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6DA" w:rsidRPr="00A50BBA" w:rsidRDefault="008A66DA" w:rsidP="00F32A11">
      <w:pPr>
        <w:pStyle w:val="Heading1"/>
        <w:jc w:val="center"/>
        <w:rPr>
          <w:color w:val="5056CC"/>
          <w:sz w:val="28"/>
          <w:szCs w:val="28"/>
        </w:rPr>
      </w:pPr>
    </w:p>
    <w:p w:rsidR="008A66DA" w:rsidRPr="00A37C51" w:rsidRDefault="008A66DA" w:rsidP="00F32A11">
      <w:pPr>
        <w:pStyle w:val="Heading1"/>
        <w:jc w:val="center"/>
        <w:rPr>
          <w:sz w:val="56"/>
          <w:szCs w:val="56"/>
        </w:rPr>
      </w:pPr>
      <w:r w:rsidRPr="00A37C51">
        <w:rPr>
          <w:sz w:val="56"/>
          <w:szCs w:val="56"/>
        </w:rPr>
        <w:t>The I-DSD Registry</w:t>
      </w:r>
    </w:p>
    <w:p w:rsidR="008A66DA" w:rsidRPr="00A37C51" w:rsidRDefault="008A66DA" w:rsidP="00A50BBA">
      <w:pPr>
        <w:jc w:val="center"/>
        <w:rPr>
          <w:rFonts w:ascii="Arial" w:hAnsi="Arial" w:cs="Arial"/>
          <w:b/>
          <w:color w:val="516CCA"/>
        </w:rPr>
      </w:pPr>
      <w:r w:rsidRPr="00A37C51">
        <w:rPr>
          <w:rFonts w:ascii="Arial" w:hAnsi="Arial" w:cs="Arial"/>
          <w:b/>
          <w:color w:val="516CCA"/>
        </w:rPr>
        <w:t>14 years and younger</w:t>
      </w:r>
    </w:p>
    <w:p w:rsidR="008A66DA" w:rsidRPr="00A37C51" w:rsidRDefault="008A66DA" w:rsidP="006F56ED">
      <w:pPr>
        <w:jc w:val="center"/>
        <w:rPr>
          <w:rFonts w:ascii="Arial" w:hAnsi="Arial" w:cs="Arial"/>
          <w:color w:val="516CCA"/>
          <w:sz w:val="20"/>
          <w:szCs w:val="20"/>
        </w:rPr>
      </w:pPr>
    </w:p>
    <w:p w:rsidR="008A66DA" w:rsidRDefault="008A66DA" w:rsidP="006B5B7F">
      <w:pPr>
        <w:pStyle w:val="CommentText"/>
        <w:rPr>
          <w:rFonts w:ascii="Book Antiqua" w:hAnsi="Book Antiqua"/>
          <w:sz w:val="28"/>
          <w:szCs w:val="28"/>
        </w:rPr>
      </w:pPr>
    </w:p>
    <w:p w:rsidR="008A66DA" w:rsidRPr="001F7EB9" w:rsidRDefault="008A66DA" w:rsidP="006B5B7F">
      <w:pPr>
        <w:pStyle w:val="CommentText"/>
        <w:rPr>
          <w:rFonts w:ascii="Book Antiqua" w:hAnsi="Book Antiqua"/>
          <w:sz w:val="28"/>
          <w:szCs w:val="28"/>
        </w:r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89pt;margin-top:10.5pt;width:273.45pt;height:10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" strokecolor="#516cca" strokeweight="2.25pt">
            <v:textbox>
              <w:txbxContent>
                <w:p w:rsidR="008A66DA" w:rsidRPr="005721B8" w:rsidRDefault="008A66DA">
                  <w:pPr>
                    <w:rPr>
                      <w:rFonts w:ascii="Arial" w:hAnsi="Arial" w:cs="Arial"/>
                    </w:rPr>
                  </w:pPr>
                  <w:r w:rsidRPr="005721B8">
                    <w:rPr>
                      <w:rFonts w:ascii="Arial" w:hAnsi="Arial" w:cs="Arial"/>
                    </w:rPr>
                    <w:t>Your doctors and the I-DSD Registry are looking for your help. This leaflet will explain what we would like to do.</w:t>
                  </w:r>
                </w:p>
                <w:p w:rsidR="008A66DA" w:rsidRPr="005721B8" w:rsidRDefault="008A66DA">
                  <w:pPr>
                    <w:rPr>
                      <w:rFonts w:ascii="Arial" w:hAnsi="Arial" w:cs="Arial"/>
                    </w:rPr>
                  </w:pPr>
                </w:p>
                <w:p w:rsidR="008A66DA" w:rsidRPr="005721B8" w:rsidRDefault="008A66DA">
                  <w:pPr>
                    <w:rPr>
                      <w:rFonts w:ascii="Arial" w:hAnsi="Arial" w:cs="Arial"/>
                    </w:rPr>
                  </w:pPr>
                  <w:r w:rsidRPr="005721B8">
                    <w:rPr>
                      <w:rFonts w:ascii="Arial" w:hAnsi="Arial" w:cs="Arial"/>
                    </w:rPr>
                    <w:t>If you have any further questions after reading this leaflet, you can ask your parents, or ask your doctor who will be happy to explain further.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0pt;margin-top:55.5pt;width:33.75pt;height:35.25pt;z-index:251661312">
            <v:imagedata r:id="rId7" o:title=""/>
          </v:shape>
        </w:pict>
      </w:r>
      <w:r w:rsidRPr="00123680">
        <w:rPr>
          <w:rFonts w:ascii="Book Antiqua" w:hAnsi="Book Antiqua"/>
          <w:noProof/>
          <w:sz w:val="28"/>
          <w:szCs w:val="28"/>
          <w:lang w:val="en-GB" w:eastAsia="en-GB"/>
        </w:rPr>
        <w:pict>
          <v:shape id="Picture 8" o:spid="_x0000_i1031" type="#_x0000_t75" alt="Description: C:\Program Files\Microsoft Office\MEDIA\CAGCAT10\j0233018.wmf" style="width:168.75pt;height:134.25pt;visibility:visible">
            <v:imagedata r:id="rId8" o:title=""/>
          </v:shape>
        </w:pict>
      </w:r>
    </w:p>
    <w:p w:rsidR="008A66DA" w:rsidRDefault="008A66DA">
      <w:pPr>
        <w:autoSpaceDE w:val="0"/>
        <w:autoSpaceDN w:val="0"/>
        <w:adjustRightInd w:val="0"/>
        <w:rPr>
          <w:rFonts w:ascii="Book Antiqua" w:hAnsi="Book Antiqua" w:cs="Arial"/>
          <w:sz w:val="28"/>
          <w:szCs w:val="28"/>
        </w:rPr>
      </w:pPr>
    </w:p>
    <w:p w:rsidR="008A66DA" w:rsidRPr="005721B8" w:rsidRDefault="008A66DA" w:rsidP="001F7EB9">
      <w:pPr>
        <w:rPr>
          <w:rFonts w:ascii="Arial" w:hAnsi="Arial" w:cs="Arial"/>
        </w:rPr>
      </w:pPr>
      <w:r w:rsidRPr="005721B8">
        <w:rPr>
          <w:rFonts w:ascii="Arial" w:hAnsi="Arial" w:cs="Arial"/>
        </w:rPr>
        <w:t xml:space="preserve">- The Registry is a place, like a database, where we keep information (data, medical records). </w:t>
      </w:r>
    </w:p>
    <w:p w:rsidR="008A66DA" w:rsidRPr="005721B8" w:rsidRDefault="008A66DA" w:rsidP="001F7EB9">
      <w:pPr>
        <w:rPr>
          <w:rFonts w:ascii="Arial" w:hAnsi="Arial" w:cs="Arial"/>
        </w:rPr>
      </w:pPr>
    </w:p>
    <w:p w:rsidR="008A66DA" w:rsidRPr="005721B8" w:rsidRDefault="008A66DA" w:rsidP="001F7EB9">
      <w:pPr>
        <w:rPr>
          <w:rFonts w:ascii="Arial" w:hAnsi="Arial" w:cs="Arial"/>
        </w:rPr>
      </w:pPr>
      <w:r w:rsidRPr="005721B8">
        <w:rPr>
          <w:rFonts w:ascii="Arial" w:hAnsi="Arial" w:cs="Arial"/>
        </w:rPr>
        <w:t xml:space="preserve">- This information allows us – doctors and research scientists – to learn more about how the body grows and develops. </w:t>
      </w:r>
    </w:p>
    <w:p w:rsidR="008A66DA" w:rsidRPr="005721B8" w:rsidRDefault="008A66DA" w:rsidP="001F7EB9">
      <w:pPr>
        <w:rPr>
          <w:rFonts w:ascii="Arial" w:hAnsi="Arial" w:cs="Arial"/>
        </w:rPr>
      </w:pPr>
    </w:p>
    <w:p w:rsidR="008A66DA" w:rsidRPr="005721B8" w:rsidRDefault="008A66DA" w:rsidP="001F7EB9">
      <w:pPr>
        <w:rPr>
          <w:rFonts w:ascii="Arial" w:hAnsi="Arial" w:cs="Arial"/>
        </w:rPr>
      </w:pPr>
      <w:r w:rsidRPr="005721B8">
        <w:rPr>
          <w:rFonts w:ascii="Arial" w:hAnsi="Arial" w:cs="Arial"/>
        </w:rPr>
        <w:t>- By studying this information and by talking to other doctors and scientists from across the world we get better at looking after children who have similar conditions like you.</w:t>
      </w:r>
    </w:p>
    <w:p w:rsidR="008A66DA" w:rsidRPr="005721B8" w:rsidRDefault="008A66DA" w:rsidP="001F7EB9">
      <w:pPr>
        <w:rPr>
          <w:rFonts w:ascii="Arial" w:hAnsi="Arial" w:cs="Arial"/>
        </w:rPr>
      </w:pPr>
    </w:p>
    <w:p w:rsidR="008A66DA" w:rsidRPr="005721B8" w:rsidRDefault="008A66DA" w:rsidP="001F7EB9">
      <w:pPr>
        <w:rPr>
          <w:rFonts w:ascii="Arial" w:hAnsi="Arial" w:cs="Arial"/>
        </w:rPr>
      </w:pPr>
      <w:r w:rsidRPr="005721B8">
        <w:rPr>
          <w:rFonts w:ascii="Arial" w:hAnsi="Arial" w:cs="Arial"/>
        </w:rPr>
        <w:t xml:space="preserve">- That is why we want to ask whether you will let us put your medical information in the I-DSD Registry. </w:t>
      </w:r>
    </w:p>
    <w:p w:rsidR="008A66DA" w:rsidRDefault="008A66DA" w:rsidP="001F7EB9">
      <w:pPr>
        <w:rPr>
          <w:rFonts w:ascii="Arial" w:hAnsi="Arial" w:cs="Arial"/>
        </w:rPr>
      </w:pPr>
    </w:p>
    <w:p w:rsidR="008A66DA" w:rsidRPr="00A37C51" w:rsidRDefault="008A66DA" w:rsidP="001F7EB9">
      <w:pPr>
        <w:rPr>
          <w:rFonts w:ascii="Arial" w:hAnsi="Arial" w:cs="Arial"/>
        </w:rPr>
      </w:pPr>
    </w:p>
    <w:p w:rsidR="008A66DA" w:rsidRPr="00CA0DA7" w:rsidRDefault="008A66DA">
      <w:pPr>
        <w:autoSpaceDE w:val="0"/>
        <w:autoSpaceDN w:val="0"/>
        <w:adjustRightInd w:val="0"/>
        <w:rPr>
          <w:rFonts w:ascii="Book Antiqua" w:hAnsi="Book Antiqua" w:cs="Arial"/>
          <w:noProof/>
          <w:sz w:val="28"/>
          <w:szCs w:val="28"/>
          <w:lang w:val="en-GB" w:eastAsia="en-GB"/>
        </w:rPr>
      </w:pPr>
      <w:r>
        <w:rPr>
          <w:noProof/>
          <w:lang w:val="en-GB" w:eastAsia="en-GB"/>
        </w:rPr>
        <w:pict>
          <v:shape id="_x0000_s1028" type="#_x0000_t202" style="position:absolute;margin-left:329.55pt;margin-top:8.65pt;width:164.25pt;height:153pt;z-index:251660288;mso-wrap-style:none" stroked="f">
            <v:textbox style="mso-fit-shape-to-text:t">
              <w:txbxContent>
                <w:p w:rsidR="008A66DA" w:rsidRDefault="008A66DA">
                  <w:r w:rsidRPr="00123680">
                    <w:rPr>
                      <w:rFonts w:ascii="Book Antiqua" w:hAnsi="Book Antiqua"/>
                      <w:noProof/>
                      <w:sz w:val="28"/>
                      <w:szCs w:val="28"/>
                      <w:lang w:val="en-GB" w:eastAsia="en-GB"/>
                    </w:rPr>
                    <w:pict>
                      <v:shape id="Picture 14" o:spid="_x0000_i1033" type="#_x0000_t75" style="width:125.25pt;height:125.2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29" type="#_x0000_t202" style="position:absolute;margin-left:7.05pt;margin-top:7.9pt;width:141pt;height:155.25pt;z-index:251659264;mso-wrap-style:none" stroked="f">
            <v:textbox style="mso-fit-shape-to-text:t">
              <w:txbxContent>
                <w:p w:rsidR="008A66DA" w:rsidRDefault="008A66DA">
                  <w:r w:rsidRPr="00123680">
                    <w:rPr>
                      <w:rFonts w:ascii="Book Antiqua" w:hAnsi="Book Antiqua" w:cs="Arial"/>
                      <w:noProof/>
                      <w:sz w:val="28"/>
                      <w:szCs w:val="28"/>
                      <w:lang w:val="en-GB" w:eastAsia="en-GB"/>
                    </w:rPr>
                    <w:pict>
                      <v:shape id="Picture 18" o:spid="_x0000_i1035" type="#_x0000_t75" alt="Description: C:\Documents and Settings\William Sjostrom\Local Settings\Temporary Internet Files\Content.IE5\396523GG\MC900356213[1].wmf" style="width:80.25pt;height:112.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8A66DA" w:rsidRDefault="008A66DA">
      <w:pPr>
        <w:autoSpaceDE w:val="0"/>
        <w:autoSpaceDN w:val="0"/>
        <w:adjustRightInd w:val="0"/>
        <w:rPr>
          <w:rFonts w:ascii="Book Antiqua" w:hAnsi="Book Antiqua" w:cs="Arial"/>
          <w:noProof/>
          <w:sz w:val="28"/>
          <w:szCs w:val="28"/>
          <w:lang w:val="en-GB" w:eastAsia="en-GB"/>
        </w:rPr>
      </w:pPr>
      <w:r>
        <w:rPr>
          <w:noProof/>
          <w:lang w:val="en-GB" w:eastAsia="en-GB"/>
        </w:rPr>
        <w:pict>
          <v:shape id="_x0000_s1030" type="#_x0000_t202" style="position:absolute;margin-left:163.8pt;margin-top:4.7pt;width:120pt;height:10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" strokecolor="#516cca" strokeweight="2.25pt">
            <v:textbox>
              <w:txbxContent>
                <w:p w:rsidR="008A66DA" w:rsidRPr="005721B8" w:rsidRDefault="008A66DA" w:rsidP="0067489E">
                  <w:pPr>
                    <w:jc w:val="center"/>
                    <w:rPr>
                      <w:rFonts w:ascii="Arial" w:hAnsi="Arial" w:cs="Arial"/>
                    </w:rPr>
                  </w:pPr>
                  <w:r w:rsidRPr="005721B8">
                    <w:rPr>
                      <w:rFonts w:ascii="Arial" w:hAnsi="Arial" w:cs="Arial"/>
                    </w:rPr>
                    <w:t>Is it ok to put your details into a computer?</w:t>
                  </w:r>
                </w:p>
                <w:p w:rsidR="008A66DA" w:rsidRPr="005721B8" w:rsidRDefault="008A66DA" w:rsidP="0067489E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8A66DA" w:rsidRPr="005721B8" w:rsidRDefault="008A66DA" w:rsidP="0067489E">
                  <w:pPr>
                    <w:jc w:val="center"/>
                    <w:rPr>
                      <w:rFonts w:ascii="Arial" w:hAnsi="Arial" w:cs="Arial"/>
                    </w:rPr>
                  </w:pPr>
                  <w:r w:rsidRPr="005721B8">
                    <w:rPr>
                      <w:rFonts w:ascii="Arial" w:hAnsi="Arial" w:cs="Arial"/>
                    </w:rPr>
                    <w:t>No one will know your name</w:t>
                  </w:r>
                </w:p>
                <w:p w:rsidR="008A66DA" w:rsidRPr="00A37C51" w:rsidRDefault="008A66DA" w:rsidP="0067489E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8A66DA" w:rsidRPr="00A37C51" w:rsidRDefault="008A66DA" w:rsidP="0067489E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8A66DA" w:rsidRDefault="008A66DA">
      <w:pPr>
        <w:autoSpaceDE w:val="0"/>
        <w:autoSpaceDN w:val="0"/>
        <w:adjustRightInd w:val="0"/>
        <w:rPr>
          <w:rFonts w:ascii="Book Antiqua" w:hAnsi="Book Antiqua" w:cs="Arial"/>
          <w:noProof/>
          <w:sz w:val="28"/>
          <w:szCs w:val="28"/>
          <w:lang w:val="en-GB" w:eastAsia="en-GB"/>
        </w:rPr>
      </w:pPr>
    </w:p>
    <w:p w:rsidR="008A66DA" w:rsidRDefault="008A66DA">
      <w:pPr>
        <w:autoSpaceDE w:val="0"/>
        <w:autoSpaceDN w:val="0"/>
        <w:adjustRightInd w:val="0"/>
        <w:rPr>
          <w:rFonts w:ascii="Book Antiqua" w:hAnsi="Book Antiqua" w:cs="Arial"/>
          <w:noProof/>
          <w:sz w:val="28"/>
          <w:szCs w:val="28"/>
          <w:lang w:val="en-GB" w:eastAsia="en-GB"/>
        </w:rPr>
      </w:pPr>
    </w:p>
    <w:p w:rsidR="008A66DA" w:rsidRDefault="008A66DA">
      <w:pPr>
        <w:autoSpaceDE w:val="0"/>
        <w:autoSpaceDN w:val="0"/>
        <w:adjustRightInd w:val="0"/>
        <w:rPr>
          <w:rFonts w:ascii="Book Antiqua" w:hAnsi="Book Antiqua" w:cs="Arial"/>
          <w:noProof/>
          <w:sz w:val="28"/>
          <w:szCs w:val="28"/>
          <w:lang w:val="en-GB" w:eastAsia="en-GB"/>
        </w:rPr>
      </w:pPr>
    </w:p>
    <w:p w:rsidR="008A66DA" w:rsidRDefault="008A66DA">
      <w:pPr>
        <w:autoSpaceDE w:val="0"/>
        <w:autoSpaceDN w:val="0"/>
        <w:adjustRightInd w:val="0"/>
        <w:rPr>
          <w:rFonts w:ascii="Book Antiqua" w:hAnsi="Book Antiqua" w:cs="Arial"/>
          <w:noProof/>
          <w:sz w:val="28"/>
          <w:szCs w:val="28"/>
          <w:lang w:val="en-GB" w:eastAsia="en-GB"/>
        </w:rPr>
      </w:pPr>
    </w:p>
    <w:p w:rsidR="008A66DA" w:rsidRDefault="008A66DA">
      <w:pPr>
        <w:autoSpaceDE w:val="0"/>
        <w:autoSpaceDN w:val="0"/>
        <w:adjustRightInd w:val="0"/>
        <w:rPr>
          <w:rFonts w:ascii="Book Antiqua" w:hAnsi="Book Antiqua" w:cs="Arial"/>
          <w:noProof/>
          <w:sz w:val="28"/>
          <w:szCs w:val="28"/>
          <w:lang w:val="en-GB" w:eastAsia="en-GB"/>
        </w:rPr>
      </w:pPr>
    </w:p>
    <w:p w:rsidR="008A66DA" w:rsidRDefault="008A66DA">
      <w:pPr>
        <w:autoSpaceDE w:val="0"/>
        <w:autoSpaceDN w:val="0"/>
        <w:adjustRightInd w:val="0"/>
        <w:rPr>
          <w:rFonts w:ascii="Book Antiqua" w:hAnsi="Book Antiqua" w:cs="Arial"/>
          <w:sz w:val="28"/>
          <w:szCs w:val="28"/>
        </w:rPr>
      </w:pPr>
    </w:p>
    <w:p w:rsidR="008A66DA" w:rsidRPr="00C948BF" w:rsidRDefault="008A66DA">
      <w:pPr>
        <w:autoSpaceDE w:val="0"/>
        <w:autoSpaceDN w:val="0"/>
        <w:adjustRightInd w:val="0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val="en-IE" w:eastAsia="en-IE"/>
        </w:rPr>
        <w:t xml:space="preserve">                  </w:t>
      </w:r>
    </w:p>
    <w:p w:rsidR="008A66DA" w:rsidRPr="005721B8" w:rsidRDefault="008A66DA" w:rsidP="00CA7280">
      <w:pPr>
        <w:rPr>
          <w:rFonts w:ascii="Arial" w:hAnsi="Arial" w:cs="Arial"/>
        </w:rPr>
      </w:pPr>
      <w:r w:rsidRPr="005721B8">
        <w:rPr>
          <w:rFonts w:ascii="Arial" w:hAnsi="Arial" w:cs="Arial"/>
        </w:rPr>
        <w:t>Of course, your doctor wouldn’t do anything without also talking to your parents</w:t>
      </w:r>
    </w:p>
    <w:p w:rsidR="008A66DA" w:rsidRPr="00A37C51" w:rsidRDefault="008A66DA" w:rsidP="00CA7280">
      <w:pPr>
        <w:rPr>
          <w:rFonts w:ascii="Arial" w:hAnsi="Arial" w:cs="Arial"/>
        </w:rPr>
      </w:pPr>
    </w:p>
    <w:p w:rsidR="008A66DA" w:rsidRPr="00A37C51" w:rsidRDefault="008A66DA" w:rsidP="00CA7280">
      <w:pPr>
        <w:rPr>
          <w:rFonts w:ascii="Arial" w:hAnsi="Arial" w:cs="Arial"/>
        </w:rPr>
      </w:pPr>
    </w:p>
    <w:p w:rsidR="008A66DA" w:rsidRPr="00A37C51" w:rsidRDefault="008A66DA" w:rsidP="00C52990">
      <w:pPr>
        <w:rPr>
          <w:rFonts w:ascii="Arial" w:hAnsi="Arial" w:cs="Arial"/>
        </w:rPr>
      </w:pPr>
      <w:r>
        <w:rPr>
          <w:noProof/>
          <w:lang w:val="en-GB" w:eastAsia="en-GB"/>
        </w:rPr>
        <w:pict>
          <v:shape id="_x0000_s1031" type="#_x0000_t202" style="position:absolute;margin-left:75.3pt;margin-top:28.7pt;width:411pt;height:48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" strokecolor="#516cca" strokeweight="2.25pt">
            <v:textbox>
              <w:txbxContent>
                <w:p w:rsidR="008A66DA" w:rsidRPr="005721B8" w:rsidRDefault="008A66DA">
                  <w:pPr>
                    <w:rPr>
                      <w:rFonts w:ascii="Arial" w:hAnsi="Arial" w:cs="Arial"/>
                    </w:rPr>
                  </w:pPr>
                  <w:r w:rsidRPr="005721B8">
                    <w:rPr>
                      <w:rFonts w:ascii="Arial" w:hAnsi="Arial" w:cs="Arial"/>
                    </w:rPr>
                    <w:t xml:space="preserve">If you can think of any reason you don’t want the information put into the Registry, please let your parents know about it.  Let your doctor know, too. </w:t>
                  </w:r>
                </w:p>
              </w:txbxContent>
            </v:textbox>
          </v:shape>
        </w:pict>
      </w:r>
      <w:r w:rsidRPr="00123680">
        <w:rPr>
          <w:rFonts w:ascii="Arial" w:hAnsi="Arial" w:cs="Arial"/>
          <w:noProof/>
          <w:lang w:val="en-GB" w:eastAsia="en-GB"/>
        </w:rPr>
        <w:pict>
          <v:shape id="Picture 22" o:spid="_x0000_i1036" type="#_x0000_t75" style="width:54pt;height:132pt;visibility:visible">
            <v:imagedata r:id="rId11" o:title=""/>
          </v:shape>
        </w:pict>
      </w:r>
    </w:p>
    <w:p w:rsidR="008A66DA" w:rsidRPr="00A37C51" w:rsidRDefault="008A66DA" w:rsidP="00C52990">
      <w:pPr>
        <w:jc w:val="right"/>
        <w:rPr>
          <w:rFonts w:ascii="Arial" w:hAnsi="Arial" w:cs="Arial"/>
        </w:rPr>
      </w:pPr>
      <w:r>
        <w:rPr>
          <w:noProof/>
          <w:lang w:val="en-GB" w:eastAsia="en-GB"/>
        </w:rPr>
        <w:pict>
          <v:shape id="_x0000_s1032" type="#_x0000_t202" style="position:absolute;left:0;text-align:left;margin-left:41.55pt;margin-top:40.05pt;width:282.45pt;height:55.6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9OJwIAAEw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" strokecolor="#516cca" strokeweight="2.25pt">
            <v:textbox>
              <w:txbxContent>
                <w:p w:rsidR="008A66DA" w:rsidRPr="005721B8" w:rsidRDefault="008A66DA">
                  <w:pPr>
                    <w:rPr>
                      <w:rFonts w:ascii="Arial" w:hAnsi="Arial" w:cs="Arial"/>
                    </w:rPr>
                  </w:pPr>
                  <w:r w:rsidRPr="005721B8">
                    <w:rPr>
                      <w:rFonts w:ascii="Arial" w:hAnsi="Arial" w:cs="Arial"/>
                    </w:rPr>
                    <w:t>The doctors will treat you the same way, if you want to let us use your medical information, or not.</w:t>
                  </w:r>
                </w:p>
              </w:txbxContent>
            </v:textbox>
          </v:shape>
        </w:pict>
      </w:r>
      <w:r w:rsidRPr="00A37C51">
        <w:rPr>
          <w:rFonts w:ascii="Arial" w:hAnsi="Arial" w:cs="Arial"/>
        </w:rPr>
        <w:t xml:space="preserve">  </w:t>
      </w:r>
      <w:r w:rsidRPr="00123680">
        <w:rPr>
          <w:rFonts w:ascii="Arial" w:hAnsi="Arial" w:cs="Arial"/>
          <w:noProof/>
          <w:lang w:val="en-GB" w:eastAsia="en-GB"/>
        </w:rPr>
        <w:pict>
          <v:shape id="Picture 27" o:spid="_x0000_i1037" type="#_x0000_t75" style="width:117pt;height:169.5pt;visibility:visible">
            <v:imagedata r:id="rId12" o:title=""/>
          </v:shape>
        </w:pict>
      </w:r>
    </w:p>
    <w:p w:rsidR="008A66DA" w:rsidRPr="00A37C51" w:rsidRDefault="008A66DA" w:rsidP="00CA7280">
      <w:pPr>
        <w:rPr>
          <w:rFonts w:ascii="Arial" w:hAnsi="Arial" w:cs="Arial"/>
        </w:rPr>
      </w:pPr>
      <w:r>
        <w:rPr>
          <w:noProof/>
          <w:lang w:val="en-GB" w:eastAsia="en-GB"/>
        </w:rPr>
        <w:pict>
          <v:shape id="_x0000_s1033" type="#_x0000_t202" style="position:absolute;margin-left:136.05pt;margin-top:56.75pt;width:372.15pt;height:42.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gIJQ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" strokecolor="#516cca" strokeweight="2.25pt">
            <v:textbox>
              <w:txbxContent>
                <w:p w:rsidR="008A66DA" w:rsidRPr="005721B8" w:rsidRDefault="008A66DA">
                  <w:pPr>
                    <w:rPr>
                      <w:rFonts w:ascii="Arial" w:hAnsi="Arial" w:cs="Arial"/>
                    </w:rPr>
                  </w:pPr>
                  <w:r w:rsidRPr="005721B8">
                    <w:rPr>
                      <w:rFonts w:ascii="Arial" w:hAnsi="Arial" w:cs="Arial"/>
                    </w:rPr>
                    <w:t>When you turn 16 years old your hospital doctor will send you a more detailed leaflet to read</w:t>
                  </w:r>
                </w:p>
              </w:txbxContent>
            </v:textbox>
          </v:shape>
        </w:pict>
      </w:r>
      <w:r w:rsidRPr="00123680">
        <w:rPr>
          <w:rFonts w:ascii="Arial" w:hAnsi="Arial" w:cs="Arial"/>
          <w:noProof/>
          <w:lang w:val="en-GB" w:eastAsia="en-GB"/>
        </w:rPr>
        <w:pict>
          <v:shape id="Picture 29" o:spid="_x0000_i1038" type="#_x0000_t75" style="width:123pt;height:174pt;visibility:visible">
            <v:imagedata r:id="rId13" o:title=""/>
          </v:shape>
        </w:pict>
      </w:r>
      <w:r w:rsidRPr="00A37C51">
        <w:rPr>
          <w:rFonts w:ascii="Arial" w:hAnsi="Arial" w:cs="Arial"/>
        </w:rPr>
        <w:t>.</w:t>
      </w:r>
    </w:p>
    <w:p w:rsidR="008A66DA" w:rsidRPr="00A37C51" w:rsidRDefault="008A66DA" w:rsidP="00CA7280">
      <w:pPr>
        <w:rPr>
          <w:rFonts w:ascii="Arial" w:hAnsi="Arial" w:cs="Arial"/>
        </w:rPr>
      </w:pPr>
    </w:p>
    <w:p w:rsidR="008A66DA" w:rsidRPr="005721B8" w:rsidRDefault="008A66DA" w:rsidP="00CA7280">
      <w:pPr>
        <w:rPr>
          <w:rFonts w:ascii="Arial" w:hAnsi="Arial" w:cs="Arial"/>
        </w:rPr>
      </w:pPr>
      <w:r w:rsidRPr="005721B8">
        <w:rPr>
          <w:rFonts w:ascii="Arial" w:hAnsi="Arial" w:cs="Arial"/>
        </w:rPr>
        <w:t>- The name and address of the hospital doctor who has supplied your information is:-</w:t>
      </w:r>
    </w:p>
    <w:p w:rsidR="008A66DA" w:rsidRPr="005721B8" w:rsidRDefault="008A66DA" w:rsidP="00CA7280">
      <w:pPr>
        <w:rPr>
          <w:rFonts w:ascii="Arial" w:hAnsi="Arial" w:cs="Arial"/>
        </w:rPr>
      </w:pPr>
    </w:p>
    <w:p w:rsidR="008A66DA" w:rsidRPr="005721B8" w:rsidRDefault="008A66DA" w:rsidP="00D864D1">
      <w:pPr>
        <w:autoSpaceDE w:val="0"/>
        <w:autoSpaceDN w:val="0"/>
        <w:adjustRightInd w:val="0"/>
        <w:rPr>
          <w:rFonts w:ascii="Arial" w:hAnsi="Arial" w:cs="Arial"/>
        </w:rPr>
      </w:pPr>
    </w:p>
    <w:p w:rsidR="008A66DA" w:rsidRPr="005721B8" w:rsidRDefault="008A66DA" w:rsidP="00D864D1">
      <w:pPr>
        <w:autoSpaceDE w:val="0"/>
        <w:autoSpaceDN w:val="0"/>
        <w:adjustRightInd w:val="0"/>
        <w:rPr>
          <w:rFonts w:ascii="Arial" w:hAnsi="Arial" w:cs="Arial"/>
        </w:rPr>
      </w:pPr>
      <w:r w:rsidRPr="005721B8">
        <w:rPr>
          <w:rFonts w:ascii="Arial" w:hAnsi="Arial" w:cs="Arial"/>
        </w:rPr>
        <w:t>{Local clinician}</w:t>
      </w:r>
    </w:p>
    <w:p w:rsidR="008A66DA" w:rsidRPr="005721B8" w:rsidRDefault="008A66DA">
      <w:pPr>
        <w:autoSpaceDE w:val="0"/>
        <w:autoSpaceDN w:val="0"/>
        <w:adjustRightInd w:val="0"/>
        <w:rPr>
          <w:rFonts w:ascii="Arial" w:hAnsi="Arial" w:cs="Arial"/>
        </w:rPr>
      </w:pPr>
    </w:p>
    <w:p w:rsidR="008A66DA" w:rsidRPr="005721B8" w:rsidRDefault="008A66DA">
      <w:pPr>
        <w:autoSpaceDE w:val="0"/>
        <w:autoSpaceDN w:val="0"/>
        <w:adjustRightInd w:val="0"/>
        <w:rPr>
          <w:rFonts w:ascii="Arial" w:hAnsi="Arial" w:cs="Arial"/>
        </w:rPr>
      </w:pPr>
    </w:p>
    <w:p w:rsidR="008A66DA" w:rsidRPr="005721B8" w:rsidRDefault="008A66DA">
      <w:pPr>
        <w:autoSpaceDE w:val="0"/>
        <w:autoSpaceDN w:val="0"/>
        <w:adjustRightInd w:val="0"/>
        <w:rPr>
          <w:rFonts w:ascii="Arial" w:hAnsi="Arial" w:cs="Arial"/>
        </w:rPr>
      </w:pPr>
      <w:r w:rsidRPr="005721B8">
        <w:rPr>
          <w:rFonts w:ascii="Arial" w:hAnsi="Arial" w:cs="Arial"/>
        </w:rPr>
        <w:t>{</w:t>
      </w:r>
      <w:smartTag w:uri="urn:schemas-microsoft-com:office:smarttags" w:element="place">
        <w:smartTag w:uri="urn:schemas-microsoft-com:office:smarttags" w:element="PlaceName">
          <w:r w:rsidRPr="005721B8">
            <w:rPr>
              <w:rFonts w:ascii="Arial" w:hAnsi="Arial" w:cs="Arial"/>
            </w:rPr>
            <w:t>Local</w:t>
          </w:r>
        </w:smartTag>
        <w:r w:rsidRPr="005721B8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5721B8">
            <w:rPr>
              <w:rFonts w:ascii="Arial" w:hAnsi="Arial" w:cs="Arial"/>
            </w:rPr>
            <w:t>Hospital</w:t>
          </w:r>
        </w:smartTag>
      </w:smartTag>
      <w:r w:rsidRPr="005721B8">
        <w:rPr>
          <w:rFonts w:ascii="Arial" w:hAnsi="Arial" w:cs="Arial"/>
        </w:rPr>
        <w:t xml:space="preserve"> Address}</w:t>
      </w:r>
    </w:p>
    <w:p w:rsidR="008A66DA" w:rsidRPr="005721B8" w:rsidRDefault="008A66DA">
      <w:pPr>
        <w:autoSpaceDE w:val="0"/>
        <w:autoSpaceDN w:val="0"/>
        <w:adjustRightInd w:val="0"/>
        <w:rPr>
          <w:rFonts w:ascii="Arial" w:hAnsi="Arial" w:cs="Arial"/>
        </w:rPr>
      </w:pPr>
    </w:p>
    <w:p w:rsidR="008A66DA" w:rsidRPr="005721B8" w:rsidRDefault="008A66D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8A66DA" w:rsidRPr="005721B8" w:rsidRDefault="008A66DA">
      <w:pPr>
        <w:autoSpaceDE w:val="0"/>
        <w:autoSpaceDN w:val="0"/>
        <w:adjustRightInd w:val="0"/>
        <w:rPr>
          <w:rFonts w:ascii="Arial" w:hAnsi="Arial" w:cs="Arial"/>
        </w:rPr>
      </w:pPr>
      <w:r w:rsidRPr="005721B8">
        <w:rPr>
          <w:rFonts w:ascii="Arial" w:hAnsi="Arial" w:cs="Arial"/>
        </w:rPr>
        <w:t xml:space="preserve">You can also find more at </w:t>
      </w:r>
      <w:r w:rsidRPr="005721B8">
        <w:rPr>
          <w:rFonts w:ascii="Arial" w:hAnsi="Arial" w:cs="Arial"/>
          <w:color w:val="516CCA"/>
        </w:rPr>
        <w:t>www.i-dsd.org</w:t>
      </w:r>
    </w:p>
    <w:sectPr w:rsidR="008A66DA" w:rsidRPr="005721B8" w:rsidSect="00791F8F">
      <w:headerReference w:type="default" r:id="rId14"/>
      <w:footerReference w:type="default" r:id="rId15"/>
      <w:pgSz w:w="11907" w:h="16840" w:code="9"/>
      <w:pgMar w:top="799" w:right="1077" w:bottom="425" w:left="1134" w:header="425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6DA" w:rsidRDefault="008A66DA">
      <w:r>
        <w:separator/>
      </w:r>
    </w:p>
  </w:endnote>
  <w:endnote w:type="continuationSeparator" w:id="0">
    <w:p w:rsidR="008A66DA" w:rsidRDefault="008A66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DA" w:rsidRDefault="008A66DA" w:rsidP="00A14227">
    <w:pPr>
      <w:pStyle w:val="Footer"/>
      <w:tabs>
        <w:tab w:val="clear" w:pos="4320"/>
        <w:tab w:val="clear" w:pos="8640"/>
        <w:tab w:val="center" w:pos="5529"/>
        <w:tab w:val="right" w:pos="10490"/>
      </w:tabs>
      <w:rPr>
        <w:rFonts w:ascii="Arial" w:hAnsi="Arial" w:cs="Arial"/>
        <w:sz w:val="16"/>
        <w:szCs w:val="16"/>
      </w:rPr>
    </w:pPr>
  </w:p>
  <w:p w:rsidR="008A66DA" w:rsidRDefault="008A66DA" w:rsidP="009508BE">
    <w:pPr>
      <w:pStyle w:val="Footer"/>
      <w:tabs>
        <w:tab w:val="clear" w:pos="4320"/>
        <w:tab w:val="clear" w:pos="8640"/>
        <w:tab w:val="center" w:pos="6120"/>
        <w:tab w:val="left" w:pos="7020"/>
        <w:tab w:val="right" w:pos="9720"/>
      </w:tabs>
      <w:rPr>
        <w:rFonts w:ascii="Arial" w:hAnsi="Arial" w:cs="Arial"/>
        <w:sz w:val="16"/>
        <w:szCs w:val="16"/>
      </w:rPr>
    </w:pPr>
    <w:r w:rsidRPr="00123680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i1029" type="#_x0000_t75" alt="WG10-RGB-MRC" style="width:63pt;height:27pt;visibility:visible">
          <v:imagedata r:id="rId1" o:title=""/>
        </v:shape>
      </w:pict>
    </w:r>
    <w:r>
      <w:t xml:space="preserve"> </w:t>
    </w:r>
    <w:r>
      <w:rPr>
        <w:rFonts w:ascii="Arial" w:hAnsi="Arial" w:cs="Arial"/>
        <w:sz w:val="16"/>
        <w:szCs w:val="16"/>
      </w:rPr>
      <w:t>I-DSD Registry</w:t>
    </w:r>
    <w:r w:rsidRPr="00A14227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Information sheet for child</w:t>
    </w:r>
    <w:r w:rsidRPr="005721B8">
      <w:rPr>
        <w:rFonts w:ascii="Arial" w:hAnsi="Arial" w:cs="Arial"/>
        <w:sz w:val="16"/>
        <w:szCs w:val="16"/>
      </w:rPr>
      <w:t xml:space="preserve"> v2.0</w:t>
    </w:r>
    <w:r>
      <w:tab/>
    </w:r>
    <w:r w:rsidRPr="00A14227">
      <w:rPr>
        <w:rFonts w:ascii="Arial" w:hAnsi="Arial" w:cs="Arial"/>
        <w:sz w:val="16"/>
        <w:szCs w:val="16"/>
      </w:rPr>
      <w:t xml:space="preserve">Page </w:t>
    </w:r>
    <w:r w:rsidRPr="000967A5">
      <w:rPr>
        <w:rStyle w:val="PageNumber"/>
        <w:sz w:val="16"/>
        <w:szCs w:val="16"/>
      </w:rPr>
      <w:fldChar w:fldCharType="begin"/>
    </w:r>
    <w:r w:rsidRPr="000967A5">
      <w:rPr>
        <w:rStyle w:val="PageNumber"/>
        <w:sz w:val="16"/>
        <w:szCs w:val="16"/>
      </w:rPr>
      <w:instrText xml:space="preserve"> PAGE </w:instrText>
    </w:r>
    <w:r w:rsidRPr="000967A5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2</w:t>
    </w:r>
    <w:r w:rsidRPr="000967A5">
      <w:rPr>
        <w:rStyle w:val="PageNumber"/>
        <w:sz w:val="16"/>
        <w:szCs w:val="16"/>
      </w:rPr>
      <w:fldChar w:fldCharType="end"/>
    </w:r>
    <w:r w:rsidRPr="000967A5">
      <w:rPr>
        <w:rStyle w:val="PageNumber"/>
        <w:sz w:val="16"/>
        <w:szCs w:val="16"/>
      </w:rPr>
      <w:t>/</w:t>
    </w:r>
    <w:r w:rsidRPr="000967A5">
      <w:rPr>
        <w:rStyle w:val="PageNumber"/>
        <w:sz w:val="16"/>
        <w:szCs w:val="16"/>
      </w:rPr>
      <w:fldChar w:fldCharType="begin"/>
    </w:r>
    <w:r w:rsidRPr="000967A5">
      <w:rPr>
        <w:rStyle w:val="PageNumber"/>
        <w:sz w:val="16"/>
        <w:szCs w:val="16"/>
      </w:rPr>
      <w:instrText xml:space="preserve"> NUMPAGES </w:instrText>
    </w:r>
    <w:r w:rsidRPr="000967A5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2</w:t>
    </w:r>
    <w:r w:rsidRPr="000967A5">
      <w:rPr>
        <w:rStyle w:val="PageNumber"/>
        <w:sz w:val="16"/>
        <w:szCs w:val="16"/>
      </w:rPr>
      <w:fldChar w:fldCharType="end"/>
    </w:r>
    <w:r>
      <w:tab/>
    </w:r>
    <w:r w:rsidRPr="00D013C9">
      <w:rPr>
        <w:rFonts w:ascii="Arial" w:hAnsi="Arial" w:cs="Arial"/>
        <w:sz w:val="16"/>
        <w:szCs w:val="16"/>
      </w:rPr>
      <w:t>09/10/12</w:t>
    </w:r>
    <w:r>
      <w:t xml:space="preserve">  </w:t>
    </w:r>
    <w:r w:rsidRPr="00123680">
      <w:rPr>
        <w:rFonts w:ascii="Arial" w:hAnsi="Arial" w:cs="Arial"/>
        <w:b/>
        <w:noProof/>
        <w:sz w:val="22"/>
        <w:szCs w:val="22"/>
        <w:lang w:val="en-GB" w:eastAsia="en-GB"/>
      </w:rPr>
      <w:pict>
        <v:shape id="Picture 4" o:spid="_x0000_i1030" type="#_x0000_t75" alt="UniofGlasgowLogo_CMYK Clear Background" style="width:87.75pt;height:26.25pt;visibility:visible">
          <v:imagedata r:id="rId2" o:title=""/>
        </v:shape>
      </w:pict>
    </w:r>
  </w:p>
  <w:p w:rsidR="008A66DA" w:rsidRPr="00A14227" w:rsidRDefault="008A66DA" w:rsidP="00FD1488">
    <w:pPr>
      <w:pStyle w:val="Footer"/>
      <w:tabs>
        <w:tab w:val="clear" w:pos="4320"/>
        <w:tab w:val="clear" w:pos="8640"/>
        <w:tab w:val="center" w:pos="5529"/>
        <w:tab w:val="right" w:pos="9720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6DA" w:rsidRDefault="008A66DA">
      <w:r>
        <w:separator/>
      </w:r>
    </w:p>
  </w:footnote>
  <w:footnote w:type="continuationSeparator" w:id="0">
    <w:p w:rsidR="008A66DA" w:rsidRDefault="008A66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DA" w:rsidRDefault="008A66DA" w:rsidP="00FD1488">
    <w:pPr>
      <w:pStyle w:val="Header"/>
      <w:tabs>
        <w:tab w:val="clear" w:pos="4320"/>
        <w:tab w:val="clear" w:pos="8640"/>
        <w:tab w:val="center" w:pos="4500"/>
        <w:tab w:val="right" w:pos="9720"/>
      </w:tabs>
      <w:jc w:val="center"/>
    </w:pPr>
    <w:r w:rsidRPr="00123680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alt="IDSD logo" style="width:66.75pt;height:70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34189"/>
    <w:multiLevelType w:val="hybridMultilevel"/>
    <w:tmpl w:val="394EE7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0551"/>
    <w:rsid w:val="00001315"/>
    <w:rsid w:val="0002531B"/>
    <w:rsid w:val="0002784A"/>
    <w:rsid w:val="00034C01"/>
    <w:rsid w:val="0005712E"/>
    <w:rsid w:val="00057E56"/>
    <w:rsid w:val="0007461A"/>
    <w:rsid w:val="00074EDF"/>
    <w:rsid w:val="000967A5"/>
    <w:rsid w:val="00123680"/>
    <w:rsid w:val="001248BD"/>
    <w:rsid w:val="0014361E"/>
    <w:rsid w:val="00155D09"/>
    <w:rsid w:val="00164E81"/>
    <w:rsid w:val="001870F1"/>
    <w:rsid w:val="001A0B2C"/>
    <w:rsid w:val="001F61A7"/>
    <w:rsid w:val="001F7EB9"/>
    <w:rsid w:val="00221C37"/>
    <w:rsid w:val="00261ABF"/>
    <w:rsid w:val="0027561C"/>
    <w:rsid w:val="002B7699"/>
    <w:rsid w:val="002C23E9"/>
    <w:rsid w:val="002D0BBB"/>
    <w:rsid w:val="00303D23"/>
    <w:rsid w:val="00393E6A"/>
    <w:rsid w:val="003A0CED"/>
    <w:rsid w:val="003A3B9B"/>
    <w:rsid w:val="003C241A"/>
    <w:rsid w:val="003F189A"/>
    <w:rsid w:val="00432740"/>
    <w:rsid w:val="00442E0C"/>
    <w:rsid w:val="00447E57"/>
    <w:rsid w:val="004663FC"/>
    <w:rsid w:val="004824EC"/>
    <w:rsid w:val="004A2A4C"/>
    <w:rsid w:val="004B1FB2"/>
    <w:rsid w:val="004B643C"/>
    <w:rsid w:val="004D54B9"/>
    <w:rsid w:val="005721B8"/>
    <w:rsid w:val="00576971"/>
    <w:rsid w:val="00591F27"/>
    <w:rsid w:val="005D5262"/>
    <w:rsid w:val="005E37D3"/>
    <w:rsid w:val="005F1E43"/>
    <w:rsid w:val="00616274"/>
    <w:rsid w:val="006371FA"/>
    <w:rsid w:val="0067489E"/>
    <w:rsid w:val="0068306A"/>
    <w:rsid w:val="00687434"/>
    <w:rsid w:val="006B27D3"/>
    <w:rsid w:val="006B5B7F"/>
    <w:rsid w:val="006B6AC4"/>
    <w:rsid w:val="006F56ED"/>
    <w:rsid w:val="00702E82"/>
    <w:rsid w:val="0073153C"/>
    <w:rsid w:val="00770C70"/>
    <w:rsid w:val="00775C7B"/>
    <w:rsid w:val="00791F8F"/>
    <w:rsid w:val="007E42E8"/>
    <w:rsid w:val="008205E5"/>
    <w:rsid w:val="00825985"/>
    <w:rsid w:val="0085248C"/>
    <w:rsid w:val="00861B08"/>
    <w:rsid w:val="00884569"/>
    <w:rsid w:val="008A52A1"/>
    <w:rsid w:val="008A66DA"/>
    <w:rsid w:val="009263DB"/>
    <w:rsid w:val="009508BE"/>
    <w:rsid w:val="00992259"/>
    <w:rsid w:val="009B202F"/>
    <w:rsid w:val="009C3E9B"/>
    <w:rsid w:val="009D1449"/>
    <w:rsid w:val="009F45D9"/>
    <w:rsid w:val="00A14227"/>
    <w:rsid w:val="00A15BD4"/>
    <w:rsid w:val="00A3376F"/>
    <w:rsid w:val="00A37C51"/>
    <w:rsid w:val="00A50BBA"/>
    <w:rsid w:val="00A8242B"/>
    <w:rsid w:val="00AA35A1"/>
    <w:rsid w:val="00AE3D16"/>
    <w:rsid w:val="00AE5189"/>
    <w:rsid w:val="00AF2A6C"/>
    <w:rsid w:val="00AF705A"/>
    <w:rsid w:val="00B11972"/>
    <w:rsid w:val="00B33A4A"/>
    <w:rsid w:val="00B37DD0"/>
    <w:rsid w:val="00B52F94"/>
    <w:rsid w:val="00B768ED"/>
    <w:rsid w:val="00BB54D3"/>
    <w:rsid w:val="00BD7A25"/>
    <w:rsid w:val="00BF7EAC"/>
    <w:rsid w:val="00C00A2A"/>
    <w:rsid w:val="00C01080"/>
    <w:rsid w:val="00C16DDE"/>
    <w:rsid w:val="00C24A32"/>
    <w:rsid w:val="00C52990"/>
    <w:rsid w:val="00C6274C"/>
    <w:rsid w:val="00C948BF"/>
    <w:rsid w:val="00CA0DA7"/>
    <w:rsid w:val="00CA2172"/>
    <w:rsid w:val="00CA7280"/>
    <w:rsid w:val="00D013C9"/>
    <w:rsid w:val="00D167A3"/>
    <w:rsid w:val="00D26CFB"/>
    <w:rsid w:val="00D32B48"/>
    <w:rsid w:val="00D83E8F"/>
    <w:rsid w:val="00D84955"/>
    <w:rsid w:val="00D864D1"/>
    <w:rsid w:val="00DC66C9"/>
    <w:rsid w:val="00DD475B"/>
    <w:rsid w:val="00DF2031"/>
    <w:rsid w:val="00DF4C63"/>
    <w:rsid w:val="00E02414"/>
    <w:rsid w:val="00E334E3"/>
    <w:rsid w:val="00E33AA3"/>
    <w:rsid w:val="00E4281B"/>
    <w:rsid w:val="00E4527E"/>
    <w:rsid w:val="00E52F50"/>
    <w:rsid w:val="00E63115"/>
    <w:rsid w:val="00E91E60"/>
    <w:rsid w:val="00F14543"/>
    <w:rsid w:val="00F32A11"/>
    <w:rsid w:val="00F50551"/>
    <w:rsid w:val="00F66EC1"/>
    <w:rsid w:val="00F875FC"/>
    <w:rsid w:val="00FA036C"/>
    <w:rsid w:val="00FB07C5"/>
    <w:rsid w:val="00FD1488"/>
    <w:rsid w:val="00FD5CBF"/>
    <w:rsid w:val="00FD5FC3"/>
    <w:rsid w:val="00FF2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CB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D5CBF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color w:val="516CC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527E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rsid w:val="00FD5CBF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D5C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4527E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FD5C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4527E"/>
    <w:rPr>
      <w:rFonts w:cs="Times New Roman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rsid w:val="00FD5CBF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32A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527E"/>
    <w:rPr>
      <w:rFonts w:cs="Times New Roman"/>
      <w:sz w:val="2"/>
      <w:lang w:val="en-US" w:eastAsia="en-US"/>
    </w:rPr>
  </w:style>
  <w:style w:type="character" w:styleId="CommentReference">
    <w:name w:val="annotation reference"/>
    <w:basedOn w:val="DefaultParagraphFont"/>
    <w:uiPriority w:val="99"/>
    <w:rsid w:val="00C6274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C627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C6274C"/>
    <w:rPr>
      <w:rFonts w:cs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C627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C6274C"/>
    <w:rPr>
      <w:b/>
    </w:rPr>
  </w:style>
  <w:style w:type="paragraph" w:styleId="Revision">
    <w:name w:val="Revision"/>
    <w:hidden/>
    <w:uiPriority w:val="99"/>
    <w:semiHidden/>
    <w:rsid w:val="00C16DDE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99"/>
    <w:qFormat/>
    <w:rsid w:val="00B33A4A"/>
    <w:pPr>
      <w:ind w:left="720"/>
      <w:contextualSpacing/>
    </w:pPr>
  </w:style>
  <w:style w:type="character" w:styleId="PageNumber">
    <w:name w:val="page number"/>
    <w:basedOn w:val="DefaultParagraphFont"/>
    <w:uiPriority w:val="99"/>
    <w:rsid w:val="000967A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0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127</Words>
  <Characters>725</Characters>
  <Application>Microsoft Office Outlook</Application>
  <DocSecurity>0</DocSecurity>
  <Lines>0</Lines>
  <Paragraphs>0</Paragraphs>
  <ScaleCrop>false</ScaleCrop>
  <Company>LOCHRYAN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SGAN</dc:title>
  <dc:subject/>
  <dc:creator>SFAhmed</dc:creator>
  <cp:keywords/>
  <dc:description/>
  <cp:lastModifiedBy>Jillian Bryce</cp:lastModifiedBy>
  <cp:revision>2</cp:revision>
  <cp:lastPrinted>2012-10-22T14:25:00Z</cp:lastPrinted>
  <dcterms:created xsi:type="dcterms:W3CDTF">2012-10-24T13:43:00Z</dcterms:created>
  <dcterms:modified xsi:type="dcterms:W3CDTF">2012-10-24T13:43:00Z</dcterms:modified>
</cp:coreProperties>
</file>