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F97CA" w14:textId="77777777" w:rsidR="00027606" w:rsidRPr="00E35051" w:rsidRDefault="00027606" w:rsidP="00E35051">
      <w:pPr>
        <w:jc w:val="center"/>
        <w:rPr>
          <w:b/>
          <w:bCs/>
          <w:sz w:val="40"/>
          <w:szCs w:val="40"/>
        </w:rPr>
      </w:pPr>
      <w:bookmarkStart w:id="0" w:name="_Hlk27401884"/>
      <w:r w:rsidRPr="00E35051">
        <w:rPr>
          <w:b/>
          <w:bCs/>
          <w:sz w:val="40"/>
          <w:szCs w:val="40"/>
        </w:rPr>
        <w:t>Practice Assessment Document (PAD)</w:t>
      </w:r>
    </w:p>
    <w:p w14:paraId="5DDED249" w14:textId="754D4152" w:rsidR="00027606" w:rsidRDefault="00027606" w:rsidP="00E35051">
      <w:pPr>
        <w:jc w:val="center"/>
        <w:rPr>
          <w:b/>
          <w:bCs/>
          <w:sz w:val="40"/>
          <w:szCs w:val="40"/>
        </w:rPr>
      </w:pPr>
      <w:r w:rsidRPr="00E35051">
        <w:rPr>
          <w:b/>
          <w:bCs/>
          <w:sz w:val="40"/>
          <w:szCs w:val="40"/>
        </w:rPr>
        <w:t>Scotland</w:t>
      </w:r>
    </w:p>
    <w:p w14:paraId="2FCFE4D2" w14:textId="77777777" w:rsidR="00E35051" w:rsidRPr="00E35051" w:rsidRDefault="00E35051" w:rsidP="00E35051">
      <w:pPr>
        <w:jc w:val="center"/>
        <w:rPr>
          <w:b/>
          <w:bCs/>
          <w:sz w:val="40"/>
          <w:szCs w:val="40"/>
        </w:rPr>
      </w:pPr>
    </w:p>
    <w:p w14:paraId="3FD6D77F" w14:textId="77777777" w:rsidR="00E35051" w:rsidRPr="00E35051" w:rsidRDefault="00E35051" w:rsidP="00E35051">
      <w:pPr>
        <w:spacing w:before="240" w:after="240"/>
        <w:rPr>
          <w:b/>
          <w:bCs/>
          <w:sz w:val="28"/>
          <w:szCs w:val="28"/>
        </w:rPr>
      </w:pPr>
      <w:r w:rsidRPr="00E35051">
        <w:rPr>
          <w:b/>
          <w:bCs/>
          <w:sz w:val="28"/>
          <w:szCs w:val="28"/>
        </w:rPr>
        <w:t>Student’s Name:  _______________________________________</w:t>
      </w:r>
    </w:p>
    <w:p w14:paraId="3015F0EA" w14:textId="77777777" w:rsidR="00E35051" w:rsidRPr="00E35051" w:rsidRDefault="00E35051" w:rsidP="00E35051">
      <w:pPr>
        <w:spacing w:before="240" w:after="240"/>
        <w:rPr>
          <w:b/>
          <w:bCs/>
          <w:sz w:val="28"/>
          <w:szCs w:val="28"/>
        </w:rPr>
      </w:pPr>
      <w:r w:rsidRPr="00E35051">
        <w:rPr>
          <w:b/>
          <w:bCs/>
          <w:sz w:val="28"/>
          <w:szCs w:val="28"/>
        </w:rPr>
        <w:t>University:  ____________________________________________</w:t>
      </w:r>
    </w:p>
    <w:p w14:paraId="61B7A360" w14:textId="6E149213" w:rsidR="00E35051" w:rsidRPr="00E35051" w:rsidRDefault="00E35051" w:rsidP="00E35051">
      <w:pPr>
        <w:spacing w:before="240" w:after="240"/>
        <w:rPr>
          <w:b/>
          <w:bCs/>
          <w:sz w:val="28"/>
          <w:szCs w:val="28"/>
        </w:rPr>
      </w:pPr>
      <w:r w:rsidRPr="00E35051">
        <w:rPr>
          <w:b/>
          <w:bCs/>
          <w:sz w:val="28"/>
          <w:szCs w:val="28"/>
        </w:rPr>
        <w:t>University ID:  __________________________________________</w:t>
      </w:r>
    </w:p>
    <w:p w14:paraId="2634CB48" w14:textId="620DC41F" w:rsidR="00E35051" w:rsidRPr="00E35051" w:rsidRDefault="00E35051" w:rsidP="00E35051">
      <w:pPr>
        <w:spacing w:before="240" w:after="240"/>
        <w:rPr>
          <w:b/>
          <w:bCs/>
          <w:sz w:val="28"/>
          <w:szCs w:val="28"/>
        </w:rPr>
      </w:pPr>
      <w:r w:rsidRPr="00E35051">
        <w:rPr>
          <w:b/>
          <w:bCs/>
          <w:sz w:val="28"/>
          <w:szCs w:val="28"/>
        </w:rPr>
        <w:t>Programme:  BACHELOR OF NURSING (HONS)</w:t>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r>
      <w:r w:rsidRPr="00E35051">
        <w:rPr>
          <w:b/>
          <w:bCs/>
          <w:sz w:val="28"/>
          <w:szCs w:val="28"/>
        </w:rPr>
        <w:softHyphen/>
        <w:t>______________</w:t>
      </w:r>
    </w:p>
    <w:p w14:paraId="4529B7AC" w14:textId="7714A125" w:rsidR="00E35051" w:rsidRPr="00E35051" w:rsidRDefault="00E35051" w:rsidP="00E35051">
      <w:pPr>
        <w:spacing w:before="240" w:after="240"/>
        <w:rPr>
          <w:b/>
          <w:bCs/>
          <w:sz w:val="28"/>
          <w:szCs w:val="28"/>
        </w:rPr>
      </w:pPr>
      <w:r w:rsidRPr="00E35051">
        <w:rPr>
          <w:b/>
          <w:bCs/>
          <w:sz w:val="28"/>
          <w:szCs w:val="28"/>
        </w:rPr>
        <w:t>Year of Intake: ___________</w:t>
      </w:r>
    </w:p>
    <w:p w14:paraId="6D770F9C" w14:textId="2AA6B0E2" w:rsidR="00E35051" w:rsidRPr="00E35051" w:rsidRDefault="00E35051" w:rsidP="00E35051">
      <w:pPr>
        <w:spacing w:before="240" w:after="240"/>
        <w:rPr>
          <w:b/>
          <w:bCs/>
          <w:sz w:val="28"/>
          <w:szCs w:val="28"/>
        </w:rPr>
      </w:pPr>
      <w:r w:rsidRPr="00E35051">
        <w:rPr>
          <w:b/>
          <w:bCs/>
          <w:sz w:val="28"/>
          <w:szCs w:val="28"/>
        </w:rPr>
        <w:t>Field of Practice:  ADULT_________________________________</w:t>
      </w:r>
    </w:p>
    <w:p w14:paraId="57DC992E" w14:textId="77777777" w:rsidR="00E35051" w:rsidRPr="00E35051" w:rsidRDefault="00E35051" w:rsidP="00E35051">
      <w:pPr>
        <w:rPr>
          <w:b/>
          <w:bCs/>
          <w:sz w:val="28"/>
          <w:szCs w:val="28"/>
        </w:rPr>
      </w:pPr>
    </w:p>
    <w:tbl>
      <w:tblPr>
        <w:tblW w:w="9214" w:type="dxa"/>
        <w:jc w:val="center"/>
        <w:tblLook w:val="04A0" w:firstRow="1" w:lastRow="0" w:firstColumn="1" w:lastColumn="0" w:noHBand="0" w:noVBand="1"/>
      </w:tblPr>
      <w:tblGrid>
        <w:gridCol w:w="9778"/>
      </w:tblGrid>
      <w:tr w:rsidR="00027606" w:rsidRPr="003E01C8" w14:paraId="7A14FC2E" w14:textId="77777777" w:rsidTr="00E35051">
        <w:trPr>
          <w:jc w:val="center"/>
        </w:trPr>
        <w:tc>
          <w:tcPr>
            <w:tcW w:w="9214" w:type="dxa"/>
            <w:hideMark/>
          </w:tcPr>
          <w:p w14:paraId="66264CF4" w14:textId="53080E2C" w:rsidR="00027606" w:rsidRPr="003E01C8" w:rsidRDefault="00027606" w:rsidP="0098669E"/>
          <w:tbl>
            <w:tblPr>
              <w:tblW w:w="9217" w:type="dxa"/>
              <w:tblInd w:w="34" w:type="dxa"/>
              <w:tblLook w:val="04A0" w:firstRow="1" w:lastRow="0" w:firstColumn="1" w:lastColumn="0" w:noHBand="0" w:noVBand="1"/>
            </w:tblPr>
            <w:tblGrid>
              <w:gridCol w:w="3186"/>
              <w:gridCol w:w="3876"/>
              <w:gridCol w:w="2466"/>
            </w:tblGrid>
            <w:tr w:rsidR="00027606" w:rsidRPr="003E01C8" w14:paraId="30B36985" w14:textId="77777777" w:rsidTr="00E35051">
              <w:trPr>
                <w:trHeight w:val="1814"/>
              </w:trPr>
              <w:tc>
                <w:tcPr>
                  <w:tcW w:w="2949" w:type="dxa"/>
                  <w:shd w:val="clear" w:color="auto" w:fill="auto"/>
                </w:tcPr>
                <w:p w14:paraId="66631457" w14:textId="77777777" w:rsidR="00027606" w:rsidRPr="003E01C8" w:rsidRDefault="00027606" w:rsidP="0098669E">
                  <w:pPr>
                    <w:rPr>
                      <w:rFonts w:cs="Arial"/>
                      <w:sz w:val="28"/>
                      <w:szCs w:val="28"/>
                    </w:rPr>
                  </w:pPr>
                  <w:r w:rsidRPr="003E01C8">
                    <w:rPr>
                      <w:noProof/>
                      <w:lang w:eastAsia="en-GB"/>
                    </w:rPr>
                    <w:drawing>
                      <wp:inline distT="0" distB="0" distL="0" distR="0" wp14:anchorId="29F21224" wp14:editId="46AEC70B">
                        <wp:extent cx="1390650" cy="790575"/>
                        <wp:effectExtent l="0" t="0" r="0" b="9525"/>
                        <wp:docPr id="43"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inline>
                    </w:drawing>
                  </w:r>
                </w:p>
              </w:tc>
              <w:tc>
                <w:tcPr>
                  <w:tcW w:w="3584" w:type="dxa"/>
                  <w:shd w:val="clear" w:color="auto" w:fill="auto"/>
                </w:tcPr>
                <w:p w14:paraId="0210366F" w14:textId="77777777" w:rsidR="00027606" w:rsidRPr="003E01C8" w:rsidRDefault="00027606" w:rsidP="0098669E">
                  <w:pPr>
                    <w:rPr>
                      <w:rFonts w:cs="Arial"/>
                      <w:sz w:val="28"/>
                      <w:szCs w:val="28"/>
                    </w:rPr>
                  </w:pPr>
                  <w:r w:rsidRPr="003E01C8">
                    <w:rPr>
                      <w:noProof/>
                      <w:lang w:eastAsia="en-GB"/>
                    </w:rPr>
                    <w:drawing>
                      <wp:inline distT="0" distB="0" distL="0" distR="0" wp14:anchorId="3A16D447" wp14:editId="18DA751F">
                        <wp:extent cx="2009775" cy="638175"/>
                        <wp:effectExtent l="0" t="0" r="9525" b="9525"/>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tc>
              <w:tc>
                <w:tcPr>
                  <w:tcW w:w="2684" w:type="dxa"/>
                  <w:shd w:val="clear" w:color="auto" w:fill="auto"/>
                </w:tcPr>
                <w:p w14:paraId="4304F839" w14:textId="77777777" w:rsidR="00027606" w:rsidRPr="003E01C8" w:rsidRDefault="00027606" w:rsidP="0098669E">
                  <w:pPr>
                    <w:rPr>
                      <w:rFonts w:cs="Arial"/>
                      <w:sz w:val="28"/>
                      <w:szCs w:val="28"/>
                    </w:rPr>
                  </w:pPr>
                  <w:r w:rsidRPr="003E01C8">
                    <w:rPr>
                      <w:noProof/>
                      <w:lang w:eastAsia="en-GB"/>
                    </w:rPr>
                    <w:drawing>
                      <wp:inline distT="0" distB="0" distL="0" distR="0" wp14:anchorId="0FCBEB20" wp14:editId="1D07DB55">
                        <wp:extent cx="904875" cy="942975"/>
                        <wp:effectExtent l="0" t="0" r="9525" b="9525"/>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0307" t="7938" r="14278" b="6316"/>
                                <a:stretch>
                                  <a:fillRect/>
                                </a:stretch>
                              </pic:blipFill>
                              <pic:spPr bwMode="auto">
                                <a:xfrm>
                                  <a:off x="0" y="0"/>
                                  <a:ext cx="904875" cy="942975"/>
                                </a:xfrm>
                                <a:prstGeom prst="rect">
                                  <a:avLst/>
                                </a:prstGeom>
                                <a:noFill/>
                                <a:ln>
                                  <a:noFill/>
                                </a:ln>
                              </pic:spPr>
                            </pic:pic>
                          </a:graphicData>
                        </a:graphic>
                      </wp:inline>
                    </w:drawing>
                  </w:r>
                </w:p>
              </w:tc>
            </w:tr>
            <w:tr w:rsidR="00027606" w:rsidRPr="003E01C8" w14:paraId="726D8F42" w14:textId="77777777" w:rsidTr="00E35051">
              <w:tc>
                <w:tcPr>
                  <w:tcW w:w="2949" w:type="dxa"/>
                  <w:shd w:val="clear" w:color="auto" w:fill="auto"/>
                </w:tcPr>
                <w:p w14:paraId="6DE3D061" w14:textId="77777777" w:rsidR="00027606" w:rsidRPr="003E01C8" w:rsidRDefault="00027606" w:rsidP="0098669E">
                  <w:pPr>
                    <w:rPr>
                      <w:rFonts w:cs="Arial"/>
                      <w:sz w:val="28"/>
                      <w:szCs w:val="28"/>
                    </w:rPr>
                  </w:pPr>
                  <w:r w:rsidRPr="003E01C8">
                    <w:rPr>
                      <w:noProof/>
                      <w:lang w:eastAsia="en-GB"/>
                    </w:rPr>
                    <w:drawing>
                      <wp:inline distT="0" distB="0" distL="0" distR="0" wp14:anchorId="517601E7" wp14:editId="3733D356">
                        <wp:extent cx="933450" cy="657225"/>
                        <wp:effectExtent l="0" t="0" r="0" b="9525"/>
                        <wp:docPr id="46" name="Picture 6" descr="Description: U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W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657225"/>
                                </a:xfrm>
                                <a:prstGeom prst="rect">
                                  <a:avLst/>
                                </a:prstGeom>
                                <a:noFill/>
                                <a:ln>
                                  <a:noFill/>
                                </a:ln>
                              </pic:spPr>
                            </pic:pic>
                          </a:graphicData>
                        </a:graphic>
                      </wp:inline>
                    </w:drawing>
                  </w:r>
                </w:p>
              </w:tc>
              <w:tc>
                <w:tcPr>
                  <w:tcW w:w="3584" w:type="dxa"/>
                  <w:shd w:val="clear" w:color="auto" w:fill="auto"/>
                </w:tcPr>
                <w:p w14:paraId="57BE1ADD" w14:textId="77777777" w:rsidR="00027606" w:rsidRPr="003E01C8" w:rsidRDefault="00027606" w:rsidP="0098669E">
                  <w:pPr>
                    <w:rPr>
                      <w:rFonts w:cs="Arial"/>
                      <w:sz w:val="28"/>
                      <w:szCs w:val="28"/>
                    </w:rPr>
                  </w:pPr>
                  <w:r w:rsidRPr="003E01C8">
                    <w:rPr>
                      <w:noProof/>
                      <w:lang w:eastAsia="en-GB"/>
                    </w:rPr>
                    <w:drawing>
                      <wp:inline distT="0" distB="0" distL="0" distR="0" wp14:anchorId="5A3F4A9B" wp14:editId="491DF745">
                        <wp:extent cx="1428750" cy="419100"/>
                        <wp:effectExtent l="0" t="0" r="0" b="0"/>
                        <wp:docPr id="47" name="Picture 3" descr="Colour Abertay Uni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Abertay Uni Logo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419100"/>
                                </a:xfrm>
                                <a:prstGeom prst="rect">
                                  <a:avLst/>
                                </a:prstGeom>
                                <a:noFill/>
                                <a:ln>
                                  <a:noFill/>
                                </a:ln>
                              </pic:spPr>
                            </pic:pic>
                          </a:graphicData>
                        </a:graphic>
                      </wp:inline>
                    </w:drawing>
                  </w:r>
                </w:p>
              </w:tc>
              <w:tc>
                <w:tcPr>
                  <w:tcW w:w="2684" w:type="dxa"/>
                  <w:shd w:val="clear" w:color="auto" w:fill="auto"/>
                </w:tcPr>
                <w:p w14:paraId="3319736B" w14:textId="77777777" w:rsidR="00027606" w:rsidRPr="003E01C8" w:rsidRDefault="00027606" w:rsidP="0098669E">
                  <w:pPr>
                    <w:rPr>
                      <w:rFonts w:cs="Arial"/>
                      <w:sz w:val="28"/>
                      <w:szCs w:val="28"/>
                    </w:rPr>
                  </w:pPr>
                  <w:r w:rsidRPr="003E01C8">
                    <w:rPr>
                      <w:noProof/>
                      <w:lang w:eastAsia="en-GB"/>
                    </w:rPr>
                    <w:drawing>
                      <wp:inline distT="0" distB="0" distL="0" distR="0" wp14:anchorId="1DA3FF8A" wp14:editId="378F1312">
                        <wp:extent cx="1362075" cy="466725"/>
                        <wp:effectExtent l="0" t="0" r="9525" b="9525"/>
                        <wp:docPr id="48"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p>
              </w:tc>
            </w:tr>
            <w:tr w:rsidR="00027606" w:rsidRPr="003E01C8" w14:paraId="176466CB" w14:textId="77777777" w:rsidTr="00E35051">
              <w:tc>
                <w:tcPr>
                  <w:tcW w:w="2949" w:type="dxa"/>
                  <w:shd w:val="clear" w:color="auto" w:fill="auto"/>
                </w:tcPr>
                <w:p w14:paraId="701DCA70" w14:textId="77777777" w:rsidR="00027606" w:rsidRPr="003E01C8" w:rsidRDefault="00027606" w:rsidP="0098669E">
                  <w:pPr>
                    <w:rPr>
                      <w:rFonts w:cs="Arial"/>
                      <w:sz w:val="28"/>
                      <w:szCs w:val="28"/>
                    </w:rPr>
                  </w:pPr>
                  <w:r w:rsidRPr="003E01C8">
                    <w:rPr>
                      <w:noProof/>
                      <w:lang w:eastAsia="en-GB"/>
                    </w:rPr>
                    <w:drawing>
                      <wp:inline distT="0" distB="0" distL="0" distR="0" wp14:anchorId="06DB6D63" wp14:editId="2B002C42">
                        <wp:extent cx="1352550" cy="723900"/>
                        <wp:effectExtent l="0" t="0" r="0" b="0"/>
                        <wp:docPr id="49" name="Picture 9" descr="Description: Description: Description: q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qmu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p>
              </w:tc>
              <w:tc>
                <w:tcPr>
                  <w:tcW w:w="3584" w:type="dxa"/>
                  <w:shd w:val="clear" w:color="auto" w:fill="auto"/>
                  <w:vAlign w:val="center"/>
                </w:tcPr>
                <w:p w14:paraId="41EC2771" w14:textId="77777777" w:rsidR="00027606" w:rsidRPr="003E01C8" w:rsidRDefault="00027606" w:rsidP="0098669E">
                  <w:pPr>
                    <w:rPr>
                      <w:rFonts w:cs="Arial"/>
                      <w:sz w:val="28"/>
                      <w:szCs w:val="28"/>
                    </w:rPr>
                  </w:pPr>
                  <w:r w:rsidRPr="003E01C8">
                    <w:rPr>
                      <w:noProof/>
                      <w:lang w:eastAsia="en-GB"/>
                    </w:rPr>
                    <w:drawing>
                      <wp:inline distT="0" distB="0" distL="0" distR="0" wp14:anchorId="40AEA9C8" wp14:editId="07B43447">
                        <wp:extent cx="1404000" cy="336066"/>
                        <wp:effectExtent l="0" t="0" r="5715" b="6985"/>
                        <wp:docPr id="50" name="Picture 50" descr="This is the University icon (CMYK_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B Work\Department Docs\Logos\UoS_Primary_Logo_Pos_(CMYK_300p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4000" cy="336066"/>
                                </a:xfrm>
                                <a:prstGeom prst="rect">
                                  <a:avLst/>
                                </a:prstGeom>
                                <a:noFill/>
                                <a:ln>
                                  <a:noFill/>
                                </a:ln>
                              </pic:spPr>
                            </pic:pic>
                          </a:graphicData>
                        </a:graphic>
                      </wp:inline>
                    </w:drawing>
                  </w:r>
                </w:p>
              </w:tc>
              <w:tc>
                <w:tcPr>
                  <w:tcW w:w="2684" w:type="dxa"/>
                  <w:shd w:val="clear" w:color="auto" w:fill="auto"/>
                </w:tcPr>
                <w:p w14:paraId="1BB20487" w14:textId="77777777" w:rsidR="00027606" w:rsidRPr="003E01C8" w:rsidRDefault="00027606" w:rsidP="0098669E">
                  <w:pPr>
                    <w:rPr>
                      <w:rFonts w:cs="Arial"/>
                      <w:sz w:val="28"/>
                      <w:szCs w:val="28"/>
                    </w:rPr>
                  </w:pPr>
                  <w:r w:rsidRPr="003E01C8">
                    <w:rPr>
                      <w:noProof/>
                      <w:lang w:eastAsia="en-GB"/>
                    </w:rPr>
                    <w:drawing>
                      <wp:inline distT="0" distB="0" distL="0" distR="0" wp14:anchorId="27463A5F" wp14:editId="4C3A194A">
                        <wp:extent cx="847725" cy="581025"/>
                        <wp:effectExtent l="0" t="0" r="9525" b="9525"/>
                        <wp:docPr id="51" name="Picture 2" descr="Description: ou_CompSig_new_rgb-3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u_CompSig_new_rgb-37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581025"/>
                                </a:xfrm>
                                <a:prstGeom prst="rect">
                                  <a:avLst/>
                                </a:prstGeom>
                                <a:noFill/>
                                <a:ln>
                                  <a:noFill/>
                                </a:ln>
                              </pic:spPr>
                            </pic:pic>
                          </a:graphicData>
                        </a:graphic>
                      </wp:inline>
                    </w:drawing>
                  </w:r>
                </w:p>
              </w:tc>
            </w:tr>
            <w:tr w:rsidR="00027606" w:rsidRPr="003E01C8" w14:paraId="1B42341A" w14:textId="77777777" w:rsidTr="00E35051">
              <w:tc>
                <w:tcPr>
                  <w:tcW w:w="2949" w:type="dxa"/>
                  <w:shd w:val="clear" w:color="auto" w:fill="auto"/>
                </w:tcPr>
                <w:p w14:paraId="01C8329F" w14:textId="77777777" w:rsidR="00027606" w:rsidRPr="003E01C8" w:rsidRDefault="00027606" w:rsidP="0098669E">
                  <w:pPr>
                    <w:rPr>
                      <w:rFonts w:cs="Arial"/>
                      <w:sz w:val="28"/>
                      <w:szCs w:val="28"/>
                    </w:rPr>
                  </w:pPr>
                  <w:r w:rsidRPr="003E01C8">
                    <w:rPr>
                      <w:noProof/>
                      <w:lang w:eastAsia="en-GB"/>
                    </w:rPr>
                    <w:drawing>
                      <wp:inline distT="0" distB="0" distL="0" distR="0" wp14:anchorId="6BE9105C" wp14:editId="67258983">
                        <wp:extent cx="1885950" cy="457200"/>
                        <wp:effectExtent l="0" t="0" r="0" b="0"/>
                        <wp:docPr id="52" name="Picture 1" descr="Description: Description: RGU Riverside Logo P#EC8DE7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RGU Riverside Logo P#EC8DE7 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3584" w:type="dxa"/>
                  <w:shd w:val="clear" w:color="auto" w:fill="auto"/>
                </w:tcPr>
                <w:p w14:paraId="784AAC10" w14:textId="77777777" w:rsidR="00027606" w:rsidRPr="003E01C8" w:rsidRDefault="00027606" w:rsidP="0098669E">
                  <w:pPr>
                    <w:rPr>
                      <w:rFonts w:cs="Arial"/>
                      <w:sz w:val="28"/>
                      <w:szCs w:val="28"/>
                    </w:rPr>
                  </w:pPr>
                  <w:r w:rsidRPr="003E01C8">
                    <w:rPr>
                      <w:noProof/>
                      <w:lang w:eastAsia="en-GB"/>
                    </w:rPr>
                    <w:drawing>
                      <wp:inline distT="0" distB="0" distL="0" distR="0" wp14:anchorId="26195C9B" wp14:editId="36025D02">
                        <wp:extent cx="2324100" cy="457200"/>
                        <wp:effectExtent l="0" t="0" r="0" b="0"/>
                        <wp:docPr id="53" name="Picture 11" descr="EdNapUn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NapUni_Logo_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tc>
              <w:tc>
                <w:tcPr>
                  <w:tcW w:w="2684" w:type="dxa"/>
                  <w:shd w:val="clear" w:color="auto" w:fill="auto"/>
                </w:tcPr>
                <w:p w14:paraId="63B7EBC2" w14:textId="77777777" w:rsidR="00027606" w:rsidRPr="003E01C8" w:rsidRDefault="00027606" w:rsidP="0098669E">
                  <w:pPr>
                    <w:rPr>
                      <w:noProof/>
                      <w:lang w:eastAsia="en-GB"/>
                    </w:rPr>
                  </w:pPr>
                  <w:r w:rsidRPr="003E01C8">
                    <w:rPr>
                      <w:noProof/>
                      <w:lang w:eastAsia="en-GB"/>
                    </w:rPr>
                    <w:drawing>
                      <wp:inline distT="0" distB="0" distL="0" distR="0" wp14:anchorId="13B6E022" wp14:editId="79DFC509">
                        <wp:extent cx="1428750" cy="428625"/>
                        <wp:effectExtent l="0" t="0" r="0" b="9525"/>
                        <wp:docPr id="54" name="Picture 10" descr="Description: Description: Description: UniofGlasgow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UniofGlasgow_colo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428625"/>
                                </a:xfrm>
                                <a:prstGeom prst="rect">
                                  <a:avLst/>
                                </a:prstGeom>
                                <a:noFill/>
                                <a:ln>
                                  <a:noFill/>
                                </a:ln>
                              </pic:spPr>
                            </pic:pic>
                          </a:graphicData>
                        </a:graphic>
                      </wp:inline>
                    </w:drawing>
                  </w:r>
                </w:p>
                <w:p w14:paraId="21DC4B51" w14:textId="77777777" w:rsidR="00027606" w:rsidRPr="003E01C8" w:rsidRDefault="00027606" w:rsidP="0098669E"/>
              </w:tc>
            </w:tr>
          </w:tbl>
          <w:p w14:paraId="55D57C78" w14:textId="77777777" w:rsidR="00027606" w:rsidRPr="003E01C8" w:rsidRDefault="00027606" w:rsidP="0098669E"/>
        </w:tc>
      </w:tr>
    </w:tbl>
    <w:p w14:paraId="121B62D4" w14:textId="77777777" w:rsidR="00027606" w:rsidRPr="003E01C8" w:rsidRDefault="00027606" w:rsidP="0098669E"/>
    <w:p w14:paraId="3FAB2B11" w14:textId="77777777" w:rsidR="00027606" w:rsidRPr="003E01C8" w:rsidRDefault="00027606" w:rsidP="0098669E"/>
    <w:p w14:paraId="24A01307" w14:textId="77777777" w:rsidR="00027606" w:rsidRPr="00E35051" w:rsidRDefault="00027606" w:rsidP="0098669E">
      <w:pPr>
        <w:rPr>
          <w:b/>
          <w:bCs/>
          <w:sz w:val="28"/>
          <w:szCs w:val="28"/>
        </w:rPr>
      </w:pPr>
      <w:r w:rsidRPr="00E35051">
        <w:rPr>
          <w:b/>
          <w:bCs/>
          <w:sz w:val="28"/>
          <w:szCs w:val="28"/>
        </w:rPr>
        <w:lastRenderedPageBreak/>
        <w:t xml:space="preserve">Glossary of Terms and Abbreviations </w:t>
      </w:r>
    </w:p>
    <w:tbl>
      <w:tblPr>
        <w:tblStyle w:val="TableGrid"/>
        <w:tblW w:w="9060" w:type="dxa"/>
        <w:tblLook w:val="04A0" w:firstRow="1" w:lastRow="0" w:firstColumn="1" w:lastColumn="0" w:noHBand="0" w:noVBand="1"/>
      </w:tblPr>
      <w:tblGrid>
        <w:gridCol w:w="1271"/>
        <w:gridCol w:w="7789"/>
      </w:tblGrid>
      <w:tr w:rsidR="00027606" w:rsidRPr="003E01C8" w14:paraId="4C430A98" w14:textId="77777777" w:rsidTr="00E35051">
        <w:tc>
          <w:tcPr>
            <w:tcW w:w="1271" w:type="dxa"/>
          </w:tcPr>
          <w:p w14:paraId="2C06C3F1" w14:textId="77777777" w:rsidR="00027606" w:rsidRPr="00E35051" w:rsidRDefault="00027606" w:rsidP="0098669E">
            <w:pPr>
              <w:rPr>
                <w:b/>
                <w:bCs/>
                <w:lang w:val="en-US"/>
              </w:rPr>
            </w:pPr>
            <w:r w:rsidRPr="00E35051">
              <w:rPr>
                <w:b/>
                <w:bCs/>
                <w:lang w:val="en-US"/>
              </w:rPr>
              <w:t>AEI</w:t>
            </w:r>
          </w:p>
        </w:tc>
        <w:tc>
          <w:tcPr>
            <w:tcW w:w="7789" w:type="dxa"/>
          </w:tcPr>
          <w:p w14:paraId="1A97CA92" w14:textId="77777777" w:rsidR="00027606" w:rsidRPr="003E01C8" w:rsidRDefault="00027606" w:rsidP="0098669E">
            <w:pPr>
              <w:rPr>
                <w:b/>
                <w:bCs/>
                <w:lang w:val="en-US"/>
              </w:rPr>
            </w:pPr>
            <w:r w:rsidRPr="003E01C8">
              <w:rPr>
                <w:lang w:val="en-US"/>
              </w:rPr>
              <w:t>Approved Education Institution</w:t>
            </w:r>
          </w:p>
        </w:tc>
      </w:tr>
      <w:tr w:rsidR="00027606" w:rsidRPr="003E01C8" w14:paraId="76C32284" w14:textId="77777777" w:rsidTr="00E35051">
        <w:tc>
          <w:tcPr>
            <w:tcW w:w="1271" w:type="dxa"/>
          </w:tcPr>
          <w:p w14:paraId="42FA54F7" w14:textId="77777777" w:rsidR="00027606" w:rsidRPr="00E35051" w:rsidRDefault="00027606" w:rsidP="0098669E">
            <w:pPr>
              <w:rPr>
                <w:b/>
                <w:bCs/>
                <w:lang w:val="en-US"/>
              </w:rPr>
            </w:pPr>
            <w:r w:rsidRPr="00E35051">
              <w:rPr>
                <w:b/>
                <w:bCs/>
                <w:lang w:val="en-US"/>
              </w:rPr>
              <w:t>BLS</w:t>
            </w:r>
          </w:p>
        </w:tc>
        <w:tc>
          <w:tcPr>
            <w:tcW w:w="7789" w:type="dxa"/>
          </w:tcPr>
          <w:p w14:paraId="189A6937" w14:textId="77777777" w:rsidR="00027606" w:rsidRPr="003E01C8" w:rsidRDefault="00027606" w:rsidP="0098669E">
            <w:pPr>
              <w:rPr>
                <w:lang w:val="en-US"/>
              </w:rPr>
            </w:pPr>
            <w:r w:rsidRPr="003E01C8">
              <w:rPr>
                <w:lang w:val="en-US"/>
              </w:rPr>
              <w:t>Basic Life Support</w:t>
            </w:r>
          </w:p>
        </w:tc>
      </w:tr>
      <w:tr w:rsidR="00027606" w:rsidRPr="003E01C8" w14:paraId="22F86467" w14:textId="77777777" w:rsidTr="00E35051">
        <w:tc>
          <w:tcPr>
            <w:tcW w:w="1271" w:type="dxa"/>
          </w:tcPr>
          <w:p w14:paraId="3710235B" w14:textId="77777777" w:rsidR="00027606" w:rsidRPr="00E35051" w:rsidRDefault="00027606" w:rsidP="0098669E">
            <w:pPr>
              <w:rPr>
                <w:b/>
                <w:bCs/>
                <w:lang w:val="en-US"/>
              </w:rPr>
            </w:pPr>
            <w:r w:rsidRPr="00E35051">
              <w:rPr>
                <w:b/>
                <w:bCs/>
                <w:lang w:val="en-US"/>
              </w:rPr>
              <w:t>CHEF</w:t>
            </w:r>
          </w:p>
        </w:tc>
        <w:tc>
          <w:tcPr>
            <w:tcW w:w="7789" w:type="dxa"/>
          </w:tcPr>
          <w:p w14:paraId="01292837" w14:textId="77777777" w:rsidR="00027606" w:rsidRPr="003E01C8" w:rsidRDefault="00027606" w:rsidP="0098669E">
            <w:pPr>
              <w:rPr>
                <w:lang w:val="en-US"/>
              </w:rPr>
            </w:pPr>
            <w:r w:rsidRPr="003E01C8">
              <w:rPr>
                <w:lang w:val="en-US"/>
              </w:rPr>
              <w:t>Care Home Education Facilitator</w:t>
            </w:r>
          </w:p>
        </w:tc>
      </w:tr>
      <w:tr w:rsidR="00027606" w:rsidRPr="003E01C8" w14:paraId="1E4F360F" w14:textId="77777777" w:rsidTr="00E35051">
        <w:tc>
          <w:tcPr>
            <w:tcW w:w="1271" w:type="dxa"/>
          </w:tcPr>
          <w:p w14:paraId="2E309385" w14:textId="77777777" w:rsidR="00027606" w:rsidRPr="00E35051" w:rsidRDefault="00027606" w:rsidP="0098669E">
            <w:pPr>
              <w:rPr>
                <w:b/>
                <w:bCs/>
                <w:lang w:val="en-US"/>
              </w:rPr>
            </w:pPr>
            <w:r w:rsidRPr="00E35051">
              <w:rPr>
                <w:b/>
                <w:bCs/>
                <w:lang w:val="en-US"/>
              </w:rPr>
              <w:t>CPR</w:t>
            </w:r>
          </w:p>
        </w:tc>
        <w:tc>
          <w:tcPr>
            <w:tcW w:w="7789" w:type="dxa"/>
          </w:tcPr>
          <w:p w14:paraId="18981AF7" w14:textId="77777777" w:rsidR="00027606" w:rsidRPr="003E01C8" w:rsidRDefault="00027606" w:rsidP="0098669E">
            <w:pPr>
              <w:rPr>
                <w:lang w:val="en-US"/>
              </w:rPr>
            </w:pPr>
            <w:r w:rsidRPr="003E01C8">
              <w:rPr>
                <w:lang w:val="en-US"/>
              </w:rPr>
              <w:t>Cardiopulmonary Resuscitation</w:t>
            </w:r>
          </w:p>
        </w:tc>
      </w:tr>
      <w:tr w:rsidR="00027606" w:rsidRPr="003E01C8" w14:paraId="2E392C73" w14:textId="77777777" w:rsidTr="00E35051">
        <w:tc>
          <w:tcPr>
            <w:tcW w:w="1271" w:type="dxa"/>
          </w:tcPr>
          <w:p w14:paraId="5FD9A1BF" w14:textId="77777777" w:rsidR="00027606" w:rsidRPr="00E35051" w:rsidRDefault="00027606" w:rsidP="0098669E">
            <w:pPr>
              <w:rPr>
                <w:b/>
                <w:bCs/>
                <w:lang w:val="en-US"/>
              </w:rPr>
            </w:pPr>
            <w:r w:rsidRPr="00E35051">
              <w:rPr>
                <w:b/>
                <w:bCs/>
                <w:lang w:val="en-US"/>
              </w:rPr>
              <w:t>MH</w:t>
            </w:r>
          </w:p>
        </w:tc>
        <w:tc>
          <w:tcPr>
            <w:tcW w:w="7789" w:type="dxa"/>
          </w:tcPr>
          <w:p w14:paraId="3B1EF8BD" w14:textId="77777777" w:rsidR="00027606" w:rsidRPr="003E01C8" w:rsidRDefault="00027606" w:rsidP="0098669E">
            <w:pPr>
              <w:rPr>
                <w:lang w:val="en-US"/>
              </w:rPr>
            </w:pPr>
            <w:r w:rsidRPr="003E01C8">
              <w:rPr>
                <w:lang w:val="en-US"/>
              </w:rPr>
              <w:t>Manual Handling</w:t>
            </w:r>
          </w:p>
        </w:tc>
      </w:tr>
      <w:tr w:rsidR="00027606" w:rsidRPr="003E01C8" w14:paraId="4D9F0103" w14:textId="77777777" w:rsidTr="00E35051">
        <w:tc>
          <w:tcPr>
            <w:tcW w:w="1271" w:type="dxa"/>
          </w:tcPr>
          <w:p w14:paraId="626AFDAF" w14:textId="77777777" w:rsidR="00027606" w:rsidRPr="00E35051" w:rsidRDefault="00027606" w:rsidP="0098669E">
            <w:pPr>
              <w:rPr>
                <w:b/>
                <w:bCs/>
                <w:lang w:val="en-US"/>
              </w:rPr>
            </w:pPr>
            <w:r w:rsidRPr="00E35051">
              <w:rPr>
                <w:b/>
                <w:bCs/>
                <w:lang w:val="en-US"/>
              </w:rPr>
              <w:t>HAI</w:t>
            </w:r>
          </w:p>
        </w:tc>
        <w:tc>
          <w:tcPr>
            <w:tcW w:w="7789" w:type="dxa"/>
          </w:tcPr>
          <w:p w14:paraId="3D930E79" w14:textId="77777777" w:rsidR="00027606" w:rsidRPr="003E01C8" w:rsidRDefault="00027606" w:rsidP="0098669E">
            <w:pPr>
              <w:rPr>
                <w:lang w:val="en-US"/>
              </w:rPr>
            </w:pPr>
            <w:r w:rsidRPr="003E01C8">
              <w:rPr>
                <w:lang w:val="en-US"/>
              </w:rPr>
              <w:t>Healthcare Associated Infection</w:t>
            </w:r>
          </w:p>
        </w:tc>
      </w:tr>
      <w:tr w:rsidR="00027606" w:rsidRPr="003E01C8" w14:paraId="788DC729" w14:textId="77777777" w:rsidTr="00E35051">
        <w:tc>
          <w:tcPr>
            <w:tcW w:w="1271" w:type="dxa"/>
          </w:tcPr>
          <w:p w14:paraId="67F6ADC0" w14:textId="77777777" w:rsidR="00027606" w:rsidRPr="00E35051" w:rsidRDefault="00027606" w:rsidP="0098669E">
            <w:pPr>
              <w:rPr>
                <w:b/>
                <w:bCs/>
                <w:lang w:val="en-US"/>
              </w:rPr>
            </w:pPr>
            <w:r w:rsidRPr="00E35051">
              <w:rPr>
                <w:b/>
                <w:bCs/>
                <w:lang w:val="en-US"/>
              </w:rPr>
              <w:t>HEI</w:t>
            </w:r>
          </w:p>
        </w:tc>
        <w:tc>
          <w:tcPr>
            <w:tcW w:w="7789" w:type="dxa"/>
          </w:tcPr>
          <w:p w14:paraId="7D747A89" w14:textId="77777777" w:rsidR="00027606" w:rsidRPr="003E01C8" w:rsidRDefault="00027606" w:rsidP="0098669E">
            <w:pPr>
              <w:rPr>
                <w:lang w:val="en-US"/>
              </w:rPr>
            </w:pPr>
            <w:r w:rsidRPr="003E01C8">
              <w:rPr>
                <w:lang w:val="en-US"/>
              </w:rPr>
              <w:t>Higher Education Institution</w:t>
            </w:r>
          </w:p>
        </w:tc>
      </w:tr>
      <w:tr w:rsidR="00027606" w:rsidRPr="003E01C8" w14:paraId="1BA84284" w14:textId="77777777" w:rsidTr="00E35051">
        <w:tc>
          <w:tcPr>
            <w:tcW w:w="1271" w:type="dxa"/>
          </w:tcPr>
          <w:p w14:paraId="721E7796" w14:textId="77777777" w:rsidR="00027606" w:rsidRPr="00E35051" w:rsidRDefault="00027606" w:rsidP="0098669E">
            <w:pPr>
              <w:rPr>
                <w:b/>
                <w:bCs/>
                <w:lang w:val="en-US"/>
              </w:rPr>
            </w:pPr>
            <w:r w:rsidRPr="00E35051">
              <w:rPr>
                <w:b/>
                <w:bCs/>
                <w:lang w:val="en-US"/>
              </w:rPr>
              <w:t>NES</w:t>
            </w:r>
          </w:p>
        </w:tc>
        <w:tc>
          <w:tcPr>
            <w:tcW w:w="7789" w:type="dxa"/>
          </w:tcPr>
          <w:p w14:paraId="15DEB3E6" w14:textId="77777777" w:rsidR="00027606" w:rsidRPr="003E01C8" w:rsidRDefault="00027606" w:rsidP="0098669E">
            <w:pPr>
              <w:rPr>
                <w:lang w:val="en-US"/>
              </w:rPr>
            </w:pPr>
            <w:r w:rsidRPr="003E01C8">
              <w:rPr>
                <w:lang w:val="en-US"/>
              </w:rPr>
              <w:t>NHS Education for Scotland</w:t>
            </w:r>
          </w:p>
        </w:tc>
      </w:tr>
      <w:tr w:rsidR="00027606" w:rsidRPr="003E01C8" w14:paraId="39B9625E" w14:textId="77777777" w:rsidTr="00E35051">
        <w:tc>
          <w:tcPr>
            <w:tcW w:w="1271" w:type="dxa"/>
          </w:tcPr>
          <w:p w14:paraId="210C9221" w14:textId="77777777" w:rsidR="00027606" w:rsidRPr="00E35051" w:rsidRDefault="00027606" w:rsidP="0098669E">
            <w:pPr>
              <w:rPr>
                <w:b/>
                <w:bCs/>
                <w:lang w:val="en-US"/>
              </w:rPr>
            </w:pPr>
            <w:r w:rsidRPr="00E35051">
              <w:rPr>
                <w:b/>
                <w:bCs/>
                <w:lang w:val="en-US"/>
              </w:rPr>
              <w:t>NHS</w:t>
            </w:r>
          </w:p>
        </w:tc>
        <w:tc>
          <w:tcPr>
            <w:tcW w:w="7789" w:type="dxa"/>
          </w:tcPr>
          <w:p w14:paraId="7A4EBD19" w14:textId="77777777" w:rsidR="00027606" w:rsidRPr="003E01C8" w:rsidRDefault="00027606" w:rsidP="0098669E">
            <w:pPr>
              <w:rPr>
                <w:lang w:val="en-US"/>
              </w:rPr>
            </w:pPr>
            <w:r w:rsidRPr="003E01C8">
              <w:rPr>
                <w:lang w:val="en-US"/>
              </w:rPr>
              <w:t>National Health Service</w:t>
            </w:r>
          </w:p>
        </w:tc>
      </w:tr>
      <w:tr w:rsidR="00027606" w:rsidRPr="003E01C8" w14:paraId="2BE38D02" w14:textId="77777777" w:rsidTr="00E35051">
        <w:tc>
          <w:tcPr>
            <w:tcW w:w="1271" w:type="dxa"/>
          </w:tcPr>
          <w:p w14:paraId="17FF7469" w14:textId="77777777" w:rsidR="00027606" w:rsidRPr="00E35051" w:rsidRDefault="00027606" w:rsidP="0098669E">
            <w:pPr>
              <w:rPr>
                <w:b/>
                <w:bCs/>
                <w:lang w:val="en-US"/>
              </w:rPr>
            </w:pPr>
            <w:r w:rsidRPr="00E35051">
              <w:rPr>
                <w:b/>
                <w:bCs/>
                <w:lang w:val="en-US"/>
              </w:rPr>
              <w:t>NHSS</w:t>
            </w:r>
          </w:p>
        </w:tc>
        <w:tc>
          <w:tcPr>
            <w:tcW w:w="7789" w:type="dxa"/>
          </w:tcPr>
          <w:p w14:paraId="3E21A5D4" w14:textId="77777777" w:rsidR="00027606" w:rsidRPr="003E01C8" w:rsidRDefault="00027606" w:rsidP="0098669E">
            <w:pPr>
              <w:rPr>
                <w:lang w:val="en-US"/>
              </w:rPr>
            </w:pPr>
            <w:r w:rsidRPr="003E01C8">
              <w:rPr>
                <w:lang w:val="en-US"/>
              </w:rPr>
              <w:t>National Health Service Scotland</w:t>
            </w:r>
          </w:p>
        </w:tc>
      </w:tr>
      <w:tr w:rsidR="00027606" w:rsidRPr="003E01C8" w14:paraId="522F3B2C" w14:textId="77777777" w:rsidTr="00E35051">
        <w:tc>
          <w:tcPr>
            <w:tcW w:w="1271" w:type="dxa"/>
          </w:tcPr>
          <w:p w14:paraId="53A55B25" w14:textId="77777777" w:rsidR="00027606" w:rsidRPr="00E35051" w:rsidRDefault="00027606" w:rsidP="0098669E">
            <w:pPr>
              <w:rPr>
                <w:b/>
                <w:bCs/>
                <w:lang w:val="en-US"/>
              </w:rPr>
            </w:pPr>
            <w:r w:rsidRPr="00E35051">
              <w:rPr>
                <w:b/>
                <w:bCs/>
                <w:lang w:val="en-US"/>
              </w:rPr>
              <w:t>NMC</w:t>
            </w:r>
          </w:p>
        </w:tc>
        <w:tc>
          <w:tcPr>
            <w:tcW w:w="7789" w:type="dxa"/>
          </w:tcPr>
          <w:p w14:paraId="09A676FB" w14:textId="77777777" w:rsidR="00027606" w:rsidRPr="003E01C8" w:rsidRDefault="00027606" w:rsidP="0098669E">
            <w:pPr>
              <w:rPr>
                <w:lang w:val="en-US"/>
              </w:rPr>
            </w:pPr>
            <w:r w:rsidRPr="003E01C8">
              <w:rPr>
                <w:lang w:val="en-US"/>
              </w:rPr>
              <w:t>Nursing and Midwifery Council</w:t>
            </w:r>
          </w:p>
        </w:tc>
      </w:tr>
      <w:tr w:rsidR="00027606" w:rsidRPr="003E01C8" w14:paraId="55A07EC3" w14:textId="77777777" w:rsidTr="00E35051">
        <w:tc>
          <w:tcPr>
            <w:tcW w:w="1271" w:type="dxa"/>
          </w:tcPr>
          <w:p w14:paraId="78FDE577" w14:textId="77777777" w:rsidR="00027606" w:rsidRPr="00E35051" w:rsidRDefault="00027606" w:rsidP="0098669E">
            <w:pPr>
              <w:rPr>
                <w:b/>
                <w:bCs/>
                <w:lang w:val="en-US"/>
              </w:rPr>
            </w:pPr>
            <w:r w:rsidRPr="00E35051">
              <w:rPr>
                <w:b/>
                <w:bCs/>
                <w:lang w:val="en-US"/>
              </w:rPr>
              <w:t>PAD</w:t>
            </w:r>
          </w:p>
        </w:tc>
        <w:tc>
          <w:tcPr>
            <w:tcW w:w="7789" w:type="dxa"/>
          </w:tcPr>
          <w:p w14:paraId="3F59084E" w14:textId="77777777" w:rsidR="00027606" w:rsidRPr="003E01C8" w:rsidRDefault="00027606" w:rsidP="0098669E">
            <w:pPr>
              <w:rPr>
                <w:color w:val="000000"/>
                <w:lang w:val="en-US"/>
              </w:rPr>
            </w:pPr>
            <w:r w:rsidRPr="003E01C8">
              <w:rPr>
                <w:lang w:val="en-US"/>
              </w:rPr>
              <w:t>Practice Assessment Document</w:t>
            </w:r>
          </w:p>
        </w:tc>
      </w:tr>
      <w:tr w:rsidR="00027606" w:rsidRPr="003E01C8" w14:paraId="3CAE408B" w14:textId="77777777" w:rsidTr="00E35051">
        <w:tc>
          <w:tcPr>
            <w:tcW w:w="1271" w:type="dxa"/>
          </w:tcPr>
          <w:p w14:paraId="092BE44C" w14:textId="77777777" w:rsidR="00027606" w:rsidRPr="00E35051" w:rsidRDefault="00027606" w:rsidP="0098669E">
            <w:pPr>
              <w:rPr>
                <w:b/>
                <w:bCs/>
                <w:lang w:val="en-US"/>
              </w:rPr>
            </w:pPr>
            <w:r w:rsidRPr="00E35051">
              <w:rPr>
                <w:b/>
                <w:bCs/>
                <w:lang w:val="en-US"/>
              </w:rPr>
              <w:t>Part 1</w:t>
            </w:r>
          </w:p>
        </w:tc>
        <w:tc>
          <w:tcPr>
            <w:tcW w:w="7789" w:type="dxa"/>
          </w:tcPr>
          <w:p w14:paraId="73E1E8D6" w14:textId="77777777" w:rsidR="00027606" w:rsidRPr="003E01C8" w:rsidRDefault="00027606" w:rsidP="0098669E">
            <w:pPr>
              <w:rPr>
                <w:lang w:val="en-US"/>
              </w:rPr>
            </w:pPr>
            <w:r w:rsidRPr="003E01C8">
              <w:rPr>
                <w:lang w:val="en-US"/>
              </w:rPr>
              <w:t>Year One approximately</w:t>
            </w:r>
          </w:p>
        </w:tc>
      </w:tr>
      <w:tr w:rsidR="00027606" w:rsidRPr="003E01C8" w14:paraId="5841D896" w14:textId="77777777" w:rsidTr="00E35051">
        <w:tc>
          <w:tcPr>
            <w:tcW w:w="1271" w:type="dxa"/>
          </w:tcPr>
          <w:p w14:paraId="03EEF66E" w14:textId="77777777" w:rsidR="00027606" w:rsidRPr="00E35051" w:rsidRDefault="00027606" w:rsidP="0098669E">
            <w:pPr>
              <w:rPr>
                <w:b/>
                <w:bCs/>
                <w:lang w:val="en-US"/>
              </w:rPr>
            </w:pPr>
            <w:r w:rsidRPr="00E35051">
              <w:rPr>
                <w:b/>
                <w:bCs/>
                <w:lang w:val="en-US"/>
              </w:rPr>
              <w:t>Part 2</w:t>
            </w:r>
          </w:p>
        </w:tc>
        <w:tc>
          <w:tcPr>
            <w:tcW w:w="7789" w:type="dxa"/>
          </w:tcPr>
          <w:p w14:paraId="01709CF3" w14:textId="77777777" w:rsidR="00027606" w:rsidRPr="003E01C8" w:rsidRDefault="00027606" w:rsidP="0098669E">
            <w:pPr>
              <w:rPr>
                <w:lang w:val="en-US"/>
              </w:rPr>
            </w:pPr>
            <w:r w:rsidRPr="003E01C8">
              <w:rPr>
                <w:lang w:val="en-US"/>
              </w:rPr>
              <w:t>Year Two approximately</w:t>
            </w:r>
          </w:p>
        </w:tc>
      </w:tr>
      <w:tr w:rsidR="00027606" w:rsidRPr="003E01C8" w14:paraId="59E5C8BB" w14:textId="77777777" w:rsidTr="00E35051">
        <w:tc>
          <w:tcPr>
            <w:tcW w:w="1271" w:type="dxa"/>
          </w:tcPr>
          <w:p w14:paraId="711EE92D" w14:textId="77777777" w:rsidR="00027606" w:rsidRPr="00E35051" w:rsidRDefault="00027606" w:rsidP="0098669E">
            <w:pPr>
              <w:rPr>
                <w:b/>
                <w:bCs/>
                <w:lang w:val="en-US"/>
              </w:rPr>
            </w:pPr>
            <w:r w:rsidRPr="00E35051">
              <w:rPr>
                <w:b/>
                <w:bCs/>
                <w:lang w:val="en-US"/>
              </w:rPr>
              <w:t>Part 3</w:t>
            </w:r>
          </w:p>
        </w:tc>
        <w:tc>
          <w:tcPr>
            <w:tcW w:w="7789" w:type="dxa"/>
          </w:tcPr>
          <w:p w14:paraId="49E46439" w14:textId="77777777" w:rsidR="00027606" w:rsidRPr="003E01C8" w:rsidRDefault="00027606" w:rsidP="0098669E">
            <w:pPr>
              <w:rPr>
                <w:lang w:val="en-US"/>
              </w:rPr>
            </w:pPr>
            <w:r w:rsidRPr="003E01C8">
              <w:rPr>
                <w:lang w:val="en-US"/>
              </w:rPr>
              <w:t>Year Three (&amp; Year Four) approximately</w:t>
            </w:r>
          </w:p>
        </w:tc>
      </w:tr>
      <w:tr w:rsidR="00027606" w:rsidRPr="003E01C8" w14:paraId="039EE223" w14:textId="77777777" w:rsidTr="00E35051">
        <w:tc>
          <w:tcPr>
            <w:tcW w:w="1271" w:type="dxa"/>
          </w:tcPr>
          <w:p w14:paraId="5F528898" w14:textId="77777777" w:rsidR="00027606" w:rsidRPr="00E35051" w:rsidRDefault="00027606" w:rsidP="0098669E">
            <w:pPr>
              <w:rPr>
                <w:b/>
                <w:bCs/>
                <w:lang w:val="en-US"/>
              </w:rPr>
            </w:pPr>
            <w:r w:rsidRPr="00E35051">
              <w:rPr>
                <w:b/>
                <w:bCs/>
                <w:lang w:val="en-US"/>
              </w:rPr>
              <w:t>PEF</w:t>
            </w:r>
          </w:p>
        </w:tc>
        <w:tc>
          <w:tcPr>
            <w:tcW w:w="7789" w:type="dxa"/>
          </w:tcPr>
          <w:p w14:paraId="7C4F272D" w14:textId="77777777" w:rsidR="00027606" w:rsidRPr="003E01C8" w:rsidRDefault="00027606" w:rsidP="0098669E">
            <w:pPr>
              <w:rPr>
                <w:lang w:val="en-US"/>
              </w:rPr>
            </w:pPr>
            <w:r w:rsidRPr="003E01C8">
              <w:rPr>
                <w:lang w:val="en-US"/>
              </w:rPr>
              <w:t>Practice Education Facilitator</w:t>
            </w:r>
          </w:p>
        </w:tc>
      </w:tr>
      <w:tr w:rsidR="00027606" w:rsidRPr="003E01C8" w14:paraId="6371EF48" w14:textId="77777777" w:rsidTr="00E35051">
        <w:tc>
          <w:tcPr>
            <w:tcW w:w="1271" w:type="dxa"/>
          </w:tcPr>
          <w:p w14:paraId="015604B4" w14:textId="77777777" w:rsidR="00027606" w:rsidRPr="00E35051" w:rsidRDefault="00027606" w:rsidP="0098669E">
            <w:pPr>
              <w:rPr>
                <w:b/>
                <w:bCs/>
                <w:lang w:val="en-US"/>
              </w:rPr>
            </w:pPr>
            <w:r w:rsidRPr="00E35051">
              <w:rPr>
                <w:b/>
                <w:bCs/>
                <w:lang w:val="en-US"/>
              </w:rPr>
              <w:t>PLE</w:t>
            </w:r>
          </w:p>
        </w:tc>
        <w:tc>
          <w:tcPr>
            <w:tcW w:w="7789" w:type="dxa"/>
          </w:tcPr>
          <w:p w14:paraId="5BFF1267" w14:textId="77777777" w:rsidR="00027606" w:rsidRPr="003E01C8" w:rsidRDefault="00027606" w:rsidP="0098669E">
            <w:pPr>
              <w:rPr>
                <w:lang w:val="en-US"/>
              </w:rPr>
            </w:pPr>
            <w:r w:rsidRPr="003E01C8">
              <w:rPr>
                <w:lang w:val="en-US"/>
              </w:rPr>
              <w:t>Practice Learning Experience</w:t>
            </w:r>
          </w:p>
        </w:tc>
      </w:tr>
      <w:tr w:rsidR="00027606" w:rsidRPr="003E01C8" w14:paraId="256A60FF" w14:textId="77777777" w:rsidTr="00E35051">
        <w:tc>
          <w:tcPr>
            <w:tcW w:w="1271" w:type="dxa"/>
          </w:tcPr>
          <w:p w14:paraId="24F577BF" w14:textId="77777777" w:rsidR="00027606" w:rsidRPr="00E35051" w:rsidRDefault="00027606" w:rsidP="0098669E">
            <w:pPr>
              <w:rPr>
                <w:b/>
                <w:bCs/>
                <w:lang w:val="en-US"/>
              </w:rPr>
            </w:pPr>
            <w:r w:rsidRPr="00E35051">
              <w:rPr>
                <w:b/>
                <w:bCs/>
                <w:lang w:val="en-US"/>
              </w:rPr>
              <w:t>PSMAV</w:t>
            </w:r>
          </w:p>
        </w:tc>
        <w:tc>
          <w:tcPr>
            <w:tcW w:w="7789" w:type="dxa"/>
          </w:tcPr>
          <w:p w14:paraId="77FFA503" w14:textId="77777777" w:rsidR="00027606" w:rsidRPr="003E01C8" w:rsidRDefault="00027606" w:rsidP="0098669E">
            <w:pPr>
              <w:rPr>
                <w:color w:val="000000"/>
                <w:lang w:val="en-US"/>
              </w:rPr>
            </w:pPr>
            <w:r w:rsidRPr="003E01C8">
              <w:rPr>
                <w:lang w:val="en-US"/>
              </w:rPr>
              <w:t>Prevention &amp; Safe (Therapeutic) Management of Aggression and Violence.</w:t>
            </w:r>
          </w:p>
        </w:tc>
      </w:tr>
      <w:tr w:rsidR="00027606" w:rsidRPr="003E01C8" w14:paraId="3A956A2F" w14:textId="77777777" w:rsidTr="00E35051">
        <w:tc>
          <w:tcPr>
            <w:tcW w:w="1271" w:type="dxa"/>
          </w:tcPr>
          <w:p w14:paraId="7D17E8AE" w14:textId="77777777" w:rsidR="00027606" w:rsidRPr="00E35051" w:rsidRDefault="00027606" w:rsidP="0098669E">
            <w:pPr>
              <w:rPr>
                <w:b/>
                <w:bCs/>
                <w:lang w:val="en-US"/>
              </w:rPr>
            </w:pPr>
            <w:r w:rsidRPr="00E35051">
              <w:rPr>
                <w:b/>
                <w:bCs/>
                <w:lang w:val="en-US"/>
              </w:rPr>
              <w:t>SIPCEP</w:t>
            </w:r>
          </w:p>
        </w:tc>
        <w:tc>
          <w:tcPr>
            <w:tcW w:w="7789" w:type="dxa"/>
          </w:tcPr>
          <w:p w14:paraId="19465772" w14:textId="77777777" w:rsidR="00027606" w:rsidRPr="003E01C8" w:rsidRDefault="00027606" w:rsidP="0098669E">
            <w:pPr>
              <w:rPr>
                <w:lang w:val="en-US"/>
              </w:rPr>
            </w:pPr>
            <w:r w:rsidRPr="003E01C8">
              <w:rPr>
                <w:lang w:val="en-US"/>
              </w:rPr>
              <w:t xml:space="preserve">Scottish Infection Prevention &amp; Control Education Pathway </w:t>
            </w:r>
          </w:p>
        </w:tc>
      </w:tr>
    </w:tbl>
    <w:p w14:paraId="111768A4" w14:textId="77777777" w:rsidR="00027606" w:rsidRPr="003E01C8" w:rsidRDefault="00027606" w:rsidP="0098669E">
      <w:pPr>
        <w:rPr>
          <w:lang w:val="en-US"/>
        </w:rPr>
      </w:pPr>
    </w:p>
    <w:p w14:paraId="4A160DB4" w14:textId="77777777" w:rsidR="00027606" w:rsidRPr="003E01C8" w:rsidRDefault="00027606" w:rsidP="0098669E">
      <w:r w:rsidRPr="003E01C8">
        <w:br w:type="page"/>
      </w:r>
    </w:p>
    <w:p w14:paraId="388DC6D0" w14:textId="77777777" w:rsidR="00A73137" w:rsidRPr="00F72553" w:rsidRDefault="00A73137" w:rsidP="00A73137">
      <w:pPr>
        <w:rPr>
          <w:b/>
          <w:bCs/>
          <w:sz w:val="28"/>
          <w:szCs w:val="28"/>
        </w:rPr>
      </w:pPr>
      <w:r w:rsidRPr="00F72553">
        <w:rPr>
          <w:b/>
          <w:bCs/>
          <w:sz w:val="28"/>
          <w:szCs w:val="28"/>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7892"/>
        <w:gridCol w:w="617"/>
      </w:tblGrid>
      <w:tr w:rsidR="00A73137" w14:paraId="2823370C" w14:textId="77777777" w:rsidTr="0092738C">
        <w:tc>
          <w:tcPr>
            <w:tcW w:w="562" w:type="dxa"/>
            <w:vAlign w:val="center"/>
          </w:tcPr>
          <w:p w14:paraId="3210F44D" w14:textId="77777777" w:rsidR="00A73137" w:rsidRPr="00F72553" w:rsidRDefault="00A73137" w:rsidP="0092738C">
            <w:pPr>
              <w:spacing w:before="120" w:after="120"/>
              <w:jc w:val="center"/>
              <w:rPr>
                <w:b/>
                <w:bCs/>
              </w:rPr>
            </w:pPr>
            <w:r w:rsidRPr="00F72553">
              <w:rPr>
                <w:b/>
                <w:bCs/>
              </w:rPr>
              <w:t>1</w:t>
            </w:r>
          </w:p>
        </w:tc>
        <w:tc>
          <w:tcPr>
            <w:tcW w:w="7969" w:type="dxa"/>
            <w:vAlign w:val="center"/>
          </w:tcPr>
          <w:p w14:paraId="4F79068A" w14:textId="77777777" w:rsidR="00A73137" w:rsidRPr="00EA72AE" w:rsidRDefault="00A73137" w:rsidP="0092738C">
            <w:pPr>
              <w:spacing w:before="120" w:after="120"/>
              <w:rPr>
                <w:b/>
                <w:bCs/>
              </w:rPr>
            </w:pPr>
            <w:r w:rsidRPr="00EA72AE">
              <w:rPr>
                <w:b/>
                <w:bCs/>
              </w:rPr>
              <w:t>SECTION 1: GUIDANCE</w:t>
            </w:r>
          </w:p>
        </w:tc>
        <w:tc>
          <w:tcPr>
            <w:tcW w:w="485" w:type="dxa"/>
            <w:vAlign w:val="center"/>
          </w:tcPr>
          <w:p w14:paraId="70FCAA6E" w14:textId="77777777" w:rsidR="00A73137" w:rsidRPr="00EA72AE" w:rsidRDefault="00A73137" w:rsidP="0092738C">
            <w:pPr>
              <w:spacing w:before="120" w:after="120"/>
              <w:rPr>
                <w:b/>
                <w:bCs/>
              </w:rPr>
            </w:pPr>
            <w:r w:rsidRPr="00EA72AE">
              <w:rPr>
                <w:b/>
                <w:bCs/>
              </w:rPr>
              <w:t>1</w:t>
            </w:r>
          </w:p>
        </w:tc>
      </w:tr>
      <w:tr w:rsidR="00A73137" w14:paraId="67AD08EE" w14:textId="77777777" w:rsidTr="0092738C">
        <w:tc>
          <w:tcPr>
            <w:tcW w:w="562" w:type="dxa"/>
            <w:vAlign w:val="center"/>
          </w:tcPr>
          <w:p w14:paraId="6A038F37" w14:textId="77777777" w:rsidR="00A73137" w:rsidRPr="00F72553" w:rsidRDefault="00A73137" w:rsidP="0092738C">
            <w:pPr>
              <w:spacing w:before="120" w:after="120"/>
              <w:jc w:val="center"/>
            </w:pPr>
            <w:r>
              <w:t>1.0</w:t>
            </w:r>
          </w:p>
        </w:tc>
        <w:tc>
          <w:tcPr>
            <w:tcW w:w="7969" w:type="dxa"/>
            <w:vAlign w:val="center"/>
          </w:tcPr>
          <w:p w14:paraId="259A123D" w14:textId="77777777" w:rsidR="00A73137" w:rsidRDefault="00A73137" w:rsidP="0092738C">
            <w:pPr>
              <w:spacing w:before="120" w:after="120"/>
            </w:pPr>
            <w:r w:rsidRPr="00F72553">
              <w:t>Introduction to the Scottish Practice Assessment Document (PAD)</w:t>
            </w:r>
          </w:p>
        </w:tc>
        <w:tc>
          <w:tcPr>
            <w:tcW w:w="485" w:type="dxa"/>
            <w:vAlign w:val="center"/>
          </w:tcPr>
          <w:p w14:paraId="22BA7F29" w14:textId="77777777" w:rsidR="00A73137" w:rsidRDefault="00A73137" w:rsidP="0092738C">
            <w:pPr>
              <w:spacing w:before="120" w:after="120"/>
            </w:pPr>
            <w:r>
              <w:t>2</w:t>
            </w:r>
          </w:p>
        </w:tc>
      </w:tr>
      <w:tr w:rsidR="00A73137" w14:paraId="10CEC5CA" w14:textId="77777777" w:rsidTr="0092738C">
        <w:tc>
          <w:tcPr>
            <w:tcW w:w="562" w:type="dxa"/>
            <w:vAlign w:val="center"/>
          </w:tcPr>
          <w:p w14:paraId="743C85C6" w14:textId="77777777" w:rsidR="00A73137" w:rsidRPr="00F72553" w:rsidRDefault="00A73137" w:rsidP="0092738C">
            <w:pPr>
              <w:spacing w:before="120" w:after="120"/>
              <w:jc w:val="center"/>
            </w:pPr>
            <w:r>
              <w:t>1.1</w:t>
            </w:r>
          </w:p>
        </w:tc>
        <w:tc>
          <w:tcPr>
            <w:tcW w:w="7969" w:type="dxa"/>
            <w:vAlign w:val="center"/>
          </w:tcPr>
          <w:p w14:paraId="50E4EBAC" w14:textId="77777777" w:rsidR="00A73137" w:rsidRDefault="00A73137" w:rsidP="0092738C">
            <w:pPr>
              <w:spacing w:before="120" w:after="120"/>
            </w:pPr>
            <w:r w:rsidRPr="00F72553">
              <w:t>Your responsibilities as a student within practice learning experiences</w:t>
            </w:r>
          </w:p>
        </w:tc>
        <w:tc>
          <w:tcPr>
            <w:tcW w:w="485" w:type="dxa"/>
            <w:vAlign w:val="center"/>
          </w:tcPr>
          <w:p w14:paraId="7932114E" w14:textId="77777777" w:rsidR="00A73137" w:rsidRDefault="00A73137" w:rsidP="0092738C">
            <w:pPr>
              <w:spacing w:before="120" w:after="120"/>
            </w:pPr>
            <w:r>
              <w:t>2</w:t>
            </w:r>
          </w:p>
        </w:tc>
      </w:tr>
      <w:tr w:rsidR="00A73137" w14:paraId="4C07A2CC" w14:textId="77777777" w:rsidTr="0092738C">
        <w:tc>
          <w:tcPr>
            <w:tcW w:w="562" w:type="dxa"/>
            <w:vAlign w:val="center"/>
          </w:tcPr>
          <w:p w14:paraId="678691F3" w14:textId="77777777" w:rsidR="00A73137" w:rsidRPr="00F72553" w:rsidRDefault="00A73137" w:rsidP="0092738C">
            <w:pPr>
              <w:spacing w:before="120" w:after="120"/>
              <w:jc w:val="center"/>
            </w:pPr>
            <w:r>
              <w:t>1.2</w:t>
            </w:r>
          </w:p>
        </w:tc>
        <w:tc>
          <w:tcPr>
            <w:tcW w:w="7969" w:type="dxa"/>
            <w:vAlign w:val="center"/>
          </w:tcPr>
          <w:p w14:paraId="309A00A1" w14:textId="77777777" w:rsidR="00A73137" w:rsidRDefault="00A73137" w:rsidP="0092738C">
            <w:pPr>
              <w:spacing w:before="120" w:after="120"/>
            </w:pPr>
            <w:r w:rsidRPr="00F72553">
              <w:t>The roles of Practice Supervisors, Assessors and Academic Assessors</w:t>
            </w:r>
          </w:p>
        </w:tc>
        <w:tc>
          <w:tcPr>
            <w:tcW w:w="485" w:type="dxa"/>
            <w:vAlign w:val="center"/>
          </w:tcPr>
          <w:p w14:paraId="1F16E2CD" w14:textId="77777777" w:rsidR="00A73137" w:rsidRDefault="00A73137" w:rsidP="0092738C">
            <w:pPr>
              <w:spacing w:before="120" w:after="120"/>
            </w:pPr>
            <w:r>
              <w:t>4</w:t>
            </w:r>
          </w:p>
        </w:tc>
      </w:tr>
      <w:tr w:rsidR="00A73137" w14:paraId="7B3C0AC8" w14:textId="77777777" w:rsidTr="0092738C">
        <w:tc>
          <w:tcPr>
            <w:tcW w:w="562" w:type="dxa"/>
          </w:tcPr>
          <w:p w14:paraId="5BFD3B28" w14:textId="77777777" w:rsidR="00A73137" w:rsidRPr="000025ED" w:rsidRDefault="00A73137" w:rsidP="0092738C">
            <w:pPr>
              <w:spacing w:before="120" w:after="120"/>
            </w:pPr>
            <w:r w:rsidRPr="000025ED">
              <w:t>1.3</w:t>
            </w:r>
          </w:p>
        </w:tc>
        <w:tc>
          <w:tcPr>
            <w:tcW w:w="7969" w:type="dxa"/>
          </w:tcPr>
          <w:p w14:paraId="1CD35F93" w14:textId="77777777" w:rsidR="00A73137" w:rsidRPr="000025ED" w:rsidRDefault="00F677A4" w:rsidP="0092738C">
            <w:pPr>
              <w:pStyle w:val="TOC2"/>
              <w:tabs>
                <w:tab w:val="left" w:pos="480"/>
                <w:tab w:val="right" w:pos="9060"/>
              </w:tabs>
              <w:spacing w:before="120" w:after="120"/>
              <w:rPr>
                <w:rFonts w:asciiTheme="minorBidi" w:eastAsiaTheme="minorEastAsia" w:hAnsiTheme="minorBidi" w:cstheme="minorBidi"/>
                <w:b w:val="0"/>
                <w:bCs w:val="0"/>
                <w:noProof/>
                <w:sz w:val="24"/>
                <w:lang w:eastAsia="zh-CN"/>
              </w:rPr>
            </w:pPr>
            <w:hyperlink w:anchor="_Toc33453944" w:history="1">
              <w:r w:rsidR="00A73137" w:rsidRPr="000025ED">
                <w:rPr>
                  <w:rStyle w:val="Hyperlink"/>
                  <w:rFonts w:asciiTheme="minorBidi" w:hAnsiTheme="minorBidi" w:cstheme="minorBidi"/>
                  <w:b w:val="0"/>
                  <w:bCs w:val="0"/>
                  <w:noProof/>
                  <w:color w:val="auto"/>
                  <w:sz w:val="24"/>
                  <w:u w:val="none"/>
                </w:rPr>
                <w:t>Performance review process</w:t>
              </w:r>
              <w:r w:rsidR="00A73137" w:rsidRPr="000025ED">
                <w:rPr>
                  <w:rFonts w:asciiTheme="minorBidi" w:hAnsiTheme="minorBidi" w:cstheme="minorBidi"/>
                  <w:b w:val="0"/>
                  <w:bCs w:val="0"/>
                  <w:noProof/>
                  <w:webHidden/>
                  <w:sz w:val="24"/>
                </w:rPr>
                <w:tab/>
              </w:r>
            </w:hyperlink>
          </w:p>
          <w:p w14:paraId="74064F69" w14:textId="48717CA3" w:rsidR="00A73137" w:rsidRPr="000025ED" w:rsidRDefault="00F677A4" w:rsidP="000025ED">
            <w:pPr>
              <w:pStyle w:val="TOC3"/>
              <w:rPr>
                <w:rFonts w:eastAsiaTheme="minorEastAsia"/>
                <w:noProof/>
                <w:lang w:eastAsia="zh-CN"/>
              </w:rPr>
            </w:pPr>
            <w:hyperlink w:anchor="_Toc33453945" w:history="1">
              <w:r w:rsidR="00A73137" w:rsidRPr="000025ED">
                <w:rPr>
                  <w:rStyle w:val="Hyperlink"/>
                  <w:rFonts w:asciiTheme="minorBidi" w:hAnsiTheme="minorBidi" w:cstheme="minorBidi"/>
                  <w:noProof/>
                  <w:color w:val="auto"/>
                  <w:sz w:val="24"/>
                  <w:u w:val="none"/>
                </w:rPr>
                <w:t>1.3.1</w:t>
              </w:r>
              <w:r w:rsidR="000025ED" w:rsidRPr="000025ED">
                <w:rPr>
                  <w:rStyle w:val="Hyperlink"/>
                  <w:noProof/>
                  <w:color w:val="auto"/>
                  <w:sz w:val="24"/>
                  <w:u w:val="none"/>
                </w:rPr>
                <w:t xml:space="preserve"> </w:t>
              </w:r>
              <w:r w:rsidR="000025ED" w:rsidRPr="000025ED">
                <w:rPr>
                  <w:rStyle w:val="Hyperlink"/>
                  <w:sz w:val="24"/>
                  <w:u w:val="none"/>
                </w:rPr>
                <w:t xml:space="preserve">  </w:t>
              </w:r>
              <w:r w:rsidR="00A73137" w:rsidRPr="000025ED">
                <w:rPr>
                  <w:rStyle w:val="Hyperlink"/>
                  <w:rFonts w:asciiTheme="minorBidi" w:hAnsiTheme="minorBidi" w:cstheme="minorBidi"/>
                  <w:noProof/>
                  <w:color w:val="auto"/>
                  <w:sz w:val="24"/>
                  <w:u w:val="none"/>
                </w:rPr>
                <w:t>Pre-practice activities</w:t>
              </w:r>
              <w:r w:rsidR="00A73137" w:rsidRPr="000025ED">
                <w:rPr>
                  <w:noProof/>
                  <w:webHidden/>
                </w:rPr>
                <w:tab/>
              </w:r>
            </w:hyperlink>
          </w:p>
          <w:p w14:paraId="31215426" w14:textId="14715B23" w:rsidR="00A73137" w:rsidRPr="000025ED" w:rsidRDefault="00F677A4" w:rsidP="000025ED">
            <w:pPr>
              <w:pStyle w:val="TOC3"/>
              <w:rPr>
                <w:rFonts w:eastAsiaTheme="minorEastAsia"/>
                <w:noProof/>
                <w:lang w:eastAsia="zh-CN"/>
              </w:rPr>
            </w:pPr>
            <w:hyperlink w:anchor="_Toc33453946" w:history="1">
              <w:r w:rsidR="00A73137" w:rsidRPr="000025ED">
                <w:rPr>
                  <w:rStyle w:val="Hyperlink"/>
                  <w:rFonts w:asciiTheme="minorBidi" w:hAnsiTheme="minorBidi" w:cstheme="minorBidi"/>
                  <w:noProof/>
                  <w:color w:val="auto"/>
                  <w:sz w:val="24"/>
                  <w:u w:val="none"/>
                </w:rPr>
                <w:t>1.3.2</w:t>
              </w:r>
              <w:r w:rsidR="000025ED" w:rsidRPr="000025ED">
                <w:rPr>
                  <w:rStyle w:val="Hyperlink"/>
                  <w:noProof/>
                  <w:color w:val="auto"/>
                  <w:sz w:val="24"/>
                  <w:u w:val="none"/>
                </w:rPr>
                <w:t xml:space="preserve"> </w:t>
              </w:r>
              <w:r w:rsidR="000025ED" w:rsidRPr="000025ED">
                <w:rPr>
                  <w:rStyle w:val="Hyperlink"/>
                  <w:sz w:val="24"/>
                  <w:u w:val="none"/>
                </w:rPr>
                <w:t xml:space="preserve">  </w:t>
              </w:r>
              <w:r w:rsidR="00A73137" w:rsidRPr="000025ED">
                <w:rPr>
                  <w:rStyle w:val="Hyperlink"/>
                  <w:rFonts w:asciiTheme="minorBidi" w:hAnsiTheme="minorBidi" w:cstheme="minorBidi"/>
                  <w:noProof/>
                  <w:color w:val="auto"/>
                  <w:sz w:val="24"/>
                  <w:u w:val="none"/>
                </w:rPr>
                <w:t>Orientation and preliminary meeting</w:t>
              </w:r>
              <w:r w:rsidR="00A73137" w:rsidRPr="000025ED">
                <w:rPr>
                  <w:noProof/>
                  <w:webHidden/>
                </w:rPr>
                <w:tab/>
              </w:r>
            </w:hyperlink>
          </w:p>
          <w:p w14:paraId="66A609F2" w14:textId="0E7E1342" w:rsidR="00A73137" w:rsidRPr="000025ED" w:rsidRDefault="00F677A4" w:rsidP="000025ED">
            <w:pPr>
              <w:pStyle w:val="TOC3"/>
              <w:rPr>
                <w:rFonts w:eastAsiaTheme="minorEastAsia"/>
                <w:noProof/>
                <w:lang w:eastAsia="zh-CN"/>
              </w:rPr>
            </w:pPr>
            <w:hyperlink w:anchor="_Toc33453947" w:history="1">
              <w:r w:rsidR="00A73137" w:rsidRPr="000025ED">
                <w:rPr>
                  <w:rStyle w:val="Hyperlink"/>
                  <w:rFonts w:asciiTheme="minorBidi" w:hAnsiTheme="minorBidi" w:cstheme="minorBidi"/>
                  <w:noProof/>
                  <w:color w:val="auto"/>
                  <w:sz w:val="24"/>
                  <w:u w:val="none"/>
                </w:rPr>
                <w:t>1.3.3</w:t>
              </w:r>
              <w:r w:rsidR="000025ED" w:rsidRPr="000025ED">
                <w:rPr>
                  <w:rStyle w:val="Hyperlink"/>
                  <w:noProof/>
                  <w:color w:val="auto"/>
                  <w:sz w:val="24"/>
                  <w:u w:val="none"/>
                </w:rPr>
                <w:t xml:space="preserve"> </w:t>
              </w:r>
              <w:r w:rsidR="000025ED" w:rsidRPr="000025ED">
                <w:rPr>
                  <w:rStyle w:val="Hyperlink"/>
                  <w:sz w:val="24"/>
                  <w:u w:val="none"/>
                </w:rPr>
                <w:t xml:space="preserve">  </w:t>
              </w:r>
              <w:r w:rsidR="00A73137" w:rsidRPr="000025ED">
                <w:rPr>
                  <w:rStyle w:val="Hyperlink"/>
                  <w:rFonts w:asciiTheme="minorBidi" w:hAnsiTheme="minorBidi" w:cstheme="minorBidi"/>
                  <w:noProof/>
                  <w:color w:val="auto"/>
                  <w:sz w:val="24"/>
                  <w:u w:val="none"/>
                </w:rPr>
                <w:t>Interim feedback meeting</w:t>
              </w:r>
              <w:r w:rsidR="00A73137" w:rsidRPr="000025ED">
                <w:rPr>
                  <w:noProof/>
                  <w:webHidden/>
                </w:rPr>
                <w:tab/>
              </w:r>
            </w:hyperlink>
          </w:p>
          <w:p w14:paraId="0AD88872" w14:textId="6FFC17F5" w:rsidR="00A73137" w:rsidRPr="000025ED" w:rsidRDefault="00F677A4" w:rsidP="000025ED">
            <w:pPr>
              <w:pStyle w:val="TOC3"/>
              <w:rPr>
                <w:rFonts w:asciiTheme="minorBidi" w:hAnsiTheme="minorBidi" w:cstheme="minorBidi"/>
                <w:noProof/>
                <w:sz w:val="24"/>
              </w:rPr>
            </w:pPr>
            <w:hyperlink w:anchor="_Toc33453948" w:history="1">
              <w:r w:rsidR="00A73137" w:rsidRPr="000025ED">
                <w:rPr>
                  <w:rStyle w:val="Hyperlink"/>
                  <w:rFonts w:asciiTheme="minorBidi" w:hAnsiTheme="minorBidi" w:cstheme="minorBidi"/>
                  <w:noProof/>
                  <w:color w:val="auto"/>
                  <w:sz w:val="24"/>
                  <w:u w:val="none"/>
                </w:rPr>
                <w:t>1.3.4</w:t>
              </w:r>
              <w:r w:rsidR="000025ED" w:rsidRPr="000025ED">
                <w:rPr>
                  <w:rStyle w:val="Hyperlink"/>
                  <w:rFonts w:asciiTheme="minorBidi" w:hAnsiTheme="minorBidi" w:cstheme="minorBidi"/>
                  <w:noProof/>
                  <w:color w:val="auto"/>
                  <w:sz w:val="24"/>
                  <w:u w:val="none"/>
                </w:rPr>
                <w:t xml:space="preserve"> </w:t>
              </w:r>
              <w:r w:rsidR="000025ED" w:rsidRPr="000025ED">
                <w:rPr>
                  <w:rStyle w:val="Hyperlink"/>
                  <w:u w:val="none"/>
                </w:rPr>
                <w:t xml:space="preserve">  </w:t>
              </w:r>
              <w:r w:rsidR="00A73137" w:rsidRPr="000025ED">
                <w:rPr>
                  <w:rStyle w:val="Hyperlink"/>
                  <w:rFonts w:asciiTheme="minorBidi" w:hAnsiTheme="minorBidi" w:cstheme="minorBidi"/>
                  <w:noProof/>
                  <w:color w:val="auto"/>
                  <w:sz w:val="24"/>
                  <w:u w:val="none"/>
                </w:rPr>
                <w:t>Final performance</w:t>
              </w:r>
              <w:r w:rsidR="00A73137" w:rsidRPr="000025ED">
                <w:rPr>
                  <w:rFonts w:asciiTheme="minorBidi" w:hAnsiTheme="minorBidi" w:cstheme="minorBidi"/>
                  <w:noProof/>
                  <w:webHidden/>
                  <w:sz w:val="24"/>
                </w:rPr>
                <w:tab/>
              </w:r>
            </w:hyperlink>
          </w:p>
        </w:tc>
        <w:tc>
          <w:tcPr>
            <w:tcW w:w="485" w:type="dxa"/>
          </w:tcPr>
          <w:p w14:paraId="2FF736BC" w14:textId="77777777" w:rsidR="00A73137" w:rsidRDefault="00A73137" w:rsidP="0092738C">
            <w:pPr>
              <w:spacing w:before="120" w:after="120"/>
            </w:pPr>
            <w:r>
              <w:t>6</w:t>
            </w:r>
          </w:p>
          <w:p w14:paraId="39FBA26A" w14:textId="77777777" w:rsidR="00A73137" w:rsidRDefault="00A73137" w:rsidP="0092738C">
            <w:pPr>
              <w:spacing w:before="120" w:after="120"/>
            </w:pPr>
            <w:r>
              <w:t>6</w:t>
            </w:r>
          </w:p>
          <w:p w14:paraId="0592875D" w14:textId="77777777" w:rsidR="00A73137" w:rsidRDefault="00A73137" w:rsidP="0092738C">
            <w:pPr>
              <w:spacing w:before="120" w:after="120"/>
            </w:pPr>
            <w:r>
              <w:t>6</w:t>
            </w:r>
          </w:p>
          <w:p w14:paraId="615FBFDE" w14:textId="77777777" w:rsidR="00A73137" w:rsidRDefault="00A73137" w:rsidP="0092738C">
            <w:pPr>
              <w:spacing w:before="120" w:after="120"/>
            </w:pPr>
            <w:r>
              <w:t>7</w:t>
            </w:r>
          </w:p>
          <w:p w14:paraId="3150939F" w14:textId="77777777" w:rsidR="00A73137" w:rsidRDefault="00A73137" w:rsidP="0092738C">
            <w:pPr>
              <w:spacing w:before="120" w:after="120"/>
            </w:pPr>
            <w:r>
              <w:t>7</w:t>
            </w:r>
          </w:p>
        </w:tc>
      </w:tr>
      <w:tr w:rsidR="00A73137" w14:paraId="42E34AFA" w14:textId="77777777" w:rsidTr="0092738C">
        <w:tc>
          <w:tcPr>
            <w:tcW w:w="562" w:type="dxa"/>
          </w:tcPr>
          <w:p w14:paraId="49769A8F" w14:textId="77777777" w:rsidR="00A73137" w:rsidRDefault="00A73137" w:rsidP="0092738C">
            <w:pPr>
              <w:spacing w:before="120" w:after="120"/>
            </w:pPr>
            <w:r>
              <w:t>1.4</w:t>
            </w:r>
          </w:p>
        </w:tc>
        <w:tc>
          <w:tcPr>
            <w:tcW w:w="7969" w:type="dxa"/>
          </w:tcPr>
          <w:p w14:paraId="66143C2F" w14:textId="77777777" w:rsidR="00A73137" w:rsidRDefault="00A73137" w:rsidP="0092738C">
            <w:pPr>
              <w:spacing w:before="120" w:after="120"/>
            </w:pPr>
            <w:r w:rsidRPr="00F72553">
              <w:t>Feedback from service users and carers</w:t>
            </w:r>
          </w:p>
        </w:tc>
        <w:tc>
          <w:tcPr>
            <w:tcW w:w="485" w:type="dxa"/>
          </w:tcPr>
          <w:p w14:paraId="3155C7EB" w14:textId="77777777" w:rsidR="00A73137" w:rsidRDefault="00A73137" w:rsidP="0092738C">
            <w:pPr>
              <w:spacing w:before="120" w:after="120"/>
            </w:pPr>
            <w:r>
              <w:t>8</w:t>
            </w:r>
          </w:p>
        </w:tc>
      </w:tr>
      <w:tr w:rsidR="00A73137" w14:paraId="734AD210" w14:textId="77777777" w:rsidTr="0092738C">
        <w:tc>
          <w:tcPr>
            <w:tcW w:w="562" w:type="dxa"/>
          </w:tcPr>
          <w:p w14:paraId="24C03309" w14:textId="77777777" w:rsidR="00A73137" w:rsidRDefault="00A73137" w:rsidP="0092738C">
            <w:pPr>
              <w:spacing w:before="120" w:after="120"/>
            </w:pPr>
            <w:r w:rsidRPr="00F72553">
              <w:t>1.</w:t>
            </w:r>
            <w:r>
              <w:t>5</w:t>
            </w:r>
          </w:p>
        </w:tc>
        <w:tc>
          <w:tcPr>
            <w:tcW w:w="7969" w:type="dxa"/>
          </w:tcPr>
          <w:p w14:paraId="7C72AE6B" w14:textId="77777777" w:rsidR="00A73137" w:rsidRDefault="00A73137" w:rsidP="0092738C">
            <w:pPr>
              <w:spacing w:before="120" w:after="120"/>
            </w:pPr>
            <w:r w:rsidRPr="00F72553">
              <w:t>Risk assessment</w:t>
            </w:r>
          </w:p>
        </w:tc>
        <w:tc>
          <w:tcPr>
            <w:tcW w:w="485" w:type="dxa"/>
          </w:tcPr>
          <w:p w14:paraId="569A2A04" w14:textId="77777777" w:rsidR="00A73137" w:rsidRDefault="00A73137" w:rsidP="0092738C">
            <w:pPr>
              <w:spacing w:before="120" w:after="120"/>
            </w:pPr>
            <w:r>
              <w:t>8</w:t>
            </w:r>
          </w:p>
        </w:tc>
      </w:tr>
      <w:tr w:rsidR="00A73137" w14:paraId="73F35F67" w14:textId="77777777" w:rsidTr="0092738C">
        <w:tc>
          <w:tcPr>
            <w:tcW w:w="562" w:type="dxa"/>
          </w:tcPr>
          <w:p w14:paraId="18699E42" w14:textId="77777777" w:rsidR="00A73137" w:rsidRDefault="00A73137" w:rsidP="0092738C">
            <w:pPr>
              <w:spacing w:before="120" w:after="120"/>
            </w:pPr>
            <w:r>
              <w:t>1.6</w:t>
            </w:r>
          </w:p>
        </w:tc>
        <w:tc>
          <w:tcPr>
            <w:tcW w:w="7969" w:type="dxa"/>
          </w:tcPr>
          <w:p w14:paraId="26E919ED" w14:textId="77777777" w:rsidR="00A73137" w:rsidRDefault="00A73137" w:rsidP="0092738C">
            <w:pPr>
              <w:spacing w:before="120" w:after="120"/>
            </w:pPr>
            <w:r w:rsidRPr="00F72553">
              <w:t>Reasonable adjustments</w:t>
            </w:r>
          </w:p>
        </w:tc>
        <w:tc>
          <w:tcPr>
            <w:tcW w:w="485" w:type="dxa"/>
          </w:tcPr>
          <w:p w14:paraId="57946BAB" w14:textId="77777777" w:rsidR="00A73137" w:rsidRDefault="00A73137" w:rsidP="0092738C">
            <w:pPr>
              <w:spacing w:before="120" w:after="120"/>
            </w:pPr>
            <w:r>
              <w:t>9</w:t>
            </w:r>
          </w:p>
        </w:tc>
      </w:tr>
      <w:tr w:rsidR="00A73137" w14:paraId="052E8B19" w14:textId="77777777" w:rsidTr="0092738C">
        <w:tc>
          <w:tcPr>
            <w:tcW w:w="562" w:type="dxa"/>
          </w:tcPr>
          <w:p w14:paraId="5A9FDBEA" w14:textId="77777777" w:rsidR="00A73137" w:rsidRDefault="00A73137" w:rsidP="0092738C">
            <w:pPr>
              <w:spacing w:before="120" w:after="120"/>
            </w:pPr>
            <w:r>
              <w:t>1.7</w:t>
            </w:r>
          </w:p>
        </w:tc>
        <w:tc>
          <w:tcPr>
            <w:tcW w:w="7969" w:type="dxa"/>
          </w:tcPr>
          <w:p w14:paraId="41C4969F" w14:textId="77777777" w:rsidR="00A73137" w:rsidRDefault="00A73137" w:rsidP="0092738C">
            <w:pPr>
              <w:spacing w:before="120" w:after="120"/>
            </w:pPr>
            <w:r>
              <w:t>Attendance</w:t>
            </w:r>
          </w:p>
          <w:p w14:paraId="2DD319D8" w14:textId="77777777" w:rsidR="00A73137" w:rsidRDefault="00A73137" w:rsidP="0092738C">
            <w:pPr>
              <w:spacing w:before="120" w:after="120"/>
            </w:pPr>
            <w:r>
              <w:t>1.7.1</w:t>
            </w:r>
            <w:r>
              <w:tab/>
              <w:t>Working time directive</w:t>
            </w:r>
            <w:r>
              <w:tab/>
            </w:r>
          </w:p>
          <w:p w14:paraId="16934345" w14:textId="77777777" w:rsidR="00A73137" w:rsidRDefault="00A73137" w:rsidP="0092738C">
            <w:pPr>
              <w:spacing w:before="120" w:after="120"/>
            </w:pPr>
            <w:r>
              <w:t>1.7.2</w:t>
            </w:r>
            <w:r>
              <w:tab/>
              <w:t>Attendance record sheets</w:t>
            </w:r>
            <w:r>
              <w:tab/>
            </w:r>
          </w:p>
          <w:p w14:paraId="2A8872B4" w14:textId="77777777" w:rsidR="00A73137" w:rsidRDefault="00A73137" w:rsidP="0092738C">
            <w:pPr>
              <w:spacing w:before="120" w:after="120"/>
            </w:pPr>
            <w:r>
              <w:t>1.7.3</w:t>
            </w:r>
            <w:r>
              <w:tab/>
              <w:t>Authorised absence</w:t>
            </w:r>
            <w:r>
              <w:tab/>
            </w:r>
          </w:p>
          <w:p w14:paraId="4FA5258D" w14:textId="77777777" w:rsidR="00A73137" w:rsidRDefault="00A73137" w:rsidP="0092738C">
            <w:pPr>
              <w:spacing w:before="120" w:after="120"/>
            </w:pPr>
            <w:r>
              <w:t>1.7.4</w:t>
            </w:r>
            <w:r>
              <w:tab/>
              <w:t>Unauthorised absence</w:t>
            </w:r>
            <w:r>
              <w:tab/>
            </w:r>
          </w:p>
          <w:p w14:paraId="0D9E7AFA" w14:textId="77777777" w:rsidR="00A73137" w:rsidRDefault="00A73137" w:rsidP="0092738C">
            <w:pPr>
              <w:spacing w:before="120" w:after="120"/>
            </w:pPr>
            <w:r>
              <w:t>1.7.5</w:t>
            </w:r>
            <w:r>
              <w:tab/>
              <w:t>Reporting sickness/absence</w:t>
            </w:r>
            <w:r>
              <w:tab/>
            </w:r>
          </w:p>
          <w:p w14:paraId="13E079C0" w14:textId="77777777" w:rsidR="00A73137" w:rsidRPr="00F72553" w:rsidRDefault="00A73137" w:rsidP="0092738C">
            <w:pPr>
              <w:spacing w:before="120" w:after="120"/>
            </w:pPr>
            <w:r>
              <w:t>1.7.6</w:t>
            </w:r>
            <w:r>
              <w:tab/>
              <w:t>Returning from sickness / absence</w:t>
            </w:r>
            <w:r>
              <w:tab/>
            </w:r>
          </w:p>
        </w:tc>
        <w:tc>
          <w:tcPr>
            <w:tcW w:w="485" w:type="dxa"/>
          </w:tcPr>
          <w:p w14:paraId="25AB85AE" w14:textId="77777777" w:rsidR="00A73137" w:rsidRDefault="00A73137" w:rsidP="0092738C">
            <w:pPr>
              <w:spacing w:before="120" w:after="120"/>
            </w:pPr>
            <w:r>
              <w:t>9</w:t>
            </w:r>
          </w:p>
          <w:p w14:paraId="40343043" w14:textId="77777777" w:rsidR="00A73137" w:rsidRDefault="00A73137" w:rsidP="0092738C">
            <w:pPr>
              <w:spacing w:before="120" w:after="120"/>
            </w:pPr>
            <w:r>
              <w:t>10</w:t>
            </w:r>
          </w:p>
          <w:p w14:paraId="2D2C6231" w14:textId="77777777" w:rsidR="00A73137" w:rsidRDefault="00A73137" w:rsidP="0092738C">
            <w:pPr>
              <w:spacing w:before="120" w:after="120"/>
            </w:pPr>
            <w:r>
              <w:t>11</w:t>
            </w:r>
          </w:p>
          <w:p w14:paraId="1ABFC234" w14:textId="77777777" w:rsidR="00A73137" w:rsidRDefault="00A73137" w:rsidP="0092738C">
            <w:pPr>
              <w:spacing w:before="120" w:after="120"/>
            </w:pPr>
            <w:r>
              <w:t>12</w:t>
            </w:r>
          </w:p>
          <w:p w14:paraId="4989F48B" w14:textId="77777777" w:rsidR="00A73137" w:rsidRDefault="00A73137" w:rsidP="0092738C">
            <w:pPr>
              <w:spacing w:before="120" w:after="120"/>
            </w:pPr>
            <w:r>
              <w:t>12</w:t>
            </w:r>
          </w:p>
          <w:p w14:paraId="4C77666A" w14:textId="77777777" w:rsidR="00A73137" w:rsidRDefault="00A73137" w:rsidP="0092738C">
            <w:pPr>
              <w:spacing w:before="120" w:after="120"/>
            </w:pPr>
            <w:r>
              <w:t>12</w:t>
            </w:r>
          </w:p>
          <w:p w14:paraId="1BA0DC42" w14:textId="77777777" w:rsidR="00A73137" w:rsidRDefault="00A73137" w:rsidP="0092738C">
            <w:pPr>
              <w:spacing w:before="120" w:after="120"/>
            </w:pPr>
            <w:r>
              <w:t>13</w:t>
            </w:r>
          </w:p>
        </w:tc>
      </w:tr>
      <w:tr w:rsidR="00A73137" w14:paraId="3E20183F" w14:textId="77777777" w:rsidTr="0092738C">
        <w:tc>
          <w:tcPr>
            <w:tcW w:w="562" w:type="dxa"/>
          </w:tcPr>
          <w:p w14:paraId="659AFD9F" w14:textId="77777777" w:rsidR="00A73137" w:rsidRDefault="00A73137" w:rsidP="0092738C">
            <w:pPr>
              <w:spacing w:before="120" w:after="120"/>
            </w:pPr>
            <w:r>
              <w:t>1.8</w:t>
            </w:r>
          </w:p>
        </w:tc>
        <w:tc>
          <w:tcPr>
            <w:tcW w:w="7969" w:type="dxa"/>
          </w:tcPr>
          <w:p w14:paraId="060097CE" w14:textId="77777777" w:rsidR="00A73137" w:rsidRDefault="00A73137" w:rsidP="0092738C">
            <w:pPr>
              <w:spacing w:before="120" w:after="120"/>
            </w:pPr>
            <w:r>
              <w:t>Record of signatories</w:t>
            </w:r>
          </w:p>
          <w:p w14:paraId="5FCC618C" w14:textId="77777777" w:rsidR="00A73137" w:rsidRDefault="00A73137" w:rsidP="0092738C">
            <w:pPr>
              <w:spacing w:before="120" w:after="120"/>
            </w:pPr>
            <w:r>
              <w:t>a. Record of signatories – Practice Supervisor</w:t>
            </w:r>
          </w:p>
          <w:p w14:paraId="3EC71C0A" w14:textId="77777777" w:rsidR="00A73137" w:rsidRDefault="00A73137" w:rsidP="0092738C">
            <w:pPr>
              <w:spacing w:before="120" w:after="120"/>
            </w:pPr>
            <w:r>
              <w:t>b. Record of signatories – Practice Assessor</w:t>
            </w:r>
          </w:p>
          <w:p w14:paraId="778B7FD9" w14:textId="77777777" w:rsidR="00A73137" w:rsidRDefault="00A73137" w:rsidP="0092738C">
            <w:pPr>
              <w:spacing w:before="120" w:after="120"/>
            </w:pPr>
            <w:r>
              <w:t>c. Record of signatories – Academic Assessor</w:t>
            </w:r>
          </w:p>
        </w:tc>
        <w:tc>
          <w:tcPr>
            <w:tcW w:w="485" w:type="dxa"/>
          </w:tcPr>
          <w:p w14:paraId="3DB4AE54" w14:textId="77777777" w:rsidR="00A73137" w:rsidRDefault="00A73137" w:rsidP="0092738C">
            <w:pPr>
              <w:spacing w:before="120" w:after="120"/>
            </w:pPr>
            <w:r>
              <w:t>14</w:t>
            </w:r>
          </w:p>
          <w:p w14:paraId="5790A827" w14:textId="77777777" w:rsidR="00A73137" w:rsidRDefault="00A73137" w:rsidP="0092738C">
            <w:pPr>
              <w:spacing w:before="120" w:after="120"/>
            </w:pPr>
            <w:r>
              <w:t>14</w:t>
            </w:r>
          </w:p>
          <w:p w14:paraId="638FBFA0" w14:textId="77777777" w:rsidR="00A73137" w:rsidRDefault="00A73137" w:rsidP="0092738C">
            <w:pPr>
              <w:spacing w:before="120" w:after="120"/>
            </w:pPr>
            <w:r>
              <w:t>15</w:t>
            </w:r>
          </w:p>
          <w:p w14:paraId="1CB746B4" w14:textId="77777777" w:rsidR="00A73137" w:rsidRDefault="00A73137" w:rsidP="0092738C">
            <w:pPr>
              <w:spacing w:before="120" w:after="120"/>
            </w:pPr>
            <w:r>
              <w:t>16</w:t>
            </w:r>
          </w:p>
        </w:tc>
      </w:tr>
      <w:tr w:rsidR="00A73137" w14:paraId="7621DDC3" w14:textId="77777777" w:rsidTr="0092738C">
        <w:tc>
          <w:tcPr>
            <w:tcW w:w="562" w:type="dxa"/>
          </w:tcPr>
          <w:p w14:paraId="704EECD8" w14:textId="77777777" w:rsidR="00A73137" w:rsidRPr="00F72553" w:rsidRDefault="00A73137" w:rsidP="0092738C">
            <w:pPr>
              <w:spacing w:before="120" w:after="120"/>
              <w:rPr>
                <w:b/>
                <w:bCs/>
              </w:rPr>
            </w:pPr>
            <w:r w:rsidRPr="00F72553">
              <w:rPr>
                <w:b/>
                <w:bCs/>
              </w:rPr>
              <w:t>2</w:t>
            </w:r>
          </w:p>
        </w:tc>
        <w:tc>
          <w:tcPr>
            <w:tcW w:w="7969" w:type="dxa"/>
          </w:tcPr>
          <w:p w14:paraId="1EE11102" w14:textId="77777777" w:rsidR="00A73137" w:rsidRPr="00F72553" w:rsidRDefault="00A73137" w:rsidP="0092738C">
            <w:pPr>
              <w:spacing w:before="120" w:after="120"/>
              <w:rPr>
                <w:b/>
                <w:bCs/>
              </w:rPr>
            </w:pPr>
            <w:r w:rsidRPr="00F72553">
              <w:rPr>
                <w:b/>
                <w:bCs/>
              </w:rPr>
              <w:t>SECTION 2: PRACTICE LEARNING EXPERIENCES (PLE)</w:t>
            </w:r>
            <w:r w:rsidRPr="00F72553">
              <w:rPr>
                <w:b/>
                <w:bCs/>
              </w:rPr>
              <w:tab/>
            </w:r>
          </w:p>
        </w:tc>
        <w:tc>
          <w:tcPr>
            <w:tcW w:w="485" w:type="dxa"/>
          </w:tcPr>
          <w:p w14:paraId="3B563AFD" w14:textId="44F73878" w:rsidR="00A73137" w:rsidRPr="00B15E93" w:rsidRDefault="00A73137" w:rsidP="0092738C">
            <w:pPr>
              <w:spacing w:before="120" w:after="120"/>
              <w:rPr>
                <w:b/>
                <w:bCs/>
              </w:rPr>
            </w:pPr>
            <w:r w:rsidRPr="00B15E93">
              <w:rPr>
                <w:b/>
                <w:bCs/>
              </w:rPr>
              <w:t>1</w:t>
            </w:r>
            <w:r w:rsidR="00805B92" w:rsidRPr="00B15E93">
              <w:rPr>
                <w:b/>
                <w:bCs/>
              </w:rPr>
              <w:t>7</w:t>
            </w:r>
          </w:p>
        </w:tc>
      </w:tr>
      <w:tr w:rsidR="00A73137" w14:paraId="37DA100B" w14:textId="77777777" w:rsidTr="0092738C">
        <w:tc>
          <w:tcPr>
            <w:tcW w:w="562" w:type="dxa"/>
          </w:tcPr>
          <w:p w14:paraId="0C458A96" w14:textId="77777777" w:rsidR="00A73137" w:rsidRDefault="00A73137" w:rsidP="0092738C">
            <w:pPr>
              <w:spacing w:before="120" w:after="120"/>
            </w:pPr>
            <w:r>
              <w:t>2.0</w:t>
            </w:r>
          </w:p>
        </w:tc>
        <w:tc>
          <w:tcPr>
            <w:tcW w:w="7969" w:type="dxa"/>
          </w:tcPr>
          <w:p w14:paraId="62E262FF" w14:textId="77777777" w:rsidR="00A73137" w:rsidRDefault="00A73137" w:rsidP="0092738C">
            <w:pPr>
              <w:spacing w:before="120" w:after="120"/>
            </w:pPr>
            <w:r>
              <w:t>Programme outline</w:t>
            </w:r>
          </w:p>
          <w:p w14:paraId="21FCCDEB" w14:textId="77777777" w:rsidR="00A73137" w:rsidRDefault="00A73137" w:rsidP="0092738C">
            <w:pPr>
              <w:spacing w:before="120" w:after="120"/>
            </w:pPr>
            <w:r>
              <w:t>2.0.1</w:t>
            </w:r>
            <w:r>
              <w:tab/>
              <w:t>Programme flow/planner</w:t>
            </w:r>
            <w:r>
              <w:tab/>
            </w:r>
          </w:p>
        </w:tc>
        <w:tc>
          <w:tcPr>
            <w:tcW w:w="485" w:type="dxa"/>
          </w:tcPr>
          <w:p w14:paraId="7A747ED1" w14:textId="7CBD9D58" w:rsidR="00A73137" w:rsidRDefault="00A73137" w:rsidP="0092738C">
            <w:pPr>
              <w:spacing w:before="120" w:after="120"/>
            </w:pPr>
            <w:r>
              <w:t>1</w:t>
            </w:r>
            <w:r w:rsidR="00805B92">
              <w:t>8</w:t>
            </w:r>
          </w:p>
          <w:p w14:paraId="429B341F" w14:textId="249DFC3B" w:rsidR="00A73137" w:rsidRDefault="00805B92" w:rsidP="0092738C">
            <w:pPr>
              <w:spacing w:before="120" w:after="120"/>
            </w:pPr>
            <w:r>
              <w:t>19</w:t>
            </w:r>
          </w:p>
          <w:p w14:paraId="62321EF2" w14:textId="76269E7E" w:rsidR="00A73137" w:rsidRDefault="00A73137" w:rsidP="0092738C">
            <w:pPr>
              <w:spacing w:before="120" w:after="120"/>
            </w:pPr>
          </w:p>
        </w:tc>
      </w:tr>
      <w:tr w:rsidR="00A73137" w14:paraId="12107D76" w14:textId="77777777" w:rsidTr="0092738C">
        <w:tc>
          <w:tcPr>
            <w:tcW w:w="562" w:type="dxa"/>
          </w:tcPr>
          <w:p w14:paraId="43A63F93" w14:textId="77777777" w:rsidR="00A73137" w:rsidRDefault="00A73137" w:rsidP="0092738C">
            <w:pPr>
              <w:spacing w:before="120" w:after="120"/>
            </w:pPr>
            <w:r>
              <w:lastRenderedPageBreak/>
              <w:t>2.1</w:t>
            </w:r>
          </w:p>
        </w:tc>
        <w:tc>
          <w:tcPr>
            <w:tcW w:w="7969" w:type="dxa"/>
          </w:tcPr>
          <w:p w14:paraId="5BE1D27A" w14:textId="77777777" w:rsidR="00A73137" w:rsidRDefault="00A73137" w:rsidP="0092738C">
            <w:pPr>
              <w:spacing w:before="120" w:after="120"/>
            </w:pPr>
            <w:r>
              <w:t>Assessment criteria</w:t>
            </w:r>
          </w:p>
          <w:p w14:paraId="015477A1" w14:textId="77777777" w:rsidR="00A73137" w:rsidRDefault="00A73137" w:rsidP="0092738C">
            <w:pPr>
              <w:spacing w:before="120" w:after="120"/>
            </w:pPr>
            <w:r>
              <w:t>2.1.1</w:t>
            </w:r>
            <w:r>
              <w:tab/>
              <w:t>Platforms and Proficiencies</w:t>
            </w:r>
            <w:r>
              <w:tab/>
            </w:r>
          </w:p>
          <w:p w14:paraId="207DFEC8" w14:textId="77777777" w:rsidR="00A73137" w:rsidRDefault="00A73137" w:rsidP="0092738C">
            <w:pPr>
              <w:spacing w:before="120" w:after="120"/>
            </w:pPr>
            <w:r>
              <w:t>2.1.2</w:t>
            </w:r>
            <w:r>
              <w:tab/>
              <w:t>Assessment of Proficiencies through Participation in Care</w:t>
            </w:r>
          </w:p>
          <w:p w14:paraId="1CA40757" w14:textId="77777777" w:rsidR="00A73137" w:rsidRDefault="00A73137" w:rsidP="0092738C">
            <w:pPr>
              <w:spacing w:before="120" w:after="120"/>
            </w:pPr>
            <w:r>
              <w:t>2.1.3</w:t>
            </w:r>
            <w:r>
              <w:tab/>
              <w:t>Skill and Procedure Achievement</w:t>
            </w:r>
          </w:p>
          <w:p w14:paraId="5BBA5AED" w14:textId="77777777" w:rsidR="00A73137" w:rsidRDefault="00A73137" w:rsidP="0092738C">
            <w:pPr>
              <w:spacing w:before="120" w:after="120"/>
            </w:pPr>
            <w:r>
              <w:t>2.1.4</w:t>
            </w:r>
            <w:r>
              <w:tab/>
              <w:t>Grading Rubric</w:t>
            </w:r>
          </w:p>
        </w:tc>
        <w:tc>
          <w:tcPr>
            <w:tcW w:w="485" w:type="dxa"/>
          </w:tcPr>
          <w:p w14:paraId="173F0EC7" w14:textId="0C3992F3" w:rsidR="00A73137" w:rsidRDefault="00A73137" w:rsidP="0092738C">
            <w:pPr>
              <w:spacing w:before="120" w:after="120"/>
            </w:pPr>
            <w:r>
              <w:t>2</w:t>
            </w:r>
            <w:r w:rsidR="00805B92">
              <w:t>0</w:t>
            </w:r>
          </w:p>
          <w:p w14:paraId="6926ADD3" w14:textId="77777777" w:rsidR="00A73137" w:rsidRDefault="00A73137" w:rsidP="0092738C">
            <w:pPr>
              <w:spacing w:before="120" w:after="120"/>
            </w:pPr>
            <w:r>
              <w:t>21</w:t>
            </w:r>
          </w:p>
          <w:p w14:paraId="0BE76713" w14:textId="77777777" w:rsidR="00A73137" w:rsidRDefault="00A73137" w:rsidP="0092738C">
            <w:pPr>
              <w:spacing w:before="120" w:after="120"/>
            </w:pPr>
            <w:r>
              <w:t>22</w:t>
            </w:r>
          </w:p>
          <w:p w14:paraId="4769FB33" w14:textId="4D8691B5" w:rsidR="00A73137" w:rsidRDefault="00A73137" w:rsidP="0092738C">
            <w:pPr>
              <w:spacing w:before="120" w:after="120"/>
            </w:pPr>
            <w:r>
              <w:t>2</w:t>
            </w:r>
            <w:r w:rsidR="00805B92">
              <w:t>4</w:t>
            </w:r>
          </w:p>
          <w:p w14:paraId="47D6AF50" w14:textId="77777777" w:rsidR="00A73137" w:rsidRDefault="00A73137" w:rsidP="0092738C">
            <w:pPr>
              <w:spacing w:before="120" w:after="120"/>
            </w:pPr>
            <w:r>
              <w:t>25</w:t>
            </w:r>
          </w:p>
        </w:tc>
      </w:tr>
      <w:tr w:rsidR="00A73137" w14:paraId="5AA3F81E" w14:textId="77777777" w:rsidTr="0092738C">
        <w:tc>
          <w:tcPr>
            <w:tcW w:w="562" w:type="dxa"/>
          </w:tcPr>
          <w:p w14:paraId="1DA9D2D7" w14:textId="77777777" w:rsidR="00A73137" w:rsidRDefault="00A73137" w:rsidP="0092738C">
            <w:pPr>
              <w:spacing w:before="120" w:after="120"/>
            </w:pPr>
            <w:r>
              <w:t>2.2</w:t>
            </w:r>
          </w:p>
        </w:tc>
        <w:tc>
          <w:tcPr>
            <w:tcW w:w="7969" w:type="dxa"/>
          </w:tcPr>
          <w:p w14:paraId="170A33B6" w14:textId="77777777" w:rsidR="00A73137" w:rsidRDefault="00A73137" w:rsidP="0092738C">
            <w:pPr>
              <w:spacing w:before="120" w:after="120"/>
            </w:pPr>
            <w:r>
              <w:t>Mandatory Training</w:t>
            </w:r>
            <w:r>
              <w:tab/>
              <w:t>36</w:t>
            </w:r>
          </w:p>
          <w:p w14:paraId="7D6E8A08" w14:textId="77777777" w:rsidR="00A73137" w:rsidRDefault="00A73137" w:rsidP="0092738C">
            <w:pPr>
              <w:spacing w:before="120" w:after="120"/>
            </w:pPr>
            <w:r>
              <w:t>2.2.1</w:t>
            </w:r>
            <w:r>
              <w:tab/>
              <w:t>Annexes A and B: Skills and Procedures</w:t>
            </w:r>
            <w:r>
              <w:tab/>
            </w:r>
          </w:p>
        </w:tc>
        <w:tc>
          <w:tcPr>
            <w:tcW w:w="485" w:type="dxa"/>
          </w:tcPr>
          <w:p w14:paraId="14B24899" w14:textId="50A12C61" w:rsidR="00A73137" w:rsidRDefault="00A73137" w:rsidP="0092738C">
            <w:pPr>
              <w:spacing w:before="120" w:after="120"/>
            </w:pPr>
            <w:r>
              <w:t>3</w:t>
            </w:r>
            <w:r w:rsidR="00805B92">
              <w:t>4</w:t>
            </w:r>
          </w:p>
          <w:p w14:paraId="1697DA72" w14:textId="50D1638B" w:rsidR="00A73137" w:rsidRDefault="00805B92" w:rsidP="0092738C">
            <w:pPr>
              <w:spacing w:before="120" w:after="120"/>
            </w:pPr>
            <w:r>
              <w:t>36</w:t>
            </w:r>
          </w:p>
        </w:tc>
      </w:tr>
      <w:tr w:rsidR="00A73137" w14:paraId="5366BE2F" w14:textId="77777777" w:rsidTr="0092738C">
        <w:tc>
          <w:tcPr>
            <w:tcW w:w="562" w:type="dxa"/>
          </w:tcPr>
          <w:p w14:paraId="5F727349" w14:textId="77777777" w:rsidR="00A73137" w:rsidRDefault="00A73137" w:rsidP="0092738C">
            <w:pPr>
              <w:spacing w:before="120" w:after="120"/>
            </w:pPr>
            <w:r>
              <w:t>2.3</w:t>
            </w:r>
          </w:p>
        </w:tc>
        <w:tc>
          <w:tcPr>
            <w:tcW w:w="7969" w:type="dxa"/>
          </w:tcPr>
          <w:p w14:paraId="44BD8FEF" w14:textId="77777777" w:rsidR="00A73137" w:rsidRDefault="00A73137" w:rsidP="0092738C">
            <w:pPr>
              <w:spacing w:before="120" w:after="120"/>
            </w:pPr>
            <w:r>
              <w:t>Part 1 (Pink pages)</w:t>
            </w:r>
          </w:p>
        </w:tc>
        <w:tc>
          <w:tcPr>
            <w:tcW w:w="485" w:type="dxa"/>
          </w:tcPr>
          <w:p w14:paraId="3747AA8D" w14:textId="5EC4391C" w:rsidR="00A73137" w:rsidRDefault="00A73137" w:rsidP="0092738C">
            <w:pPr>
              <w:spacing w:before="120" w:after="120"/>
            </w:pPr>
            <w:r>
              <w:t>3</w:t>
            </w:r>
            <w:r w:rsidR="00805B92">
              <w:t>7</w:t>
            </w:r>
          </w:p>
        </w:tc>
      </w:tr>
      <w:tr w:rsidR="00A73137" w14:paraId="1AB2B74D" w14:textId="77777777" w:rsidTr="0092738C">
        <w:tc>
          <w:tcPr>
            <w:tcW w:w="562" w:type="dxa"/>
          </w:tcPr>
          <w:p w14:paraId="279AFE8C" w14:textId="77777777" w:rsidR="00A73137" w:rsidRDefault="00A73137" w:rsidP="0092738C">
            <w:pPr>
              <w:spacing w:before="120" w:after="120"/>
            </w:pPr>
            <w:r>
              <w:t>2.4</w:t>
            </w:r>
          </w:p>
        </w:tc>
        <w:tc>
          <w:tcPr>
            <w:tcW w:w="7969" w:type="dxa"/>
          </w:tcPr>
          <w:p w14:paraId="002402CD" w14:textId="77777777" w:rsidR="00A73137" w:rsidRDefault="00A73137" w:rsidP="0092738C">
            <w:pPr>
              <w:spacing w:before="120" w:after="120"/>
            </w:pPr>
            <w:r>
              <w:t>Part 2 (Yellow pages)</w:t>
            </w:r>
          </w:p>
        </w:tc>
        <w:tc>
          <w:tcPr>
            <w:tcW w:w="485" w:type="dxa"/>
          </w:tcPr>
          <w:p w14:paraId="008C1FF5" w14:textId="5E57BE51" w:rsidR="00A73137" w:rsidRDefault="00805B92" w:rsidP="0092738C">
            <w:pPr>
              <w:spacing w:before="120" w:after="120"/>
            </w:pPr>
            <w:r>
              <w:t>98</w:t>
            </w:r>
          </w:p>
        </w:tc>
      </w:tr>
      <w:tr w:rsidR="00A73137" w14:paraId="02209206" w14:textId="77777777" w:rsidTr="0092738C">
        <w:tc>
          <w:tcPr>
            <w:tcW w:w="562" w:type="dxa"/>
          </w:tcPr>
          <w:p w14:paraId="552EB6C9" w14:textId="77777777" w:rsidR="00A73137" w:rsidRDefault="00A73137" w:rsidP="0092738C">
            <w:pPr>
              <w:spacing w:before="120" w:after="120"/>
            </w:pPr>
            <w:r>
              <w:t>2.5</w:t>
            </w:r>
          </w:p>
        </w:tc>
        <w:tc>
          <w:tcPr>
            <w:tcW w:w="7969" w:type="dxa"/>
          </w:tcPr>
          <w:p w14:paraId="7C2729D0" w14:textId="77777777" w:rsidR="00A73137" w:rsidRDefault="00A73137" w:rsidP="0092738C">
            <w:pPr>
              <w:spacing w:before="120" w:after="120"/>
            </w:pPr>
            <w:r>
              <w:t>Part 3 (Green pages)</w:t>
            </w:r>
            <w:r>
              <w:tab/>
            </w:r>
          </w:p>
        </w:tc>
        <w:tc>
          <w:tcPr>
            <w:tcW w:w="485" w:type="dxa"/>
          </w:tcPr>
          <w:p w14:paraId="057C06E1" w14:textId="48D59F98" w:rsidR="00A73137" w:rsidRDefault="00A73137" w:rsidP="0092738C">
            <w:pPr>
              <w:spacing w:before="120" w:after="120"/>
            </w:pPr>
            <w:r>
              <w:t>15</w:t>
            </w:r>
            <w:r w:rsidR="00805B92">
              <w:t>5</w:t>
            </w:r>
          </w:p>
        </w:tc>
      </w:tr>
      <w:tr w:rsidR="00A73137" w14:paraId="6C183A79" w14:textId="77777777" w:rsidTr="0092738C">
        <w:tc>
          <w:tcPr>
            <w:tcW w:w="562" w:type="dxa"/>
          </w:tcPr>
          <w:p w14:paraId="368EB112" w14:textId="77777777" w:rsidR="00A73137" w:rsidRDefault="00A73137" w:rsidP="0092738C">
            <w:pPr>
              <w:spacing w:before="120" w:after="120"/>
            </w:pPr>
            <w:r>
              <w:t>2.6</w:t>
            </w:r>
          </w:p>
        </w:tc>
        <w:tc>
          <w:tcPr>
            <w:tcW w:w="7969" w:type="dxa"/>
          </w:tcPr>
          <w:p w14:paraId="1B2BBE8F" w14:textId="77777777" w:rsidR="00A73137" w:rsidRDefault="00A73137" w:rsidP="0092738C">
            <w:pPr>
              <w:spacing w:before="120" w:after="120"/>
            </w:pPr>
            <w:r>
              <w:t>Platforms and proficiencies</w:t>
            </w:r>
          </w:p>
        </w:tc>
        <w:tc>
          <w:tcPr>
            <w:tcW w:w="485" w:type="dxa"/>
          </w:tcPr>
          <w:p w14:paraId="783A3535" w14:textId="4734AA5B" w:rsidR="00A73137" w:rsidRDefault="00A73137" w:rsidP="0092738C">
            <w:pPr>
              <w:spacing w:before="120" w:after="120"/>
            </w:pPr>
            <w:r>
              <w:t>21</w:t>
            </w:r>
            <w:r w:rsidR="00805B92">
              <w:t>2</w:t>
            </w:r>
          </w:p>
        </w:tc>
      </w:tr>
      <w:tr w:rsidR="00A73137" w14:paraId="579E81DE" w14:textId="77777777" w:rsidTr="0092738C">
        <w:tc>
          <w:tcPr>
            <w:tcW w:w="562" w:type="dxa"/>
          </w:tcPr>
          <w:p w14:paraId="7888167C" w14:textId="77777777" w:rsidR="00A73137" w:rsidRDefault="00A73137" w:rsidP="0092738C">
            <w:pPr>
              <w:spacing w:before="120" w:after="120"/>
            </w:pPr>
            <w:r>
              <w:t>2.7</w:t>
            </w:r>
          </w:p>
        </w:tc>
        <w:tc>
          <w:tcPr>
            <w:tcW w:w="7969" w:type="dxa"/>
          </w:tcPr>
          <w:p w14:paraId="17D38DDB" w14:textId="77777777" w:rsidR="00A73137" w:rsidRDefault="00A73137" w:rsidP="0092738C">
            <w:pPr>
              <w:spacing w:before="120" w:after="120"/>
            </w:pPr>
            <w:r>
              <w:t>Skills and procedures (Annexes A &amp; B)</w:t>
            </w:r>
          </w:p>
        </w:tc>
        <w:tc>
          <w:tcPr>
            <w:tcW w:w="485" w:type="dxa"/>
          </w:tcPr>
          <w:p w14:paraId="29F5D94F" w14:textId="7F740D5B" w:rsidR="00A73137" w:rsidRDefault="00A73137" w:rsidP="0092738C">
            <w:pPr>
              <w:spacing w:before="120" w:after="120"/>
            </w:pPr>
            <w:r>
              <w:t>27</w:t>
            </w:r>
            <w:r w:rsidR="00805B92">
              <w:t>1</w:t>
            </w:r>
          </w:p>
        </w:tc>
      </w:tr>
      <w:tr w:rsidR="00A73137" w14:paraId="11F0A149" w14:textId="77777777" w:rsidTr="0092738C">
        <w:tc>
          <w:tcPr>
            <w:tcW w:w="562" w:type="dxa"/>
          </w:tcPr>
          <w:p w14:paraId="76E8F723" w14:textId="77777777" w:rsidR="00A73137" w:rsidRPr="00EA72AE" w:rsidRDefault="00A73137" w:rsidP="0092738C">
            <w:pPr>
              <w:spacing w:before="120" w:after="120"/>
              <w:rPr>
                <w:b/>
                <w:bCs/>
              </w:rPr>
            </w:pPr>
            <w:r w:rsidRPr="00EA72AE">
              <w:rPr>
                <w:b/>
                <w:bCs/>
              </w:rPr>
              <w:t>3</w:t>
            </w:r>
          </w:p>
        </w:tc>
        <w:tc>
          <w:tcPr>
            <w:tcW w:w="7969" w:type="dxa"/>
          </w:tcPr>
          <w:p w14:paraId="625E0395" w14:textId="77777777" w:rsidR="00A73137" w:rsidRPr="00EA72AE" w:rsidRDefault="00A73137" w:rsidP="0092738C">
            <w:pPr>
              <w:spacing w:before="120" w:after="120"/>
              <w:rPr>
                <w:b/>
                <w:bCs/>
              </w:rPr>
            </w:pPr>
            <w:r w:rsidRPr="00EA72AE">
              <w:rPr>
                <w:b/>
                <w:bCs/>
              </w:rPr>
              <w:t>SECTION 3: POLICIES, GUIDELINES, PROTOCOLS</w:t>
            </w:r>
            <w:r w:rsidRPr="00EA72AE">
              <w:rPr>
                <w:b/>
                <w:bCs/>
              </w:rPr>
              <w:tab/>
            </w:r>
          </w:p>
        </w:tc>
        <w:tc>
          <w:tcPr>
            <w:tcW w:w="485" w:type="dxa"/>
          </w:tcPr>
          <w:p w14:paraId="4BBC4D5C" w14:textId="5AC726D9" w:rsidR="00A73137" w:rsidRPr="00EA72AE" w:rsidRDefault="00A73137" w:rsidP="0092738C">
            <w:pPr>
              <w:spacing w:before="120" w:after="120"/>
              <w:rPr>
                <w:b/>
                <w:bCs/>
              </w:rPr>
            </w:pPr>
            <w:r w:rsidRPr="00EA72AE">
              <w:rPr>
                <w:b/>
                <w:bCs/>
              </w:rPr>
              <w:t>29</w:t>
            </w:r>
            <w:r w:rsidR="00805B92">
              <w:rPr>
                <w:b/>
                <w:bCs/>
              </w:rPr>
              <w:t>4</w:t>
            </w:r>
          </w:p>
        </w:tc>
      </w:tr>
      <w:tr w:rsidR="005F1750" w14:paraId="1B558A2B" w14:textId="77777777" w:rsidTr="0092738C">
        <w:tc>
          <w:tcPr>
            <w:tcW w:w="562" w:type="dxa"/>
          </w:tcPr>
          <w:p w14:paraId="6B3158BE" w14:textId="6566C01C" w:rsidR="005F1750" w:rsidRPr="005F1750" w:rsidRDefault="005F1750" w:rsidP="0092738C">
            <w:pPr>
              <w:spacing w:before="120" w:after="120"/>
            </w:pPr>
            <w:r w:rsidRPr="005F1750">
              <w:t>3.1</w:t>
            </w:r>
          </w:p>
        </w:tc>
        <w:tc>
          <w:tcPr>
            <w:tcW w:w="7969" w:type="dxa"/>
          </w:tcPr>
          <w:p w14:paraId="5F2653ED" w14:textId="08CC6B2F" w:rsidR="005F1750" w:rsidRPr="005F1750" w:rsidRDefault="005F1750" w:rsidP="0092738C">
            <w:pPr>
              <w:spacing w:before="120" w:after="120"/>
            </w:pPr>
            <w:r w:rsidRPr="005F1750">
              <w:t>Development Support Plan</w:t>
            </w:r>
          </w:p>
        </w:tc>
        <w:tc>
          <w:tcPr>
            <w:tcW w:w="485" w:type="dxa"/>
          </w:tcPr>
          <w:p w14:paraId="5C6EA24F" w14:textId="63828035" w:rsidR="005F1750" w:rsidRPr="005F1750" w:rsidRDefault="00805B92" w:rsidP="0092738C">
            <w:pPr>
              <w:spacing w:before="120" w:after="120"/>
            </w:pPr>
            <w:r>
              <w:t>298</w:t>
            </w:r>
          </w:p>
        </w:tc>
      </w:tr>
      <w:tr w:rsidR="005F1750" w14:paraId="7F9B30A3" w14:textId="77777777" w:rsidTr="005F1750">
        <w:tc>
          <w:tcPr>
            <w:tcW w:w="562" w:type="dxa"/>
            <w:vAlign w:val="center"/>
          </w:tcPr>
          <w:p w14:paraId="55EC587D" w14:textId="7FA5C92F" w:rsidR="005F1750" w:rsidRPr="00EA72AE" w:rsidRDefault="005F1750" w:rsidP="005F1750">
            <w:pPr>
              <w:spacing w:before="120" w:after="120"/>
              <w:rPr>
                <w:b/>
                <w:bCs/>
              </w:rPr>
            </w:pPr>
            <w:r>
              <w:rPr>
                <w:b/>
                <w:bCs/>
              </w:rPr>
              <w:t>4</w:t>
            </w:r>
          </w:p>
        </w:tc>
        <w:tc>
          <w:tcPr>
            <w:tcW w:w="7969" w:type="dxa"/>
            <w:vAlign w:val="center"/>
          </w:tcPr>
          <w:p w14:paraId="670B8B86" w14:textId="7C0E71B1" w:rsidR="005F1750" w:rsidRPr="005F1750" w:rsidRDefault="005F1750" w:rsidP="005F1750">
            <w:pPr>
              <w:pStyle w:val="Heading1"/>
              <w:numPr>
                <w:ilvl w:val="0"/>
                <w:numId w:val="0"/>
              </w:numPr>
              <w:spacing w:before="120" w:after="120"/>
              <w:ind w:left="432" w:hanging="432"/>
              <w:jc w:val="left"/>
              <w:rPr>
                <w:sz w:val="24"/>
                <w:szCs w:val="24"/>
              </w:rPr>
            </w:pPr>
            <w:r w:rsidRPr="005F1750">
              <w:rPr>
                <w:sz w:val="24"/>
                <w:szCs w:val="24"/>
              </w:rPr>
              <w:t>USEFUL REFERENCES FOR STAFF AND STUDENTS</w:t>
            </w:r>
          </w:p>
        </w:tc>
        <w:tc>
          <w:tcPr>
            <w:tcW w:w="485" w:type="dxa"/>
            <w:vAlign w:val="center"/>
          </w:tcPr>
          <w:p w14:paraId="40F484E6" w14:textId="05DB59AC" w:rsidR="005F1750" w:rsidRPr="00EA72AE" w:rsidRDefault="005F1750" w:rsidP="005F1750">
            <w:pPr>
              <w:spacing w:before="120" w:after="120"/>
              <w:rPr>
                <w:b/>
                <w:bCs/>
              </w:rPr>
            </w:pPr>
            <w:r>
              <w:rPr>
                <w:b/>
                <w:bCs/>
              </w:rPr>
              <w:t>30</w:t>
            </w:r>
            <w:r w:rsidR="00805B92">
              <w:rPr>
                <w:b/>
                <w:bCs/>
              </w:rPr>
              <w:t>2</w:t>
            </w:r>
          </w:p>
        </w:tc>
      </w:tr>
      <w:tr w:rsidR="0039726B" w14:paraId="3EF0F000" w14:textId="77777777" w:rsidTr="005F1750">
        <w:tc>
          <w:tcPr>
            <w:tcW w:w="562" w:type="dxa"/>
            <w:vAlign w:val="center"/>
          </w:tcPr>
          <w:p w14:paraId="61C0661D" w14:textId="3C34033F" w:rsidR="0039726B" w:rsidRDefault="0039726B" w:rsidP="005F1750">
            <w:pPr>
              <w:spacing w:before="120" w:after="120"/>
              <w:rPr>
                <w:b/>
                <w:bCs/>
              </w:rPr>
            </w:pPr>
            <w:r>
              <w:rPr>
                <w:b/>
                <w:bCs/>
              </w:rPr>
              <w:t>5</w:t>
            </w:r>
          </w:p>
        </w:tc>
        <w:tc>
          <w:tcPr>
            <w:tcW w:w="7969" w:type="dxa"/>
            <w:vAlign w:val="center"/>
          </w:tcPr>
          <w:p w14:paraId="2D1A6012" w14:textId="07EBCF00" w:rsidR="0039726B" w:rsidRPr="005F1750" w:rsidRDefault="0039726B" w:rsidP="005F1750">
            <w:pPr>
              <w:pStyle w:val="Heading1"/>
              <w:numPr>
                <w:ilvl w:val="0"/>
                <w:numId w:val="0"/>
              </w:numPr>
              <w:spacing w:before="120" w:after="120"/>
              <w:ind w:left="432" w:hanging="432"/>
              <w:jc w:val="left"/>
              <w:rPr>
                <w:sz w:val="24"/>
                <w:szCs w:val="24"/>
              </w:rPr>
            </w:pPr>
            <w:r>
              <w:rPr>
                <w:sz w:val="24"/>
                <w:szCs w:val="24"/>
              </w:rPr>
              <w:t xml:space="preserve">APPENDIX 1: </w:t>
            </w:r>
            <w:r w:rsidRPr="0039726B">
              <w:rPr>
                <w:bCs/>
                <w:sz w:val="24"/>
                <w:szCs w:val="24"/>
              </w:rPr>
              <w:t>CODING OF EU DIRECTIVES TO SUPPORT MAPPING</w:t>
            </w:r>
          </w:p>
        </w:tc>
        <w:tc>
          <w:tcPr>
            <w:tcW w:w="485" w:type="dxa"/>
            <w:vAlign w:val="center"/>
          </w:tcPr>
          <w:p w14:paraId="67E45DD7" w14:textId="1CBA9ABD" w:rsidR="0039726B" w:rsidRDefault="0039726B" w:rsidP="005F1750">
            <w:pPr>
              <w:spacing w:before="120" w:after="120"/>
              <w:rPr>
                <w:b/>
                <w:bCs/>
              </w:rPr>
            </w:pPr>
            <w:r>
              <w:rPr>
                <w:b/>
                <w:bCs/>
              </w:rPr>
              <w:t>30</w:t>
            </w:r>
            <w:r w:rsidR="00805B92">
              <w:rPr>
                <w:b/>
                <w:bCs/>
              </w:rPr>
              <w:t>3</w:t>
            </w:r>
          </w:p>
        </w:tc>
      </w:tr>
    </w:tbl>
    <w:p w14:paraId="3CF18825" w14:textId="4DA31BB4" w:rsidR="0014658B" w:rsidRDefault="00E35051" w:rsidP="0014658B">
      <w:pPr>
        <w:pStyle w:val="TOC1"/>
        <w:tabs>
          <w:tab w:val="left" w:pos="480"/>
          <w:tab w:val="right" w:pos="9060"/>
        </w:tabs>
        <w:rPr>
          <w:rFonts w:asciiTheme="minorHAnsi" w:eastAsiaTheme="minorEastAsia" w:hAnsiTheme="minorHAnsi" w:cstheme="minorBidi"/>
          <w:b w:val="0"/>
          <w:bCs w:val="0"/>
          <w:caps w:val="0"/>
          <w:noProof/>
          <w:sz w:val="22"/>
          <w:szCs w:val="22"/>
          <w:lang w:eastAsia="zh-CN"/>
        </w:rPr>
      </w:pPr>
      <w:r>
        <w:rPr>
          <w:noProof/>
        </w:rPr>
        <w:fldChar w:fldCharType="begin"/>
      </w:r>
      <w:r>
        <w:rPr>
          <w:noProof/>
        </w:rPr>
        <w:instrText xml:space="preserve"> TOC \o "1-3" \h \z \t "Style1,1,Style2,1,Style3,2" </w:instrText>
      </w:r>
      <w:r>
        <w:rPr>
          <w:noProof/>
        </w:rPr>
        <w:fldChar w:fldCharType="separate"/>
      </w:r>
    </w:p>
    <w:p w14:paraId="55D2DF35" w14:textId="6E555E60" w:rsidR="0014658B" w:rsidRDefault="0014658B">
      <w:pPr>
        <w:pStyle w:val="TOC1"/>
        <w:tabs>
          <w:tab w:val="right" w:pos="9060"/>
        </w:tabs>
        <w:rPr>
          <w:rFonts w:asciiTheme="minorHAnsi" w:eastAsiaTheme="minorEastAsia" w:hAnsiTheme="minorHAnsi" w:cstheme="minorBidi"/>
          <w:b w:val="0"/>
          <w:bCs w:val="0"/>
          <w:caps w:val="0"/>
          <w:noProof/>
          <w:sz w:val="22"/>
          <w:szCs w:val="22"/>
          <w:lang w:eastAsia="zh-CN"/>
        </w:rPr>
      </w:pPr>
    </w:p>
    <w:p w14:paraId="5122C62D" w14:textId="1EA8632D" w:rsidR="00E35051" w:rsidRPr="003E01C8" w:rsidRDefault="00E35051" w:rsidP="0098669E">
      <w:r>
        <w:rPr>
          <w:noProof/>
        </w:rPr>
        <w:fldChar w:fldCharType="end"/>
      </w:r>
    </w:p>
    <w:p w14:paraId="598AD339" w14:textId="6AF19660" w:rsidR="00027606" w:rsidRPr="003E01C8" w:rsidRDefault="00027606" w:rsidP="0098669E">
      <w:pPr>
        <w:sectPr w:rsidR="00027606" w:rsidRPr="003E01C8" w:rsidSect="00325015">
          <w:pgSz w:w="11906" w:h="16838"/>
          <w:pgMar w:top="1418" w:right="1418" w:bottom="1418" w:left="1418" w:header="708" w:footer="708" w:gutter="0"/>
          <w:pgNumType w:start="4"/>
          <w:cols w:space="708"/>
          <w:titlePg/>
          <w:docGrid w:linePitch="360"/>
        </w:sectPr>
      </w:pPr>
    </w:p>
    <w:p w14:paraId="3DD6167C" w14:textId="77777777" w:rsidR="00027606" w:rsidRPr="003E01C8" w:rsidRDefault="00027606" w:rsidP="0098669E"/>
    <w:p w14:paraId="592978A6" w14:textId="77777777" w:rsidR="00027606" w:rsidRPr="003E01C8" w:rsidRDefault="00027606" w:rsidP="0098669E"/>
    <w:p w14:paraId="27065DD6" w14:textId="77777777" w:rsidR="00027606" w:rsidRPr="003E01C8" w:rsidRDefault="00027606" w:rsidP="0098669E"/>
    <w:p w14:paraId="3A4A92F0" w14:textId="77777777" w:rsidR="00027606" w:rsidRPr="003E01C8" w:rsidRDefault="00027606" w:rsidP="0098669E"/>
    <w:p w14:paraId="59F3E3DE" w14:textId="5AA2174C" w:rsidR="00027606" w:rsidRPr="00AD6FD0" w:rsidRDefault="00027606" w:rsidP="0098669E">
      <w:pPr>
        <w:pStyle w:val="Heading1"/>
      </w:pPr>
      <w:bookmarkStart w:id="1" w:name="_Toc33451402"/>
      <w:r w:rsidRPr="00AD6FD0">
        <w:t>SECTION 1: GUIDANCE</w:t>
      </w:r>
      <w:bookmarkEnd w:id="1"/>
    </w:p>
    <w:p w14:paraId="1A0351CE" w14:textId="0F35ADEA" w:rsidR="00AD6FD0" w:rsidRDefault="00AD6FD0" w:rsidP="0098669E">
      <w:pPr>
        <w:rPr>
          <w:rFonts w:cs="Arial"/>
          <w:sz w:val="36"/>
          <w:szCs w:val="36"/>
        </w:rPr>
      </w:pPr>
      <w:r>
        <w:br w:type="page"/>
      </w:r>
    </w:p>
    <w:p w14:paraId="1C135F97" w14:textId="563AA302" w:rsidR="00042095" w:rsidRPr="00042095" w:rsidRDefault="00027606" w:rsidP="0072261C">
      <w:pPr>
        <w:pStyle w:val="Heading2"/>
        <w:numPr>
          <w:ilvl w:val="1"/>
          <w:numId w:val="48"/>
        </w:numPr>
      </w:pPr>
      <w:bookmarkStart w:id="2" w:name="_Toc33451403"/>
      <w:r w:rsidRPr="00042095">
        <w:lastRenderedPageBreak/>
        <w:t>Introduction to the Scottish Practice Assessment Document (PAD)</w:t>
      </w:r>
      <w:bookmarkEnd w:id="2"/>
    </w:p>
    <w:p w14:paraId="60AD7F77" w14:textId="77777777" w:rsidR="00027606" w:rsidRPr="003E01C8" w:rsidRDefault="00027606" w:rsidP="0098669E">
      <w:r w:rsidRPr="003E01C8">
        <w:t>All Scottish Higher Education Institutions (HEIs) deliver their pre-registration nursing programmes in accordance with the Nursing and Midwifery Council (NMC) Future Nurse: Standards of Proficiency for Registered Nurses (NMC, 2018a; 2018b; 2018c; 2018d) and the European Union Directive 2005/36/EC requirements. All Scottish HEIs have worked collaboratively to produce a single Practice Assessment Document (PAD) for Scotland, which must be completed by all nursing students undertaking a pre-registration nursing programme.</w:t>
      </w:r>
    </w:p>
    <w:p w14:paraId="7AFFF2BC" w14:textId="77777777" w:rsidR="00027606" w:rsidRPr="003E01C8" w:rsidRDefault="00027606" w:rsidP="0098669E">
      <w:pPr>
        <w:rPr>
          <w:color w:val="000000"/>
        </w:rPr>
      </w:pPr>
      <w:r w:rsidRPr="003E01C8">
        <w:rPr>
          <w:lang w:eastAsia="en-GB"/>
        </w:rPr>
        <w:t>The purpose of the PAD is to provide a record of your practice learning progress and achievement of learning outcomes throughout each practice learning experience (PLE). This allows current and future Practice Supervisors; Practice Assessors and Academic Assessors to see an overview of your progress from the first PLE through to the last.</w:t>
      </w:r>
    </w:p>
    <w:p w14:paraId="481015D3" w14:textId="77777777" w:rsidR="00027606" w:rsidRPr="003E01C8" w:rsidRDefault="00027606" w:rsidP="0098669E">
      <w:pPr>
        <w:rPr>
          <w:color w:val="000000"/>
        </w:rPr>
      </w:pPr>
      <w:r w:rsidRPr="003E01C8">
        <w:t xml:space="preserve">The </w:t>
      </w:r>
      <w:r w:rsidRPr="003E01C8">
        <w:rPr>
          <w:lang w:eastAsia="en-GB"/>
        </w:rPr>
        <w:t xml:space="preserve">PAD is an integral part of the learning process.  It is not simply a catalogue of learning activities; rather, </w:t>
      </w:r>
      <w:r>
        <w:rPr>
          <w:lang w:eastAsia="en-GB"/>
        </w:rPr>
        <w:t xml:space="preserve">it </w:t>
      </w:r>
      <w:r w:rsidRPr="003E01C8">
        <w:rPr>
          <w:lang w:eastAsia="en-GB"/>
        </w:rPr>
        <w:t xml:space="preserve">will provide clear evidence of the learning that has occurred. The PAD provides an opportunity to demonstrate evidence of learning from academic activities and application to practice learning as well as from practice experience; it is particularly important to demonstrate achievement of the </w:t>
      </w:r>
      <w:r w:rsidRPr="003E01C8">
        <w:rPr>
          <w:color w:val="000000"/>
        </w:rPr>
        <w:t>(NMC) Future Nurse: Standards of Proficiency for Registered Nurses (NMC, 2018a).</w:t>
      </w:r>
    </w:p>
    <w:p w14:paraId="2C221F7D" w14:textId="77777777" w:rsidR="00027606" w:rsidRPr="003E01C8" w:rsidRDefault="00027606" w:rsidP="0098669E">
      <w:pPr>
        <w:rPr>
          <w:lang w:eastAsia="en-GB"/>
        </w:rPr>
      </w:pPr>
      <w:r w:rsidRPr="003E01C8">
        <w:rPr>
          <w:lang w:eastAsia="en-GB"/>
        </w:rPr>
        <w:t xml:space="preserve">As a pre-registration nursing student, you will have consented to the carrying of your practice assessment document throughout the duration of your programme. You will also have confirmed that you recognise the importance of the PAD to your ongoing learning, supported by your Practice Supervisor, and assessment of your proficiency, undertaken by your Practice Assessor and Academic Assessor for each Part and for your future practice.  </w:t>
      </w:r>
    </w:p>
    <w:p w14:paraId="341EBE1A" w14:textId="1A73DF9F" w:rsidR="00027606" w:rsidRPr="003E01C8" w:rsidRDefault="00027606" w:rsidP="0098669E">
      <w:pPr>
        <w:pStyle w:val="Heading2"/>
      </w:pPr>
      <w:bookmarkStart w:id="3" w:name="_Toc33451404"/>
      <w:r w:rsidRPr="003E01C8">
        <w:t>Your responsibilities as a student within practice learning experiences</w:t>
      </w:r>
      <w:bookmarkEnd w:id="3"/>
    </w:p>
    <w:p w14:paraId="1A6FAE0F" w14:textId="77777777" w:rsidR="00027606" w:rsidRPr="003E01C8" w:rsidRDefault="00027606" w:rsidP="0098669E">
      <w:r w:rsidRPr="003E01C8">
        <w:t xml:space="preserve">Your PAD is an important tool in presenting an overall picture of your achievement and progression through your programme. It provides evidence for your Practice Supervisors and </w:t>
      </w:r>
      <w:r>
        <w:t>A</w:t>
      </w:r>
      <w:r w:rsidRPr="003E01C8">
        <w:t>ssessors about your achievements and/or needs. This is in accordance with the NMC (2018d) which states, that “</w:t>
      </w:r>
      <w:r w:rsidRPr="003E01C8">
        <w:rPr>
          <w:i/>
        </w:rPr>
        <w:t>all proficiencies are recorded in an ongoing record of achievement</w:t>
      </w:r>
      <w:r w:rsidRPr="003E01C8">
        <w:t xml:space="preserve">” (NMC 2018d, p.11). </w:t>
      </w:r>
    </w:p>
    <w:p w14:paraId="49753B48" w14:textId="77777777" w:rsidR="00027606" w:rsidRPr="003E01C8" w:rsidRDefault="00027606" w:rsidP="0098669E">
      <w:r w:rsidRPr="003E01C8">
        <w:t>As a student it is your responsibility to:</w:t>
      </w:r>
    </w:p>
    <w:p w14:paraId="31701E16" w14:textId="77777777" w:rsidR="00027606" w:rsidRPr="003E01C8" w:rsidRDefault="00027606" w:rsidP="0072261C">
      <w:pPr>
        <w:pStyle w:val="ListParagraph"/>
        <w:numPr>
          <w:ilvl w:val="0"/>
          <w:numId w:val="15"/>
        </w:numPr>
      </w:pPr>
      <w:r w:rsidRPr="003E01C8">
        <w:t>Take a proactive approach to practice and personal learning by developing learning plans.</w:t>
      </w:r>
    </w:p>
    <w:p w14:paraId="353EFF2B" w14:textId="77777777" w:rsidR="00027606" w:rsidRPr="003E01C8" w:rsidRDefault="00027606" w:rsidP="0072261C">
      <w:pPr>
        <w:pStyle w:val="ListParagraph"/>
        <w:numPr>
          <w:ilvl w:val="0"/>
          <w:numId w:val="15"/>
        </w:numPr>
      </w:pPr>
      <w:r w:rsidRPr="003E01C8">
        <w:t>Complete the pre</w:t>
      </w:r>
      <w:r>
        <w:t>-</w:t>
      </w:r>
      <w:r w:rsidRPr="003E01C8">
        <w:t>practice learning activities prior to the start of the PLE.</w:t>
      </w:r>
    </w:p>
    <w:p w14:paraId="4CCFF1E8" w14:textId="77777777" w:rsidR="00027606" w:rsidRPr="003E01C8" w:rsidRDefault="00027606" w:rsidP="0072261C">
      <w:pPr>
        <w:pStyle w:val="ListParagraph"/>
        <w:numPr>
          <w:ilvl w:val="0"/>
          <w:numId w:val="15"/>
        </w:numPr>
      </w:pPr>
      <w:r w:rsidRPr="003E01C8">
        <w:t xml:space="preserve">Be aware who your Academic Assessor is and the Practice Education Facilitator (PEF/CHEF) for the area.  </w:t>
      </w:r>
    </w:p>
    <w:p w14:paraId="60803097" w14:textId="77777777" w:rsidR="00027606" w:rsidRPr="003E01C8" w:rsidRDefault="00027606" w:rsidP="0072261C">
      <w:pPr>
        <w:pStyle w:val="ListParagraph"/>
        <w:numPr>
          <w:ilvl w:val="0"/>
          <w:numId w:val="15"/>
        </w:numPr>
      </w:pPr>
      <w:r w:rsidRPr="003E01C8">
        <w:lastRenderedPageBreak/>
        <w:t xml:space="preserve">Identify the approved mechanism by which you, as a student, may raise concerns about the safety of service users.  This is addressed through the “Raising Concerns in Practice” in your Practice Learning Handbook and you MUST make yourself aware of your responsibilities in relation to this aspect of your role.  </w:t>
      </w:r>
    </w:p>
    <w:p w14:paraId="30D4EC7E" w14:textId="77777777" w:rsidR="00027606" w:rsidRPr="003E01C8" w:rsidRDefault="00027606" w:rsidP="0072261C">
      <w:pPr>
        <w:pStyle w:val="ListParagraph"/>
        <w:numPr>
          <w:ilvl w:val="0"/>
          <w:numId w:val="15"/>
        </w:numPr>
      </w:pPr>
      <w:r w:rsidRPr="003E01C8">
        <w:t xml:space="preserve">Always </w:t>
      </w:r>
      <w:proofErr w:type="gramStart"/>
      <w:r w:rsidRPr="003E01C8">
        <w:t>seek consent from service users at all times</w:t>
      </w:r>
      <w:proofErr w:type="gramEnd"/>
      <w:r w:rsidRPr="003E01C8">
        <w:t xml:space="preserve"> and you must respect the rights of a service user to decline your participation in care, or to decline care, at all times. </w:t>
      </w:r>
    </w:p>
    <w:p w14:paraId="73817D3B" w14:textId="77777777" w:rsidR="00027606" w:rsidRPr="003E01C8" w:rsidRDefault="00027606" w:rsidP="0072261C">
      <w:pPr>
        <w:pStyle w:val="ListParagraph"/>
        <w:numPr>
          <w:ilvl w:val="0"/>
          <w:numId w:val="15"/>
        </w:numPr>
      </w:pPr>
      <w:r w:rsidRPr="0098669E">
        <w:rPr>
          <w:u w:val="single"/>
        </w:rPr>
        <w:t>Provide access to your PAD on day 1 of each PLE and thereafter,</w:t>
      </w:r>
      <w:r w:rsidRPr="003E01C8">
        <w:t xml:space="preserve"> so that your </w:t>
      </w:r>
      <w:r>
        <w:t>Practice Su</w:t>
      </w:r>
      <w:r w:rsidRPr="003E01C8">
        <w:t>pervisor/</w:t>
      </w:r>
      <w:r>
        <w:t>A</w:t>
      </w:r>
      <w:r w:rsidRPr="003E01C8">
        <w:t>ssessor can review your progress to date. Failure to do so may result in a delay to the commencement of your placement.</w:t>
      </w:r>
    </w:p>
    <w:p w14:paraId="49AE2A02" w14:textId="77777777" w:rsidR="00027606" w:rsidRPr="003E01C8" w:rsidRDefault="00027606" w:rsidP="0072261C">
      <w:pPr>
        <w:pStyle w:val="ListParagraph"/>
        <w:numPr>
          <w:ilvl w:val="0"/>
          <w:numId w:val="15"/>
        </w:numPr>
      </w:pPr>
      <w:r w:rsidRPr="003E01C8">
        <w:t>Ensure that your Practice Supervisor/</w:t>
      </w:r>
      <w:r>
        <w:t>A</w:t>
      </w:r>
      <w:r w:rsidRPr="003E01C8">
        <w:t>ssessor signs ‘record of signatories’ form once they have reviewed your PAD.</w:t>
      </w:r>
    </w:p>
    <w:p w14:paraId="398E6605" w14:textId="77777777" w:rsidR="00027606" w:rsidRPr="003E01C8" w:rsidRDefault="00027606" w:rsidP="0072261C">
      <w:pPr>
        <w:pStyle w:val="ListParagraph"/>
        <w:numPr>
          <w:ilvl w:val="0"/>
          <w:numId w:val="15"/>
        </w:numPr>
      </w:pPr>
      <w:r w:rsidRPr="003E01C8">
        <w:t>Ensure all actions and entries in your PAD are undertaken in collaboration with your Practice Supervisor/</w:t>
      </w:r>
      <w:r>
        <w:t>A</w:t>
      </w:r>
      <w:r w:rsidRPr="003E01C8">
        <w:t>ssessor and documented by them.</w:t>
      </w:r>
    </w:p>
    <w:p w14:paraId="26EC98BF" w14:textId="77777777" w:rsidR="00027606" w:rsidRPr="003E01C8" w:rsidRDefault="00027606" w:rsidP="0072261C">
      <w:pPr>
        <w:pStyle w:val="ListParagraph"/>
        <w:numPr>
          <w:ilvl w:val="0"/>
          <w:numId w:val="15"/>
        </w:numPr>
      </w:pPr>
      <w:r w:rsidRPr="003E01C8">
        <w:t>Identify experiences and learning opportunities with Practice Supervisor/</w:t>
      </w:r>
      <w:r>
        <w:t>A</w:t>
      </w:r>
      <w:r w:rsidRPr="003E01C8">
        <w:t>ssessor to enable the achievement of practice learning outcomes, NMC Proficiencies, communication and relationship management skills and nursing procedures and personal objectives.</w:t>
      </w:r>
    </w:p>
    <w:p w14:paraId="5DACA370" w14:textId="77777777" w:rsidR="00027606" w:rsidRPr="003E01C8" w:rsidRDefault="00027606" w:rsidP="0072261C">
      <w:pPr>
        <w:pStyle w:val="ListParagraph"/>
        <w:numPr>
          <w:ilvl w:val="0"/>
          <w:numId w:val="15"/>
        </w:numPr>
      </w:pPr>
      <w:r w:rsidRPr="003E01C8">
        <w:t>Critically reflect in and on your practice and document within your PAD.</w:t>
      </w:r>
    </w:p>
    <w:p w14:paraId="4306E78A" w14:textId="77777777" w:rsidR="00027606" w:rsidRPr="003E01C8" w:rsidRDefault="00027606" w:rsidP="0072261C">
      <w:pPr>
        <w:pStyle w:val="ListParagraph"/>
        <w:numPr>
          <w:ilvl w:val="0"/>
          <w:numId w:val="15"/>
        </w:numPr>
      </w:pPr>
      <w:r w:rsidRPr="003E01C8">
        <w:t>Demonstrate your ability to integrate theoretical learning with practice.</w:t>
      </w:r>
    </w:p>
    <w:p w14:paraId="7AED6987" w14:textId="77777777" w:rsidR="00027606" w:rsidRPr="003E01C8" w:rsidRDefault="00027606" w:rsidP="0072261C">
      <w:pPr>
        <w:pStyle w:val="ListParagraph"/>
        <w:numPr>
          <w:ilvl w:val="0"/>
          <w:numId w:val="15"/>
        </w:numPr>
      </w:pPr>
      <w:r w:rsidRPr="003E01C8">
        <w:t>Share with your Practice Supervisors and Assessors evidence of learning and development to inform assessment of performance.</w:t>
      </w:r>
    </w:p>
    <w:p w14:paraId="00F65C6E" w14:textId="77777777" w:rsidR="00027606" w:rsidRPr="003E01C8" w:rsidRDefault="00027606" w:rsidP="0072261C">
      <w:pPr>
        <w:pStyle w:val="ListParagraph"/>
        <w:numPr>
          <w:ilvl w:val="0"/>
          <w:numId w:val="15"/>
        </w:numPr>
      </w:pPr>
      <w:r w:rsidRPr="003E01C8">
        <w:t>Ensure that all elements of the assessment section are completed fully and signed before you leave your PLE.</w:t>
      </w:r>
    </w:p>
    <w:p w14:paraId="06448928" w14:textId="77777777" w:rsidR="00027606" w:rsidRPr="003E01C8" w:rsidRDefault="00027606" w:rsidP="0072261C">
      <w:pPr>
        <w:pStyle w:val="ListParagraph"/>
        <w:numPr>
          <w:ilvl w:val="0"/>
          <w:numId w:val="15"/>
        </w:numPr>
      </w:pPr>
      <w:r w:rsidRPr="003E01C8">
        <w:t>Ensure that your Practice Supervisor/Practice Assessor completes and signs your ‘attendance record’.</w:t>
      </w:r>
    </w:p>
    <w:p w14:paraId="0E4E88EB" w14:textId="77777777" w:rsidR="00027606" w:rsidRPr="003E01C8" w:rsidRDefault="00027606" w:rsidP="0072261C">
      <w:pPr>
        <w:pStyle w:val="ListParagraph"/>
        <w:numPr>
          <w:ilvl w:val="0"/>
          <w:numId w:val="15"/>
        </w:numPr>
      </w:pPr>
      <w:r w:rsidRPr="003E01C8">
        <w:t>On completion of the PLE,</w:t>
      </w:r>
      <w:r>
        <w:t xml:space="preserve"> follow</w:t>
      </w:r>
      <w:r w:rsidRPr="003E01C8">
        <w:t xml:space="preserve"> individual </w:t>
      </w:r>
      <w:r>
        <w:t xml:space="preserve">University of Glasgow </w:t>
      </w:r>
      <w:r w:rsidRPr="003E01C8">
        <w:t>procedures for your submission of documentation.</w:t>
      </w:r>
    </w:p>
    <w:p w14:paraId="75E765FC" w14:textId="77777777" w:rsidR="00027606" w:rsidRPr="003E01C8" w:rsidRDefault="00027606" w:rsidP="0072261C">
      <w:pPr>
        <w:pStyle w:val="ListParagraph"/>
        <w:numPr>
          <w:ilvl w:val="0"/>
          <w:numId w:val="15"/>
        </w:numPr>
      </w:pPr>
      <w:r w:rsidRPr="003E01C8">
        <w:t>Ensure that you have knowledge of the requirements and declare your Good Health and Good Character. You must declare a Good Health and Good Character for every Part of your programme and for entry to the register.</w:t>
      </w:r>
    </w:p>
    <w:p w14:paraId="49406179" w14:textId="77777777" w:rsidR="00027606" w:rsidRPr="003E01C8" w:rsidRDefault="00027606" w:rsidP="0072261C">
      <w:pPr>
        <w:pStyle w:val="ListParagraph"/>
        <w:numPr>
          <w:ilvl w:val="0"/>
          <w:numId w:val="15"/>
        </w:numPr>
      </w:pPr>
      <w:r w:rsidRPr="003E01C8">
        <w:t xml:space="preserve">Ensure that you </w:t>
      </w:r>
      <w:proofErr w:type="gramStart"/>
      <w:r w:rsidRPr="003E01C8">
        <w:t xml:space="preserve">have knowledge of the requirements of the NMC (2015) </w:t>
      </w:r>
      <w:r w:rsidRPr="0098669E">
        <w:rPr>
          <w:i/>
        </w:rPr>
        <w:t>Duty of Candour</w:t>
      </w:r>
      <w:r w:rsidRPr="003E01C8">
        <w:t xml:space="preserve"> and act upon this accordingly at all times</w:t>
      </w:r>
      <w:proofErr w:type="gramEnd"/>
      <w:r w:rsidRPr="003E01C8">
        <w:t>.</w:t>
      </w:r>
    </w:p>
    <w:p w14:paraId="45E844C9" w14:textId="77777777" w:rsidR="00027606" w:rsidRPr="003E01C8" w:rsidRDefault="00027606" w:rsidP="0098669E"/>
    <w:p w14:paraId="7AA3A716" w14:textId="77777777" w:rsidR="00027606" w:rsidRPr="003E01C8" w:rsidRDefault="00027606" w:rsidP="0098669E">
      <w:r w:rsidRPr="003E01C8">
        <w:t xml:space="preserve">In addition to the activities described above, as a student you must be aware of the requirement to complete an </w:t>
      </w:r>
      <w:r w:rsidRPr="003E01C8">
        <w:rPr>
          <w:u w:val="single"/>
        </w:rPr>
        <w:t>evaluation after each PLE</w:t>
      </w:r>
      <w:r w:rsidRPr="003E01C8">
        <w:t>; this is part of the formal university audit process.</w:t>
      </w:r>
    </w:p>
    <w:p w14:paraId="734DEF8D" w14:textId="77777777" w:rsidR="00027606" w:rsidRPr="003E01C8" w:rsidRDefault="00027606" w:rsidP="0098669E">
      <w:r w:rsidRPr="003E01C8">
        <w:t xml:space="preserve">This PAD will show your achievements, progression through the programme and contribute to the decision for entry to the register. If you have any questions </w:t>
      </w:r>
      <w:r w:rsidRPr="003E01C8">
        <w:lastRenderedPageBreak/>
        <w:t>regarding this document or how to use it, please do not hesitate to speak to your Academic Assessor/module/year/programme leader.</w:t>
      </w:r>
    </w:p>
    <w:p w14:paraId="0FEBD81B" w14:textId="77777777" w:rsidR="00027606" w:rsidRPr="003E01C8" w:rsidRDefault="00027606" w:rsidP="0098669E">
      <w:r w:rsidRPr="003E01C8">
        <w:t>The Nursing and Midwifery Council (2018d p10,) state that: “Approved education institutes together with practice learning partners must ensure that students are supernumerary”. </w:t>
      </w:r>
    </w:p>
    <w:p w14:paraId="65CE3C3A" w14:textId="77777777" w:rsidR="00027606" w:rsidRPr="003E01C8" w:rsidRDefault="00027606" w:rsidP="0098669E">
      <w:pPr>
        <w:rPr>
          <w:highlight w:val="yellow"/>
          <w:lang w:eastAsia="en-GB"/>
        </w:rPr>
      </w:pPr>
      <w:r w:rsidRPr="003E01C8">
        <w:t xml:space="preserve">Supernumerary status means that: </w:t>
      </w:r>
      <w:r w:rsidRPr="003E01C8">
        <w:rPr>
          <w:lang w:eastAsia="en-GB"/>
        </w:rPr>
        <w:t>“</w:t>
      </w:r>
      <w:r w:rsidRPr="003E01C8">
        <w:t>Students in practice or work-placed learning must be supported to learn. This may include being supernumerary, meaning that they are not counted as part of the staffing required for safe and effective care in that setting</w:t>
      </w:r>
      <w:r w:rsidRPr="003E01C8">
        <w:rPr>
          <w:lang w:eastAsia="en-GB"/>
        </w:rPr>
        <w:t>” NMC (2018c, p4).</w:t>
      </w:r>
    </w:p>
    <w:p w14:paraId="33E974A8" w14:textId="77777777" w:rsidR="00027606" w:rsidRPr="003E01C8" w:rsidRDefault="00027606" w:rsidP="0098669E">
      <w:pPr>
        <w:rPr>
          <w:lang w:eastAsia="en-GB"/>
        </w:rPr>
      </w:pPr>
      <w:r w:rsidRPr="003E01C8">
        <w:rPr>
          <w:lang w:eastAsia="en-GB"/>
        </w:rPr>
        <w:t>“</w:t>
      </w:r>
      <w:r w:rsidRPr="003E01C8">
        <w:t>The decision on the level of supervision provided for students should be based on the needs of the individual student. The level of supervision can decrease with the student’s increasing proficiency and confidence.</w:t>
      </w:r>
      <w:r w:rsidRPr="003E01C8">
        <w:rPr>
          <w:lang w:eastAsia="en-GB"/>
        </w:rPr>
        <w:t>” NMC (2018c, p4).</w:t>
      </w:r>
    </w:p>
    <w:p w14:paraId="1E2D26FA" w14:textId="77777777" w:rsidR="00027606" w:rsidRPr="003E01C8" w:rsidRDefault="00027606" w:rsidP="0098669E">
      <w:pPr>
        <w:rPr>
          <w:lang w:eastAsia="en-GB"/>
        </w:rPr>
      </w:pPr>
      <w:r w:rsidRPr="003E01C8">
        <w:rPr>
          <w:lang w:eastAsia="en-GB"/>
        </w:rPr>
        <w:t>This means that you have supernumerary status whilst within the PLE; you are not to be ‘counted in the numbers’ but you will make an active contribution to the provision of care under a varying degree of supervision whilst on your programme of study.</w:t>
      </w:r>
    </w:p>
    <w:p w14:paraId="453D0569" w14:textId="4633C5CC" w:rsidR="00027606" w:rsidRPr="003E01C8" w:rsidRDefault="00027606" w:rsidP="0098669E">
      <w:pPr>
        <w:pStyle w:val="Heading2"/>
      </w:pPr>
      <w:bookmarkStart w:id="4" w:name="_Toc33451405"/>
      <w:r w:rsidRPr="003E01C8">
        <w:t>The roles of Practice Supervisors, Assessors and Academic Assessors</w:t>
      </w:r>
      <w:bookmarkEnd w:id="4"/>
    </w:p>
    <w:p w14:paraId="510556A6" w14:textId="77777777" w:rsidR="00027606" w:rsidRPr="003E01C8" w:rsidRDefault="00027606" w:rsidP="0098669E">
      <w:r w:rsidRPr="003E01C8">
        <w:t xml:space="preserve">You will have </w:t>
      </w:r>
      <w:proofErr w:type="gramStart"/>
      <w:r w:rsidRPr="003E01C8">
        <w:t>a number of</w:t>
      </w:r>
      <w:proofErr w:type="gramEnd"/>
      <w:r w:rsidRPr="003E01C8">
        <w:t xml:space="preserve"> practice learning experiences throughout your programme.  During your PLEs responsibility for supervision and assessment will lie with a Practice Supervisor, Practice Assessor and an Academic Assessor (NMC 2018c, p8). </w:t>
      </w:r>
    </w:p>
    <w:p w14:paraId="54D9FF69" w14:textId="77777777" w:rsidR="00027606" w:rsidRPr="007F2B84" w:rsidRDefault="00027606" w:rsidP="0098669E">
      <w:pPr>
        <w:rPr>
          <w:b/>
          <w:bCs/>
        </w:rPr>
      </w:pPr>
      <w:r w:rsidRPr="007F2B84">
        <w:rPr>
          <w:b/>
          <w:bCs/>
        </w:rPr>
        <w:t>Nominated Person</w:t>
      </w:r>
    </w:p>
    <w:p w14:paraId="4A284891" w14:textId="77777777" w:rsidR="00027606" w:rsidRPr="003E01C8" w:rsidRDefault="00027606" w:rsidP="0098669E">
      <w:r w:rsidRPr="003E01C8">
        <w:t>There is a nominated person for each practice setting to actively support you and address student concerns.  In Scotland this nominated person in each PLE is a Practice Supervisor.</w:t>
      </w:r>
    </w:p>
    <w:p w14:paraId="0674D253" w14:textId="77777777" w:rsidR="00027606" w:rsidRPr="007F2B84" w:rsidRDefault="00027606" w:rsidP="0098669E">
      <w:pPr>
        <w:rPr>
          <w:b/>
          <w:bCs/>
        </w:rPr>
      </w:pPr>
      <w:r w:rsidRPr="007F2B84">
        <w:rPr>
          <w:b/>
          <w:bCs/>
        </w:rPr>
        <w:t>Practice Supervisor</w:t>
      </w:r>
    </w:p>
    <w:p w14:paraId="4AB55FFE" w14:textId="77777777" w:rsidR="00027606" w:rsidRPr="003E01C8" w:rsidRDefault="00027606" w:rsidP="0098669E">
      <w:r w:rsidRPr="003E01C8">
        <w:t xml:space="preserve">There may be a number of Practice Supervisors in each learning environment who will support and supervise you as a student however, you must have a nominated Practice Supervisor identified to actively support you and address any concerns you may have during this experience.  They can be any registered health and social care professional working in a </w:t>
      </w:r>
      <w:r>
        <w:t>PLE</w:t>
      </w:r>
      <w:r w:rsidRPr="003E01C8">
        <w:t>, but most of the time they will be nurses or midwives. Practice Supervisors will have been prepared and supported to take up their role and will have up-to-date knowledge and experience relevant to the supervision they must provide for you. All NMC registered nurses and midwives are capable of supervising students.</w:t>
      </w:r>
    </w:p>
    <w:p w14:paraId="2B3062B3" w14:textId="77777777" w:rsidR="00027606" w:rsidRPr="003E01C8" w:rsidRDefault="00027606" w:rsidP="0098669E">
      <w:r w:rsidRPr="003E01C8">
        <w:t>Practice supervision will enable you to learn and safely achieve proficiency and autonomy in your professional role.  Your supervision will reflect your learning needs and stage of learning.</w:t>
      </w:r>
    </w:p>
    <w:p w14:paraId="7A47352E" w14:textId="77777777" w:rsidR="00027606" w:rsidRPr="003E01C8" w:rsidRDefault="00027606" w:rsidP="0098669E">
      <w:r w:rsidRPr="003E01C8">
        <w:lastRenderedPageBreak/>
        <w:t>Your Practice Supervisor will act as a role model and in line with their scope of practice.  They will provide you with support and feedback, liaising with colleagues and your Practice Assessor to document your progress and summative assessments as part of this practice assessment document.</w:t>
      </w:r>
    </w:p>
    <w:p w14:paraId="18D022D8" w14:textId="77777777" w:rsidR="00027606" w:rsidRPr="007F2B84" w:rsidRDefault="00027606" w:rsidP="0098669E">
      <w:pPr>
        <w:rPr>
          <w:b/>
          <w:bCs/>
        </w:rPr>
      </w:pPr>
      <w:r w:rsidRPr="007F2B84">
        <w:rPr>
          <w:b/>
          <w:bCs/>
        </w:rPr>
        <w:t>Practice Assessor</w:t>
      </w:r>
    </w:p>
    <w:p w14:paraId="03D57923" w14:textId="77777777" w:rsidR="00027606" w:rsidRPr="003E01C8" w:rsidRDefault="00027606" w:rsidP="0098669E">
      <w:pPr>
        <w:rPr>
          <w:b/>
        </w:rPr>
      </w:pPr>
      <w:r w:rsidRPr="003E01C8">
        <w:t>Your Practice Assessor will</w:t>
      </w:r>
      <w:r>
        <w:t>,</w:t>
      </w:r>
      <w:r w:rsidRPr="003E01C8">
        <w:t xml:space="preserve"> in collaboration with your Practice Supervisor(s), create sufficient opportunities to periodically observe your practice across environment(s) in order to inform the </w:t>
      </w:r>
      <w:proofErr w:type="gramStart"/>
      <w:r w:rsidRPr="003E01C8">
        <w:t>decisions</w:t>
      </w:r>
      <w:proofErr w:type="gramEnd"/>
      <w:r w:rsidRPr="003E01C8">
        <w:t xml:space="preserve"> they reach for your assessment and progression in practice. </w:t>
      </w:r>
    </w:p>
    <w:p w14:paraId="2F94DDD3" w14:textId="77777777" w:rsidR="00027606" w:rsidRPr="003E01C8" w:rsidRDefault="00027606" w:rsidP="0098669E">
      <w:r w:rsidRPr="003E01C8">
        <w:rPr>
          <w:lang w:eastAsia="en-GB"/>
        </w:rPr>
        <w:t>Your Practice Assessor works in partnership with your Academic Assessor to evaluate and recommend your progression for each Part of the programme.  This will be in line with programme standards and local and national policies.</w:t>
      </w:r>
      <w:r w:rsidRPr="003E01C8">
        <w:t xml:space="preserve">  They will maintain current knowledge and expertise relevant for the proficiencies and programme outcomes they are assessing. Your Practice Assessor</w:t>
      </w:r>
      <w:r w:rsidRPr="003E01C8">
        <w:rPr>
          <w:lang w:eastAsia="en-GB"/>
        </w:rPr>
        <w:t>s</w:t>
      </w:r>
      <w:r w:rsidRPr="003E01C8">
        <w:t xml:space="preserve"> will</w:t>
      </w:r>
      <w:r w:rsidRPr="003E01C8">
        <w:rPr>
          <w:lang w:eastAsia="en-GB"/>
        </w:rPr>
        <w:t xml:space="preserve"> </w:t>
      </w:r>
      <w:proofErr w:type="gramStart"/>
      <w:r w:rsidRPr="003E01C8">
        <w:rPr>
          <w:lang w:eastAsia="en-GB"/>
        </w:rPr>
        <w:t>have an understanding of</w:t>
      </w:r>
      <w:proofErr w:type="gramEnd"/>
      <w:r w:rsidRPr="003E01C8">
        <w:rPr>
          <w:lang w:eastAsia="en-GB"/>
        </w:rPr>
        <w:t xml:space="preserve"> </w:t>
      </w:r>
      <w:r w:rsidRPr="003E01C8">
        <w:t>your</w:t>
      </w:r>
      <w:r w:rsidRPr="003E01C8">
        <w:rPr>
          <w:lang w:eastAsia="en-GB"/>
        </w:rPr>
        <w:t xml:space="preserve"> learning and achievement in theory</w:t>
      </w:r>
      <w:r w:rsidRPr="003E01C8">
        <w:t xml:space="preserve"> and will collaborate with your Academic Assessors to reach a decision as part of the assessment process.  The same person cannot be your Practice Assessor and Practice Supervisor simultaneously.  </w:t>
      </w:r>
    </w:p>
    <w:p w14:paraId="7D0EC4A3" w14:textId="77777777" w:rsidR="00027606" w:rsidRPr="007F2B84" w:rsidRDefault="00027606" w:rsidP="0098669E">
      <w:pPr>
        <w:rPr>
          <w:b/>
          <w:bCs/>
        </w:rPr>
      </w:pPr>
      <w:r w:rsidRPr="007F2B84">
        <w:rPr>
          <w:b/>
          <w:bCs/>
        </w:rPr>
        <w:t>Academic Assessor</w:t>
      </w:r>
    </w:p>
    <w:p w14:paraId="3A9A8B04" w14:textId="77777777" w:rsidR="00027606" w:rsidRPr="003E01C8" w:rsidRDefault="00027606" w:rsidP="0098669E">
      <w:pPr>
        <w:rPr>
          <w:highlight w:val="yellow"/>
        </w:rPr>
      </w:pPr>
      <w:r w:rsidRPr="003E01C8">
        <w:t>Your Academic Assessors make and record objective, evidence-based decisions on your conduct, proficiency and achievement.  They will also make recommendations for progression based on your assessments, practice assessment document and other resources.  They will collate and confirm your achievement of proficiencies and programme outcomes in the academic environment for each Part of the programme</w:t>
      </w:r>
    </w:p>
    <w:p w14:paraId="55D3DE36" w14:textId="77777777" w:rsidR="00027606" w:rsidRPr="003E01C8" w:rsidRDefault="00027606" w:rsidP="0098669E">
      <w:r w:rsidRPr="003E01C8">
        <w:rPr>
          <w:lang w:eastAsia="en-GB"/>
        </w:rPr>
        <w:t xml:space="preserve">Academic Assessors maintain </w:t>
      </w:r>
      <w:r w:rsidRPr="003E01C8">
        <w:t xml:space="preserve">their </w:t>
      </w:r>
      <w:r w:rsidRPr="003E01C8">
        <w:rPr>
          <w:lang w:eastAsia="en-GB"/>
        </w:rPr>
        <w:t>current knowledge and expertise relevant for the proficiencies and programme outcomes they are assessing and confirming</w:t>
      </w:r>
      <w:r w:rsidRPr="003E01C8">
        <w:t xml:space="preserve">.  They will </w:t>
      </w:r>
      <w:proofErr w:type="gramStart"/>
      <w:r w:rsidRPr="003E01C8">
        <w:t>have an understanding of</w:t>
      </w:r>
      <w:proofErr w:type="gramEnd"/>
      <w:r w:rsidRPr="003E01C8">
        <w:t xml:space="preserve"> your learning and achievement in practice.</w:t>
      </w:r>
    </w:p>
    <w:p w14:paraId="3C009B94" w14:textId="77777777" w:rsidR="00027606" w:rsidRPr="003E01C8" w:rsidRDefault="00027606" w:rsidP="0098669E">
      <w:r w:rsidRPr="003E01C8">
        <w:t>Your nominated Academic Assessor will work in partnership with your nominated Practice Assessor to evaluate your learning and make recommendations for progression for each Part of the programme.  This will be in line with programme standards and local and national policies.</w:t>
      </w:r>
    </w:p>
    <w:p w14:paraId="7E5D4E0F" w14:textId="77777777" w:rsidR="00027606" w:rsidRPr="003E01C8" w:rsidRDefault="00027606" w:rsidP="0098669E">
      <w:r w:rsidRPr="003E01C8">
        <w:t>Your Academic Assessor will collaborate with your Practice Assessors at scheduled points in the programme.</w:t>
      </w:r>
    </w:p>
    <w:p w14:paraId="5C8898B9" w14:textId="77777777" w:rsidR="00027606" w:rsidRPr="003E01C8" w:rsidRDefault="00027606" w:rsidP="0098669E">
      <w:pPr>
        <w:rPr>
          <w:lang w:eastAsia="en-GB"/>
        </w:rPr>
      </w:pPr>
      <w:r w:rsidRPr="003E01C8">
        <w:t>Your Academic Assessor</w:t>
      </w:r>
      <w:r w:rsidRPr="003E01C8">
        <w:rPr>
          <w:lang w:eastAsia="en-GB"/>
        </w:rPr>
        <w:t xml:space="preserve"> </w:t>
      </w:r>
      <w:r w:rsidRPr="003E01C8">
        <w:t>cannot</w:t>
      </w:r>
      <w:r w:rsidRPr="003E01C8">
        <w:rPr>
          <w:lang w:eastAsia="en-GB"/>
        </w:rPr>
        <w:t xml:space="preserve"> simultaneously be </w:t>
      </w:r>
      <w:r w:rsidRPr="003E01C8">
        <w:t>your</w:t>
      </w:r>
      <w:r w:rsidRPr="003E01C8">
        <w:rPr>
          <w:lang w:eastAsia="en-GB"/>
        </w:rPr>
        <w:t xml:space="preserve"> Practice Supervisor </w:t>
      </w:r>
      <w:r w:rsidRPr="003E01C8">
        <w:t>or</w:t>
      </w:r>
      <w:r w:rsidRPr="003E01C8">
        <w:rPr>
          <w:lang w:eastAsia="en-GB"/>
        </w:rPr>
        <w:t xml:space="preserve"> Practice Assessor</w:t>
      </w:r>
      <w:r w:rsidRPr="003E01C8">
        <w:t>.</w:t>
      </w:r>
    </w:p>
    <w:p w14:paraId="7F57D409" w14:textId="77777777" w:rsidR="00027606" w:rsidRPr="003E01C8" w:rsidRDefault="00027606" w:rsidP="0098669E">
      <w:pPr>
        <w:rPr>
          <w:b/>
        </w:rPr>
      </w:pPr>
      <w:r w:rsidRPr="003E01C8">
        <w:t xml:space="preserve">Please read the following information which will assist you to understand the assessment process, including how services users, carers and other professionals </w:t>
      </w:r>
      <w:r w:rsidRPr="003E01C8">
        <w:lastRenderedPageBreak/>
        <w:t>contribute to your assessment, the need for a risk assessment to be carried out in certain circumstances, reasonable adjustment, any cause for concerns and attendance.</w:t>
      </w:r>
    </w:p>
    <w:p w14:paraId="4F63BC4C" w14:textId="6452F41F" w:rsidR="00206863" w:rsidRDefault="00027606" w:rsidP="00206863">
      <w:pPr>
        <w:pStyle w:val="Heading2"/>
      </w:pPr>
      <w:bookmarkStart w:id="5" w:name="_Toc33451406"/>
      <w:r w:rsidRPr="003E01C8">
        <w:t>Performance review process</w:t>
      </w:r>
      <w:bookmarkEnd w:id="5"/>
    </w:p>
    <w:p w14:paraId="0DA07854" w14:textId="3C30E07E" w:rsidR="00027606" w:rsidRPr="00206863" w:rsidRDefault="00027606" w:rsidP="00206863">
      <w:pPr>
        <w:pStyle w:val="Heading3"/>
      </w:pPr>
      <w:bookmarkStart w:id="6" w:name="_Toc33451407"/>
      <w:r w:rsidRPr="00206863">
        <w:t>Pre-practice activities</w:t>
      </w:r>
      <w:bookmarkEnd w:id="6"/>
    </w:p>
    <w:p w14:paraId="6034EAE8" w14:textId="3A8E4284" w:rsidR="00027606" w:rsidRPr="007F2B84" w:rsidRDefault="00027606" w:rsidP="0098669E">
      <w:pPr>
        <w:rPr>
          <w:b/>
          <w:bCs/>
        </w:rPr>
      </w:pPr>
      <w:r w:rsidRPr="007F2B84">
        <w:rPr>
          <w:b/>
          <w:bCs/>
        </w:rPr>
        <w:t>Pre-practice learning activities including practice information</w:t>
      </w:r>
    </w:p>
    <w:p w14:paraId="6924AF8E" w14:textId="74F3DDC9" w:rsidR="00027606" w:rsidRPr="003E01C8" w:rsidRDefault="00027606" w:rsidP="0098669E">
      <w:r w:rsidRPr="003E01C8">
        <w:t>The University has set designated activities and it is essential that you complete these prior to commencing your PLE. Information about your PLE that will help you to complete these activities will be available via your University electronic platforms.  These pre</w:t>
      </w:r>
      <w:r w:rsidR="00206863">
        <w:t>-</w:t>
      </w:r>
      <w:r w:rsidRPr="003E01C8">
        <w:t xml:space="preserve">placement learning activities focus on the nature of the care area, the practice placement profile, the service user, and the nature of common conditions that may be encountered. These activities will enable you to identify potential learning opportunities thereby facilitating the development of a learning plan to achieve the required proficiencies (detailed in Section 2), skills and procedures (NMC 2018a) whilst within the PLE.  These pre-practice activities will be documented as complete by a </w:t>
      </w:r>
      <w:r w:rsidRPr="003E01C8">
        <w:rPr>
          <w:lang w:eastAsia="en-GB"/>
        </w:rPr>
        <w:t xml:space="preserve">Practice Supervisor </w:t>
      </w:r>
      <w:r w:rsidRPr="003E01C8">
        <w:t xml:space="preserve">in the PAD once you commence your PLE.  </w:t>
      </w:r>
    </w:p>
    <w:p w14:paraId="3F6FBC4B" w14:textId="3441D217" w:rsidR="00027606" w:rsidRPr="00AD6FD0" w:rsidRDefault="00027606" w:rsidP="00206863">
      <w:pPr>
        <w:pStyle w:val="Heading3"/>
      </w:pPr>
      <w:bookmarkStart w:id="7" w:name="_Toc33451408"/>
      <w:r w:rsidRPr="00AD6FD0">
        <w:t>Orientation and preliminary meeting</w:t>
      </w:r>
      <w:bookmarkEnd w:id="7"/>
    </w:p>
    <w:p w14:paraId="3C975DB1" w14:textId="77777777" w:rsidR="00027606" w:rsidRPr="007F2B84" w:rsidRDefault="00027606" w:rsidP="0098669E">
      <w:pPr>
        <w:rPr>
          <w:b/>
          <w:bCs/>
          <w:lang w:val="x-none"/>
        </w:rPr>
      </w:pPr>
      <w:r w:rsidRPr="007F2B84">
        <w:rPr>
          <w:b/>
          <w:bCs/>
        </w:rPr>
        <w:t xml:space="preserve">Orientation and Preliminary Meeting: orientation and </w:t>
      </w:r>
      <w:r w:rsidRPr="007F2B84">
        <w:rPr>
          <w:b/>
          <w:bCs/>
          <w:lang w:val="x-none"/>
        </w:rPr>
        <w:t xml:space="preserve">induction to PLE </w:t>
      </w:r>
    </w:p>
    <w:p w14:paraId="15F21DFA" w14:textId="77777777" w:rsidR="00027606" w:rsidRPr="003E01C8" w:rsidRDefault="00027606" w:rsidP="0098669E">
      <w:r w:rsidRPr="003E01C8">
        <w:t xml:space="preserve">Your preliminary meeting must include completion of the checklist of topics of discussion. This should take place within the first 48 hours of starting your PLE.  As part of this conversation, your </w:t>
      </w:r>
      <w:r>
        <w:t>Practice S</w:t>
      </w:r>
      <w:r w:rsidRPr="003E01C8">
        <w:t>upervisor/</w:t>
      </w:r>
      <w:r>
        <w:t>A</w:t>
      </w:r>
      <w:r w:rsidRPr="003E01C8">
        <w:t xml:space="preserve">ssessor will familiarise you with the PLE and review your previous learning development plans.  This will give you the opportunity to identify the range of learning available.  </w:t>
      </w:r>
    </w:p>
    <w:p w14:paraId="0474CF06" w14:textId="77777777" w:rsidR="00027606" w:rsidRPr="003E01C8" w:rsidRDefault="00027606" w:rsidP="0098669E">
      <w:r w:rsidRPr="003E01C8">
        <w:t xml:space="preserve">Your Practice Supervisor/Assessor must record this in your PAD.  At this point, you should agree and document the </w:t>
      </w:r>
      <w:r w:rsidRPr="003E01C8">
        <w:rPr>
          <w:u w:val="single"/>
        </w:rPr>
        <w:t>dates for your interim feedback meeting and final assessment.</w:t>
      </w:r>
    </w:p>
    <w:p w14:paraId="1036CC6F" w14:textId="77777777" w:rsidR="00027606" w:rsidRPr="003E01C8" w:rsidRDefault="00027606" w:rsidP="0098669E">
      <w:r w:rsidRPr="003E01C8">
        <w:t>It is also helpful to review any NMC Proficiencies, communication and relationship management skills and nursing procedures (</w:t>
      </w:r>
      <w:r w:rsidRPr="003E01C8">
        <w:rPr>
          <w:color w:val="000000"/>
        </w:rPr>
        <w:t xml:space="preserve">NMC 2018a) </w:t>
      </w:r>
      <w:r w:rsidRPr="003E01C8">
        <w:t>and learning outcomes that you think may be met in the PLE.</w:t>
      </w:r>
    </w:p>
    <w:p w14:paraId="214D7B18" w14:textId="77777777" w:rsidR="00027606" w:rsidRPr="003E01C8" w:rsidRDefault="00027606" w:rsidP="0098669E">
      <w:r w:rsidRPr="003E01C8">
        <w:t xml:space="preserve">You </w:t>
      </w:r>
      <w:r w:rsidRPr="003E01C8">
        <w:rPr>
          <w:b/>
        </w:rPr>
        <w:t>must</w:t>
      </w:r>
      <w:r w:rsidRPr="003E01C8">
        <w:t xml:space="preserve"> ensure that your Practice Supervisor(s) complete the details required within section 1.8a - the Record of Signatories, and you must sign to confirm that all signatures in this PAD are authentic.</w:t>
      </w:r>
    </w:p>
    <w:p w14:paraId="3478071C" w14:textId="77777777" w:rsidR="00027606" w:rsidRPr="003E01C8" w:rsidRDefault="00027606" w:rsidP="0098669E">
      <w:r w:rsidRPr="003E01C8">
        <w:t xml:space="preserve">You </w:t>
      </w:r>
      <w:r w:rsidRPr="003E01C8">
        <w:rPr>
          <w:b/>
        </w:rPr>
        <w:t xml:space="preserve">must </w:t>
      </w:r>
      <w:r w:rsidRPr="003E01C8">
        <w:t>ensure that your Practice Assessor completes the details required within section 1.8b - the Record of Signatories, and you must sign to confirm that all signatures in this PAD are authentic.</w:t>
      </w:r>
    </w:p>
    <w:p w14:paraId="7BB58A45" w14:textId="77777777" w:rsidR="00027606" w:rsidRPr="003E01C8" w:rsidRDefault="00027606" w:rsidP="0098669E">
      <w:r w:rsidRPr="003E01C8">
        <w:lastRenderedPageBreak/>
        <w:t xml:space="preserve">You </w:t>
      </w:r>
      <w:r w:rsidRPr="003E01C8">
        <w:rPr>
          <w:b/>
        </w:rPr>
        <w:t>must</w:t>
      </w:r>
      <w:r w:rsidRPr="003E01C8">
        <w:t xml:space="preserve"> also ensure that your Academic Assessor completes the details required within section 1.8c - the Record of Signatories, and you must sign to confirm that all signatures in this PAD are authentic.</w:t>
      </w:r>
    </w:p>
    <w:p w14:paraId="7E8675BE" w14:textId="08901507" w:rsidR="00027606" w:rsidRPr="003E01C8" w:rsidRDefault="00027606" w:rsidP="00206863">
      <w:pPr>
        <w:pStyle w:val="Heading3"/>
      </w:pPr>
      <w:bookmarkStart w:id="8" w:name="_Toc33451409"/>
      <w:r w:rsidRPr="003E01C8">
        <w:t>Interim feedback meeting</w:t>
      </w:r>
      <w:bookmarkEnd w:id="8"/>
    </w:p>
    <w:p w14:paraId="076003D2" w14:textId="77777777" w:rsidR="00027606" w:rsidRPr="007F2B84" w:rsidRDefault="00027606" w:rsidP="0098669E">
      <w:pPr>
        <w:rPr>
          <w:b/>
          <w:bCs/>
        </w:rPr>
      </w:pPr>
      <w:r w:rsidRPr="007F2B84">
        <w:rPr>
          <w:b/>
          <w:bCs/>
        </w:rPr>
        <w:t xml:space="preserve">Interim feedback meeting </w:t>
      </w:r>
      <w:r w:rsidRPr="007F2B84">
        <w:rPr>
          <w:b/>
          <w:bCs/>
          <w:lang w:val="en-US"/>
        </w:rPr>
        <w:t>– Practice Supervisor and/or Assessor</w:t>
      </w:r>
      <w:r w:rsidRPr="007F2B84">
        <w:rPr>
          <w:b/>
          <w:bCs/>
        </w:rPr>
        <w:t xml:space="preserve"> and student</w:t>
      </w:r>
    </w:p>
    <w:p w14:paraId="097F4444" w14:textId="77777777" w:rsidR="00027606" w:rsidRPr="003E01C8" w:rsidRDefault="00027606" w:rsidP="0098669E">
      <w:r w:rsidRPr="003E01C8">
        <w:t>You should plan to meet with your</w:t>
      </w:r>
      <w:r>
        <w:t xml:space="preserve"> Practice S</w:t>
      </w:r>
      <w:r w:rsidRPr="003E01C8">
        <w:t>upervisor/</w:t>
      </w:r>
      <w:r>
        <w:t>A</w:t>
      </w:r>
      <w:r w:rsidRPr="003E01C8">
        <w:t xml:space="preserve">ssessor regularly to discuss your progress and to review your learning plan.  You should reflect on your progress regularly and this will inform your interim feedback meeting. </w:t>
      </w:r>
    </w:p>
    <w:p w14:paraId="726AA849" w14:textId="77777777" w:rsidR="00027606" w:rsidRPr="003E01C8" w:rsidRDefault="00027606" w:rsidP="0098669E">
      <w:r w:rsidRPr="003E01C8">
        <w:t xml:space="preserve">Your interim feedback meeting is formative, documented and signed by you, your </w:t>
      </w:r>
      <w:r>
        <w:t>Practice S</w:t>
      </w:r>
      <w:r w:rsidRPr="003E01C8">
        <w:t xml:space="preserve">upervisor and/or </w:t>
      </w:r>
      <w:r>
        <w:t>A</w:t>
      </w:r>
      <w:r w:rsidRPr="003E01C8">
        <w:t>ssessor in the PAD.</w:t>
      </w:r>
    </w:p>
    <w:p w14:paraId="00C6F295" w14:textId="77777777" w:rsidR="00027606" w:rsidRPr="003E01C8" w:rsidRDefault="00027606" w:rsidP="0098669E">
      <w:r w:rsidRPr="003E01C8">
        <w:t xml:space="preserve">Situations may arise when your </w:t>
      </w:r>
      <w:r>
        <w:t>Practice S</w:t>
      </w:r>
      <w:r w:rsidRPr="003E01C8">
        <w:t xml:space="preserve">upervisor or </w:t>
      </w:r>
      <w:r>
        <w:t>A</w:t>
      </w:r>
      <w:r w:rsidRPr="003E01C8">
        <w:t>ssessor raises concerns about your knowledge, proficiency, professionalism or fitness to progress. The NMC Code (2018e) reminds registrants of their professional accountability and responsibilities and your Practice Supervisors would be expected to “</w:t>
      </w:r>
      <w:r w:rsidRPr="003E01C8">
        <w:rPr>
          <w:i/>
        </w:rPr>
        <w:t>appropriately raise and respond to student conduct and competency concerns</w:t>
      </w:r>
      <w:r w:rsidRPr="003E01C8">
        <w:t xml:space="preserve">” (NMC 2018c, p7). </w:t>
      </w:r>
    </w:p>
    <w:p w14:paraId="6B54ED8E" w14:textId="77777777" w:rsidR="00027606" w:rsidRPr="003E01C8" w:rsidRDefault="00027606" w:rsidP="0098669E">
      <w:r w:rsidRPr="003E01C8">
        <w:t>It is important that you speak with your supervisor and/or assessor and your Academic Assessor to work collaboratively to address any issues.  In section 3, there is guidance for addressing these issues, please take time to read the information.</w:t>
      </w:r>
    </w:p>
    <w:p w14:paraId="342A5FF7" w14:textId="5DC98B26" w:rsidR="00027606" w:rsidRPr="003E01C8" w:rsidRDefault="00027606" w:rsidP="00206863">
      <w:pPr>
        <w:pStyle w:val="Heading3"/>
        <w:rPr>
          <w:color w:val="000000"/>
        </w:rPr>
      </w:pPr>
      <w:bookmarkStart w:id="9" w:name="_Toc33451410"/>
      <w:r w:rsidRPr="003E01C8">
        <w:t>Final performance</w:t>
      </w:r>
      <w:bookmarkEnd w:id="9"/>
    </w:p>
    <w:p w14:paraId="58B06404" w14:textId="77777777" w:rsidR="00027606" w:rsidRPr="007F2B84" w:rsidRDefault="00027606" w:rsidP="0098669E">
      <w:pPr>
        <w:rPr>
          <w:b/>
          <w:bCs/>
        </w:rPr>
      </w:pPr>
      <w:r w:rsidRPr="007F2B84">
        <w:rPr>
          <w:b/>
          <w:bCs/>
        </w:rPr>
        <w:t>Final Performance Assessment</w:t>
      </w:r>
    </w:p>
    <w:p w14:paraId="01F9CCC4" w14:textId="77777777" w:rsidR="00027606" w:rsidRPr="003E01C8" w:rsidRDefault="00027606" w:rsidP="0098669E">
      <w:r w:rsidRPr="003E01C8">
        <w:t xml:space="preserve">It is your responsibility, in collaboration with your Practice Assessor, to ensure the completion and documentation of your summative assessment of performance.  This should be completed during the last few days of the PLE.  Your Practice Assessor will review your progress and in collaboration with your Academic Assessor will identify evidence to support their professional judgement.  Others who have supported your learning will be asked to provide evidence to develop your assessment.  You should seek feedback from service users/carers to inform your learning and development. </w:t>
      </w:r>
    </w:p>
    <w:p w14:paraId="6731307A" w14:textId="77777777" w:rsidR="00027606" w:rsidRPr="003E01C8" w:rsidRDefault="00027606" w:rsidP="0098669E">
      <w:r w:rsidRPr="003E01C8">
        <w:t xml:space="preserve">Following this assessment, you should reflect on your progress and document this along with your learning needs and use this to inform your Learning </w:t>
      </w:r>
      <w:r w:rsidRPr="003E01C8">
        <w:rPr>
          <w:lang w:val="en-US"/>
        </w:rPr>
        <w:t xml:space="preserve">Development </w:t>
      </w:r>
      <w:r w:rsidRPr="003E01C8">
        <w:t>Plan in your next PLE.</w:t>
      </w:r>
    </w:p>
    <w:p w14:paraId="651D97C8" w14:textId="77777777" w:rsidR="00027606" w:rsidRPr="003E01C8" w:rsidRDefault="00027606" w:rsidP="0098669E">
      <w:r w:rsidRPr="003E01C8">
        <w:br w:type="page"/>
      </w:r>
    </w:p>
    <w:p w14:paraId="3B54ADDF" w14:textId="0FBA25D2" w:rsidR="00027606" w:rsidRPr="003E01C8" w:rsidRDefault="00027606" w:rsidP="0098669E">
      <w:pPr>
        <w:pStyle w:val="Heading2"/>
      </w:pPr>
      <w:bookmarkStart w:id="10" w:name="_Toc33451411"/>
      <w:r w:rsidRPr="003E01C8">
        <w:lastRenderedPageBreak/>
        <w:t>Feedback from service users and carers</w:t>
      </w:r>
      <w:bookmarkEnd w:id="10"/>
    </w:p>
    <w:p w14:paraId="3A9F122A" w14:textId="77777777" w:rsidR="00027606" w:rsidRPr="003E01C8" w:rsidRDefault="00027606" w:rsidP="0098669E">
      <w:pPr>
        <w:rPr>
          <w:color w:val="000000"/>
        </w:rPr>
      </w:pPr>
      <w:r w:rsidRPr="003E01C8">
        <w:t xml:space="preserve">The NMC (2018b p6, 1.12; p12, 5.14) </w:t>
      </w:r>
      <w:r w:rsidRPr="003E01C8">
        <w:rPr>
          <w:color w:val="000000"/>
        </w:rPr>
        <w:t xml:space="preserve">values the role of </w:t>
      </w:r>
      <w:r w:rsidRPr="003E01C8">
        <w:t xml:space="preserve">service users, carers and professional colleagues in assessment of your practice learning and </w:t>
      </w:r>
      <w:r w:rsidRPr="003E01C8">
        <w:rPr>
          <w:color w:val="000000"/>
        </w:rPr>
        <w:t>advocate their involvement in the assessment process. As such, we would encourage you to consider feedback received from these individuals when reviewing your performance with your Practice Supervisors and take cognisance of this when preparing to discuss your final written performance assessment with your Practice Assessor. You and your Practice Supervisors should seek feedback from service users and carers on your abilities in relation to how you communicate, how you respect the service user as an individual and the care that you provided</w:t>
      </w:r>
      <w:r w:rsidRPr="003E01C8">
        <w:t>.</w:t>
      </w:r>
    </w:p>
    <w:p w14:paraId="03889A0C" w14:textId="77777777" w:rsidR="00027606" w:rsidRPr="003E01C8" w:rsidRDefault="00027606" w:rsidP="0098669E">
      <w:r w:rsidRPr="003E01C8">
        <w:t xml:space="preserve">Please note the following guidance: </w:t>
      </w:r>
    </w:p>
    <w:p w14:paraId="2A8A6819" w14:textId="77777777" w:rsidR="00027606" w:rsidRPr="0098669E" w:rsidRDefault="00027606" w:rsidP="0098669E">
      <w:pPr>
        <w:pStyle w:val="ListParagraph"/>
        <w:numPr>
          <w:ilvl w:val="0"/>
          <w:numId w:val="4"/>
        </w:numPr>
        <w:rPr>
          <w:b/>
          <w:u w:val="single"/>
        </w:rPr>
      </w:pPr>
      <w:r w:rsidRPr="003E01C8">
        <w:t xml:space="preserve">You should try to seek feedback from service users/carers </w:t>
      </w:r>
      <w:r w:rsidRPr="0098669E">
        <w:rPr>
          <w:b/>
          <w:u w:val="single"/>
        </w:rPr>
        <w:t>at least once per practice learning experience, but a minimum of once per PART</w:t>
      </w:r>
      <w:r w:rsidRPr="003E01C8">
        <w:t>.</w:t>
      </w:r>
      <w:r w:rsidRPr="0098669E">
        <w:rPr>
          <w:b/>
        </w:rPr>
        <w:t xml:space="preserve"> </w:t>
      </w:r>
      <w:r w:rsidRPr="003E01C8">
        <w:t>If additional opportunities arise, these should be actioned, and additional documentation can be inserted within the PAD to reflect any further feedback you receive.</w:t>
      </w:r>
    </w:p>
    <w:p w14:paraId="1AC8413B" w14:textId="77777777" w:rsidR="00027606" w:rsidRPr="003E01C8" w:rsidRDefault="00027606" w:rsidP="0098669E">
      <w:pPr>
        <w:pStyle w:val="ListParagraph"/>
        <w:numPr>
          <w:ilvl w:val="0"/>
          <w:numId w:val="4"/>
        </w:numPr>
      </w:pPr>
      <w:r w:rsidRPr="003E01C8">
        <w:t xml:space="preserve">You </w:t>
      </w:r>
      <w:r w:rsidRPr="0098669E">
        <w:rPr>
          <w:u w:val="single"/>
        </w:rPr>
        <w:t>must seek consent</w:t>
      </w:r>
      <w:r w:rsidRPr="003E01C8">
        <w:t xml:space="preserve"> from the service user/carer and respect that service users and carers have the right to refuse to participate. I</w:t>
      </w:r>
      <w:r w:rsidRPr="0098669E">
        <w:rPr>
          <w:bCs/>
        </w:rPr>
        <w:t>f they do not want to, you must assure them that this will not affect their future care or treatment</w:t>
      </w:r>
      <w:r w:rsidRPr="003E01C8">
        <w:t>.</w:t>
      </w:r>
    </w:p>
    <w:p w14:paraId="0F7B261D" w14:textId="77777777" w:rsidR="00027606" w:rsidRPr="003E01C8" w:rsidRDefault="00027606" w:rsidP="0098669E">
      <w:pPr>
        <w:pStyle w:val="ListParagraph"/>
        <w:numPr>
          <w:ilvl w:val="0"/>
          <w:numId w:val="4"/>
        </w:numPr>
      </w:pPr>
      <w:r w:rsidRPr="003E01C8">
        <w:t xml:space="preserve">It is your Practice Supervisor’s responsibility to collate and document this feedback in a sensitive, anonymous manner within your PAD in the appropriate section. </w:t>
      </w:r>
    </w:p>
    <w:p w14:paraId="0271EA6D" w14:textId="77777777" w:rsidR="00027606" w:rsidRPr="003E01C8" w:rsidRDefault="00027606" w:rsidP="0098669E">
      <w:pPr>
        <w:pStyle w:val="ListParagraph"/>
        <w:numPr>
          <w:ilvl w:val="0"/>
          <w:numId w:val="4"/>
        </w:numPr>
      </w:pPr>
      <w:r w:rsidRPr="003E01C8">
        <w:t xml:space="preserve">Feedback received in other formats (for example the receipt of cards, emails to PLE staff or University) should be recorded within the Service User/Carer Feedback pages, </w:t>
      </w:r>
      <w:r w:rsidRPr="0098669E">
        <w:rPr>
          <w:b/>
        </w:rPr>
        <w:t xml:space="preserve">anonymised </w:t>
      </w:r>
      <w:r w:rsidRPr="003E01C8">
        <w:t>and reflected upon.</w:t>
      </w:r>
    </w:p>
    <w:p w14:paraId="673AFA70" w14:textId="77777777" w:rsidR="00027606" w:rsidRPr="003E01C8" w:rsidRDefault="00027606" w:rsidP="0098669E">
      <w:pPr>
        <w:pStyle w:val="ListParagraph"/>
        <w:numPr>
          <w:ilvl w:val="0"/>
          <w:numId w:val="4"/>
        </w:numPr>
      </w:pPr>
      <w:r w:rsidRPr="003E01C8">
        <w:t>Please also refer to the NHS Education for Scotland (NES) document -</w:t>
      </w:r>
      <w:r w:rsidRPr="003E01C8">
        <w:rPr>
          <w:lang w:eastAsia="en-GB"/>
        </w:rPr>
        <w:t>NHS Education for Scotland (NES) (2013) Evaluation of Current Practices to Involve Service Users and Carers in Practice Assessment in 11 Higher Education Institutes (HEIs) in Scotland.</w:t>
      </w:r>
    </w:p>
    <w:p w14:paraId="5CA68649" w14:textId="54DA6FE4" w:rsidR="00027606" w:rsidRPr="003E01C8" w:rsidRDefault="00027606" w:rsidP="0098669E">
      <w:pPr>
        <w:pStyle w:val="Heading2"/>
      </w:pPr>
      <w:bookmarkStart w:id="11" w:name="_Toc33451412"/>
      <w:r w:rsidRPr="003E01C8">
        <w:t>Risk assessment</w:t>
      </w:r>
      <w:bookmarkEnd w:id="11"/>
      <w:r w:rsidRPr="003E01C8">
        <w:t xml:space="preserve"> </w:t>
      </w:r>
    </w:p>
    <w:p w14:paraId="7B7A8910" w14:textId="77777777" w:rsidR="00027606" w:rsidRPr="007F2B84" w:rsidRDefault="00027606" w:rsidP="0098669E">
      <w:pPr>
        <w:rPr>
          <w:b/>
          <w:bCs/>
          <w:lang w:val="en-US"/>
        </w:rPr>
      </w:pPr>
      <w:r w:rsidRPr="007F2B84">
        <w:rPr>
          <w:b/>
          <w:bCs/>
          <w:lang w:val="en-US"/>
        </w:rPr>
        <w:t xml:space="preserve">Introduction: </w:t>
      </w:r>
    </w:p>
    <w:p w14:paraId="26E93642" w14:textId="77777777" w:rsidR="00027606" w:rsidRPr="003E01C8" w:rsidRDefault="00027606" w:rsidP="0098669E">
      <w:pPr>
        <w:rPr>
          <w:lang w:val="en-US"/>
        </w:rPr>
      </w:pPr>
      <w:r w:rsidRPr="003E01C8">
        <w:t xml:space="preserve">During a programme of pre-registration nurse education each accredited HEI </w:t>
      </w:r>
      <w:r w:rsidRPr="003E01C8">
        <w:rPr>
          <w:lang w:val="en-US"/>
        </w:rPr>
        <w:t xml:space="preserve">has a duty of care to ensure that you are safe while undertaking PLEs. The HEI and practice providers work collaboratively to support all students.  According to current Health and Safety legislation (Management of </w:t>
      </w:r>
      <w:r w:rsidRPr="003E01C8">
        <w:t>Health and Safety at Work Regulations, 1999</w:t>
      </w:r>
      <w:r w:rsidRPr="003E01C8">
        <w:rPr>
          <w:lang w:val="en-US"/>
        </w:rPr>
        <w:t xml:space="preserve">) some groups of student nurses must be aware of </w:t>
      </w:r>
      <w:proofErr w:type="gramStart"/>
      <w:r w:rsidRPr="003E01C8">
        <w:rPr>
          <w:lang w:val="en-US"/>
        </w:rPr>
        <w:t>particular hazards</w:t>
      </w:r>
      <w:proofErr w:type="gramEnd"/>
      <w:r w:rsidRPr="003E01C8">
        <w:rPr>
          <w:lang w:val="en-US"/>
        </w:rPr>
        <w:t xml:space="preserve"> in the practice setting. Students under the age of 18 (young workers) and those who are pregnant or breastfeeding, may need additional consideration to ensure that they are not exposed to undue risk. Students from these groups should be risk assessed on arrival in the PLE. </w:t>
      </w:r>
    </w:p>
    <w:p w14:paraId="5BD336CD" w14:textId="77777777" w:rsidR="00027606" w:rsidRPr="003E01C8" w:rsidRDefault="00027606" w:rsidP="0098669E">
      <w:pPr>
        <w:rPr>
          <w:color w:val="FF0000"/>
          <w:lang w:val="en-US"/>
        </w:rPr>
      </w:pPr>
      <w:r w:rsidRPr="003E01C8">
        <w:rPr>
          <w:lang w:val="en-US"/>
        </w:rPr>
        <w:lastRenderedPageBreak/>
        <w:t xml:space="preserve">If you fall within any of these categories whilst a student, it is your responsibility to:  </w:t>
      </w:r>
    </w:p>
    <w:p w14:paraId="50EA327C" w14:textId="77777777" w:rsidR="00027606" w:rsidRPr="0098669E" w:rsidRDefault="00027606" w:rsidP="0072261C">
      <w:pPr>
        <w:pStyle w:val="ListParagraph"/>
        <w:numPr>
          <w:ilvl w:val="0"/>
          <w:numId w:val="6"/>
        </w:numPr>
        <w:rPr>
          <w:lang w:val="en-US"/>
        </w:rPr>
      </w:pPr>
      <w:r w:rsidRPr="0098669E">
        <w:rPr>
          <w:lang w:val="en-US"/>
        </w:rPr>
        <w:t>Alert the university as soon as possible if you are pregnant or will be under the age of 18 when you first commence practice or if you are returning to a PLE following maternity leave and are still breastfeeding.</w:t>
      </w:r>
    </w:p>
    <w:p w14:paraId="439F9AFC" w14:textId="77777777" w:rsidR="00027606" w:rsidRPr="0098669E" w:rsidRDefault="00027606" w:rsidP="0072261C">
      <w:pPr>
        <w:pStyle w:val="ListParagraph"/>
        <w:numPr>
          <w:ilvl w:val="0"/>
          <w:numId w:val="6"/>
        </w:numPr>
        <w:rPr>
          <w:lang w:val="en-US"/>
        </w:rPr>
      </w:pPr>
      <w:r w:rsidRPr="0098669E">
        <w:rPr>
          <w:lang w:val="en-US"/>
        </w:rPr>
        <w:t xml:space="preserve">Consent to sharing information. While any information divulged by you will be treated sensitively, it will be necessary to share information relating to your situation with the member of staff responsible for the PLE [please see further information in your Practice Learning Handbook].  </w:t>
      </w:r>
    </w:p>
    <w:p w14:paraId="5213C30B" w14:textId="1887C2F2" w:rsidR="00027606" w:rsidRPr="007F2B84" w:rsidRDefault="00027606" w:rsidP="0072261C">
      <w:pPr>
        <w:pStyle w:val="ListParagraph"/>
        <w:numPr>
          <w:ilvl w:val="0"/>
          <w:numId w:val="6"/>
        </w:numPr>
        <w:rPr>
          <w:lang w:val="en-US"/>
        </w:rPr>
      </w:pPr>
      <w:r w:rsidRPr="0098669E">
        <w:rPr>
          <w:lang w:val="en-US"/>
        </w:rPr>
        <w:t>Comply with measures recommended to manage risk.</w:t>
      </w:r>
    </w:p>
    <w:p w14:paraId="5B2E55B6" w14:textId="77777777" w:rsidR="00027606" w:rsidRPr="003E01C8" w:rsidRDefault="00027606" w:rsidP="0098669E">
      <w:pPr>
        <w:rPr>
          <w:lang w:val="en-US"/>
        </w:rPr>
      </w:pPr>
      <w:r w:rsidRPr="003E01C8">
        <w:rPr>
          <w:lang w:val="en-US"/>
        </w:rPr>
        <w:t xml:space="preserve">Please refer to your </w:t>
      </w:r>
      <w:r w:rsidRPr="003E01C8">
        <w:rPr>
          <w:color w:val="000000"/>
        </w:rPr>
        <w:t>Practice Learning Handbook</w:t>
      </w:r>
      <w:r w:rsidRPr="003E01C8">
        <w:rPr>
          <w:lang w:val="en-US"/>
        </w:rPr>
        <w:t xml:space="preserve"> for information about:</w:t>
      </w:r>
    </w:p>
    <w:p w14:paraId="1B9B035B" w14:textId="77777777" w:rsidR="00027606" w:rsidRPr="0098669E" w:rsidRDefault="00027606" w:rsidP="0072261C">
      <w:pPr>
        <w:pStyle w:val="ListParagraph"/>
        <w:numPr>
          <w:ilvl w:val="0"/>
          <w:numId w:val="38"/>
        </w:numPr>
        <w:rPr>
          <w:lang w:val="en-US"/>
        </w:rPr>
      </w:pPr>
      <w:r w:rsidRPr="0098669E">
        <w:rPr>
          <w:lang w:val="en-US"/>
        </w:rPr>
        <w:t>Student Nurses as Young Workers</w:t>
      </w:r>
    </w:p>
    <w:p w14:paraId="24DC848A" w14:textId="77777777" w:rsidR="00027606" w:rsidRPr="0098669E" w:rsidRDefault="00027606" w:rsidP="0072261C">
      <w:pPr>
        <w:pStyle w:val="ListParagraph"/>
        <w:numPr>
          <w:ilvl w:val="0"/>
          <w:numId w:val="38"/>
        </w:numPr>
        <w:rPr>
          <w:lang w:val="en-US"/>
        </w:rPr>
      </w:pPr>
      <w:r w:rsidRPr="0098669E">
        <w:rPr>
          <w:lang w:val="en-US"/>
        </w:rPr>
        <w:t xml:space="preserve">Student Nurses who are pregnant or breastfeeding </w:t>
      </w:r>
    </w:p>
    <w:p w14:paraId="3AD56ABD" w14:textId="77777777" w:rsidR="00027606" w:rsidRPr="0098669E" w:rsidRDefault="00027606" w:rsidP="0072261C">
      <w:pPr>
        <w:pStyle w:val="ListParagraph"/>
        <w:numPr>
          <w:ilvl w:val="0"/>
          <w:numId w:val="38"/>
        </w:numPr>
        <w:rPr>
          <w:lang w:val="en-US"/>
        </w:rPr>
      </w:pPr>
      <w:r w:rsidRPr="0098669E">
        <w:rPr>
          <w:lang w:val="en-US"/>
        </w:rPr>
        <w:t>Outline of roles and responsibilities in relation to risk assessment process</w:t>
      </w:r>
    </w:p>
    <w:p w14:paraId="286CAEE0" w14:textId="0C3D92D9" w:rsidR="00027606" w:rsidRPr="003E01C8" w:rsidRDefault="00027606" w:rsidP="0098669E">
      <w:pPr>
        <w:pStyle w:val="Heading2"/>
      </w:pPr>
      <w:bookmarkStart w:id="12" w:name="_Toc33451413"/>
      <w:r w:rsidRPr="003E01C8">
        <w:t>Reasonable adjustments</w:t>
      </w:r>
      <w:bookmarkEnd w:id="12"/>
      <w:r w:rsidRPr="003E01C8">
        <w:t xml:space="preserve"> </w:t>
      </w:r>
    </w:p>
    <w:p w14:paraId="6C7D9586" w14:textId="77777777" w:rsidR="00027606" w:rsidRPr="003E01C8" w:rsidRDefault="00027606" w:rsidP="0098669E">
      <w:pPr>
        <w:rPr>
          <w:lang w:eastAsia="en-GB"/>
        </w:rPr>
      </w:pPr>
      <w:r w:rsidRPr="003E01C8">
        <w:rPr>
          <w:lang w:eastAsia="en-GB"/>
        </w:rPr>
        <w:t>Reasonable adjustments may have to be made to allow those with a disability to achieve proficiency. The NMC state that Universities and practice learning partners ‘</w:t>
      </w:r>
      <w:r w:rsidRPr="003E01C8">
        <w:rPr>
          <w:i/>
          <w:lang w:eastAsia="en-GB"/>
        </w:rPr>
        <w:t>must take account of students’ individual needs and personal circumstances when allocating their practice learning including making reasonable adjustments for students with disabilities’</w:t>
      </w:r>
      <w:r w:rsidRPr="003E01C8">
        <w:rPr>
          <w:lang w:eastAsia="en-GB"/>
        </w:rPr>
        <w:t xml:space="preserve"> (NMC 2018d p10). </w:t>
      </w:r>
      <w:r w:rsidRPr="003E01C8">
        <w:rPr>
          <w:color w:val="000000"/>
        </w:rPr>
        <w:t>It is important to recognise that reasonable adjustments can be made to support you and to assess how you can demonstrate that you have met a standard or proficiency. Whilst every attempt will be made to make reasonable adjustments to support your learning in practice, the requirement remains that you must demonstrate achievement of the NMC standards and proficiencies.</w:t>
      </w:r>
    </w:p>
    <w:p w14:paraId="28DE20D4" w14:textId="77777777" w:rsidR="00027606" w:rsidRPr="003E01C8" w:rsidRDefault="00027606" w:rsidP="0098669E">
      <w:pPr>
        <w:rPr>
          <w:rFonts w:eastAsia="Times New Roman"/>
          <w:lang w:eastAsia="en-GB"/>
        </w:rPr>
      </w:pPr>
      <w:r w:rsidRPr="003E01C8">
        <w:t>Ultimately, it is your own responsibility to inform the Practice Supervisor/Assessor of any reasonable adjustment in practice that you may require. It is therefore good practice to discuss this provision prior to or at the preliminary meeting and consider whether reasonable adjustments can be made to enable you to practise safely and effectively. Adjustments may be put in place for the duration of your placement or for shorter periods of time to address a temporary requirement.</w:t>
      </w:r>
    </w:p>
    <w:p w14:paraId="6C9E3543" w14:textId="77777777" w:rsidR="00027606" w:rsidRPr="003E01C8" w:rsidRDefault="00027606" w:rsidP="0098669E">
      <w:r w:rsidRPr="003E01C8">
        <w:rPr>
          <w:lang w:eastAsia="en-GB"/>
        </w:rPr>
        <w:t xml:space="preserve">You, your Practice Supervisor/Assessor and other members of practice education staff can make feedback on how the reasonable adjustments are working on the interim feedback meeting pages. Further information on policies and reasonable adjustments can be accessed via </w:t>
      </w:r>
      <w:r w:rsidRPr="003E01C8">
        <w:t>Government sites, the NMC, your placement provider and within your Practice Learning Handbook.</w:t>
      </w:r>
    </w:p>
    <w:p w14:paraId="0C6E39CA" w14:textId="51EBCF54" w:rsidR="00027606" w:rsidRPr="003E01C8" w:rsidRDefault="00027606" w:rsidP="0098669E">
      <w:pPr>
        <w:pStyle w:val="Heading2"/>
        <w:rPr>
          <w:bCs/>
        </w:rPr>
      </w:pPr>
      <w:bookmarkStart w:id="13" w:name="_Toc33451414"/>
      <w:r w:rsidRPr="003E01C8">
        <w:t>Attendance</w:t>
      </w:r>
      <w:bookmarkEnd w:id="13"/>
      <w:r w:rsidRPr="003E01C8">
        <w:rPr>
          <w:bCs/>
        </w:rPr>
        <w:t xml:space="preserve">  </w:t>
      </w:r>
    </w:p>
    <w:p w14:paraId="7BABA3F7" w14:textId="77777777" w:rsidR="00027606" w:rsidRPr="003E01C8" w:rsidRDefault="00027606" w:rsidP="0098669E">
      <w:r w:rsidRPr="003E01C8">
        <w:t xml:space="preserve">The NMC Standards for pre-registration nursing education (NMC 2018d, (annexe 1), p13) state that as a student nurse, you must achieve 2,300 hours in practice during </w:t>
      </w:r>
      <w:r w:rsidRPr="003E01C8">
        <w:lastRenderedPageBreak/>
        <w:t xml:space="preserve">your programme. Attendance at practice is mandatory.  It is therefore essential that practice hours are </w:t>
      </w:r>
      <w:proofErr w:type="gramStart"/>
      <w:r w:rsidRPr="003E01C8">
        <w:t>recorded</w:t>
      </w:r>
      <w:proofErr w:type="gramEnd"/>
      <w:r w:rsidRPr="003E01C8">
        <w:t xml:space="preserve"> and any absence hours are retrieved. It is your professional responsibility (NMC 2018e, </w:t>
      </w:r>
      <w:r w:rsidRPr="003E01C8">
        <w:rPr>
          <w:i/>
        </w:rPr>
        <w:t>The Code</w:t>
      </w:r>
      <w:r w:rsidRPr="003E01C8">
        <w:t xml:space="preserve">) to follow relevant HEI and practice policy and procedures when reporting absence. </w:t>
      </w:r>
    </w:p>
    <w:p w14:paraId="02BE33AB" w14:textId="60A84EE2" w:rsidR="00027606" w:rsidRPr="003E01C8" w:rsidRDefault="00027606" w:rsidP="00206863">
      <w:pPr>
        <w:pStyle w:val="Heading3"/>
      </w:pPr>
      <w:bookmarkStart w:id="14" w:name="_Toc33451415"/>
      <w:r w:rsidRPr="003E01C8">
        <w:t>Working time directive</w:t>
      </w:r>
      <w:bookmarkEnd w:id="14"/>
      <w:r w:rsidRPr="003E01C8">
        <w:t xml:space="preserve"> </w:t>
      </w:r>
    </w:p>
    <w:p w14:paraId="55D0E131" w14:textId="77777777" w:rsidR="00027606" w:rsidRPr="003E01C8" w:rsidRDefault="00027606" w:rsidP="0098669E">
      <w:pPr>
        <w:pStyle w:val="ListParagraph"/>
        <w:numPr>
          <w:ilvl w:val="0"/>
          <w:numId w:val="1"/>
        </w:numPr>
      </w:pPr>
      <w:r w:rsidRPr="003E01C8">
        <w:t xml:space="preserve">The number of weeks that you must attend your PLE is determined by the programme flow and is allocated by the Placements Office. As a student you must not negotiate any reduction to the allocated time. </w:t>
      </w:r>
    </w:p>
    <w:p w14:paraId="495BE5E0" w14:textId="77777777" w:rsidR="00027606" w:rsidRPr="003E01C8" w:rsidRDefault="00027606" w:rsidP="0098669E">
      <w:pPr>
        <w:pStyle w:val="ListParagraph"/>
        <w:numPr>
          <w:ilvl w:val="0"/>
          <w:numId w:val="1"/>
        </w:numPr>
      </w:pPr>
      <w:proofErr w:type="gramStart"/>
      <w:r w:rsidRPr="003E01C8">
        <w:t>In order for</w:t>
      </w:r>
      <w:proofErr w:type="gramEnd"/>
      <w:r w:rsidRPr="003E01C8">
        <w:t xml:space="preserve"> Practice Supervisors and Practice Assessors to conduct a fair, objective and timely assessment of your performance, you must </w:t>
      </w:r>
      <w:r>
        <w:t xml:space="preserve">normally </w:t>
      </w:r>
      <w:r w:rsidRPr="003E01C8">
        <w:t xml:space="preserve">work a minimum of 4 weeks in a PLE. Anything less </w:t>
      </w:r>
      <w:r>
        <w:t xml:space="preserve">may </w:t>
      </w:r>
      <w:r w:rsidRPr="003E01C8">
        <w:t xml:space="preserve">mean an incomplete PLE and </w:t>
      </w:r>
      <w:r>
        <w:t xml:space="preserve">may </w:t>
      </w:r>
      <w:r w:rsidRPr="003E01C8">
        <w:t>necessitate the completion of another PLE at a time to be arranged via the Year Lead, Programme Leader or Deputy.</w:t>
      </w:r>
    </w:p>
    <w:p w14:paraId="658EA162" w14:textId="77777777" w:rsidR="00027606" w:rsidRPr="003E01C8" w:rsidRDefault="00027606" w:rsidP="0098669E">
      <w:pPr>
        <w:pStyle w:val="ListParagraph"/>
        <w:numPr>
          <w:ilvl w:val="0"/>
          <w:numId w:val="1"/>
        </w:numPr>
      </w:pPr>
      <w:r w:rsidRPr="003E01C8">
        <w:t>As a student you are expected to work the shifts allocated by the PLE.  Any requests for alteration to designated shift patterns for any reason should be made to the PLE manager and Year Lead, Programme Leader or Deputy.</w:t>
      </w:r>
    </w:p>
    <w:p w14:paraId="2BD212BB" w14:textId="77777777" w:rsidR="00027606" w:rsidRPr="003E01C8" w:rsidRDefault="00027606" w:rsidP="0098669E">
      <w:pPr>
        <w:pStyle w:val="ListParagraph"/>
        <w:numPr>
          <w:ilvl w:val="0"/>
          <w:numId w:val="1"/>
        </w:numPr>
      </w:pPr>
      <w:r w:rsidRPr="003E01C8">
        <w:t xml:space="preserve">During your Programme, the NMC requires all students to undertake practice learning that enables you to experience the full 24 hour, 7 days per week care of patients.  </w:t>
      </w:r>
    </w:p>
    <w:p w14:paraId="35255984" w14:textId="77777777" w:rsidR="00027606" w:rsidRPr="003E01C8" w:rsidRDefault="00027606" w:rsidP="0098669E">
      <w:pPr>
        <w:pStyle w:val="ListParagraph"/>
        <w:numPr>
          <w:ilvl w:val="0"/>
          <w:numId w:val="1"/>
        </w:numPr>
      </w:pPr>
      <w:r w:rsidRPr="003E01C8">
        <w:t xml:space="preserve">When in clinical practice, you are expected to work within the shift pattern of that PLE. You are normally expected to work a minimum of 30 hours per week and a maximum of 48 hours per week.  The average time worked should be 37.5 hours per week over the duration of the programme. </w:t>
      </w:r>
    </w:p>
    <w:p w14:paraId="74E7DEAA" w14:textId="77777777" w:rsidR="00027606" w:rsidRPr="0098669E" w:rsidRDefault="00027606" w:rsidP="0098669E">
      <w:pPr>
        <w:pStyle w:val="ListParagraph"/>
        <w:numPr>
          <w:ilvl w:val="0"/>
          <w:numId w:val="1"/>
        </w:numPr>
        <w:rPr>
          <w:i/>
        </w:rPr>
      </w:pPr>
      <w:r w:rsidRPr="003E01C8">
        <w:t xml:space="preserve">You should negotiate a shift pattern with your Practice Supervisor/Assessor to achieve the expected hours and catch-up any ‘lost’ hours as soon as possible. You cannot ‘forward-bank’ hours worked but where you have made up time, please annotate your attendance record accordingly. For example, </w:t>
      </w:r>
      <w:r w:rsidRPr="0098669E">
        <w:rPr>
          <w:i/>
        </w:rPr>
        <w:t>“6 hours worked extra to catch-up hours lost in PLE5”</w:t>
      </w:r>
    </w:p>
    <w:p w14:paraId="7E56050F" w14:textId="77777777" w:rsidR="00027606" w:rsidRPr="003E01C8" w:rsidRDefault="00027606" w:rsidP="0098669E">
      <w:pPr>
        <w:pStyle w:val="ListParagraph"/>
        <w:numPr>
          <w:ilvl w:val="0"/>
          <w:numId w:val="1"/>
        </w:numPr>
      </w:pPr>
      <w:r w:rsidRPr="003E01C8">
        <w:t xml:space="preserve">As a student, you must ensure that any other work that you regularly undertake does not result in you working more than 48 hours per week.  This is to ensure the health and safety of you as a student nurse, your colleagues and the patients and clients in your care. </w:t>
      </w:r>
    </w:p>
    <w:p w14:paraId="450D0078" w14:textId="77777777" w:rsidR="00027606" w:rsidRPr="003E01C8" w:rsidRDefault="00027606" w:rsidP="0098669E">
      <w:pPr>
        <w:pStyle w:val="ListParagraph"/>
        <w:numPr>
          <w:ilvl w:val="0"/>
          <w:numId w:val="1"/>
        </w:numPr>
      </w:pPr>
      <w:r w:rsidRPr="003E01C8">
        <w:t>Guidance regarding young workers (Under 18 years) can be found in your Practice Learning Handbook.</w:t>
      </w:r>
    </w:p>
    <w:p w14:paraId="1ED7C45A" w14:textId="33B2EDCC" w:rsidR="00027606" w:rsidRPr="003E01C8" w:rsidRDefault="00027606" w:rsidP="0098669E">
      <w:pPr>
        <w:pStyle w:val="ListParagraph"/>
        <w:numPr>
          <w:ilvl w:val="0"/>
          <w:numId w:val="1"/>
        </w:numPr>
      </w:pPr>
      <w:r w:rsidRPr="003E01C8">
        <w:t>The working hours per Part of the programme are</w:t>
      </w:r>
      <w:r w:rsidR="00737B6E">
        <w:t xml:space="preserve"> shown in </w:t>
      </w:r>
      <w:r w:rsidR="00737B6E">
        <w:fldChar w:fldCharType="begin"/>
      </w:r>
      <w:r w:rsidR="00737B6E">
        <w:instrText xml:space="preserve"> REF _Ref33446698 \h </w:instrText>
      </w:r>
      <w:r w:rsidR="00737B6E">
        <w:fldChar w:fldCharType="separate"/>
      </w:r>
      <w:r w:rsidR="000025ED" w:rsidRPr="00737B6E">
        <w:rPr>
          <w:rFonts w:cs="Arial"/>
          <w:szCs w:val="24"/>
        </w:rPr>
        <w:t xml:space="preserve">Table </w:t>
      </w:r>
      <w:r w:rsidR="000025ED">
        <w:rPr>
          <w:rFonts w:cs="Arial"/>
          <w:i/>
          <w:iCs/>
          <w:noProof/>
          <w:szCs w:val="24"/>
          <w:cs/>
        </w:rPr>
        <w:t>‎</w:t>
      </w:r>
      <w:r w:rsidR="000025ED">
        <w:rPr>
          <w:rFonts w:cs="Arial"/>
          <w:i/>
          <w:iCs/>
          <w:noProof/>
          <w:szCs w:val="24"/>
        </w:rPr>
        <w:t>1</w:t>
      </w:r>
      <w:r w:rsidR="000025ED" w:rsidRPr="00737B6E">
        <w:rPr>
          <w:rFonts w:cs="Arial"/>
          <w:szCs w:val="24"/>
        </w:rPr>
        <w:noBreakHyphen/>
      </w:r>
      <w:r w:rsidR="000025ED">
        <w:rPr>
          <w:rFonts w:cs="Arial"/>
          <w:i/>
          <w:iCs/>
          <w:noProof/>
          <w:szCs w:val="24"/>
        </w:rPr>
        <w:t>1</w:t>
      </w:r>
      <w:r w:rsidR="00737B6E">
        <w:fldChar w:fldCharType="end"/>
      </w:r>
      <w:r w:rsidR="00206863">
        <w:t xml:space="preserve"> below.</w:t>
      </w:r>
    </w:p>
    <w:p w14:paraId="5694727B" w14:textId="77777777" w:rsidR="00027606" w:rsidRDefault="00027606" w:rsidP="0098669E">
      <w:r>
        <w:br w:type="page"/>
      </w:r>
    </w:p>
    <w:p w14:paraId="17F8C4F5" w14:textId="77777777" w:rsidR="00027606" w:rsidRPr="00737B6E" w:rsidRDefault="00027606" w:rsidP="0098669E">
      <w:pPr>
        <w:rPr>
          <w:rFonts w:cs="Arial"/>
          <w:szCs w:val="24"/>
        </w:rPr>
      </w:pPr>
    </w:p>
    <w:p w14:paraId="67890D9E" w14:textId="02BCE72E" w:rsidR="00737B6E" w:rsidRPr="00737B6E" w:rsidRDefault="00737B6E" w:rsidP="00737B6E">
      <w:pPr>
        <w:pStyle w:val="Caption"/>
        <w:keepNext/>
        <w:rPr>
          <w:rFonts w:cs="Arial"/>
          <w:i w:val="0"/>
          <w:iCs w:val="0"/>
          <w:color w:val="auto"/>
          <w:sz w:val="24"/>
          <w:szCs w:val="24"/>
        </w:rPr>
      </w:pPr>
      <w:bookmarkStart w:id="15" w:name="_Ref33446698"/>
      <w:r w:rsidRPr="00737B6E">
        <w:rPr>
          <w:rFonts w:cs="Arial"/>
          <w:i w:val="0"/>
          <w:iCs w:val="0"/>
          <w:color w:val="auto"/>
          <w:sz w:val="24"/>
          <w:szCs w:val="24"/>
        </w:rPr>
        <w:t xml:space="preserve">Table </w:t>
      </w:r>
      <w:r w:rsidRPr="00737B6E">
        <w:rPr>
          <w:rFonts w:cs="Arial"/>
          <w:i w:val="0"/>
          <w:iCs w:val="0"/>
          <w:color w:val="auto"/>
          <w:sz w:val="24"/>
          <w:szCs w:val="24"/>
        </w:rPr>
        <w:fldChar w:fldCharType="begin"/>
      </w:r>
      <w:r w:rsidRPr="00737B6E">
        <w:rPr>
          <w:rFonts w:cs="Arial"/>
          <w:i w:val="0"/>
          <w:iCs w:val="0"/>
          <w:color w:val="auto"/>
          <w:sz w:val="24"/>
          <w:szCs w:val="24"/>
        </w:rPr>
        <w:instrText xml:space="preserve"> STYLEREF 1 \s </w:instrText>
      </w:r>
      <w:r w:rsidRPr="00737B6E">
        <w:rPr>
          <w:rFonts w:cs="Arial"/>
          <w:i w:val="0"/>
          <w:iCs w:val="0"/>
          <w:color w:val="auto"/>
          <w:sz w:val="24"/>
          <w:szCs w:val="24"/>
        </w:rPr>
        <w:fldChar w:fldCharType="separate"/>
      </w:r>
      <w:r w:rsidR="000025ED">
        <w:rPr>
          <w:rFonts w:cs="Arial"/>
          <w:i w:val="0"/>
          <w:iCs w:val="0"/>
          <w:noProof/>
          <w:color w:val="auto"/>
          <w:sz w:val="24"/>
          <w:szCs w:val="24"/>
          <w:cs/>
        </w:rPr>
        <w:t>‎</w:t>
      </w:r>
      <w:r w:rsidR="000025ED">
        <w:rPr>
          <w:rFonts w:cs="Arial"/>
          <w:i w:val="0"/>
          <w:iCs w:val="0"/>
          <w:noProof/>
          <w:color w:val="auto"/>
          <w:sz w:val="24"/>
          <w:szCs w:val="24"/>
        </w:rPr>
        <w:t>1</w:t>
      </w:r>
      <w:r w:rsidRPr="00737B6E">
        <w:rPr>
          <w:rFonts w:cs="Arial"/>
          <w:i w:val="0"/>
          <w:iCs w:val="0"/>
          <w:color w:val="auto"/>
          <w:sz w:val="24"/>
          <w:szCs w:val="24"/>
        </w:rPr>
        <w:fldChar w:fldCharType="end"/>
      </w:r>
      <w:r w:rsidRPr="00737B6E">
        <w:rPr>
          <w:rFonts w:cs="Arial"/>
          <w:i w:val="0"/>
          <w:iCs w:val="0"/>
          <w:color w:val="auto"/>
          <w:sz w:val="24"/>
          <w:szCs w:val="24"/>
        </w:rPr>
        <w:noBreakHyphen/>
      </w:r>
      <w:r w:rsidRPr="00737B6E">
        <w:rPr>
          <w:rFonts w:cs="Arial"/>
          <w:i w:val="0"/>
          <w:iCs w:val="0"/>
          <w:color w:val="auto"/>
          <w:sz w:val="24"/>
          <w:szCs w:val="24"/>
        </w:rPr>
        <w:fldChar w:fldCharType="begin"/>
      </w:r>
      <w:r w:rsidRPr="00737B6E">
        <w:rPr>
          <w:rFonts w:cs="Arial"/>
          <w:i w:val="0"/>
          <w:iCs w:val="0"/>
          <w:color w:val="auto"/>
          <w:sz w:val="24"/>
          <w:szCs w:val="24"/>
        </w:rPr>
        <w:instrText xml:space="preserve"> SEQ Table \* ARABIC \s 1 </w:instrText>
      </w:r>
      <w:r w:rsidRPr="00737B6E">
        <w:rPr>
          <w:rFonts w:cs="Arial"/>
          <w:i w:val="0"/>
          <w:iCs w:val="0"/>
          <w:color w:val="auto"/>
          <w:sz w:val="24"/>
          <w:szCs w:val="24"/>
        </w:rPr>
        <w:fldChar w:fldCharType="separate"/>
      </w:r>
      <w:r w:rsidR="000025ED">
        <w:rPr>
          <w:rFonts w:cs="Arial"/>
          <w:i w:val="0"/>
          <w:iCs w:val="0"/>
          <w:noProof/>
          <w:color w:val="auto"/>
          <w:sz w:val="24"/>
          <w:szCs w:val="24"/>
        </w:rPr>
        <w:t>1</w:t>
      </w:r>
      <w:r w:rsidRPr="00737B6E">
        <w:rPr>
          <w:rFonts w:cs="Arial"/>
          <w:i w:val="0"/>
          <w:iCs w:val="0"/>
          <w:color w:val="auto"/>
          <w:sz w:val="24"/>
          <w:szCs w:val="24"/>
        </w:rPr>
        <w:fldChar w:fldCharType="end"/>
      </w:r>
      <w:bookmarkEnd w:id="15"/>
      <w:r w:rsidRPr="00737B6E">
        <w:rPr>
          <w:rFonts w:cs="Arial"/>
          <w:i w:val="0"/>
          <w:iCs w:val="0"/>
          <w:color w:val="auto"/>
          <w:sz w:val="24"/>
          <w:szCs w:val="24"/>
        </w:rPr>
        <w:t xml:space="preserve"> PLE hours overview</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7"/>
        <w:gridCol w:w="2126"/>
        <w:gridCol w:w="1984"/>
        <w:gridCol w:w="2132"/>
      </w:tblGrid>
      <w:tr w:rsidR="00737B6E" w:rsidRPr="003E01C8" w14:paraId="61B7FD54" w14:textId="77777777" w:rsidTr="00737B6E">
        <w:trPr>
          <w:trHeight w:val="337"/>
        </w:trPr>
        <w:tc>
          <w:tcPr>
            <w:tcW w:w="2017" w:type="dxa"/>
            <w:shd w:val="clear" w:color="auto" w:fill="auto"/>
            <w:vAlign w:val="center"/>
          </w:tcPr>
          <w:p w14:paraId="0BE54D27" w14:textId="77777777" w:rsidR="00737B6E" w:rsidRPr="007F2B84" w:rsidRDefault="00737B6E" w:rsidP="00737B6E">
            <w:pPr>
              <w:spacing w:before="120" w:after="120" w:line="240" w:lineRule="auto"/>
              <w:ind w:left="113" w:right="113"/>
              <w:rPr>
                <w:b/>
                <w:bCs/>
                <w:w w:val="95"/>
                <w:lang w:eastAsia="en-GB" w:bidi="en-GB"/>
              </w:rPr>
            </w:pPr>
            <w:r w:rsidRPr="007F2B84">
              <w:rPr>
                <w:b/>
                <w:bCs/>
                <w:w w:val="95"/>
                <w:lang w:eastAsia="en-GB" w:bidi="en-GB"/>
              </w:rPr>
              <w:t>P</w:t>
            </w:r>
            <w:r>
              <w:rPr>
                <w:b/>
                <w:bCs/>
                <w:w w:val="95"/>
                <w:lang w:eastAsia="en-GB" w:bidi="en-GB"/>
              </w:rPr>
              <w:t>LE</w:t>
            </w:r>
          </w:p>
        </w:tc>
        <w:tc>
          <w:tcPr>
            <w:tcW w:w="2126" w:type="dxa"/>
            <w:shd w:val="clear" w:color="auto" w:fill="auto"/>
            <w:vAlign w:val="center"/>
          </w:tcPr>
          <w:p w14:paraId="4638F5A6" w14:textId="1234BA8C" w:rsidR="00737B6E" w:rsidRPr="007F2B84" w:rsidRDefault="00737B6E" w:rsidP="00737B6E">
            <w:pPr>
              <w:spacing w:before="120" w:after="120" w:line="240" w:lineRule="auto"/>
              <w:ind w:left="113" w:right="113"/>
              <w:rPr>
                <w:b/>
                <w:bCs/>
                <w:lang w:eastAsia="en-GB" w:bidi="en-GB"/>
              </w:rPr>
            </w:pPr>
            <w:r w:rsidRPr="007F2B84">
              <w:rPr>
                <w:b/>
                <w:bCs/>
                <w:w w:val="95"/>
                <w:lang w:eastAsia="en-GB" w:bidi="en-GB"/>
              </w:rPr>
              <w:t>Part</w:t>
            </w:r>
          </w:p>
        </w:tc>
        <w:tc>
          <w:tcPr>
            <w:tcW w:w="1984" w:type="dxa"/>
            <w:shd w:val="clear" w:color="auto" w:fill="auto"/>
            <w:vAlign w:val="center"/>
          </w:tcPr>
          <w:p w14:paraId="3F52487B" w14:textId="52B35E64" w:rsidR="00737B6E" w:rsidRPr="007F2B84" w:rsidRDefault="00737B6E" w:rsidP="00737B6E">
            <w:pPr>
              <w:spacing w:before="120" w:after="120" w:line="240" w:lineRule="auto"/>
              <w:ind w:left="113" w:right="113"/>
              <w:rPr>
                <w:b/>
                <w:bCs/>
                <w:lang w:eastAsia="en-GB" w:bidi="en-GB"/>
              </w:rPr>
            </w:pPr>
            <w:r w:rsidRPr="007F2B84">
              <w:rPr>
                <w:b/>
                <w:bCs/>
                <w:lang w:eastAsia="en-GB" w:bidi="en-GB"/>
              </w:rPr>
              <w:t>Weeks</w:t>
            </w:r>
          </w:p>
        </w:tc>
        <w:tc>
          <w:tcPr>
            <w:tcW w:w="2132" w:type="dxa"/>
            <w:shd w:val="clear" w:color="auto" w:fill="auto"/>
            <w:vAlign w:val="center"/>
          </w:tcPr>
          <w:p w14:paraId="210BEE0C" w14:textId="4C504ACC" w:rsidR="00737B6E" w:rsidRPr="007F2B84" w:rsidRDefault="00737B6E" w:rsidP="00737B6E">
            <w:pPr>
              <w:spacing w:before="120" w:after="120" w:line="240" w:lineRule="auto"/>
              <w:ind w:left="113" w:right="113"/>
              <w:rPr>
                <w:b/>
                <w:bCs/>
                <w:w w:val="95"/>
                <w:lang w:eastAsia="en-GB" w:bidi="en-GB"/>
              </w:rPr>
            </w:pPr>
            <w:r w:rsidRPr="007F2B84">
              <w:rPr>
                <w:b/>
                <w:bCs/>
                <w:w w:val="95"/>
                <w:lang w:eastAsia="en-GB" w:bidi="en-GB"/>
              </w:rPr>
              <w:t>Hours</w:t>
            </w:r>
          </w:p>
        </w:tc>
      </w:tr>
      <w:tr w:rsidR="00027606" w:rsidRPr="003E01C8" w14:paraId="2299D6C5" w14:textId="77777777" w:rsidTr="00737B6E">
        <w:trPr>
          <w:trHeight w:val="336"/>
        </w:trPr>
        <w:tc>
          <w:tcPr>
            <w:tcW w:w="2017" w:type="dxa"/>
            <w:shd w:val="clear" w:color="auto" w:fill="auto"/>
            <w:vAlign w:val="center"/>
          </w:tcPr>
          <w:p w14:paraId="6A7E577B" w14:textId="07FE5310" w:rsidR="00027606" w:rsidRPr="003E01C8" w:rsidRDefault="00027606" w:rsidP="00737B6E">
            <w:pPr>
              <w:spacing w:before="120" w:after="120" w:line="240" w:lineRule="auto"/>
              <w:ind w:left="113" w:right="113"/>
              <w:rPr>
                <w:lang w:eastAsia="en-GB" w:bidi="en-GB"/>
              </w:rPr>
            </w:pPr>
            <w:r w:rsidRPr="003E01C8">
              <w:rPr>
                <w:w w:val="90"/>
                <w:lang w:eastAsia="en-GB" w:bidi="en-GB"/>
              </w:rPr>
              <w:t>1a</w:t>
            </w:r>
          </w:p>
        </w:tc>
        <w:tc>
          <w:tcPr>
            <w:tcW w:w="2126" w:type="dxa"/>
            <w:shd w:val="clear" w:color="auto" w:fill="auto"/>
            <w:vAlign w:val="center"/>
          </w:tcPr>
          <w:p w14:paraId="0BEEECF8" w14:textId="0EE87C18" w:rsidR="00027606" w:rsidRPr="003E01C8" w:rsidRDefault="00027606" w:rsidP="00737B6E">
            <w:pPr>
              <w:spacing w:before="120" w:after="120" w:line="240" w:lineRule="auto"/>
              <w:ind w:left="113" w:right="113"/>
              <w:rPr>
                <w:lang w:eastAsia="en-GB" w:bidi="en-GB"/>
              </w:rPr>
            </w:pPr>
            <w:r w:rsidRPr="003E01C8">
              <w:rPr>
                <w:lang w:eastAsia="en-GB" w:bidi="en-GB"/>
              </w:rPr>
              <w:t>1</w:t>
            </w:r>
          </w:p>
        </w:tc>
        <w:tc>
          <w:tcPr>
            <w:tcW w:w="1984" w:type="dxa"/>
            <w:shd w:val="clear" w:color="auto" w:fill="auto"/>
            <w:vAlign w:val="center"/>
          </w:tcPr>
          <w:p w14:paraId="68058D0E" w14:textId="77777777" w:rsidR="00027606" w:rsidRPr="003E01C8" w:rsidRDefault="00027606" w:rsidP="00737B6E">
            <w:pPr>
              <w:spacing w:before="120" w:after="120" w:line="240" w:lineRule="auto"/>
              <w:ind w:left="113" w:right="113"/>
              <w:rPr>
                <w:lang w:eastAsia="en-GB" w:bidi="en-GB"/>
              </w:rPr>
            </w:pPr>
            <w:r w:rsidRPr="003E01C8">
              <w:rPr>
                <w:lang w:eastAsia="en-GB" w:bidi="en-GB"/>
              </w:rPr>
              <w:t>5</w:t>
            </w:r>
          </w:p>
        </w:tc>
        <w:tc>
          <w:tcPr>
            <w:tcW w:w="2132" w:type="dxa"/>
            <w:shd w:val="clear" w:color="auto" w:fill="auto"/>
            <w:vAlign w:val="center"/>
          </w:tcPr>
          <w:p w14:paraId="38013D4F" w14:textId="77777777" w:rsidR="00027606" w:rsidRPr="003E01C8" w:rsidRDefault="00027606" w:rsidP="00737B6E">
            <w:pPr>
              <w:spacing w:before="120" w:after="120" w:line="240" w:lineRule="auto"/>
              <w:ind w:left="113" w:right="113"/>
              <w:rPr>
                <w:lang w:eastAsia="en-GB" w:bidi="en-GB"/>
              </w:rPr>
            </w:pPr>
            <w:r w:rsidRPr="003E01C8">
              <w:rPr>
                <w:lang w:eastAsia="en-GB" w:bidi="en-GB"/>
              </w:rPr>
              <w:t>187.5</w:t>
            </w:r>
          </w:p>
        </w:tc>
      </w:tr>
      <w:tr w:rsidR="00027606" w:rsidRPr="003E01C8" w14:paraId="54027E98" w14:textId="77777777" w:rsidTr="00737B6E">
        <w:trPr>
          <w:trHeight w:val="338"/>
        </w:trPr>
        <w:tc>
          <w:tcPr>
            <w:tcW w:w="2017" w:type="dxa"/>
            <w:shd w:val="clear" w:color="auto" w:fill="auto"/>
            <w:vAlign w:val="center"/>
          </w:tcPr>
          <w:p w14:paraId="02D0F998" w14:textId="42C552B9" w:rsidR="00027606" w:rsidRPr="003E01C8" w:rsidRDefault="00027606" w:rsidP="00737B6E">
            <w:pPr>
              <w:spacing w:before="120" w:after="120" w:line="240" w:lineRule="auto"/>
              <w:ind w:left="113" w:right="113"/>
              <w:rPr>
                <w:lang w:eastAsia="en-GB" w:bidi="en-GB"/>
              </w:rPr>
            </w:pPr>
            <w:r w:rsidRPr="003E01C8">
              <w:rPr>
                <w:w w:val="90"/>
                <w:lang w:eastAsia="en-GB" w:bidi="en-GB"/>
              </w:rPr>
              <w:t>1b</w:t>
            </w:r>
          </w:p>
        </w:tc>
        <w:tc>
          <w:tcPr>
            <w:tcW w:w="2126" w:type="dxa"/>
            <w:shd w:val="clear" w:color="auto" w:fill="auto"/>
            <w:vAlign w:val="center"/>
          </w:tcPr>
          <w:p w14:paraId="2603EE46" w14:textId="77777777" w:rsidR="00027606" w:rsidRPr="003E01C8" w:rsidRDefault="00027606" w:rsidP="00737B6E">
            <w:pPr>
              <w:spacing w:before="120" w:after="120" w:line="240" w:lineRule="auto"/>
              <w:ind w:left="113" w:right="113"/>
              <w:rPr>
                <w:lang w:eastAsia="en-GB" w:bidi="en-GB"/>
              </w:rPr>
            </w:pPr>
            <w:r w:rsidRPr="003E01C8">
              <w:rPr>
                <w:lang w:eastAsia="en-GB" w:bidi="en-GB"/>
              </w:rPr>
              <w:t>1</w:t>
            </w:r>
          </w:p>
        </w:tc>
        <w:tc>
          <w:tcPr>
            <w:tcW w:w="1984" w:type="dxa"/>
            <w:shd w:val="clear" w:color="auto" w:fill="auto"/>
            <w:vAlign w:val="center"/>
          </w:tcPr>
          <w:p w14:paraId="7FD8B3CB" w14:textId="77777777" w:rsidR="00027606" w:rsidRPr="003E01C8" w:rsidRDefault="00027606" w:rsidP="00737B6E">
            <w:pPr>
              <w:spacing w:before="120" w:after="120" w:line="240" w:lineRule="auto"/>
              <w:ind w:left="113" w:right="113"/>
              <w:rPr>
                <w:lang w:eastAsia="en-GB" w:bidi="en-GB"/>
              </w:rPr>
            </w:pPr>
            <w:r w:rsidRPr="003E01C8">
              <w:rPr>
                <w:lang w:eastAsia="en-GB" w:bidi="en-GB"/>
              </w:rPr>
              <w:t>5</w:t>
            </w:r>
          </w:p>
        </w:tc>
        <w:tc>
          <w:tcPr>
            <w:tcW w:w="2132" w:type="dxa"/>
            <w:shd w:val="clear" w:color="auto" w:fill="auto"/>
            <w:vAlign w:val="center"/>
          </w:tcPr>
          <w:p w14:paraId="377664B6" w14:textId="77777777" w:rsidR="00027606" w:rsidRPr="003E01C8" w:rsidRDefault="00027606" w:rsidP="00737B6E">
            <w:pPr>
              <w:spacing w:before="120" w:after="120" w:line="240" w:lineRule="auto"/>
              <w:ind w:left="113" w:right="113"/>
              <w:rPr>
                <w:lang w:eastAsia="en-GB" w:bidi="en-GB"/>
              </w:rPr>
            </w:pPr>
            <w:r w:rsidRPr="003E01C8">
              <w:rPr>
                <w:lang w:eastAsia="en-GB" w:bidi="en-GB"/>
              </w:rPr>
              <w:t>187.5</w:t>
            </w:r>
          </w:p>
        </w:tc>
      </w:tr>
      <w:tr w:rsidR="00027606" w:rsidRPr="003E01C8" w14:paraId="0D4EC16E" w14:textId="77777777" w:rsidTr="00737B6E">
        <w:trPr>
          <w:trHeight w:val="338"/>
        </w:trPr>
        <w:tc>
          <w:tcPr>
            <w:tcW w:w="2017" w:type="dxa"/>
            <w:shd w:val="clear" w:color="auto" w:fill="auto"/>
            <w:vAlign w:val="center"/>
          </w:tcPr>
          <w:p w14:paraId="7EBF7D4F" w14:textId="270348BE" w:rsidR="00027606" w:rsidRPr="003E01C8" w:rsidRDefault="00027606" w:rsidP="00737B6E">
            <w:pPr>
              <w:spacing w:before="120" w:after="120" w:line="240" w:lineRule="auto"/>
              <w:ind w:left="113" w:right="113"/>
              <w:rPr>
                <w:w w:val="90"/>
                <w:lang w:eastAsia="en-GB" w:bidi="en-GB"/>
              </w:rPr>
            </w:pPr>
            <w:r w:rsidRPr="003E01C8">
              <w:rPr>
                <w:w w:val="90"/>
                <w:lang w:eastAsia="en-GB" w:bidi="en-GB"/>
              </w:rPr>
              <w:t>1c</w:t>
            </w:r>
          </w:p>
        </w:tc>
        <w:tc>
          <w:tcPr>
            <w:tcW w:w="2126" w:type="dxa"/>
            <w:shd w:val="clear" w:color="auto" w:fill="auto"/>
            <w:vAlign w:val="center"/>
          </w:tcPr>
          <w:p w14:paraId="133735B7" w14:textId="77777777" w:rsidR="00027606" w:rsidRPr="003E01C8" w:rsidRDefault="00027606" w:rsidP="00737B6E">
            <w:pPr>
              <w:spacing w:before="120" w:after="120" w:line="240" w:lineRule="auto"/>
              <w:ind w:left="113" w:right="113"/>
              <w:rPr>
                <w:lang w:eastAsia="en-GB" w:bidi="en-GB"/>
              </w:rPr>
            </w:pPr>
            <w:r w:rsidRPr="003E01C8">
              <w:rPr>
                <w:lang w:eastAsia="en-GB" w:bidi="en-GB"/>
              </w:rPr>
              <w:t>1</w:t>
            </w:r>
          </w:p>
        </w:tc>
        <w:tc>
          <w:tcPr>
            <w:tcW w:w="1984" w:type="dxa"/>
            <w:shd w:val="clear" w:color="auto" w:fill="auto"/>
            <w:vAlign w:val="center"/>
          </w:tcPr>
          <w:p w14:paraId="48146441" w14:textId="77777777" w:rsidR="00027606" w:rsidRPr="003E01C8" w:rsidRDefault="00027606" w:rsidP="00737B6E">
            <w:pPr>
              <w:spacing w:before="120" w:after="120" w:line="240" w:lineRule="auto"/>
              <w:ind w:left="113" w:right="113"/>
              <w:rPr>
                <w:lang w:eastAsia="en-GB" w:bidi="en-GB"/>
              </w:rPr>
            </w:pPr>
            <w:r w:rsidRPr="003E01C8">
              <w:rPr>
                <w:lang w:eastAsia="en-GB" w:bidi="en-GB"/>
              </w:rPr>
              <w:t>6</w:t>
            </w:r>
          </w:p>
        </w:tc>
        <w:tc>
          <w:tcPr>
            <w:tcW w:w="2132" w:type="dxa"/>
            <w:shd w:val="clear" w:color="auto" w:fill="auto"/>
            <w:vAlign w:val="center"/>
          </w:tcPr>
          <w:p w14:paraId="5156E2FC" w14:textId="77777777" w:rsidR="00027606" w:rsidRPr="003E01C8" w:rsidRDefault="00027606" w:rsidP="00737B6E">
            <w:pPr>
              <w:spacing w:before="120" w:after="120" w:line="240" w:lineRule="auto"/>
              <w:ind w:left="113" w:right="113"/>
              <w:rPr>
                <w:lang w:eastAsia="en-GB" w:bidi="en-GB"/>
              </w:rPr>
            </w:pPr>
            <w:r w:rsidRPr="003E01C8">
              <w:rPr>
                <w:lang w:eastAsia="en-GB" w:bidi="en-GB"/>
              </w:rPr>
              <w:t>225</w:t>
            </w:r>
          </w:p>
        </w:tc>
      </w:tr>
      <w:tr w:rsidR="00027606" w:rsidRPr="003E01C8" w14:paraId="1C8723B5" w14:textId="77777777" w:rsidTr="00737B6E">
        <w:trPr>
          <w:trHeight w:val="335"/>
        </w:trPr>
        <w:tc>
          <w:tcPr>
            <w:tcW w:w="6127" w:type="dxa"/>
            <w:gridSpan w:val="3"/>
            <w:shd w:val="clear" w:color="auto" w:fill="auto"/>
            <w:vAlign w:val="center"/>
          </w:tcPr>
          <w:p w14:paraId="215F514F" w14:textId="507F25C2" w:rsidR="00027606" w:rsidRPr="007F2B84" w:rsidRDefault="00027606" w:rsidP="00737B6E">
            <w:pPr>
              <w:spacing w:before="120" w:after="120" w:line="240" w:lineRule="auto"/>
              <w:ind w:left="113" w:right="113"/>
              <w:jc w:val="right"/>
              <w:rPr>
                <w:b/>
                <w:bCs/>
                <w:lang w:eastAsia="en-GB" w:bidi="en-GB"/>
              </w:rPr>
            </w:pPr>
            <w:r w:rsidRPr="007F2B84">
              <w:rPr>
                <w:b/>
                <w:bCs/>
                <w:lang w:eastAsia="en-GB" w:bidi="en-GB"/>
              </w:rPr>
              <w:t>Total Hours Part 1</w:t>
            </w:r>
            <w:r w:rsidR="007F2B84">
              <w:rPr>
                <w:b/>
                <w:bCs/>
                <w:lang w:eastAsia="en-GB" w:bidi="en-GB"/>
              </w:rPr>
              <w:t xml:space="preserve"> </w:t>
            </w:r>
          </w:p>
        </w:tc>
        <w:tc>
          <w:tcPr>
            <w:tcW w:w="2132" w:type="dxa"/>
            <w:shd w:val="clear" w:color="auto" w:fill="auto"/>
            <w:vAlign w:val="center"/>
          </w:tcPr>
          <w:p w14:paraId="60BF0DF4" w14:textId="77777777" w:rsidR="00027606" w:rsidRPr="007F2B84" w:rsidRDefault="00027606" w:rsidP="00737B6E">
            <w:pPr>
              <w:spacing w:before="120" w:after="120" w:line="240" w:lineRule="auto"/>
              <w:ind w:left="113" w:right="113"/>
              <w:rPr>
                <w:b/>
                <w:bCs/>
                <w:lang w:eastAsia="en-GB" w:bidi="en-GB"/>
              </w:rPr>
            </w:pPr>
            <w:r w:rsidRPr="007F2B84">
              <w:rPr>
                <w:b/>
                <w:bCs/>
                <w:lang w:eastAsia="en-GB" w:bidi="en-GB"/>
              </w:rPr>
              <w:t>600</w:t>
            </w:r>
          </w:p>
        </w:tc>
      </w:tr>
      <w:tr w:rsidR="00027606" w:rsidRPr="003E01C8" w14:paraId="3652EA99" w14:textId="77777777" w:rsidTr="00737B6E">
        <w:trPr>
          <w:trHeight w:val="337"/>
        </w:trPr>
        <w:tc>
          <w:tcPr>
            <w:tcW w:w="2017" w:type="dxa"/>
            <w:shd w:val="clear" w:color="auto" w:fill="auto"/>
            <w:vAlign w:val="center"/>
          </w:tcPr>
          <w:p w14:paraId="077196F9" w14:textId="5E945EED" w:rsidR="00027606" w:rsidRPr="003E01C8" w:rsidRDefault="00027606" w:rsidP="00737B6E">
            <w:pPr>
              <w:spacing w:before="120" w:after="120" w:line="240" w:lineRule="auto"/>
              <w:ind w:left="113" w:right="113"/>
              <w:rPr>
                <w:lang w:eastAsia="en-GB" w:bidi="en-GB"/>
              </w:rPr>
            </w:pPr>
            <w:r w:rsidRPr="003E01C8">
              <w:rPr>
                <w:w w:val="90"/>
                <w:lang w:eastAsia="en-GB" w:bidi="en-GB"/>
              </w:rPr>
              <w:t>2a</w:t>
            </w:r>
          </w:p>
        </w:tc>
        <w:tc>
          <w:tcPr>
            <w:tcW w:w="2126" w:type="dxa"/>
            <w:shd w:val="clear" w:color="auto" w:fill="auto"/>
            <w:vAlign w:val="center"/>
          </w:tcPr>
          <w:p w14:paraId="2BB9751F" w14:textId="77777777" w:rsidR="00027606" w:rsidRPr="003E01C8" w:rsidRDefault="00027606" w:rsidP="00737B6E">
            <w:pPr>
              <w:spacing w:before="120" w:after="120" w:line="240" w:lineRule="auto"/>
              <w:ind w:left="113" w:right="113"/>
              <w:rPr>
                <w:lang w:eastAsia="en-GB" w:bidi="en-GB"/>
              </w:rPr>
            </w:pPr>
            <w:r w:rsidRPr="003E01C8">
              <w:rPr>
                <w:lang w:eastAsia="en-GB" w:bidi="en-GB"/>
              </w:rPr>
              <w:t>2</w:t>
            </w:r>
          </w:p>
        </w:tc>
        <w:tc>
          <w:tcPr>
            <w:tcW w:w="1984" w:type="dxa"/>
            <w:shd w:val="clear" w:color="auto" w:fill="auto"/>
            <w:vAlign w:val="center"/>
          </w:tcPr>
          <w:p w14:paraId="04CEF59D" w14:textId="77777777" w:rsidR="00027606" w:rsidRPr="003E01C8" w:rsidRDefault="00027606" w:rsidP="00737B6E">
            <w:pPr>
              <w:spacing w:before="120" w:after="120" w:line="240" w:lineRule="auto"/>
              <w:ind w:left="113" w:right="113"/>
              <w:rPr>
                <w:lang w:eastAsia="en-GB" w:bidi="en-GB"/>
              </w:rPr>
            </w:pPr>
            <w:r w:rsidRPr="003E01C8">
              <w:rPr>
                <w:lang w:eastAsia="en-GB" w:bidi="en-GB"/>
              </w:rPr>
              <w:t>6</w:t>
            </w:r>
          </w:p>
        </w:tc>
        <w:tc>
          <w:tcPr>
            <w:tcW w:w="2132" w:type="dxa"/>
            <w:shd w:val="clear" w:color="auto" w:fill="auto"/>
            <w:vAlign w:val="center"/>
          </w:tcPr>
          <w:p w14:paraId="12B1493A" w14:textId="77777777" w:rsidR="00027606" w:rsidRPr="003E01C8" w:rsidRDefault="00027606" w:rsidP="00737B6E">
            <w:pPr>
              <w:spacing w:before="120" w:after="120" w:line="240" w:lineRule="auto"/>
              <w:ind w:left="113" w:right="113"/>
              <w:rPr>
                <w:lang w:eastAsia="en-GB" w:bidi="en-GB"/>
              </w:rPr>
            </w:pPr>
            <w:r w:rsidRPr="003E01C8">
              <w:rPr>
                <w:lang w:eastAsia="en-GB" w:bidi="en-GB"/>
              </w:rPr>
              <w:t>225</w:t>
            </w:r>
          </w:p>
        </w:tc>
      </w:tr>
      <w:tr w:rsidR="00027606" w:rsidRPr="003E01C8" w14:paraId="4A60A44E" w14:textId="77777777" w:rsidTr="00737B6E">
        <w:trPr>
          <w:trHeight w:val="335"/>
        </w:trPr>
        <w:tc>
          <w:tcPr>
            <w:tcW w:w="2017" w:type="dxa"/>
            <w:shd w:val="clear" w:color="auto" w:fill="auto"/>
            <w:vAlign w:val="center"/>
          </w:tcPr>
          <w:p w14:paraId="25FEAFB9" w14:textId="7D0A85E2" w:rsidR="00027606" w:rsidRPr="003E01C8" w:rsidRDefault="00027606" w:rsidP="00737B6E">
            <w:pPr>
              <w:spacing w:before="120" w:after="120" w:line="240" w:lineRule="auto"/>
              <w:ind w:left="113" w:right="113"/>
              <w:rPr>
                <w:lang w:eastAsia="en-GB" w:bidi="en-GB"/>
              </w:rPr>
            </w:pPr>
            <w:r w:rsidRPr="003E01C8">
              <w:rPr>
                <w:w w:val="90"/>
                <w:lang w:eastAsia="en-GB" w:bidi="en-GB"/>
              </w:rPr>
              <w:t>2b</w:t>
            </w:r>
          </w:p>
        </w:tc>
        <w:tc>
          <w:tcPr>
            <w:tcW w:w="2126" w:type="dxa"/>
            <w:shd w:val="clear" w:color="auto" w:fill="auto"/>
            <w:vAlign w:val="center"/>
          </w:tcPr>
          <w:p w14:paraId="36A81244" w14:textId="77777777" w:rsidR="00027606" w:rsidRPr="003E01C8" w:rsidRDefault="00027606" w:rsidP="00737B6E">
            <w:pPr>
              <w:spacing w:before="120" w:after="120" w:line="240" w:lineRule="auto"/>
              <w:ind w:left="113" w:right="113"/>
              <w:rPr>
                <w:lang w:eastAsia="en-GB" w:bidi="en-GB"/>
              </w:rPr>
            </w:pPr>
            <w:r w:rsidRPr="003E01C8">
              <w:rPr>
                <w:lang w:eastAsia="en-GB" w:bidi="en-GB"/>
              </w:rPr>
              <w:t>2</w:t>
            </w:r>
          </w:p>
        </w:tc>
        <w:tc>
          <w:tcPr>
            <w:tcW w:w="1984" w:type="dxa"/>
            <w:shd w:val="clear" w:color="auto" w:fill="auto"/>
            <w:vAlign w:val="center"/>
          </w:tcPr>
          <w:p w14:paraId="68D18E2C" w14:textId="77777777" w:rsidR="00027606" w:rsidRPr="003E01C8" w:rsidRDefault="00027606" w:rsidP="00737B6E">
            <w:pPr>
              <w:spacing w:before="120" w:after="120" w:line="240" w:lineRule="auto"/>
              <w:ind w:left="113" w:right="113"/>
              <w:rPr>
                <w:lang w:eastAsia="en-GB" w:bidi="en-GB"/>
              </w:rPr>
            </w:pPr>
            <w:r w:rsidRPr="003E01C8">
              <w:rPr>
                <w:lang w:eastAsia="en-GB" w:bidi="en-GB"/>
              </w:rPr>
              <w:t>7</w:t>
            </w:r>
          </w:p>
        </w:tc>
        <w:tc>
          <w:tcPr>
            <w:tcW w:w="2132" w:type="dxa"/>
            <w:shd w:val="clear" w:color="auto" w:fill="auto"/>
            <w:vAlign w:val="center"/>
          </w:tcPr>
          <w:p w14:paraId="4A481529" w14:textId="77777777" w:rsidR="00027606" w:rsidRPr="003E01C8" w:rsidRDefault="00027606" w:rsidP="00737B6E">
            <w:pPr>
              <w:spacing w:before="120" w:after="120" w:line="240" w:lineRule="auto"/>
              <w:ind w:left="113" w:right="113"/>
              <w:rPr>
                <w:lang w:eastAsia="en-GB" w:bidi="en-GB"/>
              </w:rPr>
            </w:pPr>
            <w:r w:rsidRPr="003E01C8">
              <w:rPr>
                <w:lang w:eastAsia="en-GB" w:bidi="en-GB"/>
              </w:rPr>
              <w:t>262.5</w:t>
            </w:r>
          </w:p>
        </w:tc>
      </w:tr>
      <w:tr w:rsidR="00027606" w:rsidRPr="003E01C8" w14:paraId="18D0AB21" w14:textId="77777777" w:rsidTr="00737B6E">
        <w:trPr>
          <w:trHeight w:val="337"/>
        </w:trPr>
        <w:tc>
          <w:tcPr>
            <w:tcW w:w="2017" w:type="dxa"/>
            <w:shd w:val="clear" w:color="auto" w:fill="auto"/>
            <w:vAlign w:val="center"/>
          </w:tcPr>
          <w:p w14:paraId="788C1914" w14:textId="17BF1C80" w:rsidR="00027606" w:rsidRPr="003E01C8" w:rsidRDefault="00027606" w:rsidP="00737B6E">
            <w:pPr>
              <w:spacing w:before="120" w:after="120" w:line="240" w:lineRule="auto"/>
              <w:ind w:left="113" w:right="113"/>
              <w:rPr>
                <w:lang w:eastAsia="en-GB" w:bidi="en-GB"/>
              </w:rPr>
            </w:pPr>
            <w:r w:rsidRPr="003E01C8">
              <w:rPr>
                <w:w w:val="90"/>
                <w:lang w:eastAsia="en-GB" w:bidi="en-GB"/>
              </w:rPr>
              <w:t>2c</w:t>
            </w:r>
          </w:p>
        </w:tc>
        <w:tc>
          <w:tcPr>
            <w:tcW w:w="2126" w:type="dxa"/>
            <w:shd w:val="clear" w:color="auto" w:fill="auto"/>
            <w:vAlign w:val="center"/>
          </w:tcPr>
          <w:p w14:paraId="31AAFED1" w14:textId="77777777" w:rsidR="00027606" w:rsidRPr="003E01C8" w:rsidRDefault="00027606" w:rsidP="00737B6E">
            <w:pPr>
              <w:spacing w:before="120" w:after="120" w:line="240" w:lineRule="auto"/>
              <w:ind w:left="113" w:right="113"/>
              <w:rPr>
                <w:lang w:eastAsia="en-GB" w:bidi="en-GB"/>
              </w:rPr>
            </w:pPr>
            <w:r w:rsidRPr="003E01C8">
              <w:rPr>
                <w:lang w:eastAsia="en-GB" w:bidi="en-GB"/>
              </w:rPr>
              <w:t>2</w:t>
            </w:r>
          </w:p>
        </w:tc>
        <w:tc>
          <w:tcPr>
            <w:tcW w:w="1984" w:type="dxa"/>
            <w:shd w:val="clear" w:color="auto" w:fill="auto"/>
            <w:vAlign w:val="center"/>
          </w:tcPr>
          <w:p w14:paraId="07FE56CB" w14:textId="77777777" w:rsidR="00027606" w:rsidRPr="003E01C8" w:rsidRDefault="00027606" w:rsidP="00737B6E">
            <w:pPr>
              <w:spacing w:before="120" w:after="120" w:line="240" w:lineRule="auto"/>
              <w:ind w:left="113" w:right="113"/>
              <w:rPr>
                <w:lang w:eastAsia="en-GB" w:bidi="en-GB"/>
              </w:rPr>
            </w:pPr>
            <w:r w:rsidRPr="003E01C8">
              <w:rPr>
                <w:lang w:eastAsia="en-GB" w:bidi="en-GB"/>
              </w:rPr>
              <w:t>7</w:t>
            </w:r>
          </w:p>
        </w:tc>
        <w:tc>
          <w:tcPr>
            <w:tcW w:w="2132" w:type="dxa"/>
            <w:shd w:val="clear" w:color="auto" w:fill="auto"/>
            <w:vAlign w:val="center"/>
          </w:tcPr>
          <w:p w14:paraId="43546C6F" w14:textId="77777777" w:rsidR="00027606" w:rsidRPr="003E01C8" w:rsidRDefault="00027606" w:rsidP="00737B6E">
            <w:pPr>
              <w:spacing w:before="120" w:after="120" w:line="240" w:lineRule="auto"/>
              <w:ind w:left="113" w:right="113"/>
              <w:rPr>
                <w:lang w:eastAsia="en-GB" w:bidi="en-GB"/>
              </w:rPr>
            </w:pPr>
            <w:r w:rsidRPr="003E01C8">
              <w:rPr>
                <w:lang w:eastAsia="en-GB" w:bidi="en-GB"/>
              </w:rPr>
              <w:t>262.5</w:t>
            </w:r>
          </w:p>
        </w:tc>
      </w:tr>
      <w:tr w:rsidR="00027606" w:rsidRPr="003E01C8" w14:paraId="66E12123" w14:textId="77777777" w:rsidTr="00737B6E">
        <w:trPr>
          <w:trHeight w:val="335"/>
        </w:trPr>
        <w:tc>
          <w:tcPr>
            <w:tcW w:w="6127" w:type="dxa"/>
            <w:gridSpan w:val="3"/>
            <w:shd w:val="clear" w:color="auto" w:fill="auto"/>
            <w:vAlign w:val="center"/>
          </w:tcPr>
          <w:p w14:paraId="1841CB6F" w14:textId="1628966C" w:rsidR="00027606" w:rsidRPr="007F2B84" w:rsidRDefault="00027606" w:rsidP="00737B6E">
            <w:pPr>
              <w:spacing w:before="120" w:after="120" w:line="240" w:lineRule="auto"/>
              <w:ind w:left="113" w:right="113"/>
              <w:jc w:val="right"/>
              <w:rPr>
                <w:b/>
                <w:bCs/>
                <w:lang w:eastAsia="en-GB" w:bidi="en-GB"/>
              </w:rPr>
            </w:pPr>
            <w:r w:rsidRPr="007F2B84">
              <w:rPr>
                <w:b/>
                <w:bCs/>
                <w:lang w:eastAsia="en-GB" w:bidi="en-GB"/>
              </w:rPr>
              <w:t>Total Hours Part 2</w:t>
            </w:r>
          </w:p>
        </w:tc>
        <w:tc>
          <w:tcPr>
            <w:tcW w:w="2132" w:type="dxa"/>
            <w:shd w:val="clear" w:color="auto" w:fill="auto"/>
            <w:vAlign w:val="center"/>
          </w:tcPr>
          <w:p w14:paraId="2F262EE0" w14:textId="77777777" w:rsidR="00027606" w:rsidRPr="003E01C8" w:rsidRDefault="00027606" w:rsidP="00737B6E">
            <w:pPr>
              <w:spacing w:before="120" w:after="120" w:line="240" w:lineRule="auto"/>
              <w:ind w:left="113" w:right="113"/>
              <w:rPr>
                <w:lang w:eastAsia="en-GB" w:bidi="en-GB"/>
              </w:rPr>
            </w:pPr>
            <w:r w:rsidRPr="003E01C8">
              <w:rPr>
                <w:lang w:eastAsia="en-GB" w:bidi="en-GB"/>
              </w:rPr>
              <w:t>750</w:t>
            </w:r>
          </w:p>
        </w:tc>
      </w:tr>
      <w:tr w:rsidR="00027606" w:rsidRPr="003E01C8" w14:paraId="3227D604" w14:textId="77777777" w:rsidTr="00737B6E">
        <w:trPr>
          <w:trHeight w:val="337"/>
        </w:trPr>
        <w:tc>
          <w:tcPr>
            <w:tcW w:w="2017" w:type="dxa"/>
            <w:shd w:val="clear" w:color="auto" w:fill="auto"/>
            <w:vAlign w:val="center"/>
          </w:tcPr>
          <w:p w14:paraId="65C12CC8" w14:textId="19B51579" w:rsidR="00027606" w:rsidRPr="003E01C8" w:rsidRDefault="00027606" w:rsidP="00737B6E">
            <w:pPr>
              <w:spacing w:before="120" w:after="120" w:line="240" w:lineRule="auto"/>
              <w:ind w:left="113" w:right="113"/>
              <w:rPr>
                <w:lang w:eastAsia="en-GB" w:bidi="en-GB"/>
              </w:rPr>
            </w:pPr>
            <w:r w:rsidRPr="003E01C8">
              <w:rPr>
                <w:w w:val="90"/>
                <w:lang w:eastAsia="en-GB" w:bidi="en-GB"/>
              </w:rPr>
              <w:t>3a</w:t>
            </w:r>
          </w:p>
        </w:tc>
        <w:tc>
          <w:tcPr>
            <w:tcW w:w="2126" w:type="dxa"/>
            <w:shd w:val="clear" w:color="auto" w:fill="auto"/>
            <w:vAlign w:val="center"/>
          </w:tcPr>
          <w:p w14:paraId="3EDFD22B" w14:textId="77777777" w:rsidR="00027606" w:rsidRPr="003E01C8" w:rsidRDefault="00027606" w:rsidP="00737B6E">
            <w:pPr>
              <w:spacing w:before="120" w:after="120" w:line="240" w:lineRule="auto"/>
              <w:ind w:left="113" w:right="113"/>
              <w:rPr>
                <w:lang w:eastAsia="en-GB" w:bidi="en-GB"/>
              </w:rPr>
            </w:pPr>
            <w:r w:rsidRPr="003E01C8">
              <w:rPr>
                <w:lang w:eastAsia="en-GB" w:bidi="en-GB"/>
              </w:rPr>
              <w:t>3</w:t>
            </w:r>
          </w:p>
        </w:tc>
        <w:tc>
          <w:tcPr>
            <w:tcW w:w="1984" w:type="dxa"/>
            <w:shd w:val="clear" w:color="auto" w:fill="auto"/>
            <w:vAlign w:val="center"/>
          </w:tcPr>
          <w:p w14:paraId="2B8E8979" w14:textId="77777777" w:rsidR="00027606" w:rsidRPr="003E01C8" w:rsidRDefault="00027606" w:rsidP="00737B6E">
            <w:pPr>
              <w:spacing w:before="120" w:after="120" w:line="240" w:lineRule="auto"/>
              <w:ind w:left="113" w:right="113"/>
              <w:rPr>
                <w:lang w:eastAsia="en-GB" w:bidi="en-GB"/>
              </w:rPr>
            </w:pPr>
            <w:r w:rsidRPr="003E01C8">
              <w:rPr>
                <w:lang w:eastAsia="en-GB" w:bidi="en-GB"/>
              </w:rPr>
              <w:t>7</w:t>
            </w:r>
          </w:p>
        </w:tc>
        <w:tc>
          <w:tcPr>
            <w:tcW w:w="2132" w:type="dxa"/>
            <w:shd w:val="clear" w:color="auto" w:fill="auto"/>
            <w:vAlign w:val="center"/>
          </w:tcPr>
          <w:p w14:paraId="163CB63C" w14:textId="77777777" w:rsidR="00027606" w:rsidRPr="003E01C8" w:rsidRDefault="00027606" w:rsidP="00737B6E">
            <w:pPr>
              <w:spacing w:before="120" w:after="120" w:line="240" w:lineRule="auto"/>
              <w:ind w:left="113" w:right="113"/>
              <w:rPr>
                <w:lang w:eastAsia="en-GB" w:bidi="en-GB"/>
              </w:rPr>
            </w:pPr>
            <w:r w:rsidRPr="003E01C8">
              <w:rPr>
                <w:lang w:eastAsia="en-GB" w:bidi="en-GB"/>
              </w:rPr>
              <w:t>262.5</w:t>
            </w:r>
          </w:p>
        </w:tc>
      </w:tr>
      <w:tr w:rsidR="00027606" w:rsidRPr="003E01C8" w14:paraId="23F5C664" w14:textId="77777777" w:rsidTr="00737B6E">
        <w:trPr>
          <w:trHeight w:val="335"/>
        </w:trPr>
        <w:tc>
          <w:tcPr>
            <w:tcW w:w="2017" w:type="dxa"/>
            <w:shd w:val="clear" w:color="auto" w:fill="auto"/>
            <w:vAlign w:val="center"/>
          </w:tcPr>
          <w:p w14:paraId="3D4A3676" w14:textId="5305748F" w:rsidR="00027606" w:rsidRPr="003E01C8" w:rsidRDefault="00027606" w:rsidP="00737B6E">
            <w:pPr>
              <w:spacing w:before="120" w:after="120" w:line="240" w:lineRule="auto"/>
              <w:ind w:left="113" w:right="113"/>
              <w:rPr>
                <w:lang w:eastAsia="en-GB" w:bidi="en-GB"/>
              </w:rPr>
            </w:pPr>
            <w:r w:rsidRPr="003E01C8">
              <w:rPr>
                <w:w w:val="90"/>
                <w:lang w:eastAsia="en-GB" w:bidi="en-GB"/>
              </w:rPr>
              <w:t>3b</w:t>
            </w:r>
          </w:p>
        </w:tc>
        <w:tc>
          <w:tcPr>
            <w:tcW w:w="2126" w:type="dxa"/>
            <w:shd w:val="clear" w:color="auto" w:fill="auto"/>
            <w:vAlign w:val="center"/>
          </w:tcPr>
          <w:p w14:paraId="631832FE" w14:textId="77777777" w:rsidR="00027606" w:rsidRPr="003E01C8" w:rsidRDefault="00027606" w:rsidP="00737B6E">
            <w:pPr>
              <w:spacing w:before="120" w:after="120" w:line="240" w:lineRule="auto"/>
              <w:ind w:left="113" w:right="113"/>
              <w:rPr>
                <w:lang w:eastAsia="en-GB" w:bidi="en-GB"/>
              </w:rPr>
            </w:pPr>
            <w:r w:rsidRPr="003E01C8">
              <w:rPr>
                <w:lang w:eastAsia="en-GB" w:bidi="en-GB"/>
              </w:rPr>
              <w:t>3</w:t>
            </w:r>
          </w:p>
        </w:tc>
        <w:tc>
          <w:tcPr>
            <w:tcW w:w="1984" w:type="dxa"/>
            <w:shd w:val="clear" w:color="auto" w:fill="auto"/>
            <w:vAlign w:val="center"/>
          </w:tcPr>
          <w:p w14:paraId="32692A38" w14:textId="77777777" w:rsidR="00027606" w:rsidRPr="003E01C8" w:rsidRDefault="00027606" w:rsidP="00737B6E">
            <w:pPr>
              <w:spacing w:before="120" w:after="120" w:line="240" w:lineRule="auto"/>
              <w:ind w:left="113" w:right="113"/>
              <w:rPr>
                <w:lang w:eastAsia="en-GB" w:bidi="en-GB"/>
              </w:rPr>
            </w:pPr>
            <w:r w:rsidRPr="003E01C8">
              <w:rPr>
                <w:lang w:eastAsia="en-GB" w:bidi="en-GB"/>
              </w:rPr>
              <w:t>7</w:t>
            </w:r>
          </w:p>
        </w:tc>
        <w:tc>
          <w:tcPr>
            <w:tcW w:w="2132" w:type="dxa"/>
            <w:shd w:val="clear" w:color="auto" w:fill="auto"/>
            <w:vAlign w:val="center"/>
          </w:tcPr>
          <w:p w14:paraId="0785680F" w14:textId="77777777" w:rsidR="00027606" w:rsidRPr="003E01C8" w:rsidRDefault="00027606" w:rsidP="00737B6E">
            <w:pPr>
              <w:spacing w:before="120" w:after="120" w:line="240" w:lineRule="auto"/>
              <w:ind w:left="113" w:right="113"/>
              <w:rPr>
                <w:lang w:eastAsia="en-GB" w:bidi="en-GB"/>
              </w:rPr>
            </w:pPr>
            <w:r w:rsidRPr="003E01C8">
              <w:rPr>
                <w:lang w:eastAsia="en-GB" w:bidi="en-GB"/>
              </w:rPr>
              <w:t>262.5</w:t>
            </w:r>
          </w:p>
        </w:tc>
      </w:tr>
      <w:tr w:rsidR="00027606" w:rsidRPr="003E01C8" w14:paraId="1C56EAF9" w14:textId="77777777" w:rsidTr="00737B6E">
        <w:trPr>
          <w:trHeight w:val="338"/>
        </w:trPr>
        <w:tc>
          <w:tcPr>
            <w:tcW w:w="2017" w:type="dxa"/>
            <w:shd w:val="clear" w:color="auto" w:fill="auto"/>
            <w:vAlign w:val="center"/>
          </w:tcPr>
          <w:p w14:paraId="26C8B3FC" w14:textId="1355753B" w:rsidR="00027606" w:rsidRPr="003E01C8" w:rsidRDefault="00027606" w:rsidP="00737B6E">
            <w:pPr>
              <w:spacing w:before="120" w:after="120" w:line="240" w:lineRule="auto"/>
              <w:ind w:left="113" w:right="113"/>
              <w:rPr>
                <w:lang w:eastAsia="en-GB" w:bidi="en-GB"/>
              </w:rPr>
            </w:pPr>
            <w:r w:rsidRPr="003E01C8">
              <w:rPr>
                <w:w w:val="90"/>
                <w:lang w:eastAsia="en-GB" w:bidi="en-GB"/>
              </w:rPr>
              <w:t>3c</w:t>
            </w:r>
          </w:p>
        </w:tc>
        <w:tc>
          <w:tcPr>
            <w:tcW w:w="2126" w:type="dxa"/>
            <w:shd w:val="clear" w:color="auto" w:fill="auto"/>
            <w:vAlign w:val="center"/>
          </w:tcPr>
          <w:p w14:paraId="7CAD9339" w14:textId="77777777" w:rsidR="00027606" w:rsidRPr="003E01C8" w:rsidRDefault="00027606" w:rsidP="00737B6E">
            <w:pPr>
              <w:spacing w:before="120" w:after="120" w:line="240" w:lineRule="auto"/>
              <w:ind w:left="113" w:right="113"/>
              <w:rPr>
                <w:lang w:eastAsia="en-GB" w:bidi="en-GB"/>
              </w:rPr>
            </w:pPr>
            <w:r w:rsidRPr="003E01C8">
              <w:rPr>
                <w:lang w:eastAsia="en-GB" w:bidi="en-GB"/>
              </w:rPr>
              <w:t>3</w:t>
            </w:r>
          </w:p>
        </w:tc>
        <w:tc>
          <w:tcPr>
            <w:tcW w:w="1984" w:type="dxa"/>
            <w:shd w:val="clear" w:color="auto" w:fill="auto"/>
            <w:vAlign w:val="center"/>
          </w:tcPr>
          <w:p w14:paraId="29F5F941" w14:textId="77777777" w:rsidR="00027606" w:rsidRPr="003E01C8" w:rsidRDefault="00027606" w:rsidP="00737B6E">
            <w:pPr>
              <w:spacing w:before="120" w:after="120" w:line="240" w:lineRule="auto"/>
              <w:ind w:left="113" w:right="113"/>
              <w:rPr>
                <w:lang w:eastAsia="en-GB" w:bidi="en-GB"/>
              </w:rPr>
            </w:pPr>
            <w:r w:rsidRPr="003E01C8">
              <w:rPr>
                <w:lang w:eastAsia="en-GB" w:bidi="en-GB"/>
              </w:rPr>
              <w:t>12</w:t>
            </w:r>
          </w:p>
        </w:tc>
        <w:tc>
          <w:tcPr>
            <w:tcW w:w="2132" w:type="dxa"/>
            <w:shd w:val="clear" w:color="auto" w:fill="auto"/>
            <w:vAlign w:val="center"/>
          </w:tcPr>
          <w:p w14:paraId="5C67FCB7" w14:textId="77777777" w:rsidR="00027606" w:rsidRPr="003E01C8" w:rsidRDefault="00027606" w:rsidP="00737B6E">
            <w:pPr>
              <w:spacing w:before="120" w:after="120" w:line="240" w:lineRule="auto"/>
              <w:ind w:left="113" w:right="113"/>
              <w:rPr>
                <w:lang w:eastAsia="en-GB" w:bidi="en-GB"/>
              </w:rPr>
            </w:pPr>
            <w:r w:rsidRPr="003E01C8">
              <w:rPr>
                <w:lang w:eastAsia="en-GB" w:bidi="en-GB"/>
              </w:rPr>
              <w:t>450</w:t>
            </w:r>
          </w:p>
        </w:tc>
      </w:tr>
      <w:tr w:rsidR="00027606" w:rsidRPr="003E01C8" w14:paraId="26D879EA" w14:textId="77777777" w:rsidTr="00737B6E">
        <w:trPr>
          <w:trHeight w:val="338"/>
        </w:trPr>
        <w:tc>
          <w:tcPr>
            <w:tcW w:w="6127" w:type="dxa"/>
            <w:gridSpan w:val="3"/>
            <w:shd w:val="clear" w:color="auto" w:fill="auto"/>
            <w:vAlign w:val="center"/>
          </w:tcPr>
          <w:p w14:paraId="4D811AEA" w14:textId="77777777" w:rsidR="00027606" w:rsidRPr="007F2B84" w:rsidRDefault="00027606" w:rsidP="00737B6E">
            <w:pPr>
              <w:spacing w:before="120" w:after="120" w:line="240" w:lineRule="auto"/>
              <w:ind w:left="113" w:right="113"/>
              <w:jc w:val="right"/>
              <w:rPr>
                <w:b/>
                <w:bCs/>
                <w:lang w:eastAsia="en-GB" w:bidi="en-GB"/>
              </w:rPr>
            </w:pPr>
            <w:r w:rsidRPr="007F2B84">
              <w:rPr>
                <w:b/>
                <w:bCs/>
                <w:lang w:eastAsia="en-GB" w:bidi="en-GB"/>
              </w:rPr>
              <w:t>Total Hours Part 3</w:t>
            </w:r>
            <w:r w:rsidRPr="007F2B84">
              <w:rPr>
                <w:b/>
                <w:bCs/>
                <w:spacing w:val="-52"/>
                <w:lang w:eastAsia="en-GB" w:bidi="en-GB"/>
              </w:rPr>
              <w:t xml:space="preserve"> </w:t>
            </w:r>
          </w:p>
        </w:tc>
        <w:tc>
          <w:tcPr>
            <w:tcW w:w="2132" w:type="dxa"/>
            <w:shd w:val="clear" w:color="auto" w:fill="auto"/>
            <w:vAlign w:val="center"/>
          </w:tcPr>
          <w:p w14:paraId="6CF24F48" w14:textId="77777777" w:rsidR="00027606" w:rsidRPr="007F2B84" w:rsidRDefault="00027606" w:rsidP="00737B6E">
            <w:pPr>
              <w:spacing w:before="120" w:after="120" w:line="240" w:lineRule="auto"/>
              <w:ind w:left="113" w:right="113"/>
              <w:rPr>
                <w:b/>
                <w:bCs/>
                <w:lang w:eastAsia="en-GB" w:bidi="en-GB"/>
              </w:rPr>
            </w:pPr>
            <w:r w:rsidRPr="007F2B84">
              <w:rPr>
                <w:b/>
                <w:bCs/>
                <w:lang w:eastAsia="en-GB" w:bidi="en-GB"/>
              </w:rPr>
              <w:t>975</w:t>
            </w:r>
          </w:p>
        </w:tc>
      </w:tr>
      <w:tr w:rsidR="00027606" w:rsidRPr="003E01C8" w14:paraId="33BB8EF6" w14:textId="77777777" w:rsidTr="00737B6E">
        <w:trPr>
          <w:trHeight w:val="593"/>
        </w:trPr>
        <w:tc>
          <w:tcPr>
            <w:tcW w:w="6127" w:type="dxa"/>
            <w:gridSpan w:val="3"/>
            <w:shd w:val="clear" w:color="auto" w:fill="auto"/>
            <w:vAlign w:val="center"/>
          </w:tcPr>
          <w:p w14:paraId="59C9CA1E" w14:textId="77777777" w:rsidR="00027606" w:rsidRPr="007F2B84" w:rsidRDefault="00027606" w:rsidP="00737B6E">
            <w:pPr>
              <w:spacing w:before="120" w:after="120" w:line="240" w:lineRule="auto"/>
              <w:ind w:left="113" w:right="113"/>
              <w:jc w:val="right"/>
              <w:rPr>
                <w:b/>
                <w:bCs/>
                <w:lang w:eastAsia="en-GB" w:bidi="en-GB"/>
              </w:rPr>
            </w:pPr>
            <w:r w:rsidRPr="007F2B84">
              <w:rPr>
                <w:b/>
                <w:bCs/>
                <w:lang w:eastAsia="en-GB" w:bidi="en-GB"/>
              </w:rPr>
              <w:t>Total programme hours</w:t>
            </w:r>
          </w:p>
        </w:tc>
        <w:tc>
          <w:tcPr>
            <w:tcW w:w="2132" w:type="dxa"/>
            <w:shd w:val="clear" w:color="auto" w:fill="auto"/>
            <w:vAlign w:val="center"/>
          </w:tcPr>
          <w:p w14:paraId="2D5BBF03" w14:textId="77777777" w:rsidR="00027606" w:rsidRPr="007F2B84" w:rsidRDefault="00027606" w:rsidP="00737B6E">
            <w:pPr>
              <w:spacing w:before="120" w:after="120" w:line="240" w:lineRule="auto"/>
              <w:ind w:left="113" w:right="113"/>
              <w:rPr>
                <w:b/>
                <w:bCs/>
                <w:lang w:eastAsia="en-GB" w:bidi="en-GB"/>
              </w:rPr>
            </w:pPr>
            <w:r w:rsidRPr="007F2B84">
              <w:rPr>
                <w:b/>
                <w:bCs/>
                <w:lang w:eastAsia="en-GB" w:bidi="en-GB"/>
              </w:rPr>
              <w:t>2325 hours</w:t>
            </w:r>
          </w:p>
        </w:tc>
      </w:tr>
    </w:tbl>
    <w:p w14:paraId="3D684809" w14:textId="0BAA0F06" w:rsidR="00027606" w:rsidRPr="00206863" w:rsidRDefault="00027606" w:rsidP="00206863">
      <w:pPr>
        <w:pStyle w:val="Heading3"/>
      </w:pPr>
      <w:bookmarkStart w:id="16" w:name="_Toc33451416"/>
      <w:r w:rsidRPr="00206863">
        <w:rPr>
          <w:rStyle w:val="Heading3Char"/>
          <w:b/>
        </w:rPr>
        <w:t>Attendance record sheets</w:t>
      </w:r>
      <w:bookmarkEnd w:id="16"/>
      <w:r w:rsidRPr="00206863">
        <w:t xml:space="preserve"> </w:t>
      </w:r>
    </w:p>
    <w:p w14:paraId="64A064D9" w14:textId="77777777" w:rsidR="00027606" w:rsidRPr="003E01C8" w:rsidRDefault="00027606" w:rsidP="0098669E">
      <w:pPr>
        <w:pStyle w:val="ListParagraph"/>
        <w:numPr>
          <w:ilvl w:val="0"/>
          <w:numId w:val="2"/>
        </w:numPr>
      </w:pPr>
      <w:r w:rsidRPr="003E01C8">
        <w:t xml:space="preserve">Attendance records are important documents in that they provide evidence to confirm that students have achieved the minimum NMC requirement of 2,300 hours of practice during the pre-registration nursing programme. </w:t>
      </w:r>
    </w:p>
    <w:p w14:paraId="7849C207" w14:textId="77777777" w:rsidR="00027606" w:rsidRPr="003E01C8" w:rsidRDefault="00027606" w:rsidP="0098669E">
      <w:pPr>
        <w:pStyle w:val="ListParagraph"/>
        <w:numPr>
          <w:ilvl w:val="0"/>
          <w:numId w:val="2"/>
        </w:numPr>
      </w:pPr>
      <w:r w:rsidRPr="003E01C8">
        <w:t>Both students and</w:t>
      </w:r>
      <w:r w:rsidRPr="0098669E">
        <w:rPr>
          <w:color w:val="FF0000"/>
        </w:rPr>
        <w:t xml:space="preserve"> </w:t>
      </w:r>
      <w:r w:rsidRPr="003E01C8">
        <w:t>Practice Supervisor/Assessor</w:t>
      </w:r>
      <w:r w:rsidRPr="0098669E">
        <w:rPr>
          <w:color w:val="FF0000"/>
        </w:rPr>
        <w:t xml:space="preserve"> </w:t>
      </w:r>
      <w:r w:rsidRPr="003E01C8">
        <w:t>are responsible for ensuring attendance records are accurate and signed.</w:t>
      </w:r>
    </w:p>
    <w:p w14:paraId="40A587A5" w14:textId="77777777" w:rsidR="00027606" w:rsidRPr="003E01C8" w:rsidRDefault="00027606" w:rsidP="0098669E">
      <w:pPr>
        <w:pStyle w:val="ListParagraph"/>
        <w:numPr>
          <w:ilvl w:val="0"/>
          <w:numId w:val="2"/>
        </w:numPr>
      </w:pPr>
      <w:r w:rsidRPr="003E01C8">
        <w:t xml:space="preserve">Attendance records should accurately reflect the number of hours worked in practice </w:t>
      </w:r>
      <w:r w:rsidRPr="0098669E">
        <w:rPr>
          <w:u w:val="single"/>
        </w:rPr>
        <w:t>inclusive of meal breaks</w:t>
      </w:r>
      <w:r w:rsidRPr="003E01C8">
        <w:t>.</w:t>
      </w:r>
    </w:p>
    <w:p w14:paraId="29519D95" w14:textId="77777777" w:rsidR="00027606" w:rsidRPr="003E01C8" w:rsidRDefault="00027606" w:rsidP="0098669E">
      <w:pPr>
        <w:pStyle w:val="ListParagraph"/>
        <w:numPr>
          <w:ilvl w:val="0"/>
          <w:numId w:val="2"/>
        </w:numPr>
      </w:pPr>
      <w:r w:rsidRPr="003E01C8">
        <w:t>You should submit the original and a copy of the attendance record with your PAD after each placement to the Administration Assistant for your Year.</w:t>
      </w:r>
    </w:p>
    <w:p w14:paraId="3B173266" w14:textId="77777777" w:rsidR="00027606" w:rsidRPr="003E01C8" w:rsidRDefault="00027606" w:rsidP="0098669E">
      <w:pPr>
        <w:pStyle w:val="ListParagraph"/>
        <w:numPr>
          <w:ilvl w:val="0"/>
          <w:numId w:val="3"/>
        </w:numPr>
      </w:pPr>
      <w:r w:rsidRPr="003E01C8">
        <w:t>You should keep the original copy (in the PAD) of each attendance record for review by your Academic Assessor</w:t>
      </w:r>
      <w:r>
        <w:t>.  A</w:t>
      </w:r>
      <w:r w:rsidRPr="003E01C8">
        <w:t xml:space="preserve">t the end of each </w:t>
      </w:r>
      <w:r>
        <w:t xml:space="preserve">PLE, upload a copy – along with the other required practice placement documents detailed in your Practice Learning Handbook – to your Portfolio and use the ‘Share Pack’ facility or equivalent to send it to your Academic Assessor.  </w:t>
      </w:r>
    </w:p>
    <w:p w14:paraId="03F541A9" w14:textId="77777777" w:rsidR="00027606" w:rsidRPr="003E01C8" w:rsidRDefault="00027606" w:rsidP="0098669E">
      <w:pPr>
        <w:pStyle w:val="ListParagraph"/>
        <w:numPr>
          <w:ilvl w:val="0"/>
          <w:numId w:val="3"/>
        </w:numPr>
      </w:pPr>
      <w:r w:rsidRPr="003E01C8">
        <w:lastRenderedPageBreak/>
        <w:t>Attendance records should not be signed in advance. If the</w:t>
      </w:r>
      <w:r w:rsidRPr="0098669E">
        <w:rPr>
          <w:color w:val="FF0000"/>
        </w:rPr>
        <w:t xml:space="preserve"> </w:t>
      </w:r>
      <w:r w:rsidRPr="003E01C8">
        <w:t>Practice Supervisor and/or Assessor</w:t>
      </w:r>
      <w:r w:rsidRPr="0098669E">
        <w:rPr>
          <w:color w:val="FF0000"/>
        </w:rPr>
        <w:t xml:space="preserve"> </w:t>
      </w:r>
      <w:r w:rsidRPr="003E01C8">
        <w:t>is not going to be on duty during the last few days of your PLE the attendance records for these days should be signed by another member of staff who can verify your attendance.</w:t>
      </w:r>
    </w:p>
    <w:p w14:paraId="72E49242" w14:textId="77777777" w:rsidR="00027606" w:rsidRPr="003E01C8" w:rsidRDefault="00027606" w:rsidP="0098669E">
      <w:pPr>
        <w:pStyle w:val="ListParagraph"/>
        <w:numPr>
          <w:ilvl w:val="0"/>
          <w:numId w:val="3"/>
        </w:numPr>
      </w:pPr>
      <w:r w:rsidRPr="003E01C8">
        <w:t>If the PLE closes because of a public holiday, you can either work in a different PLE on that day or catch-up the hours missed at in a future PLE.</w:t>
      </w:r>
    </w:p>
    <w:p w14:paraId="45CBF213" w14:textId="77777777" w:rsidR="00027606" w:rsidRDefault="00027606" w:rsidP="0098669E">
      <w:pPr>
        <w:pStyle w:val="ListParagraph"/>
        <w:numPr>
          <w:ilvl w:val="0"/>
          <w:numId w:val="3"/>
        </w:numPr>
      </w:pPr>
      <w:r w:rsidRPr="003E01C8">
        <w:t xml:space="preserve">Any time missed on placements will require to be made up in future placements; </w:t>
      </w:r>
      <w:r>
        <w:t>this must be arranged with your academic assessor/Year lead and the Placements Allocation Unit.</w:t>
      </w:r>
    </w:p>
    <w:p w14:paraId="16ED86F0" w14:textId="041554E0" w:rsidR="00027606" w:rsidRPr="00737B6E" w:rsidRDefault="00027606" w:rsidP="00206863">
      <w:pPr>
        <w:pStyle w:val="Heading3"/>
      </w:pPr>
      <w:bookmarkStart w:id="17" w:name="_Toc33451417"/>
      <w:r w:rsidRPr="00737B6E">
        <w:rPr>
          <w:rStyle w:val="Heading3Char"/>
          <w:b/>
          <w:bCs/>
        </w:rPr>
        <w:t>Authorised absence</w:t>
      </w:r>
      <w:bookmarkEnd w:id="17"/>
    </w:p>
    <w:p w14:paraId="315E53A5" w14:textId="6F7C75DF" w:rsidR="00027606" w:rsidRPr="003E01C8" w:rsidRDefault="00027606" w:rsidP="0098669E">
      <w:pPr>
        <w:rPr>
          <w:rFonts w:cs="Arial"/>
          <w:szCs w:val="24"/>
        </w:rPr>
      </w:pPr>
      <w:r w:rsidRPr="001620E1">
        <w:rPr>
          <w:rFonts w:cs="Arial"/>
          <w:szCs w:val="24"/>
        </w:rPr>
        <w:t xml:space="preserve">Please refer to the attendance policy </w:t>
      </w:r>
      <w:r w:rsidR="001620E1" w:rsidRPr="001620E1">
        <w:rPr>
          <w:rFonts w:cs="Arial"/>
          <w:szCs w:val="24"/>
        </w:rPr>
        <w:t xml:space="preserve">in </w:t>
      </w:r>
      <w:r w:rsidRPr="001620E1">
        <w:rPr>
          <w:rFonts w:cs="Arial"/>
          <w:szCs w:val="24"/>
        </w:rPr>
        <w:t xml:space="preserve">your Practice Learning Handbook and the </w:t>
      </w:r>
      <w:hyperlink r:id="rId23" w:history="1">
        <w:r w:rsidRPr="003E01C8">
          <w:rPr>
            <w:rFonts w:cs="Arial"/>
            <w:color w:val="0000FF"/>
            <w:szCs w:val="24"/>
            <w:u w:val="single"/>
          </w:rPr>
          <w:t>University of Glasgow Student Absence Policy</w:t>
        </w:r>
      </w:hyperlink>
      <w:r w:rsidRPr="003E01C8">
        <w:rPr>
          <w:rFonts w:cs="Arial"/>
          <w:color w:val="FF0000"/>
          <w:szCs w:val="24"/>
        </w:rPr>
        <w:t xml:space="preserve">. </w:t>
      </w:r>
      <w:r w:rsidRPr="003E01C8">
        <w:rPr>
          <w:rFonts w:cs="Arial"/>
          <w:szCs w:val="24"/>
        </w:rPr>
        <w:t xml:space="preserve">For absences of up to and including 3 days, a self-certificate is not required; for absences of 4 – 7 days a self-certificate is </w:t>
      </w:r>
      <w:r w:rsidRPr="00030AB3">
        <w:rPr>
          <w:rFonts w:cs="Arial"/>
          <w:szCs w:val="24"/>
        </w:rPr>
        <w:t>required</w:t>
      </w:r>
      <w:r>
        <w:rPr>
          <w:rFonts w:cs="Arial"/>
          <w:szCs w:val="24"/>
        </w:rPr>
        <w:t xml:space="preserve">.  </w:t>
      </w:r>
      <w:r w:rsidRPr="00030AB3">
        <w:rPr>
          <w:rFonts w:cs="Arial"/>
          <w:szCs w:val="24"/>
        </w:rPr>
        <w:t xml:space="preserve">On return from an absence of 7 days or more, students will normally attend an informal discussion with their </w:t>
      </w:r>
      <w:r>
        <w:rPr>
          <w:rFonts w:cs="Arial"/>
          <w:szCs w:val="24"/>
        </w:rPr>
        <w:t>Adviser of Studies</w:t>
      </w:r>
      <w:r w:rsidRPr="00030AB3">
        <w:rPr>
          <w:rFonts w:cs="Arial"/>
          <w:szCs w:val="24"/>
        </w:rPr>
        <w:t>, Year Lead or deputy to welcome them back, confirm fitness and allow for updates on any relevant work-related matters or developments. This meeting is also an appropriate time for students to discuss any underlying issues, whether any adjustments can be considered or if referral to e.g. Occupational Health or Disability Services is indicated.</w:t>
      </w:r>
      <w:r w:rsidRPr="003E01C8">
        <w:rPr>
          <w:rFonts w:cs="Arial"/>
          <w:szCs w:val="24"/>
        </w:rPr>
        <w:t xml:space="preserve"> </w:t>
      </w:r>
    </w:p>
    <w:p w14:paraId="1130C8A6" w14:textId="65973F45" w:rsidR="00751371" w:rsidRPr="00751371" w:rsidRDefault="00027606" w:rsidP="00206863">
      <w:pPr>
        <w:pStyle w:val="Heading3"/>
      </w:pPr>
      <w:bookmarkStart w:id="18" w:name="_Toc33451418"/>
      <w:r w:rsidRPr="00751371">
        <w:rPr>
          <w:rStyle w:val="Heading2Char"/>
          <w:b/>
        </w:rPr>
        <w:t>Unauthorised absence</w:t>
      </w:r>
      <w:bookmarkEnd w:id="18"/>
    </w:p>
    <w:p w14:paraId="5CC5F5AD" w14:textId="77777777" w:rsidR="00027606" w:rsidRPr="003E01C8" w:rsidRDefault="00027606" w:rsidP="0098669E">
      <w:r w:rsidRPr="003E01C8">
        <w:t>Please see point 1.7.3 above. If you accrue significant periods of unauthorised absence this will be addressed through the HEI</w:t>
      </w:r>
      <w:r>
        <w:t>’</w:t>
      </w:r>
      <w:r w:rsidRPr="003E01C8">
        <w:t>s disciplinary policy and procedures. This may ultimately result in your discontinuation from the programme.</w:t>
      </w:r>
    </w:p>
    <w:p w14:paraId="316EC956" w14:textId="1E37CC2D" w:rsidR="00027606" w:rsidRPr="0098669E" w:rsidRDefault="00027606" w:rsidP="00142169">
      <w:pPr>
        <w:pStyle w:val="Heading3"/>
      </w:pPr>
      <w:bookmarkStart w:id="19" w:name="_Toc33451419"/>
      <w:r w:rsidRPr="0098669E">
        <w:rPr>
          <w:rStyle w:val="Heading2Char"/>
          <w:rFonts w:asciiTheme="minorBidi" w:hAnsiTheme="minorBidi" w:cstheme="minorBidi"/>
          <w:b/>
        </w:rPr>
        <w:t>Reporting sickness/absence</w:t>
      </w:r>
      <w:bookmarkEnd w:id="19"/>
    </w:p>
    <w:p w14:paraId="022EB9C5" w14:textId="77777777" w:rsidR="00027606" w:rsidRPr="003E01C8" w:rsidRDefault="00027606" w:rsidP="0098669E">
      <w:r w:rsidRPr="003E01C8">
        <w:t>If you are unable to attend the PLE, for any reason, you must fulfil the following responsibilities either personally or by asking someone to act on your behalf:</w:t>
      </w:r>
    </w:p>
    <w:p w14:paraId="55995FA8" w14:textId="77777777" w:rsidR="00027606" w:rsidRPr="003E01C8" w:rsidRDefault="00027606" w:rsidP="0072261C">
      <w:pPr>
        <w:pStyle w:val="ListParagraph"/>
        <w:numPr>
          <w:ilvl w:val="0"/>
          <w:numId w:val="7"/>
        </w:numPr>
      </w:pPr>
      <w:r w:rsidRPr="003E01C8">
        <w:t>Contact your Academic Assessor/</w:t>
      </w:r>
      <w:r>
        <w:t>Adviser of Studies</w:t>
      </w:r>
      <w:r w:rsidRPr="003E01C8">
        <w:t xml:space="preserve"> AND</w:t>
      </w:r>
      <w:r w:rsidRPr="0098669E">
        <w:rPr>
          <w:b/>
          <w:bCs/>
        </w:rPr>
        <w:t xml:space="preserve"> </w:t>
      </w:r>
      <w:r w:rsidRPr="003E01C8">
        <w:t xml:space="preserve">phone the PLE stating the reason for non-attendance. </w:t>
      </w:r>
    </w:p>
    <w:p w14:paraId="77F7867F" w14:textId="77777777" w:rsidR="00027606" w:rsidRPr="003E01C8" w:rsidRDefault="00027606" w:rsidP="0072261C">
      <w:pPr>
        <w:pStyle w:val="ListParagraph"/>
        <w:numPr>
          <w:ilvl w:val="0"/>
          <w:numId w:val="7"/>
        </w:numPr>
      </w:pPr>
      <w:r w:rsidRPr="003E01C8">
        <w:t>Please try to phone the PLE before the start of the shift or as soon as possible thereafter</w:t>
      </w:r>
      <w:r>
        <w:t xml:space="preserve"> and take a note of the person you spoke to.</w:t>
      </w:r>
      <w:r w:rsidRPr="003E01C8">
        <w:t xml:space="preserve"> </w:t>
      </w:r>
    </w:p>
    <w:p w14:paraId="6DEFBE81" w14:textId="77777777" w:rsidR="00027606" w:rsidRPr="003E01C8" w:rsidRDefault="00027606" w:rsidP="0072261C">
      <w:pPr>
        <w:pStyle w:val="ListParagraph"/>
        <w:numPr>
          <w:ilvl w:val="0"/>
          <w:numId w:val="7"/>
        </w:numPr>
      </w:pPr>
      <w:r w:rsidRPr="003E01C8">
        <w:t>Note that certain hospitals and health centres operate a policy whereby, if you are off sick and do not phone in by a certain time, you are automatically marked absent, even if you phone in later. Please remember that it is courteous to inform colleagues in the PLE</w:t>
      </w:r>
      <w:r>
        <w:t xml:space="preserve"> of your absence</w:t>
      </w:r>
      <w:r w:rsidRPr="003E01C8">
        <w:t>.</w:t>
      </w:r>
    </w:p>
    <w:p w14:paraId="216C4B2F" w14:textId="77777777" w:rsidR="00027606" w:rsidRPr="003E01C8" w:rsidRDefault="00027606" w:rsidP="0072261C">
      <w:pPr>
        <w:pStyle w:val="ListParagraph"/>
        <w:numPr>
          <w:ilvl w:val="0"/>
          <w:numId w:val="7"/>
        </w:numPr>
      </w:pPr>
      <w:r w:rsidRPr="003E01C8">
        <w:t>You should provide the PLE with a contact number. This will only be held while you are on placement and will be deleted when the PLE has ended.</w:t>
      </w:r>
    </w:p>
    <w:p w14:paraId="528D0857" w14:textId="77777777" w:rsidR="00027606" w:rsidRPr="003E01C8" w:rsidRDefault="00027606" w:rsidP="0072261C">
      <w:pPr>
        <w:pStyle w:val="ListParagraph"/>
        <w:numPr>
          <w:ilvl w:val="0"/>
          <w:numId w:val="7"/>
        </w:numPr>
      </w:pPr>
      <w:r w:rsidRPr="003E01C8">
        <w:t xml:space="preserve">If you are absent for 1-7 days: </w:t>
      </w:r>
    </w:p>
    <w:p w14:paraId="0785C946" w14:textId="77777777" w:rsidR="00027606" w:rsidRPr="003E01C8" w:rsidRDefault="00027606" w:rsidP="0072261C">
      <w:pPr>
        <w:pStyle w:val="ListParagraph"/>
        <w:numPr>
          <w:ilvl w:val="1"/>
          <w:numId w:val="7"/>
        </w:numPr>
      </w:pPr>
      <w:r w:rsidRPr="003E01C8">
        <w:lastRenderedPageBreak/>
        <w:t>Notify the practice learning area of your absence by phoning the PLE before the start of the shift or as soon as possible thereafter, stating your reason for non-attendance</w:t>
      </w:r>
    </w:p>
    <w:p w14:paraId="328749D6" w14:textId="77777777" w:rsidR="00027606" w:rsidRPr="003E01C8" w:rsidRDefault="00027606" w:rsidP="0072261C">
      <w:pPr>
        <w:pStyle w:val="ListParagraph"/>
        <w:numPr>
          <w:ilvl w:val="1"/>
          <w:numId w:val="7"/>
        </w:numPr>
      </w:pPr>
      <w:r w:rsidRPr="003E01C8">
        <w:t>Email or telephone the relevant Administrative Assistant for your Year</w:t>
      </w:r>
    </w:p>
    <w:p w14:paraId="0B28748E" w14:textId="77777777" w:rsidR="00027606" w:rsidRPr="003E01C8" w:rsidRDefault="00027606" w:rsidP="0072261C">
      <w:pPr>
        <w:pStyle w:val="ListParagraph"/>
        <w:numPr>
          <w:ilvl w:val="1"/>
          <w:numId w:val="7"/>
        </w:numPr>
      </w:pPr>
      <w:r w:rsidRPr="003E01C8">
        <w:t>Record on MyCampus</w:t>
      </w:r>
    </w:p>
    <w:p w14:paraId="2A0C2EF3" w14:textId="77777777" w:rsidR="00027606" w:rsidRPr="003E01C8" w:rsidRDefault="00027606" w:rsidP="0072261C">
      <w:pPr>
        <w:pStyle w:val="ListParagraph"/>
        <w:numPr>
          <w:ilvl w:val="0"/>
          <w:numId w:val="7"/>
        </w:numPr>
      </w:pPr>
      <w:r w:rsidRPr="003E01C8">
        <w:t>If you are absent for more than 7 days:</w:t>
      </w:r>
    </w:p>
    <w:p w14:paraId="3071DF12" w14:textId="77777777" w:rsidR="00027606" w:rsidRPr="003E01C8" w:rsidRDefault="00027606" w:rsidP="0072261C">
      <w:pPr>
        <w:pStyle w:val="ListParagraph"/>
        <w:numPr>
          <w:ilvl w:val="1"/>
          <w:numId w:val="7"/>
        </w:numPr>
      </w:pPr>
      <w:r w:rsidRPr="003E01C8">
        <w:t>Contact the relevant Year Administrative Assistant who will inform the Year Lead and</w:t>
      </w:r>
      <w:r>
        <w:t xml:space="preserve"> Adviser of Studies/Academic Assessor</w:t>
      </w:r>
    </w:p>
    <w:p w14:paraId="1B877142" w14:textId="77777777" w:rsidR="00027606" w:rsidRPr="003E01C8" w:rsidRDefault="00027606" w:rsidP="0072261C">
      <w:pPr>
        <w:pStyle w:val="ListParagraph"/>
        <w:numPr>
          <w:ilvl w:val="1"/>
          <w:numId w:val="7"/>
        </w:numPr>
      </w:pPr>
      <w:r w:rsidRPr="003E01C8">
        <w:t>Record on MyCampus</w:t>
      </w:r>
    </w:p>
    <w:p w14:paraId="3610C1E6" w14:textId="77777777" w:rsidR="00027606" w:rsidRPr="003E01C8" w:rsidRDefault="00027606" w:rsidP="0072261C">
      <w:pPr>
        <w:pStyle w:val="ListParagraph"/>
        <w:numPr>
          <w:ilvl w:val="1"/>
          <w:numId w:val="7"/>
        </w:numPr>
      </w:pPr>
      <w:r w:rsidRPr="003E01C8">
        <w:t>Upload Medical Certificate or other supporting evidence to MyCampus)</w:t>
      </w:r>
    </w:p>
    <w:p w14:paraId="3BEB74FD" w14:textId="77777777" w:rsidR="00027606" w:rsidRPr="003E01C8" w:rsidRDefault="00027606" w:rsidP="0072261C">
      <w:pPr>
        <w:pStyle w:val="ListParagraph"/>
        <w:numPr>
          <w:ilvl w:val="0"/>
          <w:numId w:val="39"/>
        </w:numPr>
      </w:pPr>
      <w:r w:rsidRPr="003E01C8">
        <w:t xml:space="preserve">Students are also encouraged to seek support from the following services: </w:t>
      </w:r>
    </w:p>
    <w:p w14:paraId="52F3DEFB" w14:textId="77777777" w:rsidR="00027606" w:rsidRPr="003E01C8" w:rsidRDefault="00027606" w:rsidP="0072261C">
      <w:pPr>
        <w:pStyle w:val="ListParagraph"/>
        <w:numPr>
          <w:ilvl w:val="1"/>
          <w:numId w:val="40"/>
        </w:numPr>
      </w:pPr>
      <w:r>
        <w:t>Adviser of Studies/Academic Assessor</w:t>
      </w:r>
    </w:p>
    <w:p w14:paraId="70BE318D" w14:textId="77777777" w:rsidR="00027606" w:rsidRPr="003E01C8" w:rsidRDefault="00027606" w:rsidP="0072261C">
      <w:pPr>
        <w:pStyle w:val="ListParagraph"/>
        <w:numPr>
          <w:ilvl w:val="1"/>
          <w:numId w:val="40"/>
        </w:numPr>
      </w:pPr>
      <w:r w:rsidRPr="003E01C8">
        <w:t>Year Lead</w:t>
      </w:r>
    </w:p>
    <w:p w14:paraId="4B7FDD6A" w14:textId="77777777" w:rsidR="00027606" w:rsidRPr="003E01C8" w:rsidRDefault="00027606" w:rsidP="0072261C">
      <w:pPr>
        <w:pStyle w:val="ListParagraph"/>
        <w:numPr>
          <w:ilvl w:val="1"/>
          <w:numId w:val="40"/>
        </w:numPr>
      </w:pPr>
      <w:r w:rsidRPr="003E01C8">
        <w:t>Student Learning Service: www.gla.ac.uk/services/sls/</w:t>
      </w:r>
    </w:p>
    <w:p w14:paraId="035E1AA1" w14:textId="77777777" w:rsidR="00027606" w:rsidRPr="003E01C8" w:rsidRDefault="00027606" w:rsidP="0072261C">
      <w:pPr>
        <w:pStyle w:val="ListParagraph"/>
        <w:numPr>
          <w:ilvl w:val="1"/>
          <w:numId w:val="40"/>
        </w:numPr>
      </w:pPr>
      <w:r w:rsidRPr="003E01C8">
        <w:t>University Counselling Service: www.gla.ac.uk/services/counselling/</w:t>
      </w:r>
    </w:p>
    <w:p w14:paraId="1834D7ED" w14:textId="3CDA6D88" w:rsidR="00027606" w:rsidRPr="0098669E" w:rsidRDefault="00027606" w:rsidP="0072261C">
      <w:pPr>
        <w:pStyle w:val="ListParagraph"/>
        <w:numPr>
          <w:ilvl w:val="1"/>
          <w:numId w:val="40"/>
        </w:numPr>
      </w:pPr>
      <w:r w:rsidRPr="003E01C8">
        <w:t xml:space="preserve">Disability Services (inc. mental health): http://www.gla.ac.uk/services/disability/ </w:t>
      </w:r>
    </w:p>
    <w:p w14:paraId="3E4C6827" w14:textId="4BB3F9FD" w:rsidR="00027606" w:rsidRPr="003E01C8" w:rsidRDefault="00027606" w:rsidP="00206863">
      <w:pPr>
        <w:pStyle w:val="Heading3"/>
      </w:pPr>
      <w:bookmarkStart w:id="20" w:name="_Toc33451420"/>
      <w:r w:rsidRPr="003E01C8">
        <w:t>Returning from sickness / absence</w:t>
      </w:r>
      <w:bookmarkEnd w:id="20"/>
    </w:p>
    <w:p w14:paraId="14447DD5" w14:textId="77777777" w:rsidR="00027606" w:rsidRPr="003E01C8" w:rsidRDefault="00027606" w:rsidP="0098669E">
      <w:r w:rsidRPr="003E01C8">
        <w:t xml:space="preserve">As a student you should phone the PLE to tell them when you are returning and contact your HEI when you have returned to the workplace. </w:t>
      </w:r>
      <w:r w:rsidRPr="003E01C8">
        <w:rPr>
          <w:rFonts w:eastAsia="Times New Roman"/>
        </w:rPr>
        <w:t>A medical certificate is</w:t>
      </w:r>
      <w:r>
        <w:rPr>
          <w:rFonts w:eastAsia="Times New Roman"/>
        </w:rPr>
        <w:t xml:space="preserve"> normally</w:t>
      </w:r>
      <w:r w:rsidRPr="003E01C8">
        <w:rPr>
          <w:rFonts w:eastAsia="Times New Roman"/>
        </w:rPr>
        <w:t xml:space="preserve"> required for all sickness of 7 days or more. </w:t>
      </w:r>
    </w:p>
    <w:p w14:paraId="229C09CE" w14:textId="77777777" w:rsidR="00027606" w:rsidRPr="003E01C8" w:rsidRDefault="00027606" w:rsidP="0098669E">
      <w:pPr>
        <w:sectPr w:rsidR="00027606" w:rsidRPr="003E01C8" w:rsidSect="00325015">
          <w:footerReference w:type="default" r:id="rId24"/>
          <w:pgSz w:w="11906" w:h="16838"/>
          <w:pgMar w:top="1418" w:right="1418" w:bottom="1418" w:left="1418" w:header="709" w:footer="709" w:gutter="0"/>
          <w:pgNumType w:start="1"/>
          <w:cols w:space="708"/>
          <w:docGrid w:linePitch="360"/>
        </w:sectPr>
      </w:pPr>
    </w:p>
    <w:p w14:paraId="5730EADE" w14:textId="2461FB62" w:rsidR="00027606" w:rsidRPr="00737B6E" w:rsidRDefault="000E6D5E" w:rsidP="00206863">
      <w:pPr>
        <w:pStyle w:val="Heading2"/>
      </w:pPr>
      <w:bookmarkStart w:id="21" w:name="_Toc33451421"/>
      <w:r>
        <w:lastRenderedPageBreak/>
        <w:t xml:space="preserve">a. </w:t>
      </w:r>
      <w:r w:rsidR="00027606" w:rsidRPr="00737B6E">
        <w:t>Record of signatories – Practice Supervisor</w:t>
      </w:r>
      <w:bookmarkEnd w:id="21"/>
    </w:p>
    <w:p w14:paraId="0AAF27FC" w14:textId="77777777" w:rsidR="00027606" w:rsidRPr="003E01C8" w:rsidRDefault="00027606" w:rsidP="0098669E">
      <w:r w:rsidRPr="003E01C8">
        <w:t xml:space="preserve">PLEASE COMPLETE AT THE START OF EVERY PRACTICE LEARNING EXPERIENCE. </w:t>
      </w:r>
    </w:p>
    <w:p w14:paraId="4615B516" w14:textId="5A8EC986" w:rsidR="00027606" w:rsidRPr="003E01C8" w:rsidRDefault="00027606" w:rsidP="00206863">
      <w:r w:rsidRPr="003E01C8">
        <w:t>Please note, Practice Supervisors must be NMC registered nurses or midwives or another registered health and social care professional (NMC 2018c, p6)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994"/>
        <w:gridCol w:w="2108"/>
        <w:gridCol w:w="2567"/>
        <w:gridCol w:w="1559"/>
        <w:gridCol w:w="1701"/>
        <w:gridCol w:w="2977"/>
        <w:gridCol w:w="1380"/>
      </w:tblGrid>
      <w:tr w:rsidR="00027606" w:rsidRPr="003E01C8" w14:paraId="74A58BC9" w14:textId="77777777" w:rsidTr="00325015">
        <w:tc>
          <w:tcPr>
            <w:tcW w:w="252" w:type="pct"/>
          </w:tcPr>
          <w:p w14:paraId="49D0DA65" w14:textId="77777777" w:rsidR="00027606" w:rsidRPr="003E01C8" w:rsidRDefault="00027606" w:rsidP="0098669E">
            <w:r w:rsidRPr="003E01C8">
              <w:t>PLE</w:t>
            </w:r>
          </w:p>
        </w:tc>
        <w:tc>
          <w:tcPr>
            <w:tcW w:w="355" w:type="pct"/>
          </w:tcPr>
          <w:p w14:paraId="6C572084" w14:textId="77777777" w:rsidR="00027606" w:rsidRPr="003E01C8" w:rsidRDefault="00027606" w:rsidP="0098669E">
            <w:r w:rsidRPr="003E01C8">
              <w:t>PLE Name</w:t>
            </w:r>
          </w:p>
        </w:tc>
        <w:tc>
          <w:tcPr>
            <w:tcW w:w="753" w:type="pct"/>
          </w:tcPr>
          <w:p w14:paraId="65876143" w14:textId="77777777" w:rsidR="00027606" w:rsidRPr="003E01C8" w:rsidRDefault="00027606" w:rsidP="0098669E">
            <w:r w:rsidRPr="003E01C8">
              <w:t xml:space="preserve">Practice Supervisor Name </w:t>
            </w:r>
            <w:r w:rsidRPr="003E01C8">
              <w:rPr>
                <w:sz w:val="20"/>
                <w:szCs w:val="20"/>
              </w:rPr>
              <w:t>(print)</w:t>
            </w:r>
          </w:p>
        </w:tc>
        <w:tc>
          <w:tcPr>
            <w:tcW w:w="917" w:type="pct"/>
          </w:tcPr>
          <w:p w14:paraId="15AB242E" w14:textId="77777777" w:rsidR="00027606" w:rsidRPr="003E01C8" w:rsidRDefault="00027606" w:rsidP="0098669E">
            <w:r w:rsidRPr="003E01C8">
              <w:t>Practice Supervisor Signature.</w:t>
            </w:r>
          </w:p>
          <w:p w14:paraId="6197AE35" w14:textId="77777777" w:rsidR="00027606" w:rsidRPr="003E01C8" w:rsidRDefault="00027606" w:rsidP="0098669E">
            <w:r w:rsidRPr="003E01C8">
              <w:t>I confirm that I have been suitably prepared for the role of Practice Supervisor</w:t>
            </w:r>
          </w:p>
        </w:tc>
        <w:tc>
          <w:tcPr>
            <w:tcW w:w="557" w:type="pct"/>
          </w:tcPr>
          <w:p w14:paraId="13031B9F" w14:textId="77777777" w:rsidR="00027606" w:rsidRPr="003E01C8" w:rsidRDefault="00027606" w:rsidP="0098669E">
            <w:r w:rsidRPr="003E01C8">
              <w:t>Practice Supervisor Initials</w:t>
            </w:r>
          </w:p>
        </w:tc>
        <w:tc>
          <w:tcPr>
            <w:tcW w:w="608" w:type="pct"/>
          </w:tcPr>
          <w:p w14:paraId="7947599B" w14:textId="77777777" w:rsidR="00027606" w:rsidRPr="003E01C8" w:rsidRDefault="00027606" w:rsidP="0098669E">
            <w:r w:rsidRPr="003E01C8">
              <w:t>Practice Supervisor’s field of nursing practice/ profession</w:t>
            </w:r>
          </w:p>
        </w:tc>
        <w:tc>
          <w:tcPr>
            <w:tcW w:w="1064" w:type="pct"/>
          </w:tcPr>
          <w:p w14:paraId="41458E03" w14:textId="77777777" w:rsidR="00027606" w:rsidRPr="003E01C8" w:rsidRDefault="00027606" w:rsidP="0098669E">
            <w:r w:rsidRPr="003E01C8">
              <w:t>Students sign to confirm that all signatures in this document are authentic</w:t>
            </w:r>
          </w:p>
        </w:tc>
        <w:tc>
          <w:tcPr>
            <w:tcW w:w="493" w:type="pct"/>
          </w:tcPr>
          <w:p w14:paraId="2465E8ED" w14:textId="77777777" w:rsidR="00027606" w:rsidRPr="003E01C8" w:rsidRDefault="00027606" w:rsidP="0098669E">
            <w:r w:rsidRPr="003E01C8">
              <w:t>Date</w:t>
            </w:r>
          </w:p>
        </w:tc>
      </w:tr>
      <w:tr w:rsidR="00027606" w:rsidRPr="003E01C8" w14:paraId="6B40C5DE" w14:textId="77777777" w:rsidTr="00325015">
        <w:tc>
          <w:tcPr>
            <w:tcW w:w="252" w:type="pct"/>
          </w:tcPr>
          <w:p w14:paraId="0DF086FF" w14:textId="77777777" w:rsidR="00027606" w:rsidRPr="003E01C8" w:rsidRDefault="00027606" w:rsidP="0098669E">
            <w:r w:rsidRPr="003E01C8">
              <w:t>One</w:t>
            </w:r>
          </w:p>
        </w:tc>
        <w:tc>
          <w:tcPr>
            <w:tcW w:w="355" w:type="pct"/>
          </w:tcPr>
          <w:p w14:paraId="5F77AA8B" w14:textId="77777777" w:rsidR="00027606" w:rsidRPr="003E01C8" w:rsidRDefault="00027606" w:rsidP="0098669E">
            <w:r w:rsidRPr="003E01C8">
              <w:t>Ward 5 GRI</w:t>
            </w:r>
          </w:p>
        </w:tc>
        <w:tc>
          <w:tcPr>
            <w:tcW w:w="753" w:type="pct"/>
          </w:tcPr>
          <w:p w14:paraId="0CD68265" w14:textId="77777777" w:rsidR="00027606" w:rsidRPr="003E01C8" w:rsidRDefault="00027606" w:rsidP="0098669E">
            <w:r w:rsidRPr="003E01C8">
              <w:t xml:space="preserve">CLAIRE COCHRANE </w:t>
            </w:r>
          </w:p>
        </w:tc>
        <w:tc>
          <w:tcPr>
            <w:tcW w:w="917" w:type="pct"/>
          </w:tcPr>
          <w:p w14:paraId="1C5525C0" w14:textId="77777777" w:rsidR="00027606" w:rsidRPr="003E01C8" w:rsidRDefault="00027606" w:rsidP="0098669E">
            <w:r w:rsidRPr="003E01C8">
              <w:t>Claire Cochrane</w:t>
            </w:r>
          </w:p>
        </w:tc>
        <w:tc>
          <w:tcPr>
            <w:tcW w:w="557" w:type="pct"/>
          </w:tcPr>
          <w:p w14:paraId="0995EE0D" w14:textId="77777777" w:rsidR="00027606" w:rsidRPr="003E01C8" w:rsidRDefault="00027606" w:rsidP="0098669E">
            <w:r w:rsidRPr="003E01C8">
              <w:t xml:space="preserve"> CAC</w:t>
            </w:r>
          </w:p>
        </w:tc>
        <w:tc>
          <w:tcPr>
            <w:tcW w:w="608" w:type="pct"/>
          </w:tcPr>
          <w:p w14:paraId="57DA1E25" w14:textId="77777777" w:rsidR="00027606" w:rsidRPr="003E01C8" w:rsidRDefault="00027606" w:rsidP="0098669E">
            <w:pPr>
              <w:rPr>
                <w:rFonts w:ascii="Blackadder ITC" w:hAnsi="Blackadder ITC"/>
              </w:rPr>
            </w:pPr>
            <w:r w:rsidRPr="003E01C8">
              <w:t>Adult</w:t>
            </w:r>
          </w:p>
        </w:tc>
        <w:tc>
          <w:tcPr>
            <w:tcW w:w="1064" w:type="pct"/>
          </w:tcPr>
          <w:p w14:paraId="65C35ED6" w14:textId="77777777" w:rsidR="00027606" w:rsidRPr="003E01C8" w:rsidRDefault="00027606" w:rsidP="0098669E">
            <w:r w:rsidRPr="003E01C8">
              <w:t>Nursing student</w:t>
            </w:r>
          </w:p>
        </w:tc>
        <w:tc>
          <w:tcPr>
            <w:tcW w:w="493" w:type="pct"/>
          </w:tcPr>
          <w:p w14:paraId="131A1914" w14:textId="77777777" w:rsidR="00027606" w:rsidRPr="003E01C8" w:rsidRDefault="00027606" w:rsidP="0098669E"/>
        </w:tc>
      </w:tr>
      <w:tr w:rsidR="00027606" w:rsidRPr="003E01C8" w14:paraId="7F9B617C" w14:textId="77777777" w:rsidTr="00325015">
        <w:tc>
          <w:tcPr>
            <w:tcW w:w="252" w:type="pct"/>
          </w:tcPr>
          <w:p w14:paraId="2EF3B8EE" w14:textId="77777777" w:rsidR="00027606" w:rsidRPr="003E01C8" w:rsidRDefault="00027606" w:rsidP="0098669E"/>
        </w:tc>
        <w:tc>
          <w:tcPr>
            <w:tcW w:w="355" w:type="pct"/>
          </w:tcPr>
          <w:p w14:paraId="570A4FDC" w14:textId="77777777" w:rsidR="00027606" w:rsidRPr="003E01C8" w:rsidRDefault="00027606" w:rsidP="0098669E"/>
        </w:tc>
        <w:tc>
          <w:tcPr>
            <w:tcW w:w="753" w:type="pct"/>
          </w:tcPr>
          <w:p w14:paraId="41A69D1D" w14:textId="77777777" w:rsidR="00027606" w:rsidRPr="003E01C8" w:rsidRDefault="00027606" w:rsidP="0098669E"/>
        </w:tc>
        <w:tc>
          <w:tcPr>
            <w:tcW w:w="917" w:type="pct"/>
          </w:tcPr>
          <w:p w14:paraId="2FE6347B" w14:textId="77777777" w:rsidR="00027606" w:rsidRPr="003E01C8" w:rsidRDefault="00027606" w:rsidP="0098669E"/>
        </w:tc>
        <w:tc>
          <w:tcPr>
            <w:tcW w:w="557" w:type="pct"/>
          </w:tcPr>
          <w:p w14:paraId="2D782F72" w14:textId="77777777" w:rsidR="00027606" w:rsidRPr="003E01C8" w:rsidRDefault="00027606" w:rsidP="0098669E"/>
        </w:tc>
        <w:tc>
          <w:tcPr>
            <w:tcW w:w="608" w:type="pct"/>
          </w:tcPr>
          <w:p w14:paraId="76C0FD4E" w14:textId="77777777" w:rsidR="00027606" w:rsidRPr="003E01C8" w:rsidRDefault="00027606" w:rsidP="0098669E"/>
        </w:tc>
        <w:tc>
          <w:tcPr>
            <w:tcW w:w="1064" w:type="pct"/>
          </w:tcPr>
          <w:p w14:paraId="64C291D2" w14:textId="77777777" w:rsidR="00027606" w:rsidRPr="003E01C8" w:rsidRDefault="00027606" w:rsidP="0098669E"/>
        </w:tc>
        <w:tc>
          <w:tcPr>
            <w:tcW w:w="493" w:type="pct"/>
          </w:tcPr>
          <w:p w14:paraId="17610221" w14:textId="77777777" w:rsidR="00027606" w:rsidRPr="003E01C8" w:rsidRDefault="00027606" w:rsidP="0098669E"/>
        </w:tc>
      </w:tr>
      <w:tr w:rsidR="00027606" w:rsidRPr="003E01C8" w14:paraId="0345D78B" w14:textId="77777777" w:rsidTr="00325015">
        <w:tc>
          <w:tcPr>
            <w:tcW w:w="252" w:type="pct"/>
          </w:tcPr>
          <w:p w14:paraId="06F7C66A" w14:textId="77777777" w:rsidR="00027606" w:rsidRPr="003E01C8" w:rsidRDefault="00027606" w:rsidP="0098669E"/>
        </w:tc>
        <w:tc>
          <w:tcPr>
            <w:tcW w:w="355" w:type="pct"/>
          </w:tcPr>
          <w:p w14:paraId="6A83876E" w14:textId="77777777" w:rsidR="00027606" w:rsidRPr="003E01C8" w:rsidRDefault="00027606" w:rsidP="0098669E"/>
        </w:tc>
        <w:tc>
          <w:tcPr>
            <w:tcW w:w="753" w:type="pct"/>
          </w:tcPr>
          <w:p w14:paraId="52EF6645" w14:textId="77777777" w:rsidR="00027606" w:rsidRPr="003E01C8" w:rsidRDefault="00027606" w:rsidP="0098669E"/>
        </w:tc>
        <w:tc>
          <w:tcPr>
            <w:tcW w:w="917" w:type="pct"/>
          </w:tcPr>
          <w:p w14:paraId="453340B4" w14:textId="77777777" w:rsidR="00027606" w:rsidRPr="003E01C8" w:rsidRDefault="00027606" w:rsidP="0098669E"/>
        </w:tc>
        <w:tc>
          <w:tcPr>
            <w:tcW w:w="557" w:type="pct"/>
          </w:tcPr>
          <w:p w14:paraId="5A4618D9" w14:textId="77777777" w:rsidR="00027606" w:rsidRPr="003E01C8" w:rsidRDefault="00027606" w:rsidP="0098669E"/>
        </w:tc>
        <w:tc>
          <w:tcPr>
            <w:tcW w:w="608" w:type="pct"/>
          </w:tcPr>
          <w:p w14:paraId="4E342668" w14:textId="77777777" w:rsidR="00027606" w:rsidRPr="003E01C8" w:rsidRDefault="00027606" w:rsidP="0098669E"/>
        </w:tc>
        <w:tc>
          <w:tcPr>
            <w:tcW w:w="1064" w:type="pct"/>
          </w:tcPr>
          <w:p w14:paraId="41B23AFF" w14:textId="77777777" w:rsidR="00027606" w:rsidRPr="003E01C8" w:rsidRDefault="00027606" w:rsidP="0098669E"/>
        </w:tc>
        <w:tc>
          <w:tcPr>
            <w:tcW w:w="493" w:type="pct"/>
          </w:tcPr>
          <w:p w14:paraId="6D8E32F5" w14:textId="77777777" w:rsidR="00027606" w:rsidRPr="003E01C8" w:rsidRDefault="00027606" w:rsidP="0098669E"/>
        </w:tc>
      </w:tr>
      <w:tr w:rsidR="00027606" w:rsidRPr="003E01C8" w14:paraId="5FD600B4" w14:textId="77777777" w:rsidTr="00325015">
        <w:tc>
          <w:tcPr>
            <w:tcW w:w="252" w:type="pct"/>
          </w:tcPr>
          <w:p w14:paraId="296AB0C3" w14:textId="77777777" w:rsidR="00027606" w:rsidRPr="003E01C8" w:rsidRDefault="00027606" w:rsidP="0098669E"/>
        </w:tc>
        <w:tc>
          <w:tcPr>
            <w:tcW w:w="355" w:type="pct"/>
          </w:tcPr>
          <w:p w14:paraId="7D0BE455" w14:textId="77777777" w:rsidR="00027606" w:rsidRPr="003E01C8" w:rsidRDefault="00027606" w:rsidP="0098669E"/>
        </w:tc>
        <w:tc>
          <w:tcPr>
            <w:tcW w:w="753" w:type="pct"/>
          </w:tcPr>
          <w:p w14:paraId="4C438A43" w14:textId="77777777" w:rsidR="00027606" w:rsidRPr="003E01C8" w:rsidRDefault="00027606" w:rsidP="0098669E"/>
        </w:tc>
        <w:tc>
          <w:tcPr>
            <w:tcW w:w="917" w:type="pct"/>
          </w:tcPr>
          <w:p w14:paraId="561C1012" w14:textId="77777777" w:rsidR="00027606" w:rsidRPr="003E01C8" w:rsidRDefault="00027606" w:rsidP="0098669E"/>
        </w:tc>
        <w:tc>
          <w:tcPr>
            <w:tcW w:w="557" w:type="pct"/>
          </w:tcPr>
          <w:p w14:paraId="0DA15351" w14:textId="77777777" w:rsidR="00027606" w:rsidRPr="003E01C8" w:rsidRDefault="00027606" w:rsidP="0098669E"/>
        </w:tc>
        <w:tc>
          <w:tcPr>
            <w:tcW w:w="608" w:type="pct"/>
          </w:tcPr>
          <w:p w14:paraId="0105F690" w14:textId="77777777" w:rsidR="00027606" w:rsidRPr="003E01C8" w:rsidRDefault="00027606" w:rsidP="0098669E"/>
        </w:tc>
        <w:tc>
          <w:tcPr>
            <w:tcW w:w="1064" w:type="pct"/>
          </w:tcPr>
          <w:p w14:paraId="5CD0A543" w14:textId="77777777" w:rsidR="00027606" w:rsidRPr="003E01C8" w:rsidRDefault="00027606" w:rsidP="0098669E"/>
        </w:tc>
        <w:tc>
          <w:tcPr>
            <w:tcW w:w="493" w:type="pct"/>
          </w:tcPr>
          <w:p w14:paraId="4B60E8F6" w14:textId="77777777" w:rsidR="00027606" w:rsidRPr="003E01C8" w:rsidRDefault="00027606" w:rsidP="0098669E"/>
        </w:tc>
      </w:tr>
      <w:tr w:rsidR="00027606" w:rsidRPr="003E01C8" w14:paraId="0C438AA3" w14:textId="77777777" w:rsidTr="00325015">
        <w:tc>
          <w:tcPr>
            <w:tcW w:w="252" w:type="pct"/>
          </w:tcPr>
          <w:p w14:paraId="2FE5E357" w14:textId="77777777" w:rsidR="00027606" w:rsidRPr="003E01C8" w:rsidRDefault="00027606" w:rsidP="0098669E"/>
        </w:tc>
        <w:tc>
          <w:tcPr>
            <w:tcW w:w="355" w:type="pct"/>
          </w:tcPr>
          <w:p w14:paraId="214F544D" w14:textId="77777777" w:rsidR="00027606" w:rsidRPr="003E01C8" w:rsidRDefault="00027606" w:rsidP="0098669E"/>
        </w:tc>
        <w:tc>
          <w:tcPr>
            <w:tcW w:w="753" w:type="pct"/>
          </w:tcPr>
          <w:p w14:paraId="7B61E3B0" w14:textId="77777777" w:rsidR="00027606" w:rsidRPr="003E01C8" w:rsidRDefault="00027606" w:rsidP="0098669E"/>
        </w:tc>
        <w:tc>
          <w:tcPr>
            <w:tcW w:w="917" w:type="pct"/>
          </w:tcPr>
          <w:p w14:paraId="7568CF58" w14:textId="77777777" w:rsidR="00027606" w:rsidRPr="003E01C8" w:rsidRDefault="00027606" w:rsidP="0098669E"/>
        </w:tc>
        <w:tc>
          <w:tcPr>
            <w:tcW w:w="557" w:type="pct"/>
          </w:tcPr>
          <w:p w14:paraId="50E75F46" w14:textId="77777777" w:rsidR="00027606" w:rsidRPr="003E01C8" w:rsidRDefault="00027606" w:rsidP="0098669E"/>
        </w:tc>
        <w:tc>
          <w:tcPr>
            <w:tcW w:w="608" w:type="pct"/>
          </w:tcPr>
          <w:p w14:paraId="573EE774" w14:textId="77777777" w:rsidR="00027606" w:rsidRPr="003E01C8" w:rsidRDefault="00027606" w:rsidP="0098669E"/>
        </w:tc>
        <w:tc>
          <w:tcPr>
            <w:tcW w:w="1064" w:type="pct"/>
          </w:tcPr>
          <w:p w14:paraId="234243FB" w14:textId="77777777" w:rsidR="00027606" w:rsidRPr="003E01C8" w:rsidRDefault="00027606" w:rsidP="0098669E"/>
        </w:tc>
        <w:tc>
          <w:tcPr>
            <w:tcW w:w="493" w:type="pct"/>
          </w:tcPr>
          <w:p w14:paraId="4036AACE" w14:textId="77777777" w:rsidR="00027606" w:rsidRPr="003E01C8" w:rsidRDefault="00027606" w:rsidP="0098669E"/>
        </w:tc>
      </w:tr>
      <w:tr w:rsidR="00027606" w:rsidRPr="003E01C8" w14:paraId="265E5752" w14:textId="77777777" w:rsidTr="00325015">
        <w:tc>
          <w:tcPr>
            <w:tcW w:w="252" w:type="pct"/>
          </w:tcPr>
          <w:p w14:paraId="162A54FA" w14:textId="77777777" w:rsidR="00027606" w:rsidRPr="003E01C8" w:rsidRDefault="00027606" w:rsidP="0098669E"/>
        </w:tc>
        <w:tc>
          <w:tcPr>
            <w:tcW w:w="355" w:type="pct"/>
          </w:tcPr>
          <w:p w14:paraId="710AB26A" w14:textId="77777777" w:rsidR="00027606" w:rsidRPr="003E01C8" w:rsidRDefault="00027606" w:rsidP="0098669E"/>
        </w:tc>
        <w:tc>
          <w:tcPr>
            <w:tcW w:w="753" w:type="pct"/>
          </w:tcPr>
          <w:p w14:paraId="426B842B" w14:textId="77777777" w:rsidR="00027606" w:rsidRPr="003E01C8" w:rsidRDefault="00027606" w:rsidP="0098669E"/>
        </w:tc>
        <w:tc>
          <w:tcPr>
            <w:tcW w:w="917" w:type="pct"/>
          </w:tcPr>
          <w:p w14:paraId="31BA429C" w14:textId="77777777" w:rsidR="00027606" w:rsidRPr="003E01C8" w:rsidRDefault="00027606" w:rsidP="0098669E"/>
        </w:tc>
        <w:tc>
          <w:tcPr>
            <w:tcW w:w="557" w:type="pct"/>
          </w:tcPr>
          <w:p w14:paraId="519A1E1B" w14:textId="77777777" w:rsidR="00027606" w:rsidRPr="003E01C8" w:rsidRDefault="00027606" w:rsidP="0098669E"/>
        </w:tc>
        <w:tc>
          <w:tcPr>
            <w:tcW w:w="608" w:type="pct"/>
          </w:tcPr>
          <w:p w14:paraId="2081DDEF" w14:textId="77777777" w:rsidR="00027606" w:rsidRPr="003E01C8" w:rsidRDefault="00027606" w:rsidP="0098669E"/>
        </w:tc>
        <w:tc>
          <w:tcPr>
            <w:tcW w:w="1064" w:type="pct"/>
          </w:tcPr>
          <w:p w14:paraId="312BD16C" w14:textId="77777777" w:rsidR="00027606" w:rsidRPr="003E01C8" w:rsidRDefault="00027606" w:rsidP="0098669E"/>
        </w:tc>
        <w:tc>
          <w:tcPr>
            <w:tcW w:w="493" w:type="pct"/>
          </w:tcPr>
          <w:p w14:paraId="790DED87" w14:textId="77777777" w:rsidR="00027606" w:rsidRPr="003E01C8" w:rsidRDefault="00027606" w:rsidP="0098669E"/>
        </w:tc>
      </w:tr>
      <w:tr w:rsidR="00027606" w:rsidRPr="003E01C8" w14:paraId="02CE173B" w14:textId="77777777" w:rsidTr="00325015">
        <w:tc>
          <w:tcPr>
            <w:tcW w:w="252" w:type="pct"/>
          </w:tcPr>
          <w:p w14:paraId="0C48A142" w14:textId="77777777" w:rsidR="00027606" w:rsidRPr="003E01C8" w:rsidRDefault="00027606" w:rsidP="0098669E"/>
        </w:tc>
        <w:tc>
          <w:tcPr>
            <w:tcW w:w="355" w:type="pct"/>
          </w:tcPr>
          <w:p w14:paraId="595F2ADB" w14:textId="77777777" w:rsidR="00027606" w:rsidRPr="003E01C8" w:rsidRDefault="00027606" w:rsidP="0098669E"/>
        </w:tc>
        <w:tc>
          <w:tcPr>
            <w:tcW w:w="753" w:type="pct"/>
          </w:tcPr>
          <w:p w14:paraId="32FBF125" w14:textId="77777777" w:rsidR="00027606" w:rsidRPr="003E01C8" w:rsidRDefault="00027606" w:rsidP="0098669E"/>
        </w:tc>
        <w:tc>
          <w:tcPr>
            <w:tcW w:w="917" w:type="pct"/>
          </w:tcPr>
          <w:p w14:paraId="065EED44" w14:textId="77777777" w:rsidR="00027606" w:rsidRPr="003E01C8" w:rsidRDefault="00027606" w:rsidP="0098669E"/>
        </w:tc>
        <w:tc>
          <w:tcPr>
            <w:tcW w:w="557" w:type="pct"/>
          </w:tcPr>
          <w:p w14:paraId="02C0EE7F" w14:textId="77777777" w:rsidR="00027606" w:rsidRPr="003E01C8" w:rsidRDefault="00027606" w:rsidP="0098669E"/>
        </w:tc>
        <w:tc>
          <w:tcPr>
            <w:tcW w:w="608" w:type="pct"/>
          </w:tcPr>
          <w:p w14:paraId="3E8A38BB" w14:textId="77777777" w:rsidR="00027606" w:rsidRPr="003E01C8" w:rsidRDefault="00027606" w:rsidP="0098669E"/>
        </w:tc>
        <w:tc>
          <w:tcPr>
            <w:tcW w:w="1064" w:type="pct"/>
          </w:tcPr>
          <w:p w14:paraId="57AF396C" w14:textId="77777777" w:rsidR="00027606" w:rsidRPr="003E01C8" w:rsidRDefault="00027606" w:rsidP="0098669E"/>
        </w:tc>
        <w:tc>
          <w:tcPr>
            <w:tcW w:w="493" w:type="pct"/>
          </w:tcPr>
          <w:p w14:paraId="783ACCC2" w14:textId="77777777" w:rsidR="00027606" w:rsidRPr="003E01C8" w:rsidRDefault="00027606" w:rsidP="0098669E"/>
        </w:tc>
      </w:tr>
      <w:tr w:rsidR="00027606" w:rsidRPr="003E01C8" w14:paraId="33FC8138" w14:textId="77777777" w:rsidTr="00325015">
        <w:tc>
          <w:tcPr>
            <w:tcW w:w="252" w:type="pct"/>
          </w:tcPr>
          <w:p w14:paraId="375DE383" w14:textId="77777777" w:rsidR="00027606" w:rsidRPr="003E01C8" w:rsidRDefault="00027606" w:rsidP="0098669E"/>
        </w:tc>
        <w:tc>
          <w:tcPr>
            <w:tcW w:w="355" w:type="pct"/>
          </w:tcPr>
          <w:p w14:paraId="27EDF175" w14:textId="77777777" w:rsidR="00027606" w:rsidRPr="003E01C8" w:rsidRDefault="00027606" w:rsidP="0098669E"/>
        </w:tc>
        <w:tc>
          <w:tcPr>
            <w:tcW w:w="753" w:type="pct"/>
          </w:tcPr>
          <w:p w14:paraId="6E54F051" w14:textId="77777777" w:rsidR="00027606" w:rsidRPr="003E01C8" w:rsidRDefault="00027606" w:rsidP="0098669E"/>
        </w:tc>
        <w:tc>
          <w:tcPr>
            <w:tcW w:w="917" w:type="pct"/>
          </w:tcPr>
          <w:p w14:paraId="4B9432F5" w14:textId="77777777" w:rsidR="00027606" w:rsidRPr="003E01C8" w:rsidRDefault="00027606" w:rsidP="0098669E"/>
        </w:tc>
        <w:tc>
          <w:tcPr>
            <w:tcW w:w="557" w:type="pct"/>
          </w:tcPr>
          <w:p w14:paraId="0F73D1A0" w14:textId="77777777" w:rsidR="00027606" w:rsidRPr="003E01C8" w:rsidRDefault="00027606" w:rsidP="0098669E"/>
        </w:tc>
        <w:tc>
          <w:tcPr>
            <w:tcW w:w="608" w:type="pct"/>
          </w:tcPr>
          <w:p w14:paraId="693D9AD3" w14:textId="77777777" w:rsidR="00027606" w:rsidRPr="003E01C8" w:rsidRDefault="00027606" w:rsidP="0098669E"/>
        </w:tc>
        <w:tc>
          <w:tcPr>
            <w:tcW w:w="1064" w:type="pct"/>
          </w:tcPr>
          <w:p w14:paraId="7B69773A" w14:textId="77777777" w:rsidR="00027606" w:rsidRPr="003E01C8" w:rsidRDefault="00027606" w:rsidP="0098669E"/>
        </w:tc>
        <w:tc>
          <w:tcPr>
            <w:tcW w:w="493" w:type="pct"/>
          </w:tcPr>
          <w:p w14:paraId="180FDF76" w14:textId="77777777" w:rsidR="00027606" w:rsidRPr="003E01C8" w:rsidRDefault="00027606" w:rsidP="0098669E"/>
        </w:tc>
      </w:tr>
    </w:tbl>
    <w:p w14:paraId="56D4B100" w14:textId="77777777" w:rsidR="00206863" w:rsidRDefault="00206863" w:rsidP="0098669E"/>
    <w:p w14:paraId="078ED108" w14:textId="55ACFC4E" w:rsidR="00027606" w:rsidRDefault="00206863" w:rsidP="0072261C">
      <w:pPr>
        <w:pStyle w:val="Heading2"/>
        <w:numPr>
          <w:ilvl w:val="1"/>
          <w:numId w:val="49"/>
        </w:numPr>
      </w:pPr>
      <w:r>
        <w:br w:type="page"/>
      </w:r>
      <w:bookmarkStart w:id="22" w:name="_Toc33451422"/>
      <w:r w:rsidR="00027606" w:rsidRPr="00206863">
        <w:lastRenderedPageBreak/>
        <w:t>b</w:t>
      </w:r>
      <w:r w:rsidR="000E6D5E">
        <w:t>.</w:t>
      </w:r>
      <w:r w:rsidR="00027606" w:rsidRPr="00206863">
        <w:t xml:space="preserve"> Record of signatories – Practice Assessor</w:t>
      </w:r>
      <w:bookmarkEnd w:id="22"/>
    </w:p>
    <w:p w14:paraId="0CF5E12C" w14:textId="77777777" w:rsidR="00027606" w:rsidRPr="003E01C8" w:rsidRDefault="00027606" w:rsidP="0098669E">
      <w:r w:rsidRPr="003E01C8">
        <w:t xml:space="preserve">PLEASE COMPLETE AT THE START OF EVERY PRACTICE LEARNING EXPERIENCE.  </w:t>
      </w:r>
    </w:p>
    <w:p w14:paraId="62A0FAB3" w14:textId="738C073E" w:rsidR="00027606" w:rsidRPr="003E01C8" w:rsidRDefault="00027606" w:rsidP="00206863">
      <w:r w:rsidRPr="003E01C8">
        <w:t>NB. Practice Assessors must be a registered nurse on the same part of the register as the student or have appropriate equivalent experience for the student’s field of practice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991"/>
        <w:gridCol w:w="2127"/>
        <w:gridCol w:w="2409"/>
        <w:gridCol w:w="1562"/>
        <w:gridCol w:w="1841"/>
        <w:gridCol w:w="2835"/>
        <w:gridCol w:w="1522"/>
      </w:tblGrid>
      <w:tr w:rsidR="00027606" w:rsidRPr="003E01C8" w14:paraId="6B1F6E42" w14:textId="77777777" w:rsidTr="00325015">
        <w:tc>
          <w:tcPr>
            <w:tcW w:w="252" w:type="pct"/>
          </w:tcPr>
          <w:p w14:paraId="54BE91D3" w14:textId="77777777" w:rsidR="00027606" w:rsidRPr="003E01C8" w:rsidRDefault="00027606" w:rsidP="0098669E">
            <w:r w:rsidRPr="003E01C8">
              <w:t>PLE</w:t>
            </w:r>
          </w:p>
        </w:tc>
        <w:tc>
          <w:tcPr>
            <w:tcW w:w="354" w:type="pct"/>
          </w:tcPr>
          <w:p w14:paraId="2DED1B9A" w14:textId="77777777" w:rsidR="00027606" w:rsidRPr="003E01C8" w:rsidRDefault="00027606" w:rsidP="0098669E">
            <w:r w:rsidRPr="003E01C8">
              <w:t>PLE Name</w:t>
            </w:r>
          </w:p>
        </w:tc>
        <w:tc>
          <w:tcPr>
            <w:tcW w:w="760" w:type="pct"/>
          </w:tcPr>
          <w:p w14:paraId="7C48B583" w14:textId="77777777" w:rsidR="00027606" w:rsidRPr="003E01C8" w:rsidRDefault="00027606" w:rsidP="0098669E">
            <w:r w:rsidRPr="003E01C8">
              <w:t xml:space="preserve">Practice Assessor Name </w:t>
            </w:r>
            <w:r w:rsidRPr="003E01C8">
              <w:rPr>
                <w:sz w:val="20"/>
                <w:szCs w:val="20"/>
              </w:rPr>
              <w:t>(print)</w:t>
            </w:r>
          </w:p>
        </w:tc>
        <w:tc>
          <w:tcPr>
            <w:tcW w:w="861" w:type="pct"/>
          </w:tcPr>
          <w:p w14:paraId="0C68693D" w14:textId="77777777" w:rsidR="00027606" w:rsidRPr="003E01C8" w:rsidRDefault="00027606" w:rsidP="0098669E">
            <w:r w:rsidRPr="003E01C8">
              <w:t xml:space="preserve">Practice Assessor Signature </w:t>
            </w:r>
          </w:p>
          <w:p w14:paraId="1C9A0C60" w14:textId="77777777" w:rsidR="00027606" w:rsidRPr="003E01C8" w:rsidRDefault="00027606" w:rsidP="0098669E">
            <w:r w:rsidRPr="003E01C8">
              <w:t>I confirm that I have been suitably prepared for the role of Practice Assessor</w:t>
            </w:r>
          </w:p>
        </w:tc>
        <w:tc>
          <w:tcPr>
            <w:tcW w:w="558" w:type="pct"/>
          </w:tcPr>
          <w:p w14:paraId="5CD96FBA" w14:textId="77777777" w:rsidR="00027606" w:rsidRPr="003E01C8" w:rsidRDefault="00027606" w:rsidP="0098669E">
            <w:r w:rsidRPr="003E01C8">
              <w:t>Practice Assessor Initials</w:t>
            </w:r>
          </w:p>
        </w:tc>
        <w:tc>
          <w:tcPr>
            <w:tcW w:w="658" w:type="pct"/>
          </w:tcPr>
          <w:p w14:paraId="1CA01CE5" w14:textId="77777777" w:rsidR="00027606" w:rsidRPr="003E01C8" w:rsidRDefault="00027606" w:rsidP="0098669E">
            <w:r w:rsidRPr="003E01C8">
              <w:t>Practice Assessor’s field of practice</w:t>
            </w:r>
          </w:p>
        </w:tc>
        <w:tc>
          <w:tcPr>
            <w:tcW w:w="1013" w:type="pct"/>
          </w:tcPr>
          <w:p w14:paraId="45814D5D" w14:textId="77777777" w:rsidR="00027606" w:rsidRPr="003E01C8" w:rsidRDefault="00027606" w:rsidP="0098669E">
            <w:r w:rsidRPr="003E01C8">
              <w:t>Students sign to confirm that all signatures in this document are authentic</w:t>
            </w:r>
          </w:p>
        </w:tc>
        <w:tc>
          <w:tcPr>
            <w:tcW w:w="544" w:type="pct"/>
          </w:tcPr>
          <w:p w14:paraId="0C81D044" w14:textId="77777777" w:rsidR="00027606" w:rsidRPr="003E01C8" w:rsidRDefault="00027606" w:rsidP="0098669E">
            <w:r w:rsidRPr="003E01C8">
              <w:t>Date</w:t>
            </w:r>
          </w:p>
        </w:tc>
      </w:tr>
      <w:tr w:rsidR="00027606" w:rsidRPr="003E01C8" w14:paraId="30715C8B" w14:textId="77777777" w:rsidTr="00325015">
        <w:tc>
          <w:tcPr>
            <w:tcW w:w="252" w:type="pct"/>
          </w:tcPr>
          <w:p w14:paraId="2FD5C49A" w14:textId="77777777" w:rsidR="00027606" w:rsidRPr="003E01C8" w:rsidRDefault="00027606" w:rsidP="0098669E">
            <w:r w:rsidRPr="003E01C8">
              <w:t>One</w:t>
            </w:r>
          </w:p>
        </w:tc>
        <w:tc>
          <w:tcPr>
            <w:tcW w:w="354" w:type="pct"/>
          </w:tcPr>
          <w:p w14:paraId="36E40DB4" w14:textId="77777777" w:rsidR="00027606" w:rsidRPr="003E01C8" w:rsidRDefault="00027606" w:rsidP="0098669E">
            <w:r w:rsidRPr="003E01C8">
              <w:t>Ward 5 GRI</w:t>
            </w:r>
          </w:p>
        </w:tc>
        <w:tc>
          <w:tcPr>
            <w:tcW w:w="760" w:type="pct"/>
          </w:tcPr>
          <w:p w14:paraId="65EE9059" w14:textId="77777777" w:rsidR="00027606" w:rsidRPr="003E01C8" w:rsidRDefault="00027606" w:rsidP="0098669E">
            <w:r w:rsidRPr="003E01C8">
              <w:t>JACQUELINE BLACK</w:t>
            </w:r>
          </w:p>
        </w:tc>
        <w:tc>
          <w:tcPr>
            <w:tcW w:w="861" w:type="pct"/>
          </w:tcPr>
          <w:p w14:paraId="0C249DFF" w14:textId="77777777" w:rsidR="00027606" w:rsidRPr="003E01C8" w:rsidRDefault="00027606" w:rsidP="0098669E">
            <w:r w:rsidRPr="003E01C8">
              <w:t>Jacqueline Black</w:t>
            </w:r>
          </w:p>
        </w:tc>
        <w:tc>
          <w:tcPr>
            <w:tcW w:w="558" w:type="pct"/>
          </w:tcPr>
          <w:p w14:paraId="73CDF62F" w14:textId="77777777" w:rsidR="00027606" w:rsidRPr="003E01C8" w:rsidRDefault="00027606" w:rsidP="0098669E">
            <w:r w:rsidRPr="003E01C8">
              <w:t>JB</w:t>
            </w:r>
          </w:p>
        </w:tc>
        <w:tc>
          <w:tcPr>
            <w:tcW w:w="658" w:type="pct"/>
          </w:tcPr>
          <w:p w14:paraId="3F6A4BE8" w14:textId="77777777" w:rsidR="00027606" w:rsidRPr="003E01C8" w:rsidRDefault="00027606" w:rsidP="0098669E">
            <w:r w:rsidRPr="003E01C8">
              <w:t>Adult</w:t>
            </w:r>
          </w:p>
        </w:tc>
        <w:tc>
          <w:tcPr>
            <w:tcW w:w="1013" w:type="pct"/>
          </w:tcPr>
          <w:p w14:paraId="6BEECD3C" w14:textId="77777777" w:rsidR="00027606" w:rsidRPr="003E01C8" w:rsidRDefault="00027606" w:rsidP="0098669E">
            <w:r w:rsidRPr="003E01C8">
              <w:t>Nursing student</w:t>
            </w:r>
          </w:p>
        </w:tc>
        <w:tc>
          <w:tcPr>
            <w:tcW w:w="544" w:type="pct"/>
          </w:tcPr>
          <w:p w14:paraId="43445B5A" w14:textId="77777777" w:rsidR="00027606" w:rsidRPr="003E01C8" w:rsidRDefault="00027606" w:rsidP="0098669E"/>
        </w:tc>
      </w:tr>
      <w:tr w:rsidR="00027606" w:rsidRPr="003E01C8" w14:paraId="694E8F17" w14:textId="77777777" w:rsidTr="00325015">
        <w:tc>
          <w:tcPr>
            <w:tcW w:w="252" w:type="pct"/>
          </w:tcPr>
          <w:p w14:paraId="07F819F7" w14:textId="77777777" w:rsidR="00027606" w:rsidRPr="003E01C8" w:rsidRDefault="00027606" w:rsidP="0098669E"/>
        </w:tc>
        <w:tc>
          <w:tcPr>
            <w:tcW w:w="354" w:type="pct"/>
          </w:tcPr>
          <w:p w14:paraId="5408C78F" w14:textId="77777777" w:rsidR="00027606" w:rsidRPr="003E01C8" w:rsidRDefault="00027606" w:rsidP="0098669E"/>
        </w:tc>
        <w:tc>
          <w:tcPr>
            <w:tcW w:w="760" w:type="pct"/>
          </w:tcPr>
          <w:p w14:paraId="6FDCA6F1" w14:textId="77777777" w:rsidR="00027606" w:rsidRPr="003E01C8" w:rsidRDefault="00027606" w:rsidP="0098669E"/>
        </w:tc>
        <w:tc>
          <w:tcPr>
            <w:tcW w:w="861" w:type="pct"/>
          </w:tcPr>
          <w:p w14:paraId="7EFD5E43" w14:textId="77777777" w:rsidR="00027606" w:rsidRPr="003E01C8" w:rsidRDefault="00027606" w:rsidP="0098669E"/>
        </w:tc>
        <w:tc>
          <w:tcPr>
            <w:tcW w:w="558" w:type="pct"/>
          </w:tcPr>
          <w:p w14:paraId="59163423" w14:textId="77777777" w:rsidR="00027606" w:rsidRPr="003E01C8" w:rsidRDefault="00027606" w:rsidP="0098669E"/>
        </w:tc>
        <w:tc>
          <w:tcPr>
            <w:tcW w:w="658" w:type="pct"/>
          </w:tcPr>
          <w:p w14:paraId="43DB1009" w14:textId="77777777" w:rsidR="00027606" w:rsidRPr="003E01C8" w:rsidRDefault="00027606" w:rsidP="0098669E"/>
        </w:tc>
        <w:tc>
          <w:tcPr>
            <w:tcW w:w="1013" w:type="pct"/>
          </w:tcPr>
          <w:p w14:paraId="460303A2" w14:textId="77777777" w:rsidR="00027606" w:rsidRPr="003E01C8" w:rsidRDefault="00027606" w:rsidP="0098669E"/>
        </w:tc>
        <w:tc>
          <w:tcPr>
            <w:tcW w:w="544" w:type="pct"/>
          </w:tcPr>
          <w:p w14:paraId="7CAF39EF" w14:textId="77777777" w:rsidR="00027606" w:rsidRPr="003E01C8" w:rsidRDefault="00027606" w:rsidP="0098669E"/>
        </w:tc>
      </w:tr>
      <w:tr w:rsidR="00027606" w:rsidRPr="003E01C8" w14:paraId="027A939F" w14:textId="77777777" w:rsidTr="00325015">
        <w:tc>
          <w:tcPr>
            <w:tcW w:w="252" w:type="pct"/>
          </w:tcPr>
          <w:p w14:paraId="05D45C92" w14:textId="77777777" w:rsidR="00027606" w:rsidRPr="003E01C8" w:rsidRDefault="00027606" w:rsidP="0098669E"/>
        </w:tc>
        <w:tc>
          <w:tcPr>
            <w:tcW w:w="354" w:type="pct"/>
          </w:tcPr>
          <w:p w14:paraId="3EF00024" w14:textId="77777777" w:rsidR="00027606" w:rsidRPr="003E01C8" w:rsidRDefault="00027606" w:rsidP="0098669E"/>
        </w:tc>
        <w:tc>
          <w:tcPr>
            <w:tcW w:w="760" w:type="pct"/>
          </w:tcPr>
          <w:p w14:paraId="18423A46" w14:textId="77777777" w:rsidR="00027606" w:rsidRPr="003E01C8" w:rsidRDefault="00027606" w:rsidP="0098669E"/>
        </w:tc>
        <w:tc>
          <w:tcPr>
            <w:tcW w:w="861" w:type="pct"/>
          </w:tcPr>
          <w:p w14:paraId="3FC25710" w14:textId="77777777" w:rsidR="00027606" w:rsidRPr="003E01C8" w:rsidRDefault="00027606" w:rsidP="0098669E"/>
        </w:tc>
        <w:tc>
          <w:tcPr>
            <w:tcW w:w="558" w:type="pct"/>
          </w:tcPr>
          <w:p w14:paraId="1D92CD2B" w14:textId="77777777" w:rsidR="00027606" w:rsidRPr="003E01C8" w:rsidRDefault="00027606" w:rsidP="0098669E"/>
        </w:tc>
        <w:tc>
          <w:tcPr>
            <w:tcW w:w="658" w:type="pct"/>
          </w:tcPr>
          <w:p w14:paraId="23D5A19F" w14:textId="77777777" w:rsidR="00027606" w:rsidRPr="003E01C8" w:rsidRDefault="00027606" w:rsidP="0098669E"/>
        </w:tc>
        <w:tc>
          <w:tcPr>
            <w:tcW w:w="1013" w:type="pct"/>
          </w:tcPr>
          <w:p w14:paraId="55A610AD" w14:textId="77777777" w:rsidR="00027606" w:rsidRPr="003E01C8" w:rsidRDefault="00027606" w:rsidP="0098669E"/>
        </w:tc>
        <w:tc>
          <w:tcPr>
            <w:tcW w:w="544" w:type="pct"/>
          </w:tcPr>
          <w:p w14:paraId="5EDA945D" w14:textId="77777777" w:rsidR="00027606" w:rsidRPr="003E01C8" w:rsidRDefault="00027606" w:rsidP="0098669E"/>
        </w:tc>
      </w:tr>
      <w:tr w:rsidR="00027606" w:rsidRPr="003E01C8" w14:paraId="5766D759" w14:textId="77777777" w:rsidTr="00325015">
        <w:tc>
          <w:tcPr>
            <w:tcW w:w="252" w:type="pct"/>
          </w:tcPr>
          <w:p w14:paraId="337DFA74" w14:textId="77777777" w:rsidR="00027606" w:rsidRPr="003E01C8" w:rsidRDefault="00027606" w:rsidP="0098669E"/>
        </w:tc>
        <w:tc>
          <w:tcPr>
            <w:tcW w:w="354" w:type="pct"/>
          </w:tcPr>
          <w:p w14:paraId="02FDF6C2" w14:textId="77777777" w:rsidR="00027606" w:rsidRPr="003E01C8" w:rsidRDefault="00027606" w:rsidP="0098669E"/>
        </w:tc>
        <w:tc>
          <w:tcPr>
            <w:tcW w:w="760" w:type="pct"/>
          </w:tcPr>
          <w:p w14:paraId="63F026F3" w14:textId="77777777" w:rsidR="00027606" w:rsidRPr="003E01C8" w:rsidRDefault="00027606" w:rsidP="0098669E"/>
        </w:tc>
        <w:tc>
          <w:tcPr>
            <w:tcW w:w="861" w:type="pct"/>
          </w:tcPr>
          <w:p w14:paraId="0F131425" w14:textId="77777777" w:rsidR="00027606" w:rsidRPr="003E01C8" w:rsidRDefault="00027606" w:rsidP="0098669E"/>
        </w:tc>
        <w:tc>
          <w:tcPr>
            <w:tcW w:w="558" w:type="pct"/>
          </w:tcPr>
          <w:p w14:paraId="69F88E14" w14:textId="77777777" w:rsidR="00027606" w:rsidRPr="003E01C8" w:rsidRDefault="00027606" w:rsidP="0098669E"/>
        </w:tc>
        <w:tc>
          <w:tcPr>
            <w:tcW w:w="658" w:type="pct"/>
          </w:tcPr>
          <w:p w14:paraId="7F6F8FC5" w14:textId="77777777" w:rsidR="00027606" w:rsidRPr="003E01C8" w:rsidRDefault="00027606" w:rsidP="0098669E"/>
        </w:tc>
        <w:tc>
          <w:tcPr>
            <w:tcW w:w="1013" w:type="pct"/>
          </w:tcPr>
          <w:p w14:paraId="75EB7817" w14:textId="77777777" w:rsidR="00027606" w:rsidRPr="003E01C8" w:rsidRDefault="00027606" w:rsidP="0098669E"/>
        </w:tc>
        <w:tc>
          <w:tcPr>
            <w:tcW w:w="544" w:type="pct"/>
          </w:tcPr>
          <w:p w14:paraId="656B108D" w14:textId="77777777" w:rsidR="00027606" w:rsidRPr="003E01C8" w:rsidRDefault="00027606" w:rsidP="0098669E"/>
        </w:tc>
      </w:tr>
      <w:tr w:rsidR="00027606" w:rsidRPr="003E01C8" w14:paraId="78F899EF" w14:textId="77777777" w:rsidTr="00325015">
        <w:tc>
          <w:tcPr>
            <w:tcW w:w="252" w:type="pct"/>
          </w:tcPr>
          <w:p w14:paraId="1F606147" w14:textId="77777777" w:rsidR="00027606" w:rsidRPr="003E01C8" w:rsidRDefault="00027606" w:rsidP="0098669E"/>
        </w:tc>
        <w:tc>
          <w:tcPr>
            <w:tcW w:w="354" w:type="pct"/>
          </w:tcPr>
          <w:p w14:paraId="4F80A281" w14:textId="77777777" w:rsidR="00027606" w:rsidRPr="003E01C8" w:rsidRDefault="00027606" w:rsidP="0098669E"/>
        </w:tc>
        <w:tc>
          <w:tcPr>
            <w:tcW w:w="760" w:type="pct"/>
          </w:tcPr>
          <w:p w14:paraId="14E7142B" w14:textId="77777777" w:rsidR="00027606" w:rsidRPr="003E01C8" w:rsidRDefault="00027606" w:rsidP="0098669E"/>
        </w:tc>
        <w:tc>
          <w:tcPr>
            <w:tcW w:w="861" w:type="pct"/>
          </w:tcPr>
          <w:p w14:paraId="7FFD7F46" w14:textId="77777777" w:rsidR="00027606" w:rsidRPr="003E01C8" w:rsidRDefault="00027606" w:rsidP="0098669E"/>
        </w:tc>
        <w:tc>
          <w:tcPr>
            <w:tcW w:w="558" w:type="pct"/>
          </w:tcPr>
          <w:p w14:paraId="3B088F79" w14:textId="77777777" w:rsidR="00027606" w:rsidRPr="003E01C8" w:rsidRDefault="00027606" w:rsidP="0098669E"/>
        </w:tc>
        <w:tc>
          <w:tcPr>
            <w:tcW w:w="658" w:type="pct"/>
          </w:tcPr>
          <w:p w14:paraId="5274F64A" w14:textId="77777777" w:rsidR="00027606" w:rsidRPr="003E01C8" w:rsidRDefault="00027606" w:rsidP="0098669E"/>
        </w:tc>
        <w:tc>
          <w:tcPr>
            <w:tcW w:w="1013" w:type="pct"/>
          </w:tcPr>
          <w:p w14:paraId="6C194CD9" w14:textId="77777777" w:rsidR="00027606" w:rsidRPr="003E01C8" w:rsidRDefault="00027606" w:rsidP="0098669E"/>
        </w:tc>
        <w:tc>
          <w:tcPr>
            <w:tcW w:w="544" w:type="pct"/>
          </w:tcPr>
          <w:p w14:paraId="21A6041D" w14:textId="77777777" w:rsidR="00027606" w:rsidRPr="003E01C8" w:rsidRDefault="00027606" w:rsidP="0098669E"/>
        </w:tc>
      </w:tr>
      <w:tr w:rsidR="00027606" w:rsidRPr="003E01C8" w14:paraId="78406986" w14:textId="77777777" w:rsidTr="00325015">
        <w:tc>
          <w:tcPr>
            <w:tcW w:w="252" w:type="pct"/>
          </w:tcPr>
          <w:p w14:paraId="74365803" w14:textId="77777777" w:rsidR="00027606" w:rsidRPr="003E01C8" w:rsidRDefault="00027606" w:rsidP="0098669E"/>
        </w:tc>
        <w:tc>
          <w:tcPr>
            <w:tcW w:w="354" w:type="pct"/>
          </w:tcPr>
          <w:p w14:paraId="63DB6466" w14:textId="77777777" w:rsidR="00027606" w:rsidRPr="003E01C8" w:rsidRDefault="00027606" w:rsidP="0098669E"/>
        </w:tc>
        <w:tc>
          <w:tcPr>
            <w:tcW w:w="760" w:type="pct"/>
          </w:tcPr>
          <w:p w14:paraId="72A779E3" w14:textId="77777777" w:rsidR="00027606" w:rsidRPr="003E01C8" w:rsidRDefault="00027606" w:rsidP="0098669E"/>
        </w:tc>
        <w:tc>
          <w:tcPr>
            <w:tcW w:w="861" w:type="pct"/>
          </w:tcPr>
          <w:p w14:paraId="1DFBFBB1" w14:textId="77777777" w:rsidR="00027606" w:rsidRPr="003E01C8" w:rsidRDefault="00027606" w:rsidP="0098669E"/>
        </w:tc>
        <w:tc>
          <w:tcPr>
            <w:tcW w:w="558" w:type="pct"/>
          </w:tcPr>
          <w:p w14:paraId="66F38373" w14:textId="77777777" w:rsidR="00027606" w:rsidRPr="003E01C8" w:rsidRDefault="00027606" w:rsidP="0098669E"/>
        </w:tc>
        <w:tc>
          <w:tcPr>
            <w:tcW w:w="658" w:type="pct"/>
          </w:tcPr>
          <w:p w14:paraId="2706BDED" w14:textId="77777777" w:rsidR="00027606" w:rsidRPr="003E01C8" w:rsidRDefault="00027606" w:rsidP="0098669E"/>
        </w:tc>
        <w:tc>
          <w:tcPr>
            <w:tcW w:w="1013" w:type="pct"/>
          </w:tcPr>
          <w:p w14:paraId="48B0FD32" w14:textId="77777777" w:rsidR="00027606" w:rsidRPr="003E01C8" w:rsidRDefault="00027606" w:rsidP="0098669E"/>
        </w:tc>
        <w:tc>
          <w:tcPr>
            <w:tcW w:w="544" w:type="pct"/>
          </w:tcPr>
          <w:p w14:paraId="48EE47AC" w14:textId="77777777" w:rsidR="00027606" w:rsidRPr="003E01C8" w:rsidRDefault="00027606" w:rsidP="0098669E"/>
        </w:tc>
      </w:tr>
      <w:tr w:rsidR="00027606" w:rsidRPr="003E01C8" w14:paraId="74A132A3" w14:textId="77777777" w:rsidTr="00325015">
        <w:tc>
          <w:tcPr>
            <w:tcW w:w="252" w:type="pct"/>
          </w:tcPr>
          <w:p w14:paraId="5A1D23ED" w14:textId="77777777" w:rsidR="00027606" w:rsidRPr="003E01C8" w:rsidRDefault="00027606" w:rsidP="0098669E"/>
        </w:tc>
        <w:tc>
          <w:tcPr>
            <w:tcW w:w="354" w:type="pct"/>
          </w:tcPr>
          <w:p w14:paraId="2AF82AD1" w14:textId="77777777" w:rsidR="00027606" w:rsidRPr="003E01C8" w:rsidRDefault="00027606" w:rsidP="0098669E"/>
        </w:tc>
        <w:tc>
          <w:tcPr>
            <w:tcW w:w="760" w:type="pct"/>
          </w:tcPr>
          <w:p w14:paraId="0D8F6719" w14:textId="77777777" w:rsidR="00027606" w:rsidRPr="003E01C8" w:rsidRDefault="00027606" w:rsidP="0098669E"/>
        </w:tc>
        <w:tc>
          <w:tcPr>
            <w:tcW w:w="861" w:type="pct"/>
          </w:tcPr>
          <w:p w14:paraId="5172F562" w14:textId="77777777" w:rsidR="00027606" w:rsidRPr="003E01C8" w:rsidRDefault="00027606" w:rsidP="0098669E"/>
        </w:tc>
        <w:tc>
          <w:tcPr>
            <w:tcW w:w="558" w:type="pct"/>
          </w:tcPr>
          <w:p w14:paraId="423C9F7F" w14:textId="77777777" w:rsidR="00027606" w:rsidRPr="003E01C8" w:rsidRDefault="00027606" w:rsidP="0098669E"/>
        </w:tc>
        <w:tc>
          <w:tcPr>
            <w:tcW w:w="658" w:type="pct"/>
          </w:tcPr>
          <w:p w14:paraId="2ABF9E62" w14:textId="77777777" w:rsidR="00027606" w:rsidRPr="003E01C8" w:rsidRDefault="00027606" w:rsidP="0098669E"/>
        </w:tc>
        <w:tc>
          <w:tcPr>
            <w:tcW w:w="1013" w:type="pct"/>
          </w:tcPr>
          <w:p w14:paraId="142BE7E0" w14:textId="77777777" w:rsidR="00027606" w:rsidRPr="003E01C8" w:rsidRDefault="00027606" w:rsidP="0098669E"/>
        </w:tc>
        <w:tc>
          <w:tcPr>
            <w:tcW w:w="544" w:type="pct"/>
          </w:tcPr>
          <w:p w14:paraId="736B40C8" w14:textId="77777777" w:rsidR="00027606" w:rsidRPr="003E01C8" w:rsidRDefault="00027606" w:rsidP="0098669E"/>
        </w:tc>
      </w:tr>
      <w:tr w:rsidR="00027606" w:rsidRPr="003E01C8" w14:paraId="17DA1991" w14:textId="77777777" w:rsidTr="00325015">
        <w:tc>
          <w:tcPr>
            <w:tcW w:w="252" w:type="pct"/>
          </w:tcPr>
          <w:p w14:paraId="67208C53" w14:textId="77777777" w:rsidR="00027606" w:rsidRPr="003E01C8" w:rsidRDefault="00027606" w:rsidP="0098669E"/>
        </w:tc>
        <w:tc>
          <w:tcPr>
            <w:tcW w:w="354" w:type="pct"/>
          </w:tcPr>
          <w:p w14:paraId="66B448C2" w14:textId="77777777" w:rsidR="00027606" w:rsidRPr="003E01C8" w:rsidRDefault="00027606" w:rsidP="0098669E"/>
        </w:tc>
        <w:tc>
          <w:tcPr>
            <w:tcW w:w="760" w:type="pct"/>
          </w:tcPr>
          <w:p w14:paraId="2D5816F1" w14:textId="77777777" w:rsidR="00027606" w:rsidRPr="003E01C8" w:rsidRDefault="00027606" w:rsidP="0098669E"/>
        </w:tc>
        <w:tc>
          <w:tcPr>
            <w:tcW w:w="861" w:type="pct"/>
          </w:tcPr>
          <w:p w14:paraId="2774D493" w14:textId="77777777" w:rsidR="00027606" w:rsidRPr="003E01C8" w:rsidRDefault="00027606" w:rsidP="0098669E"/>
        </w:tc>
        <w:tc>
          <w:tcPr>
            <w:tcW w:w="558" w:type="pct"/>
          </w:tcPr>
          <w:p w14:paraId="480BC7A5" w14:textId="77777777" w:rsidR="00027606" w:rsidRPr="003E01C8" w:rsidRDefault="00027606" w:rsidP="0098669E"/>
        </w:tc>
        <w:tc>
          <w:tcPr>
            <w:tcW w:w="658" w:type="pct"/>
          </w:tcPr>
          <w:p w14:paraId="06F6E048" w14:textId="77777777" w:rsidR="00027606" w:rsidRPr="003E01C8" w:rsidRDefault="00027606" w:rsidP="0098669E"/>
        </w:tc>
        <w:tc>
          <w:tcPr>
            <w:tcW w:w="1013" w:type="pct"/>
          </w:tcPr>
          <w:p w14:paraId="4806EDBE" w14:textId="77777777" w:rsidR="00027606" w:rsidRPr="003E01C8" w:rsidRDefault="00027606" w:rsidP="0098669E"/>
        </w:tc>
        <w:tc>
          <w:tcPr>
            <w:tcW w:w="544" w:type="pct"/>
          </w:tcPr>
          <w:p w14:paraId="4CDB65B8" w14:textId="77777777" w:rsidR="00027606" w:rsidRPr="003E01C8" w:rsidRDefault="00027606" w:rsidP="0098669E"/>
        </w:tc>
      </w:tr>
    </w:tbl>
    <w:p w14:paraId="1099FD84" w14:textId="77777777" w:rsidR="00206863" w:rsidRDefault="00206863" w:rsidP="0098669E"/>
    <w:p w14:paraId="773B356D" w14:textId="45173AE8" w:rsidR="00027606" w:rsidRPr="00206863" w:rsidRDefault="000E6D5E" w:rsidP="0072261C">
      <w:pPr>
        <w:pStyle w:val="Heading2"/>
        <w:numPr>
          <w:ilvl w:val="1"/>
          <w:numId w:val="50"/>
        </w:numPr>
      </w:pPr>
      <w:bookmarkStart w:id="23" w:name="_Toc33451423"/>
      <w:r>
        <w:lastRenderedPageBreak/>
        <w:t>c.</w:t>
      </w:r>
      <w:r w:rsidR="00027606" w:rsidRPr="00206863">
        <w:t xml:space="preserve"> Record of signatories – Academic Assessor</w:t>
      </w:r>
      <w:bookmarkEnd w:id="23"/>
    </w:p>
    <w:p w14:paraId="357D9F1E" w14:textId="77777777" w:rsidR="00027606" w:rsidRPr="003E01C8" w:rsidRDefault="00027606" w:rsidP="0098669E">
      <w:r w:rsidRPr="003E01C8">
        <w:t xml:space="preserve">PLEASE COMPLETE FOR EACH PART OF THE PROGRAMME. </w:t>
      </w:r>
    </w:p>
    <w:p w14:paraId="6245F66F" w14:textId="16E0D6B1" w:rsidR="00027606" w:rsidRPr="003E01C8" w:rsidRDefault="00027606" w:rsidP="00206863">
      <w:r w:rsidRPr="003E01C8">
        <w:t>NB. Academic Assessors must be a registered nurse on the same part of the register as the student, or have appropriate equivalent experience for the student’s field of practice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700"/>
        <w:gridCol w:w="3316"/>
        <w:gridCol w:w="1811"/>
        <w:gridCol w:w="2099"/>
        <w:gridCol w:w="1522"/>
      </w:tblGrid>
      <w:tr w:rsidR="00027606" w:rsidRPr="003E01C8" w14:paraId="5EFDECA0" w14:textId="77777777" w:rsidTr="00325015">
        <w:tc>
          <w:tcPr>
            <w:tcW w:w="909" w:type="pct"/>
          </w:tcPr>
          <w:p w14:paraId="310BEFE5" w14:textId="77777777" w:rsidR="00027606" w:rsidRPr="003E01C8" w:rsidRDefault="00027606" w:rsidP="0098669E">
            <w:r w:rsidRPr="003E01C8">
              <w:t>PART of PROGRAMME</w:t>
            </w:r>
          </w:p>
        </w:tc>
        <w:tc>
          <w:tcPr>
            <w:tcW w:w="965" w:type="pct"/>
          </w:tcPr>
          <w:p w14:paraId="31FEE96D" w14:textId="77777777" w:rsidR="00027606" w:rsidRPr="003E01C8" w:rsidRDefault="00027606" w:rsidP="0098669E">
            <w:r w:rsidRPr="003E01C8">
              <w:t xml:space="preserve">Academic Assessor Name </w:t>
            </w:r>
            <w:r w:rsidRPr="003E01C8">
              <w:rPr>
                <w:sz w:val="20"/>
                <w:szCs w:val="20"/>
              </w:rPr>
              <w:t>(print)</w:t>
            </w:r>
          </w:p>
        </w:tc>
        <w:tc>
          <w:tcPr>
            <w:tcW w:w="1185" w:type="pct"/>
          </w:tcPr>
          <w:p w14:paraId="1B4DCE25" w14:textId="77777777" w:rsidR="00027606" w:rsidRPr="003E01C8" w:rsidRDefault="00027606" w:rsidP="0098669E">
            <w:r w:rsidRPr="003E01C8">
              <w:t xml:space="preserve">Academic Assessor Signature </w:t>
            </w:r>
          </w:p>
          <w:p w14:paraId="12EA293A" w14:textId="77777777" w:rsidR="00027606" w:rsidRPr="003E01C8" w:rsidRDefault="00027606" w:rsidP="0098669E">
            <w:pPr>
              <w:rPr>
                <w:color w:val="FF0000"/>
              </w:rPr>
            </w:pPr>
            <w:r w:rsidRPr="003E01C8">
              <w:t>I confirm that I have been suitably prepared for the role of Practice Assessor</w:t>
            </w:r>
          </w:p>
        </w:tc>
        <w:tc>
          <w:tcPr>
            <w:tcW w:w="647" w:type="pct"/>
          </w:tcPr>
          <w:p w14:paraId="3C3C49FF" w14:textId="77777777" w:rsidR="00027606" w:rsidRPr="003E01C8" w:rsidRDefault="00027606" w:rsidP="0098669E">
            <w:r w:rsidRPr="003E01C8">
              <w:t>Academic Assessor Initials</w:t>
            </w:r>
          </w:p>
        </w:tc>
        <w:tc>
          <w:tcPr>
            <w:tcW w:w="750" w:type="pct"/>
          </w:tcPr>
          <w:p w14:paraId="6FEF90C1" w14:textId="77777777" w:rsidR="00027606" w:rsidRPr="003E01C8" w:rsidRDefault="00027606" w:rsidP="0098669E">
            <w:pPr>
              <w:rPr>
                <w:color w:val="FF0000"/>
              </w:rPr>
            </w:pPr>
            <w:r w:rsidRPr="003E01C8">
              <w:t>Academic Assessor’s field of practice</w:t>
            </w:r>
          </w:p>
        </w:tc>
        <w:tc>
          <w:tcPr>
            <w:tcW w:w="544" w:type="pct"/>
          </w:tcPr>
          <w:p w14:paraId="54912324" w14:textId="77777777" w:rsidR="00027606" w:rsidRPr="003E01C8" w:rsidRDefault="00027606" w:rsidP="0098669E">
            <w:r w:rsidRPr="003E01C8">
              <w:t>Date</w:t>
            </w:r>
          </w:p>
        </w:tc>
      </w:tr>
      <w:tr w:rsidR="00027606" w:rsidRPr="003E01C8" w14:paraId="40911C38" w14:textId="77777777" w:rsidTr="00325015">
        <w:tc>
          <w:tcPr>
            <w:tcW w:w="909" w:type="pct"/>
          </w:tcPr>
          <w:p w14:paraId="4E6B9A14" w14:textId="77777777" w:rsidR="00027606" w:rsidRPr="003E01C8" w:rsidRDefault="00027606" w:rsidP="0098669E">
            <w:r w:rsidRPr="003E01C8">
              <w:t>Part One</w:t>
            </w:r>
          </w:p>
        </w:tc>
        <w:tc>
          <w:tcPr>
            <w:tcW w:w="965" w:type="pct"/>
          </w:tcPr>
          <w:p w14:paraId="1102D6F2" w14:textId="77777777" w:rsidR="00027606" w:rsidRPr="003E01C8" w:rsidRDefault="00027606" w:rsidP="0098669E">
            <w:r w:rsidRPr="003E01C8">
              <w:t>Robert Brown</w:t>
            </w:r>
          </w:p>
        </w:tc>
        <w:tc>
          <w:tcPr>
            <w:tcW w:w="1185" w:type="pct"/>
          </w:tcPr>
          <w:p w14:paraId="34FCC80C" w14:textId="77777777" w:rsidR="00027606" w:rsidRPr="003E01C8" w:rsidRDefault="00027606" w:rsidP="0098669E">
            <w:r w:rsidRPr="003E01C8">
              <w:t>Robert Brown</w:t>
            </w:r>
          </w:p>
        </w:tc>
        <w:tc>
          <w:tcPr>
            <w:tcW w:w="647" w:type="pct"/>
          </w:tcPr>
          <w:p w14:paraId="60934ECC" w14:textId="77777777" w:rsidR="00027606" w:rsidRPr="003E01C8" w:rsidRDefault="00027606" w:rsidP="0098669E">
            <w:r w:rsidRPr="003E01C8">
              <w:t>RB</w:t>
            </w:r>
          </w:p>
        </w:tc>
        <w:tc>
          <w:tcPr>
            <w:tcW w:w="750" w:type="pct"/>
          </w:tcPr>
          <w:p w14:paraId="0E42CB2B" w14:textId="77777777" w:rsidR="00027606" w:rsidRPr="003E01C8" w:rsidRDefault="00027606" w:rsidP="0098669E">
            <w:r w:rsidRPr="003E01C8">
              <w:t>Adult</w:t>
            </w:r>
          </w:p>
        </w:tc>
        <w:tc>
          <w:tcPr>
            <w:tcW w:w="544" w:type="pct"/>
          </w:tcPr>
          <w:p w14:paraId="3378E90B" w14:textId="77777777" w:rsidR="00027606" w:rsidRPr="003E01C8" w:rsidRDefault="00027606" w:rsidP="0098669E"/>
        </w:tc>
      </w:tr>
      <w:tr w:rsidR="00027606" w:rsidRPr="003E01C8" w14:paraId="692B8ECD" w14:textId="77777777" w:rsidTr="00325015">
        <w:tc>
          <w:tcPr>
            <w:tcW w:w="909" w:type="pct"/>
          </w:tcPr>
          <w:p w14:paraId="19F4664A" w14:textId="77777777" w:rsidR="00027606" w:rsidRPr="003E01C8" w:rsidRDefault="00027606" w:rsidP="0098669E"/>
        </w:tc>
        <w:tc>
          <w:tcPr>
            <w:tcW w:w="965" w:type="pct"/>
          </w:tcPr>
          <w:p w14:paraId="5004E578" w14:textId="77777777" w:rsidR="00027606" w:rsidRPr="003E01C8" w:rsidRDefault="00027606" w:rsidP="0098669E"/>
        </w:tc>
        <w:tc>
          <w:tcPr>
            <w:tcW w:w="1185" w:type="pct"/>
          </w:tcPr>
          <w:p w14:paraId="66E41C76" w14:textId="77777777" w:rsidR="00027606" w:rsidRPr="003E01C8" w:rsidRDefault="00027606" w:rsidP="0098669E"/>
        </w:tc>
        <w:tc>
          <w:tcPr>
            <w:tcW w:w="647" w:type="pct"/>
          </w:tcPr>
          <w:p w14:paraId="5824BBF9" w14:textId="77777777" w:rsidR="00027606" w:rsidRPr="003E01C8" w:rsidRDefault="00027606" w:rsidP="0098669E"/>
        </w:tc>
        <w:tc>
          <w:tcPr>
            <w:tcW w:w="750" w:type="pct"/>
          </w:tcPr>
          <w:p w14:paraId="144C28E2" w14:textId="77777777" w:rsidR="00027606" w:rsidRPr="003E01C8" w:rsidRDefault="00027606" w:rsidP="0098669E"/>
        </w:tc>
        <w:tc>
          <w:tcPr>
            <w:tcW w:w="544" w:type="pct"/>
          </w:tcPr>
          <w:p w14:paraId="48C92F62" w14:textId="77777777" w:rsidR="00027606" w:rsidRPr="003E01C8" w:rsidRDefault="00027606" w:rsidP="0098669E"/>
        </w:tc>
      </w:tr>
      <w:tr w:rsidR="00027606" w:rsidRPr="003E01C8" w14:paraId="6425F1AB" w14:textId="77777777" w:rsidTr="00325015">
        <w:tc>
          <w:tcPr>
            <w:tcW w:w="909" w:type="pct"/>
          </w:tcPr>
          <w:p w14:paraId="47124443" w14:textId="77777777" w:rsidR="00027606" w:rsidRPr="003E01C8" w:rsidRDefault="00027606" w:rsidP="0098669E"/>
        </w:tc>
        <w:tc>
          <w:tcPr>
            <w:tcW w:w="965" w:type="pct"/>
          </w:tcPr>
          <w:p w14:paraId="22D1867F" w14:textId="77777777" w:rsidR="00027606" w:rsidRPr="003E01C8" w:rsidRDefault="00027606" w:rsidP="0098669E"/>
        </w:tc>
        <w:tc>
          <w:tcPr>
            <w:tcW w:w="1185" w:type="pct"/>
          </w:tcPr>
          <w:p w14:paraId="5B218CE7" w14:textId="77777777" w:rsidR="00027606" w:rsidRPr="003E01C8" w:rsidRDefault="00027606" w:rsidP="0098669E"/>
        </w:tc>
        <w:tc>
          <w:tcPr>
            <w:tcW w:w="647" w:type="pct"/>
          </w:tcPr>
          <w:p w14:paraId="312760CC" w14:textId="77777777" w:rsidR="00027606" w:rsidRPr="003E01C8" w:rsidRDefault="00027606" w:rsidP="0098669E"/>
        </w:tc>
        <w:tc>
          <w:tcPr>
            <w:tcW w:w="750" w:type="pct"/>
          </w:tcPr>
          <w:p w14:paraId="4EB934A5" w14:textId="77777777" w:rsidR="00027606" w:rsidRPr="003E01C8" w:rsidRDefault="00027606" w:rsidP="0098669E"/>
        </w:tc>
        <w:tc>
          <w:tcPr>
            <w:tcW w:w="544" w:type="pct"/>
          </w:tcPr>
          <w:p w14:paraId="3225832C" w14:textId="77777777" w:rsidR="00027606" w:rsidRPr="003E01C8" w:rsidRDefault="00027606" w:rsidP="0098669E"/>
        </w:tc>
      </w:tr>
      <w:tr w:rsidR="00027606" w:rsidRPr="003E01C8" w14:paraId="685F2A58" w14:textId="77777777" w:rsidTr="00325015">
        <w:tc>
          <w:tcPr>
            <w:tcW w:w="909" w:type="pct"/>
          </w:tcPr>
          <w:p w14:paraId="1EB5204A" w14:textId="77777777" w:rsidR="00027606" w:rsidRPr="003E01C8" w:rsidRDefault="00027606" w:rsidP="0098669E"/>
        </w:tc>
        <w:tc>
          <w:tcPr>
            <w:tcW w:w="965" w:type="pct"/>
          </w:tcPr>
          <w:p w14:paraId="25A47154" w14:textId="77777777" w:rsidR="00027606" w:rsidRPr="003E01C8" w:rsidRDefault="00027606" w:rsidP="0098669E"/>
        </w:tc>
        <w:tc>
          <w:tcPr>
            <w:tcW w:w="1185" w:type="pct"/>
          </w:tcPr>
          <w:p w14:paraId="309C7111" w14:textId="77777777" w:rsidR="00027606" w:rsidRPr="003E01C8" w:rsidRDefault="00027606" w:rsidP="0098669E"/>
        </w:tc>
        <w:tc>
          <w:tcPr>
            <w:tcW w:w="647" w:type="pct"/>
          </w:tcPr>
          <w:p w14:paraId="7CAA72F0" w14:textId="77777777" w:rsidR="00027606" w:rsidRPr="003E01C8" w:rsidRDefault="00027606" w:rsidP="0098669E"/>
        </w:tc>
        <w:tc>
          <w:tcPr>
            <w:tcW w:w="750" w:type="pct"/>
          </w:tcPr>
          <w:p w14:paraId="32085241" w14:textId="77777777" w:rsidR="00027606" w:rsidRPr="003E01C8" w:rsidRDefault="00027606" w:rsidP="0098669E"/>
        </w:tc>
        <w:tc>
          <w:tcPr>
            <w:tcW w:w="544" w:type="pct"/>
          </w:tcPr>
          <w:p w14:paraId="04486534" w14:textId="77777777" w:rsidR="00027606" w:rsidRPr="003E01C8" w:rsidRDefault="00027606" w:rsidP="0098669E"/>
        </w:tc>
      </w:tr>
      <w:tr w:rsidR="00027606" w:rsidRPr="003E01C8" w14:paraId="6142D045" w14:textId="77777777" w:rsidTr="00325015">
        <w:tc>
          <w:tcPr>
            <w:tcW w:w="909" w:type="pct"/>
          </w:tcPr>
          <w:p w14:paraId="25E8637D" w14:textId="77777777" w:rsidR="00027606" w:rsidRPr="003E01C8" w:rsidRDefault="00027606" w:rsidP="0098669E"/>
        </w:tc>
        <w:tc>
          <w:tcPr>
            <w:tcW w:w="965" w:type="pct"/>
          </w:tcPr>
          <w:p w14:paraId="5F3D6D01" w14:textId="77777777" w:rsidR="00027606" w:rsidRPr="003E01C8" w:rsidRDefault="00027606" w:rsidP="0098669E"/>
        </w:tc>
        <w:tc>
          <w:tcPr>
            <w:tcW w:w="1185" w:type="pct"/>
          </w:tcPr>
          <w:p w14:paraId="528B9ADA" w14:textId="77777777" w:rsidR="00027606" w:rsidRPr="003E01C8" w:rsidRDefault="00027606" w:rsidP="0098669E"/>
        </w:tc>
        <w:tc>
          <w:tcPr>
            <w:tcW w:w="647" w:type="pct"/>
          </w:tcPr>
          <w:p w14:paraId="50C06EB7" w14:textId="77777777" w:rsidR="00027606" w:rsidRPr="003E01C8" w:rsidRDefault="00027606" w:rsidP="0098669E"/>
        </w:tc>
        <w:tc>
          <w:tcPr>
            <w:tcW w:w="750" w:type="pct"/>
          </w:tcPr>
          <w:p w14:paraId="0164544D" w14:textId="77777777" w:rsidR="00027606" w:rsidRPr="003E01C8" w:rsidRDefault="00027606" w:rsidP="0098669E"/>
        </w:tc>
        <w:tc>
          <w:tcPr>
            <w:tcW w:w="544" w:type="pct"/>
          </w:tcPr>
          <w:p w14:paraId="0102BE15" w14:textId="77777777" w:rsidR="00027606" w:rsidRPr="003E01C8" w:rsidRDefault="00027606" w:rsidP="0098669E"/>
        </w:tc>
      </w:tr>
      <w:tr w:rsidR="00027606" w:rsidRPr="003E01C8" w14:paraId="682B0D9A" w14:textId="77777777" w:rsidTr="00325015">
        <w:tc>
          <w:tcPr>
            <w:tcW w:w="909" w:type="pct"/>
          </w:tcPr>
          <w:p w14:paraId="5B3CC596" w14:textId="77777777" w:rsidR="00027606" w:rsidRPr="003E01C8" w:rsidRDefault="00027606" w:rsidP="0098669E"/>
        </w:tc>
        <w:tc>
          <w:tcPr>
            <w:tcW w:w="965" w:type="pct"/>
          </w:tcPr>
          <w:p w14:paraId="4574E6E8" w14:textId="77777777" w:rsidR="00027606" w:rsidRPr="003E01C8" w:rsidRDefault="00027606" w:rsidP="0098669E"/>
        </w:tc>
        <w:tc>
          <w:tcPr>
            <w:tcW w:w="1185" w:type="pct"/>
          </w:tcPr>
          <w:p w14:paraId="30CB1CD6" w14:textId="77777777" w:rsidR="00027606" w:rsidRPr="003E01C8" w:rsidRDefault="00027606" w:rsidP="0098669E"/>
        </w:tc>
        <w:tc>
          <w:tcPr>
            <w:tcW w:w="647" w:type="pct"/>
          </w:tcPr>
          <w:p w14:paraId="7B1E0D50" w14:textId="77777777" w:rsidR="00027606" w:rsidRPr="003E01C8" w:rsidRDefault="00027606" w:rsidP="0098669E"/>
        </w:tc>
        <w:tc>
          <w:tcPr>
            <w:tcW w:w="750" w:type="pct"/>
          </w:tcPr>
          <w:p w14:paraId="4AF1B285" w14:textId="77777777" w:rsidR="00027606" w:rsidRPr="003E01C8" w:rsidRDefault="00027606" w:rsidP="0098669E"/>
        </w:tc>
        <w:tc>
          <w:tcPr>
            <w:tcW w:w="544" w:type="pct"/>
          </w:tcPr>
          <w:p w14:paraId="355A66EB" w14:textId="77777777" w:rsidR="00027606" w:rsidRPr="003E01C8" w:rsidRDefault="00027606" w:rsidP="0098669E"/>
        </w:tc>
      </w:tr>
      <w:tr w:rsidR="00027606" w:rsidRPr="003E01C8" w14:paraId="0DB7B573" w14:textId="77777777" w:rsidTr="00325015">
        <w:tc>
          <w:tcPr>
            <w:tcW w:w="909" w:type="pct"/>
          </w:tcPr>
          <w:p w14:paraId="56B5AAAE" w14:textId="77777777" w:rsidR="00027606" w:rsidRPr="003E01C8" w:rsidRDefault="00027606" w:rsidP="0098669E"/>
        </w:tc>
        <w:tc>
          <w:tcPr>
            <w:tcW w:w="965" w:type="pct"/>
          </w:tcPr>
          <w:p w14:paraId="1261B7F8" w14:textId="77777777" w:rsidR="00027606" w:rsidRPr="003E01C8" w:rsidRDefault="00027606" w:rsidP="0098669E"/>
        </w:tc>
        <w:tc>
          <w:tcPr>
            <w:tcW w:w="1185" w:type="pct"/>
          </w:tcPr>
          <w:p w14:paraId="49DB6801" w14:textId="77777777" w:rsidR="00027606" w:rsidRPr="003E01C8" w:rsidRDefault="00027606" w:rsidP="0098669E"/>
        </w:tc>
        <w:tc>
          <w:tcPr>
            <w:tcW w:w="647" w:type="pct"/>
          </w:tcPr>
          <w:p w14:paraId="0131D013" w14:textId="77777777" w:rsidR="00027606" w:rsidRPr="003E01C8" w:rsidRDefault="00027606" w:rsidP="0098669E"/>
        </w:tc>
        <w:tc>
          <w:tcPr>
            <w:tcW w:w="750" w:type="pct"/>
          </w:tcPr>
          <w:p w14:paraId="6F0816FB" w14:textId="77777777" w:rsidR="00027606" w:rsidRPr="003E01C8" w:rsidRDefault="00027606" w:rsidP="0098669E"/>
        </w:tc>
        <w:tc>
          <w:tcPr>
            <w:tcW w:w="544" w:type="pct"/>
          </w:tcPr>
          <w:p w14:paraId="2466903A" w14:textId="77777777" w:rsidR="00027606" w:rsidRPr="003E01C8" w:rsidRDefault="00027606" w:rsidP="0098669E"/>
        </w:tc>
      </w:tr>
      <w:tr w:rsidR="00027606" w:rsidRPr="003E01C8" w14:paraId="61754BF7" w14:textId="77777777" w:rsidTr="00325015">
        <w:tc>
          <w:tcPr>
            <w:tcW w:w="909" w:type="pct"/>
          </w:tcPr>
          <w:p w14:paraId="5BB8AEFA" w14:textId="77777777" w:rsidR="00027606" w:rsidRPr="003E01C8" w:rsidRDefault="00027606" w:rsidP="0098669E"/>
        </w:tc>
        <w:tc>
          <w:tcPr>
            <w:tcW w:w="965" w:type="pct"/>
          </w:tcPr>
          <w:p w14:paraId="571DA17C" w14:textId="77777777" w:rsidR="00027606" w:rsidRPr="003E01C8" w:rsidRDefault="00027606" w:rsidP="0098669E"/>
        </w:tc>
        <w:tc>
          <w:tcPr>
            <w:tcW w:w="1185" w:type="pct"/>
          </w:tcPr>
          <w:p w14:paraId="26C8E4C5" w14:textId="77777777" w:rsidR="00027606" w:rsidRPr="003E01C8" w:rsidRDefault="00027606" w:rsidP="0098669E"/>
        </w:tc>
        <w:tc>
          <w:tcPr>
            <w:tcW w:w="647" w:type="pct"/>
          </w:tcPr>
          <w:p w14:paraId="03FD216D" w14:textId="77777777" w:rsidR="00027606" w:rsidRPr="003E01C8" w:rsidRDefault="00027606" w:rsidP="0098669E"/>
        </w:tc>
        <w:tc>
          <w:tcPr>
            <w:tcW w:w="750" w:type="pct"/>
          </w:tcPr>
          <w:p w14:paraId="20F80D7E" w14:textId="77777777" w:rsidR="00027606" w:rsidRPr="003E01C8" w:rsidRDefault="00027606" w:rsidP="0098669E"/>
        </w:tc>
        <w:tc>
          <w:tcPr>
            <w:tcW w:w="544" w:type="pct"/>
          </w:tcPr>
          <w:p w14:paraId="672A6BC5" w14:textId="77777777" w:rsidR="00027606" w:rsidRPr="003E01C8" w:rsidRDefault="00027606" w:rsidP="0098669E"/>
        </w:tc>
      </w:tr>
      <w:tr w:rsidR="00027606" w:rsidRPr="003E01C8" w14:paraId="73BA0FD9" w14:textId="77777777" w:rsidTr="00325015">
        <w:tc>
          <w:tcPr>
            <w:tcW w:w="909" w:type="pct"/>
          </w:tcPr>
          <w:p w14:paraId="6BF0360B" w14:textId="77777777" w:rsidR="00027606" w:rsidRPr="003E01C8" w:rsidRDefault="00027606" w:rsidP="0098669E"/>
        </w:tc>
        <w:tc>
          <w:tcPr>
            <w:tcW w:w="965" w:type="pct"/>
          </w:tcPr>
          <w:p w14:paraId="795632BD" w14:textId="77777777" w:rsidR="00027606" w:rsidRPr="003E01C8" w:rsidRDefault="00027606" w:rsidP="0098669E"/>
        </w:tc>
        <w:tc>
          <w:tcPr>
            <w:tcW w:w="1185" w:type="pct"/>
          </w:tcPr>
          <w:p w14:paraId="7AE5687B" w14:textId="77777777" w:rsidR="00027606" w:rsidRPr="003E01C8" w:rsidRDefault="00027606" w:rsidP="0098669E"/>
        </w:tc>
        <w:tc>
          <w:tcPr>
            <w:tcW w:w="647" w:type="pct"/>
          </w:tcPr>
          <w:p w14:paraId="4DE61F35" w14:textId="77777777" w:rsidR="00027606" w:rsidRPr="003E01C8" w:rsidRDefault="00027606" w:rsidP="0098669E"/>
        </w:tc>
        <w:tc>
          <w:tcPr>
            <w:tcW w:w="750" w:type="pct"/>
          </w:tcPr>
          <w:p w14:paraId="10481D15" w14:textId="77777777" w:rsidR="00027606" w:rsidRPr="003E01C8" w:rsidRDefault="00027606" w:rsidP="0098669E"/>
        </w:tc>
        <w:tc>
          <w:tcPr>
            <w:tcW w:w="544" w:type="pct"/>
          </w:tcPr>
          <w:p w14:paraId="39906687" w14:textId="77777777" w:rsidR="00027606" w:rsidRPr="003E01C8" w:rsidRDefault="00027606" w:rsidP="0098669E"/>
        </w:tc>
      </w:tr>
    </w:tbl>
    <w:p w14:paraId="43FEEA9F" w14:textId="77777777" w:rsidR="00027606" w:rsidRPr="003E01C8" w:rsidRDefault="00027606" w:rsidP="0098669E"/>
    <w:p w14:paraId="257BBA18" w14:textId="77777777" w:rsidR="00027606" w:rsidRPr="003E01C8" w:rsidRDefault="00027606" w:rsidP="0098669E">
      <w:pPr>
        <w:sectPr w:rsidR="00027606" w:rsidRPr="003E01C8" w:rsidSect="00325015">
          <w:footerReference w:type="default" r:id="rId25"/>
          <w:pgSz w:w="16838" w:h="11906" w:orient="landscape"/>
          <w:pgMar w:top="1418" w:right="1418" w:bottom="1418" w:left="1418" w:header="708" w:footer="708" w:gutter="0"/>
          <w:cols w:space="708"/>
          <w:docGrid w:linePitch="360"/>
        </w:sectPr>
      </w:pPr>
    </w:p>
    <w:p w14:paraId="169EE684" w14:textId="77777777" w:rsidR="00027606" w:rsidRPr="003E01C8" w:rsidRDefault="00027606" w:rsidP="0098669E">
      <w:r w:rsidRPr="003E01C8">
        <w:lastRenderedPageBreak/>
        <w:t xml:space="preserve"> </w:t>
      </w:r>
    </w:p>
    <w:p w14:paraId="68FE077B" w14:textId="77777777" w:rsidR="00027606" w:rsidRPr="003E01C8" w:rsidRDefault="00027606" w:rsidP="0098669E">
      <w:pPr>
        <w:rPr>
          <w:rFonts w:cs="Arial"/>
          <w:szCs w:val="24"/>
        </w:rPr>
      </w:pPr>
      <w:r w:rsidRPr="003E01C8">
        <w:t xml:space="preserve"> </w:t>
      </w:r>
    </w:p>
    <w:p w14:paraId="7471D5FE" w14:textId="77777777" w:rsidR="00027606" w:rsidRPr="003E01C8" w:rsidRDefault="00027606" w:rsidP="0098669E"/>
    <w:p w14:paraId="4E2B6915" w14:textId="6AF8E295" w:rsidR="00027606" w:rsidRPr="003E01C8" w:rsidRDefault="00206863" w:rsidP="00206863">
      <w:pPr>
        <w:jc w:val="center"/>
      </w:pPr>
      <w:r w:rsidRPr="003E01C8">
        <w:rPr>
          <w:noProof/>
          <w:lang w:eastAsia="en-GB"/>
        </w:rPr>
        <w:drawing>
          <wp:inline distT="0" distB="0" distL="0" distR="0" wp14:anchorId="691962B7" wp14:editId="0DECF89A">
            <wp:extent cx="1981200" cy="619125"/>
            <wp:effectExtent l="19050" t="0" r="0" b="0"/>
            <wp:docPr id="55" name="Picture 55" descr="UniofGlasgo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_CMYK"/>
                    <pic:cNvPicPr>
                      <a:picLocks noChangeAspect="1" noChangeArrowheads="1"/>
                    </pic:cNvPicPr>
                  </pic:nvPicPr>
                  <pic:blipFill>
                    <a:blip r:embed="rId26" cstate="print"/>
                    <a:srcRect/>
                    <a:stretch>
                      <a:fillRect/>
                    </a:stretch>
                  </pic:blipFill>
                  <pic:spPr bwMode="auto">
                    <a:xfrm>
                      <a:off x="0" y="0"/>
                      <a:ext cx="1981200" cy="619125"/>
                    </a:xfrm>
                    <a:prstGeom prst="rect">
                      <a:avLst/>
                    </a:prstGeom>
                    <a:noFill/>
                    <a:ln w="9525">
                      <a:noFill/>
                      <a:miter lim="800000"/>
                      <a:headEnd/>
                      <a:tailEnd/>
                    </a:ln>
                  </pic:spPr>
                </pic:pic>
              </a:graphicData>
            </a:graphic>
          </wp:inline>
        </w:drawing>
      </w:r>
    </w:p>
    <w:p w14:paraId="726B358C" w14:textId="77777777" w:rsidR="00027606" w:rsidRPr="003E01C8" w:rsidRDefault="00027606" w:rsidP="0098669E"/>
    <w:p w14:paraId="15F243C8" w14:textId="6BAF7156" w:rsidR="00027606" w:rsidRPr="003E01C8" w:rsidRDefault="00027606" w:rsidP="0098669E">
      <w:pPr>
        <w:rPr>
          <w:sz w:val="72"/>
          <w:szCs w:val="72"/>
        </w:rPr>
      </w:pPr>
    </w:p>
    <w:p w14:paraId="0A1F1651" w14:textId="2AFACD96" w:rsidR="00027606" w:rsidRPr="000E6D5E" w:rsidRDefault="00027606" w:rsidP="000E6D5E">
      <w:pPr>
        <w:pStyle w:val="Heading1"/>
      </w:pPr>
      <w:bookmarkStart w:id="24" w:name="_Toc33451424"/>
      <w:r w:rsidRPr="000E6D5E">
        <w:t>SECTION 2: PRACTICE LEARNING EXPERIENCES (PLE)</w:t>
      </w:r>
      <w:bookmarkEnd w:id="24"/>
    </w:p>
    <w:p w14:paraId="65A7DFEA" w14:textId="52447810" w:rsidR="00027606" w:rsidRPr="003E01C8" w:rsidRDefault="00027606" w:rsidP="0072261C">
      <w:pPr>
        <w:pStyle w:val="Heading2"/>
        <w:numPr>
          <w:ilvl w:val="1"/>
          <w:numId w:val="51"/>
        </w:numPr>
      </w:pPr>
      <w:r w:rsidRPr="003E01C8">
        <w:br w:type="page"/>
      </w:r>
      <w:bookmarkStart w:id="25" w:name="_Toc33451425"/>
      <w:r w:rsidRPr="003E01C8">
        <w:lastRenderedPageBreak/>
        <w:t>Programme outline</w:t>
      </w:r>
      <w:bookmarkEnd w:id="25"/>
      <w:r w:rsidRPr="003E01C8">
        <w:t xml:space="preserve"> </w:t>
      </w:r>
    </w:p>
    <w:p w14:paraId="74460093" w14:textId="77777777" w:rsidR="00027606" w:rsidRPr="003E01C8" w:rsidRDefault="00027606" w:rsidP="0098669E">
      <w:r w:rsidRPr="003E01C8">
        <w:t>The Bachelor of Nursing (Hons) Programme has been planned in the context of the drive for quality in the health services.  To meet the needs of the rapidly changing health service, the University and the Health Service Partners have developed a practice-orientated pre-registration programme which prepares individuals to work in a wide range of health and social care services.</w:t>
      </w:r>
    </w:p>
    <w:p w14:paraId="3C910F2C" w14:textId="77777777" w:rsidR="00027606" w:rsidRPr="003E01C8" w:rsidRDefault="00027606" w:rsidP="0098669E">
      <w:r w:rsidRPr="003E01C8">
        <w:t>The Bachelor of Nursing (Hons) Programme comprises of four years of study, leading to the award of an Honours Degree.  Students who do not meet the academic requirements for progression to honours may undertake a three-year programme leading to the award of Ordinary degree.  The programme has been designed to enable students to meet standards required for registration as a nurse on the NMC Professional Register.</w:t>
      </w:r>
    </w:p>
    <w:p w14:paraId="23FFE9EC" w14:textId="77777777" w:rsidR="00027606" w:rsidRPr="003E01C8" w:rsidRDefault="00027606" w:rsidP="0098669E">
      <w:r w:rsidRPr="003E01C8">
        <w:t>Specifically, the Programme aims to:</w:t>
      </w:r>
    </w:p>
    <w:p w14:paraId="4768DBD3" w14:textId="77777777" w:rsidR="00673BD8" w:rsidRDefault="00027606" w:rsidP="00673BD8">
      <w:pPr>
        <w:pStyle w:val="ListParagraph"/>
        <w:numPr>
          <w:ilvl w:val="0"/>
          <w:numId w:val="42"/>
        </w:numPr>
      </w:pPr>
      <w:r w:rsidRPr="003E01C8">
        <w:t>P</w:t>
      </w:r>
      <w:r w:rsidR="006B28B1" w:rsidRPr="003E01C8">
        <w:t>repare</w:t>
      </w:r>
      <w:r w:rsidRPr="003E01C8">
        <w:t xml:space="preserve"> students to be fit for practice, purpose and award</w:t>
      </w:r>
    </w:p>
    <w:p w14:paraId="28D01E1C" w14:textId="558416BB" w:rsidR="00027606" w:rsidRPr="003E01C8" w:rsidRDefault="00027606" w:rsidP="00673BD8">
      <w:pPr>
        <w:pStyle w:val="ListParagraph"/>
        <w:numPr>
          <w:ilvl w:val="0"/>
          <w:numId w:val="42"/>
        </w:numPr>
      </w:pPr>
      <w:r w:rsidRPr="003E01C8">
        <w:t>Prepare students to develop the required professional values, communication and interpersonal skills to deliver safe, effective and compassionate person-centred care to the highest standard</w:t>
      </w:r>
    </w:p>
    <w:p w14:paraId="531FD982" w14:textId="77777777" w:rsidR="00027606" w:rsidRPr="003E01C8" w:rsidRDefault="00027606" w:rsidP="00673BD8">
      <w:pPr>
        <w:pStyle w:val="ListParagraph"/>
        <w:numPr>
          <w:ilvl w:val="0"/>
          <w:numId w:val="42"/>
        </w:numPr>
      </w:pPr>
      <w:r w:rsidRPr="003E01C8">
        <w:t>Provide students with a sound foundation in the principles, theory and practice related to evidence-based nursing interventions required to meet the needs of individuals, families and communities within the scope of professional practice</w:t>
      </w:r>
    </w:p>
    <w:p w14:paraId="07E8390E" w14:textId="77777777" w:rsidR="00027606" w:rsidRPr="003E01C8" w:rsidRDefault="00027606" w:rsidP="00673BD8">
      <w:pPr>
        <w:pStyle w:val="ListParagraph"/>
        <w:numPr>
          <w:ilvl w:val="0"/>
          <w:numId w:val="42"/>
        </w:numPr>
      </w:pPr>
      <w:r w:rsidRPr="003E01C8">
        <w:t>Prepare students to develop leadership, management and team working skills</w:t>
      </w:r>
    </w:p>
    <w:p w14:paraId="72E185FB" w14:textId="77777777" w:rsidR="00027606" w:rsidRPr="003E01C8" w:rsidRDefault="00027606" w:rsidP="00673BD8">
      <w:pPr>
        <w:pStyle w:val="ListParagraph"/>
        <w:numPr>
          <w:ilvl w:val="0"/>
          <w:numId w:val="42"/>
        </w:numPr>
      </w:pPr>
      <w:r w:rsidRPr="003E01C8">
        <w:t>Equip student</w:t>
      </w:r>
      <w:r>
        <w:t>s</w:t>
      </w:r>
      <w:r w:rsidRPr="003E01C8">
        <w:t xml:space="preserve"> with skills necessary for continuous professional development in relation to nursing within a dynamic and evolving health care system</w:t>
      </w:r>
    </w:p>
    <w:p w14:paraId="50DDDB5A" w14:textId="77777777" w:rsidR="00027606" w:rsidRPr="003E01C8" w:rsidRDefault="00027606" w:rsidP="00673BD8">
      <w:pPr>
        <w:pStyle w:val="ListParagraph"/>
        <w:numPr>
          <w:ilvl w:val="0"/>
          <w:numId w:val="42"/>
        </w:numPr>
      </w:pPr>
      <w:r w:rsidRPr="003E01C8">
        <w:t>Enable student</w:t>
      </w:r>
      <w:r>
        <w:t>s</w:t>
      </w:r>
      <w:r w:rsidRPr="003E01C8">
        <w:t xml:space="preserve"> to enhance their transferable and lifelong learning skills including critical thinking, reflective practice, problem solving, synthesis and application of knowledge, critical appraisal of research and other evidence and its application to a practical setting. </w:t>
      </w:r>
    </w:p>
    <w:p w14:paraId="6A34FE8F" w14:textId="77777777" w:rsidR="00027606" w:rsidRPr="003E01C8" w:rsidRDefault="00027606" w:rsidP="0098669E"/>
    <w:p w14:paraId="0E169F40" w14:textId="77777777" w:rsidR="00027606" w:rsidRPr="003E01C8" w:rsidRDefault="00027606" w:rsidP="0098669E">
      <w:pPr>
        <w:sectPr w:rsidR="00027606" w:rsidRPr="003E01C8" w:rsidSect="00325015">
          <w:pgSz w:w="11906" w:h="16838"/>
          <w:pgMar w:top="1418" w:right="1418" w:bottom="1418" w:left="1418" w:header="708" w:footer="708" w:gutter="0"/>
          <w:cols w:space="708"/>
          <w:docGrid w:linePitch="360"/>
        </w:sectPr>
      </w:pPr>
      <w:bookmarkStart w:id="26" w:name="_GoBack"/>
      <w:bookmarkEnd w:id="26"/>
    </w:p>
    <w:p w14:paraId="14E811ED" w14:textId="1F330DAA" w:rsidR="00027606" w:rsidRPr="003E01C8" w:rsidRDefault="00027606" w:rsidP="000E6D5E">
      <w:pPr>
        <w:pStyle w:val="Heading3"/>
      </w:pPr>
      <w:bookmarkStart w:id="27" w:name="_Toc33451426"/>
      <w:r w:rsidRPr="003E01C8">
        <w:lastRenderedPageBreak/>
        <w:t>Programme flow/planner</w:t>
      </w:r>
      <w:bookmarkEnd w:id="27"/>
    </w:p>
    <w:p w14:paraId="23ED4048" w14:textId="77777777" w:rsidR="00027606" w:rsidRDefault="00027606" w:rsidP="0098669E">
      <w:pPr>
        <w:rPr>
          <w:noProof/>
        </w:rPr>
      </w:pPr>
    </w:p>
    <w:p w14:paraId="1156CFCB" w14:textId="11842B60" w:rsidR="00F677A4" w:rsidRPr="003E01C8" w:rsidRDefault="00F677A4" w:rsidP="00F677A4">
      <w:pPr>
        <w:jc w:val="center"/>
        <w:sectPr w:rsidR="00F677A4" w:rsidRPr="003E01C8" w:rsidSect="00325015">
          <w:pgSz w:w="16838" w:h="11906" w:orient="landscape"/>
          <w:pgMar w:top="1418" w:right="1418" w:bottom="1418" w:left="1418" w:header="709" w:footer="709" w:gutter="0"/>
          <w:cols w:space="708"/>
          <w:docGrid w:linePitch="360"/>
        </w:sectPr>
      </w:pPr>
      <w:r>
        <w:rPr>
          <w:noProof/>
        </w:rPr>
        <w:drawing>
          <wp:inline distT="0" distB="0" distL="0" distR="0" wp14:anchorId="1680B2BB" wp14:editId="5CD560BB">
            <wp:extent cx="9052105" cy="4517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739" t="26543" r="58138" b="23357"/>
                    <a:stretch/>
                  </pic:blipFill>
                  <pic:spPr bwMode="auto">
                    <a:xfrm>
                      <a:off x="0" y="0"/>
                      <a:ext cx="9144324" cy="4563176"/>
                    </a:xfrm>
                    <a:prstGeom prst="rect">
                      <a:avLst/>
                    </a:prstGeom>
                    <a:ln>
                      <a:noFill/>
                    </a:ln>
                    <a:extLst>
                      <a:ext uri="{53640926-AAD7-44D8-BBD7-CCE9431645EC}">
                        <a14:shadowObscured xmlns:a14="http://schemas.microsoft.com/office/drawing/2010/main"/>
                      </a:ext>
                    </a:extLst>
                  </pic:spPr>
                </pic:pic>
              </a:graphicData>
            </a:graphic>
          </wp:inline>
        </w:drawing>
      </w:r>
    </w:p>
    <w:p w14:paraId="4A6E5B96" w14:textId="0869DB5B" w:rsidR="00027606" w:rsidRPr="003E01C8" w:rsidRDefault="00027606" w:rsidP="0098669E">
      <w:pPr>
        <w:pStyle w:val="Heading2"/>
      </w:pPr>
      <w:bookmarkStart w:id="28" w:name="_Toc33451427"/>
      <w:r w:rsidRPr="003E01C8">
        <w:lastRenderedPageBreak/>
        <w:t>Assessment criteria</w:t>
      </w:r>
      <w:bookmarkEnd w:id="28"/>
    </w:p>
    <w:p w14:paraId="06BC7638" w14:textId="77777777" w:rsidR="00027606" w:rsidRPr="003E01C8" w:rsidRDefault="00027606" w:rsidP="0098669E">
      <w:pPr>
        <w:rPr>
          <w:color w:val="FF0000"/>
        </w:rPr>
      </w:pPr>
      <w:r w:rsidRPr="003E01C8">
        <w:t>Background Information</w:t>
      </w:r>
    </w:p>
    <w:p w14:paraId="07CF8810" w14:textId="1C248A5B" w:rsidR="00027606" w:rsidRPr="003E01C8" w:rsidRDefault="00027606" w:rsidP="0098669E">
      <w:r w:rsidRPr="003E01C8">
        <w:t xml:space="preserve">Student supervision and assessment in practice requires that Practice Supervisors and </w:t>
      </w:r>
      <w:r>
        <w:t>A</w:t>
      </w:r>
      <w:r w:rsidRPr="003E01C8">
        <w:t>ssessors work together with you as a student to facilitate your learning. This, combined with the input of your Academic Assessor, will help to ensure a robust assessment process for each part of your programme, and at the point of professional registration.</w:t>
      </w:r>
      <w:r w:rsidR="006B28B1">
        <w:t xml:space="preserve">  </w:t>
      </w:r>
      <w:r w:rsidRPr="003E01C8">
        <w:t xml:space="preserve">The assessment process includes your supervision and support in practice and the assessment of your performance based on specific components which have been determined by the Nursing and Midwifery Council (NMC 2018a). These are outlined as part of this documentation and your Practice Supervisors and </w:t>
      </w:r>
      <w:r>
        <w:t>A</w:t>
      </w:r>
      <w:r w:rsidRPr="003E01C8">
        <w:t xml:space="preserve">ssessors should review this information prior to engaging in the supervision and assessment of your performance in practice.  </w:t>
      </w:r>
    </w:p>
    <w:p w14:paraId="3FA3875C" w14:textId="77777777" w:rsidR="00027606" w:rsidRPr="00A1051F" w:rsidRDefault="00027606" w:rsidP="0098669E">
      <w:pPr>
        <w:rPr>
          <w:b/>
          <w:bCs/>
        </w:rPr>
      </w:pPr>
      <w:r w:rsidRPr="00A1051F">
        <w:rPr>
          <w:b/>
          <w:bCs/>
        </w:rPr>
        <w:t>Assessment Components</w:t>
      </w:r>
    </w:p>
    <w:p w14:paraId="7F8C9B13" w14:textId="77777777" w:rsidR="00027606" w:rsidRPr="003E01C8" w:rsidRDefault="00027606" w:rsidP="0098669E">
      <w:r w:rsidRPr="003E01C8">
        <w:t>There are two components to your assessment</w:t>
      </w:r>
    </w:p>
    <w:p w14:paraId="5026331E" w14:textId="77777777" w:rsidR="00027606" w:rsidRPr="003E01C8" w:rsidRDefault="00027606" w:rsidP="0072261C">
      <w:pPr>
        <w:pStyle w:val="ListParagraph"/>
        <w:numPr>
          <w:ilvl w:val="0"/>
          <w:numId w:val="14"/>
        </w:numPr>
      </w:pPr>
      <w:r w:rsidRPr="003E01C8">
        <w:t xml:space="preserve">Platforms and Proficiencies </w:t>
      </w:r>
    </w:p>
    <w:p w14:paraId="6483F29E" w14:textId="77777777" w:rsidR="00027606" w:rsidRPr="003E01C8" w:rsidRDefault="00027606" w:rsidP="0072261C">
      <w:pPr>
        <w:pStyle w:val="ListParagraph"/>
        <w:numPr>
          <w:ilvl w:val="0"/>
          <w:numId w:val="14"/>
        </w:numPr>
      </w:pPr>
      <w:r w:rsidRPr="003E01C8">
        <w:t xml:space="preserve">Skills and Procedures </w:t>
      </w:r>
    </w:p>
    <w:p w14:paraId="49E0FDB7" w14:textId="626F0E29" w:rsidR="00027606" w:rsidRPr="003E01C8" w:rsidRDefault="00027606" w:rsidP="00206863">
      <w:pPr>
        <w:pStyle w:val="Heading3"/>
      </w:pPr>
      <w:bookmarkStart w:id="29" w:name="_Toc33451428"/>
      <w:r w:rsidRPr="003E01C8">
        <w:t>Platforms and Proficiencies</w:t>
      </w:r>
      <w:bookmarkEnd w:id="29"/>
    </w:p>
    <w:p w14:paraId="57723563" w14:textId="48463AE8" w:rsidR="00EF1F01" w:rsidRDefault="00027606" w:rsidP="0098669E">
      <w:r w:rsidRPr="003E01C8">
        <w:t xml:space="preserve">These are assessed for every practice learning experience (PLE). There are 7 platforms, each of which has associated proficiencies (NMC 2018a). As a student you must achieve all </w:t>
      </w:r>
      <w:r>
        <w:t xml:space="preserve">required </w:t>
      </w:r>
      <w:r w:rsidRPr="003E01C8">
        <w:t xml:space="preserve">proficiencies for each platform during your programme. Each of the platforms are listed below, including the number of proficiencies associated with each. </w:t>
      </w:r>
      <w:r w:rsidRPr="003E01C8">
        <w:rPr>
          <w:b/>
        </w:rPr>
        <w:t xml:space="preserve">All proficiencies detailed within the ‘Platforms and Proficiencies’ Section of the document must be achieved. </w:t>
      </w:r>
      <w:r w:rsidRPr="003E01C8">
        <w:t>Evidence of this achievement of the proficiencies will be assessed in line with the levels of the participation in care framework. Using the levels of this framework to assess your performance will ensure that this assessment confirms that there has been progression in your performance as you progress through your programme of study. It is the responsibility of the Practice Supervisor and Practice Assessor to discuss your progress together, and with others including consideration of feedback from service users and carers and, through this collaborative dialogue, determine whether or not you have achieved each of the platform proficiencies at the required level of performance. The outcome of this assessment will then be reviewed and confirmed by your Academic Assessor at the end of each Part:</w:t>
      </w:r>
    </w:p>
    <w:p w14:paraId="494EB511" w14:textId="77777777" w:rsidR="00EF1F01" w:rsidRDefault="00EF1F01">
      <w:pPr>
        <w:spacing w:after="0" w:line="240" w:lineRule="auto"/>
      </w:pPr>
      <w:r>
        <w:br w:type="page"/>
      </w:r>
    </w:p>
    <w:p w14:paraId="2D5245A3" w14:textId="77777777" w:rsidR="00027606" w:rsidRPr="006B28B1" w:rsidRDefault="00027606" w:rsidP="0098669E">
      <w:pPr>
        <w:rPr>
          <w:b/>
        </w:rPr>
      </w:pPr>
    </w:p>
    <w:p w14:paraId="537703FC" w14:textId="77777777" w:rsidR="00027606" w:rsidRPr="003E01C8" w:rsidRDefault="00027606" w:rsidP="0072261C">
      <w:pPr>
        <w:pStyle w:val="ListParagraph"/>
        <w:numPr>
          <w:ilvl w:val="0"/>
          <w:numId w:val="11"/>
        </w:numPr>
      </w:pPr>
      <w:r w:rsidRPr="003E01C8">
        <w:t>Platform 1 - Being an accountable professional</w:t>
      </w:r>
    </w:p>
    <w:p w14:paraId="17E0BF67" w14:textId="77777777" w:rsidR="00027606" w:rsidRPr="003E01C8" w:rsidRDefault="00027606" w:rsidP="0072261C">
      <w:pPr>
        <w:pStyle w:val="ListParagraph"/>
        <w:numPr>
          <w:ilvl w:val="1"/>
          <w:numId w:val="11"/>
        </w:numPr>
      </w:pPr>
      <w:r w:rsidRPr="003E01C8">
        <w:t>20 proficiencies to be achieved</w:t>
      </w:r>
    </w:p>
    <w:p w14:paraId="241B98A1" w14:textId="77777777" w:rsidR="00027606" w:rsidRPr="003E01C8" w:rsidRDefault="00027606" w:rsidP="0072261C">
      <w:pPr>
        <w:pStyle w:val="ListParagraph"/>
        <w:numPr>
          <w:ilvl w:val="0"/>
          <w:numId w:val="11"/>
        </w:numPr>
      </w:pPr>
      <w:r w:rsidRPr="003E01C8">
        <w:t>Platform 2 – Promoting health and preventing ill health</w:t>
      </w:r>
    </w:p>
    <w:p w14:paraId="51BB1388" w14:textId="77777777" w:rsidR="00027606" w:rsidRPr="003E01C8" w:rsidRDefault="00027606" w:rsidP="0072261C">
      <w:pPr>
        <w:pStyle w:val="ListParagraph"/>
        <w:numPr>
          <w:ilvl w:val="1"/>
          <w:numId w:val="11"/>
        </w:numPr>
      </w:pPr>
      <w:r w:rsidRPr="003E01C8">
        <w:t>12 proficiencies to be achieved</w:t>
      </w:r>
    </w:p>
    <w:p w14:paraId="10E92758" w14:textId="77777777" w:rsidR="00027606" w:rsidRPr="003E01C8" w:rsidRDefault="00027606" w:rsidP="0072261C">
      <w:pPr>
        <w:pStyle w:val="ListParagraph"/>
        <w:numPr>
          <w:ilvl w:val="0"/>
          <w:numId w:val="11"/>
        </w:numPr>
      </w:pPr>
      <w:r w:rsidRPr="003E01C8">
        <w:t>Platform 3 – Assessing needs and planning care</w:t>
      </w:r>
    </w:p>
    <w:p w14:paraId="5B9713C3" w14:textId="77777777" w:rsidR="00027606" w:rsidRPr="003E01C8" w:rsidRDefault="00027606" w:rsidP="0072261C">
      <w:pPr>
        <w:pStyle w:val="ListParagraph"/>
        <w:numPr>
          <w:ilvl w:val="1"/>
          <w:numId w:val="11"/>
        </w:numPr>
      </w:pPr>
      <w:r w:rsidRPr="003E01C8">
        <w:t>16 proficiencies to be achieved</w:t>
      </w:r>
    </w:p>
    <w:p w14:paraId="4DDE13E7" w14:textId="77777777" w:rsidR="00027606" w:rsidRPr="003E01C8" w:rsidRDefault="00027606" w:rsidP="0072261C">
      <w:pPr>
        <w:pStyle w:val="ListParagraph"/>
        <w:numPr>
          <w:ilvl w:val="0"/>
          <w:numId w:val="11"/>
        </w:numPr>
      </w:pPr>
      <w:r w:rsidRPr="003E01C8">
        <w:t>Platform 4 – Providing and evaluating care</w:t>
      </w:r>
    </w:p>
    <w:p w14:paraId="5BAE6C9E" w14:textId="77777777" w:rsidR="00027606" w:rsidRPr="003E01C8" w:rsidRDefault="00027606" w:rsidP="0072261C">
      <w:pPr>
        <w:pStyle w:val="ListParagraph"/>
        <w:numPr>
          <w:ilvl w:val="1"/>
          <w:numId w:val="11"/>
        </w:numPr>
      </w:pPr>
      <w:r w:rsidRPr="003E01C8">
        <w:t>18 proficiencies to be achieved</w:t>
      </w:r>
    </w:p>
    <w:p w14:paraId="4D89D239" w14:textId="77777777" w:rsidR="00027606" w:rsidRPr="003E01C8" w:rsidRDefault="00027606" w:rsidP="0072261C">
      <w:pPr>
        <w:pStyle w:val="ListParagraph"/>
        <w:numPr>
          <w:ilvl w:val="0"/>
          <w:numId w:val="11"/>
        </w:numPr>
      </w:pPr>
      <w:r w:rsidRPr="003E01C8">
        <w:t>Platform 5 – Leading and managing nursing care and working in teams</w:t>
      </w:r>
    </w:p>
    <w:p w14:paraId="3B52B2F8" w14:textId="77777777" w:rsidR="00027606" w:rsidRPr="003E01C8" w:rsidRDefault="00027606" w:rsidP="0072261C">
      <w:pPr>
        <w:pStyle w:val="ListParagraph"/>
        <w:numPr>
          <w:ilvl w:val="1"/>
          <w:numId w:val="11"/>
        </w:numPr>
      </w:pPr>
      <w:r w:rsidRPr="003E01C8">
        <w:t>12 proficiencies to be achieved</w:t>
      </w:r>
    </w:p>
    <w:p w14:paraId="6EA89AE6" w14:textId="77777777" w:rsidR="00027606" w:rsidRPr="003E01C8" w:rsidRDefault="00027606" w:rsidP="0072261C">
      <w:pPr>
        <w:pStyle w:val="ListParagraph"/>
        <w:numPr>
          <w:ilvl w:val="0"/>
          <w:numId w:val="11"/>
        </w:numPr>
      </w:pPr>
      <w:r w:rsidRPr="003E01C8">
        <w:t xml:space="preserve"> Platform 6 – Improving safety and quality of care</w:t>
      </w:r>
    </w:p>
    <w:p w14:paraId="554B5C58" w14:textId="77777777" w:rsidR="00027606" w:rsidRPr="003E01C8" w:rsidRDefault="00027606" w:rsidP="0072261C">
      <w:pPr>
        <w:pStyle w:val="ListParagraph"/>
        <w:numPr>
          <w:ilvl w:val="1"/>
          <w:numId w:val="11"/>
        </w:numPr>
      </w:pPr>
      <w:r w:rsidRPr="003E01C8">
        <w:t>12 proficiencies to be achieved</w:t>
      </w:r>
    </w:p>
    <w:p w14:paraId="4722804C" w14:textId="77777777" w:rsidR="00027606" w:rsidRPr="003E01C8" w:rsidRDefault="00027606" w:rsidP="0072261C">
      <w:pPr>
        <w:pStyle w:val="ListParagraph"/>
        <w:numPr>
          <w:ilvl w:val="0"/>
          <w:numId w:val="11"/>
        </w:numPr>
      </w:pPr>
      <w:r w:rsidRPr="003E01C8">
        <w:t>Platform 7 – Coordinating care</w:t>
      </w:r>
    </w:p>
    <w:p w14:paraId="11A0C5C5" w14:textId="77777777" w:rsidR="00027606" w:rsidRPr="003E01C8" w:rsidRDefault="00027606" w:rsidP="0072261C">
      <w:pPr>
        <w:pStyle w:val="ListParagraph"/>
        <w:numPr>
          <w:ilvl w:val="1"/>
          <w:numId w:val="11"/>
        </w:numPr>
      </w:pPr>
      <w:r w:rsidRPr="003E01C8">
        <w:t>13 proficiencies to be achieved</w:t>
      </w:r>
    </w:p>
    <w:p w14:paraId="413C1D08" w14:textId="46FD070E" w:rsidR="00027606" w:rsidRPr="003E01C8" w:rsidRDefault="00027606" w:rsidP="00206863">
      <w:pPr>
        <w:pStyle w:val="Heading3"/>
      </w:pPr>
      <w:bookmarkStart w:id="30" w:name="_Toc33451429"/>
      <w:r w:rsidRPr="003E01C8">
        <w:t>Assessment of Proficiencies through Participation in Care</w:t>
      </w:r>
      <w:bookmarkEnd w:id="30"/>
    </w:p>
    <w:p w14:paraId="3A328D5B" w14:textId="44ED2B9A" w:rsidR="00027606" w:rsidRPr="003E01C8" w:rsidRDefault="00027606" w:rsidP="0098669E">
      <w:r w:rsidRPr="003E01C8">
        <w:t xml:space="preserve">The Practice Assessor will ultimately be responsible for determining the assessment outcome in practice however, this will involve collaborative discussion with others who support and </w:t>
      </w:r>
      <w:proofErr w:type="gramStart"/>
      <w:r w:rsidRPr="003E01C8">
        <w:t>come into contact with</w:t>
      </w:r>
      <w:proofErr w:type="gramEnd"/>
      <w:r w:rsidRPr="003E01C8">
        <w:t xml:space="preserve"> you as you progress through each Part of your programme. The participation in care framework</w:t>
      </w:r>
      <w:r w:rsidR="00EF1F01">
        <w:t xml:space="preserve"> in </w:t>
      </w:r>
      <w:r w:rsidR="00EF1F01" w:rsidRPr="00EF1F01">
        <w:fldChar w:fldCharType="begin"/>
      </w:r>
      <w:r w:rsidR="00EF1F01" w:rsidRPr="00EF1F01">
        <w:instrText xml:space="preserve"> REF _Ref33512806 \h  \* MERGEFORMAT </w:instrText>
      </w:r>
      <w:r w:rsidR="00EF1F01" w:rsidRPr="00EF1F01">
        <w:fldChar w:fldCharType="separate"/>
      </w:r>
      <w:r w:rsidR="000025ED" w:rsidRPr="00EF1F01">
        <w:rPr>
          <w:szCs w:val="24"/>
        </w:rPr>
        <w:t xml:space="preserve">Figure </w:t>
      </w:r>
      <w:r w:rsidR="000025ED" w:rsidRPr="000025ED">
        <w:rPr>
          <w:noProof/>
          <w:szCs w:val="24"/>
        </w:rPr>
        <w:t>1</w:t>
      </w:r>
      <w:r w:rsidR="00EF1F01" w:rsidRPr="00EF1F01">
        <w:fldChar w:fldCharType="end"/>
      </w:r>
      <w:r w:rsidRPr="003E01C8">
        <w:t xml:space="preserve"> </w:t>
      </w:r>
      <w:r w:rsidR="00EF1F01">
        <w:t xml:space="preserve">below </w:t>
      </w:r>
      <w:r w:rsidRPr="003E01C8">
        <w:t xml:space="preserve">is designed to assist you, and those supporting and assessing you, to identify the level of your performance for each of the proficiencies associated with each of the platforms. </w:t>
      </w:r>
    </w:p>
    <w:p w14:paraId="3B38BAB7" w14:textId="449F9337" w:rsidR="00993DDB" w:rsidRDefault="00027606" w:rsidP="00EF1F01">
      <w:pPr>
        <w:keepNext/>
      </w:pPr>
      <w:r w:rsidRPr="003E01C8">
        <w:lastRenderedPageBreak/>
        <w:t>Participation in Care – Dependent to Independent (PLPAD 2.0)</w:t>
      </w:r>
      <w:r w:rsidR="00EF1F01">
        <w:rPr>
          <w:rStyle w:val="FootnoteReference"/>
        </w:rPr>
        <w:footnoteReference w:id="1"/>
      </w:r>
      <w:r w:rsidR="00EF1F01">
        <w:t>.</w:t>
      </w:r>
      <w:r w:rsidR="00993DDB" w:rsidRPr="00993DDB">
        <w:rPr>
          <w:noProof/>
        </w:rPr>
        <w:drawing>
          <wp:inline distT="0" distB="0" distL="0" distR="0" wp14:anchorId="78E9DF96" wp14:editId="2EC2C22E">
            <wp:extent cx="5731510" cy="44081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408170"/>
                    </a:xfrm>
                    <a:prstGeom prst="rect">
                      <a:avLst/>
                    </a:prstGeom>
                    <a:noFill/>
                    <a:ln>
                      <a:noFill/>
                    </a:ln>
                  </pic:spPr>
                </pic:pic>
              </a:graphicData>
            </a:graphic>
          </wp:inline>
        </w:drawing>
      </w:r>
    </w:p>
    <w:p w14:paraId="67F41F0F" w14:textId="4B92084A" w:rsidR="00993DDB" w:rsidRPr="00EF1F01" w:rsidRDefault="00993DDB" w:rsidP="00993DDB">
      <w:pPr>
        <w:pStyle w:val="Caption"/>
        <w:rPr>
          <w:i w:val="0"/>
          <w:iCs w:val="0"/>
          <w:color w:val="auto"/>
          <w:sz w:val="24"/>
          <w:szCs w:val="24"/>
        </w:rPr>
      </w:pPr>
      <w:bookmarkStart w:id="31" w:name="_Ref33512806"/>
      <w:r w:rsidRPr="00EF1F01">
        <w:rPr>
          <w:i w:val="0"/>
          <w:iCs w:val="0"/>
          <w:color w:val="auto"/>
          <w:sz w:val="24"/>
          <w:szCs w:val="24"/>
        </w:rPr>
        <w:t xml:space="preserve">Figure </w:t>
      </w:r>
      <w:r w:rsidRPr="00EF1F01">
        <w:rPr>
          <w:i w:val="0"/>
          <w:iCs w:val="0"/>
          <w:color w:val="auto"/>
          <w:sz w:val="24"/>
          <w:szCs w:val="24"/>
        </w:rPr>
        <w:fldChar w:fldCharType="begin"/>
      </w:r>
      <w:r w:rsidRPr="00EF1F01">
        <w:rPr>
          <w:i w:val="0"/>
          <w:iCs w:val="0"/>
          <w:color w:val="auto"/>
          <w:sz w:val="24"/>
          <w:szCs w:val="24"/>
        </w:rPr>
        <w:instrText xml:space="preserve"> SEQ Figure \* ARABIC </w:instrText>
      </w:r>
      <w:r w:rsidRPr="00EF1F01">
        <w:rPr>
          <w:i w:val="0"/>
          <w:iCs w:val="0"/>
          <w:color w:val="auto"/>
          <w:sz w:val="24"/>
          <w:szCs w:val="24"/>
        </w:rPr>
        <w:fldChar w:fldCharType="separate"/>
      </w:r>
      <w:r w:rsidR="000025ED">
        <w:rPr>
          <w:i w:val="0"/>
          <w:iCs w:val="0"/>
          <w:noProof/>
          <w:color w:val="auto"/>
          <w:sz w:val="24"/>
          <w:szCs w:val="24"/>
        </w:rPr>
        <w:t>1</w:t>
      </w:r>
      <w:r w:rsidRPr="00EF1F01">
        <w:rPr>
          <w:i w:val="0"/>
          <w:iCs w:val="0"/>
          <w:color w:val="auto"/>
          <w:sz w:val="24"/>
          <w:szCs w:val="24"/>
        </w:rPr>
        <w:fldChar w:fldCharType="end"/>
      </w:r>
      <w:bookmarkEnd w:id="31"/>
      <w:r w:rsidRPr="00EF1F01">
        <w:rPr>
          <w:i w:val="0"/>
          <w:iCs w:val="0"/>
          <w:color w:val="auto"/>
          <w:sz w:val="24"/>
          <w:szCs w:val="24"/>
        </w:rPr>
        <w:t>: Participation in Care Framework</w:t>
      </w:r>
    </w:p>
    <w:p w14:paraId="365D0302" w14:textId="57B382B5" w:rsidR="00EF1F01" w:rsidRDefault="00027606" w:rsidP="00993DDB">
      <w:r w:rsidRPr="003E01C8">
        <w:t xml:space="preserve">The description of each level of participation, detailed in the diagram above, and explained in more detail below, will help you and your </w:t>
      </w:r>
      <w:r>
        <w:t>P</w:t>
      </w:r>
      <w:r w:rsidRPr="003E01C8">
        <w:t>ractice</w:t>
      </w:r>
      <w:r w:rsidR="00EF1F01">
        <w:t xml:space="preserve"> </w:t>
      </w:r>
      <w:r>
        <w:t>S</w:t>
      </w:r>
      <w:r w:rsidRPr="003E01C8">
        <w:t>upervisor(s)/</w:t>
      </w:r>
      <w:r w:rsidR="00EF1F01">
        <w:t xml:space="preserve">  </w:t>
      </w:r>
      <w:r>
        <w:t>A</w:t>
      </w:r>
      <w:r w:rsidRPr="003E01C8">
        <w:t>ssessor(s) to understand what is expected of you as a student by the end of each Part of your programme. The explanation below outlines the expected level of performance which must be demonstrated by the end of each Part, as well as the level of assistance you can expect to receive from your Practice Supervisor(s)/</w:t>
      </w:r>
      <w:r w:rsidR="00EF1F01">
        <w:t xml:space="preserve"> </w:t>
      </w:r>
      <w:r w:rsidRPr="003E01C8">
        <w:t>Assessor.</w:t>
      </w:r>
    </w:p>
    <w:p w14:paraId="06E2A63A" w14:textId="77777777" w:rsidR="00EF1F01" w:rsidRDefault="00EF1F01">
      <w:pPr>
        <w:spacing w:after="0" w:line="240" w:lineRule="auto"/>
      </w:pPr>
      <w:r>
        <w:br w:type="page"/>
      </w:r>
    </w:p>
    <w:p w14:paraId="696FF95B" w14:textId="6AF140A7" w:rsidR="00EF1F01" w:rsidRPr="00EF1F01" w:rsidRDefault="00027606" w:rsidP="00EF1F01">
      <w:pPr>
        <w:rPr>
          <w:b/>
          <w:bCs/>
        </w:rPr>
      </w:pPr>
      <w:r w:rsidRPr="00EF1F01">
        <w:rPr>
          <w:b/>
          <w:bCs/>
        </w:rPr>
        <w:lastRenderedPageBreak/>
        <w:t>Participation in Care – Explanation of Levels of Participation</w:t>
      </w:r>
    </w:p>
    <w:p w14:paraId="11444488" w14:textId="6792F39B" w:rsidR="00027606" w:rsidRPr="003E01C8" w:rsidRDefault="00027606" w:rsidP="00EF1F01">
      <w:pPr>
        <w:pStyle w:val="ListParagraph"/>
        <w:numPr>
          <w:ilvl w:val="0"/>
          <w:numId w:val="10"/>
        </w:numPr>
      </w:pPr>
      <w:r w:rsidRPr="0098669E">
        <w:rPr>
          <w:u w:val="single"/>
        </w:rPr>
        <w:t xml:space="preserve">Dependent </w:t>
      </w:r>
      <w:r w:rsidRPr="003E01C8">
        <w:t>– Minim</w:t>
      </w:r>
      <w:r w:rsidR="00FD0111">
        <w:t xml:space="preserve">um </w:t>
      </w:r>
      <w:r w:rsidRPr="003E01C8">
        <w:t xml:space="preserve">standard of participation in care to be achieved by the end of Part 1 of nursing students’ programme. </w:t>
      </w:r>
    </w:p>
    <w:p w14:paraId="0305E19D" w14:textId="77777777" w:rsidR="00027606" w:rsidRPr="003E01C8" w:rsidRDefault="00027606" w:rsidP="00EF1F01">
      <w:pPr>
        <w:pStyle w:val="ListParagraph"/>
        <w:numPr>
          <w:ilvl w:val="1"/>
          <w:numId w:val="10"/>
        </w:numPr>
      </w:pPr>
      <w:r w:rsidRPr="0098669E">
        <w:rPr>
          <w:u w:val="single"/>
        </w:rPr>
        <w:t>You will be working closely with your Practice Supervisor who will direct and guide you</w:t>
      </w:r>
      <w:r w:rsidRPr="003E01C8">
        <w:t>. Through this guided participation in care, you will be able to demonstrate delivery of safe, effective, person-centred care in a professional manner using appropriate nursing skills. You will also demonstrate a professionalism in your attitudes and values as well as a positive attitude to own learning</w:t>
      </w:r>
    </w:p>
    <w:p w14:paraId="13ACED19" w14:textId="77777777" w:rsidR="00027606" w:rsidRPr="003E01C8" w:rsidRDefault="00027606" w:rsidP="00EF1F01">
      <w:pPr>
        <w:pStyle w:val="ListParagraph"/>
        <w:numPr>
          <w:ilvl w:val="0"/>
          <w:numId w:val="10"/>
        </w:numPr>
      </w:pPr>
      <w:r w:rsidRPr="00EF1F01">
        <w:rPr>
          <w:u w:val="single"/>
        </w:rPr>
        <w:t>Developing Independence</w:t>
      </w:r>
      <w:r w:rsidRPr="003E01C8">
        <w:t xml:space="preserve"> – Minimum standard of participation in care to be achieved by the end of Part 2 of nursing students’ programme</w:t>
      </w:r>
    </w:p>
    <w:p w14:paraId="6C10A03D" w14:textId="77777777" w:rsidR="00027606" w:rsidRPr="003E01C8" w:rsidRDefault="00027606" w:rsidP="00EF1F01">
      <w:pPr>
        <w:pStyle w:val="ListParagraph"/>
        <w:numPr>
          <w:ilvl w:val="1"/>
          <w:numId w:val="10"/>
        </w:numPr>
      </w:pPr>
      <w:r w:rsidRPr="003E01C8">
        <w:t>You will be developing independence and your Practice Supervisor will offer guidance and support when required.  You will actively participate in care with this guidance and will demonstrate increasing confidence and competence. You will also demonstrate an understanding of professional roles and responsibilities and will maximise opportunities to extend your own knowledge</w:t>
      </w:r>
    </w:p>
    <w:p w14:paraId="54E031EE" w14:textId="77777777" w:rsidR="00027606" w:rsidRPr="003E01C8" w:rsidRDefault="00027606" w:rsidP="00EF1F01">
      <w:pPr>
        <w:pStyle w:val="ListParagraph"/>
        <w:numPr>
          <w:ilvl w:val="0"/>
          <w:numId w:val="10"/>
        </w:numPr>
      </w:pPr>
      <w:r w:rsidRPr="00EF1F01">
        <w:rPr>
          <w:u w:val="single"/>
        </w:rPr>
        <w:t>Independent</w:t>
      </w:r>
      <w:r w:rsidRPr="003E01C8">
        <w:t xml:space="preserve"> – Minimum standard of participation in care to be achieved by the end of Part 3 of nursing students’ programme</w:t>
      </w:r>
    </w:p>
    <w:p w14:paraId="3DCAE50E" w14:textId="559C59C6" w:rsidR="00027606" w:rsidRPr="003E01C8" w:rsidRDefault="00027606" w:rsidP="00EF1F01">
      <w:pPr>
        <w:pStyle w:val="ListParagraph"/>
        <w:numPr>
          <w:ilvl w:val="1"/>
          <w:numId w:val="10"/>
        </w:numPr>
      </w:pPr>
      <w:r w:rsidRPr="003E01C8">
        <w:t xml:space="preserve">You will be working </w:t>
      </w:r>
      <w:r w:rsidR="006B28B1" w:rsidRPr="003E01C8">
        <w:t>independently,</w:t>
      </w:r>
      <w:r w:rsidRPr="003E01C8">
        <w:t xml:space="preserve"> and your Practice Supervisor will offer a more indirect form of supervision.  You will demonstrate the ability to lead and coordinate care, and the ability to act as an accountable and responsive practitioner, demonstrating a comprehensive knowledge base that informs safe and effective practice. You will also assume responsibility for your own learning, as well as the learning of others</w:t>
      </w:r>
    </w:p>
    <w:p w14:paraId="639DAA2A" w14:textId="2183702F" w:rsidR="00027606" w:rsidRPr="003E01C8" w:rsidRDefault="00027606" w:rsidP="00206863">
      <w:pPr>
        <w:pStyle w:val="Heading3"/>
      </w:pPr>
      <w:bookmarkStart w:id="32" w:name="_Toc33451430"/>
      <w:r w:rsidRPr="003E01C8">
        <w:t>Skill and Procedure Achievement</w:t>
      </w:r>
      <w:bookmarkEnd w:id="32"/>
      <w:r w:rsidRPr="003E01C8">
        <w:t xml:space="preserve"> </w:t>
      </w:r>
    </w:p>
    <w:p w14:paraId="329601EC" w14:textId="77777777" w:rsidR="00027606" w:rsidRPr="003E01C8" w:rsidRDefault="00027606" w:rsidP="0098669E">
      <w:r w:rsidRPr="003E01C8">
        <w:t xml:space="preserve">The Annexe skills and procedures are provided as a list as part of this Practice Assessment Document (PAD) and you must safely demonstrate each of these to enable your Practice Supervisor/assessor to sign to confirm that this has taken place. Safely demonstrating skills and procedures will take place throughout each part of your programme and will, </w:t>
      </w:r>
      <w:proofErr w:type="gramStart"/>
      <w:r w:rsidRPr="003E01C8">
        <w:t>more often than not</w:t>
      </w:r>
      <w:proofErr w:type="gramEnd"/>
      <w:r w:rsidRPr="003E01C8">
        <w:t xml:space="preserve">, involve a number of Practice Supervisors, as well as, potentially, the Practice Assessor. </w:t>
      </w:r>
      <w:r w:rsidRPr="003E01C8">
        <w:rPr>
          <w:i/>
        </w:rPr>
        <w:t xml:space="preserve">It is therefore important that at the start of each placement, you review all skills and procedures with your Practice Supervisor to help you to determine which skills and procedures you could potentially work towards safely demonstrating in each </w:t>
      </w:r>
      <w:r w:rsidRPr="003E01C8">
        <w:t>area. Opportunities should be noted within the Learning Development Plan at the start of your PLE. Any skill or procedure that has been safely demonstrated must continue to be demonstrated safely whenever the opportunity arises in practice.</w:t>
      </w:r>
    </w:p>
    <w:p w14:paraId="5843895C" w14:textId="1CAA37B7" w:rsidR="00027606" w:rsidRPr="00EF1F01" w:rsidRDefault="00027606" w:rsidP="00EF1F01">
      <w:pPr>
        <w:rPr>
          <w:b/>
        </w:rPr>
      </w:pPr>
      <w:r w:rsidRPr="003E01C8">
        <w:t xml:space="preserve">Your Practice Supervisors and </w:t>
      </w:r>
      <w:r>
        <w:t>A</w:t>
      </w:r>
      <w:r w:rsidRPr="003E01C8">
        <w:t xml:space="preserve">ssessors must not only communicate with one another but must also provide you with frequent feedback on your performance, </w:t>
      </w:r>
      <w:r w:rsidRPr="003E01C8">
        <w:lastRenderedPageBreak/>
        <w:t xml:space="preserve">indicating how you can best improve the safe demonstration of these skills and procedures going forward. Areas of strength and aspects for development </w:t>
      </w:r>
      <w:proofErr w:type="gramStart"/>
      <w:r w:rsidRPr="003E01C8">
        <w:t>should also be discussed and documented at all times</w:t>
      </w:r>
      <w:proofErr w:type="gramEnd"/>
      <w:r w:rsidRPr="003E01C8">
        <w:t xml:space="preserve"> to feed forward for each subsequent PLE. </w:t>
      </w:r>
    </w:p>
    <w:p w14:paraId="31F96FAE" w14:textId="6B41CCFB" w:rsidR="00027606" w:rsidRPr="003E01C8" w:rsidRDefault="00027606" w:rsidP="00206863">
      <w:pPr>
        <w:pStyle w:val="Heading3"/>
      </w:pPr>
      <w:bookmarkStart w:id="33" w:name="_Toc33451431"/>
      <w:r w:rsidRPr="003E01C8">
        <w:t>Grading Rubric</w:t>
      </w:r>
      <w:bookmarkEnd w:id="33"/>
    </w:p>
    <w:p w14:paraId="72D8D3A7" w14:textId="48754401" w:rsidR="00027606" w:rsidRPr="003E01C8" w:rsidRDefault="00027606" w:rsidP="0098669E">
      <w:r w:rsidRPr="0098669E">
        <w:t xml:space="preserve">Within the BN (Hons) programme practice learning is credited and graded in the same way as any academic work the student undertakes. The assessment of practice learning is both formative and summative, with the formal stages of assessment being the interim and then final discussion and assessment. </w:t>
      </w:r>
    </w:p>
    <w:p w14:paraId="033CA0FD" w14:textId="77777777" w:rsidR="00027606" w:rsidRPr="0098669E" w:rsidRDefault="00027606" w:rsidP="0098669E">
      <w:pPr>
        <w:rPr>
          <w:b/>
          <w:bCs/>
        </w:rPr>
      </w:pPr>
      <w:r w:rsidRPr="0098669E">
        <w:rPr>
          <w:b/>
          <w:bCs/>
        </w:rPr>
        <w:t>Grading the student’s performance</w:t>
      </w:r>
    </w:p>
    <w:p w14:paraId="29EB6EA5" w14:textId="55BEBF24" w:rsidR="00027606" w:rsidRPr="003E01C8" w:rsidRDefault="00027606" w:rsidP="0098669E">
      <w:r w:rsidRPr="003E01C8">
        <w:t xml:space="preserve">Having assessed the student’s performance in relation to the platforms for the year of study, the Practice Assessor should rate the student’s overall performance using the grading scale provided which is based on Schedule B of the University of Glasgow’s Code of Assessment. </w:t>
      </w:r>
    </w:p>
    <w:p w14:paraId="54E10FCA" w14:textId="492838C7" w:rsidR="00027606" w:rsidRPr="003E01C8" w:rsidRDefault="00027606" w:rsidP="00EF1F01">
      <w:r w:rsidRPr="003E01C8">
        <w:t xml:space="preserve">The student’s performance is given a grade from A to H. In applying a grade, it should be noted a D grade is deemed a pass for all practice learning.  However, when grading a student, it is essential to consider </w:t>
      </w:r>
      <w:r w:rsidRPr="003E01C8">
        <w:rPr>
          <w:b/>
          <w:bCs/>
        </w:rPr>
        <w:t>the year of study, the level descriptor and the learning outcomes listed in the PAD</w:t>
      </w:r>
      <w:r w:rsidRPr="003E01C8">
        <w:t xml:space="preserve">.  In other words, the students are assessed in context of their stage of education and what can be reasonably expected of them at that stage. Therefore, it is possible for a first-year student to achieve an A grade if these components are considered together.  </w:t>
      </w:r>
    </w:p>
    <w:p w14:paraId="59279059" w14:textId="77777777" w:rsidR="00027606" w:rsidRPr="003E01C8" w:rsidRDefault="00027606" w:rsidP="0098669E">
      <w:r w:rsidRPr="003E01C8">
        <w:t xml:space="preserve">If you have any problems understanding the grading system, please contact your student’s </w:t>
      </w:r>
      <w:r>
        <w:t xml:space="preserve">Practice Education Facilitator (PEF)/Care Home Education Facilitator (CHEF) </w:t>
      </w:r>
      <w:r w:rsidRPr="003E01C8">
        <w:t>Academic Assessor or Year Lead. This is especially important if you feel the student is not performing at the appropriate level.</w:t>
      </w:r>
    </w:p>
    <w:p w14:paraId="5DD9899C" w14:textId="77777777" w:rsidR="00027606" w:rsidRPr="003E01C8" w:rsidRDefault="00027606" w:rsidP="0098669E"/>
    <w:p w14:paraId="7D81195C" w14:textId="77777777" w:rsidR="00027606" w:rsidRPr="003E01C8" w:rsidRDefault="00027606" w:rsidP="0098669E"/>
    <w:p w14:paraId="5CB6C9A5" w14:textId="77777777" w:rsidR="00027606" w:rsidRPr="003E01C8" w:rsidRDefault="00027606" w:rsidP="0098669E">
      <w:pPr>
        <w:rPr>
          <w:color w:val="FFFFFF"/>
          <w:sz w:val="20"/>
          <w:szCs w:val="16"/>
          <w:lang w:eastAsia="en-GB"/>
        </w:rPr>
        <w:sectPr w:rsidR="00027606" w:rsidRPr="003E01C8" w:rsidSect="00325015">
          <w:pgSz w:w="11906" w:h="16838"/>
          <w:pgMar w:top="1440" w:right="1440" w:bottom="1440" w:left="1440" w:header="709" w:footer="709" w:gutter="0"/>
          <w:cols w:space="708"/>
          <w:docGrid w:linePitch="360"/>
        </w:sectPr>
      </w:pPr>
      <w:r w:rsidRPr="003E01C8">
        <w:tab/>
      </w:r>
    </w:p>
    <w:p w14:paraId="6B629615" w14:textId="77777777" w:rsidR="00027606" w:rsidRPr="0098669E" w:rsidRDefault="00027606" w:rsidP="0098669E">
      <w:pPr>
        <w:pStyle w:val="Heading4"/>
      </w:pPr>
      <w:r w:rsidRPr="0098669E">
        <w:lastRenderedPageBreak/>
        <w:t xml:space="preserve">Grading Rubric: Part 1 </w:t>
      </w:r>
    </w:p>
    <w:p w14:paraId="402486FC" w14:textId="7BAE79A8" w:rsidR="00027606" w:rsidRPr="003E01C8" w:rsidRDefault="00027606" w:rsidP="0098669E">
      <w:pPr>
        <w:rPr>
          <w:b/>
        </w:rPr>
      </w:pPr>
      <w:r w:rsidRPr="003E01C8">
        <w:t xml:space="preserve">Participation in Care Levels – </w:t>
      </w:r>
      <w:r w:rsidRPr="003E01C8">
        <w:rPr>
          <w:b/>
        </w:rPr>
        <w:t>DEPENDENT</w:t>
      </w:r>
      <w:r w:rsidRPr="003E01C8">
        <w:t xml:space="preserve">: minimal standard of participation in care to be achieved by the end of </w:t>
      </w:r>
      <w:r w:rsidRPr="003E01C8">
        <w:rPr>
          <w:b/>
        </w:rPr>
        <w:t>Part 1</w:t>
      </w:r>
      <w:r w:rsidR="00517E79">
        <w:rPr>
          <w:b/>
        </w:rPr>
        <w:t>.</w:t>
      </w:r>
    </w:p>
    <w:tbl>
      <w:tblPr>
        <w:tblStyle w:val="TableGrid"/>
        <w:tblW w:w="0" w:type="auto"/>
        <w:tblLook w:val="04A0" w:firstRow="1" w:lastRow="0" w:firstColumn="1" w:lastColumn="0" w:noHBand="0" w:noVBand="1"/>
      </w:tblPr>
      <w:tblGrid>
        <w:gridCol w:w="884"/>
        <w:gridCol w:w="1590"/>
        <w:gridCol w:w="5759"/>
        <w:gridCol w:w="5759"/>
      </w:tblGrid>
      <w:tr w:rsidR="00027606" w:rsidRPr="003E01C8" w14:paraId="42D51CF4" w14:textId="77777777" w:rsidTr="00325015">
        <w:trPr>
          <w:tblHeader/>
        </w:trPr>
        <w:tc>
          <w:tcPr>
            <w:tcW w:w="884" w:type="dxa"/>
            <w:vAlign w:val="center"/>
          </w:tcPr>
          <w:p w14:paraId="545B45FD" w14:textId="77777777" w:rsidR="00027606" w:rsidRPr="003E01C8" w:rsidRDefault="00027606" w:rsidP="0098669E">
            <w:pPr>
              <w:rPr>
                <w:b/>
              </w:rPr>
            </w:pPr>
            <w:bookmarkStart w:id="34" w:name="_Hlk33433883"/>
            <w:r w:rsidRPr="003E01C8">
              <w:t>Grade</w:t>
            </w:r>
          </w:p>
        </w:tc>
        <w:tc>
          <w:tcPr>
            <w:tcW w:w="1590" w:type="dxa"/>
            <w:vAlign w:val="center"/>
          </w:tcPr>
          <w:p w14:paraId="4C98EFF3" w14:textId="77777777" w:rsidR="00027606" w:rsidRPr="003E01C8" w:rsidRDefault="00027606" w:rsidP="0098669E">
            <w:pPr>
              <w:rPr>
                <w:b/>
              </w:rPr>
            </w:pPr>
            <w:r w:rsidRPr="003E01C8">
              <w:t>Definition</w:t>
            </w:r>
          </w:p>
        </w:tc>
        <w:tc>
          <w:tcPr>
            <w:tcW w:w="5759" w:type="dxa"/>
            <w:vAlign w:val="center"/>
          </w:tcPr>
          <w:p w14:paraId="223A0C7B" w14:textId="77777777" w:rsidR="00027606" w:rsidRPr="003E01C8" w:rsidRDefault="00027606" w:rsidP="0098669E">
            <w:pPr>
              <w:rPr>
                <w:b/>
              </w:rPr>
            </w:pPr>
            <w:r w:rsidRPr="003E01C8">
              <w:t xml:space="preserve">University </w:t>
            </w:r>
            <w:r w:rsidRPr="003E01C8">
              <w:rPr>
                <w:i/>
                <w:iCs/>
              </w:rPr>
              <w:t xml:space="preserve">of </w:t>
            </w:r>
            <w:r w:rsidRPr="003E01C8">
              <w:t>Glasgow Descriptor</w:t>
            </w:r>
          </w:p>
        </w:tc>
        <w:tc>
          <w:tcPr>
            <w:tcW w:w="5759" w:type="dxa"/>
            <w:vAlign w:val="center"/>
          </w:tcPr>
          <w:p w14:paraId="27FD7DF0" w14:textId="77777777" w:rsidR="00027606" w:rsidRPr="003E01C8" w:rsidRDefault="00027606" w:rsidP="0098669E">
            <w:pPr>
              <w:rPr>
                <w:b/>
              </w:rPr>
            </w:pPr>
            <w:r w:rsidRPr="003E01C8">
              <w:t>Evidence</w:t>
            </w:r>
            <w:r w:rsidRPr="003E01C8">
              <w:rPr>
                <w:b/>
              </w:rPr>
              <w:t xml:space="preserve"> </w:t>
            </w:r>
            <w:r w:rsidRPr="003E01C8">
              <w:rPr>
                <w:bCs/>
              </w:rPr>
              <w:t>–</w:t>
            </w:r>
            <w:r w:rsidRPr="003E01C8">
              <w:rPr>
                <w:b/>
              </w:rPr>
              <w:t xml:space="preserve"> </w:t>
            </w:r>
            <w:r w:rsidRPr="003E01C8">
              <w:rPr>
                <w:bCs/>
              </w:rPr>
              <w:t>at a</w:t>
            </w:r>
            <w:r w:rsidRPr="003E01C8">
              <w:rPr>
                <w:b/>
              </w:rPr>
              <w:t xml:space="preserve"> DEPENDENT </w:t>
            </w:r>
            <w:r w:rsidRPr="003E01C8">
              <w:rPr>
                <w:bCs/>
              </w:rPr>
              <w:t>level</w:t>
            </w:r>
          </w:p>
        </w:tc>
      </w:tr>
      <w:tr w:rsidR="00027606" w:rsidRPr="003E01C8" w14:paraId="77BCE144" w14:textId="77777777" w:rsidTr="00325015">
        <w:tc>
          <w:tcPr>
            <w:tcW w:w="884" w:type="dxa"/>
          </w:tcPr>
          <w:p w14:paraId="04C4A266" w14:textId="77777777" w:rsidR="00027606" w:rsidRPr="003E01C8" w:rsidRDefault="00027606" w:rsidP="0098669E">
            <w:r w:rsidRPr="003E01C8">
              <w:t>A</w:t>
            </w:r>
          </w:p>
        </w:tc>
        <w:tc>
          <w:tcPr>
            <w:tcW w:w="1590" w:type="dxa"/>
          </w:tcPr>
          <w:p w14:paraId="0696C9CC" w14:textId="77777777" w:rsidR="00027606" w:rsidRPr="003E01C8" w:rsidRDefault="00027606" w:rsidP="0098669E">
            <w:r w:rsidRPr="003E01C8">
              <w:t>Excellent (PASS)</w:t>
            </w:r>
          </w:p>
        </w:tc>
        <w:tc>
          <w:tcPr>
            <w:tcW w:w="5759" w:type="dxa"/>
          </w:tcPr>
          <w:p w14:paraId="1FFB2701" w14:textId="442BC427" w:rsidR="00027606" w:rsidRPr="004A4E60" w:rsidRDefault="00027606" w:rsidP="004A4E60">
            <w:r w:rsidRPr="003E01C8">
              <w:t>Exemplary and polished demonstration of the required skill(s), displaying underpinning</w:t>
            </w:r>
            <w:r w:rsidR="00A217E8">
              <w:t xml:space="preserve"> </w:t>
            </w:r>
            <w:r w:rsidRPr="003E01C8">
              <w:t>knowledge, sound judgement and appropriate professional values, as evidenced by focussed</w:t>
            </w:r>
            <w:r w:rsidR="00A217E8">
              <w:t xml:space="preserve"> </w:t>
            </w:r>
            <w:r w:rsidRPr="003E01C8">
              <w:t>sensitivity to the context, the needs of any subject, and the wider implications of the candidate’s</w:t>
            </w:r>
            <w:r w:rsidR="004A4E60">
              <w:t xml:space="preserve"> </w:t>
            </w:r>
            <w:r w:rsidRPr="003E01C8">
              <w:t>actions</w:t>
            </w:r>
            <w:r w:rsidR="004A4E60">
              <w:t>.</w:t>
            </w:r>
          </w:p>
        </w:tc>
        <w:tc>
          <w:tcPr>
            <w:tcW w:w="5759" w:type="dxa"/>
          </w:tcPr>
          <w:p w14:paraId="011402D2" w14:textId="77777777" w:rsidR="00027606" w:rsidRPr="003E01C8" w:rsidRDefault="00027606" w:rsidP="0098669E">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027606" w:rsidRPr="003E01C8" w14:paraId="63212C4C" w14:textId="77777777" w:rsidTr="00325015">
        <w:trPr>
          <w:trHeight w:val="2034"/>
        </w:trPr>
        <w:tc>
          <w:tcPr>
            <w:tcW w:w="884" w:type="dxa"/>
          </w:tcPr>
          <w:p w14:paraId="241AE9A3" w14:textId="77777777" w:rsidR="00027606" w:rsidRPr="003E01C8" w:rsidRDefault="00027606" w:rsidP="0098669E">
            <w:r w:rsidRPr="003E01C8">
              <w:t>B</w:t>
            </w:r>
          </w:p>
        </w:tc>
        <w:tc>
          <w:tcPr>
            <w:tcW w:w="1590" w:type="dxa"/>
          </w:tcPr>
          <w:p w14:paraId="3781E1DD" w14:textId="77777777" w:rsidR="00027606" w:rsidRPr="003E01C8" w:rsidRDefault="00027606" w:rsidP="0098669E">
            <w:r w:rsidRPr="003E01C8">
              <w:t>Very Good (PASS)</w:t>
            </w:r>
          </w:p>
        </w:tc>
        <w:tc>
          <w:tcPr>
            <w:tcW w:w="5759" w:type="dxa"/>
          </w:tcPr>
          <w:p w14:paraId="0CC2B859" w14:textId="5E10E987" w:rsidR="00027606" w:rsidRPr="003E01C8" w:rsidRDefault="00027606" w:rsidP="0098669E">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r w:rsidR="004A4E60">
              <w:t>.</w:t>
            </w:r>
          </w:p>
        </w:tc>
        <w:tc>
          <w:tcPr>
            <w:tcW w:w="5759" w:type="dxa"/>
          </w:tcPr>
          <w:p w14:paraId="2526F8BD" w14:textId="77777777" w:rsidR="00027606" w:rsidRPr="003E01C8" w:rsidRDefault="00027606" w:rsidP="0098669E">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027606" w:rsidRPr="003E01C8" w14:paraId="2D0C46DB" w14:textId="77777777" w:rsidTr="00325015">
        <w:tc>
          <w:tcPr>
            <w:tcW w:w="884" w:type="dxa"/>
          </w:tcPr>
          <w:p w14:paraId="0AAD3DF3" w14:textId="77777777" w:rsidR="00027606" w:rsidRPr="003E01C8" w:rsidRDefault="00027606" w:rsidP="0098669E">
            <w:r w:rsidRPr="003E01C8">
              <w:t>C</w:t>
            </w:r>
          </w:p>
        </w:tc>
        <w:tc>
          <w:tcPr>
            <w:tcW w:w="1590" w:type="dxa"/>
          </w:tcPr>
          <w:p w14:paraId="332E3AB1" w14:textId="77777777" w:rsidR="00027606" w:rsidRPr="003E01C8" w:rsidRDefault="00027606" w:rsidP="0098669E">
            <w:r w:rsidRPr="003E01C8">
              <w:t>Good</w:t>
            </w:r>
            <w:r>
              <w:t xml:space="preserve"> </w:t>
            </w:r>
            <w:r w:rsidRPr="003E01C8">
              <w:t>(PASS)</w:t>
            </w:r>
          </w:p>
        </w:tc>
        <w:tc>
          <w:tcPr>
            <w:tcW w:w="5759" w:type="dxa"/>
          </w:tcPr>
          <w:p w14:paraId="641CFF03" w14:textId="0F540F4F" w:rsidR="00027606" w:rsidRPr="003E01C8" w:rsidRDefault="00027606" w:rsidP="004A4E60">
            <w:r w:rsidRPr="003E01C8">
              <w:t>Clear demonstration of attainment of the required skill(s), displaying underpinning knowledge,</w:t>
            </w:r>
            <w:r w:rsidR="004A4E60">
              <w:t xml:space="preserve"> </w:t>
            </w:r>
            <w:r w:rsidRPr="003E01C8">
              <w:t xml:space="preserve">good judgement and appropriate professional values, as evidenced by familiarity with how to proceed in a range of contexts.  </w:t>
            </w:r>
          </w:p>
        </w:tc>
        <w:tc>
          <w:tcPr>
            <w:tcW w:w="5759" w:type="dxa"/>
          </w:tcPr>
          <w:p w14:paraId="476FF4B9" w14:textId="77777777" w:rsidR="00027606" w:rsidRPr="003E01C8" w:rsidRDefault="00027606" w:rsidP="0098669E">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027606" w:rsidRPr="003E01C8" w14:paraId="4389C1AF" w14:textId="77777777" w:rsidTr="00325015">
        <w:trPr>
          <w:cantSplit/>
        </w:trPr>
        <w:tc>
          <w:tcPr>
            <w:tcW w:w="884" w:type="dxa"/>
          </w:tcPr>
          <w:p w14:paraId="4B071DBE" w14:textId="77777777" w:rsidR="00027606" w:rsidRPr="003E01C8" w:rsidRDefault="00027606" w:rsidP="0098669E">
            <w:r w:rsidRPr="003E01C8">
              <w:lastRenderedPageBreak/>
              <w:t>D</w:t>
            </w:r>
          </w:p>
        </w:tc>
        <w:tc>
          <w:tcPr>
            <w:tcW w:w="1590" w:type="dxa"/>
          </w:tcPr>
          <w:p w14:paraId="6B0CE839" w14:textId="77777777" w:rsidR="00027606" w:rsidRPr="003E01C8" w:rsidRDefault="00027606" w:rsidP="0098669E">
            <w:r w:rsidRPr="003E01C8">
              <w:t>Satisfactory (PASS)</w:t>
            </w:r>
          </w:p>
        </w:tc>
        <w:tc>
          <w:tcPr>
            <w:tcW w:w="5759" w:type="dxa"/>
          </w:tcPr>
          <w:p w14:paraId="6935C99E" w14:textId="77777777" w:rsidR="00027606" w:rsidRPr="003E01C8" w:rsidRDefault="00027606" w:rsidP="0098669E">
            <w:pPr>
              <w:rPr>
                <w:b/>
              </w:rPr>
            </w:pPr>
            <w:r w:rsidRPr="003E01C8">
              <w:t>Adequate independent performance of required skill, displaying underpinning knowledge, adequate judgement and appropriate professional values, suitable to routine contexts</w:t>
            </w:r>
          </w:p>
        </w:tc>
        <w:tc>
          <w:tcPr>
            <w:tcW w:w="5759" w:type="dxa"/>
          </w:tcPr>
          <w:p w14:paraId="4F84966D" w14:textId="77777777" w:rsidR="00027606" w:rsidRPr="003E01C8" w:rsidRDefault="00027606" w:rsidP="0098669E">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t>
            </w:r>
          </w:p>
          <w:p w14:paraId="2C8BC03F" w14:textId="77777777" w:rsidR="00027606" w:rsidRPr="003E01C8" w:rsidRDefault="00027606" w:rsidP="0098669E">
            <w:r w:rsidRPr="003E01C8">
              <w:t xml:space="preserve">With support the student can provide </w:t>
            </w:r>
            <w:r w:rsidRPr="003E01C8">
              <w:rPr>
                <w:b/>
              </w:rPr>
              <w:t xml:space="preserve">a borderline </w:t>
            </w:r>
            <w:r w:rsidRPr="003E01C8">
              <w:t>explanation to underpin practice</w:t>
            </w:r>
          </w:p>
          <w:p w14:paraId="085AF2E7" w14:textId="77777777" w:rsidR="00027606" w:rsidRPr="003E01C8" w:rsidRDefault="00027606" w:rsidP="0098669E">
            <w:r w:rsidRPr="003E01C8">
              <w:rPr>
                <w:b/>
              </w:rPr>
              <w:t xml:space="preserve">Sometimes </w:t>
            </w:r>
            <w:r w:rsidRPr="003E01C8">
              <w:t>demonstrates an ability to use their initiative to support care delivery.</w:t>
            </w:r>
          </w:p>
          <w:p w14:paraId="24253C5F" w14:textId="77777777" w:rsidR="00027606" w:rsidRPr="003E01C8" w:rsidRDefault="00027606" w:rsidP="0098669E">
            <w:r w:rsidRPr="003E01C8">
              <w:t>Recognises their own limitations and seeks advice, guidance and support</w:t>
            </w:r>
          </w:p>
        </w:tc>
      </w:tr>
      <w:tr w:rsidR="00027606" w:rsidRPr="003E01C8" w14:paraId="0B3EA71F" w14:textId="77777777" w:rsidTr="00325015">
        <w:tc>
          <w:tcPr>
            <w:tcW w:w="884" w:type="dxa"/>
          </w:tcPr>
          <w:p w14:paraId="16D820C2" w14:textId="77777777" w:rsidR="00027606" w:rsidRPr="003E01C8" w:rsidRDefault="00027606" w:rsidP="0098669E">
            <w:r w:rsidRPr="003E01C8">
              <w:t>E</w:t>
            </w:r>
          </w:p>
        </w:tc>
        <w:tc>
          <w:tcPr>
            <w:tcW w:w="1590" w:type="dxa"/>
          </w:tcPr>
          <w:p w14:paraId="7C6D5F35" w14:textId="77777777" w:rsidR="00027606" w:rsidRPr="003E01C8" w:rsidRDefault="00027606" w:rsidP="0098669E">
            <w:r w:rsidRPr="003E01C8">
              <w:t>Weak (FAIL)</w:t>
            </w:r>
          </w:p>
        </w:tc>
        <w:tc>
          <w:tcPr>
            <w:tcW w:w="5759" w:type="dxa"/>
          </w:tcPr>
          <w:p w14:paraId="0AEA5EF5" w14:textId="26DC032C" w:rsidR="00027606" w:rsidRPr="003E01C8" w:rsidRDefault="00027606" w:rsidP="0098669E">
            <w:pPr>
              <w:rPr>
                <w:b/>
              </w:rPr>
            </w:pPr>
            <w:r w:rsidRPr="003E01C8">
              <w:t>Adequate independent performance of some but not all required skills. Some knowledge, judgement and professional values that indicate an awareness of personal limitations</w:t>
            </w:r>
            <w:r w:rsidR="004A4E60">
              <w:t>.</w:t>
            </w:r>
          </w:p>
        </w:tc>
        <w:tc>
          <w:tcPr>
            <w:tcW w:w="5759" w:type="dxa"/>
          </w:tcPr>
          <w:p w14:paraId="5C49834A" w14:textId="77777777" w:rsidR="00027606" w:rsidRPr="003E01C8" w:rsidRDefault="00027606" w:rsidP="0098669E">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027606" w:rsidRPr="003E01C8" w14:paraId="6A08F912" w14:textId="77777777" w:rsidTr="00325015">
        <w:tc>
          <w:tcPr>
            <w:tcW w:w="884" w:type="dxa"/>
          </w:tcPr>
          <w:p w14:paraId="7D9DFFB0" w14:textId="77777777" w:rsidR="00027606" w:rsidRPr="003E01C8" w:rsidRDefault="00027606" w:rsidP="0098669E">
            <w:r w:rsidRPr="003E01C8">
              <w:t>F</w:t>
            </w:r>
          </w:p>
        </w:tc>
        <w:tc>
          <w:tcPr>
            <w:tcW w:w="1590" w:type="dxa"/>
          </w:tcPr>
          <w:p w14:paraId="31670251" w14:textId="77777777" w:rsidR="00027606" w:rsidRPr="003E01C8" w:rsidRDefault="00027606" w:rsidP="0098669E">
            <w:r w:rsidRPr="003E01C8">
              <w:t>Poor (FAIL)</w:t>
            </w:r>
          </w:p>
        </w:tc>
        <w:tc>
          <w:tcPr>
            <w:tcW w:w="5759" w:type="dxa"/>
          </w:tcPr>
          <w:p w14:paraId="423A91AE" w14:textId="77777777" w:rsidR="00027606" w:rsidRDefault="00027606" w:rsidP="0098669E">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rsidR="004A4E60">
              <w:t>.</w:t>
            </w:r>
          </w:p>
          <w:p w14:paraId="2DC55B3D" w14:textId="77777777" w:rsidR="004A4E60" w:rsidRDefault="004A4E60" w:rsidP="0098669E">
            <w:pPr>
              <w:rPr>
                <w:b/>
              </w:rPr>
            </w:pPr>
          </w:p>
          <w:p w14:paraId="57D0AF2C" w14:textId="5BF3A9C9" w:rsidR="004A4E60" w:rsidRPr="003E01C8" w:rsidRDefault="004A4E60" w:rsidP="0098669E">
            <w:pPr>
              <w:rPr>
                <w:b/>
              </w:rPr>
            </w:pPr>
          </w:p>
        </w:tc>
        <w:tc>
          <w:tcPr>
            <w:tcW w:w="5759" w:type="dxa"/>
          </w:tcPr>
          <w:p w14:paraId="7BDD0B57" w14:textId="77777777" w:rsidR="00027606" w:rsidRPr="003E01C8" w:rsidRDefault="00027606" w:rsidP="0098669E">
            <w:r w:rsidRPr="003E01C8">
              <w:t>Practice is unsafe OR the student consistently fails to demonstrate appropriate levels of knowledge, skills and/or attitudes to participate in care delivery under guidance.</w:t>
            </w:r>
          </w:p>
        </w:tc>
      </w:tr>
      <w:tr w:rsidR="00027606" w:rsidRPr="003E01C8" w14:paraId="4D1EADB0" w14:textId="77777777" w:rsidTr="00325015">
        <w:tc>
          <w:tcPr>
            <w:tcW w:w="884" w:type="dxa"/>
          </w:tcPr>
          <w:p w14:paraId="75481A1A" w14:textId="77777777" w:rsidR="00027606" w:rsidRPr="003E01C8" w:rsidRDefault="00027606" w:rsidP="0098669E">
            <w:pPr>
              <w:rPr>
                <w:b/>
              </w:rPr>
            </w:pPr>
            <w:r w:rsidRPr="003E01C8">
              <w:lastRenderedPageBreak/>
              <w:t xml:space="preserve"> G</w:t>
            </w:r>
          </w:p>
        </w:tc>
        <w:tc>
          <w:tcPr>
            <w:tcW w:w="1590" w:type="dxa"/>
          </w:tcPr>
          <w:p w14:paraId="6A1E4D3B" w14:textId="77777777" w:rsidR="00027606" w:rsidRPr="003E01C8" w:rsidRDefault="00027606" w:rsidP="0098669E">
            <w:r w:rsidRPr="003E01C8">
              <w:t>Very Poor (FAIL)</w:t>
            </w:r>
          </w:p>
        </w:tc>
        <w:tc>
          <w:tcPr>
            <w:tcW w:w="5759" w:type="dxa"/>
          </w:tcPr>
          <w:p w14:paraId="58A115A8" w14:textId="6F8E43F3" w:rsidR="00027606" w:rsidRPr="004A4E60" w:rsidRDefault="00027606" w:rsidP="004A4E60">
            <w:r w:rsidRPr="003E01C8">
              <w:t>Wholly inadequate performance of the required skill, lacking in secure base of relevant</w:t>
            </w:r>
            <w:r w:rsidR="004A4E60">
              <w:t xml:space="preserve"> </w:t>
            </w:r>
            <w:r w:rsidRPr="003E01C8">
              <w:t>knowledge and poor use of such knowledge, showing fundamental misunderstanding and</w:t>
            </w:r>
            <w:r w:rsidR="004A4E60">
              <w:t xml:space="preserve"> </w:t>
            </w:r>
            <w:r w:rsidRPr="003E01C8">
              <w:t xml:space="preserve">misinterpretation. Evidence of poor judgement and professional values. </w:t>
            </w:r>
          </w:p>
        </w:tc>
        <w:tc>
          <w:tcPr>
            <w:tcW w:w="5759" w:type="dxa"/>
          </w:tcPr>
          <w:p w14:paraId="36C8B6EF" w14:textId="77777777" w:rsidR="00027606" w:rsidRPr="003E01C8" w:rsidRDefault="00027606" w:rsidP="0098669E">
            <w:r w:rsidRPr="003E01C8">
              <w:t>Practice is unsafe AND the student consistently fails to demonstrate appropriate levels of knowledge, skills and/or attitudes to participate in care delivery under guidance.</w:t>
            </w:r>
          </w:p>
        </w:tc>
      </w:tr>
      <w:tr w:rsidR="00027606" w:rsidRPr="003E01C8" w14:paraId="1BF67C12" w14:textId="77777777" w:rsidTr="00325015">
        <w:trPr>
          <w:cantSplit/>
        </w:trPr>
        <w:tc>
          <w:tcPr>
            <w:tcW w:w="884" w:type="dxa"/>
            <w:tcBorders>
              <w:bottom w:val="single" w:sz="4" w:space="0" w:color="auto"/>
            </w:tcBorders>
          </w:tcPr>
          <w:p w14:paraId="2CFA21FD" w14:textId="77777777" w:rsidR="00027606" w:rsidRPr="003E01C8" w:rsidRDefault="00027606" w:rsidP="0098669E">
            <w:r w:rsidRPr="003E01C8">
              <w:t>H</w:t>
            </w:r>
          </w:p>
        </w:tc>
        <w:tc>
          <w:tcPr>
            <w:tcW w:w="1590" w:type="dxa"/>
            <w:tcBorders>
              <w:bottom w:val="single" w:sz="4" w:space="0" w:color="auto"/>
            </w:tcBorders>
          </w:tcPr>
          <w:p w14:paraId="12F6B3B7" w14:textId="77777777" w:rsidR="00027606" w:rsidRPr="003E01C8" w:rsidRDefault="00027606" w:rsidP="0098669E">
            <w:r w:rsidRPr="003E01C8">
              <w:t>FAIL</w:t>
            </w:r>
          </w:p>
        </w:tc>
        <w:tc>
          <w:tcPr>
            <w:tcW w:w="5759" w:type="dxa"/>
            <w:tcBorders>
              <w:bottom w:val="single" w:sz="4" w:space="0" w:color="auto"/>
            </w:tcBorders>
          </w:tcPr>
          <w:p w14:paraId="1D592DED" w14:textId="3FD1AD53" w:rsidR="00027606" w:rsidRPr="003E01C8" w:rsidRDefault="00027606" w:rsidP="0098669E">
            <w:r w:rsidRPr="003E01C8">
              <w:t>Not presently capable of independent performance of the required skill, lacking self-awareness of limitations and prone to errors of judgement and faulty practice</w:t>
            </w:r>
            <w:r w:rsidR="004A4E60">
              <w:t>.</w:t>
            </w:r>
          </w:p>
        </w:tc>
        <w:tc>
          <w:tcPr>
            <w:tcW w:w="5759" w:type="dxa"/>
            <w:tcBorders>
              <w:bottom w:val="single" w:sz="4" w:space="0" w:color="auto"/>
            </w:tcBorders>
          </w:tcPr>
          <w:p w14:paraId="0143AAA7" w14:textId="77777777" w:rsidR="00027606" w:rsidRPr="003E01C8" w:rsidRDefault="00027606" w:rsidP="0098669E">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027606" w:rsidRPr="003E01C8" w14:paraId="2E57F889" w14:textId="77777777" w:rsidTr="00325015">
        <w:tc>
          <w:tcPr>
            <w:tcW w:w="13992" w:type="dxa"/>
            <w:gridSpan w:val="4"/>
            <w:tcBorders>
              <w:bottom w:val="nil"/>
            </w:tcBorders>
            <w:shd w:val="clear" w:color="auto" w:fill="E7E6E6"/>
          </w:tcPr>
          <w:p w14:paraId="5A02893E" w14:textId="77777777" w:rsidR="00027606" w:rsidRPr="003E01C8" w:rsidRDefault="00027606" w:rsidP="0098669E">
            <w:r w:rsidRPr="003E01C8">
              <w:t>University of Glasgow use only</w:t>
            </w:r>
          </w:p>
        </w:tc>
      </w:tr>
      <w:tr w:rsidR="0098669E" w:rsidRPr="003E01C8" w14:paraId="3458905B" w14:textId="77777777" w:rsidTr="008944B7">
        <w:tc>
          <w:tcPr>
            <w:tcW w:w="884" w:type="dxa"/>
            <w:tcBorders>
              <w:top w:val="nil"/>
              <w:left w:val="single" w:sz="4" w:space="0" w:color="auto"/>
              <w:bottom w:val="single" w:sz="4" w:space="0" w:color="auto"/>
              <w:right w:val="nil"/>
            </w:tcBorders>
            <w:shd w:val="clear" w:color="auto" w:fill="E7E6E6"/>
          </w:tcPr>
          <w:p w14:paraId="7FE67C3A" w14:textId="77777777" w:rsidR="0098669E" w:rsidRPr="003E01C8" w:rsidRDefault="0098669E" w:rsidP="0098669E">
            <w:r w:rsidRPr="003E01C8">
              <w:t>CR</w:t>
            </w:r>
          </w:p>
        </w:tc>
        <w:tc>
          <w:tcPr>
            <w:tcW w:w="1590" w:type="dxa"/>
            <w:tcBorders>
              <w:top w:val="nil"/>
              <w:left w:val="nil"/>
              <w:bottom w:val="single" w:sz="4" w:space="0" w:color="auto"/>
              <w:right w:val="nil"/>
            </w:tcBorders>
            <w:shd w:val="clear" w:color="auto" w:fill="E7E6E6"/>
          </w:tcPr>
          <w:p w14:paraId="4838C2D1" w14:textId="77777777" w:rsidR="0098669E" w:rsidRPr="003E01C8" w:rsidRDefault="0098669E" w:rsidP="0098669E">
            <w:r w:rsidRPr="003E01C8">
              <w:t>CREDIT REFUSED</w:t>
            </w:r>
          </w:p>
        </w:tc>
        <w:tc>
          <w:tcPr>
            <w:tcW w:w="11518" w:type="dxa"/>
            <w:gridSpan w:val="2"/>
            <w:tcBorders>
              <w:top w:val="nil"/>
              <w:left w:val="nil"/>
              <w:bottom w:val="single" w:sz="4" w:space="0" w:color="auto"/>
              <w:right w:val="single" w:sz="4" w:space="0" w:color="auto"/>
            </w:tcBorders>
            <w:shd w:val="clear" w:color="auto" w:fill="E7E6E6"/>
          </w:tcPr>
          <w:p w14:paraId="3E2F36DD" w14:textId="1A15079D" w:rsidR="0098669E" w:rsidRPr="003E01C8" w:rsidRDefault="0098669E" w:rsidP="0098669E">
            <w:r w:rsidRPr="003E01C8">
              <w:t>Failure to comply, in the absence of good cause, with the published requirements of the course</w:t>
            </w:r>
            <w:r>
              <w:t xml:space="preserve"> </w:t>
            </w:r>
            <w:r w:rsidRPr="003E01C8">
              <w:t>or programme; and/or a serious breach of regulations</w:t>
            </w:r>
          </w:p>
        </w:tc>
      </w:tr>
      <w:bookmarkEnd w:id="34"/>
    </w:tbl>
    <w:p w14:paraId="44A6C541" w14:textId="77777777" w:rsidR="00027606" w:rsidRPr="003E01C8" w:rsidRDefault="00027606" w:rsidP="0098669E">
      <w:pPr>
        <w:sectPr w:rsidR="00027606" w:rsidRPr="003E01C8" w:rsidSect="00325015">
          <w:headerReference w:type="even" r:id="rId29"/>
          <w:headerReference w:type="default" r:id="rId30"/>
          <w:footerReference w:type="default" r:id="rId31"/>
          <w:headerReference w:type="first" r:id="rId32"/>
          <w:pgSz w:w="16838" w:h="11906" w:orient="landscape"/>
          <w:pgMar w:top="1418" w:right="1418" w:bottom="1418" w:left="1418" w:header="708" w:footer="708" w:gutter="0"/>
          <w:cols w:space="708"/>
          <w:docGrid w:linePitch="360"/>
        </w:sectPr>
      </w:pPr>
    </w:p>
    <w:p w14:paraId="4CEA326B" w14:textId="5DF2E73F" w:rsidR="00027606" w:rsidRDefault="00027606" w:rsidP="0098669E">
      <w:pPr>
        <w:pStyle w:val="Heading4"/>
      </w:pPr>
      <w:r w:rsidRPr="003E01C8">
        <w:lastRenderedPageBreak/>
        <w:t>Grading Rubric: Part 2</w:t>
      </w:r>
    </w:p>
    <w:p w14:paraId="4A9E4F6D" w14:textId="4B9A5B54" w:rsidR="001620E1" w:rsidRPr="00016EFD" w:rsidRDefault="001620E1" w:rsidP="0098669E">
      <w:bookmarkStart w:id="35" w:name="_Hlk29914633"/>
      <w:r w:rsidRPr="00016EFD">
        <w:t xml:space="preserve">Participation in Care Levels – </w:t>
      </w:r>
      <w:r w:rsidRPr="00016EFD">
        <w:rPr>
          <w:b/>
        </w:rPr>
        <w:t>DEVELOPING INDEPENDENCE</w:t>
      </w:r>
      <w:r w:rsidRPr="00016EFD">
        <w:t xml:space="preserve">: minimal standard of participation in care to be achieved by the end of </w:t>
      </w:r>
      <w:r w:rsidRPr="00016EFD">
        <w:rPr>
          <w:b/>
        </w:rPr>
        <w:t>Part 2</w:t>
      </w:r>
      <w:r w:rsidR="00517E79">
        <w:rPr>
          <w:b/>
        </w:rPr>
        <w:t>.</w:t>
      </w:r>
    </w:p>
    <w:tbl>
      <w:tblPr>
        <w:tblStyle w:val="TableGrid"/>
        <w:tblW w:w="0" w:type="auto"/>
        <w:tblLook w:val="04A0" w:firstRow="1" w:lastRow="0" w:firstColumn="1" w:lastColumn="0" w:noHBand="0" w:noVBand="1"/>
      </w:tblPr>
      <w:tblGrid>
        <w:gridCol w:w="884"/>
        <w:gridCol w:w="1590"/>
        <w:gridCol w:w="5601"/>
        <w:gridCol w:w="5917"/>
      </w:tblGrid>
      <w:tr w:rsidR="00027606" w:rsidRPr="003E01C8" w14:paraId="17D15AF4" w14:textId="77777777" w:rsidTr="00325015">
        <w:trPr>
          <w:tblHeader/>
        </w:trPr>
        <w:tc>
          <w:tcPr>
            <w:tcW w:w="884" w:type="dxa"/>
            <w:vAlign w:val="center"/>
          </w:tcPr>
          <w:bookmarkEnd w:id="35"/>
          <w:p w14:paraId="4F9D0A9D" w14:textId="77777777" w:rsidR="00027606" w:rsidRPr="003E01C8" w:rsidRDefault="00027606" w:rsidP="0098669E">
            <w:pPr>
              <w:rPr>
                <w:b/>
              </w:rPr>
            </w:pPr>
            <w:r w:rsidRPr="003E01C8">
              <w:t>Grade</w:t>
            </w:r>
          </w:p>
        </w:tc>
        <w:tc>
          <w:tcPr>
            <w:tcW w:w="1590" w:type="dxa"/>
            <w:vAlign w:val="center"/>
          </w:tcPr>
          <w:p w14:paraId="56ACF769" w14:textId="77777777" w:rsidR="00027606" w:rsidRPr="003E01C8" w:rsidRDefault="00027606" w:rsidP="0098669E">
            <w:pPr>
              <w:rPr>
                <w:b/>
              </w:rPr>
            </w:pPr>
            <w:r w:rsidRPr="003E01C8">
              <w:t>Definition</w:t>
            </w:r>
          </w:p>
        </w:tc>
        <w:tc>
          <w:tcPr>
            <w:tcW w:w="5601" w:type="dxa"/>
            <w:vAlign w:val="center"/>
          </w:tcPr>
          <w:p w14:paraId="449C50D5" w14:textId="77777777" w:rsidR="00027606" w:rsidRPr="003E01C8" w:rsidRDefault="00027606" w:rsidP="0098669E">
            <w:pPr>
              <w:rPr>
                <w:b/>
              </w:rPr>
            </w:pPr>
            <w:r w:rsidRPr="003E01C8">
              <w:t xml:space="preserve">University </w:t>
            </w:r>
            <w:r w:rsidRPr="003E01C8">
              <w:rPr>
                <w:i/>
                <w:iCs/>
              </w:rPr>
              <w:t xml:space="preserve">of </w:t>
            </w:r>
            <w:r w:rsidRPr="003E01C8">
              <w:t>Glasgow Descriptor</w:t>
            </w:r>
          </w:p>
        </w:tc>
        <w:tc>
          <w:tcPr>
            <w:tcW w:w="5917" w:type="dxa"/>
            <w:vAlign w:val="center"/>
          </w:tcPr>
          <w:p w14:paraId="3BD5E57A" w14:textId="77777777" w:rsidR="00027606" w:rsidRPr="003E01C8" w:rsidRDefault="00027606" w:rsidP="0098669E">
            <w:r w:rsidRPr="003E01C8">
              <w:t xml:space="preserve">Evidence </w:t>
            </w:r>
            <w:r w:rsidRPr="003E01C8">
              <w:rPr>
                <w:bCs/>
              </w:rPr>
              <w:t>–</w:t>
            </w:r>
            <w:r w:rsidRPr="003E01C8">
              <w:t xml:space="preserve"> </w:t>
            </w:r>
            <w:r w:rsidRPr="003E01C8">
              <w:rPr>
                <w:bCs/>
              </w:rPr>
              <w:t>at a</w:t>
            </w:r>
            <w:r w:rsidRPr="003E01C8">
              <w:t xml:space="preserve"> DEVELOPING INDEPENDENCE </w:t>
            </w:r>
            <w:r w:rsidRPr="003E01C8">
              <w:rPr>
                <w:bCs/>
              </w:rPr>
              <w:t>level</w:t>
            </w:r>
          </w:p>
        </w:tc>
      </w:tr>
      <w:tr w:rsidR="00027606" w:rsidRPr="003E01C8" w14:paraId="4CDBE421" w14:textId="77777777" w:rsidTr="00325015">
        <w:tc>
          <w:tcPr>
            <w:tcW w:w="884" w:type="dxa"/>
          </w:tcPr>
          <w:p w14:paraId="559B101E" w14:textId="77777777" w:rsidR="00027606" w:rsidRPr="003E01C8" w:rsidRDefault="00027606" w:rsidP="0098669E">
            <w:r w:rsidRPr="003E01C8">
              <w:t>A</w:t>
            </w:r>
          </w:p>
        </w:tc>
        <w:tc>
          <w:tcPr>
            <w:tcW w:w="1590" w:type="dxa"/>
          </w:tcPr>
          <w:p w14:paraId="38C621B2" w14:textId="77777777" w:rsidR="00027606" w:rsidRPr="003E01C8" w:rsidRDefault="00027606" w:rsidP="0098669E">
            <w:r w:rsidRPr="003E01C8">
              <w:t>Excellent (PASS)</w:t>
            </w:r>
          </w:p>
        </w:tc>
        <w:tc>
          <w:tcPr>
            <w:tcW w:w="5601" w:type="dxa"/>
          </w:tcPr>
          <w:p w14:paraId="2407787E" w14:textId="77777777" w:rsidR="00027606" w:rsidRPr="003E01C8" w:rsidRDefault="00027606" w:rsidP="0098669E">
            <w:r w:rsidRPr="003E01C8">
              <w:t>Exemplary and polished demonstration of the required skill(s), displaying underpinning</w:t>
            </w:r>
          </w:p>
          <w:p w14:paraId="4DA6308C" w14:textId="77777777" w:rsidR="00027606" w:rsidRPr="003E01C8" w:rsidRDefault="00027606" w:rsidP="0098669E">
            <w:r w:rsidRPr="003E01C8">
              <w:t>knowledge, sound judgement and appropriate professional values, as evidenced by focussed</w:t>
            </w:r>
          </w:p>
          <w:p w14:paraId="7BA13C3A" w14:textId="77777777" w:rsidR="00027606" w:rsidRPr="003E01C8" w:rsidRDefault="00027606" w:rsidP="0098669E">
            <w:r w:rsidRPr="003E01C8">
              <w:t>sensitivity to the context, the needs of any subject, and the wider implications of the candidate’s</w:t>
            </w:r>
          </w:p>
          <w:p w14:paraId="7390874F" w14:textId="77777777" w:rsidR="00027606" w:rsidRPr="003E01C8" w:rsidRDefault="00027606" w:rsidP="0098669E">
            <w:pPr>
              <w:rPr>
                <w:b/>
              </w:rPr>
            </w:pPr>
            <w:r w:rsidRPr="003E01C8">
              <w:t>actions</w:t>
            </w:r>
          </w:p>
        </w:tc>
        <w:tc>
          <w:tcPr>
            <w:tcW w:w="5917" w:type="dxa"/>
          </w:tcPr>
          <w:p w14:paraId="0AA3E6DA" w14:textId="77777777" w:rsidR="00027606" w:rsidRPr="003E01C8" w:rsidRDefault="00027606" w:rsidP="0098669E">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027606" w:rsidRPr="003E01C8" w14:paraId="522294E7" w14:textId="77777777" w:rsidTr="00325015">
        <w:trPr>
          <w:trHeight w:val="2034"/>
        </w:trPr>
        <w:tc>
          <w:tcPr>
            <w:tcW w:w="884" w:type="dxa"/>
          </w:tcPr>
          <w:p w14:paraId="2ACBA2E7" w14:textId="77777777" w:rsidR="00027606" w:rsidRPr="003E01C8" w:rsidRDefault="00027606" w:rsidP="0098669E">
            <w:r w:rsidRPr="003E01C8">
              <w:t>B</w:t>
            </w:r>
          </w:p>
        </w:tc>
        <w:tc>
          <w:tcPr>
            <w:tcW w:w="1590" w:type="dxa"/>
          </w:tcPr>
          <w:p w14:paraId="61353462" w14:textId="77777777" w:rsidR="00027606" w:rsidRPr="003E01C8" w:rsidRDefault="00027606" w:rsidP="0098669E">
            <w:r w:rsidRPr="003E01C8">
              <w:t>Very Good (PASS)</w:t>
            </w:r>
          </w:p>
        </w:tc>
        <w:tc>
          <w:tcPr>
            <w:tcW w:w="5601" w:type="dxa"/>
          </w:tcPr>
          <w:p w14:paraId="512783D8" w14:textId="77777777" w:rsidR="00027606" w:rsidRPr="003E01C8" w:rsidRDefault="00027606" w:rsidP="0098669E">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p>
        </w:tc>
        <w:tc>
          <w:tcPr>
            <w:tcW w:w="5917" w:type="dxa"/>
          </w:tcPr>
          <w:p w14:paraId="73F9D30D" w14:textId="77777777" w:rsidR="00027606" w:rsidRPr="003E01C8" w:rsidRDefault="00027606" w:rsidP="0098669E">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027606" w:rsidRPr="003E01C8" w14:paraId="5A3DBFEE" w14:textId="77777777" w:rsidTr="00325015">
        <w:tc>
          <w:tcPr>
            <w:tcW w:w="884" w:type="dxa"/>
          </w:tcPr>
          <w:p w14:paraId="13B75370" w14:textId="77777777" w:rsidR="00027606" w:rsidRPr="003E01C8" w:rsidRDefault="00027606" w:rsidP="0098669E">
            <w:r w:rsidRPr="003E01C8">
              <w:t>C</w:t>
            </w:r>
          </w:p>
        </w:tc>
        <w:tc>
          <w:tcPr>
            <w:tcW w:w="1590" w:type="dxa"/>
          </w:tcPr>
          <w:p w14:paraId="7B08AA47" w14:textId="77777777" w:rsidR="00027606" w:rsidRPr="003E01C8" w:rsidRDefault="00027606" w:rsidP="0098669E">
            <w:r w:rsidRPr="003E01C8">
              <w:t>Good</w:t>
            </w:r>
            <w:r>
              <w:t xml:space="preserve"> </w:t>
            </w:r>
            <w:r w:rsidRPr="003E01C8">
              <w:t>(PASS)</w:t>
            </w:r>
          </w:p>
        </w:tc>
        <w:tc>
          <w:tcPr>
            <w:tcW w:w="5601" w:type="dxa"/>
          </w:tcPr>
          <w:p w14:paraId="167967A6" w14:textId="77777777" w:rsidR="00027606" w:rsidRPr="003E01C8" w:rsidRDefault="00027606" w:rsidP="0098669E">
            <w:r w:rsidRPr="003E01C8">
              <w:t>Clear demonstration of attainment of the required skill(s), displaying underpinning knowledge,</w:t>
            </w:r>
          </w:p>
          <w:p w14:paraId="4A89F68A" w14:textId="77777777" w:rsidR="00027606" w:rsidRPr="003E01C8" w:rsidRDefault="00027606" w:rsidP="0098669E">
            <w:r w:rsidRPr="003E01C8">
              <w:lastRenderedPageBreak/>
              <w:t xml:space="preserve">good judgement and appropriate professional values, as evidenced by familiarity with how to proceed in a range of contexts.  </w:t>
            </w:r>
          </w:p>
        </w:tc>
        <w:tc>
          <w:tcPr>
            <w:tcW w:w="5917" w:type="dxa"/>
          </w:tcPr>
          <w:p w14:paraId="29C3DE8E" w14:textId="77777777" w:rsidR="00027606" w:rsidRPr="003E01C8" w:rsidRDefault="00027606" w:rsidP="0098669E">
            <w:r w:rsidRPr="003E01C8">
              <w:lastRenderedPageBreak/>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lastRenderedPageBreak/>
              <w:t>demonstrates an ability to use their initiative to support care delivery.</w:t>
            </w:r>
          </w:p>
        </w:tc>
      </w:tr>
      <w:tr w:rsidR="00027606" w:rsidRPr="003E01C8" w14:paraId="2F5137FA" w14:textId="77777777" w:rsidTr="00325015">
        <w:trPr>
          <w:cantSplit/>
        </w:trPr>
        <w:tc>
          <w:tcPr>
            <w:tcW w:w="884" w:type="dxa"/>
          </w:tcPr>
          <w:p w14:paraId="0DF8FF35" w14:textId="77777777" w:rsidR="00027606" w:rsidRPr="003E01C8" w:rsidRDefault="00027606" w:rsidP="0098669E">
            <w:r w:rsidRPr="003E01C8">
              <w:lastRenderedPageBreak/>
              <w:t>D</w:t>
            </w:r>
          </w:p>
        </w:tc>
        <w:tc>
          <w:tcPr>
            <w:tcW w:w="1590" w:type="dxa"/>
          </w:tcPr>
          <w:p w14:paraId="24633D64" w14:textId="77777777" w:rsidR="00027606" w:rsidRPr="003E01C8" w:rsidRDefault="00027606" w:rsidP="0098669E">
            <w:r w:rsidRPr="003E01C8">
              <w:t>Satisfactory (PASS)</w:t>
            </w:r>
          </w:p>
        </w:tc>
        <w:tc>
          <w:tcPr>
            <w:tcW w:w="5601" w:type="dxa"/>
          </w:tcPr>
          <w:p w14:paraId="0E36F475" w14:textId="77777777" w:rsidR="00027606" w:rsidRPr="003E01C8" w:rsidRDefault="00027606" w:rsidP="0098669E">
            <w:pPr>
              <w:rPr>
                <w:b/>
              </w:rPr>
            </w:pPr>
            <w:r w:rsidRPr="003E01C8">
              <w:t>Adequate independent performance of required skill, displaying underpinning knowledge, adequate judgement and appropriate professional values, suitable to routine contexts</w:t>
            </w:r>
          </w:p>
        </w:tc>
        <w:tc>
          <w:tcPr>
            <w:tcW w:w="5917" w:type="dxa"/>
          </w:tcPr>
          <w:p w14:paraId="6D4CD8C9" w14:textId="77777777" w:rsidR="00027606" w:rsidRPr="003E01C8" w:rsidRDefault="00027606" w:rsidP="0098669E">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t>
            </w:r>
          </w:p>
          <w:p w14:paraId="38257E46" w14:textId="77777777" w:rsidR="00027606" w:rsidRPr="003E01C8" w:rsidRDefault="00027606" w:rsidP="0098669E">
            <w:r w:rsidRPr="003E01C8">
              <w:t xml:space="preserve">With support the student can provide </w:t>
            </w:r>
            <w:r w:rsidRPr="003E01C8">
              <w:rPr>
                <w:b/>
              </w:rPr>
              <w:t xml:space="preserve">a borderline </w:t>
            </w:r>
            <w:r w:rsidRPr="003E01C8">
              <w:t>explanation to underpin practice</w:t>
            </w:r>
          </w:p>
          <w:p w14:paraId="116A0299" w14:textId="77777777" w:rsidR="00027606" w:rsidRPr="003E01C8" w:rsidRDefault="00027606" w:rsidP="0098669E">
            <w:r w:rsidRPr="003E01C8">
              <w:rPr>
                <w:b/>
              </w:rPr>
              <w:t xml:space="preserve">Sometimes </w:t>
            </w:r>
            <w:r w:rsidRPr="003E01C8">
              <w:t>demonstrates an ability to use their initiative to support care delivery.</w:t>
            </w:r>
          </w:p>
          <w:p w14:paraId="2AF25FC8" w14:textId="77777777" w:rsidR="00027606" w:rsidRPr="003E01C8" w:rsidRDefault="00027606" w:rsidP="0098669E">
            <w:r w:rsidRPr="003E01C8">
              <w:t>Recognises their own limitations and seeks advice, guidance and support</w:t>
            </w:r>
          </w:p>
        </w:tc>
      </w:tr>
      <w:tr w:rsidR="00027606" w:rsidRPr="003E01C8" w14:paraId="54606671" w14:textId="77777777" w:rsidTr="00325015">
        <w:tc>
          <w:tcPr>
            <w:tcW w:w="884" w:type="dxa"/>
          </w:tcPr>
          <w:p w14:paraId="59DD2DC3" w14:textId="77777777" w:rsidR="00027606" w:rsidRPr="003E01C8" w:rsidRDefault="00027606" w:rsidP="0098669E">
            <w:r w:rsidRPr="003E01C8">
              <w:t>E</w:t>
            </w:r>
          </w:p>
        </w:tc>
        <w:tc>
          <w:tcPr>
            <w:tcW w:w="1590" w:type="dxa"/>
          </w:tcPr>
          <w:p w14:paraId="153177AC" w14:textId="77777777" w:rsidR="00027606" w:rsidRPr="003E01C8" w:rsidRDefault="00027606" w:rsidP="0098669E">
            <w:r w:rsidRPr="003E01C8">
              <w:t>Weak (FAIL)</w:t>
            </w:r>
          </w:p>
        </w:tc>
        <w:tc>
          <w:tcPr>
            <w:tcW w:w="5601" w:type="dxa"/>
          </w:tcPr>
          <w:p w14:paraId="25C8AF31" w14:textId="77777777" w:rsidR="00027606" w:rsidRPr="003E01C8" w:rsidRDefault="00027606" w:rsidP="0098669E">
            <w:pPr>
              <w:rPr>
                <w:b/>
              </w:rPr>
            </w:pPr>
            <w:r w:rsidRPr="003E01C8">
              <w:t>Adequate independent performance of some but not all required skills. Some knowledge, judgement and professional values that indicate an awareness of personal limitations</w:t>
            </w:r>
          </w:p>
        </w:tc>
        <w:tc>
          <w:tcPr>
            <w:tcW w:w="5917" w:type="dxa"/>
          </w:tcPr>
          <w:p w14:paraId="1EF5BD00" w14:textId="77777777" w:rsidR="00027606" w:rsidRPr="003E01C8" w:rsidRDefault="00027606" w:rsidP="0098669E">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027606" w:rsidRPr="003E01C8" w14:paraId="3087EC82" w14:textId="77777777" w:rsidTr="00325015">
        <w:tc>
          <w:tcPr>
            <w:tcW w:w="884" w:type="dxa"/>
          </w:tcPr>
          <w:p w14:paraId="1146D4CC" w14:textId="77777777" w:rsidR="00027606" w:rsidRPr="003E01C8" w:rsidRDefault="00027606" w:rsidP="0098669E">
            <w:r w:rsidRPr="003E01C8">
              <w:t>F</w:t>
            </w:r>
          </w:p>
        </w:tc>
        <w:tc>
          <w:tcPr>
            <w:tcW w:w="1590" w:type="dxa"/>
          </w:tcPr>
          <w:p w14:paraId="655E3E1E" w14:textId="77777777" w:rsidR="00027606" w:rsidRPr="003E01C8" w:rsidRDefault="00027606" w:rsidP="0098669E">
            <w:r w:rsidRPr="003E01C8">
              <w:t>Poor (FAIL)</w:t>
            </w:r>
          </w:p>
        </w:tc>
        <w:tc>
          <w:tcPr>
            <w:tcW w:w="5601" w:type="dxa"/>
          </w:tcPr>
          <w:p w14:paraId="6B8204F3" w14:textId="77777777" w:rsidR="00027606" w:rsidRPr="003E01C8" w:rsidRDefault="00027606" w:rsidP="0098669E">
            <w:pPr>
              <w:rPr>
                <w:b/>
              </w:rPr>
            </w:pPr>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 </w:t>
            </w:r>
          </w:p>
        </w:tc>
        <w:tc>
          <w:tcPr>
            <w:tcW w:w="5917" w:type="dxa"/>
          </w:tcPr>
          <w:p w14:paraId="7604C85F" w14:textId="77777777" w:rsidR="00027606" w:rsidRPr="003E01C8" w:rsidRDefault="00027606" w:rsidP="0098669E">
            <w:r w:rsidRPr="003E01C8">
              <w:t>Practice is unsafe OR the student consistently fails to demonstrate appropriate levels of knowledge, skills and/or attitudes to participate in care delivery under guidance.</w:t>
            </w:r>
          </w:p>
        </w:tc>
      </w:tr>
      <w:tr w:rsidR="00027606" w:rsidRPr="003E01C8" w14:paraId="689D69B9" w14:textId="77777777" w:rsidTr="00325015">
        <w:tc>
          <w:tcPr>
            <w:tcW w:w="884" w:type="dxa"/>
          </w:tcPr>
          <w:p w14:paraId="698904C6" w14:textId="77777777" w:rsidR="00027606" w:rsidRPr="003E01C8" w:rsidRDefault="00027606" w:rsidP="0098669E">
            <w:pPr>
              <w:rPr>
                <w:b/>
              </w:rPr>
            </w:pPr>
            <w:r w:rsidRPr="003E01C8">
              <w:lastRenderedPageBreak/>
              <w:t xml:space="preserve"> G</w:t>
            </w:r>
          </w:p>
        </w:tc>
        <w:tc>
          <w:tcPr>
            <w:tcW w:w="1590" w:type="dxa"/>
          </w:tcPr>
          <w:p w14:paraId="4889200F" w14:textId="77777777" w:rsidR="00027606" w:rsidRPr="003E01C8" w:rsidRDefault="00027606" w:rsidP="0098669E">
            <w:r w:rsidRPr="003E01C8">
              <w:t>Very Poor (FAIL)</w:t>
            </w:r>
          </w:p>
        </w:tc>
        <w:tc>
          <w:tcPr>
            <w:tcW w:w="5601" w:type="dxa"/>
          </w:tcPr>
          <w:p w14:paraId="4F9FAA27" w14:textId="77777777" w:rsidR="00027606" w:rsidRPr="003E01C8" w:rsidRDefault="00027606" w:rsidP="0098669E">
            <w:r w:rsidRPr="003E01C8">
              <w:t>Wholly inadequate performance of the required skill, lacking in secure base of relevant</w:t>
            </w:r>
          </w:p>
          <w:p w14:paraId="3B4F77AE" w14:textId="77777777" w:rsidR="00027606" w:rsidRPr="003E01C8" w:rsidRDefault="00027606" w:rsidP="0098669E">
            <w:r w:rsidRPr="003E01C8">
              <w:t>knowledge and poor use of such knowledge, showing fundamental misunderstanding and</w:t>
            </w:r>
          </w:p>
          <w:p w14:paraId="72AF1C0F" w14:textId="77777777" w:rsidR="00027606" w:rsidRPr="003E01C8" w:rsidRDefault="00027606" w:rsidP="0098669E">
            <w:pPr>
              <w:rPr>
                <w:b/>
              </w:rPr>
            </w:pPr>
            <w:r w:rsidRPr="003E01C8">
              <w:t xml:space="preserve">misinterpretation. Evidence of poor judgement and professional values. </w:t>
            </w:r>
          </w:p>
        </w:tc>
        <w:tc>
          <w:tcPr>
            <w:tcW w:w="5917" w:type="dxa"/>
          </w:tcPr>
          <w:p w14:paraId="42D46116" w14:textId="77777777" w:rsidR="00027606" w:rsidRPr="003E01C8" w:rsidRDefault="00027606" w:rsidP="0098669E">
            <w:r w:rsidRPr="003E01C8">
              <w:t>Practice is unsafe AND the student consistently fails to demonstrate appropriate levels of knowledge, skills and/or attitudes to participate in care delivery under guidance.</w:t>
            </w:r>
          </w:p>
        </w:tc>
      </w:tr>
      <w:tr w:rsidR="00027606" w:rsidRPr="003E01C8" w14:paraId="0071557C" w14:textId="77777777" w:rsidTr="00325015">
        <w:trPr>
          <w:cantSplit/>
        </w:trPr>
        <w:tc>
          <w:tcPr>
            <w:tcW w:w="884" w:type="dxa"/>
            <w:tcBorders>
              <w:bottom w:val="single" w:sz="4" w:space="0" w:color="auto"/>
            </w:tcBorders>
          </w:tcPr>
          <w:p w14:paraId="79EDCB26" w14:textId="77777777" w:rsidR="00027606" w:rsidRPr="003E01C8" w:rsidRDefault="00027606" w:rsidP="0098669E">
            <w:r w:rsidRPr="003E01C8">
              <w:t>H</w:t>
            </w:r>
          </w:p>
        </w:tc>
        <w:tc>
          <w:tcPr>
            <w:tcW w:w="1590" w:type="dxa"/>
            <w:tcBorders>
              <w:bottom w:val="single" w:sz="4" w:space="0" w:color="auto"/>
            </w:tcBorders>
          </w:tcPr>
          <w:p w14:paraId="3297750E" w14:textId="77777777" w:rsidR="00027606" w:rsidRPr="003E01C8" w:rsidRDefault="00027606" w:rsidP="0098669E">
            <w:r w:rsidRPr="003E01C8">
              <w:t>FAIL</w:t>
            </w:r>
          </w:p>
        </w:tc>
        <w:tc>
          <w:tcPr>
            <w:tcW w:w="5601" w:type="dxa"/>
            <w:tcBorders>
              <w:bottom w:val="single" w:sz="4" w:space="0" w:color="auto"/>
            </w:tcBorders>
          </w:tcPr>
          <w:p w14:paraId="7772647D" w14:textId="77777777" w:rsidR="00027606" w:rsidRPr="003E01C8" w:rsidRDefault="00027606" w:rsidP="0098669E">
            <w:r w:rsidRPr="003E01C8">
              <w:t>Not presently capable of independent performance of the required skill, lacking self-awareness of limitations and prone to errors of judgement and faulty practice</w:t>
            </w:r>
          </w:p>
        </w:tc>
        <w:tc>
          <w:tcPr>
            <w:tcW w:w="5917" w:type="dxa"/>
            <w:tcBorders>
              <w:bottom w:val="single" w:sz="4" w:space="0" w:color="auto"/>
            </w:tcBorders>
          </w:tcPr>
          <w:p w14:paraId="7A85F768" w14:textId="77777777" w:rsidR="00027606" w:rsidRPr="003E01C8" w:rsidRDefault="00027606" w:rsidP="0098669E">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027606" w:rsidRPr="003E01C8" w14:paraId="081EE00C" w14:textId="77777777" w:rsidTr="00325015">
        <w:tc>
          <w:tcPr>
            <w:tcW w:w="13992" w:type="dxa"/>
            <w:gridSpan w:val="4"/>
            <w:tcBorders>
              <w:bottom w:val="nil"/>
            </w:tcBorders>
            <w:shd w:val="clear" w:color="auto" w:fill="E7E6E6"/>
          </w:tcPr>
          <w:p w14:paraId="16E91D89" w14:textId="77777777" w:rsidR="00027606" w:rsidRPr="003E01C8" w:rsidRDefault="00027606" w:rsidP="0098669E">
            <w:bookmarkStart w:id="36" w:name="_Hlk29129210"/>
            <w:r w:rsidRPr="003E01C8">
              <w:t>University of Glasgow use only</w:t>
            </w:r>
          </w:p>
        </w:tc>
      </w:tr>
      <w:tr w:rsidR="0098669E" w:rsidRPr="003E01C8" w14:paraId="1E892ECA" w14:textId="77777777" w:rsidTr="008944B7">
        <w:tc>
          <w:tcPr>
            <w:tcW w:w="884" w:type="dxa"/>
            <w:tcBorders>
              <w:top w:val="nil"/>
              <w:left w:val="single" w:sz="4" w:space="0" w:color="auto"/>
              <w:bottom w:val="single" w:sz="4" w:space="0" w:color="auto"/>
              <w:right w:val="nil"/>
            </w:tcBorders>
            <w:shd w:val="clear" w:color="auto" w:fill="E7E6E6"/>
          </w:tcPr>
          <w:p w14:paraId="2385F215" w14:textId="77777777" w:rsidR="0098669E" w:rsidRPr="003E01C8" w:rsidRDefault="0098669E" w:rsidP="0098669E">
            <w:r w:rsidRPr="003E01C8">
              <w:t>CR</w:t>
            </w:r>
          </w:p>
        </w:tc>
        <w:tc>
          <w:tcPr>
            <w:tcW w:w="1590" w:type="dxa"/>
            <w:tcBorders>
              <w:top w:val="nil"/>
              <w:left w:val="nil"/>
              <w:bottom w:val="single" w:sz="4" w:space="0" w:color="auto"/>
              <w:right w:val="nil"/>
            </w:tcBorders>
            <w:shd w:val="clear" w:color="auto" w:fill="E7E6E6"/>
          </w:tcPr>
          <w:p w14:paraId="64A4D6EC" w14:textId="77777777" w:rsidR="0098669E" w:rsidRPr="003E01C8" w:rsidRDefault="0098669E" w:rsidP="0098669E">
            <w:r w:rsidRPr="003E01C8">
              <w:t>CREDIT REFUSED</w:t>
            </w:r>
          </w:p>
        </w:tc>
        <w:tc>
          <w:tcPr>
            <w:tcW w:w="11518" w:type="dxa"/>
            <w:gridSpan w:val="2"/>
            <w:tcBorders>
              <w:top w:val="nil"/>
              <w:left w:val="nil"/>
              <w:bottom w:val="single" w:sz="4" w:space="0" w:color="auto"/>
              <w:right w:val="single" w:sz="4" w:space="0" w:color="auto"/>
            </w:tcBorders>
            <w:shd w:val="clear" w:color="auto" w:fill="E7E6E6"/>
          </w:tcPr>
          <w:p w14:paraId="416D70B2" w14:textId="4BC9CCB8" w:rsidR="0098669E" w:rsidRPr="003E01C8" w:rsidRDefault="0098669E" w:rsidP="0098669E">
            <w:r w:rsidRPr="003E01C8">
              <w:t>Failure to comply, in the absence of good cause, with the published requirements of the course</w:t>
            </w:r>
            <w:r>
              <w:t xml:space="preserve"> </w:t>
            </w:r>
            <w:r w:rsidRPr="003E01C8">
              <w:t>or programme; and/or a serious breach of regulations</w:t>
            </w:r>
          </w:p>
        </w:tc>
      </w:tr>
      <w:bookmarkEnd w:id="36"/>
    </w:tbl>
    <w:p w14:paraId="0FD4B1DC" w14:textId="77777777" w:rsidR="00027606" w:rsidRPr="003E01C8" w:rsidRDefault="00027606" w:rsidP="0098669E"/>
    <w:p w14:paraId="6DB7FA6B" w14:textId="77777777" w:rsidR="00027606" w:rsidRPr="003E01C8" w:rsidRDefault="00027606" w:rsidP="0098669E"/>
    <w:p w14:paraId="460ECF3C" w14:textId="77777777" w:rsidR="00027606" w:rsidRPr="003E01C8" w:rsidRDefault="00027606" w:rsidP="0098669E"/>
    <w:p w14:paraId="14DDBE6A" w14:textId="493F7BEE" w:rsidR="00016EFD" w:rsidRDefault="0098669E" w:rsidP="0098669E">
      <w:pPr>
        <w:pStyle w:val="Heading4"/>
      </w:pPr>
      <w:r>
        <w:br w:type="page"/>
      </w:r>
      <w:r w:rsidR="00027606" w:rsidRPr="003E01C8">
        <w:lastRenderedPageBreak/>
        <w:t>Grading Rubric: Part 3</w:t>
      </w:r>
    </w:p>
    <w:p w14:paraId="7DDDF554" w14:textId="79519148" w:rsidR="006B28B1" w:rsidRPr="003E01C8" w:rsidRDefault="00016EFD" w:rsidP="0098669E">
      <w:r w:rsidRPr="00016EFD">
        <w:t xml:space="preserve">Participation in Care Levels – </w:t>
      </w:r>
      <w:r w:rsidRPr="00016EFD">
        <w:rPr>
          <w:b/>
        </w:rPr>
        <w:t>INDEPENDENCE</w:t>
      </w:r>
      <w:r w:rsidRPr="00016EFD">
        <w:t xml:space="preserve">: minimal standard of participation in care to be achieved by the end of </w:t>
      </w:r>
      <w:r w:rsidRPr="00016EFD">
        <w:rPr>
          <w:b/>
        </w:rPr>
        <w:t xml:space="preserve">Part </w:t>
      </w:r>
      <w:r>
        <w:rPr>
          <w:b/>
        </w:rPr>
        <w:t>3</w:t>
      </w:r>
    </w:p>
    <w:tbl>
      <w:tblPr>
        <w:tblStyle w:val="TableGrid"/>
        <w:tblW w:w="0" w:type="auto"/>
        <w:tblLook w:val="04A0" w:firstRow="1" w:lastRow="0" w:firstColumn="1" w:lastColumn="0" w:noHBand="0" w:noVBand="1"/>
      </w:tblPr>
      <w:tblGrid>
        <w:gridCol w:w="884"/>
        <w:gridCol w:w="1590"/>
        <w:gridCol w:w="5759"/>
        <w:gridCol w:w="5759"/>
      </w:tblGrid>
      <w:tr w:rsidR="00027606" w:rsidRPr="003E01C8" w14:paraId="3F6AA244" w14:textId="77777777" w:rsidTr="00325015">
        <w:trPr>
          <w:tblHeader/>
        </w:trPr>
        <w:tc>
          <w:tcPr>
            <w:tcW w:w="884" w:type="dxa"/>
            <w:vAlign w:val="center"/>
          </w:tcPr>
          <w:p w14:paraId="6A8A6D85" w14:textId="77777777" w:rsidR="00027606" w:rsidRPr="003E01C8" w:rsidRDefault="00027606" w:rsidP="0098669E">
            <w:pPr>
              <w:rPr>
                <w:b/>
              </w:rPr>
            </w:pPr>
            <w:r w:rsidRPr="003E01C8">
              <w:t>Grade</w:t>
            </w:r>
          </w:p>
        </w:tc>
        <w:tc>
          <w:tcPr>
            <w:tcW w:w="1590" w:type="dxa"/>
            <w:vAlign w:val="center"/>
          </w:tcPr>
          <w:p w14:paraId="5B987922" w14:textId="77777777" w:rsidR="00027606" w:rsidRPr="003E01C8" w:rsidRDefault="00027606" w:rsidP="0098669E">
            <w:pPr>
              <w:rPr>
                <w:b/>
              </w:rPr>
            </w:pPr>
            <w:r w:rsidRPr="003E01C8">
              <w:t>Definition</w:t>
            </w:r>
          </w:p>
        </w:tc>
        <w:tc>
          <w:tcPr>
            <w:tcW w:w="5759" w:type="dxa"/>
            <w:vAlign w:val="center"/>
          </w:tcPr>
          <w:p w14:paraId="036BE3D3" w14:textId="77777777" w:rsidR="00027606" w:rsidRPr="003E01C8" w:rsidRDefault="00027606" w:rsidP="0098669E">
            <w:pPr>
              <w:rPr>
                <w:b/>
              </w:rPr>
            </w:pPr>
            <w:r w:rsidRPr="003E01C8">
              <w:t xml:space="preserve">University </w:t>
            </w:r>
            <w:r w:rsidRPr="003E01C8">
              <w:rPr>
                <w:i/>
                <w:iCs/>
              </w:rPr>
              <w:t xml:space="preserve">of </w:t>
            </w:r>
            <w:r w:rsidRPr="003E01C8">
              <w:t>Glasgow Descriptor</w:t>
            </w:r>
          </w:p>
        </w:tc>
        <w:tc>
          <w:tcPr>
            <w:tcW w:w="5759" w:type="dxa"/>
            <w:vAlign w:val="center"/>
          </w:tcPr>
          <w:p w14:paraId="5D0FBA4A" w14:textId="77777777" w:rsidR="00027606" w:rsidRPr="003E01C8" w:rsidRDefault="00027606" w:rsidP="0098669E">
            <w:pPr>
              <w:rPr>
                <w:b/>
              </w:rPr>
            </w:pPr>
            <w:r w:rsidRPr="003E01C8">
              <w:t>Evidence</w:t>
            </w:r>
            <w:r w:rsidRPr="003E01C8">
              <w:rPr>
                <w:b/>
              </w:rPr>
              <w:t xml:space="preserve"> </w:t>
            </w:r>
            <w:r w:rsidRPr="003E01C8">
              <w:rPr>
                <w:bCs/>
              </w:rPr>
              <w:t>–</w:t>
            </w:r>
            <w:r w:rsidRPr="003E01C8">
              <w:rPr>
                <w:b/>
              </w:rPr>
              <w:t xml:space="preserve"> </w:t>
            </w:r>
            <w:r w:rsidRPr="003E01C8">
              <w:rPr>
                <w:bCs/>
              </w:rPr>
              <w:t>at an</w:t>
            </w:r>
            <w:r w:rsidRPr="003E01C8">
              <w:rPr>
                <w:b/>
              </w:rPr>
              <w:t xml:space="preserve"> INDEPENDENT </w:t>
            </w:r>
            <w:r w:rsidRPr="003E01C8">
              <w:rPr>
                <w:bCs/>
              </w:rPr>
              <w:t>level</w:t>
            </w:r>
          </w:p>
        </w:tc>
      </w:tr>
      <w:tr w:rsidR="00027606" w:rsidRPr="003E01C8" w14:paraId="29368179" w14:textId="77777777" w:rsidTr="00325015">
        <w:trPr>
          <w:trHeight w:val="1999"/>
        </w:trPr>
        <w:tc>
          <w:tcPr>
            <w:tcW w:w="884" w:type="dxa"/>
          </w:tcPr>
          <w:p w14:paraId="78DFEE6E" w14:textId="77777777" w:rsidR="00027606" w:rsidRPr="003E01C8" w:rsidRDefault="00027606" w:rsidP="0098669E">
            <w:r w:rsidRPr="003E01C8">
              <w:t>A</w:t>
            </w:r>
          </w:p>
        </w:tc>
        <w:tc>
          <w:tcPr>
            <w:tcW w:w="1590" w:type="dxa"/>
          </w:tcPr>
          <w:p w14:paraId="41CAE919" w14:textId="77777777" w:rsidR="00027606" w:rsidRPr="003E01C8" w:rsidRDefault="00027606" w:rsidP="0098669E">
            <w:r w:rsidRPr="003E01C8">
              <w:t>Excellent (PASS)</w:t>
            </w:r>
          </w:p>
        </w:tc>
        <w:tc>
          <w:tcPr>
            <w:tcW w:w="5759" w:type="dxa"/>
          </w:tcPr>
          <w:p w14:paraId="205D36BB" w14:textId="77777777" w:rsidR="00027606" w:rsidRPr="003E01C8" w:rsidRDefault="00027606" w:rsidP="0098669E">
            <w:r w:rsidRPr="003E01C8">
              <w:t>Exemplary and polished demonstration of the required skill(s), displaying underpinning</w:t>
            </w:r>
          </w:p>
          <w:p w14:paraId="330964D3" w14:textId="77777777" w:rsidR="00027606" w:rsidRPr="003E01C8" w:rsidRDefault="00027606" w:rsidP="0098669E">
            <w:r w:rsidRPr="003E01C8">
              <w:t>knowledge, sound judgement and appropriate professional values, as evidenced by focussed</w:t>
            </w:r>
          </w:p>
          <w:p w14:paraId="0A6DB1AC" w14:textId="77777777" w:rsidR="00027606" w:rsidRPr="003E01C8" w:rsidRDefault="00027606" w:rsidP="0098669E">
            <w:r w:rsidRPr="003E01C8">
              <w:t>sensitivity to the context, the needs of any subject, and the wider implications of the candidate’s</w:t>
            </w:r>
          </w:p>
          <w:p w14:paraId="2D45BDBF" w14:textId="77777777" w:rsidR="00027606" w:rsidRPr="003E01C8" w:rsidRDefault="00027606" w:rsidP="0098669E">
            <w:pPr>
              <w:rPr>
                <w:b/>
              </w:rPr>
            </w:pPr>
            <w:r w:rsidRPr="003E01C8">
              <w:t>actions</w:t>
            </w:r>
          </w:p>
        </w:tc>
        <w:tc>
          <w:tcPr>
            <w:tcW w:w="5759" w:type="dxa"/>
          </w:tcPr>
          <w:p w14:paraId="678D0CF2" w14:textId="77777777" w:rsidR="00027606" w:rsidRPr="003E01C8" w:rsidRDefault="00027606" w:rsidP="0098669E">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027606" w:rsidRPr="003E01C8" w14:paraId="69875431" w14:textId="77777777" w:rsidTr="006B28B1">
        <w:trPr>
          <w:trHeight w:val="2034"/>
        </w:trPr>
        <w:tc>
          <w:tcPr>
            <w:tcW w:w="884" w:type="dxa"/>
            <w:tcBorders>
              <w:bottom w:val="single" w:sz="4" w:space="0" w:color="auto"/>
            </w:tcBorders>
          </w:tcPr>
          <w:p w14:paraId="2B11C577" w14:textId="77777777" w:rsidR="00027606" w:rsidRPr="003E01C8" w:rsidRDefault="00027606" w:rsidP="0098669E">
            <w:r w:rsidRPr="003E01C8">
              <w:t>B</w:t>
            </w:r>
          </w:p>
        </w:tc>
        <w:tc>
          <w:tcPr>
            <w:tcW w:w="1590" w:type="dxa"/>
            <w:tcBorders>
              <w:bottom w:val="single" w:sz="4" w:space="0" w:color="auto"/>
            </w:tcBorders>
          </w:tcPr>
          <w:p w14:paraId="63D13D25" w14:textId="77777777" w:rsidR="00027606" w:rsidRPr="003E01C8" w:rsidRDefault="00027606" w:rsidP="0098669E">
            <w:r w:rsidRPr="003E01C8">
              <w:t>Very Good (PASS)</w:t>
            </w:r>
          </w:p>
        </w:tc>
        <w:tc>
          <w:tcPr>
            <w:tcW w:w="5759" w:type="dxa"/>
          </w:tcPr>
          <w:p w14:paraId="6D23A941" w14:textId="77777777" w:rsidR="00027606" w:rsidRPr="003E01C8" w:rsidRDefault="00027606" w:rsidP="0098669E">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p>
        </w:tc>
        <w:tc>
          <w:tcPr>
            <w:tcW w:w="5759" w:type="dxa"/>
          </w:tcPr>
          <w:p w14:paraId="0C210346" w14:textId="77777777" w:rsidR="00027606" w:rsidRPr="003E01C8" w:rsidRDefault="00027606" w:rsidP="0098669E">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027606" w:rsidRPr="003E01C8" w14:paraId="734472D3" w14:textId="77777777" w:rsidTr="006B28B1">
        <w:tc>
          <w:tcPr>
            <w:tcW w:w="884" w:type="dxa"/>
            <w:tcBorders>
              <w:bottom w:val="single" w:sz="4" w:space="0" w:color="auto"/>
            </w:tcBorders>
          </w:tcPr>
          <w:p w14:paraId="07B5CBBF" w14:textId="77777777" w:rsidR="00027606" w:rsidRPr="003E01C8" w:rsidRDefault="00027606" w:rsidP="0098669E">
            <w:r w:rsidRPr="003E01C8">
              <w:t>C</w:t>
            </w:r>
          </w:p>
        </w:tc>
        <w:tc>
          <w:tcPr>
            <w:tcW w:w="1590" w:type="dxa"/>
            <w:tcBorders>
              <w:bottom w:val="single" w:sz="4" w:space="0" w:color="auto"/>
            </w:tcBorders>
          </w:tcPr>
          <w:p w14:paraId="64562019" w14:textId="77777777" w:rsidR="00027606" w:rsidRDefault="00027606" w:rsidP="0098669E">
            <w:r w:rsidRPr="003E01C8">
              <w:t>Good</w:t>
            </w:r>
          </w:p>
          <w:p w14:paraId="571A4462" w14:textId="77777777" w:rsidR="00027606" w:rsidRPr="003E01C8" w:rsidRDefault="00027606" w:rsidP="0098669E">
            <w:r w:rsidRPr="003E01C8">
              <w:t>(PASS</w:t>
            </w:r>
            <w:r>
              <w:t>)</w:t>
            </w:r>
          </w:p>
        </w:tc>
        <w:tc>
          <w:tcPr>
            <w:tcW w:w="5759" w:type="dxa"/>
          </w:tcPr>
          <w:p w14:paraId="25BE539F" w14:textId="77777777" w:rsidR="00027606" w:rsidRPr="003E01C8" w:rsidRDefault="00027606" w:rsidP="0098669E">
            <w:r w:rsidRPr="003E01C8">
              <w:t>Clear demonstration of attainment of the required skill(s), displaying underpinning knowledge,</w:t>
            </w:r>
          </w:p>
          <w:p w14:paraId="119AC372" w14:textId="77777777" w:rsidR="00027606" w:rsidRPr="003E01C8" w:rsidRDefault="00027606" w:rsidP="0098669E">
            <w:r w:rsidRPr="003E01C8">
              <w:t xml:space="preserve">good judgement and appropriate professional values, as evidenced by familiarity with how to proceed in a range of contexts.  </w:t>
            </w:r>
          </w:p>
        </w:tc>
        <w:tc>
          <w:tcPr>
            <w:tcW w:w="5759" w:type="dxa"/>
          </w:tcPr>
          <w:p w14:paraId="7948A73B" w14:textId="77777777" w:rsidR="00027606" w:rsidRPr="003E01C8" w:rsidRDefault="00027606" w:rsidP="0098669E">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027606" w:rsidRPr="003E01C8" w14:paraId="4888CDE6" w14:textId="77777777" w:rsidTr="006B28B1">
        <w:trPr>
          <w:cantSplit/>
        </w:trPr>
        <w:tc>
          <w:tcPr>
            <w:tcW w:w="884" w:type="dxa"/>
            <w:tcBorders>
              <w:top w:val="single" w:sz="4" w:space="0" w:color="auto"/>
            </w:tcBorders>
          </w:tcPr>
          <w:p w14:paraId="23F5F42D" w14:textId="77777777" w:rsidR="00027606" w:rsidRPr="003E01C8" w:rsidRDefault="00027606" w:rsidP="0098669E">
            <w:r w:rsidRPr="003E01C8">
              <w:lastRenderedPageBreak/>
              <w:t>D</w:t>
            </w:r>
          </w:p>
        </w:tc>
        <w:tc>
          <w:tcPr>
            <w:tcW w:w="1590" w:type="dxa"/>
            <w:tcBorders>
              <w:top w:val="single" w:sz="4" w:space="0" w:color="auto"/>
            </w:tcBorders>
          </w:tcPr>
          <w:p w14:paraId="2DA52F00" w14:textId="77777777" w:rsidR="00027606" w:rsidRPr="003E01C8" w:rsidRDefault="00027606" w:rsidP="0098669E">
            <w:r w:rsidRPr="003E01C8">
              <w:t>Satisfactory (PASS)</w:t>
            </w:r>
          </w:p>
        </w:tc>
        <w:tc>
          <w:tcPr>
            <w:tcW w:w="5759" w:type="dxa"/>
          </w:tcPr>
          <w:p w14:paraId="3508E5DF" w14:textId="77777777" w:rsidR="00027606" w:rsidRPr="003E01C8" w:rsidRDefault="00027606" w:rsidP="0098669E">
            <w:pPr>
              <w:rPr>
                <w:b/>
              </w:rPr>
            </w:pPr>
            <w:r w:rsidRPr="003E01C8">
              <w:t>Adequate independent performance of required skill, displaying underpinning knowledge, adequate judgement and appropriate professional values, suitable to routine contexts</w:t>
            </w:r>
          </w:p>
        </w:tc>
        <w:tc>
          <w:tcPr>
            <w:tcW w:w="5759" w:type="dxa"/>
          </w:tcPr>
          <w:p w14:paraId="316771CE" w14:textId="77777777" w:rsidR="00027606" w:rsidRPr="003E01C8" w:rsidRDefault="00027606" w:rsidP="0098669E">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t>
            </w:r>
          </w:p>
          <w:p w14:paraId="6885C4D9" w14:textId="77777777" w:rsidR="00027606" w:rsidRPr="003E01C8" w:rsidRDefault="00027606" w:rsidP="0098669E">
            <w:r w:rsidRPr="003E01C8">
              <w:t xml:space="preserve">With support the student can provide </w:t>
            </w:r>
            <w:r w:rsidRPr="003E01C8">
              <w:rPr>
                <w:b/>
              </w:rPr>
              <w:t xml:space="preserve">a borderline </w:t>
            </w:r>
            <w:r w:rsidRPr="003E01C8">
              <w:t>explanation to underpin practice</w:t>
            </w:r>
          </w:p>
          <w:p w14:paraId="6EDDB0F1" w14:textId="77777777" w:rsidR="00027606" w:rsidRPr="003E01C8" w:rsidRDefault="00027606" w:rsidP="0098669E">
            <w:r w:rsidRPr="003E01C8">
              <w:rPr>
                <w:b/>
              </w:rPr>
              <w:t xml:space="preserve">Sometimes </w:t>
            </w:r>
            <w:r w:rsidRPr="003E01C8">
              <w:t>demonstrates an ability to use their initiative to support care delivery.</w:t>
            </w:r>
          </w:p>
          <w:p w14:paraId="49D9EDE9" w14:textId="77777777" w:rsidR="00027606" w:rsidRPr="003E01C8" w:rsidRDefault="00027606" w:rsidP="0098669E">
            <w:r w:rsidRPr="003E01C8">
              <w:t>Recognises their own limitations and seeks advice, guidance and support</w:t>
            </w:r>
          </w:p>
        </w:tc>
      </w:tr>
      <w:tr w:rsidR="00027606" w:rsidRPr="003E01C8" w14:paraId="39E9B443" w14:textId="77777777" w:rsidTr="00325015">
        <w:tc>
          <w:tcPr>
            <w:tcW w:w="884" w:type="dxa"/>
          </w:tcPr>
          <w:p w14:paraId="434FCA9E" w14:textId="77777777" w:rsidR="00027606" w:rsidRPr="003E01C8" w:rsidRDefault="00027606" w:rsidP="0098669E">
            <w:r w:rsidRPr="003E01C8">
              <w:t>E</w:t>
            </w:r>
          </w:p>
        </w:tc>
        <w:tc>
          <w:tcPr>
            <w:tcW w:w="1590" w:type="dxa"/>
          </w:tcPr>
          <w:p w14:paraId="671CF5F9" w14:textId="77777777" w:rsidR="00027606" w:rsidRPr="003E01C8" w:rsidRDefault="00027606" w:rsidP="0098669E">
            <w:r w:rsidRPr="003E01C8">
              <w:t>Weak (FAIL)</w:t>
            </w:r>
          </w:p>
        </w:tc>
        <w:tc>
          <w:tcPr>
            <w:tcW w:w="5759" w:type="dxa"/>
          </w:tcPr>
          <w:p w14:paraId="5D1544D8" w14:textId="77777777" w:rsidR="00027606" w:rsidRPr="003E01C8" w:rsidRDefault="00027606" w:rsidP="0098669E">
            <w:pPr>
              <w:rPr>
                <w:b/>
              </w:rPr>
            </w:pPr>
            <w:r w:rsidRPr="003E01C8">
              <w:t>Adequate independent performance of some but not all required skills. Some knowledge, judgement and professional values that indicate an awareness of personal limitations</w:t>
            </w:r>
          </w:p>
        </w:tc>
        <w:tc>
          <w:tcPr>
            <w:tcW w:w="5759" w:type="dxa"/>
          </w:tcPr>
          <w:p w14:paraId="13FF082F" w14:textId="77777777" w:rsidR="00027606" w:rsidRPr="003E01C8" w:rsidRDefault="00027606" w:rsidP="0098669E">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027606" w:rsidRPr="003E01C8" w14:paraId="52EA856B" w14:textId="77777777" w:rsidTr="00325015">
        <w:tc>
          <w:tcPr>
            <w:tcW w:w="884" w:type="dxa"/>
          </w:tcPr>
          <w:p w14:paraId="55B5493A" w14:textId="77777777" w:rsidR="00027606" w:rsidRPr="003E01C8" w:rsidRDefault="00027606" w:rsidP="0098669E">
            <w:r w:rsidRPr="003E01C8">
              <w:t>F</w:t>
            </w:r>
          </w:p>
        </w:tc>
        <w:tc>
          <w:tcPr>
            <w:tcW w:w="1590" w:type="dxa"/>
          </w:tcPr>
          <w:p w14:paraId="26C71C93" w14:textId="77777777" w:rsidR="00027606" w:rsidRPr="003E01C8" w:rsidRDefault="00027606" w:rsidP="0098669E">
            <w:r w:rsidRPr="003E01C8">
              <w:t>Poor (FAIL)</w:t>
            </w:r>
          </w:p>
        </w:tc>
        <w:tc>
          <w:tcPr>
            <w:tcW w:w="5759" w:type="dxa"/>
          </w:tcPr>
          <w:p w14:paraId="3F9FF976" w14:textId="77777777" w:rsidR="00027606" w:rsidRPr="003E01C8" w:rsidRDefault="00027606" w:rsidP="0098669E">
            <w:pPr>
              <w:rPr>
                <w:b/>
              </w:rPr>
            </w:pPr>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 </w:t>
            </w:r>
          </w:p>
        </w:tc>
        <w:tc>
          <w:tcPr>
            <w:tcW w:w="5759" w:type="dxa"/>
          </w:tcPr>
          <w:p w14:paraId="7731F756" w14:textId="77777777" w:rsidR="00027606" w:rsidRPr="003E01C8" w:rsidRDefault="00027606" w:rsidP="0098669E">
            <w:r w:rsidRPr="003E01C8">
              <w:t>Practice is unsafe OR the student consistently fails to demonstrate appropriate levels of knowledge, skills and/or attitudes to participate in care delivery under guidance.</w:t>
            </w:r>
          </w:p>
        </w:tc>
      </w:tr>
      <w:tr w:rsidR="00027606" w:rsidRPr="003E01C8" w14:paraId="15B57E99" w14:textId="77777777" w:rsidTr="00325015">
        <w:tc>
          <w:tcPr>
            <w:tcW w:w="884" w:type="dxa"/>
          </w:tcPr>
          <w:p w14:paraId="0A0D385C" w14:textId="77777777" w:rsidR="00027606" w:rsidRPr="003E01C8" w:rsidRDefault="00027606" w:rsidP="0098669E">
            <w:pPr>
              <w:rPr>
                <w:b/>
              </w:rPr>
            </w:pPr>
            <w:r w:rsidRPr="003E01C8">
              <w:t xml:space="preserve"> G</w:t>
            </w:r>
          </w:p>
        </w:tc>
        <w:tc>
          <w:tcPr>
            <w:tcW w:w="1590" w:type="dxa"/>
          </w:tcPr>
          <w:p w14:paraId="3837D6C6" w14:textId="77777777" w:rsidR="00027606" w:rsidRPr="003E01C8" w:rsidRDefault="00027606" w:rsidP="0098669E">
            <w:r w:rsidRPr="003E01C8">
              <w:t>Very Poor (FAIL)</w:t>
            </w:r>
          </w:p>
        </w:tc>
        <w:tc>
          <w:tcPr>
            <w:tcW w:w="5759" w:type="dxa"/>
          </w:tcPr>
          <w:p w14:paraId="513729FE" w14:textId="77777777" w:rsidR="00027606" w:rsidRPr="003E01C8" w:rsidRDefault="00027606" w:rsidP="0098669E">
            <w:r w:rsidRPr="003E01C8">
              <w:t>Wholly inadequate performance of the required skill, lacking in secure base of relevant</w:t>
            </w:r>
          </w:p>
          <w:p w14:paraId="4C52DABA" w14:textId="77777777" w:rsidR="00027606" w:rsidRPr="003E01C8" w:rsidRDefault="00027606" w:rsidP="0098669E">
            <w:r w:rsidRPr="003E01C8">
              <w:lastRenderedPageBreak/>
              <w:t>knowledge and poor use of such knowledge, showing fundamental misunderstanding and</w:t>
            </w:r>
          </w:p>
          <w:p w14:paraId="219DE92A" w14:textId="77777777" w:rsidR="00027606" w:rsidRPr="003E01C8" w:rsidRDefault="00027606" w:rsidP="0098669E">
            <w:pPr>
              <w:rPr>
                <w:b/>
              </w:rPr>
            </w:pPr>
            <w:r w:rsidRPr="003E01C8">
              <w:t xml:space="preserve">misinterpretation. Evidence of poor judgement and professional values. </w:t>
            </w:r>
          </w:p>
        </w:tc>
        <w:tc>
          <w:tcPr>
            <w:tcW w:w="5759" w:type="dxa"/>
          </w:tcPr>
          <w:p w14:paraId="4206B0B2" w14:textId="77777777" w:rsidR="00027606" w:rsidRPr="003E01C8" w:rsidRDefault="00027606" w:rsidP="0098669E">
            <w:r w:rsidRPr="003E01C8">
              <w:lastRenderedPageBreak/>
              <w:t>Practice is unsafe AND the student consistently fails to demonstrate appropriate levels of knowledge, skills and/or attitudes to participate in care delivery under guidance.</w:t>
            </w:r>
          </w:p>
        </w:tc>
      </w:tr>
      <w:tr w:rsidR="00027606" w:rsidRPr="003E01C8" w14:paraId="7F7A0A37" w14:textId="77777777" w:rsidTr="00325015">
        <w:trPr>
          <w:cantSplit/>
        </w:trPr>
        <w:tc>
          <w:tcPr>
            <w:tcW w:w="884" w:type="dxa"/>
            <w:tcBorders>
              <w:bottom w:val="single" w:sz="4" w:space="0" w:color="auto"/>
            </w:tcBorders>
          </w:tcPr>
          <w:p w14:paraId="6EC67691" w14:textId="77777777" w:rsidR="00027606" w:rsidRPr="003E01C8" w:rsidRDefault="00027606" w:rsidP="0098669E">
            <w:r w:rsidRPr="003E01C8">
              <w:t>H</w:t>
            </w:r>
          </w:p>
        </w:tc>
        <w:tc>
          <w:tcPr>
            <w:tcW w:w="1590" w:type="dxa"/>
            <w:tcBorders>
              <w:bottom w:val="single" w:sz="4" w:space="0" w:color="auto"/>
            </w:tcBorders>
          </w:tcPr>
          <w:p w14:paraId="4EBF815A" w14:textId="77777777" w:rsidR="00027606" w:rsidRPr="003E01C8" w:rsidRDefault="00027606" w:rsidP="0098669E">
            <w:r w:rsidRPr="003E01C8">
              <w:t>FAIL</w:t>
            </w:r>
          </w:p>
        </w:tc>
        <w:tc>
          <w:tcPr>
            <w:tcW w:w="5759" w:type="dxa"/>
            <w:tcBorders>
              <w:bottom w:val="single" w:sz="4" w:space="0" w:color="auto"/>
            </w:tcBorders>
          </w:tcPr>
          <w:p w14:paraId="23D22A18" w14:textId="77777777" w:rsidR="00027606" w:rsidRPr="003E01C8" w:rsidRDefault="00027606" w:rsidP="0098669E">
            <w:r w:rsidRPr="003E01C8">
              <w:t>Not presently capable of independent performance of the required skill, lacking self-awareness of limitations and prone to errors of judgement and faulty practice</w:t>
            </w:r>
          </w:p>
        </w:tc>
        <w:tc>
          <w:tcPr>
            <w:tcW w:w="5759" w:type="dxa"/>
            <w:tcBorders>
              <w:bottom w:val="single" w:sz="4" w:space="0" w:color="auto"/>
            </w:tcBorders>
          </w:tcPr>
          <w:p w14:paraId="50A5B0BC" w14:textId="77777777" w:rsidR="00027606" w:rsidRPr="003E01C8" w:rsidRDefault="00027606" w:rsidP="0098669E">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027606" w:rsidRPr="003E01C8" w14:paraId="3C228034" w14:textId="77777777" w:rsidTr="00325015">
        <w:tc>
          <w:tcPr>
            <w:tcW w:w="13992" w:type="dxa"/>
            <w:gridSpan w:val="4"/>
            <w:tcBorders>
              <w:bottom w:val="nil"/>
            </w:tcBorders>
            <w:shd w:val="clear" w:color="auto" w:fill="E7E6E6"/>
          </w:tcPr>
          <w:p w14:paraId="07E6CBBB" w14:textId="77777777" w:rsidR="00027606" w:rsidRPr="003E01C8" w:rsidRDefault="00027606" w:rsidP="0098669E">
            <w:r w:rsidRPr="003E01C8">
              <w:t>University of Glasgow use only</w:t>
            </w:r>
          </w:p>
        </w:tc>
      </w:tr>
      <w:tr w:rsidR="0098669E" w:rsidRPr="003E01C8" w14:paraId="48040A6F" w14:textId="77777777" w:rsidTr="008944B7">
        <w:tc>
          <w:tcPr>
            <w:tcW w:w="884" w:type="dxa"/>
            <w:tcBorders>
              <w:top w:val="nil"/>
              <w:left w:val="single" w:sz="4" w:space="0" w:color="auto"/>
              <w:bottom w:val="single" w:sz="4" w:space="0" w:color="auto"/>
              <w:right w:val="nil"/>
            </w:tcBorders>
            <w:shd w:val="clear" w:color="auto" w:fill="E7E6E6"/>
          </w:tcPr>
          <w:p w14:paraId="129D185F" w14:textId="77777777" w:rsidR="0098669E" w:rsidRPr="003E01C8" w:rsidRDefault="0098669E" w:rsidP="0098669E">
            <w:r w:rsidRPr="003E01C8">
              <w:t>CR</w:t>
            </w:r>
          </w:p>
        </w:tc>
        <w:tc>
          <w:tcPr>
            <w:tcW w:w="1590" w:type="dxa"/>
            <w:tcBorders>
              <w:top w:val="nil"/>
              <w:left w:val="nil"/>
              <w:bottom w:val="single" w:sz="4" w:space="0" w:color="auto"/>
              <w:right w:val="nil"/>
            </w:tcBorders>
            <w:shd w:val="clear" w:color="auto" w:fill="E7E6E6"/>
          </w:tcPr>
          <w:p w14:paraId="2FBCA0F2" w14:textId="77777777" w:rsidR="0098669E" w:rsidRPr="003E01C8" w:rsidRDefault="0098669E" w:rsidP="0098669E">
            <w:r w:rsidRPr="003E01C8">
              <w:t>CREDIT REFUSED</w:t>
            </w:r>
          </w:p>
        </w:tc>
        <w:tc>
          <w:tcPr>
            <w:tcW w:w="11518" w:type="dxa"/>
            <w:gridSpan w:val="2"/>
            <w:tcBorders>
              <w:top w:val="nil"/>
              <w:left w:val="nil"/>
              <w:bottom w:val="single" w:sz="4" w:space="0" w:color="auto"/>
              <w:right w:val="single" w:sz="4" w:space="0" w:color="auto"/>
            </w:tcBorders>
            <w:shd w:val="clear" w:color="auto" w:fill="E7E6E6"/>
          </w:tcPr>
          <w:p w14:paraId="439BB88E" w14:textId="2DFF338F" w:rsidR="0098669E" w:rsidRPr="003E01C8" w:rsidRDefault="0098669E" w:rsidP="0098669E">
            <w:r w:rsidRPr="003E01C8">
              <w:t>Failure to comply, in the absence of good cause, with the published requirements of the course</w:t>
            </w:r>
            <w:r>
              <w:t xml:space="preserve"> </w:t>
            </w:r>
            <w:r w:rsidRPr="003E01C8">
              <w:t>or programme; and/or a serious breach of regulations</w:t>
            </w:r>
          </w:p>
        </w:tc>
      </w:tr>
    </w:tbl>
    <w:p w14:paraId="5E111EE9" w14:textId="77777777" w:rsidR="00027606" w:rsidRPr="003E01C8" w:rsidRDefault="00027606" w:rsidP="0098669E"/>
    <w:p w14:paraId="51DBC1A3" w14:textId="77777777" w:rsidR="00027606" w:rsidRPr="003E01C8" w:rsidRDefault="00027606" w:rsidP="0098669E">
      <w:pPr>
        <w:sectPr w:rsidR="00027606" w:rsidRPr="003E01C8" w:rsidSect="00325015">
          <w:pgSz w:w="16838" w:h="11906" w:orient="landscape"/>
          <w:pgMar w:top="1418" w:right="1418" w:bottom="1418" w:left="1418" w:header="709" w:footer="709" w:gutter="0"/>
          <w:cols w:space="708"/>
          <w:docGrid w:linePitch="360"/>
        </w:sectPr>
      </w:pPr>
    </w:p>
    <w:p w14:paraId="76A060C1" w14:textId="6C51D681" w:rsidR="00027606" w:rsidRPr="003E01C8" w:rsidRDefault="00027606" w:rsidP="0098669E">
      <w:pPr>
        <w:pStyle w:val="Heading2"/>
      </w:pPr>
      <w:bookmarkStart w:id="37" w:name="_Toc33451432"/>
      <w:r w:rsidRPr="003E01C8">
        <w:lastRenderedPageBreak/>
        <w:t>Mandatory Training</w:t>
      </w:r>
      <w:bookmarkEnd w:id="37"/>
      <w:r w:rsidRPr="003E01C8">
        <w:t xml:space="preserve">  </w:t>
      </w:r>
    </w:p>
    <w:p w14:paraId="01ACC474" w14:textId="77777777" w:rsidR="00027606" w:rsidRPr="003E01C8" w:rsidRDefault="00027606" w:rsidP="0098669E">
      <w:r w:rsidRPr="003E01C8">
        <w:t xml:space="preserve">This must be signed by the student and verified by an academic member of staff when sessions are attended/completed. </w:t>
      </w:r>
    </w:p>
    <w:p w14:paraId="03EC16B3" w14:textId="77777777" w:rsidR="00027606" w:rsidRPr="0098669E" w:rsidRDefault="00027606" w:rsidP="0098669E">
      <w:pPr>
        <w:rPr>
          <w:b/>
          <w:bCs/>
        </w:rPr>
      </w:pPr>
      <w:r w:rsidRPr="0098669E">
        <w:rPr>
          <w:b/>
          <w:bCs/>
        </w:rPr>
        <w:t>Record of compulsory practice skills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5"/>
        <w:gridCol w:w="1701"/>
        <w:gridCol w:w="1843"/>
        <w:gridCol w:w="1559"/>
        <w:gridCol w:w="1564"/>
      </w:tblGrid>
      <w:tr w:rsidR="00027606" w:rsidRPr="003E01C8" w14:paraId="09EBF0B9" w14:textId="77777777" w:rsidTr="00325015">
        <w:trPr>
          <w:trHeight w:val="120"/>
          <w:tblHeader/>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132F86AE" w14:textId="77777777" w:rsidR="00027606" w:rsidRPr="0098669E" w:rsidRDefault="00027606" w:rsidP="0098669E">
            <w:pPr>
              <w:rPr>
                <w:b/>
                <w:bCs/>
                <w:lang w:val="en-US"/>
              </w:rPr>
            </w:pPr>
            <w:r w:rsidRPr="0098669E">
              <w:rPr>
                <w:b/>
                <w:bCs/>
                <w:lang w:val="en-US"/>
              </w:rPr>
              <w:t>Practice Skills</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214E76C9" w14:textId="77777777" w:rsidR="00027606" w:rsidRPr="0098669E" w:rsidRDefault="00027606" w:rsidP="0098669E">
            <w:pPr>
              <w:rPr>
                <w:b/>
                <w:bCs/>
                <w:lang w:val="en-US"/>
              </w:rPr>
            </w:pPr>
            <w:r w:rsidRPr="0098669E">
              <w:rPr>
                <w:b/>
                <w:bCs/>
                <w:lang w:val="en-US"/>
              </w:rPr>
              <w:t>Pre-practice</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5A2FD1FD" w14:textId="77777777" w:rsidR="00027606" w:rsidRPr="0098669E" w:rsidRDefault="00027606" w:rsidP="0098669E">
            <w:pPr>
              <w:rPr>
                <w:b/>
                <w:bCs/>
                <w:lang w:val="en-US"/>
              </w:rPr>
            </w:pPr>
            <w:r w:rsidRPr="0098669E">
              <w:rPr>
                <w:b/>
                <w:bCs/>
                <w:lang w:val="en-US"/>
              </w:rPr>
              <w:t>Part 1</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7797AFFF" w14:textId="77777777" w:rsidR="00027606" w:rsidRPr="0098669E" w:rsidRDefault="00027606" w:rsidP="0098669E">
            <w:pPr>
              <w:rPr>
                <w:b/>
                <w:bCs/>
                <w:lang w:val="en-US"/>
              </w:rPr>
            </w:pPr>
            <w:r w:rsidRPr="0098669E">
              <w:rPr>
                <w:b/>
                <w:bCs/>
                <w:lang w:val="en-US"/>
              </w:rPr>
              <w:t>Part 2</w:t>
            </w:r>
          </w:p>
        </w:tc>
        <w:tc>
          <w:tcPr>
            <w:tcW w:w="1564" w:type="dxa"/>
            <w:tcBorders>
              <w:top w:val="single" w:sz="4" w:space="0" w:color="auto"/>
              <w:left w:val="single" w:sz="4" w:space="0" w:color="auto"/>
              <w:bottom w:val="single" w:sz="4" w:space="0" w:color="auto"/>
              <w:right w:val="single" w:sz="4" w:space="0" w:color="auto"/>
            </w:tcBorders>
            <w:shd w:val="clear" w:color="auto" w:fill="F2F2F2"/>
          </w:tcPr>
          <w:p w14:paraId="1147C8B8" w14:textId="31868279" w:rsidR="00027606" w:rsidRPr="0098669E" w:rsidRDefault="00027606" w:rsidP="0098669E">
            <w:pPr>
              <w:rPr>
                <w:b/>
                <w:bCs/>
                <w:lang w:val="en-US"/>
              </w:rPr>
            </w:pPr>
            <w:r w:rsidRPr="0098669E">
              <w:rPr>
                <w:b/>
                <w:bCs/>
                <w:lang w:val="en-US"/>
              </w:rPr>
              <w:t>Part 3</w:t>
            </w:r>
          </w:p>
        </w:tc>
      </w:tr>
      <w:tr w:rsidR="00027606" w:rsidRPr="003E01C8" w14:paraId="626B2F58" w14:textId="77777777" w:rsidTr="00325015">
        <w:trPr>
          <w:trHeight w:val="1065"/>
        </w:trPr>
        <w:tc>
          <w:tcPr>
            <w:tcW w:w="2405" w:type="dxa"/>
            <w:tcBorders>
              <w:top w:val="single" w:sz="4" w:space="0" w:color="auto"/>
              <w:left w:val="single" w:sz="4" w:space="0" w:color="auto"/>
              <w:bottom w:val="single" w:sz="4" w:space="0" w:color="auto"/>
              <w:right w:val="single" w:sz="4" w:space="0" w:color="auto"/>
            </w:tcBorders>
            <w:shd w:val="clear" w:color="auto" w:fill="F2F2F2"/>
            <w:hideMark/>
          </w:tcPr>
          <w:p w14:paraId="3B7E8D53" w14:textId="77777777" w:rsidR="00027606" w:rsidRPr="003E01C8" w:rsidRDefault="00027606" w:rsidP="0098669E">
            <w:r w:rsidRPr="003E01C8">
              <w:t>Cardio-pulmonary resuscitation (</w:t>
            </w:r>
            <w:r w:rsidRPr="003E01C8">
              <w:rPr>
                <w:i/>
                <w:iCs/>
              </w:rPr>
              <w:t>Theory and Practice</w:t>
            </w:r>
            <w:r w:rsidRPr="003E01C8">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010071C3" w14:textId="77777777" w:rsidR="00027606" w:rsidRPr="003E01C8" w:rsidRDefault="00027606" w:rsidP="0098669E">
            <w:r w:rsidRPr="003E01C8">
              <w:t>BLS</w:t>
            </w:r>
          </w:p>
        </w:tc>
        <w:tc>
          <w:tcPr>
            <w:tcW w:w="1843" w:type="dxa"/>
            <w:vMerge w:val="restart"/>
            <w:tcBorders>
              <w:top w:val="single" w:sz="4" w:space="0" w:color="auto"/>
              <w:left w:val="single" w:sz="4" w:space="0" w:color="auto"/>
              <w:right w:val="single" w:sz="4" w:space="0" w:color="auto"/>
            </w:tcBorders>
            <w:shd w:val="clear" w:color="auto" w:fill="F2F2F2"/>
          </w:tcPr>
          <w:p w14:paraId="0918F9B2"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1E2FC974" w14:textId="77777777" w:rsidR="00027606" w:rsidRPr="003E01C8" w:rsidRDefault="00027606" w:rsidP="0098669E">
            <w:r w:rsidRPr="003E01C8">
              <w:t>BLS/AED</w:t>
            </w:r>
          </w:p>
        </w:tc>
        <w:tc>
          <w:tcPr>
            <w:tcW w:w="1564" w:type="dxa"/>
            <w:tcBorders>
              <w:top w:val="single" w:sz="4" w:space="0" w:color="auto"/>
              <w:left w:val="single" w:sz="4" w:space="0" w:color="auto"/>
              <w:bottom w:val="single" w:sz="4" w:space="0" w:color="auto"/>
              <w:right w:val="single" w:sz="4" w:space="0" w:color="auto"/>
            </w:tcBorders>
            <w:shd w:val="clear" w:color="auto" w:fill="F2F2F2"/>
          </w:tcPr>
          <w:p w14:paraId="2A50376E" w14:textId="77777777" w:rsidR="00027606" w:rsidRPr="003E01C8" w:rsidRDefault="00027606" w:rsidP="0098669E">
            <w:r w:rsidRPr="003E01C8">
              <w:t xml:space="preserve">BLS/AED or ILS </w:t>
            </w:r>
          </w:p>
        </w:tc>
      </w:tr>
      <w:tr w:rsidR="00027606" w:rsidRPr="003E01C8" w14:paraId="7722D59A"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hideMark/>
          </w:tcPr>
          <w:p w14:paraId="450423E3" w14:textId="77777777" w:rsidR="00027606" w:rsidRPr="003E01C8" w:rsidRDefault="00027606" w:rsidP="0098669E">
            <w:pPr>
              <w:rPr>
                <w:lang w:val="en-US"/>
              </w:rPr>
            </w:pPr>
            <w:r w:rsidRPr="003E01C8">
              <w:rPr>
                <w:lang w:val="en-US"/>
              </w:rPr>
              <w:t xml:space="preserve">Student Signature: </w:t>
            </w:r>
          </w:p>
          <w:p w14:paraId="4AE1A69D" w14:textId="77777777" w:rsidR="00027606" w:rsidRPr="003E01C8" w:rsidRDefault="00027606" w:rsidP="0098669E">
            <w:pPr>
              <w:rPr>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DC1A522" w14:textId="77777777" w:rsidR="00027606" w:rsidRPr="003E01C8" w:rsidRDefault="00027606" w:rsidP="0098669E"/>
        </w:tc>
        <w:tc>
          <w:tcPr>
            <w:tcW w:w="1843" w:type="dxa"/>
            <w:vMerge/>
            <w:tcBorders>
              <w:top w:val="nil"/>
              <w:left w:val="single" w:sz="4" w:space="0" w:color="auto"/>
              <w:right w:val="single" w:sz="4" w:space="0" w:color="auto"/>
            </w:tcBorders>
            <w:shd w:val="pct5" w:color="auto" w:fill="auto"/>
          </w:tcPr>
          <w:p w14:paraId="18E8E9DD"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A6074F7"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2173EB9E" w14:textId="77777777" w:rsidR="00027606" w:rsidRPr="003E01C8" w:rsidRDefault="00027606" w:rsidP="0098669E"/>
        </w:tc>
      </w:tr>
      <w:tr w:rsidR="00027606" w:rsidRPr="003E01C8" w14:paraId="038C45B3"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0E69608C" w14:textId="77777777" w:rsidR="00027606" w:rsidRPr="003E01C8" w:rsidRDefault="00027606" w:rsidP="0098669E">
            <w:pPr>
              <w:rPr>
                <w:lang w:val="en-US"/>
              </w:rPr>
            </w:pPr>
            <w:r>
              <w:rPr>
                <w:lang w:val="en-US"/>
              </w:rPr>
              <w:t>UoG</w:t>
            </w:r>
            <w:r w:rsidRPr="003E01C8">
              <w:rPr>
                <w:lang w:val="en-US"/>
              </w:rPr>
              <w:t xml:space="preserve"> Signature: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BA9880A" w14:textId="77777777" w:rsidR="00027606" w:rsidRPr="003E01C8" w:rsidRDefault="00027606" w:rsidP="0098669E"/>
        </w:tc>
        <w:tc>
          <w:tcPr>
            <w:tcW w:w="1843" w:type="dxa"/>
            <w:vMerge/>
            <w:tcBorders>
              <w:top w:val="nil"/>
              <w:left w:val="single" w:sz="4" w:space="0" w:color="auto"/>
              <w:right w:val="single" w:sz="4" w:space="0" w:color="auto"/>
            </w:tcBorders>
            <w:shd w:val="pct5" w:color="auto" w:fill="auto"/>
          </w:tcPr>
          <w:p w14:paraId="31D4D5C7"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1A0DBB"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7B8DA1FC" w14:textId="77777777" w:rsidR="00027606" w:rsidRPr="003E01C8" w:rsidRDefault="00027606" w:rsidP="0098669E"/>
        </w:tc>
      </w:tr>
      <w:tr w:rsidR="00027606" w:rsidRPr="003E01C8" w14:paraId="20A12819"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375A8EF6" w14:textId="77777777" w:rsidR="00027606" w:rsidRPr="003E01C8" w:rsidRDefault="00027606" w:rsidP="0098669E">
            <w:pPr>
              <w:rPr>
                <w:lang w:val="en-US"/>
              </w:rPr>
            </w:pPr>
            <w:r w:rsidRPr="003E01C8">
              <w:rPr>
                <w:lang w:val="en-US"/>
              </w:rPr>
              <w:t xml:space="preserve">Date: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82B5048" w14:textId="77777777" w:rsidR="00027606" w:rsidRPr="003E01C8" w:rsidRDefault="00027606" w:rsidP="0098669E"/>
        </w:tc>
        <w:tc>
          <w:tcPr>
            <w:tcW w:w="1843" w:type="dxa"/>
            <w:vMerge/>
            <w:tcBorders>
              <w:top w:val="nil"/>
              <w:left w:val="single" w:sz="4" w:space="0" w:color="auto"/>
              <w:bottom w:val="single" w:sz="4" w:space="0" w:color="auto"/>
              <w:right w:val="single" w:sz="4" w:space="0" w:color="auto"/>
            </w:tcBorders>
            <w:shd w:val="pct5" w:color="auto" w:fill="auto"/>
          </w:tcPr>
          <w:p w14:paraId="20B396A0"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4A64202"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193EFDF4" w14:textId="77777777" w:rsidR="00027606" w:rsidRPr="003E01C8" w:rsidRDefault="00027606" w:rsidP="0098669E"/>
        </w:tc>
      </w:tr>
      <w:tr w:rsidR="00027606" w:rsidRPr="003E01C8" w14:paraId="726085D3" w14:textId="77777777" w:rsidTr="00325015">
        <w:trPr>
          <w:trHeight w:val="1140"/>
        </w:trPr>
        <w:tc>
          <w:tcPr>
            <w:tcW w:w="2405" w:type="dxa"/>
            <w:tcBorders>
              <w:top w:val="single" w:sz="4" w:space="0" w:color="auto"/>
              <w:left w:val="single" w:sz="4" w:space="0" w:color="auto"/>
              <w:bottom w:val="single" w:sz="4" w:space="0" w:color="auto"/>
              <w:right w:val="single" w:sz="4" w:space="0" w:color="auto"/>
            </w:tcBorders>
            <w:shd w:val="clear" w:color="auto" w:fill="F2F2F2"/>
          </w:tcPr>
          <w:p w14:paraId="618C123C" w14:textId="77777777" w:rsidR="00027606" w:rsidRPr="003E01C8" w:rsidRDefault="00027606" w:rsidP="0098669E">
            <w:r w:rsidRPr="003E01C8">
              <w:rPr>
                <w:lang w:val="en-US"/>
              </w:rPr>
              <w:t xml:space="preserve">Infection prevention and control </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55A468C1" w14:textId="77777777" w:rsidR="00027606" w:rsidRPr="003E01C8" w:rsidRDefault="00027606" w:rsidP="0098669E">
            <w:r w:rsidRPr="003E01C8">
              <w:t>No. 4 Hand Hygiene **</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14:paraId="1F538F9A" w14:textId="77777777" w:rsidR="00027606" w:rsidRPr="003E01C8" w:rsidRDefault="00027606" w:rsidP="0098669E">
            <w:pPr>
              <w:rPr>
                <w:b/>
              </w:rPr>
            </w:pPr>
            <w:r w:rsidRPr="003E01C8">
              <w:t xml:space="preserve">SIPCEP Foundation Pathway </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63B8D877"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2F2F2"/>
            <w:hideMark/>
          </w:tcPr>
          <w:p w14:paraId="45553F0C" w14:textId="77777777" w:rsidR="00027606" w:rsidRPr="003E01C8" w:rsidRDefault="00027606" w:rsidP="0098669E">
            <w:r w:rsidRPr="003E01C8">
              <w:t xml:space="preserve"> </w:t>
            </w:r>
          </w:p>
        </w:tc>
      </w:tr>
      <w:tr w:rsidR="00027606" w:rsidRPr="003E01C8" w14:paraId="67F7E053"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hideMark/>
          </w:tcPr>
          <w:p w14:paraId="7BFAE104" w14:textId="77777777" w:rsidR="00027606" w:rsidRPr="003E01C8" w:rsidRDefault="00027606" w:rsidP="0098669E">
            <w:pPr>
              <w:rPr>
                <w:lang w:val="en-US"/>
              </w:rPr>
            </w:pPr>
            <w:r w:rsidRPr="003E01C8">
              <w:rPr>
                <w:lang w:val="en-US"/>
              </w:rPr>
              <w:t xml:space="preserve">Student Signature: </w:t>
            </w:r>
          </w:p>
          <w:p w14:paraId="62974FE9" w14:textId="77777777" w:rsidR="00027606" w:rsidRPr="003E01C8" w:rsidRDefault="00027606" w:rsidP="0098669E">
            <w:pPr>
              <w:rPr>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1E1886A"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43B447E"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0BF6487"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19803EDA" w14:textId="77777777" w:rsidR="00027606" w:rsidRPr="003E01C8" w:rsidRDefault="00027606" w:rsidP="0098669E"/>
        </w:tc>
      </w:tr>
      <w:tr w:rsidR="00027606" w:rsidRPr="003E01C8" w14:paraId="140967DE"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2B65B3A9" w14:textId="77777777" w:rsidR="00027606" w:rsidRPr="003E01C8" w:rsidRDefault="00027606" w:rsidP="0098669E">
            <w:pPr>
              <w:rPr>
                <w:lang w:val="en-US"/>
              </w:rPr>
            </w:pPr>
            <w:r>
              <w:rPr>
                <w:lang w:val="en-US"/>
              </w:rPr>
              <w:t>UoG</w:t>
            </w:r>
            <w:r w:rsidRPr="003E01C8">
              <w:rPr>
                <w:lang w:val="en-US"/>
              </w:rPr>
              <w:t xml:space="preserve"> Signature: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7AA1642"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324E733"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9C667DE"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5B8B8F68" w14:textId="77777777" w:rsidR="00027606" w:rsidRPr="003E01C8" w:rsidRDefault="00027606" w:rsidP="0098669E"/>
        </w:tc>
      </w:tr>
      <w:tr w:rsidR="00027606" w:rsidRPr="003E01C8" w14:paraId="59266495"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47E27661" w14:textId="77777777" w:rsidR="00027606" w:rsidRPr="003E01C8" w:rsidRDefault="00027606" w:rsidP="0098669E">
            <w:pPr>
              <w:rPr>
                <w:lang w:val="en-US"/>
              </w:rPr>
            </w:pPr>
            <w:r w:rsidRPr="003E01C8">
              <w:rPr>
                <w:lang w:val="en-US"/>
              </w:rPr>
              <w:t xml:space="preserve">Date: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5E4530F"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3534EE6"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E06AF57"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018151A9" w14:textId="77777777" w:rsidR="00027606" w:rsidRPr="003E01C8" w:rsidRDefault="00027606" w:rsidP="0098669E"/>
        </w:tc>
      </w:tr>
      <w:tr w:rsidR="00027606" w:rsidRPr="003E01C8" w14:paraId="22F9B013"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2F2F2"/>
          </w:tcPr>
          <w:p w14:paraId="30ED9E12" w14:textId="77777777" w:rsidR="00027606" w:rsidRPr="003E01C8" w:rsidRDefault="00027606" w:rsidP="0098669E">
            <w:pPr>
              <w:rPr>
                <w:lang w:val="en-US"/>
              </w:rPr>
            </w:pPr>
            <w:r w:rsidRPr="003E01C8">
              <w:rPr>
                <w:lang w:val="en-US"/>
              </w:rPr>
              <w:t>Numeracy</w:t>
            </w:r>
          </w:p>
          <w:p w14:paraId="26D5D3BC" w14:textId="77777777" w:rsidR="00027606" w:rsidRPr="003E01C8" w:rsidRDefault="00027606" w:rsidP="0098669E"/>
        </w:tc>
        <w:tc>
          <w:tcPr>
            <w:tcW w:w="1701" w:type="dxa"/>
            <w:vMerge w:val="restart"/>
            <w:tcBorders>
              <w:top w:val="single" w:sz="4" w:space="0" w:color="auto"/>
              <w:left w:val="single" w:sz="4" w:space="0" w:color="auto"/>
              <w:right w:val="single" w:sz="4" w:space="0" w:color="auto"/>
            </w:tcBorders>
            <w:shd w:val="clear" w:color="auto" w:fill="F2F2F2"/>
          </w:tcPr>
          <w:p w14:paraId="742899CD" w14:textId="77777777" w:rsidR="00027606" w:rsidRPr="003E01C8" w:rsidRDefault="00027606" w:rsidP="0098669E">
            <w:pPr>
              <w:rPr>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54A14AC0" w14:textId="77777777" w:rsidR="00027606" w:rsidRPr="003E01C8" w:rsidRDefault="00027606" w:rsidP="0098669E">
            <w:pPr>
              <w:rPr>
                <w:b/>
              </w:rPr>
            </w:pPr>
            <w:r w:rsidRPr="003E01C8">
              <w:rPr>
                <w:lang w:val="en-US"/>
              </w:rPr>
              <w:t>Numeracy assessment (100%)</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4ABD9C90" w14:textId="39A271C6" w:rsidR="00027606" w:rsidRPr="003E01C8" w:rsidRDefault="00027606" w:rsidP="0098669E">
            <w:pPr>
              <w:rPr>
                <w:b/>
              </w:rPr>
            </w:pPr>
            <w:r w:rsidRPr="003E01C8">
              <w:rPr>
                <w:lang w:val="en-US"/>
              </w:rPr>
              <w:t xml:space="preserve">Numeracy assessment </w:t>
            </w:r>
            <w:r w:rsidR="002479E2">
              <w:rPr>
                <w:lang w:val="en-US"/>
              </w:rPr>
              <w:t>formative</w:t>
            </w:r>
            <w:r w:rsidRPr="003E01C8">
              <w:rPr>
                <w:lang w:val="en-US"/>
              </w:rPr>
              <w:t xml:space="preserve"> </w:t>
            </w:r>
          </w:p>
        </w:tc>
        <w:tc>
          <w:tcPr>
            <w:tcW w:w="1564" w:type="dxa"/>
            <w:tcBorders>
              <w:top w:val="single" w:sz="4" w:space="0" w:color="auto"/>
              <w:left w:val="single" w:sz="4" w:space="0" w:color="auto"/>
              <w:bottom w:val="single" w:sz="4" w:space="0" w:color="auto"/>
              <w:right w:val="single" w:sz="4" w:space="0" w:color="auto"/>
            </w:tcBorders>
            <w:shd w:val="clear" w:color="auto" w:fill="F2F2F2"/>
          </w:tcPr>
          <w:p w14:paraId="672C20F8" w14:textId="77777777" w:rsidR="00027606" w:rsidRPr="003E01C8" w:rsidRDefault="00027606" w:rsidP="0098669E">
            <w:pPr>
              <w:rPr>
                <w:b/>
              </w:rPr>
            </w:pPr>
            <w:r w:rsidRPr="003E01C8">
              <w:rPr>
                <w:lang w:val="en-US"/>
              </w:rPr>
              <w:t>Numeracy assessment (100%)</w:t>
            </w:r>
          </w:p>
        </w:tc>
      </w:tr>
      <w:tr w:rsidR="00027606" w:rsidRPr="003E01C8" w14:paraId="6EB33871"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hideMark/>
          </w:tcPr>
          <w:p w14:paraId="5FE4848B" w14:textId="77777777" w:rsidR="00027606" w:rsidRPr="003E01C8" w:rsidRDefault="00027606" w:rsidP="0098669E">
            <w:pPr>
              <w:rPr>
                <w:lang w:val="en-US"/>
              </w:rPr>
            </w:pPr>
            <w:r w:rsidRPr="003E01C8">
              <w:rPr>
                <w:lang w:val="en-US"/>
              </w:rPr>
              <w:t xml:space="preserve">Student Signature: </w:t>
            </w:r>
          </w:p>
          <w:p w14:paraId="5CBDB8D0" w14:textId="77777777" w:rsidR="00027606" w:rsidRPr="003E01C8" w:rsidRDefault="00027606" w:rsidP="0098669E">
            <w:pPr>
              <w:rPr>
                <w:lang w:val="en-US"/>
              </w:rPr>
            </w:pPr>
          </w:p>
        </w:tc>
        <w:tc>
          <w:tcPr>
            <w:tcW w:w="1701" w:type="dxa"/>
            <w:vMerge/>
            <w:tcBorders>
              <w:left w:val="single" w:sz="4" w:space="0" w:color="auto"/>
              <w:right w:val="single" w:sz="4" w:space="0" w:color="auto"/>
            </w:tcBorders>
            <w:shd w:val="clear" w:color="auto" w:fill="F2F2F2"/>
          </w:tcPr>
          <w:p w14:paraId="7567E81D"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E409799"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F04942E"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6DB5B37A" w14:textId="77777777" w:rsidR="00027606" w:rsidRPr="003E01C8" w:rsidRDefault="00027606" w:rsidP="0098669E"/>
        </w:tc>
      </w:tr>
      <w:tr w:rsidR="00027606" w:rsidRPr="003E01C8" w14:paraId="01ECE73E"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6C894142" w14:textId="77777777" w:rsidR="00027606" w:rsidRPr="003E01C8" w:rsidRDefault="00027606" w:rsidP="0098669E">
            <w:pPr>
              <w:rPr>
                <w:lang w:val="en-US"/>
              </w:rPr>
            </w:pPr>
            <w:r>
              <w:rPr>
                <w:lang w:val="en-US"/>
              </w:rPr>
              <w:t>UoG</w:t>
            </w:r>
            <w:r w:rsidRPr="003E01C8">
              <w:rPr>
                <w:lang w:val="en-US"/>
              </w:rPr>
              <w:t xml:space="preserve"> Signature: </w:t>
            </w:r>
          </w:p>
        </w:tc>
        <w:tc>
          <w:tcPr>
            <w:tcW w:w="1701" w:type="dxa"/>
            <w:vMerge/>
            <w:tcBorders>
              <w:left w:val="single" w:sz="4" w:space="0" w:color="auto"/>
              <w:right w:val="single" w:sz="4" w:space="0" w:color="auto"/>
            </w:tcBorders>
            <w:shd w:val="clear" w:color="auto" w:fill="F2F2F2"/>
          </w:tcPr>
          <w:p w14:paraId="689964B4"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FB9449A"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189A168"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78020E56" w14:textId="77777777" w:rsidR="00027606" w:rsidRPr="003E01C8" w:rsidRDefault="00027606" w:rsidP="0098669E"/>
        </w:tc>
      </w:tr>
      <w:tr w:rsidR="00027606" w:rsidRPr="003E01C8" w14:paraId="68428730"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786FDB82" w14:textId="77777777" w:rsidR="00027606" w:rsidRPr="003E01C8" w:rsidRDefault="00027606" w:rsidP="0098669E">
            <w:pPr>
              <w:rPr>
                <w:lang w:val="en-US"/>
              </w:rPr>
            </w:pPr>
            <w:r w:rsidRPr="003E01C8">
              <w:rPr>
                <w:lang w:val="en-US"/>
              </w:rPr>
              <w:t xml:space="preserve">Date: </w:t>
            </w:r>
          </w:p>
        </w:tc>
        <w:tc>
          <w:tcPr>
            <w:tcW w:w="1701" w:type="dxa"/>
            <w:vMerge/>
            <w:tcBorders>
              <w:left w:val="single" w:sz="4" w:space="0" w:color="auto"/>
              <w:bottom w:val="single" w:sz="4" w:space="0" w:color="auto"/>
              <w:right w:val="single" w:sz="4" w:space="0" w:color="auto"/>
            </w:tcBorders>
            <w:shd w:val="clear" w:color="auto" w:fill="F2F2F2"/>
          </w:tcPr>
          <w:p w14:paraId="76450DF3"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23520A2"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B31BC58"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1E135F7A" w14:textId="77777777" w:rsidR="00027606" w:rsidRPr="003E01C8" w:rsidRDefault="00027606" w:rsidP="0098669E"/>
        </w:tc>
      </w:tr>
      <w:tr w:rsidR="00027606" w:rsidRPr="003E01C8" w14:paraId="2A673B78" w14:textId="77777777" w:rsidTr="00325015">
        <w:trPr>
          <w:trHeight w:val="866"/>
        </w:trPr>
        <w:tc>
          <w:tcPr>
            <w:tcW w:w="2405" w:type="dxa"/>
            <w:tcBorders>
              <w:top w:val="single" w:sz="4" w:space="0" w:color="auto"/>
              <w:left w:val="single" w:sz="4" w:space="0" w:color="auto"/>
              <w:bottom w:val="single" w:sz="4" w:space="0" w:color="auto"/>
              <w:right w:val="single" w:sz="4" w:space="0" w:color="auto"/>
            </w:tcBorders>
            <w:shd w:val="clear" w:color="auto" w:fill="F2F2F2"/>
          </w:tcPr>
          <w:p w14:paraId="5B491B4C" w14:textId="77777777" w:rsidR="00027606" w:rsidRPr="003E01C8" w:rsidRDefault="00027606" w:rsidP="0098669E">
            <w:r w:rsidRPr="003E01C8">
              <w:t xml:space="preserve">Adult Support and Protection </w:t>
            </w:r>
          </w:p>
        </w:tc>
        <w:tc>
          <w:tcPr>
            <w:tcW w:w="1701" w:type="dxa"/>
            <w:vMerge w:val="restart"/>
            <w:tcBorders>
              <w:top w:val="single" w:sz="4" w:space="0" w:color="auto"/>
              <w:left w:val="single" w:sz="4" w:space="0" w:color="auto"/>
              <w:right w:val="single" w:sz="4" w:space="0" w:color="auto"/>
            </w:tcBorders>
            <w:shd w:val="clear" w:color="auto" w:fill="F2F2F2"/>
          </w:tcPr>
          <w:p w14:paraId="1EA90ACD"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56102C4B"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45802092"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2F2F2"/>
          </w:tcPr>
          <w:p w14:paraId="5F6E6D62" w14:textId="77777777" w:rsidR="00027606" w:rsidRPr="003E01C8" w:rsidRDefault="00027606" w:rsidP="0098669E"/>
        </w:tc>
      </w:tr>
      <w:tr w:rsidR="00027606" w:rsidRPr="003E01C8" w14:paraId="21A8E8E0"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55612F87" w14:textId="77777777" w:rsidR="00027606" w:rsidRPr="003E01C8" w:rsidRDefault="00027606" w:rsidP="0098669E">
            <w:pPr>
              <w:rPr>
                <w:lang w:val="en-US"/>
              </w:rPr>
            </w:pPr>
            <w:r w:rsidRPr="003E01C8">
              <w:rPr>
                <w:lang w:val="en-US"/>
              </w:rPr>
              <w:t xml:space="preserve">Student Signature: </w:t>
            </w:r>
          </w:p>
        </w:tc>
        <w:tc>
          <w:tcPr>
            <w:tcW w:w="1701" w:type="dxa"/>
            <w:vMerge/>
            <w:tcBorders>
              <w:left w:val="single" w:sz="4" w:space="0" w:color="auto"/>
              <w:right w:val="single" w:sz="4" w:space="0" w:color="auto"/>
            </w:tcBorders>
            <w:shd w:val="clear" w:color="auto" w:fill="FFFFFF"/>
          </w:tcPr>
          <w:p w14:paraId="0C692C15"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9CCD388"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1DBE133"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6B5B1E5E" w14:textId="77777777" w:rsidR="00027606" w:rsidRPr="003E01C8" w:rsidRDefault="00027606" w:rsidP="0098669E"/>
        </w:tc>
      </w:tr>
      <w:tr w:rsidR="00027606" w:rsidRPr="003E01C8" w14:paraId="66ADE13A"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67FA92FE" w14:textId="77777777" w:rsidR="00027606" w:rsidRPr="003E01C8" w:rsidRDefault="00027606" w:rsidP="0098669E">
            <w:pPr>
              <w:rPr>
                <w:lang w:val="en-US"/>
              </w:rPr>
            </w:pPr>
            <w:r>
              <w:rPr>
                <w:lang w:val="en-US"/>
              </w:rPr>
              <w:t>UoG</w:t>
            </w:r>
            <w:r w:rsidRPr="003E01C8">
              <w:rPr>
                <w:lang w:val="en-US"/>
              </w:rPr>
              <w:t xml:space="preserve"> Signature: </w:t>
            </w:r>
          </w:p>
        </w:tc>
        <w:tc>
          <w:tcPr>
            <w:tcW w:w="1701" w:type="dxa"/>
            <w:vMerge/>
            <w:tcBorders>
              <w:left w:val="single" w:sz="4" w:space="0" w:color="auto"/>
              <w:right w:val="single" w:sz="4" w:space="0" w:color="auto"/>
            </w:tcBorders>
            <w:shd w:val="clear" w:color="auto" w:fill="FFFFFF"/>
          </w:tcPr>
          <w:p w14:paraId="12E60E44"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EBE0113"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A3BFC7B"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6A51FEEE" w14:textId="77777777" w:rsidR="00027606" w:rsidRPr="003E01C8" w:rsidRDefault="00027606" w:rsidP="0098669E"/>
        </w:tc>
      </w:tr>
      <w:tr w:rsidR="00027606" w:rsidRPr="003E01C8" w14:paraId="7F6B8166"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37A65612" w14:textId="77777777" w:rsidR="00027606" w:rsidRPr="003E01C8" w:rsidRDefault="00027606" w:rsidP="0098669E">
            <w:pPr>
              <w:rPr>
                <w:lang w:val="en-US"/>
              </w:rPr>
            </w:pPr>
            <w:r w:rsidRPr="003E01C8">
              <w:rPr>
                <w:lang w:val="en-US"/>
              </w:rPr>
              <w:t xml:space="preserve">Date: </w:t>
            </w:r>
          </w:p>
        </w:tc>
        <w:tc>
          <w:tcPr>
            <w:tcW w:w="1701" w:type="dxa"/>
            <w:vMerge/>
            <w:tcBorders>
              <w:left w:val="single" w:sz="4" w:space="0" w:color="auto"/>
              <w:bottom w:val="single" w:sz="4" w:space="0" w:color="auto"/>
              <w:right w:val="single" w:sz="4" w:space="0" w:color="auto"/>
            </w:tcBorders>
            <w:shd w:val="clear" w:color="auto" w:fill="FFFFFF"/>
          </w:tcPr>
          <w:p w14:paraId="0340CEE1"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84D3526"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4FCE179"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2462DAAA" w14:textId="77777777" w:rsidR="00027606" w:rsidRPr="003E01C8" w:rsidRDefault="00027606" w:rsidP="0098669E"/>
        </w:tc>
      </w:tr>
      <w:tr w:rsidR="00027606" w:rsidRPr="003E01C8" w14:paraId="6F140A46" w14:textId="77777777" w:rsidTr="00325015">
        <w:trPr>
          <w:cantSplit/>
        </w:trPr>
        <w:tc>
          <w:tcPr>
            <w:tcW w:w="2405" w:type="dxa"/>
            <w:shd w:val="clear" w:color="auto" w:fill="F2F2F2"/>
          </w:tcPr>
          <w:p w14:paraId="5A50177F" w14:textId="77777777" w:rsidR="00027606" w:rsidRPr="003E01C8" w:rsidRDefault="00027606" w:rsidP="0098669E">
            <w:pPr>
              <w:rPr>
                <w:lang w:val="en-US"/>
              </w:rPr>
            </w:pPr>
            <w:r w:rsidRPr="003E01C8">
              <w:lastRenderedPageBreak/>
              <w:t xml:space="preserve">NES /SSSC Dementia Education Framework </w:t>
            </w:r>
          </w:p>
        </w:tc>
        <w:tc>
          <w:tcPr>
            <w:tcW w:w="1701" w:type="dxa"/>
            <w:vMerge w:val="restart"/>
            <w:tcBorders>
              <w:left w:val="single" w:sz="4" w:space="0" w:color="auto"/>
              <w:right w:val="single" w:sz="4" w:space="0" w:color="auto"/>
            </w:tcBorders>
            <w:shd w:val="clear" w:color="auto" w:fill="F2F2F2"/>
          </w:tcPr>
          <w:p w14:paraId="4DA23D46"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641593F9" w14:textId="77777777" w:rsidR="00027606" w:rsidRPr="003E01C8" w:rsidRDefault="00027606" w:rsidP="0098669E">
            <w:r w:rsidRPr="003E01C8">
              <w:t>Informed level</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2ADAA6BA" w14:textId="77777777" w:rsidR="00027606" w:rsidRPr="003E01C8" w:rsidRDefault="00027606" w:rsidP="0098669E">
            <w:r w:rsidRPr="003E01C8">
              <w:t>Skilled level</w:t>
            </w:r>
          </w:p>
        </w:tc>
        <w:tc>
          <w:tcPr>
            <w:tcW w:w="1564" w:type="dxa"/>
            <w:tcBorders>
              <w:top w:val="single" w:sz="4" w:space="0" w:color="auto"/>
              <w:left w:val="single" w:sz="4" w:space="0" w:color="auto"/>
              <w:bottom w:val="single" w:sz="4" w:space="0" w:color="auto"/>
              <w:right w:val="single" w:sz="4" w:space="0" w:color="auto"/>
            </w:tcBorders>
            <w:shd w:val="clear" w:color="auto" w:fill="F2F2F2"/>
          </w:tcPr>
          <w:p w14:paraId="213AFD4C" w14:textId="77777777" w:rsidR="00027606" w:rsidRPr="003E01C8" w:rsidRDefault="00027606" w:rsidP="0098669E"/>
        </w:tc>
      </w:tr>
      <w:tr w:rsidR="00027606" w:rsidRPr="003E01C8" w14:paraId="4BE0BE15" w14:textId="77777777" w:rsidTr="00325015">
        <w:tc>
          <w:tcPr>
            <w:tcW w:w="2405" w:type="dxa"/>
            <w:vAlign w:val="center"/>
          </w:tcPr>
          <w:p w14:paraId="6EDB0C13" w14:textId="77777777" w:rsidR="00027606" w:rsidRPr="003E01C8" w:rsidRDefault="00027606" w:rsidP="0098669E">
            <w:pPr>
              <w:rPr>
                <w:lang w:val="en-US"/>
              </w:rPr>
            </w:pPr>
            <w:r w:rsidRPr="003E01C8">
              <w:rPr>
                <w:lang w:val="en-US"/>
              </w:rPr>
              <w:t xml:space="preserve">Student Signature: </w:t>
            </w:r>
          </w:p>
        </w:tc>
        <w:tc>
          <w:tcPr>
            <w:tcW w:w="1701" w:type="dxa"/>
            <w:vMerge/>
            <w:tcBorders>
              <w:left w:val="single" w:sz="4" w:space="0" w:color="auto"/>
              <w:right w:val="single" w:sz="4" w:space="0" w:color="auto"/>
            </w:tcBorders>
            <w:shd w:val="clear" w:color="auto" w:fill="F2F2F2"/>
            <w:vAlign w:val="center"/>
          </w:tcPr>
          <w:p w14:paraId="646B1D6D"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C54C76B"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73587E"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vAlign w:val="center"/>
          </w:tcPr>
          <w:p w14:paraId="7316C717" w14:textId="77777777" w:rsidR="00027606" w:rsidRPr="003E01C8" w:rsidRDefault="00027606" w:rsidP="0098669E"/>
        </w:tc>
      </w:tr>
      <w:tr w:rsidR="00027606" w:rsidRPr="003E01C8" w14:paraId="0C72821C" w14:textId="77777777" w:rsidTr="00325015">
        <w:tc>
          <w:tcPr>
            <w:tcW w:w="2405" w:type="dxa"/>
            <w:vAlign w:val="center"/>
          </w:tcPr>
          <w:p w14:paraId="07E907DF" w14:textId="77777777" w:rsidR="00027606" w:rsidRPr="003E01C8" w:rsidRDefault="00027606" w:rsidP="0098669E">
            <w:pPr>
              <w:rPr>
                <w:lang w:val="en-US"/>
              </w:rPr>
            </w:pPr>
            <w:r>
              <w:rPr>
                <w:lang w:val="en-US"/>
              </w:rPr>
              <w:t>UoG</w:t>
            </w:r>
            <w:r w:rsidRPr="003E01C8">
              <w:rPr>
                <w:lang w:val="en-US"/>
              </w:rPr>
              <w:t xml:space="preserve"> Signature: </w:t>
            </w:r>
          </w:p>
        </w:tc>
        <w:tc>
          <w:tcPr>
            <w:tcW w:w="1701" w:type="dxa"/>
            <w:vMerge/>
            <w:tcBorders>
              <w:left w:val="single" w:sz="4" w:space="0" w:color="auto"/>
              <w:right w:val="single" w:sz="4" w:space="0" w:color="auto"/>
            </w:tcBorders>
            <w:shd w:val="clear" w:color="auto" w:fill="F2F2F2"/>
            <w:vAlign w:val="center"/>
          </w:tcPr>
          <w:p w14:paraId="11DF9A21"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A28AC98"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721D6F"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vAlign w:val="center"/>
          </w:tcPr>
          <w:p w14:paraId="55DFF979" w14:textId="77777777" w:rsidR="00027606" w:rsidRPr="003E01C8" w:rsidRDefault="00027606" w:rsidP="0098669E"/>
        </w:tc>
      </w:tr>
      <w:tr w:rsidR="00027606" w:rsidRPr="003E01C8" w14:paraId="1860EFAB" w14:textId="77777777" w:rsidTr="00325015">
        <w:tc>
          <w:tcPr>
            <w:tcW w:w="2405" w:type="dxa"/>
            <w:vAlign w:val="center"/>
          </w:tcPr>
          <w:p w14:paraId="1FF615E9" w14:textId="77777777" w:rsidR="00027606" w:rsidRPr="003E01C8" w:rsidRDefault="00027606" w:rsidP="0098669E">
            <w:pPr>
              <w:rPr>
                <w:lang w:val="en-US"/>
              </w:rPr>
            </w:pPr>
            <w:r w:rsidRPr="003E01C8">
              <w:rPr>
                <w:lang w:val="en-US"/>
              </w:rPr>
              <w:t xml:space="preserve">Date: </w:t>
            </w:r>
          </w:p>
        </w:tc>
        <w:tc>
          <w:tcPr>
            <w:tcW w:w="1701" w:type="dxa"/>
            <w:vMerge/>
            <w:tcBorders>
              <w:left w:val="single" w:sz="4" w:space="0" w:color="auto"/>
              <w:bottom w:val="single" w:sz="4" w:space="0" w:color="auto"/>
              <w:right w:val="single" w:sz="4" w:space="0" w:color="auto"/>
            </w:tcBorders>
            <w:shd w:val="clear" w:color="auto" w:fill="F2F2F2"/>
            <w:vAlign w:val="center"/>
          </w:tcPr>
          <w:p w14:paraId="3EB345CA"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E892E6C"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C6CF7B"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vAlign w:val="center"/>
          </w:tcPr>
          <w:p w14:paraId="39129167" w14:textId="77777777" w:rsidR="00027606" w:rsidRPr="003E01C8" w:rsidRDefault="00027606" w:rsidP="0098669E"/>
        </w:tc>
      </w:tr>
      <w:tr w:rsidR="00027606" w:rsidRPr="003E01C8" w14:paraId="0E8B86F9" w14:textId="77777777" w:rsidTr="00325015">
        <w:trPr>
          <w:trHeight w:val="858"/>
        </w:trPr>
        <w:tc>
          <w:tcPr>
            <w:tcW w:w="2405" w:type="dxa"/>
            <w:tcBorders>
              <w:top w:val="single" w:sz="4" w:space="0" w:color="auto"/>
              <w:left w:val="single" w:sz="4" w:space="0" w:color="auto"/>
              <w:bottom w:val="single" w:sz="4" w:space="0" w:color="auto"/>
              <w:right w:val="single" w:sz="4" w:space="0" w:color="auto"/>
            </w:tcBorders>
            <w:shd w:val="clear" w:color="auto" w:fill="F2F2F2"/>
          </w:tcPr>
          <w:p w14:paraId="59D71F07" w14:textId="77777777" w:rsidR="00027606" w:rsidRPr="003E01C8" w:rsidRDefault="00027606" w:rsidP="0098669E">
            <w:pPr>
              <w:rPr>
                <w:bCs/>
                <w:lang w:val="en-US"/>
              </w:rPr>
            </w:pPr>
            <w:r w:rsidRPr="003E01C8">
              <w:t>Child Wellbeing (Protection) for the general contact workforce</w:t>
            </w:r>
          </w:p>
        </w:tc>
        <w:tc>
          <w:tcPr>
            <w:tcW w:w="1701" w:type="dxa"/>
            <w:vMerge w:val="restart"/>
            <w:tcBorders>
              <w:top w:val="single" w:sz="4" w:space="0" w:color="auto"/>
              <w:left w:val="single" w:sz="4" w:space="0" w:color="auto"/>
              <w:right w:val="single" w:sz="4" w:space="0" w:color="auto"/>
            </w:tcBorders>
            <w:shd w:val="clear" w:color="auto" w:fill="F2F2F2"/>
          </w:tcPr>
          <w:p w14:paraId="2CCE3A51"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7EA0090B"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5C87E01C"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2F2F2"/>
          </w:tcPr>
          <w:p w14:paraId="63AD686A" w14:textId="77777777" w:rsidR="00027606" w:rsidRPr="003E01C8" w:rsidRDefault="00027606" w:rsidP="0098669E"/>
        </w:tc>
      </w:tr>
      <w:tr w:rsidR="00027606" w:rsidRPr="003E01C8" w14:paraId="750E8A57"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19C5B77B" w14:textId="77777777" w:rsidR="00027606" w:rsidRPr="003E01C8" w:rsidRDefault="00027606" w:rsidP="0098669E">
            <w:pPr>
              <w:rPr>
                <w:lang w:val="en-US"/>
              </w:rPr>
            </w:pPr>
            <w:r w:rsidRPr="003E01C8">
              <w:rPr>
                <w:lang w:val="en-US"/>
              </w:rPr>
              <w:t xml:space="preserve">Student Signature: </w:t>
            </w:r>
          </w:p>
        </w:tc>
        <w:tc>
          <w:tcPr>
            <w:tcW w:w="1701" w:type="dxa"/>
            <w:vMerge/>
            <w:tcBorders>
              <w:left w:val="single" w:sz="4" w:space="0" w:color="auto"/>
              <w:right w:val="single" w:sz="4" w:space="0" w:color="auto"/>
            </w:tcBorders>
            <w:shd w:val="clear" w:color="auto" w:fill="FFFFFF"/>
          </w:tcPr>
          <w:p w14:paraId="511CA5ED"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316506F"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A189C47"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3D2FFD20" w14:textId="77777777" w:rsidR="00027606" w:rsidRPr="003E01C8" w:rsidRDefault="00027606" w:rsidP="0098669E"/>
        </w:tc>
      </w:tr>
      <w:tr w:rsidR="00027606" w:rsidRPr="003E01C8" w14:paraId="5AFE30BD"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49DE2404" w14:textId="77777777" w:rsidR="00027606" w:rsidRPr="003E01C8" w:rsidRDefault="00027606" w:rsidP="0098669E">
            <w:pPr>
              <w:rPr>
                <w:lang w:val="en-US"/>
              </w:rPr>
            </w:pPr>
            <w:r>
              <w:rPr>
                <w:lang w:val="en-US"/>
              </w:rPr>
              <w:t>UoG</w:t>
            </w:r>
            <w:r w:rsidRPr="003E01C8">
              <w:rPr>
                <w:lang w:val="en-US"/>
              </w:rPr>
              <w:t xml:space="preserve"> Signature: </w:t>
            </w:r>
          </w:p>
        </w:tc>
        <w:tc>
          <w:tcPr>
            <w:tcW w:w="1701" w:type="dxa"/>
            <w:vMerge/>
            <w:tcBorders>
              <w:left w:val="single" w:sz="4" w:space="0" w:color="auto"/>
              <w:right w:val="single" w:sz="4" w:space="0" w:color="auto"/>
            </w:tcBorders>
            <w:shd w:val="clear" w:color="auto" w:fill="FFFFFF"/>
          </w:tcPr>
          <w:p w14:paraId="6A188365"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975A0A5"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0A0A372"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6DAB2D85" w14:textId="77777777" w:rsidR="00027606" w:rsidRPr="003E01C8" w:rsidRDefault="00027606" w:rsidP="0098669E"/>
        </w:tc>
      </w:tr>
      <w:tr w:rsidR="00027606" w:rsidRPr="003E01C8" w14:paraId="6C9F282F" w14:textId="77777777" w:rsidTr="00325015">
        <w:tc>
          <w:tcPr>
            <w:tcW w:w="2405" w:type="dxa"/>
            <w:tcBorders>
              <w:top w:val="single" w:sz="4" w:space="0" w:color="auto"/>
              <w:left w:val="single" w:sz="4" w:space="0" w:color="auto"/>
              <w:bottom w:val="single" w:sz="4" w:space="0" w:color="auto"/>
              <w:right w:val="single" w:sz="4" w:space="0" w:color="auto"/>
            </w:tcBorders>
            <w:shd w:val="clear" w:color="auto" w:fill="FFFFFF"/>
          </w:tcPr>
          <w:p w14:paraId="64A0B260" w14:textId="77777777" w:rsidR="00027606" w:rsidRPr="003E01C8" w:rsidRDefault="00027606" w:rsidP="0098669E">
            <w:pPr>
              <w:rPr>
                <w:lang w:val="en-US"/>
              </w:rPr>
            </w:pPr>
            <w:r w:rsidRPr="003E01C8">
              <w:rPr>
                <w:lang w:val="en-US"/>
              </w:rPr>
              <w:t xml:space="preserve">Date: </w:t>
            </w:r>
          </w:p>
        </w:tc>
        <w:tc>
          <w:tcPr>
            <w:tcW w:w="1701" w:type="dxa"/>
            <w:vMerge/>
            <w:tcBorders>
              <w:left w:val="single" w:sz="4" w:space="0" w:color="auto"/>
              <w:bottom w:val="single" w:sz="4" w:space="0" w:color="auto"/>
              <w:right w:val="single" w:sz="4" w:space="0" w:color="auto"/>
            </w:tcBorders>
            <w:shd w:val="clear" w:color="auto" w:fill="FFFFFF"/>
          </w:tcPr>
          <w:p w14:paraId="03E8066A" w14:textId="77777777" w:rsidR="00027606" w:rsidRPr="003E01C8" w:rsidRDefault="00027606" w:rsidP="0098669E"/>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74AB572" w14:textId="77777777" w:rsidR="00027606" w:rsidRPr="003E01C8" w:rsidRDefault="00027606" w:rsidP="0098669E"/>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81FC550" w14:textId="77777777" w:rsidR="00027606" w:rsidRPr="003E01C8" w:rsidRDefault="00027606" w:rsidP="0098669E"/>
        </w:tc>
        <w:tc>
          <w:tcPr>
            <w:tcW w:w="1564" w:type="dxa"/>
            <w:tcBorders>
              <w:top w:val="single" w:sz="4" w:space="0" w:color="auto"/>
              <w:left w:val="single" w:sz="4" w:space="0" w:color="auto"/>
              <w:bottom w:val="single" w:sz="4" w:space="0" w:color="auto"/>
              <w:right w:val="single" w:sz="4" w:space="0" w:color="auto"/>
            </w:tcBorders>
            <w:shd w:val="clear" w:color="auto" w:fill="FFFFFF"/>
          </w:tcPr>
          <w:p w14:paraId="45E13AF2" w14:textId="77777777" w:rsidR="00027606" w:rsidRPr="003E01C8" w:rsidRDefault="00027606" w:rsidP="0098669E"/>
        </w:tc>
      </w:tr>
    </w:tbl>
    <w:p w14:paraId="30D57DD9" w14:textId="77777777" w:rsidR="00027606" w:rsidRPr="003E01C8" w:rsidRDefault="00027606" w:rsidP="0098669E"/>
    <w:p w14:paraId="0949C188" w14:textId="77777777" w:rsidR="00027606" w:rsidRPr="003E01C8" w:rsidRDefault="00027606" w:rsidP="0098669E"/>
    <w:p w14:paraId="6D922DC2" w14:textId="77777777" w:rsidR="00027606" w:rsidRPr="003E01C8" w:rsidRDefault="00027606" w:rsidP="0098669E"/>
    <w:p w14:paraId="652DD5EF" w14:textId="77777777" w:rsidR="008944B7" w:rsidRDefault="008944B7" w:rsidP="0098669E"/>
    <w:p w14:paraId="68AEDA85" w14:textId="77777777" w:rsidR="008944B7" w:rsidRDefault="008944B7" w:rsidP="0098669E"/>
    <w:p w14:paraId="465BCEDC" w14:textId="77777777" w:rsidR="008944B7" w:rsidRDefault="008944B7" w:rsidP="0098669E"/>
    <w:p w14:paraId="00F6BEE2" w14:textId="77777777" w:rsidR="008944B7" w:rsidRDefault="008944B7" w:rsidP="0098669E"/>
    <w:p w14:paraId="13ABADE6" w14:textId="77777777" w:rsidR="008944B7" w:rsidRDefault="008944B7" w:rsidP="0098669E"/>
    <w:p w14:paraId="3E54714F" w14:textId="77777777" w:rsidR="008944B7" w:rsidRDefault="008944B7" w:rsidP="0098669E"/>
    <w:p w14:paraId="3274DA02" w14:textId="77777777" w:rsidR="008944B7" w:rsidRDefault="008944B7" w:rsidP="0098669E"/>
    <w:p w14:paraId="67141453" w14:textId="77777777" w:rsidR="008944B7" w:rsidRDefault="008944B7" w:rsidP="0098669E"/>
    <w:p w14:paraId="66970334" w14:textId="77777777" w:rsidR="008944B7" w:rsidRDefault="008944B7" w:rsidP="0098669E"/>
    <w:p w14:paraId="4CBF78F4" w14:textId="77777777" w:rsidR="008944B7" w:rsidRDefault="008944B7" w:rsidP="0098669E"/>
    <w:p w14:paraId="782095D3" w14:textId="77777777" w:rsidR="008944B7" w:rsidRDefault="008944B7" w:rsidP="0098669E"/>
    <w:p w14:paraId="25BD571A" w14:textId="77777777" w:rsidR="008944B7" w:rsidRDefault="008944B7" w:rsidP="0098669E"/>
    <w:p w14:paraId="7A1ADAFD" w14:textId="0B9294C8" w:rsidR="00517E79" w:rsidRPr="003E01C8" w:rsidRDefault="00517E79" w:rsidP="00206863">
      <w:pPr>
        <w:pStyle w:val="Heading3"/>
      </w:pPr>
      <w:bookmarkStart w:id="38" w:name="_Toc33451433"/>
      <w:r w:rsidRPr="003E01C8">
        <w:lastRenderedPageBreak/>
        <w:t>Annexes A and B: Skills and Procedures</w:t>
      </w:r>
      <w:bookmarkEnd w:id="38"/>
      <w:r w:rsidRPr="003E01C8">
        <w:t xml:space="preserve"> </w:t>
      </w:r>
    </w:p>
    <w:p w14:paraId="6192EA74" w14:textId="77777777" w:rsidR="00517E79" w:rsidRPr="003E01C8" w:rsidRDefault="00517E79" w:rsidP="00517E79">
      <w:r w:rsidRPr="003E01C8">
        <w:t xml:space="preserve">In addition to the platforms and proficiencies, detailed above, there are also skills and procedures. These skills and procedures must be </w:t>
      </w:r>
      <w:r w:rsidRPr="003E01C8">
        <w:rPr>
          <w:b/>
        </w:rPr>
        <w:t>safely demonstrated</w:t>
      </w:r>
      <w:r w:rsidRPr="003E01C8">
        <w:t xml:space="preserve"> before being confirmed by your Practice Supervisor/Practice Assessor. This will mostly take place in the practice environment however, in exceptional circumstances for example, if it is not possible to perform cardiopulmonary resuscitation in practice, you may be able to achieve these through simulation. Clinical skills and procedures practiced and safely demonstrated in both practice and simulation will be documented and signed for within the PAD as part of the ‘Annexes A and B Skills and Procedures’ section.</w:t>
      </w:r>
    </w:p>
    <w:p w14:paraId="5C3961A5" w14:textId="77777777" w:rsidR="00517E79" w:rsidRPr="003E01C8" w:rsidRDefault="00517E79" w:rsidP="00517E79">
      <w:r w:rsidRPr="003E01C8">
        <w:t xml:space="preserve">Your Practice Supervisor and Practice Assessor must discuss your progress and, through this collaborative dialogue, </w:t>
      </w:r>
      <w:proofErr w:type="gramStart"/>
      <w:r w:rsidRPr="003E01C8">
        <w:t>and also</w:t>
      </w:r>
      <w:proofErr w:type="gramEnd"/>
      <w:r w:rsidRPr="003E01C8">
        <w:t xml:space="preserve"> through discussion with others, determine whether or not you have safely demonstrated both the skills and procedures. The sets of skills and procedures identified by NMC as having to be safely demonstrated prior to entry to the NMC register are detailed below:</w:t>
      </w:r>
    </w:p>
    <w:p w14:paraId="2063DA4C" w14:textId="77777777" w:rsidR="00517E79" w:rsidRPr="003E01C8" w:rsidRDefault="00517E79" w:rsidP="0072261C">
      <w:pPr>
        <w:pStyle w:val="ListParagraph"/>
        <w:numPr>
          <w:ilvl w:val="0"/>
          <w:numId w:val="12"/>
        </w:numPr>
      </w:pPr>
      <w:r w:rsidRPr="003E01C8">
        <w:t>Communication and relationship management skills</w:t>
      </w:r>
    </w:p>
    <w:p w14:paraId="31BA69E8" w14:textId="77777777" w:rsidR="00517E79" w:rsidRPr="003E01C8" w:rsidRDefault="00517E79" w:rsidP="0072261C">
      <w:pPr>
        <w:pStyle w:val="ListParagraph"/>
        <w:numPr>
          <w:ilvl w:val="1"/>
          <w:numId w:val="12"/>
        </w:numPr>
      </w:pPr>
      <w:r w:rsidRPr="0098669E">
        <w:rPr>
          <w:b/>
        </w:rPr>
        <w:t>Skill Set 1</w:t>
      </w:r>
      <w:r w:rsidRPr="003E01C8">
        <w:t xml:space="preserve"> – Underpinning communication skills for assessing, planning, providing and managing best practice, evidence-based nursing care</w:t>
      </w:r>
    </w:p>
    <w:p w14:paraId="577DAA05" w14:textId="77777777" w:rsidR="00517E79" w:rsidRPr="003E01C8" w:rsidRDefault="00517E79" w:rsidP="0072261C">
      <w:pPr>
        <w:pStyle w:val="ListParagraph"/>
        <w:numPr>
          <w:ilvl w:val="2"/>
          <w:numId w:val="12"/>
        </w:numPr>
      </w:pPr>
      <w:r w:rsidRPr="003E01C8">
        <w:t xml:space="preserve">12 skills </w:t>
      </w:r>
    </w:p>
    <w:p w14:paraId="0AF05943" w14:textId="77777777" w:rsidR="00517E79" w:rsidRPr="003E01C8" w:rsidRDefault="00517E79" w:rsidP="0072261C">
      <w:pPr>
        <w:pStyle w:val="ListParagraph"/>
        <w:numPr>
          <w:ilvl w:val="1"/>
          <w:numId w:val="12"/>
        </w:numPr>
      </w:pPr>
      <w:r w:rsidRPr="0098669E">
        <w:rPr>
          <w:b/>
        </w:rPr>
        <w:t>Skill Set 2</w:t>
      </w:r>
      <w:r w:rsidRPr="003E01C8">
        <w:t xml:space="preserve"> – Evidence-based, best practice approaches to communication for supporting people of all ages, their families and carers in preventing ill health and in managing their care</w:t>
      </w:r>
    </w:p>
    <w:p w14:paraId="419D11D7" w14:textId="77777777" w:rsidR="00517E79" w:rsidRPr="003E01C8" w:rsidRDefault="00517E79" w:rsidP="0072261C">
      <w:pPr>
        <w:pStyle w:val="ListParagraph"/>
        <w:numPr>
          <w:ilvl w:val="2"/>
          <w:numId w:val="12"/>
        </w:numPr>
      </w:pPr>
      <w:r w:rsidRPr="003E01C8">
        <w:t xml:space="preserve">9 skills </w:t>
      </w:r>
    </w:p>
    <w:p w14:paraId="41C24F47" w14:textId="77777777" w:rsidR="00517E79" w:rsidRPr="003E01C8" w:rsidRDefault="00517E79" w:rsidP="0072261C">
      <w:pPr>
        <w:pStyle w:val="ListParagraph"/>
        <w:numPr>
          <w:ilvl w:val="1"/>
          <w:numId w:val="12"/>
        </w:numPr>
      </w:pPr>
      <w:r w:rsidRPr="0098669E">
        <w:rPr>
          <w:b/>
        </w:rPr>
        <w:t>Skill Set 3</w:t>
      </w:r>
      <w:r w:rsidRPr="003E01C8">
        <w:t xml:space="preserve"> – Evidence-based, best practice communication skills and approaches for providing therapeutic interventions</w:t>
      </w:r>
    </w:p>
    <w:p w14:paraId="56683F64" w14:textId="77777777" w:rsidR="00517E79" w:rsidRPr="003E01C8" w:rsidRDefault="00517E79" w:rsidP="0072261C">
      <w:pPr>
        <w:pStyle w:val="ListParagraph"/>
        <w:numPr>
          <w:ilvl w:val="2"/>
          <w:numId w:val="12"/>
        </w:numPr>
      </w:pPr>
      <w:r w:rsidRPr="003E01C8">
        <w:t xml:space="preserve">9 skills </w:t>
      </w:r>
    </w:p>
    <w:p w14:paraId="7854CF0B" w14:textId="77777777" w:rsidR="00517E79" w:rsidRPr="003E01C8" w:rsidRDefault="00517E79" w:rsidP="0072261C">
      <w:pPr>
        <w:pStyle w:val="ListParagraph"/>
        <w:numPr>
          <w:ilvl w:val="1"/>
          <w:numId w:val="12"/>
        </w:numPr>
      </w:pPr>
      <w:r w:rsidRPr="0098669E">
        <w:rPr>
          <w:b/>
        </w:rPr>
        <w:t>Skill Set 4</w:t>
      </w:r>
      <w:r w:rsidRPr="003E01C8">
        <w:t xml:space="preserve"> – Evidence-based, best practice communication skills and approaches for working with people in professional teams</w:t>
      </w:r>
    </w:p>
    <w:p w14:paraId="6897D287" w14:textId="77777777" w:rsidR="00517E79" w:rsidRPr="003E01C8" w:rsidRDefault="00517E79" w:rsidP="0072261C">
      <w:pPr>
        <w:pStyle w:val="ListParagraph"/>
        <w:numPr>
          <w:ilvl w:val="2"/>
          <w:numId w:val="12"/>
        </w:numPr>
      </w:pPr>
      <w:r w:rsidRPr="003E01C8">
        <w:t xml:space="preserve">11 skills </w:t>
      </w:r>
    </w:p>
    <w:p w14:paraId="237476DC" w14:textId="77777777" w:rsidR="00517E79" w:rsidRPr="003E01C8" w:rsidRDefault="00517E79" w:rsidP="0072261C">
      <w:pPr>
        <w:pStyle w:val="ListParagraph"/>
        <w:numPr>
          <w:ilvl w:val="0"/>
          <w:numId w:val="12"/>
        </w:numPr>
      </w:pPr>
      <w:r w:rsidRPr="003E01C8">
        <w:t>Nursing Procedures</w:t>
      </w:r>
    </w:p>
    <w:p w14:paraId="4600AC64" w14:textId="77777777" w:rsidR="00517E79" w:rsidRPr="003E01C8" w:rsidRDefault="00517E79" w:rsidP="0072261C">
      <w:pPr>
        <w:pStyle w:val="ListParagraph"/>
        <w:numPr>
          <w:ilvl w:val="1"/>
          <w:numId w:val="12"/>
        </w:numPr>
      </w:pPr>
      <w:r w:rsidRPr="003E01C8">
        <w:t>Procedure Set 1 – Procedures for assessing people’s needs for person-centred care</w:t>
      </w:r>
    </w:p>
    <w:p w14:paraId="22E24355" w14:textId="77777777" w:rsidR="00517E79" w:rsidRPr="003E01C8" w:rsidRDefault="00517E79" w:rsidP="0072261C">
      <w:pPr>
        <w:pStyle w:val="ListParagraph"/>
        <w:numPr>
          <w:ilvl w:val="2"/>
          <w:numId w:val="12"/>
        </w:numPr>
      </w:pPr>
      <w:r w:rsidRPr="003E01C8">
        <w:t>26 procedures</w:t>
      </w:r>
    </w:p>
    <w:p w14:paraId="5D3DE6E6" w14:textId="77777777" w:rsidR="00517E79" w:rsidRPr="003E01C8" w:rsidRDefault="00517E79" w:rsidP="0072261C">
      <w:pPr>
        <w:pStyle w:val="ListParagraph"/>
        <w:numPr>
          <w:ilvl w:val="1"/>
          <w:numId w:val="12"/>
        </w:numPr>
      </w:pPr>
      <w:r w:rsidRPr="003E01C8">
        <w:t>Procedure Set 2 – Procedures for the planning, provision and management of person-centred nursing care</w:t>
      </w:r>
    </w:p>
    <w:p w14:paraId="2ACFE949" w14:textId="77777777" w:rsidR="00517E79" w:rsidRPr="003E01C8" w:rsidRDefault="00517E79" w:rsidP="0072261C">
      <w:pPr>
        <w:pStyle w:val="ListParagraph"/>
        <w:numPr>
          <w:ilvl w:val="2"/>
          <w:numId w:val="12"/>
        </w:numPr>
      </w:pPr>
      <w:r w:rsidRPr="003E01C8">
        <w:t>90 procedures</w:t>
      </w:r>
    </w:p>
    <w:p w14:paraId="0535664C" w14:textId="77777777" w:rsidR="00517E79" w:rsidRPr="003E01C8" w:rsidRDefault="00517E79" w:rsidP="00517E79"/>
    <w:p w14:paraId="6CA21DBD" w14:textId="77777777" w:rsidR="00517E79" w:rsidRPr="003E01C8" w:rsidRDefault="00517E79" w:rsidP="00517E79">
      <w:r w:rsidRPr="003E01C8">
        <w:br w:type="page"/>
      </w:r>
    </w:p>
    <w:p w14:paraId="1BF263E4" w14:textId="5BB0B39E" w:rsidR="00027606" w:rsidRPr="0014141C" w:rsidRDefault="008944B7" w:rsidP="0072261C">
      <w:pPr>
        <w:pStyle w:val="Heading2"/>
      </w:pPr>
      <w:bookmarkStart w:id="39" w:name="_Toc33451434"/>
      <w:r w:rsidRPr="0014141C">
        <w:lastRenderedPageBreak/>
        <w:t>Part 1</w:t>
      </w:r>
      <w:r w:rsidR="000E6D5E" w:rsidRPr="0014141C">
        <w:t xml:space="preserve"> (Pink pages)</w:t>
      </w:r>
      <w:bookmarkEnd w:id="39"/>
      <w:r w:rsidR="00027606" w:rsidRPr="0014141C">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027606" w:rsidRPr="003E01C8" w14:paraId="45B91ACD" w14:textId="77777777" w:rsidTr="00A967F2">
        <w:trPr>
          <w:trHeight w:val="602"/>
        </w:trPr>
        <w:tc>
          <w:tcPr>
            <w:tcW w:w="9209" w:type="dxa"/>
            <w:tcBorders>
              <w:bottom w:val="single" w:sz="4" w:space="0" w:color="auto"/>
            </w:tcBorders>
          </w:tcPr>
          <w:p w14:paraId="30E469BC" w14:textId="77777777" w:rsidR="00027606" w:rsidRPr="008944B7" w:rsidRDefault="00027606" w:rsidP="000A184C">
            <w:pPr>
              <w:spacing w:before="120" w:after="120"/>
              <w:rPr>
                <w:b/>
                <w:bCs/>
                <w:caps/>
                <w:color w:val="000000"/>
                <w:sz w:val="28"/>
                <w:szCs w:val="28"/>
              </w:rPr>
            </w:pPr>
            <w:r w:rsidRPr="008944B7">
              <w:rPr>
                <w:b/>
                <w:bCs/>
                <w:sz w:val="28"/>
                <w:szCs w:val="28"/>
              </w:rPr>
              <w:lastRenderedPageBreak/>
              <w:t>PART 1 (Pink pages)</w:t>
            </w:r>
            <w:r w:rsidRPr="008944B7">
              <w:rPr>
                <w:b/>
                <w:bCs/>
                <w:caps/>
                <w:color w:val="000000"/>
                <w:sz w:val="28"/>
                <w:szCs w:val="28"/>
              </w:rPr>
              <w:t xml:space="preserve"> </w:t>
            </w:r>
          </w:p>
        </w:tc>
      </w:tr>
      <w:tr w:rsidR="00027606" w:rsidRPr="003E01C8" w14:paraId="3F371631" w14:textId="77777777" w:rsidTr="00A967F2">
        <w:tc>
          <w:tcPr>
            <w:tcW w:w="9209" w:type="dxa"/>
            <w:tcBorders>
              <w:bottom w:val="single" w:sz="4" w:space="0" w:color="auto"/>
            </w:tcBorders>
          </w:tcPr>
          <w:p w14:paraId="69460B94" w14:textId="77777777" w:rsidR="00027606" w:rsidRPr="008944B7" w:rsidRDefault="00027606" w:rsidP="000A184C">
            <w:pPr>
              <w:spacing w:before="120" w:after="120"/>
              <w:rPr>
                <w:b/>
                <w:bCs/>
                <w:sz w:val="28"/>
                <w:szCs w:val="28"/>
              </w:rPr>
            </w:pPr>
            <w:r w:rsidRPr="008944B7">
              <w:rPr>
                <w:b/>
                <w:bCs/>
                <w:sz w:val="28"/>
                <w:szCs w:val="28"/>
              </w:rPr>
              <w:t>Practice Learning Experiences 1a, 1b and 1c</w:t>
            </w:r>
          </w:p>
        </w:tc>
      </w:tr>
    </w:tbl>
    <w:p w14:paraId="3F5B1F15" w14:textId="77777777" w:rsidR="00027606" w:rsidRPr="003E01C8" w:rsidRDefault="00027606" w:rsidP="0098669E"/>
    <w:p w14:paraId="25C434D5" w14:textId="77777777" w:rsidR="00027606" w:rsidRPr="003E01C8" w:rsidRDefault="00027606" w:rsidP="0098669E">
      <w:r w:rsidRPr="003E01C8">
        <w:t xml:space="preserve">During Part 1, students will be assigned to three PLEs.  These PLEs will be within adult acute services, community partnerships and other learning environments.  </w:t>
      </w:r>
    </w:p>
    <w:p w14:paraId="732B9ECD" w14:textId="77777777" w:rsidR="00027606" w:rsidRPr="003E01C8" w:rsidRDefault="00027606" w:rsidP="0098669E">
      <w:r w:rsidRPr="003E01C8">
        <w:t xml:space="preserve">The intended learning outcomes for each </w:t>
      </w:r>
      <w:r>
        <w:t xml:space="preserve">placement within </w:t>
      </w:r>
      <w:r w:rsidRPr="003E01C8">
        <w:t xml:space="preserve">PLE </w:t>
      </w:r>
      <w:r>
        <w:t xml:space="preserve">1 are that </w:t>
      </w:r>
      <w:r w:rsidRPr="003E01C8">
        <w:t xml:space="preserve">students will be able to: </w:t>
      </w:r>
    </w:p>
    <w:p w14:paraId="1B790673" w14:textId="77777777" w:rsidR="00CC7ED3" w:rsidRPr="00C3318B" w:rsidRDefault="00CC7ED3" w:rsidP="00CC7ED3">
      <w:pPr>
        <w:pStyle w:val="ListParagraph"/>
        <w:numPr>
          <w:ilvl w:val="0"/>
          <w:numId w:val="52"/>
        </w:numPr>
        <w:spacing w:before="120" w:after="120" w:line="240" w:lineRule="auto"/>
        <w:contextualSpacing w:val="0"/>
        <w:rPr>
          <w:rFonts w:asciiTheme="minorBidi" w:hAnsiTheme="minorBidi"/>
          <w:szCs w:val="24"/>
        </w:rPr>
      </w:pPr>
      <w:r w:rsidRPr="00C3318B">
        <w:rPr>
          <w:rFonts w:asciiTheme="minorBidi" w:hAnsiTheme="minorBidi"/>
          <w:szCs w:val="24"/>
        </w:rPr>
        <w:t>Participate in care at a dependent level of performance</w:t>
      </w:r>
      <w:r>
        <w:rPr>
          <w:rFonts w:asciiTheme="minorBidi" w:hAnsiTheme="minorBidi"/>
          <w:szCs w:val="24"/>
        </w:rPr>
        <w:t xml:space="preserve"> with developing confidence.</w:t>
      </w:r>
    </w:p>
    <w:p w14:paraId="0CF91829" w14:textId="77777777" w:rsidR="00CC7ED3" w:rsidRPr="00C3318B" w:rsidRDefault="00CC7ED3" w:rsidP="00CC7ED3">
      <w:pPr>
        <w:pStyle w:val="ListParagraph"/>
        <w:numPr>
          <w:ilvl w:val="0"/>
          <w:numId w:val="52"/>
        </w:numPr>
        <w:spacing w:before="120" w:after="120" w:line="240" w:lineRule="auto"/>
        <w:contextualSpacing w:val="0"/>
        <w:rPr>
          <w:rFonts w:asciiTheme="minorBidi" w:hAnsiTheme="minorBidi"/>
          <w:szCs w:val="24"/>
        </w:rPr>
      </w:pPr>
      <w:r w:rsidRPr="00C3318B">
        <w:rPr>
          <w:rFonts w:asciiTheme="minorBidi" w:hAnsiTheme="minorBidi"/>
          <w:szCs w:val="24"/>
        </w:rPr>
        <w:t>Safely demonstrate each of the platform proficiencies at a dependent level of performance</w:t>
      </w:r>
      <w:r>
        <w:rPr>
          <w:rFonts w:asciiTheme="minorBidi" w:hAnsiTheme="minorBidi"/>
          <w:szCs w:val="24"/>
        </w:rPr>
        <w:t>.</w:t>
      </w:r>
      <w:r w:rsidRPr="00C3318B">
        <w:rPr>
          <w:rFonts w:asciiTheme="minorBidi" w:hAnsiTheme="minorBidi"/>
          <w:szCs w:val="24"/>
        </w:rPr>
        <w:t xml:space="preserve"> </w:t>
      </w:r>
    </w:p>
    <w:p w14:paraId="39CC9692" w14:textId="77777777" w:rsidR="00CC7ED3" w:rsidRDefault="00CC7ED3" w:rsidP="00CC7ED3">
      <w:pPr>
        <w:pStyle w:val="ListParagraph"/>
        <w:numPr>
          <w:ilvl w:val="0"/>
          <w:numId w:val="52"/>
        </w:numPr>
        <w:spacing w:before="120" w:after="120" w:line="240" w:lineRule="auto"/>
        <w:contextualSpacing w:val="0"/>
        <w:rPr>
          <w:rFonts w:asciiTheme="minorBidi" w:hAnsiTheme="minorBidi"/>
          <w:szCs w:val="24"/>
        </w:rPr>
      </w:pPr>
      <w:r w:rsidRPr="00C3318B">
        <w:rPr>
          <w:rFonts w:asciiTheme="minorBidi" w:hAnsiTheme="minorBidi"/>
          <w:szCs w:val="24"/>
        </w:rPr>
        <w:t>Safely demonstrate a range of communication and relationship management skills and nursing procedures at a dependent level of performance</w:t>
      </w:r>
      <w:r>
        <w:rPr>
          <w:rFonts w:asciiTheme="minorBidi" w:hAnsiTheme="minorBidi"/>
          <w:szCs w:val="24"/>
        </w:rPr>
        <w:t>.</w:t>
      </w:r>
      <w:r w:rsidRPr="00C3318B">
        <w:rPr>
          <w:rFonts w:asciiTheme="minorBidi" w:hAnsiTheme="minorBidi"/>
          <w:szCs w:val="24"/>
        </w:rPr>
        <w:t xml:space="preserve"> </w:t>
      </w:r>
    </w:p>
    <w:p w14:paraId="6B2C03D1" w14:textId="6581A610" w:rsidR="00027606" w:rsidRPr="00CC7ED3" w:rsidRDefault="00CC7ED3" w:rsidP="00CC7ED3">
      <w:pPr>
        <w:pStyle w:val="ListParagraph"/>
        <w:numPr>
          <w:ilvl w:val="0"/>
          <w:numId w:val="52"/>
        </w:numPr>
        <w:spacing w:before="120" w:after="120" w:line="240" w:lineRule="auto"/>
        <w:contextualSpacing w:val="0"/>
        <w:rPr>
          <w:rFonts w:asciiTheme="minorBidi" w:hAnsiTheme="minorBidi"/>
          <w:szCs w:val="24"/>
        </w:rPr>
      </w:pPr>
      <w:r w:rsidRPr="00CC7ED3">
        <w:rPr>
          <w:rFonts w:asciiTheme="minorBidi" w:hAnsiTheme="minorBidi"/>
          <w:szCs w:val="24"/>
        </w:rPr>
        <w:t>Reflect on the practice learning experience to inform future practice.</w:t>
      </w:r>
      <w:r w:rsidR="00027606" w:rsidRPr="003E01C8">
        <w:t xml:space="preserve">  </w:t>
      </w:r>
    </w:p>
    <w:p w14:paraId="6C47196D" w14:textId="4B3D7E4F" w:rsidR="00027606" w:rsidRPr="0072261C" w:rsidRDefault="00027606" w:rsidP="0072261C">
      <w:pPr>
        <w:rPr>
          <w:b/>
          <w:bCs/>
        </w:rPr>
      </w:pPr>
      <w:r w:rsidRPr="003E01C8">
        <w:br w:type="page"/>
      </w:r>
      <w:bookmarkStart w:id="40" w:name="_Toc33451435"/>
      <w:bookmarkStart w:id="41" w:name="_Hlk33432408"/>
      <w:r w:rsidR="00142169" w:rsidRPr="0072261C">
        <w:rPr>
          <w:b/>
          <w:bCs/>
        </w:rPr>
        <w:lastRenderedPageBreak/>
        <w:t xml:space="preserve">Practice Learning Experience </w:t>
      </w:r>
      <w:r w:rsidRPr="0072261C">
        <w:rPr>
          <w:b/>
          <w:bCs/>
        </w:rPr>
        <w:t>1a</w:t>
      </w:r>
      <w:bookmarkEnd w:id="40"/>
    </w:p>
    <w:tbl>
      <w:tblPr>
        <w:tblW w:w="9076" w:type="dxa"/>
        <w:tblLook w:val="04A0" w:firstRow="1" w:lastRow="0" w:firstColumn="1" w:lastColumn="0" w:noHBand="0" w:noVBand="1"/>
      </w:tblPr>
      <w:tblGrid>
        <w:gridCol w:w="9076"/>
      </w:tblGrid>
      <w:tr w:rsidR="00027606" w:rsidRPr="003E01C8" w14:paraId="742F94E1" w14:textId="77777777" w:rsidTr="00325015">
        <w:trPr>
          <w:trHeight w:val="545"/>
        </w:trPr>
        <w:tc>
          <w:tcPr>
            <w:tcW w:w="9076" w:type="dxa"/>
          </w:tcPr>
          <w:p w14:paraId="7EA75332" w14:textId="77777777" w:rsidR="00027606" w:rsidRPr="000A184C" w:rsidRDefault="00027606" w:rsidP="0098669E">
            <w:pPr>
              <w:rPr>
                <w:b/>
                <w:bCs/>
              </w:rPr>
            </w:pPr>
            <w:r w:rsidRPr="000A184C">
              <w:rPr>
                <w:b/>
                <w:bCs/>
              </w:rPr>
              <w:t>Information for students</w:t>
            </w:r>
          </w:p>
        </w:tc>
      </w:tr>
      <w:tr w:rsidR="00027606" w:rsidRPr="003E01C8" w14:paraId="2EF5A9AE" w14:textId="77777777" w:rsidTr="00325015">
        <w:tc>
          <w:tcPr>
            <w:tcW w:w="9076" w:type="dxa"/>
          </w:tcPr>
          <w:p w14:paraId="606F7558" w14:textId="77777777" w:rsidR="00027606" w:rsidRPr="003E01C8" w:rsidRDefault="00027606" w:rsidP="0098669E">
            <w:r>
              <w:t xml:space="preserve">BEFORE </w:t>
            </w:r>
            <w:r w:rsidRPr="003E01C8">
              <w:t>the PLE please:</w:t>
            </w:r>
          </w:p>
        </w:tc>
      </w:tr>
      <w:tr w:rsidR="00027606" w:rsidRPr="003E01C8" w14:paraId="10DCC75C" w14:textId="77777777" w:rsidTr="00325015">
        <w:tc>
          <w:tcPr>
            <w:tcW w:w="9076" w:type="dxa"/>
          </w:tcPr>
          <w:p w14:paraId="217B4397" w14:textId="77777777" w:rsidR="00027606" w:rsidRPr="004811F4" w:rsidRDefault="00027606" w:rsidP="0072261C">
            <w:pPr>
              <w:pStyle w:val="ListParagraph"/>
              <w:numPr>
                <w:ilvl w:val="0"/>
                <w:numId w:val="43"/>
              </w:numPr>
            </w:pPr>
            <w:r w:rsidRPr="004811F4">
              <w:t xml:space="preserve">Check the information produced by the Practice Placement Team to ensure you complete the correct section of the PAD. </w:t>
            </w:r>
          </w:p>
        </w:tc>
      </w:tr>
      <w:tr w:rsidR="00027606" w:rsidRPr="003E01C8" w14:paraId="15DE86B9" w14:textId="77777777" w:rsidTr="00325015">
        <w:tc>
          <w:tcPr>
            <w:tcW w:w="9076" w:type="dxa"/>
          </w:tcPr>
          <w:p w14:paraId="00D8BD30" w14:textId="77777777" w:rsidR="00027606" w:rsidRPr="004811F4" w:rsidRDefault="00027606" w:rsidP="0072261C">
            <w:pPr>
              <w:pStyle w:val="ListParagraph"/>
              <w:numPr>
                <w:ilvl w:val="0"/>
                <w:numId w:val="43"/>
              </w:numPr>
            </w:pPr>
            <w:r w:rsidRPr="004811F4">
              <w:t>Contact your PLE prior to your start date to confirm who your nominated Practice Supervisor is, and your shift pattern.</w:t>
            </w:r>
          </w:p>
        </w:tc>
      </w:tr>
      <w:tr w:rsidR="00027606" w:rsidRPr="003E01C8" w14:paraId="69861199" w14:textId="77777777" w:rsidTr="00325015">
        <w:tc>
          <w:tcPr>
            <w:tcW w:w="9076" w:type="dxa"/>
          </w:tcPr>
          <w:p w14:paraId="14E32819" w14:textId="77777777" w:rsidR="00027606" w:rsidRPr="003E01C8" w:rsidRDefault="00027606" w:rsidP="0098669E">
            <w:r w:rsidRPr="003E01C8">
              <w:t>D</w:t>
            </w:r>
            <w:r>
              <w:t xml:space="preserve">URING </w:t>
            </w:r>
            <w:r w:rsidRPr="003E01C8">
              <w:t>the PLE please</w:t>
            </w:r>
            <w:r w:rsidRPr="004811F4">
              <w:t>:</w:t>
            </w:r>
          </w:p>
        </w:tc>
      </w:tr>
      <w:tr w:rsidR="00027606" w:rsidRPr="003E01C8" w14:paraId="4B470B7E" w14:textId="77777777" w:rsidTr="00325015">
        <w:tc>
          <w:tcPr>
            <w:tcW w:w="9076" w:type="dxa"/>
          </w:tcPr>
          <w:p w14:paraId="575DF9DA" w14:textId="77777777" w:rsidR="00027606" w:rsidRPr="004811F4" w:rsidRDefault="00027606" w:rsidP="0072261C">
            <w:pPr>
              <w:pStyle w:val="ListParagraph"/>
              <w:numPr>
                <w:ilvl w:val="0"/>
                <w:numId w:val="43"/>
              </w:numPr>
            </w:pPr>
            <w:r w:rsidRPr="004811F4">
              <w:t>Note that it is expected that your working hours reflects the range of hours expected of registered nurses (NMC 2018d).  This includes working weekends and night shifts; please refer to your Practice Learning Handbook for more details.</w:t>
            </w:r>
          </w:p>
        </w:tc>
      </w:tr>
      <w:tr w:rsidR="00027606" w:rsidRPr="003E01C8" w14:paraId="6EF4E376" w14:textId="77777777" w:rsidTr="00325015">
        <w:tc>
          <w:tcPr>
            <w:tcW w:w="9076" w:type="dxa"/>
          </w:tcPr>
          <w:p w14:paraId="7F90BECE" w14:textId="77777777" w:rsidR="00027606" w:rsidRPr="004811F4" w:rsidRDefault="00027606" w:rsidP="0072261C">
            <w:pPr>
              <w:pStyle w:val="ListParagraph"/>
              <w:numPr>
                <w:ilvl w:val="0"/>
                <w:numId w:val="43"/>
              </w:numPr>
              <w:rPr>
                <w:color w:val="000000"/>
              </w:rPr>
            </w:pPr>
            <w:r w:rsidRPr="004811F4">
              <w:t>Ensure that you liaise with your Practice Supervisor to secure dates for your interim review of progress and your final assessment. This should take place during your initial discussions with your Practice Supervisor.</w:t>
            </w:r>
          </w:p>
        </w:tc>
      </w:tr>
      <w:tr w:rsidR="00027606" w:rsidRPr="003E01C8" w14:paraId="49E9D3D6" w14:textId="77777777" w:rsidTr="00325015">
        <w:tc>
          <w:tcPr>
            <w:tcW w:w="9076" w:type="dxa"/>
          </w:tcPr>
          <w:p w14:paraId="43C7252C" w14:textId="77777777" w:rsidR="00027606" w:rsidRPr="004811F4" w:rsidRDefault="00027606" w:rsidP="0072261C">
            <w:pPr>
              <w:pStyle w:val="ListParagraph"/>
              <w:numPr>
                <w:ilvl w:val="0"/>
                <w:numId w:val="43"/>
              </w:numPr>
            </w:pPr>
            <w:r w:rsidRPr="004811F4">
              <w:t xml:space="preserve">Note the expected practice hours to be achieved whilst within this PLE and ensure that your shift pattern will enable you to achieve these hours. </w:t>
            </w:r>
          </w:p>
        </w:tc>
      </w:tr>
      <w:tr w:rsidR="00027606" w:rsidRPr="003E01C8" w14:paraId="3E57B169" w14:textId="77777777" w:rsidTr="00325015">
        <w:tc>
          <w:tcPr>
            <w:tcW w:w="9076" w:type="dxa"/>
          </w:tcPr>
          <w:p w14:paraId="2A70A431" w14:textId="77777777" w:rsidR="00027606" w:rsidRPr="004811F4" w:rsidRDefault="00027606" w:rsidP="0072261C">
            <w:pPr>
              <w:pStyle w:val="ListParagraph"/>
              <w:numPr>
                <w:ilvl w:val="0"/>
                <w:numId w:val="43"/>
              </w:numPr>
              <w:rPr>
                <w:color w:val="FF0000"/>
              </w:rPr>
            </w:pPr>
            <w:r w:rsidRPr="004811F4">
              <w:t xml:space="preserve">Refer to and discuss the skills and procedures with your Practice Supervisor to identify any skills that can be safely demonstrated within the PLE. </w:t>
            </w:r>
          </w:p>
        </w:tc>
      </w:tr>
      <w:tr w:rsidR="00027606" w:rsidRPr="003E01C8" w14:paraId="70C12028" w14:textId="77777777" w:rsidTr="00325015">
        <w:tc>
          <w:tcPr>
            <w:tcW w:w="9076" w:type="dxa"/>
          </w:tcPr>
          <w:p w14:paraId="453DD92B" w14:textId="699FD8F7" w:rsidR="00027606" w:rsidRPr="004811F4" w:rsidRDefault="00027606" w:rsidP="0072261C">
            <w:pPr>
              <w:pStyle w:val="ListParagraph"/>
              <w:numPr>
                <w:ilvl w:val="0"/>
                <w:numId w:val="44"/>
              </w:numPr>
            </w:pPr>
            <w:r>
              <w:t>Confirm that your PAD has been completed clearly and accurately</w:t>
            </w:r>
            <w:r w:rsidR="008F00E1">
              <w:t>.</w:t>
            </w:r>
          </w:p>
        </w:tc>
      </w:tr>
    </w:tbl>
    <w:p w14:paraId="3BFBA10F" w14:textId="77777777" w:rsidR="00027606" w:rsidRPr="003E01C8" w:rsidRDefault="00027606" w:rsidP="0098669E"/>
    <w:p w14:paraId="3F5E801C" w14:textId="77777777" w:rsidR="00027606" w:rsidRPr="003E01C8" w:rsidRDefault="00027606" w:rsidP="0098669E"/>
    <w:p w14:paraId="27658CD6" w14:textId="77777777" w:rsidR="00027606" w:rsidRPr="003E01C8" w:rsidRDefault="00027606" w:rsidP="0098669E"/>
    <w:p w14:paraId="7DD8BF56" w14:textId="77777777" w:rsidR="00027606" w:rsidRPr="003E01C8" w:rsidRDefault="00027606" w:rsidP="0098669E"/>
    <w:p w14:paraId="7F313F06" w14:textId="77777777" w:rsidR="00027606" w:rsidRPr="003E01C8" w:rsidRDefault="00027606" w:rsidP="0098669E"/>
    <w:p w14:paraId="1F4BC1E4" w14:textId="77777777" w:rsidR="00027606" w:rsidRPr="003E01C8" w:rsidRDefault="00027606" w:rsidP="0098669E"/>
    <w:p w14:paraId="385A1348" w14:textId="77777777" w:rsidR="00027606" w:rsidRPr="003E01C8" w:rsidRDefault="00027606" w:rsidP="0098669E">
      <w:r w:rsidRPr="003E01C8">
        <w:br w:type="page"/>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1"/>
        <w:gridCol w:w="863"/>
        <w:gridCol w:w="1265"/>
        <w:gridCol w:w="1539"/>
        <w:gridCol w:w="141"/>
        <w:gridCol w:w="1352"/>
        <w:gridCol w:w="1589"/>
      </w:tblGrid>
      <w:tr w:rsidR="00027606" w:rsidRPr="003E01C8" w14:paraId="24F25516" w14:textId="77777777" w:rsidTr="000A184C">
        <w:tc>
          <w:tcPr>
            <w:tcW w:w="8955" w:type="dxa"/>
            <w:gridSpan w:val="8"/>
            <w:shd w:val="clear" w:color="auto" w:fill="E7E6E6"/>
          </w:tcPr>
          <w:p w14:paraId="72A2879F" w14:textId="46F89BF7" w:rsidR="00027606" w:rsidRPr="000A184C" w:rsidRDefault="00027606" w:rsidP="000A184C">
            <w:pPr>
              <w:spacing w:before="120" w:after="120"/>
              <w:rPr>
                <w:b/>
                <w:bCs/>
              </w:rPr>
            </w:pPr>
            <w:r w:rsidRPr="003E01C8">
              <w:lastRenderedPageBreak/>
              <w:br w:type="page"/>
            </w:r>
            <w:r w:rsidRPr="003E01C8">
              <w:br w:type="page"/>
            </w:r>
            <w:r w:rsidRPr="003E01C8">
              <w:br w:type="page"/>
            </w:r>
            <w:r w:rsidRPr="003E01C8">
              <w:br w:type="page"/>
            </w:r>
            <w:r w:rsidRPr="003E01C8">
              <w:br w:type="page"/>
            </w:r>
            <w:r w:rsidRPr="003E01C8">
              <w:br w:type="page"/>
            </w:r>
            <w:r w:rsidRPr="003E01C8">
              <w:br w:type="page"/>
            </w:r>
            <w:r w:rsidRPr="000A184C">
              <w:rPr>
                <w:b/>
                <w:bCs/>
              </w:rPr>
              <w:t>Pre-</w:t>
            </w:r>
            <w:r w:rsidR="000A184C" w:rsidRPr="000A184C">
              <w:rPr>
                <w:b/>
                <w:bCs/>
              </w:rPr>
              <w:t>practice</w:t>
            </w:r>
            <w:r w:rsidRPr="000A184C">
              <w:rPr>
                <w:b/>
                <w:bCs/>
              </w:rPr>
              <w:t xml:space="preserve"> learning activities</w:t>
            </w:r>
          </w:p>
          <w:p w14:paraId="6039D020" w14:textId="77777777" w:rsidR="00027606" w:rsidRPr="000A184C" w:rsidRDefault="00027606" w:rsidP="000A184C">
            <w:pPr>
              <w:spacing w:before="120" w:after="120"/>
              <w:rPr>
                <w:b/>
                <w:bCs/>
                <w:color w:val="000000"/>
              </w:rPr>
            </w:pPr>
            <w:r w:rsidRPr="000A184C">
              <w:rPr>
                <w:b/>
                <w:bCs/>
              </w:rPr>
              <w:t>PART 1: PLE 1a</w:t>
            </w:r>
          </w:p>
        </w:tc>
      </w:tr>
      <w:tr w:rsidR="00027606" w:rsidRPr="003E01C8" w14:paraId="2854F02B" w14:textId="77777777" w:rsidTr="000A184C">
        <w:tc>
          <w:tcPr>
            <w:tcW w:w="8955" w:type="dxa"/>
            <w:gridSpan w:val="8"/>
          </w:tcPr>
          <w:p w14:paraId="7FB6F153" w14:textId="366FCA18" w:rsidR="00027606" w:rsidRPr="003E01C8" w:rsidRDefault="00027606" w:rsidP="000A184C">
            <w:pPr>
              <w:spacing w:before="120" w:after="120"/>
            </w:pPr>
            <w:r w:rsidRPr="003E01C8">
              <w:t>Practice learning experience (</w:t>
            </w:r>
            <w:r w:rsidR="000A184C">
              <w:t>PLE</w:t>
            </w:r>
            <w:r w:rsidRPr="003E01C8">
              <w:t>) details</w:t>
            </w:r>
          </w:p>
        </w:tc>
      </w:tr>
      <w:tr w:rsidR="00027606" w:rsidRPr="003E01C8" w14:paraId="2D462E16" w14:textId="77777777" w:rsidTr="000A184C">
        <w:tc>
          <w:tcPr>
            <w:tcW w:w="2206" w:type="dxa"/>
            <w:gridSpan w:val="2"/>
          </w:tcPr>
          <w:p w14:paraId="5D8E7491" w14:textId="77777777" w:rsidR="00027606" w:rsidRPr="003E01C8" w:rsidRDefault="00027606" w:rsidP="000A184C">
            <w:pPr>
              <w:spacing w:before="120" w:after="120"/>
            </w:pPr>
            <w:r w:rsidRPr="003E01C8">
              <w:rPr>
                <w:b/>
              </w:rPr>
              <w:br w:type="page"/>
            </w:r>
            <w:r w:rsidRPr="003E01C8">
              <w:t>Student Name</w:t>
            </w:r>
          </w:p>
        </w:tc>
        <w:tc>
          <w:tcPr>
            <w:tcW w:w="3667" w:type="dxa"/>
            <w:gridSpan w:val="3"/>
          </w:tcPr>
          <w:p w14:paraId="3D1ABB70" w14:textId="77777777" w:rsidR="00027606" w:rsidRPr="003E01C8" w:rsidRDefault="00027606" w:rsidP="000A184C">
            <w:pPr>
              <w:spacing w:before="120" w:after="120"/>
            </w:pPr>
          </w:p>
        </w:tc>
        <w:tc>
          <w:tcPr>
            <w:tcW w:w="1493" w:type="dxa"/>
            <w:gridSpan w:val="2"/>
          </w:tcPr>
          <w:p w14:paraId="45958C95" w14:textId="51CF6C7F" w:rsidR="00027606" w:rsidRPr="003E01C8" w:rsidRDefault="00027606" w:rsidP="000A184C">
            <w:pPr>
              <w:spacing w:before="120" w:after="120"/>
            </w:pPr>
            <w:r w:rsidRPr="003E01C8">
              <w:t>Intake</w:t>
            </w:r>
          </w:p>
        </w:tc>
        <w:tc>
          <w:tcPr>
            <w:tcW w:w="1589" w:type="dxa"/>
          </w:tcPr>
          <w:p w14:paraId="153F0241" w14:textId="77777777" w:rsidR="00027606" w:rsidRPr="003E01C8" w:rsidRDefault="00027606" w:rsidP="000A184C">
            <w:pPr>
              <w:spacing w:before="120" w:after="120"/>
            </w:pPr>
          </w:p>
        </w:tc>
      </w:tr>
      <w:tr w:rsidR="00027606" w:rsidRPr="003E01C8" w14:paraId="2DD99B73" w14:textId="77777777" w:rsidTr="000A184C">
        <w:tc>
          <w:tcPr>
            <w:tcW w:w="2206" w:type="dxa"/>
            <w:gridSpan w:val="2"/>
          </w:tcPr>
          <w:p w14:paraId="7862DDDA" w14:textId="77777777" w:rsidR="00027606" w:rsidRPr="003E01C8" w:rsidRDefault="00027606" w:rsidP="000A184C">
            <w:pPr>
              <w:spacing w:before="120" w:after="120"/>
            </w:pPr>
            <w:r w:rsidRPr="003E01C8">
              <w:t>Student ID</w:t>
            </w:r>
          </w:p>
        </w:tc>
        <w:tc>
          <w:tcPr>
            <w:tcW w:w="3667" w:type="dxa"/>
            <w:gridSpan w:val="3"/>
          </w:tcPr>
          <w:p w14:paraId="03E5E890" w14:textId="77777777" w:rsidR="00027606" w:rsidRPr="003E01C8" w:rsidRDefault="00027606" w:rsidP="000A184C">
            <w:pPr>
              <w:spacing w:before="120" w:after="120"/>
            </w:pPr>
          </w:p>
        </w:tc>
        <w:tc>
          <w:tcPr>
            <w:tcW w:w="1493" w:type="dxa"/>
            <w:gridSpan w:val="2"/>
          </w:tcPr>
          <w:p w14:paraId="2617933D" w14:textId="1D8219C8" w:rsidR="00027606" w:rsidRPr="003E01C8" w:rsidRDefault="00027606" w:rsidP="000A184C">
            <w:pPr>
              <w:spacing w:before="120" w:after="120"/>
            </w:pPr>
            <w:r w:rsidRPr="003E01C8">
              <w:t>Year</w:t>
            </w:r>
          </w:p>
        </w:tc>
        <w:tc>
          <w:tcPr>
            <w:tcW w:w="1589" w:type="dxa"/>
          </w:tcPr>
          <w:p w14:paraId="7178441A" w14:textId="77777777" w:rsidR="00027606" w:rsidRPr="003E01C8" w:rsidRDefault="00027606" w:rsidP="000A184C">
            <w:pPr>
              <w:spacing w:before="120" w:after="120"/>
            </w:pPr>
          </w:p>
        </w:tc>
      </w:tr>
      <w:tr w:rsidR="00027606" w:rsidRPr="003E01C8" w14:paraId="01B038D0" w14:textId="77777777" w:rsidTr="000A184C">
        <w:trPr>
          <w:trHeight w:val="547"/>
        </w:trPr>
        <w:tc>
          <w:tcPr>
            <w:tcW w:w="2195" w:type="dxa"/>
          </w:tcPr>
          <w:p w14:paraId="102D43F3" w14:textId="77777777" w:rsidR="00027606" w:rsidRPr="003E01C8" w:rsidRDefault="00027606" w:rsidP="000A184C">
            <w:pPr>
              <w:spacing w:before="120" w:after="120"/>
            </w:pPr>
            <w:r w:rsidRPr="003E01C8">
              <w:t>PLE</w:t>
            </w:r>
          </w:p>
        </w:tc>
        <w:tc>
          <w:tcPr>
            <w:tcW w:w="3678" w:type="dxa"/>
            <w:gridSpan w:val="4"/>
          </w:tcPr>
          <w:p w14:paraId="33948B75" w14:textId="77777777" w:rsidR="00027606" w:rsidRPr="003E01C8" w:rsidRDefault="00027606" w:rsidP="000A184C">
            <w:pPr>
              <w:spacing w:before="120" w:after="120"/>
            </w:pPr>
          </w:p>
        </w:tc>
        <w:tc>
          <w:tcPr>
            <w:tcW w:w="1493" w:type="dxa"/>
            <w:gridSpan w:val="2"/>
          </w:tcPr>
          <w:p w14:paraId="64B6DA99" w14:textId="457F9621" w:rsidR="00027606" w:rsidRPr="003E01C8" w:rsidRDefault="00027606" w:rsidP="000A184C">
            <w:pPr>
              <w:spacing w:before="120" w:after="120"/>
            </w:pPr>
            <w:r w:rsidRPr="003E01C8">
              <w:t>Start dat</w:t>
            </w:r>
            <w:r w:rsidR="00A7645F">
              <w:t>e</w:t>
            </w:r>
          </w:p>
        </w:tc>
        <w:tc>
          <w:tcPr>
            <w:tcW w:w="1589" w:type="dxa"/>
          </w:tcPr>
          <w:p w14:paraId="55ED0A47" w14:textId="77777777" w:rsidR="00027606" w:rsidRPr="003E01C8" w:rsidRDefault="00027606" w:rsidP="000A184C">
            <w:pPr>
              <w:spacing w:before="120" w:after="120"/>
            </w:pPr>
          </w:p>
        </w:tc>
      </w:tr>
      <w:tr w:rsidR="00027606" w:rsidRPr="003E01C8" w14:paraId="2B690321" w14:textId="77777777" w:rsidTr="000A184C">
        <w:trPr>
          <w:trHeight w:val="557"/>
        </w:trPr>
        <w:tc>
          <w:tcPr>
            <w:tcW w:w="2195" w:type="dxa"/>
          </w:tcPr>
          <w:p w14:paraId="60803011" w14:textId="77777777" w:rsidR="00027606" w:rsidRPr="003E01C8" w:rsidRDefault="00027606" w:rsidP="000A184C">
            <w:pPr>
              <w:spacing w:before="120" w:after="120"/>
            </w:pPr>
            <w:r w:rsidRPr="003E01C8">
              <w:t>Telephone</w:t>
            </w:r>
          </w:p>
        </w:tc>
        <w:tc>
          <w:tcPr>
            <w:tcW w:w="3678" w:type="dxa"/>
            <w:gridSpan w:val="4"/>
          </w:tcPr>
          <w:p w14:paraId="30C0F856" w14:textId="77777777" w:rsidR="00027606" w:rsidRPr="003E01C8" w:rsidRDefault="00027606" w:rsidP="000A184C">
            <w:pPr>
              <w:spacing w:before="120" w:after="120"/>
            </w:pPr>
          </w:p>
        </w:tc>
        <w:tc>
          <w:tcPr>
            <w:tcW w:w="1493" w:type="dxa"/>
            <w:gridSpan w:val="2"/>
          </w:tcPr>
          <w:p w14:paraId="7603C4E5" w14:textId="243B0D03" w:rsidR="00027606" w:rsidRPr="003E01C8" w:rsidRDefault="00027606" w:rsidP="000A184C">
            <w:pPr>
              <w:spacing w:before="120" w:after="120"/>
            </w:pPr>
            <w:r w:rsidRPr="003E01C8">
              <w:t>Finish dat</w:t>
            </w:r>
            <w:r w:rsidR="00A7645F">
              <w:t>e</w:t>
            </w:r>
          </w:p>
        </w:tc>
        <w:tc>
          <w:tcPr>
            <w:tcW w:w="1589" w:type="dxa"/>
          </w:tcPr>
          <w:p w14:paraId="09A5743D" w14:textId="77777777" w:rsidR="00027606" w:rsidRPr="003E01C8" w:rsidRDefault="00027606" w:rsidP="000A184C">
            <w:pPr>
              <w:spacing w:before="120" w:after="120"/>
            </w:pPr>
          </w:p>
        </w:tc>
      </w:tr>
      <w:tr w:rsidR="00027606" w:rsidRPr="003E01C8" w14:paraId="08F9D224" w14:textId="77777777" w:rsidTr="000A184C">
        <w:tc>
          <w:tcPr>
            <w:tcW w:w="4334" w:type="dxa"/>
            <w:gridSpan w:val="4"/>
          </w:tcPr>
          <w:p w14:paraId="76A9E0F3" w14:textId="77777777" w:rsidR="00027606" w:rsidRPr="003E01C8" w:rsidRDefault="00027606" w:rsidP="000A184C">
            <w:pPr>
              <w:spacing w:before="120" w:after="120"/>
            </w:pPr>
            <w:r w:rsidRPr="003E01C8">
              <w:t xml:space="preserve">PLE Type </w:t>
            </w:r>
          </w:p>
        </w:tc>
        <w:tc>
          <w:tcPr>
            <w:tcW w:w="4621" w:type="dxa"/>
            <w:gridSpan w:val="4"/>
          </w:tcPr>
          <w:p w14:paraId="6E27D3EB" w14:textId="77777777" w:rsidR="00027606" w:rsidRPr="003E01C8" w:rsidRDefault="00027606" w:rsidP="000A184C">
            <w:pPr>
              <w:spacing w:before="120" w:after="120"/>
            </w:pPr>
          </w:p>
        </w:tc>
      </w:tr>
      <w:tr w:rsidR="00027606" w:rsidRPr="003E01C8" w14:paraId="5AE4D4B4" w14:textId="77777777" w:rsidTr="000A184C">
        <w:tc>
          <w:tcPr>
            <w:tcW w:w="4334" w:type="dxa"/>
            <w:gridSpan w:val="4"/>
          </w:tcPr>
          <w:p w14:paraId="72FF549D" w14:textId="77777777" w:rsidR="00027606" w:rsidRPr="003E01C8" w:rsidRDefault="00027606" w:rsidP="000A184C">
            <w:pPr>
              <w:spacing w:before="120" w:after="120"/>
            </w:pPr>
            <w:r w:rsidRPr="003E01C8">
              <w:t xml:space="preserve">Name of PEF/CHEF     </w:t>
            </w:r>
          </w:p>
        </w:tc>
        <w:tc>
          <w:tcPr>
            <w:tcW w:w="4621" w:type="dxa"/>
            <w:gridSpan w:val="4"/>
          </w:tcPr>
          <w:p w14:paraId="485E0B50" w14:textId="77777777" w:rsidR="00027606" w:rsidRPr="003E01C8" w:rsidRDefault="00027606" w:rsidP="000A184C">
            <w:pPr>
              <w:spacing w:before="120" w:after="120"/>
            </w:pPr>
          </w:p>
        </w:tc>
      </w:tr>
      <w:tr w:rsidR="00027606" w:rsidRPr="003E01C8" w14:paraId="5061DDDE" w14:textId="77777777" w:rsidTr="000A184C">
        <w:tc>
          <w:tcPr>
            <w:tcW w:w="4334" w:type="dxa"/>
            <w:gridSpan w:val="4"/>
          </w:tcPr>
          <w:p w14:paraId="17C0D2A9" w14:textId="77777777" w:rsidR="00027606" w:rsidRPr="003E01C8" w:rsidRDefault="00027606" w:rsidP="000A184C">
            <w:pPr>
              <w:spacing w:before="120" w:after="120"/>
            </w:pPr>
            <w:r w:rsidRPr="003E01C8">
              <w:t>Nominated Practice Supervisor Name</w:t>
            </w:r>
          </w:p>
        </w:tc>
        <w:tc>
          <w:tcPr>
            <w:tcW w:w="4621" w:type="dxa"/>
            <w:gridSpan w:val="4"/>
          </w:tcPr>
          <w:p w14:paraId="5B5E6BFE" w14:textId="77777777" w:rsidR="00027606" w:rsidRPr="003E01C8" w:rsidRDefault="00027606" w:rsidP="000A184C">
            <w:pPr>
              <w:spacing w:before="120" w:after="120"/>
            </w:pPr>
          </w:p>
        </w:tc>
      </w:tr>
      <w:tr w:rsidR="00027606" w:rsidRPr="003E01C8" w14:paraId="7DAE9954" w14:textId="77777777" w:rsidTr="000A184C">
        <w:tc>
          <w:tcPr>
            <w:tcW w:w="4334" w:type="dxa"/>
            <w:gridSpan w:val="4"/>
          </w:tcPr>
          <w:p w14:paraId="55896B62" w14:textId="77777777" w:rsidR="00027606" w:rsidRPr="003E01C8" w:rsidRDefault="00027606" w:rsidP="000A184C">
            <w:pPr>
              <w:spacing w:before="120" w:after="120"/>
            </w:pPr>
            <w:r w:rsidRPr="003E01C8">
              <w:t>Nominated Practice Assessor Name</w:t>
            </w:r>
          </w:p>
        </w:tc>
        <w:tc>
          <w:tcPr>
            <w:tcW w:w="4621" w:type="dxa"/>
            <w:gridSpan w:val="4"/>
          </w:tcPr>
          <w:p w14:paraId="13E9715C" w14:textId="77777777" w:rsidR="00027606" w:rsidRPr="003E01C8" w:rsidRDefault="00027606" w:rsidP="000A184C">
            <w:pPr>
              <w:spacing w:before="120" w:after="120"/>
            </w:pPr>
          </w:p>
        </w:tc>
      </w:tr>
      <w:tr w:rsidR="00027606" w:rsidRPr="003E01C8" w14:paraId="3E4C26DD" w14:textId="77777777" w:rsidTr="000A184C">
        <w:tc>
          <w:tcPr>
            <w:tcW w:w="4334" w:type="dxa"/>
            <w:gridSpan w:val="4"/>
          </w:tcPr>
          <w:p w14:paraId="2E3D3396" w14:textId="77777777" w:rsidR="00027606" w:rsidRPr="003E01C8" w:rsidRDefault="00027606" w:rsidP="000A184C">
            <w:pPr>
              <w:spacing w:before="120" w:after="120"/>
              <w:rPr>
                <w:color w:val="FF0000"/>
              </w:rPr>
            </w:pPr>
            <w:r w:rsidRPr="003E01C8">
              <w:t>Nominated Academic Assessor Name</w:t>
            </w:r>
          </w:p>
        </w:tc>
        <w:tc>
          <w:tcPr>
            <w:tcW w:w="4621" w:type="dxa"/>
            <w:gridSpan w:val="4"/>
          </w:tcPr>
          <w:p w14:paraId="7CF0D5EF" w14:textId="77777777" w:rsidR="00027606" w:rsidRPr="003E01C8" w:rsidRDefault="00027606" w:rsidP="000A184C">
            <w:pPr>
              <w:spacing w:before="120" w:after="120"/>
            </w:pPr>
          </w:p>
        </w:tc>
      </w:tr>
      <w:tr w:rsidR="00027606" w:rsidRPr="003E01C8" w14:paraId="47DA1D67" w14:textId="77777777" w:rsidTr="000A184C">
        <w:tblPrEx>
          <w:tblLook w:val="04A0" w:firstRow="1" w:lastRow="0" w:firstColumn="1" w:lastColumn="0" w:noHBand="0" w:noVBand="1"/>
        </w:tblPrEx>
        <w:tc>
          <w:tcPr>
            <w:tcW w:w="8955" w:type="dxa"/>
            <w:gridSpan w:val="8"/>
          </w:tcPr>
          <w:p w14:paraId="0A7BBBA3" w14:textId="77777777" w:rsidR="00027606" w:rsidRPr="003E01C8" w:rsidRDefault="00027606" w:rsidP="000A184C">
            <w:pPr>
              <w:spacing w:before="120" w:after="120"/>
            </w:pPr>
            <w:r w:rsidRPr="003E01C8">
              <w:t xml:space="preserve">Prior to the commencement of each practice learning environment, the student should: </w:t>
            </w:r>
          </w:p>
        </w:tc>
      </w:tr>
      <w:tr w:rsidR="00027606" w:rsidRPr="003E01C8" w14:paraId="3C053DD7" w14:textId="77777777" w:rsidTr="000A184C">
        <w:tblPrEx>
          <w:tblLook w:val="04A0" w:firstRow="1" w:lastRow="0" w:firstColumn="1" w:lastColumn="0" w:noHBand="0" w:noVBand="1"/>
        </w:tblPrEx>
        <w:tc>
          <w:tcPr>
            <w:tcW w:w="8955" w:type="dxa"/>
            <w:gridSpan w:val="8"/>
          </w:tcPr>
          <w:p w14:paraId="15A6D34F" w14:textId="77777777" w:rsidR="00027606" w:rsidRPr="001402C0" w:rsidRDefault="00027606" w:rsidP="001402C0">
            <w:pPr>
              <w:spacing w:before="120" w:after="120"/>
              <w:rPr>
                <w:rFonts w:eastAsia="SimSun"/>
                <w:color w:val="000000"/>
              </w:rPr>
            </w:pPr>
            <w:r w:rsidRPr="003E01C8">
              <w:t>Contact the PLE and ascertain the shift patterns in operation, the name of your designated Practice Supervisor/Assessor and, if appropriate, arrange a pre-practice experience visit.</w:t>
            </w:r>
          </w:p>
        </w:tc>
      </w:tr>
      <w:tr w:rsidR="00027606" w:rsidRPr="003E01C8" w14:paraId="294549BB" w14:textId="77777777" w:rsidTr="000A184C">
        <w:tblPrEx>
          <w:tblLook w:val="04A0" w:firstRow="1" w:lastRow="0" w:firstColumn="1" w:lastColumn="0" w:noHBand="0" w:noVBand="1"/>
        </w:tblPrEx>
        <w:tc>
          <w:tcPr>
            <w:tcW w:w="8955" w:type="dxa"/>
            <w:gridSpan w:val="8"/>
          </w:tcPr>
          <w:p w14:paraId="3022272A" w14:textId="77777777" w:rsidR="00027606" w:rsidRPr="001402C0" w:rsidRDefault="00027606" w:rsidP="001402C0">
            <w:pPr>
              <w:spacing w:before="120" w:after="120"/>
              <w:rPr>
                <w:rFonts w:eastAsia="SimSun"/>
              </w:rPr>
            </w:pPr>
            <w:r w:rsidRPr="003E01C8">
              <w:t>Read the appropriate PLE profile, which can be accessed InPlace/QMPLE.</w:t>
            </w:r>
          </w:p>
        </w:tc>
      </w:tr>
      <w:tr w:rsidR="00027606" w:rsidRPr="003E01C8" w14:paraId="270FEF55" w14:textId="77777777" w:rsidTr="000A184C">
        <w:tblPrEx>
          <w:tblLook w:val="04A0" w:firstRow="1" w:lastRow="0" w:firstColumn="1" w:lastColumn="0" w:noHBand="0" w:noVBand="1"/>
        </w:tblPrEx>
        <w:tc>
          <w:tcPr>
            <w:tcW w:w="8955" w:type="dxa"/>
            <w:gridSpan w:val="8"/>
          </w:tcPr>
          <w:p w14:paraId="622A4BBF" w14:textId="77777777" w:rsidR="00027606" w:rsidRPr="003E01C8" w:rsidRDefault="00027606" w:rsidP="001402C0">
            <w:pPr>
              <w:spacing w:before="120" w:after="120"/>
            </w:pPr>
            <w:r w:rsidRPr="003E01C8">
              <w:t>Briefly summarise what the PLE does:</w:t>
            </w:r>
          </w:p>
          <w:p w14:paraId="0BA8BCCD" w14:textId="77777777" w:rsidR="00027606" w:rsidRPr="003E01C8" w:rsidRDefault="00027606" w:rsidP="001402C0">
            <w:pPr>
              <w:spacing w:before="120" w:after="120"/>
            </w:pPr>
          </w:p>
          <w:p w14:paraId="635FB2DA" w14:textId="77777777" w:rsidR="00027606" w:rsidRPr="003E01C8" w:rsidRDefault="00027606" w:rsidP="001402C0">
            <w:pPr>
              <w:spacing w:before="120" w:after="120"/>
            </w:pPr>
          </w:p>
          <w:p w14:paraId="695D3FBE" w14:textId="77777777" w:rsidR="00027606" w:rsidRPr="003E01C8" w:rsidRDefault="00027606" w:rsidP="001402C0">
            <w:pPr>
              <w:spacing w:before="120" w:after="120"/>
            </w:pPr>
          </w:p>
          <w:p w14:paraId="3963411A" w14:textId="77777777" w:rsidR="00027606" w:rsidRPr="003E01C8" w:rsidRDefault="00027606" w:rsidP="001402C0">
            <w:pPr>
              <w:spacing w:before="120" w:after="120"/>
            </w:pPr>
          </w:p>
          <w:p w14:paraId="2FC55D8F" w14:textId="77777777" w:rsidR="00027606" w:rsidRPr="003E01C8" w:rsidRDefault="00027606" w:rsidP="001402C0">
            <w:pPr>
              <w:spacing w:before="120" w:after="120"/>
            </w:pPr>
          </w:p>
          <w:p w14:paraId="41A30BFE" w14:textId="77777777" w:rsidR="00027606" w:rsidRPr="003E01C8" w:rsidRDefault="00027606" w:rsidP="001402C0">
            <w:pPr>
              <w:spacing w:before="120" w:after="120"/>
            </w:pPr>
          </w:p>
        </w:tc>
      </w:tr>
      <w:tr w:rsidR="00027606" w:rsidRPr="003E01C8" w14:paraId="7A4C532E" w14:textId="77777777" w:rsidTr="000A184C">
        <w:tblPrEx>
          <w:tblLook w:val="04A0" w:firstRow="1" w:lastRow="0" w:firstColumn="1" w:lastColumn="0" w:noHBand="0" w:noVBand="1"/>
        </w:tblPrEx>
        <w:trPr>
          <w:trHeight w:val="3103"/>
        </w:trPr>
        <w:tc>
          <w:tcPr>
            <w:tcW w:w="8955" w:type="dxa"/>
            <w:gridSpan w:val="8"/>
          </w:tcPr>
          <w:p w14:paraId="2F497F12" w14:textId="77777777" w:rsidR="00027606" w:rsidRPr="001402C0" w:rsidRDefault="00027606" w:rsidP="001402C0">
            <w:pPr>
              <w:spacing w:before="120" w:after="120"/>
              <w:rPr>
                <w:color w:val="000000"/>
              </w:rPr>
            </w:pPr>
            <w:r w:rsidRPr="001402C0">
              <w:rPr>
                <w:color w:val="000000"/>
              </w:rPr>
              <w:lastRenderedPageBreak/>
              <w:t xml:space="preserve">From the </w:t>
            </w:r>
            <w:r w:rsidRPr="001402C0">
              <w:rPr>
                <w:i/>
                <w:color w:val="000000"/>
              </w:rPr>
              <w:t xml:space="preserve">Learning </w:t>
            </w:r>
            <w:r w:rsidRPr="001402C0">
              <w:rPr>
                <w:i/>
              </w:rPr>
              <w:t>Opportunities</w:t>
            </w:r>
            <w:r w:rsidRPr="003E01C8">
              <w:t xml:space="preserve"> outlined in the PLE profile, choose one that you are unfamiliar with and write a short summary.</w:t>
            </w:r>
            <w:r w:rsidRPr="001402C0">
              <w:rPr>
                <w:color w:val="000000"/>
              </w:rPr>
              <w:t xml:space="preserve"> </w:t>
            </w:r>
          </w:p>
          <w:p w14:paraId="307818A5" w14:textId="77777777" w:rsidR="000A184C" w:rsidRDefault="000A184C" w:rsidP="000A184C">
            <w:pPr>
              <w:spacing w:before="120" w:after="120"/>
              <w:rPr>
                <w:color w:val="000000"/>
              </w:rPr>
            </w:pPr>
          </w:p>
          <w:p w14:paraId="2A589855" w14:textId="77777777" w:rsidR="000A184C" w:rsidRDefault="000A184C" w:rsidP="000A184C">
            <w:pPr>
              <w:spacing w:before="120" w:after="120"/>
              <w:rPr>
                <w:color w:val="000000"/>
              </w:rPr>
            </w:pPr>
          </w:p>
          <w:p w14:paraId="4C549EFC" w14:textId="77777777" w:rsidR="000A184C" w:rsidRDefault="000A184C" w:rsidP="000A184C">
            <w:pPr>
              <w:spacing w:before="120" w:after="120"/>
              <w:rPr>
                <w:color w:val="000000"/>
              </w:rPr>
            </w:pPr>
          </w:p>
          <w:p w14:paraId="4A80AC03" w14:textId="77777777" w:rsidR="000A184C" w:rsidRDefault="000A184C" w:rsidP="000A184C">
            <w:pPr>
              <w:spacing w:before="120" w:after="120"/>
              <w:rPr>
                <w:color w:val="000000"/>
              </w:rPr>
            </w:pPr>
          </w:p>
          <w:p w14:paraId="3D4CC1BC" w14:textId="77777777" w:rsidR="000A184C" w:rsidRDefault="000A184C" w:rsidP="000A184C">
            <w:pPr>
              <w:spacing w:before="120" w:after="120"/>
              <w:rPr>
                <w:color w:val="000000"/>
              </w:rPr>
            </w:pPr>
          </w:p>
          <w:p w14:paraId="573F6E2F" w14:textId="77777777" w:rsidR="000A184C" w:rsidRDefault="000A184C" w:rsidP="000A184C">
            <w:pPr>
              <w:spacing w:before="120" w:after="120"/>
              <w:rPr>
                <w:color w:val="000000"/>
              </w:rPr>
            </w:pPr>
          </w:p>
          <w:p w14:paraId="5037733A" w14:textId="44B10CA8" w:rsidR="000A184C" w:rsidRPr="000A184C" w:rsidRDefault="000A184C" w:rsidP="000A184C">
            <w:pPr>
              <w:spacing w:before="120" w:after="120"/>
              <w:rPr>
                <w:color w:val="000000"/>
              </w:rPr>
            </w:pPr>
          </w:p>
        </w:tc>
      </w:tr>
      <w:tr w:rsidR="00027606" w:rsidRPr="003E01C8" w14:paraId="162CA416" w14:textId="77777777" w:rsidTr="000A184C">
        <w:tblPrEx>
          <w:tblLook w:val="04A0" w:firstRow="1" w:lastRow="0" w:firstColumn="1" w:lastColumn="0" w:noHBand="0" w:noVBand="1"/>
        </w:tblPrEx>
        <w:tc>
          <w:tcPr>
            <w:tcW w:w="8955" w:type="dxa"/>
            <w:gridSpan w:val="8"/>
          </w:tcPr>
          <w:p w14:paraId="5D20071E" w14:textId="77777777" w:rsidR="00027606" w:rsidRPr="003E01C8" w:rsidRDefault="00027606" w:rsidP="001402C0">
            <w:pPr>
              <w:spacing w:before="120" w:after="120"/>
            </w:pPr>
            <w:r w:rsidRPr="001402C0">
              <w:rPr>
                <w:color w:val="000000"/>
              </w:rPr>
              <w:t>Considering</w:t>
            </w:r>
            <w:r w:rsidRPr="003E01C8">
              <w:t xml:space="preserve"> the service user group that attend the PLE, select one condition/situation that those service users are likely to present with and undertake a literature search in relation to these. </w:t>
            </w:r>
          </w:p>
          <w:p w14:paraId="30BDEA08" w14:textId="77777777" w:rsidR="00027606" w:rsidRPr="001402C0" w:rsidRDefault="00027606" w:rsidP="0072261C">
            <w:pPr>
              <w:pStyle w:val="ListParagraph"/>
              <w:numPr>
                <w:ilvl w:val="0"/>
                <w:numId w:val="44"/>
              </w:numPr>
              <w:spacing w:before="120" w:after="120"/>
              <w:rPr>
                <w:rFonts w:eastAsia="SimSun"/>
              </w:rPr>
            </w:pPr>
            <w:r w:rsidRPr="003E01C8">
              <w:t>From your search, identify two key articles on the topic and list below (using appropriate reference style)</w:t>
            </w:r>
          </w:p>
          <w:p w14:paraId="00C81079" w14:textId="77777777" w:rsidR="00027606" w:rsidRPr="001402C0" w:rsidRDefault="00027606" w:rsidP="0072261C">
            <w:pPr>
              <w:pStyle w:val="ListParagraph"/>
              <w:numPr>
                <w:ilvl w:val="0"/>
                <w:numId w:val="44"/>
              </w:numPr>
              <w:spacing w:before="120" w:after="120"/>
              <w:rPr>
                <w:rFonts w:eastAsia="SimSun"/>
              </w:rPr>
            </w:pPr>
            <w:r w:rsidRPr="003E01C8">
              <w:t>In the space below provide a brief summary of these two articles and outline any best practice recommendations in relation to these </w:t>
            </w:r>
          </w:p>
        </w:tc>
      </w:tr>
      <w:tr w:rsidR="00027606" w:rsidRPr="003E01C8" w14:paraId="40957D4E" w14:textId="77777777" w:rsidTr="000A184C">
        <w:tblPrEx>
          <w:tblLook w:val="04A0" w:firstRow="1" w:lastRow="0" w:firstColumn="1" w:lastColumn="0" w:noHBand="0" w:noVBand="1"/>
        </w:tblPrEx>
        <w:tc>
          <w:tcPr>
            <w:tcW w:w="8955" w:type="dxa"/>
            <w:gridSpan w:val="8"/>
          </w:tcPr>
          <w:p w14:paraId="499FA753" w14:textId="77777777" w:rsidR="00027606" w:rsidRPr="003E01C8" w:rsidRDefault="00027606" w:rsidP="000A184C">
            <w:pPr>
              <w:spacing w:before="120" w:after="120"/>
              <w:rPr>
                <w:lang w:val="fr-FR"/>
              </w:rPr>
            </w:pPr>
            <w:r w:rsidRPr="003E01C8">
              <w:rPr>
                <w:lang w:val="fr-FR"/>
              </w:rPr>
              <w:t xml:space="preserve">Article 1 – </w:t>
            </w:r>
          </w:p>
          <w:p w14:paraId="0CE2FD80" w14:textId="79A8D17C" w:rsidR="00027606" w:rsidRDefault="00027606" w:rsidP="000A184C">
            <w:pPr>
              <w:spacing w:before="120" w:after="120"/>
              <w:rPr>
                <w:lang w:val="fr-FR"/>
              </w:rPr>
            </w:pPr>
          </w:p>
          <w:p w14:paraId="5C7968EC" w14:textId="2B153358" w:rsidR="000A184C" w:rsidRDefault="000A184C" w:rsidP="000A184C">
            <w:pPr>
              <w:spacing w:before="120" w:after="120"/>
              <w:rPr>
                <w:lang w:val="fr-FR"/>
              </w:rPr>
            </w:pPr>
          </w:p>
          <w:p w14:paraId="675F7023" w14:textId="535DDF42" w:rsidR="000A184C" w:rsidRDefault="000A184C" w:rsidP="000A184C">
            <w:pPr>
              <w:spacing w:before="120" w:after="120"/>
              <w:rPr>
                <w:lang w:val="fr-FR"/>
              </w:rPr>
            </w:pPr>
          </w:p>
          <w:p w14:paraId="26A1D0D5" w14:textId="77777777" w:rsidR="00027606" w:rsidRPr="003E01C8" w:rsidRDefault="00027606" w:rsidP="000A184C">
            <w:pPr>
              <w:spacing w:before="120" w:after="120"/>
              <w:rPr>
                <w:lang w:val="fr-FR"/>
              </w:rPr>
            </w:pPr>
          </w:p>
          <w:p w14:paraId="28D53899" w14:textId="77777777" w:rsidR="00027606" w:rsidRPr="003E01C8" w:rsidRDefault="00027606" w:rsidP="000A184C">
            <w:pPr>
              <w:spacing w:before="120" w:after="120"/>
              <w:rPr>
                <w:lang w:val="fr-FR"/>
              </w:rPr>
            </w:pPr>
            <w:r w:rsidRPr="003E01C8">
              <w:rPr>
                <w:lang w:val="fr-FR"/>
              </w:rPr>
              <w:t xml:space="preserve">Article 2 – </w:t>
            </w:r>
          </w:p>
          <w:p w14:paraId="16E9086C" w14:textId="74D12F3C" w:rsidR="00027606" w:rsidRDefault="00027606" w:rsidP="000A184C">
            <w:pPr>
              <w:spacing w:before="120" w:after="120"/>
              <w:rPr>
                <w:lang w:val="fr-FR"/>
              </w:rPr>
            </w:pPr>
          </w:p>
          <w:p w14:paraId="180E03D1" w14:textId="6CB51581" w:rsidR="000A184C" w:rsidRDefault="000A184C" w:rsidP="000A184C">
            <w:pPr>
              <w:spacing w:before="120" w:after="120"/>
              <w:rPr>
                <w:lang w:val="fr-FR"/>
              </w:rPr>
            </w:pPr>
          </w:p>
          <w:p w14:paraId="7A06F8FC" w14:textId="77777777" w:rsidR="000A184C" w:rsidRPr="003E01C8" w:rsidRDefault="000A184C" w:rsidP="000A184C">
            <w:pPr>
              <w:spacing w:before="120" w:after="120"/>
              <w:rPr>
                <w:lang w:val="fr-FR"/>
              </w:rPr>
            </w:pPr>
          </w:p>
          <w:p w14:paraId="7B3021F2" w14:textId="77777777" w:rsidR="000A184C" w:rsidRPr="003E01C8" w:rsidRDefault="000A184C" w:rsidP="000A184C">
            <w:pPr>
              <w:spacing w:before="120" w:after="120"/>
              <w:rPr>
                <w:lang w:val="fr-FR"/>
              </w:rPr>
            </w:pPr>
          </w:p>
          <w:p w14:paraId="6AC70A75" w14:textId="77777777" w:rsidR="00027606" w:rsidRPr="003E01C8" w:rsidRDefault="00027606" w:rsidP="000A184C">
            <w:pPr>
              <w:spacing w:before="120" w:after="120"/>
              <w:rPr>
                <w:lang w:val="fr-FR"/>
              </w:rPr>
            </w:pPr>
            <w:r w:rsidRPr="003E01C8">
              <w:rPr>
                <w:lang w:val="fr-FR"/>
              </w:rPr>
              <w:t>Condition/situation</w:t>
            </w:r>
          </w:p>
          <w:p w14:paraId="70E92396" w14:textId="77777777" w:rsidR="00027606" w:rsidRPr="003E01C8" w:rsidRDefault="00027606" w:rsidP="000A184C">
            <w:pPr>
              <w:spacing w:before="120" w:after="120"/>
              <w:rPr>
                <w:lang w:val="fr-FR"/>
              </w:rPr>
            </w:pPr>
          </w:p>
          <w:p w14:paraId="1947C404" w14:textId="7137989B" w:rsidR="000A184C" w:rsidRDefault="000A184C" w:rsidP="000A184C">
            <w:pPr>
              <w:spacing w:before="120" w:after="120"/>
              <w:rPr>
                <w:lang w:val="fr-FR"/>
              </w:rPr>
            </w:pPr>
          </w:p>
          <w:p w14:paraId="7CE65343" w14:textId="77777777" w:rsidR="000A184C" w:rsidRPr="003E01C8" w:rsidRDefault="000A184C" w:rsidP="000A184C">
            <w:pPr>
              <w:spacing w:before="120" w:after="120"/>
              <w:rPr>
                <w:lang w:val="fr-FR"/>
              </w:rPr>
            </w:pPr>
          </w:p>
          <w:p w14:paraId="29F895BF" w14:textId="77777777" w:rsidR="00027606" w:rsidRPr="003E01C8" w:rsidRDefault="00027606" w:rsidP="000A184C">
            <w:pPr>
              <w:spacing w:before="120" w:after="120"/>
              <w:rPr>
                <w:lang w:val="fr-FR"/>
              </w:rPr>
            </w:pPr>
          </w:p>
        </w:tc>
      </w:tr>
      <w:tr w:rsidR="00027606" w:rsidRPr="003E01C8" w14:paraId="3E91E690" w14:textId="77777777" w:rsidTr="000A184C">
        <w:tblPrEx>
          <w:tblLook w:val="04A0" w:firstRow="1" w:lastRow="0" w:firstColumn="1" w:lastColumn="0" w:noHBand="0" w:noVBand="1"/>
        </w:tblPrEx>
        <w:tc>
          <w:tcPr>
            <w:tcW w:w="8955" w:type="dxa"/>
            <w:gridSpan w:val="8"/>
          </w:tcPr>
          <w:p w14:paraId="41F4E6AA" w14:textId="77777777" w:rsidR="00027606" w:rsidRPr="003E01C8" w:rsidRDefault="00027606" w:rsidP="001402C0">
            <w:pPr>
              <w:spacing w:before="120" w:after="120"/>
            </w:pPr>
            <w:r w:rsidRPr="003E01C8">
              <w:lastRenderedPageBreak/>
              <w:t xml:space="preserve">In </w:t>
            </w:r>
            <w:r w:rsidRPr="001402C0">
              <w:rPr>
                <w:color w:val="000000"/>
              </w:rPr>
              <w:t>relation</w:t>
            </w:r>
            <w:r w:rsidRPr="003E01C8">
              <w:t xml:space="preserve"> to the PLE you are about to enter, identify any related learning from your theory modules that will support your learning within this care environment.  Please note your thoughts below:</w:t>
            </w:r>
          </w:p>
          <w:p w14:paraId="6B41CC9D" w14:textId="77777777" w:rsidR="00027606" w:rsidRPr="003E01C8" w:rsidRDefault="00027606" w:rsidP="000A184C">
            <w:pPr>
              <w:spacing w:before="120" w:after="120"/>
            </w:pPr>
          </w:p>
          <w:p w14:paraId="5653A077" w14:textId="77777777" w:rsidR="00027606" w:rsidRPr="003E01C8" w:rsidRDefault="00027606" w:rsidP="000A184C">
            <w:pPr>
              <w:spacing w:before="120" w:after="120"/>
            </w:pPr>
          </w:p>
          <w:p w14:paraId="613FD1C4" w14:textId="77777777" w:rsidR="00027606" w:rsidRPr="003E01C8" w:rsidRDefault="00027606" w:rsidP="000A184C">
            <w:pPr>
              <w:spacing w:before="120" w:after="120"/>
            </w:pPr>
          </w:p>
          <w:p w14:paraId="685F328E" w14:textId="77777777" w:rsidR="00027606" w:rsidRPr="003E01C8" w:rsidRDefault="00027606" w:rsidP="000A184C">
            <w:pPr>
              <w:spacing w:before="120" w:after="120"/>
            </w:pPr>
          </w:p>
          <w:p w14:paraId="27235013" w14:textId="77777777" w:rsidR="00027606" w:rsidRPr="003E01C8" w:rsidRDefault="00027606" w:rsidP="000A184C">
            <w:pPr>
              <w:spacing w:before="120" w:after="120"/>
            </w:pPr>
          </w:p>
          <w:p w14:paraId="10C39E41" w14:textId="77777777" w:rsidR="00027606" w:rsidRPr="003E01C8" w:rsidRDefault="00027606" w:rsidP="000A184C">
            <w:pPr>
              <w:spacing w:before="120" w:after="120"/>
            </w:pPr>
            <w:r w:rsidRPr="003E01C8">
              <w:tab/>
            </w:r>
          </w:p>
          <w:p w14:paraId="3B9AE3AD" w14:textId="7378B092" w:rsidR="00027606" w:rsidRDefault="00027606" w:rsidP="000A184C">
            <w:pPr>
              <w:spacing w:before="120" w:after="120"/>
            </w:pPr>
          </w:p>
          <w:p w14:paraId="781AC879" w14:textId="77777777" w:rsidR="000A184C" w:rsidRPr="003E01C8" w:rsidRDefault="000A184C" w:rsidP="000A184C">
            <w:pPr>
              <w:spacing w:before="120" w:after="120"/>
            </w:pPr>
          </w:p>
          <w:p w14:paraId="401D494D" w14:textId="77777777" w:rsidR="00027606" w:rsidRPr="003E01C8" w:rsidRDefault="00027606" w:rsidP="000A184C">
            <w:pPr>
              <w:spacing w:before="120" w:after="120"/>
            </w:pPr>
          </w:p>
        </w:tc>
      </w:tr>
      <w:tr w:rsidR="00027606" w:rsidRPr="003E01C8" w14:paraId="13E17B59" w14:textId="77777777" w:rsidTr="000A184C">
        <w:tblPrEx>
          <w:tblLook w:val="04A0" w:firstRow="1" w:lastRow="0" w:firstColumn="1" w:lastColumn="0" w:noHBand="0" w:noVBand="1"/>
        </w:tblPrEx>
        <w:tc>
          <w:tcPr>
            <w:tcW w:w="8955" w:type="dxa"/>
            <w:gridSpan w:val="8"/>
          </w:tcPr>
          <w:p w14:paraId="7E47091C" w14:textId="77777777" w:rsidR="00027606" w:rsidRPr="003E01C8" w:rsidRDefault="00027606" w:rsidP="001402C0">
            <w:pPr>
              <w:spacing w:before="120" w:after="120"/>
            </w:pPr>
            <w:r w:rsidRPr="003E01C8">
              <w:t xml:space="preserve">In </w:t>
            </w:r>
            <w:r w:rsidRPr="001402C0">
              <w:rPr>
                <w:color w:val="000000"/>
              </w:rPr>
              <w:t>relation</w:t>
            </w:r>
            <w:r w:rsidRPr="003E01C8">
              <w:t xml:space="preserve"> to the PLE that you are about to enter, identify any related learning from the preparation for practice (or skills sessions) that will support your learning within this care environment.  Please note your thoughts below:</w:t>
            </w:r>
          </w:p>
          <w:p w14:paraId="06357F78" w14:textId="77777777" w:rsidR="00027606" w:rsidRPr="003E01C8" w:rsidRDefault="00027606" w:rsidP="000A184C">
            <w:pPr>
              <w:spacing w:before="120" w:after="120"/>
            </w:pPr>
          </w:p>
          <w:p w14:paraId="4D67E1A7" w14:textId="77777777" w:rsidR="00027606" w:rsidRPr="003E01C8" w:rsidRDefault="00027606" w:rsidP="000A184C">
            <w:pPr>
              <w:spacing w:before="120" w:after="120"/>
            </w:pPr>
          </w:p>
          <w:p w14:paraId="2548B350" w14:textId="77777777" w:rsidR="00027606" w:rsidRPr="003E01C8" w:rsidRDefault="00027606" w:rsidP="000A184C">
            <w:pPr>
              <w:spacing w:before="120" w:after="120"/>
            </w:pPr>
          </w:p>
          <w:p w14:paraId="7113D043" w14:textId="77777777" w:rsidR="00027606" w:rsidRPr="003E01C8" w:rsidRDefault="00027606" w:rsidP="000A184C">
            <w:pPr>
              <w:spacing w:before="120" w:after="120"/>
            </w:pPr>
          </w:p>
          <w:p w14:paraId="20299021" w14:textId="77777777" w:rsidR="00027606" w:rsidRPr="003E01C8" w:rsidRDefault="00027606" w:rsidP="000A184C">
            <w:pPr>
              <w:spacing w:before="120" w:after="120"/>
            </w:pPr>
          </w:p>
          <w:p w14:paraId="758B0A24" w14:textId="77777777" w:rsidR="00027606" w:rsidRPr="003E01C8" w:rsidRDefault="00027606" w:rsidP="000A184C">
            <w:pPr>
              <w:spacing w:before="120" w:after="120"/>
            </w:pPr>
          </w:p>
          <w:p w14:paraId="72110435" w14:textId="77777777" w:rsidR="00027606" w:rsidRPr="003E01C8" w:rsidRDefault="00027606" w:rsidP="000A184C">
            <w:pPr>
              <w:spacing w:before="120" w:after="120"/>
            </w:pPr>
          </w:p>
          <w:p w14:paraId="11DB4C49" w14:textId="77777777" w:rsidR="00027606" w:rsidRPr="003E01C8" w:rsidRDefault="00027606" w:rsidP="000A184C">
            <w:pPr>
              <w:spacing w:before="120" w:after="120"/>
            </w:pPr>
          </w:p>
          <w:p w14:paraId="250A36B5" w14:textId="77777777" w:rsidR="00027606" w:rsidRPr="003E01C8" w:rsidRDefault="00027606" w:rsidP="000A184C">
            <w:pPr>
              <w:spacing w:before="120" w:after="120"/>
            </w:pPr>
          </w:p>
        </w:tc>
      </w:tr>
      <w:tr w:rsidR="00027606" w:rsidRPr="003E01C8" w14:paraId="2B95DA70" w14:textId="77777777" w:rsidTr="000A184C">
        <w:tblPrEx>
          <w:tblLook w:val="04A0" w:firstRow="1" w:lastRow="0" w:firstColumn="1" w:lastColumn="0" w:noHBand="0" w:noVBand="1"/>
        </w:tblPrEx>
        <w:tc>
          <w:tcPr>
            <w:tcW w:w="8955" w:type="dxa"/>
            <w:gridSpan w:val="8"/>
          </w:tcPr>
          <w:p w14:paraId="4C45C4A5" w14:textId="77777777" w:rsidR="00027606" w:rsidRPr="003E01C8" w:rsidRDefault="00027606" w:rsidP="000A184C">
            <w:pPr>
              <w:spacing w:before="120" w:after="120"/>
            </w:pPr>
            <w:r w:rsidRPr="003E01C8">
              <w:t>Practice Supervisor – please sign to confirm that the pre-practice learning activities</w:t>
            </w:r>
            <w:r w:rsidRPr="003E01C8">
              <w:rPr>
                <w:caps/>
              </w:rPr>
              <w:t xml:space="preserve"> </w:t>
            </w:r>
            <w:r w:rsidRPr="003E01C8">
              <w:t>have been completed by the student</w:t>
            </w:r>
          </w:p>
        </w:tc>
      </w:tr>
      <w:tr w:rsidR="00027606" w:rsidRPr="003E01C8" w14:paraId="141F7AAB" w14:textId="77777777" w:rsidTr="000A184C">
        <w:tblPrEx>
          <w:tblLook w:val="04A0" w:firstRow="1" w:lastRow="0" w:firstColumn="1" w:lastColumn="0" w:noHBand="0" w:noVBand="1"/>
        </w:tblPrEx>
        <w:trPr>
          <w:trHeight w:val="1558"/>
        </w:trPr>
        <w:tc>
          <w:tcPr>
            <w:tcW w:w="3069" w:type="dxa"/>
            <w:gridSpan w:val="3"/>
            <w:shd w:val="clear" w:color="auto" w:fill="E7E6E6"/>
          </w:tcPr>
          <w:p w14:paraId="2EE9D521" w14:textId="77777777" w:rsidR="00027606" w:rsidRPr="003E01C8" w:rsidRDefault="00027606" w:rsidP="000A184C">
            <w:pPr>
              <w:spacing w:before="120" w:after="120"/>
            </w:pPr>
            <w:r w:rsidRPr="003E01C8">
              <w:t xml:space="preserve">Date </w:t>
            </w:r>
          </w:p>
          <w:p w14:paraId="5BA20FAE" w14:textId="77777777" w:rsidR="00027606" w:rsidRPr="003E01C8" w:rsidRDefault="00027606" w:rsidP="000A184C">
            <w:pPr>
              <w:spacing w:before="120" w:after="120"/>
            </w:pPr>
          </w:p>
          <w:p w14:paraId="734064FE" w14:textId="77777777" w:rsidR="00027606" w:rsidRPr="003E01C8" w:rsidRDefault="00027606" w:rsidP="000A184C">
            <w:pPr>
              <w:spacing w:before="120" w:after="120"/>
            </w:pPr>
            <w:r w:rsidRPr="003E01C8">
              <w:t>____/____/____</w:t>
            </w:r>
          </w:p>
        </w:tc>
        <w:tc>
          <w:tcPr>
            <w:tcW w:w="2945" w:type="dxa"/>
            <w:gridSpan w:val="3"/>
            <w:shd w:val="clear" w:color="auto" w:fill="E7E6E6"/>
          </w:tcPr>
          <w:p w14:paraId="086F5BDD" w14:textId="77777777" w:rsidR="00027606" w:rsidRPr="003E01C8" w:rsidRDefault="00027606" w:rsidP="000A184C">
            <w:pPr>
              <w:spacing w:before="120" w:after="120"/>
            </w:pPr>
            <w:r w:rsidRPr="003E01C8">
              <w:t>Student Signature:</w:t>
            </w:r>
          </w:p>
        </w:tc>
        <w:tc>
          <w:tcPr>
            <w:tcW w:w="2941" w:type="dxa"/>
            <w:gridSpan w:val="2"/>
            <w:shd w:val="clear" w:color="auto" w:fill="E7E6E6"/>
          </w:tcPr>
          <w:p w14:paraId="3323DCDE" w14:textId="77777777" w:rsidR="00027606" w:rsidRPr="003E01C8" w:rsidRDefault="00027606" w:rsidP="000A184C">
            <w:pPr>
              <w:spacing w:before="120" w:after="120"/>
            </w:pPr>
            <w:r w:rsidRPr="003E01C8">
              <w:t>Practice Supervisor and/ or Assessor Signature:</w:t>
            </w:r>
          </w:p>
          <w:p w14:paraId="01DCF13E" w14:textId="77777777" w:rsidR="00027606" w:rsidRPr="003E01C8" w:rsidRDefault="00027606" w:rsidP="000A184C">
            <w:pPr>
              <w:spacing w:before="120" w:after="120"/>
            </w:pPr>
          </w:p>
        </w:tc>
      </w:tr>
    </w:tbl>
    <w:p w14:paraId="4D814674" w14:textId="77777777" w:rsidR="000A184C" w:rsidRDefault="000A184C">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027606" w:rsidRPr="003E01C8" w14:paraId="387B5FB1" w14:textId="77777777" w:rsidTr="000A184C">
        <w:trPr>
          <w:trHeight w:val="835"/>
        </w:trPr>
        <w:tc>
          <w:tcPr>
            <w:tcW w:w="9067" w:type="dxa"/>
            <w:tcBorders>
              <w:bottom w:val="single" w:sz="4" w:space="0" w:color="auto"/>
            </w:tcBorders>
            <w:shd w:val="clear" w:color="auto" w:fill="E7E6E6"/>
          </w:tcPr>
          <w:p w14:paraId="39419AB7" w14:textId="3772E328" w:rsidR="00027606" w:rsidRPr="000A184C" w:rsidRDefault="00027606" w:rsidP="000A184C">
            <w:pPr>
              <w:spacing w:before="120" w:after="120"/>
              <w:rPr>
                <w:b/>
                <w:bCs/>
              </w:rPr>
            </w:pPr>
            <w:r w:rsidRPr="000A184C">
              <w:rPr>
                <w:b/>
                <w:bCs/>
              </w:rPr>
              <w:lastRenderedPageBreak/>
              <w:t xml:space="preserve">ORIENTATION &amp; PRELIMINARY MEETING </w:t>
            </w:r>
          </w:p>
          <w:p w14:paraId="24D91EB2" w14:textId="77777777" w:rsidR="00027606" w:rsidRPr="003E01C8" w:rsidRDefault="00027606" w:rsidP="000A184C">
            <w:pPr>
              <w:spacing w:before="120" w:after="120"/>
              <w:rPr>
                <w:color w:val="000000"/>
              </w:rPr>
            </w:pPr>
            <w:r w:rsidRPr="000A184C">
              <w:rPr>
                <w:b/>
                <w:bCs/>
              </w:rPr>
              <w:t>PART 1: PLE 1a</w:t>
            </w:r>
          </w:p>
        </w:tc>
      </w:tr>
    </w:tbl>
    <w:p w14:paraId="7012D8A6" w14:textId="0344B7DF" w:rsidR="00027606" w:rsidRPr="003E01C8" w:rsidRDefault="00027606" w:rsidP="0098669E">
      <w:r w:rsidRPr="003E01C8">
        <w:t xml:space="preserve">In accordance with the </w:t>
      </w:r>
      <w:r w:rsidRPr="003E01C8">
        <w:rPr>
          <w:b/>
          <w:i/>
        </w:rPr>
        <w:t>NHS Education for Scotland (2008) Quality Standards for Practice Placements</w:t>
      </w:r>
      <w:r>
        <w:t xml:space="preserve"> or equivalent </w:t>
      </w:r>
      <w:r w:rsidR="008F00E1">
        <w:t xml:space="preserve">current </w:t>
      </w:r>
      <w:r>
        <w:t xml:space="preserve">national standards for practice placements in Scotland, </w:t>
      </w:r>
      <w:r w:rsidRPr="003E01C8">
        <w:t xml:space="preserve">a preliminary meeting should take place within two days of commencing practice. Your Practice Supervisor (or someone acting on their behalf) should meet with you. The discussion should establish the following: </w:t>
      </w:r>
    </w:p>
    <w:p w14:paraId="1E0E3FDC" w14:textId="77777777" w:rsidR="00027606" w:rsidRPr="003E01C8" w:rsidRDefault="00027606" w:rsidP="0072261C">
      <w:pPr>
        <w:pStyle w:val="ListParagraph"/>
        <w:numPr>
          <w:ilvl w:val="0"/>
          <w:numId w:val="15"/>
        </w:numPr>
      </w:pPr>
      <w:r w:rsidRPr="003E01C8">
        <w:t xml:space="preserve">The previous </w:t>
      </w:r>
      <w:r w:rsidRPr="0098669E">
        <w:rPr>
          <w:rFonts w:cs="Arial"/>
          <w:color w:val="000000"/>
          <w:szCs w:val="24"/>
        </w:rPr>
        <w:t>skills</w:t>
      </w:r>
      <w:r w:rsidRPr="003E01C8">
        <w:t xml:space="preserve"> you have practised and current learning needs</w:t>
      </w:r>
    </w:p>
    <w:p w14:paraId="23B48F99" w14:textId="77777777" w:rsidR="00027606" w:rsidRPr="003E01C8" w:rsidRDefault="00027606" w:rsidP="0072261C">
      <w:pPr>
        <w:pStyle w:val="ListParagraph"/>
        <w:numPr>
          <w:ilvl w:val="0"/>
          <w:numId w:val="15"/>
        </w:numPr>
      </w:pPr>
      <w:r w:rsidRPr="003E01C8">
        <w:t xml:space="preserve">The </w:t>
      </w:r>
      <w:r w:rsidRPr="0098669E">
        <w:rPr>
          <w:rFonts w:cs="Arial"/>
          <w:color w:val="000000"/>
          <w:szCs w:val="24"/>
        </w:rPr>
        <w:t>level</w:t>
      </w:r>
      <w:r w:rsidRPr="003E01C8">
        <w:t xml:space="preserve"> of at which the platforms are to be achieved during this PLE</w:t>
      </w:r>
    </w:p>
    <w:p w14:paraId="60F5AEA8" w14:textId="77777777" w:rsidR="00027606" w:rsidRPr="003E01C8" w:rsidRDefault="00027606" w:rsidP="0072261C">
      <w:pPr>
        <w:pStyle w:val="ListParagraph"/>
        <w:numPr>
          <w:ilvl w:val="0"/>
          <w:numId w:val="15"/>
        </w:numPr>
      </w:pPr>
      <w:r w:rsidRPr="003E01C8">
        <w:t xml:space="preserve">The </w:t>
      </w:r>
      <w:r w:rsidRPr="0098669E">
        <w:rPr>
          <w:rFonts w:cs="Arial"/>
          <w:color w:val="000000"/>
          <w:szCs w:val="24"/>
        </w:rPr>
        <w:t>available</w:t>
      </w:r>
      <w:r w:rsidRPr="003E01C8">
        <w:t xml:space="preserve"> learning opportunities within this PLE</w:t>
      </w:r>
    </w:p>
    <w:p w14:paraId="4C3A4736" w14:textId="77777777" w:rsidR="00027606" w:rsidRPr="003E01C8" w:rsidRDefault="00027606" w:rsidP="0072261C">
      <w:pPr>
        <w:pStyle w:val="ListParagraph"/>
        <w:numPr>
          <w:ilvl w:val="0"/>
          <w:numId w:val="15"/>
        </w:numPr>
      </w:pPr>
      <w:r w:rsidRPr="003E01C8">
        <w:t xml:space="preserve">Any </w:t>
      </w:r>
      <w:r w:rsidRPr="0098669E">
        <w:rPr>
          <w:rFonts w:cs="Arial"/>
          <w:szCs w:val="24"/>
        </w:rPr>
        <w:t>additional</w:t>
      </w:r>
      <w:r w:rsidRPr="003E01C8">
        <w:t xml:space="preserve"> student support requirements and reasonable adjustments</w:t>
      </w:r>
    </w:p>
    <w:p w14:paraId="72CAB6D5" w14:textId="77777777" w:rsidR="00027606" w:rsidRPr="0098669E" w:rsidRDefault="00027606" w:rsidP="0072261C">
      <w:pPr>
        <w:pStyle w:val="ListParagraph"/>
        <w:numPr>
          <w:ilvl w:val="0"/>
          <w:numId w:val="15"/>
        </w:numPr>
        <w:rPr>
          <w:b/>
        </w:rPr>
      </w:pPr>
      <w:r w:rsidRPr="003E01C8">
        <w:rPr>
          <w:lang w:eastAsia="en-GB"/>
        </w:rPr>
        <w:t xml:space="preserve">An </w:t>
      </w:r>
      <w:r w:rsidRPr="0098669E">
        <w:rPr>
          <w:color w:val="000000"/>
        </w:rPr>
        <w:t>initial</w:t>
      </w:r>
      <w:r w:rsidRPr="003E01C8">
        <w:rPr>
          <w:lang w:eastAsia="en-GB"/>
        </w:rPr>
        <w:t xml:space="preserve"> Learning Development Plan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36"/>
        <w:gridCol w:w="1247"/>
      </w:tblGrid>
      <w:tr w:rsidR="00027606" w:rsidRPr="003E01C8" w14:paraId="5074B28C" w14:textId="77777777" w:rsidTr="000A184C">
        <w:trPr>
          <w:trHeight w:val="313"/>
          <w:jc w:val="center"/>
        </w:trPr>
        <w:tc>
          <w:tcPr>
            <w:tcW w:w="3539" w:type="dxa"/>
            <w:tcBorders>
              <w:top w:val="single" w:sz="4" w:space="0" w:color="auto"/>
              <w:left w:val="single" w:sz="4" w:space="0" w:color="auto"/>
              <w:bottom w:val="single" w:sz="4" w:space="0" w:color="auto"/>
              <w:right w:val="nil"/>
            </w:tcBorders>
            <w:shd w:val="clear" w:color="auto" w:fill="E7E6E6"/>
            <w:vAlign w:val="center"/>
          </w:tcPr>
          <w:p w14:paraId="65D50FE0" w14:textId="77777777" w:rsidR="00027606" w:rsidRPr="000A184C" w:rsidRDefault="00027606" w:rsidP="000A184C">
            <w:pPr>
              <w:spacing w:after="0"/>
              <w:rPr>
                <w:b/>
                <w:bCs/>
              </w:rPr>
            </w:pPr>
            <w:r w:rsidRPr="000A184C">
              <w:rPr>
                <w:b/>
                <w:bCs/>
              </w:rPr>
              <w:t xml:space="preserve">Date of preliminary meeting: </w:t>
            </w:r>
          </w:p>
        </w:tc>
        <w:tc>
          <w:tcPr>
            <w:tcW w:w="5783" w:type="dxa"/>
            <w:gridSpan w:val="2"/>
            <w:tcBorders>
              <w:top w:val="single" w:sz="4" w:space="0" w:color="auto"/>
              <w:left w:val="nil"/>
              <w:bottom w:val="single" w:sz="4" w:space="0" w:color="auto"/>
              <w:right w:val="single" w:sz="4" w:space="0" w:color="auto"/>
            </w:tcBorders>
            <w:shd w:val="clear" w:color="auto" w:fill="E7E6E6"/>
            <w:vAlign w:val="center"/>
          </w:tcPr>
          <w:p w14:paraId="39CEE003" w14:textId="77777777" w:rsidR="00027606" w:rsidRPr="000A184C" w:rsidRDefault="00027606" w:rsidP="000A184C">
            <w:pPr>
              <w:spacing w:after="0"/>
              <w:rPr>
                <w:b/>
                <w:bCs/>
              </w:rPr>
            </w:pPr>
          </w:p>
        </w:tc>
      </w:tr>
      <w:tr w:rsidR="00027606" w:rsidRPr="003E01C8" w14:paraId="37140B75"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E7E6E6"/>
            <w:vAlign w:val="bottom"/>
            <w:hideMark/>
          </w:tcPr>
          <w:p w14:paraId="27F28E6F" w14:textId="77777777" w:rsidR="00027606" w:rsidRPr="000A184C" w:rsidRDefault="00027606" w:rsidP="000A184C">
            <w:pPr>
              <w:spacing w:after="0"/>
              <w:rPr>
                <w:b/>
                <w:bCs/>
              </w:rPr>
            </w:pPr>
            <w:r w:rsidRPr="000A184C">
              <w:rPr>
                <w:b/>
                <w:bCs/>
              </w:rPr>
              <w:t>Topics to be discussed</w:t>
            </w:r>
          </w:p>
        </w:tc>
        <w:tc>
          <w:tcPr>
            <w:tcW w:w="1247" w:type="dxa"/>
            <w:tcBorders>
              <w:top w:val="single" w:sz="4" w:space="0" w:color="auto"/>
              <w:left w:val="single" w:sz="4" w:space="0" w:color="auto"/>
              <w:bottom w:val="single" w:sz="4" w:space="0" w:color="auto"/>
              <w:right w:val="single" w:sz="4" w:space="0" w:color="auto"/>
            </w:tcBorders>
            <w:shd w:val="clear" w:color="auto" w:fill="E7E6E6"/>
            <w:hideMark/>
          </w:tcPr>
          <w:p w14:paraId="1F4F0F8B" w14:textId="77777777" w:rsidR="00027606" w:rsidRPr="000A184C" w:rsidRDefault="00027606" w:rsidP="000A184C">
            <w:pPr>
              <w:spacing w:after="0"/>
              <w:rPr>
                <w:b/>
                <w:bCs/>
              </w:rPr>
            </w:pPr>
            <w:r w:rsidRPr="000A184C">
              <w:rPr>
                <w:b/>
                <w:bCs/>
              </w:rPr>
              <w:t>Initial</w:t>
            </w:r>
          </w:p>
        </w:tc>
      </w:tr>
      <w:tr w:rsidR="00027606" w:rsidRPr="003E01C8" w14:paraId="62739712"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70857AE" w14:textId="77777777" w:rsidR="00027606" w:rsidRPr="003E01C8" w:rsidRDefault="00027606" w:rsidP="000A184C">
            <w:pPr>
              <w:spacing w:after="0"/>
              <w:rPr>
                <w:b/>
              </w:rPr>
            </w:pPr>
            <w:r w:rsidRPr="003E01C8">
              <w:t>Orientation to the PLE and equipment</w:t>
            </w:r>
          </w:p>
        </w:tc>
        <w:tc>
          <w:tcPr>
            <w:tcW w:w="1247" w:type="dxa"/>
            <w:tcBorders>
              <w:top w:val="single" w:sz="4" w:space="0" w:color="auto"/>
              <w:left w:val="single" w:sz="4" w:space="0" w:color="auto"/>
              <w:bottom w:val="single" w:sz="4" w:space="0" w:color="auto"/>
              <w:right w:val="single" w:sz="4" w:space="0" w:color="auto"/>
            </w:tcBorders>
          </w:tcPr>
          <w:p w14:paraId="36186F53" w14:textId="77777777" w:rsidR="00027606" w:rsidRPr="003E01C8" w:rsidRDefault="00027606" w:rsidP="000A184C">
            <w:pPr>
              <w:spacing w:after="0"/>
            </w:pPr>
          </w:p>
        </w:tc>
      </w:tr>
      <w:tr w:rsidR="00027606" w:rsidRPr="003E01C8" w14:paraId="5DE2FC8B"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777782A" w14:textId="77777777" w:rsidR="00027606" w:rsidRPr="003E01C8" w:rsidRDefault="00027606" w:rsidP="000A184C">
            <w:pPr>
              <w:spacing w:after="0"/>
            </w:pPr>
            <w:r w:rsidRPr="003E01C8">
              <w:t>Shift patterns and meal breaks/facilities</w:t>
            </w:r>
          </w:p>
        </w:tc>
        <w:tc>
          <w:tcPr>
            <w:tcW w:w="1247" w:type="dxa"/>
            <w:tcBorders>
              <w:top w:val="single" w:sz="4" w:space="0" w:color="auto"/>
              <w:left w:val="single" w:sz="4" w:space="0" w:color="auto"/>
              <w:bottom w:val="single" w:sz="4" w:space="0" w:color="auto"/>
              <w:right w:val="single" w:sz="4" w:space="0" w:color="auto"/>
            </w:tcBorders>
          </w:tcPr>
          <w:p w14:paraId="0D49A8F2" w14:textId="77777777" w:rsidR="00027606" w:rsidRPr="003E01C8" w:rsidRDefault="00027606" w:rsidP="000A184C">
            <w:pPr>
              <w:spacing w:after="0"/>
            </w:pPr>
          </w:p>
        </w:tc>
      </w:tr>
      <w:tr w:rsidR="00027606" w:rsidRPr="003E01C8" w14:paraId="353A70D9"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7FF35EA" w14:textId="77777777" w:rsidR="00027606" w:rsidRPr="003E01C8" w:rsidRDefault="00027606" w:rsidP="000A184C">
            <w:pPr>
              <w:spacing w:after="0"/>
            </w:pPr>
            <w:r w:rsidRPr="003E01C8">
              <w:t>Sickness/absence reporting procedure</w:t>
            </w:r>
          </w:p>
        </w:tc>
        <w:tc>
          <w:tcPr>
            <w:tcW w:w="1247" w:type="dxa"/>
            <w:tcBorders>
              <w:top w:val="single" w:sz="4" w:space="0" w:color="auto"/>
              <w:left w:val="single" w:sz="4" w:space="0" w:color="auto"/>
              <w:bottom w:val="single" w:sz="4" w:space="0" w:color="auto"/>
              <w:right w:val="single" w:sz="4" w:space="0" w:color="auto"/>
            </w:tcBorders>
          </w:tcPr>
          <w:p w14:paraId="44C42E8B" w14:textId="77777777" w:rsidR="00027606" w:rsidRPr="003E01C8" w:rsidRDefault="00027606" w:rsidP="000A184C">
            <w:pPr>
              <w:spacing w:after="0"/>
            </w:pPr>
          </w:p>
        </w:tc>
      </w:tr>
      <w:tr w:rsidR="00027606" w:rsidRPr="003E01C8" w14:paraId="605EB324"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E081352" w14:textId="77777777" w:rsidR="00027606" w:rsidRPr="003E01C8" w:rsidRDefault="00027606" w:rsidP="000A184C">
            <w:pPr>
              <w:spacing w:after="0"/>
            </w:pPr>
            <w:r w:rsidRPr="003E01C8">
              <w:t>Accident/incident reporting procedures and systems</w:t>
            </w:r>
          </w:p>
        </w:tc>
        <w:tc>
          <w:tcPr>
            <w:tcW w:w="1247" w:type="dxa"/>
            <w:tcBorders>
              <w:top w:val="single" w:sz="4" w:space="0" w:color="auto"/>
              <w:left w:val="single" w:sz="4" w:space="0" w:color="auto"/>
              <w:bottom w:val="single" w:sz="4" w:space="0" w:color="auto"/>
              <w:right w:val="single" w:sz="4" w:space="0" w:color="auto"/>
            </w:tcBorders>
          </w:tcPr>
          <w:p w14:paraId="36D9E624" w14:textId="77777777" w:rsidR="00027606" w:rsidRPr="003E01C8" w:rsidRDefault="00027606" w:rsidP="000A184C">
            <w:pPr>
              <w:spacing w:after="0"/>
            </w:pPr>
          </w:p>
        </w:tc>
      </w:tr>
      <w:tr w:rsidR="00027606" w:rsidRPr="003E01C8" w14:paraId="43440E70"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C0B5188" w14:textId="77777777" w:rsidR="00027606" w:rsidRPr="003E01C8" w:rsidRDefault="00027606" w:rsidP="000A184C">
            <w:pPr>
              <w:spacing w:after="0"/>
              <w:rPr>
                <w:b/>
              </w:rPr>
            </w:pPr>
            <w:r w:rsidRPr="003E01C8">
              <w:t>Emergency and fire procedure</w:t>
            </w:r>
          </w:p>
        </w:tc>
        <w:tc>
          <w:tcPr>
            <w:tcW w:w="1247" w:type="dxa"/>
            <w:tcBorders>
              <w:top w:val="single" w:sz="4" w:space="0" w:color="auto"/>
              <w:left w:val="single" w:sz="4" w:space="0" w:color="auto"/>
              <w:bottom w:val="single" w:sz="4" w:space="0" w:color="auto"/>
              <w:right w:val="single" w:sz="4" w:space="0" w:color="auto"/>
            </w:tcBorders>
          </w:tcPr>
          <w:p w14:paraId="4943A5FF" w14:textId="77777777" w:rsidR="00027606" w:rsidRPr="003E01C8" w:rsidRDefault="00027606" w:rsidP="000A184C">
            <w:pPr>
              <w:spacing w:after="0"/>
            </w:pPr>
          </w:p>
        </w:tc>
      </w:tr>
      <w:tr w:rsidR="00027606" w:rsidRPr="003E01C8" w14:paraId="71C8C60F"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4EAC09F" w14:textId="77777777" w:rsidR="00027606" w:rsidRPr="003E01C8" w:rsidRDefault="00027606" w:rsidP="000A184C">
            <w:pPr>
              <w:spacing w:after="0"/>
              <w:rPr>
                <w:b/>
              </w:rPr>
            </w:pPr>
            <w:r w:rsidRPr="003E01C8">
              <w:t>Health and Safety Policy, including lone working</w:t>
            </w:r>
          </w:p>
        </w:tc>
        <w:tc>
          <w:tcPr>
            <w:tcW w:w="1247" w:type="dxa"/>
            <w:tcBorders>
              <w:top w:val="single" w:sz="4" w:space="0" w:color="auto"/>
              <w:left w:val="single" w:sz="4" w:space="0" w:color="auto"/>
              <w:bottom w:val="single" w:sz="4" w:space="0" w:color="auto"/>
              <w:right w:val="single" w:sz="4" w:space="0" w:color="auto"/>
            </w:tcBorders>
          </w:tcPr>
          <w:p w14:paraId="5CEC56BF" w14:textId="77777777" w:rsidR="00027606" w:rsidRPr="003E01C8" w:rsidRDefault="00027606" w:rsidP="000A184C">
            <w:pPr>
              <w:spacing w:after="0"/>
            </w:pPr>
          </w:p>
        </w:tc>
      </w:tr>
      <w:tr w:rsidR="00027606" w:rsidRPr="003E01C8" w14:paraId="281227E2"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E632423" w14:textId="77777777" w:rsidR="00027606" w:rsidRPr="003E01C8" w:rsidRDefault="00027606" w:rsidP="000A184C">
            <w:pPr>
              <w:spacing w:after="0"/>
            </w:pPr>
            <w:r w:rsidRPr="003E01C8">
              <w:t>Introduction to Health and Social Care Professionals</w:t>
            </w:r>
          </w:p>
        </w:tc>
        <w:tc>
          <w:tcPr>
            <w:tcW w:w="1247" w:type="dxa"/>
            <w:tcBorders>
              <w:top w:val="single" w:sz="4" w:space="0" w:color="auto"/>
              <w:left w:val="single" w:sz="4" w:space="0" w:color="auto"/>
              <w:bottom w:val="single" w:sz="4" w:space="0" w:color="auto"/>
              <w:right w:val="single" w:sz="4" w:space="0" w:color="auto"/>
            </w:tcBorders>
          </w:tcPr>
          <w:p w14:paraId="7C6E21C3" w14:textId="77777777" w:rsidR="00027606" w:rsidRPr="003E01C8" w:rsidRDefault="00027606" w:rsidP="000A184C">
            <w:pPr>
              <w:spacing w:after="0"/>
            </w:pPr>
          </w:p>
        </w:tc>
      </w:tr>
      <w:tr w:rsidR="00027606" w:rsidRPr="003E01C8" w14:paraId="55077F46"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B90CE42" w14:textId="77777777" w:rsidR="00027606" w:rsidRPr="003E01C8" w:rsidRDefault="00027606" w:rsidP="000A184C">
            <w:pPr>
              <w:spacing w:after="0"/>
            </w:pPr>
            <w:r w:rsidRPr="003E01C8">
              <w:t>Introduction to Patients/Clients</w:t>
            </w:r>
          </w:p>
        </w:tc>
        <w:tc>
          <w:tcPr>
            <w:tcW w:w="1247" w:type="dxa"/>
            <w:tcBorders>
              <w:top w:val="single" w:sz="4" w:space="0" w:color="auto"/>
              <w:left w:val="single" w:sz="4" w:space="0" w:color="auto"/>
              <w:bottom w:val="single" w:sz="4" w:space="0" w:color="auto"/>
              <w:right w:val="single" w:sz="4" w:space="0" w:color="auto"/>
            </w:tcBorders>
          </w:tcPr>
          <w:p w14:paraId="5D45ACEA" w14:textId="77777777" w:rsidR="00027606" w:rsidRPr="003E01C8" w:rsidRDefault="00027606" w:rsidP="000A184C">
            <w:pPr>
              <w:spacing w:after="0"/>
            </w:pPr>
          </w:p>
        </w:tc>
      </w:tr>
      <w:tr w:rsidR="00027606" w:rsidRPr="003E01C8" w14:paraId="6BB4E7F0"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BAA7A59" w14:textId="77777777" w:rsidR="00027606" w:rsidRPr="003E01C8" w:rsidRDefault="00027606" w:rsidP="000A184C">
            <w:pPr>
              <w:spacing w:after="0"/>
            </w:pPr>
            <w:r w:rsidRPr="003E01C8">
              <w:t>Confidentiality and data protection</w:t>
            </w:r>
          </w:p>
        </w:tc>
        <w:tc>
          <w:tcPr>
            <w:tcW w:w="1247" w:type="dxa"/>
            <w:tcBorders>
              <w:top w:val="single" w:sz="4" w:space="0" w:color="auto"/>
              <w:left w:val="single" w:sz="4" w:space="0" w:color="auto"/>
              <w:bottom w:val="single" w:sz="4" w:space="0" w:color="auto"/>
              <w:right w:val="single" w:sz="4" w:space="0" w:color="auto"/>
            </w:tcBorders>
          </w:tcPr>
          <w:p w14:paraId="76245A9B" w14:textId="77777777" w:rsidR="00027606" w:rsidRPr="003E01C8" w:rsidRDefault="00027606" w:rsidP="000A184C">
            <w:pPr>
              <w:spacing w:after="0"/>
            </w:pPr>
          </w:p>
        </w:tc>
      </w:tr>
      <w:tr w:rsidR="00027606" w:rsidRPr="003E01C8" w14:paraId="70D5C970"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632D74E" w14:textId="77777777" w:rsidR="00027606" w:rsidRPr="003E01C8" w:rsidRDefault="00027606" w:rsidP="000A184C">
            <w:pPr>
              <w:spacing w:after="0"/>
            </w:pPr>
            <w:r w:rsidRPr="003E01C8">
              <w:t>Professional behaviour</w:t>
            </w:r>
          </w:p>
        </w:tc>
        <w:tc>
          <w:tcPr>
            <w:tcW w:w="1247" w:type="dxa"/>
            <w:tcBorders>
              <w:top w:val="single" w:sz="4" w:space="0" w:color="auto"/>
              <w:left w:val="single" w:sz="4" w:space="0" w:color="auto"/>
              <w:bottom w:val="single" w:sz="4" w:space="0" w:color="auto"/>
              <w:right w:val="single" w:sz="4" w:space="0" w:color="auto"/>
            </w:tcBorders>
          </w:tcPr>
          <w:p w14:paraId="377A7B37" w14:textId="77777777" w:rsidR="00027606" w:rsidRPr="003E01C8" w:rsidRDefault="00027606" w:rsidP="000A184C">
            <w:pPr>
              <w:spacing w:after="0"/>
            </w:pPr>
          </w:p>
        </w:tc>
      </w:tr>
      <w:tr w:rsidR="00027606" w:rsidRPr="003E01C8" w14:paraId="383604AC"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49DD36F" w14:textId="77777777" w:rsidR="00027606" w:rsidRPr="003E01C8" w:rsidRDefault="00027606" w:rsidP="000A184C">
            <w:pPr>
              <w:spacing w:after="0"/>
            </w:pPr>
            <w:r w:rsidRPr="003E01C8">
              <w:t>Policy on corporate and personal use of social media</w:t>
            </w:r>
          </w:p>
        </w:tc>
        <w:tc>
          <w:tcPr>
            <w:tcW w:w="1247" w:type="dxa"/>
            <w:tcBorders>
              <w:top w:val="single" w:sz="4" w:space="0" w:color="auto"/>
              <w:left w:val="single" w:sz="4" w:space="0" w:color="auto"/>
              <w:bottom w:val="single" w:sz="4" w:space="0" w:color="auto"/>
              <w:right w:val="single" w:sz="4" w:space="0" w:color="auto"/>
            </w:tcBorders>
          </w:tcPr>
          <w:p w14:paraId="45C52C01" w14:textId="77777777" w:rsidR="00027606" w:rsidRPr="003E01C8" w:rsidRDefault="00027606" w:rsidP="000A184C">
            <w:pPr>
              <w:spacing w:after="0"/>
            </w:pPr>
          </w:p>
        </w:tc>
      </w:tr>
      <w:tr w:rsidR="00027606" w:rsidRPr="003E01C8" w14:paraId="5FCF2F87"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B5DF9F4" w14:textId="77777777" w:rsidR="00027606" w:rsidRPr="003E01C8" w:rsidRDefault="00027606" w:rsidP="000A184C">
            <w:pPr>
              <w:spacing w:after="0"/>
            </w:pPr>
            <w:r w:rsidRPr="003E01C8">
              <w:t>Raising concerns guidance</w:t>
            </w:r>
          </w:p>
        </w:tc>
        <w:tc>
          <w:tcPr>
            <w:tcW w:w="1247" w:type="dxa"/>
            <w:tcBorders>
              <w:top w:val="single" w:sz="4" w:space="0" w:color="auto"/>
              <w:left w:val="single" w:sz="4" w:space="0" w:color="auto"/>
              <w:bottom w:val="single" w:sz="4" w:space="0" w:color="auto"/>
              <w:right w:val="single" w:sz="4" w:space="0" w:color="auto"/>
            </w:tcBorders>
          </w:tcPr>
          <w:p w14:paraId="2F4AB359" w14:textId="77777777" w:rsidR="00027606" w:rsidRPr="003E01C8" w:rsidRDefault="00027606" w:rsidP="000A184C">
            <w:pPr>
              <w:spacing w:after="0"/>
            </w:pPr>
          </w:p>
        </w:tc>
      </w:tr>
      <w:tr w:rsidR="00027606" w:rsidRPr="003E01C8" w14:paraId="512FBAC7"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2A5F31D9" w14:textId="77777777" w:rsidR="00027606" w:rsidRPr="003E01C8" w:rsidDel="002F4658" w:rsidRDefault="00027606" w:rsidP="000A184C">
            <w:pPr>
              <w:spacing w:after="0"/>
            </w:pPr>
            <w:r w:rsidRPr="003E01C8">
              <w:t>Access to Scottish Practice Assessment Document (PAD)</w:t>
            </w:r>
          </w:p>
        </w:tc>
        <w:tc>
          <w:tcPr>
            <w:tcW w:w="1247" w:type="dxa"/>
            <w:tcBorders>
              <w:top w:val="single" w:sz="4" w:space="0" w:color="auto"/>
              <w:left w:val="single" w:sz="4" w:space="0" w:color="auto"/>
              <w:bottom w:val="single" w:sz="4" w:space="0" w:color="auto"/>
              <w:right w:val="single" w:sz="4" w:space="0" w:color="auto"/>
            </w:tcBorders>
          </w:tcPr>
          <w:p w14:paraId="21082993" w14:textId="77777777" w:rsidR="00027606" w:rsidRPr="003E01C8" w:rsidRDefault="00027606" w:rsidP="000A184C">
            <w:pPr>
              <w:spacing w:after="0"/>
            </w:pPr>
          </w:p>
        </w:tc>
      </w:tr>
      <w:tr w:rsidR="00027606" w:rsidRPr="003E01C8" w14:paraId="137A9BCA"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2F1D3DFC" w14:textId="77777777" w:rsidR="00027606" w:rsidRPr="003E01C8" w:rsidRDefault="00027606" w:rsidP="000A184C">
            <w:pPr>
              <w:spacing w:after="0"/>
            </w:pPr>
            <w:r w:rsidRPr="003E01C8">
              <w:t>Student’s individual requirements, e.g. reasonable adjustments</w:t>
            </w:r>
          </w:p>
        </w:tc>
        <w:tc>
          <w:tcPr>
            <w:tcW w:w="1247" w:type="dxa"/>
            <w:tcBorders>
              <w:top w:val="single" w:sz="4" w:space="0" w:color="auto"/>
              <w:left w:val="single" w:sz="4" w:space="0" w:color="auto"/>
              <w:bottom w:val="single" w:sz="4" w:space="0" w:color="auto"/>
              <w:right w:val="single" w:sz="4" w:space="0" w:color="auto"/>
            </w:tcBorders>
          </w:tcPr>
          <w:p w14:paraId="0FDFB049" w14:textId="77777777" w:rsidR="00027606" w:rsidRPr="003E01C8" w:rsidRDefault="00027606" w:rsidP="000A184C">
            <w:pPr>
              <w:spacing w:after="0"/>
            </w:pPr>
          </w:p>
        </w:tc>
      </w:tr>
      <w:tr w:rsidR="00027606" w:rsidRPr="003E01C8" w14:paraId="415EECAB"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1B761DB" w14:textId="77777777" w:rsidR="00027606" w:rsidRPr="003E01C8" w:rsidRDefault="00027606" w:rsidP="000A184C">
            <w:pPr>
              <w:spacing w:after="0"/>
              <w:rPr>
                <w:b/>
              </w:rPr>
            </w:pPr>
            <w:r w:rsidRPr="003E01C8">
              <w:t>Available practice learning experiences</w:t>
            </w:r>
          </w:p>
        </w:tc>
        <w:tc>
          <w:tcPr>
            <w:tcW w:w="1247" w:type="dxa"/>
            <w:tcBorders>
              <w:top w:val="single" w:sz="4" w:space="0" w:color="auto"/>
              <w:left w:val="single" w:sz="4" w:space="0" w:color="auto"/>
              <w:bottom w:val="single" w:sz="4" w:space="0" w:color="auto"/>
              <w:right w:val="single" w:sz="4" w:space="0" w:color="auto"/>
            </w:tcBorders>
          </w:tcPr>
          <w:p w14:paraId="533207B7" w14:textId="77777777" w:rsidR="00027606" w:rsidRPr="003E01C8" w:rsidRDefault="00027606" w:rsidP="000A184C">
            <w:pPr>
              <w:spacing w:after="0"/>
            </w:pPr>
          </w:p>
        </w:tc>
      </w:tr>
      <w:tr w:rsidR="00027606" w:rsidRPr="003E01C8" w14:paraId="42F3BC5D"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1AA3941" w14:textId="77777777" w:rsidR="00027606" w:rsidRPr="003E01C8" w:rsidRDefault="00027606" w:rsidP="000A184C">
            <w:pPr>
              <w:spacing w:after="0"/>
            </w:pPr>
            <w:r w:rsidRPr="003E01C8">
              <w:t>Student’s practice learning expectations</w:t>
            </w:r>
          </w:p>
        </w:tc>
        <w:tc>
          <w:tcPr>
            <w:tcW w:w="1247" w:type="dxa"/>
            <w:tcBorders>
              <w:top w:val="single" w:sz="4" w:space="0" w:color="auto"/>
              <w:left w:val="single" w:sz="4" w:space="0" w:color="auto"/>
              <w:bottom w:val="single" w:sz="4" w:space="0" w:color="auto"/>
              <w:right w:val="single" w:sz="4" w:space="0" w:color="auto"/>
            </w:tcBorders>
          </w:tcPr>
          <w:p w14:paraId="2A636A5A" w14:textId="77777777" w:rsidR="00027606" w:rsidRPr="003E01C8" w:rsidRDefault="00027606" w:rsidP="000A184C">
            <w:pPr>
              <w:spacing w:after="0"/>
            </w:pPr>
          </w:p>
        </w:tc>
      </w:tr>
      <w:tr w:rsidR="00027606" w:rsidRPr="003E01C8" w14:paraId="32F0B209"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B8E0212" w14:textId="77777777" w:rsidR="00027606" w:rsidRPr="003E01C8" w:rsidRDefault="00027606" w:rsidP="000A184C">
            <w:pPr>
              <w:spacing w:after="0"/>
            </w:pPr>
            <w:r w:rsidRPr="003E01C8">
              <w:t>Student’s strengths and areas for improvement</w:t>
            </w:r>
          </w:p>
        </w:tc>
        <w:tc>
          <w:tcPr>
            <w:tcW w:w="1247" w:type="dxa"/>
            <w:tcBorders>
              <w:top w:val="single" w:sz="4" w:space="0" w:color="auto"/>
              <w:left w:val="single" w:sz="4" w:space="0" w:color="auto"/>
              <w:bottom w:val="single" w:sz="4" w:space="0" w:color="auto"/>
              <w:right w:val="single" w:sz="4" w:space="0" w:color="auto"/>
            </w:tcBorders>
          </w:tcPr>
          <w:p w14:paraId="31F22E8D" w14:textId="77777777" w:rsidR="00027606" w:rsidRPr="003E01C8" w:rsidRDefault="00027606" w:rsidP="000A184C">
            <w:pPr>
              <w:spacing w:after="0"/>
            </w:pPr>
          </w:p>
        </w:tc>
      </w:tr>
      <w:tr w:rsidR="00027606" w:rsidRPr="003E01C8" w14:paraId="3A45438D"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56EAE2CD" w14:textId="77777777" w:rsidR="00027606" w:rsidRPr="003E01C8" w:rsidRDefault="00027606" w:rsidP="000A184C">
            <w:pPr>
              <w:spacing w:after="0"/>
            </w:pPr>
            <w:r w:rsidRPr="003E01C8">
              <w:t>Uniform policy for the PLE</w:t>
            </w:r>
          </w:p>
        </w:tc>
        <w:tc>
          <w:tcPr>
            <w:tcW w:w="1247" w:type="dxa"/>
            <w:tcBorders>
              <w:top w:val="single" w:sz="4" w:space="0" w:color="auto"/>
              <w:left w:val="single" w:sz="4" w:space="0" w:color="auto"/>
              <w:bottom w:val="single" w:sz="4" w:space="0" w:color="auto"/>
              <w:right w:val="single" w:sz="4" w:space="0" w:color="auto"/>
            </w:tcBorders>
          </w:tcPr>
          <w:p w14:paraId="0C0BC305" w14:textId="77777777" w:rsidR="00027606" w:rsidRPr="003E01C8" w:rsidRDefault="00027606" w:rsidP="000A184C">
            <w:pPr>
              <w:spacing w:after="0"/>
            </w:pPr>
          </w:p>
        </w:tc>
      </w:tr>
      <w:tr w:rsidR="00027606" w:rsidRPr="003E01C8" w14:paraId="328F14D1"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E3D3C90" w14:textId="77777777" w:rsidR="00027606" w:rsidRPr="003E01C8" w:rsidRDefault="00027606" w:rsidP="000A184C">
            <w:pPr>
              <w:spacing w:after="0"/>
            </w:pPr>
            <w:r w:rsidRPr="003E01C8">
              <w:t>Student’s previous practice assessment, previous Practice Assessor’s written comments and learning development plan</w:t>
            </w:r>
          </w:p>
        </w:tc>
        <w:tc>
          <w:tcPr>
            <w:tcW w:w="1247" w:type="dxa"/>
            <w:tcBorders>
              <w:top w:val="single" w:sz="4" w:space="0" w:color="auto"/>
              <w:left w:val="single" w:sz="4" w:space="0" w:color="auto"/>
              <w:bottom w:val="single" w:sz="4" w:space="0" w:color="auto"/>
              <w:right w:val="single" w:sz="4" w:space="0" w:color="auto"/>
            </w:tcBorders>
          </w:tcPr>
          <w:p w14:paraId="5E490699" w14:textId="77777777" w:rsidR="00027606" w:rsidRPr="003E01C8" w:rsidRDefault="00027606" w:rsidP="000A184C">
            <w:pPr>
              <w:spacing w:after="0"/>
            </w:pPr>
          </w:p>
        </w:tc>
      </w:tr>
      <w:tr w:rsidR="00027606" w:rsidRPr="003E01C8" w14:paraId="409FABAB"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61E6BB8" w14:textId="77777777" w:rsidR="00027606" w:rsidRPr="003E01C8" w:rsidRDefault="00027606" w:rsidP="000A184C">
            <w:pPr>
              <w:spacing w:after="0"/>
            </w:pPr>
            <w:r w:rsidRPr="003E01C8">
              <w:t>Development support plan</w:t>
            </w:r>
          </w:p>
        </w:tc>
        <w:tc>
          <w:tcPr>
            <w:tcW w:w="1247" w:type="dxa"/>
            <w:tcBorders>
              <w:top w:val="single" w:sz="4" w:space="0" w:color="auto"/>
              <w:left w:val="single" w:sz="4" w:space="0" w:color="auto"/>
              <w:bottom w:val="single" w:sz="4" w:space="0" w:color="auto"/>
              <w:right w:val="single" w:sz="4" w:space="0" w:color="auto"/>
            </w:tcBorders>
          </w:tcPr>
          <w:p w14:paraId="48174ADC" w14:textId="77777777" w:rsidR="00027606" w:rsidRPr="003E01C8" w:rsidRDefault="00027606" w:rsidP="000A184C">
            <w:pPr>
              <w:spacing w:after="0"/>
            </w:pPr>
          </w:p>
        </w:tc>
      </w:tr>
      <w:tr w:rsidR="00027606" w:rsidRPr="003E01C8" w14:paraId="47434083"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8899F7B" w14:textId="77777777" w:rsidR="00027606" w:rsidRPr="003E01C8" w:rsidRDefault="00027606" w:rsidP="000A184C">
            <w:pPr>
              <w:spacing w:after="0"/>
            </w:pPr>
            <w:r w:rsidRPr="003E01C8">
              <w:t>Student’s mandatory training record</w:t>
            </w:r>
          </w:p>
        </w:tc>
        <w:tc>
          <w:tcPr>
            <w:tcW w:w="1247" w:type="dxa"/>
            <w:tcBorders>
              <w:top w:val="single" w:sz="4" w:space="0" w:color="auto"/>
              <w:left w:val="single" w:sz="4" w:space="0" w:color="auto"/>
              <w:bottom w:val="single" w:sz="4" w:space="0" w:color="auto"/>
              <w:right w:val="single" w:sz="4" w:space="0" w:color="auto"/>
            </w:tcBorders>
          </w:tcPr>
          <w:p w14:paraId="62B7FBC9" w14:textId="77777777" w:rsidR="00027606" w:rsidRPr="003E01C8" w:rsidRDefault="00027606" w:rsidP="000A184C">
            <w:pPr>
              <w:spacing w:after="0"/>
            </w:pPr>
          </w:p>
        </w:tc>
      </w:tr>
      <w:tr w:rsidR="00027606" w:rsidRPr="003E01C8" w14:paraId="1907F5C2"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0EAA0B" w14:textId="77777777" w:rsidR="00027606" w:rsidRPr="003E01C8" w:rsidRDefault="00027606" w:rsidP="000A184C">
            <w:pPr>
              <w:spacing w:after="0"/>
            </w:pPr>
            <w:r w:rsidRPr="003E01C8">
              <w:t>Consider if a risk assessment is required (see Section 1.5)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F9E5AA4" w14:textId="77777777" w:rsidR="00027606" w:rsidRPr="003E01C8" w:rsidRDefault="00027606" w:rsidP="000A184C">
            <w:pPr>
              <w:spacing w:after="0"/>
            </w:pPr>
          </w:p>
        </w:tc>
      </w:tr>
      <w:tr w:rsidR="00027606" w:rsidRPr="003E01C8" w14:paraId="6B543FF3" w14:textId="77777777" w:rsidTr="000A184C">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BE572" w14:textId="77777777" w:rsidR="00027606" w:rsidRPr="003E01C8" w:rsidRDefault="00027606" w:rsidP="000A184C">
            <w:pPr>
              <w:spacing w:after="0"/>
            </w:pPr>
            <w:r w:rsidRPr="003E01C8">
              <w:t>Consider appropriate dates for interim feedback and final assessment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34E3BAE" w14:textId="77777777" w:rsidR="00027606" w:rsidRPr="003E01C8" w:rsidRDefault="00027606" w:rsidP="000A184C">
            <w:pPr>
              <w:spacing w:after="0"/>
            </w:pPr>
          </w:p>
        </w:tc>
      </w:tr>
    </w:tbl>
    <w:p w14:paraId="28E1918F" w14:textId="77777777" w:rsidR="000A184C" w:rsidRDefault="000A184C"/>
    <w:p w14:paraId="5D7BD91D" w14:textId="77777777" w:rsidR="000A184C" w:rsidRDefault="000A184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0A184C" w:rsidRPr="000A184C" w14:paraId="021D9636" w14:textId="77777777" w:rsidTr="00A967F2">
        <w:tc>
          <w:tcPr>
            <w:tcW w:w="9322" w:type="dxa"/>
            <w:gridSpan w:val="3"/>
            <w:tcBorders>
              <w:bottom w:val="single" w:sz="4" w:space="0" w:color="auto"/>
            </w:tcBorders>
            <w:shd w:val="clear" w:color="auto" w:fill="D0CECE" w:themeFill="background2" w:themeFillShade="E6"/>
          </w:tcPr>
          <w:p w14:paraId="1D33E173" w14:textId="77777777" w:rsidR="000A184C" w:rsidRPr="000A184C" w:rsidRDefault="000A184C" w:rsidP="000A184C">
            <w:pPr>
              <w:spacing w:line="240" w:lineRule="auto"/>
              <w:jc w:val="center"/>
              <w:rPr>
                <w:rFonts w:cs="Arial"/>
                <w:b/>
                <w:caps/>
                <w:szCs w:val="24"/>
              </w:rPr>
            </w:pPr>
            <w:r w:rsidRPr="000A184C">
              <w:lastRenderedPageBreak/>
              <w:br w:type="page"/>
            </w:r>
            <w:r w:rsidRPr="000A184C">
              <w:br w:type="page"/>
            </w:r>
            <w:r w:rsidRPr="000A184C">
              <w:br w:type="page"/>
            </w:r>
            <w:r w:rsidRPr="000A184C">
              <w:rPr>
                <w:rFonts w:cs="Arial"/>
                <w:szCs w:val="24"/>
              </w:rPr>
              <w:br w:type="page"/>
            </w:r>
            <w:r w:rsidRPr="000A184C">
              <w:br w:type="page"/>
            </w:r>
            <w:r w:rsidRPr="000A184C">
              <w:rPr>
                <w:rFonts w:cs="Arial"/>
                <w:b/>
                <w:caps/>
                <w:szCs w:val="24"/>
              </w:rPr>
              <w:t>Learning Development Plan</w:t>
            </w:r>
          </w:p>
          <w:p w14:paraId="6A5CB877" w14:textId="09DBBD31" w:rsidR="000A184C" w:rsidRPr="000A184C" w:rsidRDefault="000A184C" w:rsidP="000A184C">
            <w:pPr>
              <w:spacing w:line="240" w:lineRule="auto"/>
              <w:jc w:val="center"/>
              <w:rPr>
                <w:rFonts w:cs="Arial"/>
                <w:color w:val="000000"/>
              </w:rPr>
            </w:pPr>
            <w:r w:rsidRPr="000A184C">
              <w:rPr>
                <w:rFonts w:cs="Arial"/>
                <w:b/>
                <w:bCs/>
                <w:szCs w:val="24"/>
              </w:rPr>
              <w:t xml:space="preserve">PART </w:t>
            </w:r>
            <w:r w:rsidRPr="000A184C">
              <w:rPr>
                <w:rFonts w:cs="Arial"/>
                <w:b/>
                <w:szCs w:val="24"/>
              </w:rPr>
              <w:t>1: PLE 1</w:t>
            </w:r>
            <w:r>
              <w:rPr>
                <w:rFonts w:cs="Arial"/>
                <w:b/>
                <w:szCs w:val="24"/>
              </w:rPr>
              <w:t>a</w:t>
            </w:r>
          </w:p>
        </w:tc>
      </w:tr>
      <w:tr w:rsidR="000A184C" w:rsidRPr="000A184C" w14:paraId="6A848F21" w14:textId="77777777" w:rsidTr="00A967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44183516" w14:textId="77777777" w:rsidR="000A184C" w:rsidRPr="000A184C" w:rsidRDefault="000A184C" w:rsidP="000A184C">
            <w:pPr>
              <w:spacing w:line="240" w:lineRule="auto"/>
              <w:rPr>
                <w:rFonts w:cs="Arial"/>
                <w:b/>
                <w:szCs w:val="24"/>
              </w:rPr>
            </w:pPr>
            <w:r w:rsidRPr="000A184C">
              <w:rPr>
                <w:rFonts w:cs="Arial"/>
                <w:szCs w:val="24"/>
              </w:rPr>
              <w:t>Please use the space below to summarise the main points arising from the preliminary meeting with the student and discussion around the students learning development plan.</w:t>
            </w:r>
          </w:p>
          <w:p w14:paraId="6FB971EC" w14:textId="77777777" w:rsidR="000A184C" w:rsidRPr="000A184C" w:rsidRDefault="000A184C" w:rsidP="000A184C">
            <w:pPr>
              <w:spacing w:line="240" w:lineRule="auto"/>
              <w:jc w:val="both"/>
              <w:rPr>
                <w:rFonts w:cs="Arial"/>
                <w:b/>
                <w:szCs w:val="24"/>
              </w:rPr>
            </w:pPr>
          </w:p>
          <w:p w14:paraId="38544EEA" w14:textId="77777777" w:rsidR="000A184C" w:rsidRPr="000A184C" w:rsidRDefault="000A184C" w:rsidP="000A184C">
            <w:pPr>
              <w:spacing w:line="240" w:lineRule="auto"/>
              <w:jc w:val="both"/>
              <w:rPr>
                <w:rFonts w:cs="Arial"/>
                <w:b/>
                <w:szCs w:val="24"/>
              </w:rPr>
            </w:pPr>
          </w:p>
          <w:p w14:paraId="15643B4E" w14:textId="77777777" w:rsidR="000A184C" w:rsidRPr="000A184C" w:rsidRDefault="000A184C" w:rsidP="000A184C">
            <w:pPr>
              <w:spacing w:line="240" w:lineRule="auto"/>
              <w:jc w:val="both"/>
              <w:rPr>
                <w:rFonts w:cs="Arial"/>
                <w:b/>
                <w:szCs w:val="24"/>
              </w:rPr>
            </w:pPr>
          </w:p>
          <w:p w14:paraId="4143E013" w14:textId="77777777" w:rsidR="000A184C" w:rsidRPr="000A184C" w:rsidRDefault="000A184C" w:rsidP="000A184C">
            <w:pPr>
              <w:spacing w:line="240" w:lineRule="auto"/>
              <w:jc w:val="both"/>
              <w:rPr>
                <w:rFonts w:cs="Arial"/>
                <w:b/>
                <w:szCs w:val="24"/>
              </w:rPr>
            </w:pPr>
          </w:p>
          <w:p w14:paraId="63F81057" w14:textId="77777777" w:rsidR="000A184C" w:rsidRPr="000A184C" w:rsidRDefault="000A184C" w:rsidP="000A184C">
            <w:pPr>
              <w:spacing w:line="240" w:lineRule="auto"/>
              <w:jc w:val="both"/>
              <w:rPr>
                <w:rFonts w:cs="Arial"/>
                <w:b/>
                <w:szCs w:val="24"/>
              </w:rPr>
            </w:pPr>
          </w:p>
          <w:p w14:paraId="3E97D8D6" w14:textId="77777777" w:rsidR="000A184C" w:rsidRPr="000A184C" w:rsidRDefault="000A184C" w:rsidP="000A184C">
            <w:pPr>
              <w:spacing w:line="240" w:lineRule="auto"/>
              <w:jc w:val="both"/>
              <w:rPr>
                <w:rFonts w:cs="Arial"/>
                <w:b/>
                <w:szCs w:val="24"/>
              </w:rPr>
            </w:pPr>
          </w:p>
          <w:p w14:paraId="62664D8D" w14:textId="77777777" w:rsidR="000A184C" w:rsidRPr="000A184C" w:rsidRDefault="000A184C" w:rsidP="000A184C">
            <w:pPr>
              <w:spacing w:line="240" w:lineRule="auto"/>
              <w:jc w:val="both"/>
              <w:rPr>
                <w:rFonts w:cs="Arial"/>
                <w:b/>
                <w:szCs w:val="24"/>
              </w:rPr>
            </w:pPr>
          </w:p>
          <w:p w14:paraId="09BA02D4" w14:textId="77777777" w:rsidR="000A184C" w:rsidRPr="000A184C" w:rsidRDefault="000A184C" w:rsidP="000A184C">
            <w:pPr>
              <w:spacing w:line="240" w:lineRule="auto"/>
              <w:jc w:val="both"/>
              <w:rPr>
                <w:rFonts w:cs="Arial"/>
                <w:b/>
                <w:szCs w:val="24"/>
              </w:rPr>
            </w:pPr>
          </w:p>
          <w:p w14:paraId="400B2202" w14:textId="08D827AD" w:rsidR="000A184C" w:rsidRDefault="000A184C" w:rsidP="000A184C">
            <w:pPr>
              <w:spacing w:line="240" w:lineRule="auto"/>
              <w:jc w:val="both"/>
              <w:rPr>
                <w:rFonts w:cs="Arial"/>
                <w:b/>
                <w:szCs w:val="24"/>
              </w:rPr>
            </w:pPr>
          </w:p>
          <w:p w14:paraId="6776BB70" w14:textId="77777777" w:rsidR="000A184C" w:rsidRPr="000A184C" w:rsidRDefault="000A184C" w:rsidP="000A184C">
            <w:pPr>
              <w:spacing w:line="240" w:lineRule="auto"/>
              <w:jc w:val="both"/>
              <w:rPr>
                <w:rFonts w:cs="Arial"/>
                <w:b/>
                <w:szCs w:val="24"/>
              </w:rPr>
            </w:pPr>
          </w:p>
          <w:p w14:paraId="062479E7" w14:textId="77777777" w:rsidR="000A184C" w:rsidRPr="000A184C" w:rsidRDefault="000A184C" w:rsidP="000A184C">
            <w:pPr>
              <w:spacing w:line="240" w:lineRule="auto"/>
              <w:jc w:val="both"/>
              <w:rPr>
                <w:rFonts w:cs="Arial"/>
                <w:b/>
                <w:szCs w:val="24"/>
              </w:rPr>
            </w:pPr>
          </w:p>
          <w:p w14:paraId="406537DC" w14:textId="77777777" w:rsidR="000A184C" w:rsidRPr="000A184C" w:rsidRDefault="000A184C" w:rsidP="000A184C">
            <w:pPr>
              <w:spacing w:line="240" w:lineRule="auto"/>
              <w:jc w:val="both"/>
              <w:rPr>
                <w:rFonts w:cs="Arial"/>
                <w:b/>
                <w:szCs w:val="24"/>
              </w:rPr>
            </w:pPr>
          </w:p>
          <w:p w14:paraId="061CBB75" w14:textId="77777777" w:rsidR="000A184C" w:rsidRPr="000A184C" w:rsidRDefault="000A184C" w:rsidP="000A184C">
            <w:pPr>
              <w:spacing w:line="240" w:lineRule="auto"/>
              <w:jc w:val="both"/>
              <w:rPr>
                <w:rFonts w:cs="Arial"/>
                <w:b/>
                <w:szCs w:val="24"/>
              </w:rPr>
            </w:pPr>
          </w:p>
          <w:p w14:paraId="17502464" w14:textId="77777777" w:rsidR="000A184C" w:rsidRPr="000A184C" w:rsidRDefault="000A184C" w:rsidP="000A184C">
            <w:pPr>
              <w:spacing w:line="240" w:lineRule="auto"/>
              <w:rPr>
                <w:rFonts w:cs="Arial"/>
                <w:b/>
                <w:szCs w:val="24"/>
              </w:rPr>
            </w:pPr>
            <w:r w:rsidRPr="000A184C">
              <w:rPr>
                <w:rFonts w:cs="Arial"/>
                <w:b/>
                <w:szCs w:val="24"/>
              </w:rPr>
              <w:t>Please identify skills and procedures that could be achieved within area:</w:t>
            </w:r>
          </w:p>
          <w:p w14:paraId="7890BC3C" w14:textId="77777777" w:rsidR="000A184C" w:rsidRPr="000A184C" w:rsidRDefault="000A184C" w:rsidP="000A184C">
            <w:pPr>
              <w:spacing w:line="240" w:lineRule="auto"/>
              <w:jc w:val="both"/>
              <w:rPr>
                <w:rFonts w:cs="Arial"/>
                <w:b/>
                <w:szCs w:val="24"/>
              </w:rPr>
            </w:pPr>
          </w:p>
          <w:p w14:paraId="63923491" w14:textId="77777777" w:rsidR="000A184C" w:rsidRPr="000A184C" w:rsidRDefault="000A184C" w:rsidP="000A184C">
            <w:pPr>
              <w:spacing w:line="240" w:lineRule="auto"/>
              <w:jc w:val="both"/>
              <w:rPr>
                <w:rFonts w:cs="Arial"/>
                <w:b/>
                <w:szCs w:val="24"/>
              </w:rPr>
            </w:pPr>
          </w:p>
          <w:p w14:paraId="7AF798BB" w14:textId="77777777" w:rsidR="000A184C" w:rsidRPr="000A184C" w:rsidRDefault="000A184C" w:rsidP="000A184C">
            <w:pPr>
              <w:spacing w:line="240" w:lineRule="auto"/>
              <w:jc w:val="both"/>
              <w:rPr>
                <w:rFonts w:cs="Arial"/>
                <w:b/>
                <w:szCs w:val="24"/>
              </w:rPr>
            </w:pPr>
          </w:p>
          <w:p w14:paraId="07AB3A05" w14:textId="77777777" w:rsidR="000A184C" w:rsidRPr="000A184C" w:rsidRDefault="000A184C" w:rsidP="000A184C">
            <w:pPr>
              <w:spacing w:line="240" w:lineRule="auto"/>
              <w:jc w:val="both"/>
              <w:rPr>
                <w:rFonts w:cs="Arial"/>
                <w:b/>
                <w:szCs w:val="24"/>
              </w:rPr>
            </w:pPr>
          </w:p>
          <w:p w14:paraId="4EDD7D80" w14:textId="77777777" w:rsidR="000A184C" w:rsidRPr="000A184C" w:rsidRDefault="000A184C" w:rsidP="000A184C">
            <w:pPr>
              <w:spacing w:line="240" w:lineRule="auto"/>
              <w:jc w:val="both"/>
              <w:rPr>
                <w:rFonts w:cs="Arial"/>
                <w:b/>
                <w:szCs w:val="24"/>
              </w:rPr>
            </w:pPr>
          </w:p>
          <w:p w14:paraId="67176DB2" w14:textId="77777777" w:rsidR="000A184C" w:rsidRDefault="000A184C" w:rsidP="000A184C">
            <w:pPr>
              <w:spacing w:line="240" w:lineRule="auto"/>
              <w:jc w:val="both"/>
              <w:rPr>
                <w:rFonts w:cs="Arial"/>
                <w:b/>
                <w:szCs w:val="24"/>
              </w:rPr>
            </w:pPr>
          </w:p>
          <w:p w14:paraId="22246D5F" w14:textId="4DF5BB18" w:rsidR="000A184C" w:rsidRPr="000A184C" w:rsidRDefault="000A184C" w:rsidP="000A184C">
            <w:pPr>
              <w:spacing w:line="240" w:lineRule="auto"/>
              <w:jc w:val="both"/>
              <w:rPr>
                <w:rFonts w:cs="Arial"/>
                <w:b/>
                <w:szCs w:val="24"/>
              </w:rPr>
            </w:pPr>
          </w:p>
        </w:tc>
      </w:tr>
      <w:tr w:rsidR="000A184C" w:rsidRPr="000A184C" w14:paraId="46A66B72" w14:textId="77777777" w:rsidTr="000A184C">
        <w:tblPrEx>
          <w:tblLook w:val="04A0" w:firstRow="1" w:lastRow="0" w:firstColumn="1" w:lastColumn="0" w:noHBand="0" w:noVBand="1"/>
        </w:tblPrEx>
        <w:trPr>
          <w:trHeight w:val="878"/>
        </w:trPr>
        <w:tc>
          <w:tcPr>
            <w:tcW w:w="3114" w:type="dxa"/>
            <w:shd w:val="clear" w:color="auto" w:fill="D0CECE" w:themeFill="background2" w:themeFillShade="E6"/>
          </w:tcPr>
          <w:p w14:paraId="7A73D8F9" w14:textId="77777777" w:rsidR="000A184C" w:rsidRPr="000A184C" w:rsidRDefault="000A184C" w:rsidP="0014658B">
            <w:pPr>
              <w:spacing w:after="0"/>
            </w:pPr>
            <w:r w:rsidRPr="000A184C">
              <w:t xml:space="preserve">Date </w:t>
            </w:r>
          </w:p>
          <w:p w14:paraId="4957CF8D" w14:textId="77777777" w:rsidR="000A184C" w:rsidRPr="000A184C" w:rsidRDefault="000A184C" w:rsidP="0014658B">
            <w:pPr>
              <w:spacing w:after="0"/>
            </w:pPr>
            <w:r w:rsidRPr="000A184C">
              <w:softHyphen/>
            </w:r>
            <w:r w:rsidRPr="000A184C">
              <w:softHyphen/>
              <w:t>____/</w:t>
            </w:r>
            <w:r w:rsidRPr="000A184C">
              <w:softHyphen/>
            </w:r>
            <w:r w:rsidRPr="000A184C">
              <w:softHyphen/>
              <w:t>____/</w:t>
            </w:r>
            <w:r w:rsidRPr="000A184C">
              <w:softHyphen/>
            </w:r>
            <w:r w:rsidRPr="000A184C">
              <w:softHyphen/>
              <w:t>____</w:t>
            </w:r>
          </w:p>
        </w:tc>
        <w:tc>
          <w:tcPr>
            <w:tcW w:w="3118" w:type="dxa"/>
            <w:shd w:val="clear" w:color="auto" w:fill="D0CECE" w:themeFill="background2" w:themeFillShade="E6"/>
          </w:tcPr>
          <w:p w14:paraId="48C2413E" w14:textId="77777777" w:rsidR="000A184C" w:rsidRPr="000A184C" w:rsidRDefault="000A184C" w:rsidP="0014658B">
            <w:pPr>
              <w:spacing w:after="0"/>
              <w:rPr>
                <w:rFonts w:eastAsia="Times New Roman"/>
                <w:i/>
                <w:szCs w:val="24"/>
                <w:lang w:val="x-none" w:eastAsia="x-none"/>
              </w:rPr>
            </w:pPr>
            <w:r w:rsidRPr="000A184C">
              <w:rPr>
                <w:rFonts w:eastAsia="Times New Roman"/>
                <w:i/>
                <w:szCs w:val="24"/>
                <w:lang w:val="x-none" w:eastAsia="x-none"/>
              </w:rPr>
              <w:t>Student Signature:</w:t>
            </w:r>
          </w:p>
        </w:tc>
        <w:tc>
          <w:tcPr>
            <w:tcW w:w="3090" w:type="dxa"/>
            <w:shd w:val="clear" w:color="auto" w:fill="D0CECE" w:themeFill="background2" w:themeFillShade="E6"/>
          </w:tcPr>
          <w:p w14:paraId="5F4DCC60" w14:textId="77777777" w:rsidR="000A184C" w:rsidRPr="000A184C" w:rsidRDefault="000A184C" w:rsidP="0014658B">
            <w:pPr>
              <w:spacing w:after="0"/>
            </w:pPr>
            <w:r w:rsidRPr="000A184C">
              <w:rPr>
                <w:i/>
                <w:szCs w:val="24"/>
              </w:rPr>
              <w:t>Practice Supervisor and/or Assessor Signature:</w:t>
            </w:r>
          </w:p>
        </w:tc>
      </w:tr>
      <w:tr w:rsidR="000A184C" w:rsidRPr="000A184C" w14:paraId="4F498F38" w14:textId="77777777" w:rsidTr="000A184C">
        <w:tblPrEx>
          <w:tblLook w:val="04A0" w:firstRow="1" w:lastRow="0" w:firstColumn="1" w:lastColumn="0" w:noHBand="0" w:noVBand="1"/>
        </w:tblPrEx>
        <w:tc>
          <w:tcPr>
            <w:tcW w:w="3114" w:type="dxa"/>
            <w:shd w:val="clear" w:color="auto" w:fill="D0CECE" w:themeFill="background2" w:themeFillShade="E6"/>
          </w:tcPr>
          <w:p w14:paraId="130B9D3C" w14:textId="77777777" w:rsidR="000A184C" w:rsidRDefault="000A184C" w:rsidP="0014658B">
            <w:pPr>
              <w:spacing w:after="0"/>
              <w:rPr>
                <w:szCs w:val="24"/>
              </w:rPr>
            </w:pPr>
            <w:r w:rsidRPr="000A184C">
              <w:rPr>
                <w:szCs w:val="24"/>
              </w:rPr>
              <w:t>Agreed date for next meetings</w:t>
            </w:r>
          </w:p>
          <w:p w14:paraId="7974D5D1" w14:textId="6241D816" w:rsidR="000A184C" w:rsidRPr="000A184C" w:rsidRDefault="000A184C" w:rsidP="0014658B">
            <w:pPr>
              <w:spacing w:after="0"/>
            </w:pPr>
          </w:p>
        </w:tc>
        <w:tc>
          <w:tcPr>
            <w:tcW w:w="3118" w:type="dxa"/>
            <w:shd w:val="clear" w:color="auto" w:fill="D0CECE" w:themeFill="background2" w:themeFillShade="E6"/>
          </w:tcPr>
          <w:p w14:paraId="123BB83A" w14:textId="77777777" w:rsidR="000A184C" w:rsidRPr="000A184C" w:rsidRDefault="000A184C" w:rsidP="0014658B">
            <w:pPr>
              <w:spacing w:after="0"/>
              <w:rPr>
                <w:rFonts w:eastAsia="Times New Roman"/>
                <w:b/>
                <w:szCs w:val="24"/>
                <w:lang w:eastAsia="x-none"/>
              </w:rPr>
            </w:pPr>
            <w:r w:rsidRPr="000A184C">
              <w:rPr>
                <w:rFonts w:eastAsia="Times New Roman"/>
                <w:b/>
                <w:szCs w:val="24"/>
                <w:lang w:eastAsia="x-none"/>
              </w:rPr>
              <w:t>Interim:</w:t>
            </w:r>
          </w:p>
        </w:tc>
        <w:tc>
          <w:tcPr>
            <w:tcW w:w="3090" w:type="dxa"/>
            <w:shd w:val="clear" w:color="auto" w:fill="D0CECE" w:themeFill="background2" w:themeFillShade="E6"/>
          </w:tcPr>
          <w:p w14:paraId="181741F2" w14:textId="77777777" w:rsidR="000A184C" w:rsidRPr="000A184C" w:rsidRDefault="000A184C" w:rsidP="0014658B">
            <w:pPr>
              <w:spacing w:after="0"/>
              <w:rPr>
                <w:b/>
                <w:szCs w:val="24"/>
              </w:rPr>
            </w:pPr>
            <w:r w:rsidRPr="000A184C">
              <w:rPr>
                <w:b/>
                <w:szCs w:val="24"/>
              </w:rPr>
              <w:t>Final:</w:t>
            </w:r>
          </w:p>
        </w:tc>
      </w:tr>
    </w:tbl>
    <w:p w14:paraId="53F782DD" w14:textId="77777777" w:rsidR="00027606" w:rsidRPr="003E01C8" w:rsidRDefault="00027606" w:rsidP="0098669E">
      <w:pPr>
        <w:sectPr w:rsidR="00027606"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3402"/>
        <w:gridCol w:w="708"/>
        <w:gridCol w:w="1433"/>
        <w:gridCol w:w="1577"/>
      </w:tblGrid>
      <w:tr w:rsidR="00027606" w:rsidRPr="003E01C8" w14:paraId="4D6CFEB7" w14:textId="77777777" w:rsidTr="00325015">
        <w:trPr>
          <w:trHeight w:val="1094"/>
        </w:trPr>
        <w:tc>
          <w:tcPr>
            <w:tcW w:w="9242" w:type="dxa"/>
            <w:gridSpan w:val="5"/>
            <w:tcBorders>
              <w:top w:val="single" w:sz="4" w:space="0" w:color="auto"/>
              <w:left w:val="single" w:sz="4" w:space="0" w:color="auto"/>
              <w:bottom w:val="single" w:sz="4" w:space="0" w:color="auto"/>
              <w:right w:val="single" w:sz="4" w:space="0" w:color="auto"/>
            </w:tcBorders>
            <w:shd w:val="clear" w:color="auto" w:fill="E7E6E6"/>
          </w:tcPr>
          <w:p w14:paraId="59642AC8" w14:textId="77777777" w:rsidR="00027606" w:rsidRPr="000A184C" w:rsidRDefault="00027606" w:rsidP="000A184C">
            <w:pPr>
              <w:spacing w:before="120" w:after="120"/>
              <w:rPr>
                <w:b/>
                <w:bCs/>
              </w:rPr>
            </w:pPr>
            <w:r w:rsidRPr="000A184C">
              <w:rPr>
                <w:b/>
                <w:bCs/>
              </w:rPr>
              <w:lastRenderedPageBreak/>
              <w:t>INTERIM FEEDBACK MEETING</w:t>
            </w:r>
          </w:p>
          <w:p w14:paraId="72CA13F8" w14:textId="77777777" w:rsidR="00027606" w:rsidRPr="003E01C8" w:rsidRDefault="00027606" w:rsidP="000A184C">
            <w:pPr>
              <w:spacing w:before="120" w:after="120"/>
              <w:rPr>
                <w:caps/>
              </w:rPr>
            </w:pPr>
            <w:r w:rsidRPr="000A184C">
              <w:rPr>
                <w:b/>
                <w:bCs/>
              </w:rPr>
              <w:t>PART 1: PLE 1a</w:t>
            </w:r>
          </w:p>
        </w:tc>
      </w:tr>
      <w:tr w:rsidR="00027606" w:rsidRPr="003E01C8" w14:paraId="011FE721" w14:textId="77777777" w:rsidTr="00325015">
        <w:trPr>
          <w:trHeight w:val="3236"/>
        </w:trPr>
        <w:tc>
          <w:tcPr>
            <w:tcW w:w="9242" w:type="dxa"/>
            <w:gridSpan w:val="5"/>
            <w:tcBorders>
              <w:top w:val="single" w:sz="4" w:space="0" w:color="auto"/>
              <w:left w:val="single" w:sz="4" w:space="0" w:color="auto"/>
              <w:bottom w:val="single" w:sz="4" w:space="0" w:color="auto"/>
              <w:right w:val="single" w:sz="4" w:space="0" w:color="auto"/>
            </w:tcBorders>
          </w:tcPr>
          <w:p w14:paraId="6974826D" w14:textId="77777777" w:rsidR="00027606" w:rsidRPr="003E01C8" w:rsidRDefault="00027606" w:rsidP="0098669E">
            <w:r w:rsidRPr="003E01C8">
              <w:t xml:space="preserve">Practice Supervisor’s comments (please refer to the associated proficiencies for each platform to inform your discussion with the student and comments): </w:t>
            </w:r>
          </w:p>
          <w:p w14:paraId="35BC8888" w14:textId="77777777" w:rsidR="00027606" w:rsidRPr="000A184C" w:rsidRDefault="00027606" w:rsidP="0098669E">
            <w:pPr>
              <w:rPr>
                <w:b/>
                <w:bCs/>
              </w:rPr>
            </w:pPr>
            <w:r w:rsidRPr="000A184C">
              <w:rPr>
                <w:b/>
                <w:bCs/>
              </w:rPr>
              <w:t>Platform 1: Being an accountable professional</w:t>
            </w:r>
          </w:p>
          <w:p w14:paraId="1CCEA9B1" w14:textId="77777777" w:rsidR="00027606" w:rsidRPr="003E01C8" w:rsidRDefault="00027606" w:rsidP="0098669E"/>
          <w:p w14:paraId="3F50AE70" w14:textId="77777777" w:rsidR="00027606" w:rsidRPr="003E01C8" w:rsidRDefault="00027606" w:rsidP="0098669E"/>
          <w:p w14:paraId="1540CEF0" w14:textId="77777777" w:rsidR="00027606" w:rsidRPr="003E01C8" w:rsidRDefault="00027606" w:rsidP="0098669E"/>
          <w:p w14:paraId="724F9544" w14:textId="77777777" w:rsidR="00027606" w:rsidRPr="003E01C8" w:rsidRDefault="00027606" w:rsidP="0098669E"/>
          <w:p w14:paraId="721E47DD" w14:textId="77777777" w:rsidR="00027606" w:rsidRPr="000A184C" w:rsidRDefault="00027606" w:rsidP="0098669E">
            <w:pPr>
              <w:rPr>
                <w:b/>
                <w:bCs/>
              </w:rPr>
            </w:pPr>
            <w:r w:rsidRPr="000A184C">
              <w:rPr>
                <w:b/>
                <w:bCs/>
              </w:rPr>
              <w:t>Platform 2: Promoting health and preventing ill health</w:t>
            </w:r>
          </w:p>
          <w:p w14:paraId="0EB7D45C" w14:textId="77777777" w:rsidR="00027606" w:rsidRPr="003E01C8" w:rsidRDefault="00027606" w:rsidP="0098669E"/>
          <w:p w14:paraId="3D5A96A1" w14:textId="77777777" w:rsidR="00027606" w:rsidRPr="003E01C8" w:rsidRDefault="00027606" w:rsidP="0098669E"/>
          <w:p w14:paraId="575163B9" w14:textId="77777777" w:rsidR="00027606" w:rsidRPr="003E01C8" w:rsidRDefault="00027606" w:rsidP="0098669E"/>
          <w:p w14:paraId="686B83C0" w14:textId="77777777" w:rsidR="00027606" w:rsidRPr="003E01C8" w:rsidRDefault="00027606" w:rsidP="0098669E"/>
          <w:p w14:paraId="7FAA4AE4" w14:textId="77777777" w:rsidR="00027606" w:rsidRPr="000A184C" w:rsidRDefault="00027606" w:rsidP="0098669E">
            <w:pPr>
              <w:rPr>
                <w:b/>
                <w:bCs/>
              </w:rPr>
            </w:pPr>
            <w:r w:rsidRPr="000A184C">
              <w:rPr>
                <w:b/>
                <w:bCs/>
              </w:rPr>
              <w:t>Platform 3: Assessing needs and planning care</w:t>
            </w:r>
          </w:p>
          <w:p w14:paraId="43080D7B" w14:textId="77777777" w:rsidR="00027606" w:rsidRPr="003E01C8" w:rsidRDefault="00027606" w:rsidP="0098669E"/>
          <w:p w14:paraId="26F9FCE1" w14:textId="77777777" w:rsidR="00027606" w:rsidRPr="003E01C8" w:rsidRDefault="00027606" w:rsidP="0098669E"/>
          <w:p w14:paraId="0F2C07DE" w14:textId="77777777" w:rsidR="00027606" w:rsidRPr="003E01C8" w:rsidRDefault="00027606" w:rsidP="0098669E"/>
          <w:p w14:paraId="273686A6" w14:textId="77777777" w:rsidR="00027606" w:rsidRPr="000A184C" w:rsidRDefault="00027606" w:rsidP="0098669E">
            <w:pPr>
              <w:rPr>
                <w:b/>
                <w:bCs/>
              </w:rPr>
            </w:pPr>
            <w:r w:rsidRPr="000A184C">
              <w:rPr>
                <w:b/>
                <w:bCs/>
              </w:rPr>
              <w:t>Platform 4: Providing and evaluating care</w:t>
            </w:r>
          </w:p>
          <w:p w14:paraId="71D84E37" w14:textId="77777777" w:rsidR="00027606" w:rsidRPr="003E01C8" w:rsidRDefault="00027606" w:rsidP="0098669E"/>
          <w:p w14:paraId="5F1184C1" w14:textId="77777777" w:rsidR="00027606" w:rsidRPr="003E01C8" w:rsidRDefault="00027606" w:rsidP="0098669E"/>
          <w:p w14:paraId="3E1EC62B" w14:textId="77777777" w:rsidR="00027606" w:rsidRPr="003E01C8" w:rsidRDefault="00027606" w:rsidP="0098669E"/>
          <w:p w14:paraId="3DA5223C" w14:textId="77777777" w:rsidR="00027606" w:rsidRPr="000A184C" w:rsidRDefault="00027606" w:rsidP="0098669E">
            <w:pPr>
              <w:rPr>
                <w:b/>
                <w:bCs/>
              </w:rPr>
            </w:pPr>
            <w:r w:rsidRPr="000A184C">
              <w:rPr>
                <w:b/>
                <w:bCs/>
              </w:rPr>
              <w:t>Platform 5: Leading and managing nursing care and working in teams</w:t>
            </w:r>
          </w:p>
          <w:p w14:paraId="031F1DA2" w14:textId="77777777" w:rsidR="00027606" w:rsidRPr="003E01C8" w:rsidRDefault="00027606" w:rsidP="0098669E"/>
          <w:p w14:paraId="5BC08E6A" w14:textId="77777777" w:rsidR="00027606" w:rsidRPr="003E01C8" w:rsidRDefault="00027606" w:rsidP="0098669E"/>
          <w:p w14:paraId="05246C0E" w14:textId="77777777" w:rsidR="00027606" w:rsidRPr="003E01C8" w:rsidRDefault="00027606" w:rsidP="0098669E"/>
          <w:p w14:paraId="6151FCA5" w14:textId="77777777" w:rsidR="00027606" w:rsidRPr="003E01C8" w:rsidRDefault="00027606" w:rsidP="0098669E"/>
          <w:p w14:paraId="2156428D" w14:textId="77777777" w:rsidR="00027606" w:rsidRPr="000A184C" w:rsidRDefault="00027606" w:rsidP="0098669E">
            <w:pPr>
              <w:rPr>
                <w:b/>
                <w:bCs/>
              </w:rPr>
            </w:pPr>
            <w:r w:rsidRPr="000A184C">
              <w:rPr>
                <w:b/>
                <w:bCs/>
              </w:rPr>
              <w:lastRenderedPageBreak/>
              <w:t>Platform 6: Improving safety and quality of care</w:t>
            </w:r>
          </w:p>
          <w:p w14:paraId="0543D153" w14:textId="77777777" w:rsidR="00027606" w:rsidRPr="003E01C8" w:rsidRDefault="00027606" w:rsidP="0098669E"/>
          <w:p w14:paraId="15C2162D" w14:textId="77777777" w:rsidR="00027606" w:rsidRPr="003E01C8" w:rsidRDefault="00027606" w:rsidP="0098669E"/>
          <w:p w14:paraId="51D97897" w14:textId="77777777" w:rsidR="00027606" w:rsidRPr="003E01C8" w:rsidRDefault="00027606" w:rsidP="0098669E"/>
          <w:p w14:paraId="1EF41432" w14:textId="77777777" w:rsidR="00027606" w:rsidRPr="003E01C8" w:rsidRDefault="00027606" w:rsidP="0098669E"/>
          <w:p w14:paraId="14B785C1" w14:textId="77777777" w:rsidR="00027606" w:rsidRPr="000A184C" w:rsidRDefault="00027606" w:rsidP="0098669E">
            <w:pPr>
              <w:rPr>
                <w:b/>
                <w:bCs/>
              </w:rPr>
            </w:pPr>
            <w:r w:rsidRPr="000A184C">
              <w:rPr>
                <w:b/>
                <w:bCs/>
              </w:rPr>
              <w:t>Platform 7: Coordinating care</w:t>
            </w:r>
          </w:p>
          <w:p w14:paraId="5F92EA71" w14:textId="77777777" w:rsidR="00027606" w:rsidRPr="003E01C8" w:rsidRDefault="00027606" w:rsidP="0098669E"/>
          <w:p w14:paraId="2238ED22" w14:textId="77777777" w:rsidR="00027606" w:rsidRPr="003E01C8" w:rsidRDefault="00027606" w:rsidP="0098669E"/>
          <w:p w14:paraId="7CEE0365" w14:textId="77777777" w:rsidR="00027606" w:rsidRPr="003E01C8" w:rsidRDefault="00027606" w:rsidP="0098669E"/>
          <w:p w14:paraId="520535EC" w14:textId="77777777" w:rsidR="00027606" w:rsidRPr="003E01C8" w:rsidRDefault="00027606" w:rsidP="0098669E"/>
          <w:p w14:paraId="2CF27EDE" w14:textId="77777777" w:rsidR="00027606" w:rsidRPr="000A184C" w:rsidRDefault="00027606" w:rsidP="0098669E">
            <w:pPr>
              <w:rPr>
                <w:b/>
                <w:bCs/>
              </w:rPr>
            </w:pPr>
            <w:r w:rsidRPr="000A184C">
              <w:rPr>
                <w:b/>
                <w:bCs/>
              </w:rPr>
              <w:t>Skills and Procedures:</w:t>
            </w:r>
          </w:p>
          <w:p w14:paraId="6DF9E635" w14:textId="77777777" w:rsidR="00027606" w:rsidRPr="003E01C8" w:rsidRDefault="00027606" w:rsidP="0098669E"/>
          <w:p w14:paraId="27017E1C" w14:textId="77777777" w:rsidR="00027606" w:rsidRPr="003E01C8" w:rsidRDefault="00027606" w:rsidP="0098669E"/>
          <w:p w14:paraId="7F4FBF93" w14:textId="77777777" w:rsidR="00027606" w:rsidRPr="003E01C8" w:rsidRDefault="00027606" w:rsidP="0098669E"/>
          <w:p w14:paraId="31756E94" w14:textId="77777777" w:rsidR="00027606" w:rsidRPr="003E01C8" w:rsidRDefault="00027606" w:rsidP="0098669E"/>
        </w:tc>
      </w:tr>
      <w:tr w:rsidR="00027606" w:rsidRPr="003E01C8" w14:paraId="30D072D7" w14:textId="77777777" w:rsidTr="00325015">
        <w:trPr>
          <w:trHeight w:val="1676"/>
        </w:trPr>
        <w:tc>
          <w:tcPr>
            <w:tcW w:w="9242" w:type="dxa"/>
            <w:gridSpan w:val="5"/>
            <w:tcBorders>
              <w:top w:val="single" w:sz="4" w:space="0" w:color="auto"/>
              <w:left w:val="single" w:sz="4" w:space="0" w:color="auto"/>
              <w:bottom w:val="single" w:sz="4" w:space="0" w:color="auto"/>
              <w:right w:val="single" w:sz="4" w:space="0" w:color="auto"/>
            </w:tcBorders>
          </w:tcPr>
          <w:p w14:paraId="3FF29BC7" w14:textId="77777777" w:rsidR="00027606" w:rsidRPr="000A184C" w:rsidRDefault="00027606" w:rsidP="0098669E">
            <w:pPr>
              <w:rPr>
                <w:b/>
                <w:bCs/>
              </w:rPr>
            </w:pPr>
            <w:r w:rsidRPr="000A184C">
              <w:rPr>
                <w:b/>
                <w:bCs/>
              </w:rPr>
              <w:lastRenderedPageBreak/>
              <w:t>Student feedback:</w:t>
            </w:r>
          </w:p>
          <w:p w14:paraId="594F0360" w14:textId="77777777" w:rsidR="00027606" w:rsidRPr="003E01C8" w:rsidRDefault="00027606" w:rsidP="0098669E"/>
          <w:p w14:paraId="47415643" w14:textId="77777777" w:rsidR="00027606" w:rsidRPr="003E01C8" w:rsidRDefault="00027606" w:rsidP="0098669E"/>
          <w:p w14:paraId="309720C2" w14:textId="77777777" w:rsidR="00027606" w:rsidRPr="003E01C8" w:rsidRDefault="00027606" w:rsidP="0098669E"/>
        </w:tc>
      </w:tr>
      <w:tr w:rsidR="00027606" w:rsidRPr="003E01C8" w14:paraId="600D6A5E" w14:textId="77777777" w:rsidTr="00325015">
        <w:trPr>
          <w:trHeight w:val="592"/>
        </w:trPr>
        <w:tc>
          <w:tcPr>
            <w:tcW w:w="6232" w:type="dxa"/>
            <w:gridSpan w:val="3"/>
            <w:tcBorders>
              <w:top w:val="single" w:sz="4" w:space="0" w:color="auto"/>
              <w:left w:val="single" w:sz="4" w:space="0" w:color="auto"/>
              <w:bottom w:val="single" w:sz="4" w:space="0" w:color="auto"/>
              <w:right w:val="single" w:sz="4" w:space="0" w:color="auto"/>
            </w:tcBorders>
          </w:tcPr>
          <w:p w14:paraId="47D27D11" w14:textId="77777777" w:rsidR="00027606" w:rsidRPr="003E01C8" w:rsidRDefault="00027606" w:rsidP="000A184C">
            <w:pPr>
              <w:spacing w:before="120" w:after="120"/>
            </w:pPr>
            <w:r w:rsidRPr="003E01C8">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7114E2A5" w14:textId="77777777" w:rsidR="00027606" w:rsidRPr="003E01C8" w:rsidRDefault="00027606" w:rsidP="000A184C">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4947BC3E" w14:textId="77777777" w:rsidR="00027606" w:rsidRPr="003E01C8" w:rsidRDefault="00027606" w:rsidP="000A184C">
            <w:pPr>
              <w:spacing w:before="120" w:after="120"/>
            </w:pPr>
            <w:r w:rsidRPr="003E01C8">
              <w:t>No</w:t>
            </w:r>
          </w:p>
        </w:tc>
      </w:tr>
      <w:tr w:rsidR="00027606" w:rsidRPr="003E01C8" w14:paraId="536207F9" w14:textId="77777777" w:rsidTr="00325015">
        <w:trPr>
          <w:trHeight w:val="315"/>
        </w:trPr>
        <w:tc>
          <w:tcPr>
            <w:tcW w:w="6232" w:type="dxa"/>
            <w:gridSpan w:val="3"/>
            <w:tcBorders>
              <w:top w:val="single" w:sz="4" w:space="0" w:color="auto"/>
              <w:left w:val="single" w:sz="4" w:space="0" w:color="auto"/>
              <w:bottom w:val="single" w:sz="4" w:space="0" w:color="auto"/>
              <w:right w:val="single" w:sz="4" w:space="0" w:color="auto"/>
            </w:tcBorders>
          </w:tcPr>
          <w:p w14:paraId="7DB67BCD" w14:textId="77777777" w:rsidR="00027606" w:rsidRPr="003E01C8" w:rsidRDefault="00027606" w:rsidP="000A184C">
            <w:pPr>
              <w:spacing w:before="120" w:after="120"/>
              <w:rPr>
                <w:color w:val="FF0000"/>
              </w:rPr>
            </w:pPr>
            <w:r w:rsidRPr="003E01C8">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5CB857A4" w14:textId="77777777" w:rsidR="00027606" w:rsidRPr="003E01C8" w:rsidRDefault="00027606" w:rsidP="000A184C">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27070546" w14:textId="77777777" w:rsidR="00027606" w:rsidRPr="003E01C8" w:rsidRDefault="00027606" w:rsidP="000A184C">
            <w:pPr>
              <w:spacing w:before="120" w:after="120"/>
            </w:pPr>
            <w:r w:rsidRPr="003E01C8">
              <w:t>No</w:t>
            </w:r>
          </w:p>
        </w:tc>
      </w:tr>
      <w:tr w:rsidR="00027606" w:rsidRPr="003E01C8" w14:paraId="495C32F6" w14:textId="77777777" w:rsidTr="008F0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2122" w:type="dxa"/>
            <w:shd w:val="clear" w:color="auto" w:fill="E7E6E6"/>
          </w:tcPr>
          <w:p w14:paraId="72D8C87A" w14:textId="77777777" w:rsidR="00027606" w:rsidRPr="003E01C8" w:rsidRDefault="00027606" w:rsidP="000A184C">
            <w:pPr>
              <w:spacing w:before="120" w:after="120"/>
            </w:pPr>
            <w:r w:rsidRPr="003E01C8">
              <w:t xml:space="preserve">Date </w:t>
            </w:r>
          </w:p>
          <w:p w14:paraId="018FD52E" w14:textId="77777777" w:rsidR="00027606" w:rsidRPr="003E01C8" w:rsidRDefault="00027606" w:rsidP="000A184C">
            <w:pPr>
              <w:spacing w:before="120" w:after="120"/>
            </w:pPr>
            <w:r w:rsidRPr="003E01C8">
              <w:softHyphen/>
            </w:r>
            <w:r w:rsidRPr="003E01C8">
              <w:softHyphen/>
              <w:t>____/</w:t>
            </w:r>
            <w:r w:rsidRPr="003E01C8">
              <w:softHyphen/>
            </w:r>
            <w:r w:rsidRPr="003E01C8">
              <w:softHyphen/>
              <w:t>____/</w:t>
            </w:r>
            <w:r w:rsidRPr="003E01C8">
              <w:softHyphen/>
            </w:r>
            <w:r w:rsidRPr="003E01C8">
              <w:softHyphen/>
              <w:t>____</w:t>
            </w:r>
          </w:p>
        </w:tc>
        <w:tc>
          <w:tcPr>
            <w:tcW w:w="3402" w:type="dxa"/>
            <w:shd w:val="clear" w:color="auto" w:fill="E7E6E6"/>
          </w:tcPr>
          <w:p w14:paraId="05F1E5B6" w14:textId="77777777" w:rsidR="00027606" w:rsidRPr="003E01C8" w:rsidRDefault="00027606" w:rsidP="000A184C">
            <w:pPr>
              <w:spacing w:before="120" w:after="120"/>
            </w:pPr>
            <w:r w:rsidRPr="003E01C8">
              <w:t>Student Signature:</w:t>
            </w:r>
          </w:p>
        </w:tc>
        <w:tc>
          <w:tcPr>
            <w:tcW w:w="3718" w:type="dxa"/>
            <w:gridSpan w:val="3"/>
            <w:shd w:val="clear" w:color="auto" w:fill="E7E6E6"/>
          </w:tcPr>
          <w:p w14:paraId="2C0619BD" w14:textId="01A4FE25" w:rsidR="00027606" w:rsidRPr="003E01C8" w:rsidRDefault="00027606" w:rsidP="000A184C">
            <w:pPr>
              <w:spacing w:before="120" w:after="120"/>
            </w:pPr>
            <w:r w:rsidRPr="003E01C8">
              <w:t>Practice Supervisor and/or Assessor Signature:</w:t>
            </w:r>
          </w:p>
          <w:p w14:paraId="0116237D" w14:textId="77777777" w:rsidR="00027606" w:rsidRPr="003E01C8" w:rsidRDefault="00027606" w:rsidP="000A184C">
            <w:pPr>
              <w:spacing w:before="120" w:after="120"/>
            </w:pPr>
          </w:p>
        </w:tc>
      </w:tr>
    </w:tbl>
    <w:p w14:paraId="711BE091" w14:textId="77777777" w:rsidR="00027606" w:rsidRPr="003E01C8" w:rsidRDefault="00027606" w:rsidP="0098669E">
      <w:pPr>
        <w:sectPr w:rsidR="00027606" w:rsidRPr="003E01C8" w:rsidSect="00325015">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59"/>
        <w:gridCol w:w="1021"/>
        <w:gridCol w:w="113"/>
        <w:gridCol w:w="843"/>
        <w:gridCol w:w="178"/>
        <w:gridCol w:w="1079"/>
        <w:gridCol w:w="468"/>
        <w:gridCol w:w="790"/>
        <w:gridCol w:w="73"/>
        <w:gridCol w:w="567"/>
        <w:gridCol w:w="616"/>
        <w:gridCol w:w="772"/>
        <w:gridCol w:w="488"/>
        <w:gridCol w:w="1216"/>
        <w:gridCol w:w="139"/>
      </w:tblGrid>
      <w:tr w:rsidR="000A184C" w:rsidRPr="00E230F5" w14:paraId="06E986DF" w14:textId="77777777" w:rsidTr="000A184C">
        <w:trPr>
          <w:gridBefore w:val="1"/>
          <w:gridAfter w:val="1"/>
          <w:wBefore w:w="34" w:type="dxa"/>
          <w:wAfter w:w="139" w:type="dxa"/>
          <w:trHeight w:val="835"/>
        </w:trPr>
        <w:tc>
          <w:tcPr>
            <w:tcW w:w="9183" w:type="dxa"/>
            <w:gridSpan w:val="14"/>
            <w:tcBorders>
              <w:bottom w:val="single" w:sz="4" w:space="0" w:color="auto"/>
            </w:tcBorders>
            <w:shd w:val="clear" w:color="auto" w:fill="D0CECE" w:themeFill="background2" w:themeFillShade="E6"/>
          </w:tcPr>
          <w:p w14:paraId="5A72E9F4" w14:textId="77777777" w:rsidR="000A184C" w:rsidRPr="005B677A" w:rsidRDefault="000A184C" w:rsidP="00A967F2">
            <w:pPr>
              <w:ind w:right="-250"/>
              <w:jc w:val="center"/>
              <w:rPr>
                <w:rFonts w:cs="Arial"/>
                <w:b/>
                <w:szCs w:val="24"/>
              </w:rPr>
            </w:pPr>
            <w:r>
              <w:rPr>
                <w:rFonts w:cs="Arial"/>
                <w:b/>
                <w:szCs w:val="24"/>
              </w:rPr>
              <w:lastRenderedPageBreak/>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05862942" w14:textId="0F96CCCD" w:rsidR="000A184C" w:rsidRPr="00E230F5" w:rsidRDefault="000A184C" w:rsidP="00A967F2">
            <w:pPr>
              <w:ind w:right="-250"/>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Pr>
                <w:rFonts w:cs="Arial"/>
                <w:b/>
                <w:szCs w:val="24"/>
              </w:rPr>
              <w:t>PLE 1</w:t>
            </w:r>
            <w:r w:rsidR="0023548D">
              <w:rPr>
                <w:rFonts w:cs="Arial"/>
                <w:b/>
                <w:szCs w:val="24"/>
              </w:rPr>
              <w:t>a</w:t>
            </w:r>
          </w:p>
        </w:tc>
      </w:tr>
      <w:tr w:rsidR="000A184C" w14:paraId="22D066C2" w14:textId="77777777" w:rsidTr="000A184C">
        <w:tblPrEx>
          <w:tblLook w:val="00A0" w:firstRow="1" w:lastRow="0" w:firstColumn="1" w:lastColumn="0" w:noHBand="0" w:noVBand="0"/>
        </w:tblPrEx>
        <w:trPr>
          <w:gridBefore w:val="1"/>
          <w:gridAfter w:val="1"/>
          <w:wBefore w:w="34" w:type="dxa"/>
          <w:wAfter w:w="139" w:type="dxa"/>
          <w:trHeight w:val="1360"/>
        </w:trPr>
        <w:tc>
          <w:tcPr>
            <w:tcW w:w="9183" w:type="dxa"/>
            <w:gridSpan w:val="14"/>
          </w:tcPr>
          <w:p w14:paraId="47E7CDD6" w14:textId="77777777" w:rsidR="000A184C" w:rsidRPr="00BA19AC" w:rsidRDefault="000A184C" w:rsidP="00A967F2">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0A184C" w14:paraId="1547B065" w14:textId="77777777" w:rsidTr="000A184C">
        <w:tblPrEx>
          <w:tblLook w:val="00A0" w:firstRow="1" w:lastRow="0" w:firstColumn="1" w:lastColumn="0" w:noHBand="0" w:noVBand="0"/>
        </w:tblPrEx>
        <w:trPr>
          <w:gridBefore w:val="1"/>
          <w:gridAfter w:val="1"/>
          <w:wBefore w:w="34" w:type="dxa"/>
          <w:wAfter w:w="139" w:type="dxa"/>
        </w:trPr>
        <w:tc>
          <w:tcPr>
            <w:tcW w:w="9183" w:type="dxa"/>
            <w:gridSpan w:val="14"/>
          </w:tcPr>
          <w:p w14:paraId="3002D60D" w14:textId="77777777" w:rsidR="000A184C" w:rsidRPr="00BC40A4" w:rsidRDefault="000A184C" w:rsidP="00A967F2">
            <w:pPr>
              <w:spacing w:after="0"/>
              <w:rPr>
                <w:rFonts w:eastAsia="BatangChe" w:cs="Arial"/>
                <w:b/>
              </w:rPr>
            </w:pPr>
            <w:r w:rsidRPr="00BC40A4">
              <w:rPr>
                <w:rFonts w:eastAsia="BatangChe" w:cs="Arial"/>
                <w:b/>
              </w:rPr>
              <w:t>Information to be given to the service user/carer/family member:</w:t>
            </w:r>
          </w:p>
          <w:p w14:paraId="77DA85B0" w14:textId="77777777" w:rsidR="000A184C" w:rsidRPr="00BA19AC" w:rsidRDefault="000A184C" w:rsidP="00A967F2">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0A184C" w14:paraId="0804F31B" w14:textId="77777777" w:rsidTr="000A184C">
        <w:tblPrEx>
          <w:tblLook w:val="00A0" w:firstRow="1" w:lastRow="0" w:firstColumn="1" w:lastColumn="0" w:noHBand="0" w:noVBand="0"/>
        </w:tblPrEx>
        <w:trPr>
          <w:gridBefore w:val="1"/>
          <w:gridAfter w:val="1"/>
          <w:wBefore w:w="34" w:type="dxa"/>
          <w:wAfter w:w="139" w:type="dxa"/>
          <w:trHeight w:val="294"/>
        </w:trPr>
        <w:tc>
          <w:tcPr>
            <w:tcW w:w="9183" w:type="dxa"/>
            <w:gridSpan w:val="14"/>
            <w:shd w:val="clear" w:color="auto" w:fill="FFFF00"/>
            <w:vAlign w:val="center"/>
          </w:tcPr>
          <w:p w14:paraId="7A46C51D" w14:textId="357ACF3F" w:rsidR="000A184C" w:rsidRPr="004B1E02" w:rsidRDefault="000A184C" w:rsidP="000A184C">
            <w:pPr>
              <w:spacing w:before="120" w:after="120"/>
              <w:ind w:right="482"/>
              <w:rPr>
                <w:szCs w:val="24"/>
              </w:rPr>
            </w:pPr>
            <w:r w:rsidRPr="004B1E02">
              <w:rPr>
                <w:b/>
                <w:noProof/>
                <w:szCs w:val="24"/>
                <w:lang w:eastAsia="en-GB"/>
              </w:rPr>
              <mc:AlternateContent>
                <mc:Choice Requires="wps">
                  <w:drawing>
                    <wp:anchor distT="0" distB="0" distL="114300" distR="114300" simplePos="0" relativeHeight="251794944" behindDoc="0" locked="0" layoutInCell="1" allowOverlap="1" wp14:anchorId="04C688FD" wp14:editId="2DF69C93">
                      <wp:simplePos x="0" y="0"/>
                      <wp:positionH relativeFrom="column">
                        <wp:posOffset>5196205</wp:posOffset>
                      </wp:positionH>
                      <wp:positionV relativeFrom="paragraph">
                        <wp:posOffset>76200</wp:posOffset>
                      </wp:positionV>
                      <wp:extent cx="207010" cy="154940"/>
                      <wp:effectExtent l="19050" t="19050" r="21590" b="16510"/>
                      <wp:wrapNone/>
                      <wp:docPr id="17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B2FAD86" w14:textId="77777777" w:rsidR="00FD0111" w:rsidRDefault="00FD0111" w:rsidP="000A18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88FD" id="Freeform 142" o:spid="_x0000_s1026" style="position:absolute;margin-left:409.15pt;margin-top:6pt;width:16.3pt;height:12.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" adj="-11796480,,5400" path="m,244r326,l326,,,,,244e" strokeweight="2.25pt">
                      <v:stroke joinstyle="round"/>
                      <v:formulas/>
                      <v:path arrowok="t" o:connecttype="custom" o:connectlocs="0,500380;207010,500380;207010,345440;0,345440;0,500380" o:connectangles="0,0,0,0,0" textboxrect="0,0,326,244"/>
                      <v:textbox>
                        <w:txbxContent>
                          <w:p w14:paraId="7B2FAD86" w14:textId="77777777" w:rsidR="00FD0111" w:rsidRDefault="00FD0111" w:rsidP="000A184C">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93920" behindDoc="0" locked="0" layoutInCell="1" allowOverlap="1" wp14:anchorId="4786161F" wp14:editId="0EB799A4">
                      <wp:simplePos x="0" y="0"/>
                      <wp:positionH relativeFrom="column">
                        <wp:posOffset>3510280</wp:posOffset>
                      </wp:positionH>
                      <wp:positionV relativeFrom="paragraph">
                        <wp:posOffset>85725</wp:posOffset>
                      </wp:positionV>
                      <wp:extent cx="207010" cy="154940"/>
                      <wp:effectExtent l="19050" t="19050" r="21590" b="16510"/>
                      <wp:wrapNone/>
                      <wp:docPr id="17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F20DAB3" w14:textId="77777777" w:rsidR="00FD0111" w:rsidRDefault="00FD0111" w:rsidP="000A18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161F" id="_x0000_s1027" style="position:absolute;margin-left:276.4pt;margin-top:6.75pt;width:16.3pt;height:12.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6F20DAB3" w14:textId="77777777" w:rsidR="00FD0111" w:rsidRDefault="00FD0111" w:rsidP="000A184C">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0A184C" w14:paraId="6287C779" w14:textId="77777777" w:rsidTr="000A184C">
        <w:tblPrEx>
          <w:tblLook w:val="00A0" w:firstRow="1" w:lastRow="0" w:firstColumn="1" w:lastColumn="0" w:noHBand="0" w:noVBand="0"/>
        </w:tblPrEx>
        <w:trPr>
          <w:gridBefore w:val="1"/>
          <w:gridAfter w:val="1"/>
          <w:wBefore w:w="34" w:type="dxa"/>
          <w:wAfter w:w="139" w:type="dxa"/>
          <w:trHeight w:val="1421"/>
        </w:trPr>
        <w:tc>
          <w:tcPr>
            <w:tcW w:w="2936" w:type="dxa"/>
            <w:gridSpan w:val="4"/>
            <w:shd w:val="clear" w:color="auto" w:fill="FFFF00"/>
            <w:vAlign w:val="center"/>
          </w:tcPr>
          <w:p w14:paraId="40EF192B" w14:textId="77777777" w:rsidR="000A184C" w:rsidRPr="004B1E02" w:rsidRDefault="000A184C" w:rsidP="00A967F2">
            <w:pPr>
              <w:rPr>
                <w:rFonts w:cs="Arial"/>
                <w:b/>
                <w:szCs w:val="24"/>
              </w:rPr>
            </w:pPr>
            <w:r w:rsidRPr="004B1E02">
              <w:rPr>
                <w:rFonts w:cs="Arial"/>
                <w:b/>
                <w:szCs w:val="24"/>
              </w:rPr>
              <w:t xml:space="preserve">How happy were you with the way the student </w:t>
            </w:r>
            <w:proofErr w:type="gramStart"/>
            <w:r w:rsidRPr="004B1E02">
              <w:rPr>
                <w:rFonts w:cs="Arial"/>
                <w:b/>
                <w:szCs w:val="24"/>
              </w:rPr>
              <w:t>nurse….</w:t>
            </w:r>
            <w:proofErr w:type="gramEnd"/>
          </w:p>
        </w:tc>
        <w:tc>
          <w:tcPr>
            <w:tcW w:w="1257" w:type="dxa"/>
            <w:gridSpan w:val="2"/>
          </w:tcPr>
          <w:p w14:paraId="2FA54F9A" w14:textId="77777777" w:rsidR="000A184C" w:rsidRPr="004B1E02" w:rsidRDefault="000A184C" w:rsidP="00A967F2">
            <w:pPr>
              <w:jc w:val="center"/>
              <w:rPr>
                <w:rFonts w:cs="Arial"/>
                <w:szCs w:val="24"/>
              </w:rPr>
            </w:pPr>
            <w:r w:rsidRPr="004B1E02">
              <w:rPr>
                <w:rFonts w:cs="Arial"/>
                <w:noProof/>
                <w:color w:val="FF0000"/>
                <w:szCs w:val="24"/>
                <w:lang w:eastAsia="en-GB"/>
              </w:rPr>
              <w:drawing>
                <wp:anchor distT="0" distB="0" distL="114300" distR="114300" simplePos="0" relativeHeight="251789824" behindDoc="0" locked="0" layoutInCell="1" allowOverlap="1" wp14:anchorId="1C8E404E" wp14:editId="1845B965">
                  <wp:simplePos x="0" y="0"/>
                  <wp:positionH relativeFrom="page">
                    <wp:posOffset>252095</wp:posOffset>
                  </wp:positionH>
                  <wp:positionV relativeFrom="paragraph">
                    <wp:posOffset>493395</wp:posOffset>
                  </wp:positionV>
                  <wp:extent cx="338400" cy="33840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73EB9DA2" w14:textId="77777777" w:rsidR="000A184C" w:rsidRPr="004B1E02" w:rsidRDefault="000A184C" w:rsidP="00A967F2">
            <w:pPr>
              <w:jc w:val="center"/>
              <w:rPr>
                <w:rFonts w:cs="Arial"/>
                <w:szCs w:val="24"/>
              </w:rPr>
            </w:pPr>
          </w:p>
        </w:tc>
        <w:tc>
          <w:tcPr>
            <w:tcW w:w="1258" w:type="dxa"/>
            <w:gridSpan w:val="2"/>
          </w:tcPr>
          <w:p w14:paraId="310B5620" w14:textId="77777777" w:rsidR="000A184C" w:rsidRPr="004B1E02" w:rsidRDefault="000A184C" w:rsidP="00A967F2">
            <w:pPr>
              <w:jc w:val="center"/>
              <w:rPr>
                <w:rFonts w:cs="Arial"/>
                <w:szCs w:val="24"/>
              </w:rPr>
            </w:pPr>
            <w:r w:rsidRPr="004B1E02">
              <w:rPr>
                <w:rFonts w:cs="Arial"/>
                <w:noProof/>
                <w:szCs w:val="24"/>
                <w:lang w:eastAsia="en-GB"/>
              </w:rPr>
              <w:drawing>
                <wp:anchor distT="0" distB="0" distL="114300" distR="114300" simplePos="0" relativeHeight="251792896" behindDoc="0" locked="0" layoutInCell="1" allowOverlap="1" wp14:anchorId="45E60EFD" wp14:editId="25D9DBB3">
                  <wp:simplePos x="0" y="0"/>
                  <wp:positionH relativeFrom="column">
                    <wp:posOffset>161925</wp:posOffset>
                  </wp:positionH>
                  <wp:positionV relativeFrom="paragraph">
                    <wp:posOffset>499110</wp:posOffset>
                  </wp:positionV>
                  <wp:extent cx="327600" cy="327600"/>
                  <wp:effectExtent l="0" t="0" r="0" b="0"/>
                  <wp:wrapNone/>
                  <wp:docPr id="8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3"/>
          </w:tcPr>
          <w:p w14:paraId="1AF3D049" w14:textId="77777777" w:rsidR="000A184C" w:rsidRPr="004B1E02" w:rsidRDefault="000A184C" w:rsidP="00A967F2">
            <w:pPr>
              <w:jc w:val="center"/>
              <w:rPr>
                <w:rFonts w:cs="Arial"/>
                <w:b/>
                <w:szCs w:val="24"/>
              </w:rPr>
            </w:pPr>
            <w:r w:rsidRPr="004B1E02">
              <w:rPr>
                <w:rFonts w:cs="Arial"/>
                <w:noProof/>
                <w:szCs w:val="24"/>
                <w:lang w:eastAsia="en-GB"/>
              </w:rPr>
              <w:drawing>
                <wp:anchor distT="0" distB="0" distL="114300" distR="114300" simplePos="0" relativeHeight="251795968" behindDoc="0" locked="0" layoutInCell="1" allowOverlap="1" wp14:anchorId="31CE2910" wp14:editId="4D0A05C8">
                  <wp:simplePos x="0" y="0"/>
                  <wp:positionH relativeFrom="column">
                    <wp:posOffset>175895</wp:posOffset>
                  </wp:positionH>
                  <wp:positionV relativeFrom="paragraph">
                    <wp:posOffset>411966</wp:posOffset>
                  </wp:positionV>
                  <wp:extent cx="338400" cy="388800"/>
                  <wp:effectExtent l="0" t="0" r="5080" b="0"/>
                  <wp:wrapNone/>
                  <wp:docPr id="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168A3F03" w14:textId="77777777" w:rsidR="000A184C" w:rsidRPr="004B1E02" w:rsidRDefault="000A184C" w:rsidP="00A967F2">
            <w:pPr>
              <w:jc w:val="center"/>
              <w:rPr>
                <w:rFonts w:cs="Arial"/>
                <w:szCs w:val="24"/>
              </w:rPr>
            </w:pPr>
          </w:p>
        </w:tc>
        <w:tc>
          <w:tcPr>
            <w:tcW w:w="1260" w:type="dxa"/>
            <w:gridSpan w:val="2"/>
          </w:tcPr>
          <w:p w14:paraId="50A01C4C" w14:textId="77777777" w:rsidR="000A184C" w:rsidRPr="004B1E02" w:rsidRDefault="000A184C" w:rsidP="00A967F2">
            <w:pPr>
              <w:jc w:val="center"/>
              <w:rPr>
                <w:rFonts w:cs="Arial"/>
                <w:b/>
                <w:szCs w:val="24"/>
              </w:rPr>
            </w:pPr>
            <w:r w:rsidRPr="004B1E02">
              <w:rPr>
                <w:rFonts w:cs="Arial"/>
                <w:b/>
                <w:szCs w:val="24"/>
              </w:rPr>
              <w:t>Unhappy</w:t>
            </w:r>
          </w:p>
          <w:p w14:paraId="296A7105" w14:textId="77777777" w:rsidR="000A184C" w:rsidRPr="004B1E02" w:rsidRDefault="000A184C" w:rsidP="00A967F2">
            <w:pPr>
              <w:jc w:val="center"/>
              <w:rPr>
                <w:rFonts w:cs="Arial"/>
                <w:szCs w:val="24"/>
              </w:rPr>
            </w:pPr>
            <w:r w:rsidRPr="004B1E02">
              <w:rPr>
                <w:rFonts w:cs="Arial"/>
                <w:noProof/>
                <w:szCs w:val="24"/>
                <w:lang w:eastAsia="en-GB"/>
              </w:rPr>
              <w:drawing>
                <wp:anchor distT="0" distB="0" distL="114300" distR="114300" simplePos="0" relativeHeight="251790848" behindDoc="0" locked="0" layoutInCell="1" allowOverlap="1" wp14:anchorId="148CA1A0" wp14:editId="7221340A">
                  <wp:simplePos x="0" y="0"/>
                  <wp:positionH relativeFrom="column">
                    <wp:posOffset>182245</wp:posOffset>
                  </wp:positionH>
                  <wp:positionV relativeFrom="paragraph">
                    <wp:posOffset>148604</wp:posOffset>
                  </wp:positionV>
                  <wp:extent cx="327600" cy="338400"/>
                  <wp:effectExtent l="0" t="0" r="0" b="5080"/>
                  <wp:wrapNone/>
                  <wp:docPr id="8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737E8562" w14:textId="77777777" w:rsidR="000A184C" w:rsidRPr="004B1E02" w:rsidRDefault="000A184C" w:rsidP="00A967F2">
            <w:pPr>
              <w:jc w:val="center"/>
              <w:rPr>
                <w:rFonts w:cs="Arial"/>
                <w:b/>
                <w:szCs w:val="24"/>
              </w:rPr>
            </w:pPr>
            <w:r w:rsidRPr="004B1E02">
              <w:rPr>
                <w:rFonts w:cs="Arial"/>
                <w:noProof/>
                <w:szCs w:val="24"/>
                <w:lang w:eastAsia="en-GB"/>
              </w:rPr>
              <w:drawing>
                <wp:anchor distT="0" distB="0" distL="114300" distR="114300" simplePos="0" relativeHeight="251791872" behindDoc="0" locked="0" layoutInCell="1" allowOverlap="1" wp14:anchorId="7ED65752" wp14:editId="7FE0D002">
                  <wp:simplePos x="0" y="0"/>
                  <wp:positionH relativeFrom="page">
                    <wp:posOffset>244475</wp:posOffset>
                  </wp:positionH>
                  <wp:positionV relativeFrom="paragraph">
                    <wp:posOffset>467360</wp:posOffset>
                  </wp:positionV>
                  <wp:extent cx="327025" cy="3270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57D0061F" w14:textId="77777777" w:rsidR="000A184C" w:rsidRPr="004B1E02" w:rsidRDefault="000A184C" w:rsidP="00A967F2">
            <w:pPr>
              <w:jc w:val="center"/>
              <w:rPr>
                <w:rFonts w:cs="Arial"/>
                <w:szCs w:val="24"/>
              </w:rPr>
            </w:pPr>
          </w:p>
        </w:tc>
      </w:tr>
      <w:tr w:rsidR="000A184C" w14:paraId="3A0A2B79" w14:textId="77777777" w:rsidTr="000A184C">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0DFC6299" w14:textId="77777777" w:rsidR="000A184C" w:rsidRPr="004B1E02" w:rsidRDefault="000A184C" w:rsidP="00A967F2">
            <w:pPr>
              <w:rPr>
                <w:rFonts w:cs="Arial"/>
                <w:b/>
                <w:szCs w:val="24"/>
              </w:rPr>
            </w:pPr>
            <w:r w:rsidRPr="004B1E02">
              <w:rPr>
                <w:rFonts w:cs="Arial"/>
                <w:b/>
                <w:szCs w:val="24"/>
              </w:rPr>
              <w:t>…cared for you?</w:t>
            </w:r>
          </w:p>
        </w:tc>
        <w:tc>
          <w:tcPr>
            <w:tcW w:w="1257" w:type="dxa"/>
            <w:gridSpan w:val="2"/>
          </w:tcPr>
          <w:p w14:paraId="265F41CE" w14:textId="77777777" w:rsidR="000A184C" w:rsidRPr="004B1E02" w:rsidRDefault="000A184C" w:rsidP="00A967F2">
            <w:pPr>
              <w:ind w:right="480"/>
              <w:rPr>
                <w:szCs w:val="24"/>
              </w:rPr>
            </w:pPr>
          </w:p>
        </w:tc>
        <w:tc>
          <w:tcPr>
            <w:tcW w:w="1258" w:type="dxa"/>
            <w:gridSpan w:val="2"/>
          </w:tcPr>
          <w:p w14:paraId="2F6C347C" w14:textId="77777777" w:rsidR="000A184C" w:rsidRPr="004B1E02" w:rsidRDefault="000A184C" w:rsidP="00A967F2">
            <w:pPr>
              <w:ind w:right="480"/>
              <w:rPr>
                <w:szCs w:val="24"/>
              </w:rPr>
            </w:pPr>
          </w:p>
        </w:tc>
        <w:tc>
          <w:tcPr>
            <w:tcW w:w="1256" w:type="dxa"/>
            <w:gridSpan w:val="3"/>
          </w:tcPr>
          <w:p w14:paraId="652638CF" w14:textId="77777777" w:rsidR="000A184C" w:rsidRPr="004B1E02" w:rsidRDefault="000A184C" w:rsidP="00A967F2">
            <w:pPr>
              <w:ind w:right="480"/>
              <w:rPr>
                <w:szCs w:val="24"/>
              </w:rPr>
            </w:pPr>
          </w:p>
        </w:tc>
        <w:tc>
          <w:tcPr>
            <w:tcW w:w="1260" w:type="dxa"/>
            <w:gridSpan w:val="2"/>
          </w:tcPr>
          <w:p w14:paraId="065E4D25" w14:textId="77777777" w:rsidR="000A184C" w:rsidRPr="004B1E02" w:rsidRDefault="000A184C" w:rsidP="00A967F2">
            <w:pPr>
              <w:ind w:right="480"/>
              <w:rPr>
                <w:szCs w:val="24"/>
              </w:rPr>
            </w:pPr>
          </w:p>
        </w:tc>
        <w:tc>
          <w:tcPr>
            <w:tcW w:w="1216" w:type="dxa"/>
          </w:tcPr>
          <w:p w14:paraId="6AC24627" w14:textId="77777777" w:rsidR="000A184C" w:rsidRPr="004B1E02" w:rsidRDefault="000A184C" w:rsidP="00A967F2">
            <w:pPr>
              <w:ind w:right="480"/>
              <w:rPr>
                <w:szCs w:val="24"/>
              </w:rPr>
            </w:pPr>
          </w:p>
        </w:tc>
      </w:tr>
      <w:tr w:rsidR="000A184C" w14:paraId="6C03C4CD" w14:textId="77777777" w:rsidTr="000A184C">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33328A9D" w14:textId="77777777" w:rsidR="000A184C" w:rsidRPr="004B1E02" w:rsidRDefault="000A184C" w:rsidP="00A967F2">
            <w:pPr>
              <w:rPr>
                <w:rFonts w:cs="Arial"/>
                <w:b/>
                <w:szCs w:val="24"/>
              </w:rPr>
            </w:pPr>
            <w:r w:rsidRPr="004B1E02">
              <w:rPr>
                <w:rFonts w:cs="Arial"/>
                <w:b/>
                <w:szCs w:val="24"/>
              </w:rPr>
              <w:t>…listened to your needs?</w:t>
            </w:r>
          </w:p>
        </w:tc>
        <w:tc>
          <w:tcPr>
            <w:tcW w:w="1257" w:type="dxa"/>
            <w:gridSpan w:val="2"/>
          </w:tcPr>
          <w:p w14:paraId="34FC71B7" w14:textId="77777777" w:rsidR="000A184C" w:rsidRPr="004B1E02" w:rsidRDefault="000A184C" w:rsidP="00A967F2">
            <w:pPr>
              <w:ind w:right="480"/>
              <w:rPr>
                <w:szCs w:val="24"/>
              </w:rPr>
            </w:pPr>
          </w:p>
        </w:tc>
        <w:tc>
          <w:tcPr>
            <w:tcW w:w="1258" w:type="dxa"/>
            <w:gridSpan w:val="2"/>
          </w:tcPr>
          <w:p w14:paraId="53A35AA9" w14:textId="77777777" w:rsidR="000A184C" w:rsidRPr="004B1E02" w:rsidRDefault="000A184C" w:rsidP="00A967F2">
            <w:pPr>
              <w:ind w:right="480"/>
              <w:rPr>
                <w:szCs w:val="24"/>
              </w:rPr>
            </w:pPr>
          </w:p>
        </w:tc>
        <w:tc>
          <w:tcPr>
            <w:tcW w:w="1256" w:type="dxa"/>
            <w:gridSpan w:val="3"/>
          </w:tcPr>
          <w:p w14:paraId="3CD9F5CA" w14:textId="77777777" w:rsidR="000A184C" w:rsidRPr="004B1E02" w:rsidRDefault="000A184C" w:rsidP="00A967F2">
            <w:pPr>
              <w:ind w:right="480"/>
              <w:rPr>
                <w:szCs w:val="24"/>
              </w:rPr>
            </w:pPr>
          </w:p>
        </w:tc>
        <w:tc>
          <w:tcPr>
            <w:tcW w:w="1260" w:type="dxa"/>
            <w:gridSpan w:val="2"/>
          </w:tcPr>
          <w:p w14:paraId="10B70B8B" w14:textId="77777777" w:rsidR="000A184C" w:rsidRPr="004B1E02" w:rsidRDefault="000A184C" w:rsidP="00A967F2">
            <w:pPr>
              <w:ind w:right="480"/>
              <w:rPr>
                <w:szCs w:val="24"/>
              </w:rPr>
            </w:pPr>
          </w:p>
        </w:tc>
        <w:tc>
          <w:tcPr>
            <w:tcW w:w="1216" w:type="dxa"/>
          </w:tcPr>
          <w:p w14:paraId="5942A012" w14:textId="77777777" w:rsidR="000A184C" w:rsidRPr="004B1E02" w:rsidRDefault="000A184C" w:rsidP="00A967F2">
            <w:pPr>
              <w:ind w:right="480"/>
              <w:rPr>
                <w:szCs w:val="24"/>
              </w:rPr>
            </w:pPr>
          </w:p>
        </w:tc>
      </w:tr>
      <w:tr w:rsidR="000A184C" w14:paraId="27E5754C" w14:textId="77777777" w:rsidTr="000A184C">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67A1ECBF" w14:textId="77777777" w:rsidR="000A184C" w:rsidRPr="004B1E02" w:rsidRDefault="000A184C" w:rsidP="00A967F2">
            <w:pPr>
              <w:rPr>
                <w:rFonts w:cs="Arial"/>
                <w:b/>
                <w:szCs w:val="24"/>
              </w:rPr>
            </w:pPr>
            <w:r w:rsidRPr="004B1E02">
              <w:rPr>
                <w:rFonts w:cs="Arial"/>
                <w:b/>
                <w:szCs w:val="24"/>
              </w:rPr>
              <w:t>…understood the way you felt?</w:t>
            </w:r>
          </w:p>
        </w:tc>
        <w:tc>
          <w:tcPr>
            <w:tcW w:w="1257" w:type="dxa"/>
            <w:gridSpan w:val="2"/>
          </w:tcPr>
          <w:p w14:paraId="4A045A64" w14:textId="77777777" w:rsidR="000A184C" w:rsidRPr="004B1E02" w:rsidRDefault="000A184C" w:rsidP="00A967F2">
            <w:pPr>
              <w:ind w:right="480"/>
              <w:rPr>
                <w:szCs w:val="24"/>
              </w:rPr>
            </w:pPr>
          </w:p>
        </w:tc>
        <w:tc>
          <w:tcPr>
            <w:tcW w:w="1258" w:type="dxa"/>
            <w:gridSpan w:val="2"/>
          </w:tcPr>
          <w:p w14:paraId="240C8399" w14:textId="77777777" w:rsidR="000A184C" w:rsidRPr="004B1E02" w:rsidRDefault="000A184C" w:rsidP="00A967F2">
            <w:pPr>
              <w:ind w:right="480"/>
              <w:rPr>
                <w:szCs w:val="24"/>
              </w:rPr>
            </w:pPr>
          </w:p>
        </w:tc>
        <w:tc>
          <w:tcPr>
            <w:tcW w:w="1256" w:type="dxa"/>
            <w:gridSpan w:val="3"/>
          </w:tcPr>
          <w:p w14:paraId="0F21532F" w14:textId="77777777" w:rsidR="000A184C" w:rsidRPr="004B1E02" w:rsidRDefault="000A184C" w:rsidP="00A967F2">
            <w:pPr>
              <w:ind w:right="480"/>
              <w:rPr>
                <w:szCs w:val="24"/>
              </w:rPr>
            </w:pPr>
          </w:p>
        </w:tc>
        <w:tc>
          <w:tcPr>
            <w:tcW w:w="1260" w:type="dxa"/>
            <w:gridSpan w:val="2"/>
          </w:tcPr>
          <w:p w14:paraId="0C80FA4F" w14:textId="77777777" w:rsidR="000A184C" w:rsidRPr="004B1E02" w:rsidRDefault="000A184C" w:rsidP="00A967F2">
            <w:pPr>
              <w:ind w:right="480"/>
              <w:rPr>
                <w:szCs w:val="24"/>
              </w:rPr>
            </w:pPr>
          </w:p>
        </w:tc>
        <w:tc>
          <w:tcPr>
            <w:tcW w:w="1216" w:type="dxa"/>
          </w:tcPr>
          <w:p w14:paraId="4B0F6012" w14:textId="77777777" w:rsidR="000A184C" w:rsidRPr="004B1E02" w:rsidRDefault="000A184C" w:rsidP="00A967F2">
            <w:pPr>
              <w:ind w:right="480"/>
              <w:rPr>
                <w:szCs w:val="24"/>
              </w:rPr>
            </w:pPr>
          </w:p>
        </w:tc>
      </w:tr>
      <w:tr w:rsidR="000A184C" w14:paraId="09FD6237" w14:textId="77777777" w:rsidTr="000A184C">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28D1A786" w14:textId="77777777" w:rsidR="000A184C" w:rsidRPr="004B1E02" w:rsidRDefault="000A184C" w:rsidP="00A967F2">
            <w:pPr>
              <w:rPr>
                <w:rFonts w:cs="Arial"/>
                <w:b/>
                <w:szCs w:val="24"/>
              </w:rPr>
            </w:pPr>
            <w:r w:rsidRPr="004B1E02">
              <w:rPr>
                <w:rFonts w:cs="Arial"/>
                <w:b/>
                <w:szCs w:val="24"/>
              </w:rPr>
              <w:t>…talked to you?</w:t>
            </w:r>
          </w:p>
        </w:tc>
        <w:tc>
          <w:tcPr>
            <w:tcW w:w="1257" w:type="dxa"/>
            <w:gridSpan w:val="2"/>
          </w:tcPr>
          <w:p w14:paraId="0E147B07" w14:textId="77777777" w:rsidR="000A184C" w:rsidRPr="004B1E02" w:rsidRDefault="000A184C" w:rsidP="00A967F2">
            <w:pPr>
              <w:ind w:right="480"/>
              <w:rPr>
                <w:szCs w:val="24"/>
              </w:rPr>
            </w:pPr>
          </w:p>
        </w:tc>
        <w:tc>
          <w:tcPr>
            <w:tcW w:w="1258" w:type="dxa"/>
            <w:gridSpan w:val="2"/>
          </w:tcPr>
          <w:p w14:paraId="42C069A0" w14:textId="77777777" w:rsidR="000A184C" w:rsidRPr="004B1E02" w:rsidRDefault="000A184C" w:rsidP="00A967F2">
            <w:pPr>
              <w:ind w:right="480"/>
              <w:rPr>
                <w:szCs w:val="24"/>
              </w:rPr>
            </w:pPr>
          </w:p>
        </w:tc>
        <w:tc>
          <w:tcPr>
            <w:tcW w:w="1256" w:type="dxa"/>
            <w:gridSpan w:val="3"/>
          </w:tcPr>
          <w:p w14:paraId="6AA0EDCC" w14:textId="77777777" w:rsidR="000A184C" w:rsidRPr="004B1E02" w:rsidRDefault="000A184C" w:rsidP="00A967F2">
            <w:pPr>
              <w:ind w:right="480"/>
              <w:rPr>
                <w:szCs w:val="24"/>
              </w:rPr>
            </w:pPr>
          </w:p>
        </w:tc>
        <w:tc>
          <w:tcPr>
            <w:tcW w:w="1260" w:type="dxa"/>
            <w:gridSpan w:val="2"/>
          </w:tcPr>
          <w:p w14:paraId="3ACFA0AC" w14:textId="77777777" w:rsidR="000A184C" w:rsidRPr="004B1E02" w:rsidRDefault="000A184C" w:rsidP="00A967F2">
            <w:pPr>
              <w:ind w:right="480"/>
              <w:rPr>
                <w:szCs w:val="24"/>
              </w:rPr>
            </w:pPr>
          </w:p>
        </w:tc>
        <w:tc>
          <w:tcPr>
            <w:tcW w:w="1216" w:type="dxa"/>
          </w:tcPr>
          <w:p w14:paraId="4A53C019" w14:textId="77777777" w:rsidR="000A184C" w:rsidRPr="004B1E02" w:rsidRDefault="000A184C" w:rsidP="00A967F2">
            <w:pPr>
              <w:ind w:right="480"/>
              <w:rPr>
                <w:szCs w:val="24"/>
              </w:rPr>
            </w:pPr>
          </w:p>
        </w:tc>
      </w:tr>
      <w:tr w:rsidR="000A184C" w14:paraId="77C10F3A" w14:textId="77777777" w:rsidTr="000A184C">
        <w:tblPrEx>
          <w:tblLook w:val="00A0" w:firstRow="1" w:lastRow="0" w:firstColumn="1" w:lastColumn="0" w:noHBand="0" w:noVBand="0"/>
        </w:tblPrEx>
        <w:trPr>
          <w:gridBefore w:val="1"/>
          <w:gridAfter w:val="1"/>
          <w:wBefore w:w="34" w:type="dxa"/>
          <w:wAfter w:w="139" w:type="dxa"/>
          <w:trHeight w:val="554"/>
        </w:trPr>
        <w:tc>
          <w:tcPr>
            <w:tcW w:w="2936" w:type="dxa"/>
            <w:gridSpan w:val="4"/>
            <w:shd w:val="clear" w:color="auto" w:fill="FFFF00"/>
            <w:vAlign w:val="center"/>
          </w:tcPr>
          <w:p w14:paraId="58AD975E" w14:textId="77777777" w:rsidR="000A184C" w:rsidRPr="004B1E02" w:rsidRDefault="000A184C" w:rsidP="00A967F2">
            <w:pPr>
              <w:rPr>
                <w:rFonts w:cs="Arial"/>
                <w:b/>
                <w:szCs w:val="24"/>
              </w:rPr>
            </w:pPr>
            <w:r w:rsidRPr="004B1E02">
              <w:rPr>
                <w:rFonts w:cs="Arial"/>
                <w:b/>
                <w:szCs w:val="24"/>
              </w:rPr>
              <w:t>…showed you respect?</w:t>
            </w:r>
          </w:p>
        </w:tc>
        <w:tc>
          <w:tcPr>
            <w:tcW w:w="1257" w:type="dxa"/>
            <w:gridSpan w:val="2"/>
          </w:tcPr>
          <w:p w14:paraId="1694E49E" w14:textId="77777777" w:rsidR="000A184C" w:rsidRPr="004B1E02" w:rsidRDefault="000A184C" w:rsidP="00A967F2">
            <w:pPr>
              <w:ind w:right="480"/>
              <w:rPr>
                <w:szCs w:val="24"/>
              </w:rPr>
            </w:pPr>
          </w:p>
        </w:tc>
        <w:tc>
          <w:tcPr>
            <w:tcW w:w="1258" w:type="dxa"/>
            <w:gridSpan w:val="2"/>
          </w:tcPr>
          <w:p w14:paraId="6913315A" w14:textId="77777777" w:rsidR="000A184C" w:rsidRPr="004B1E02" w:rsidRDefault="000A184C" w:rsidP="00A967F2">
            <w:pPr>
              <w:ind w:right="480"/>
              <w:rPr>
                <w:szCs w:val="24"/>
              </w:rPr>
            </w:pPr>
          </w:p>
        </w:tc>
        <w:tc>
          <w:tcPr>
            <w:tcW w:w="1256" w:type="dxa"/>
            <w:gridSpan w:val="3"/>
          </w:tcPr>
          <w:p w14:paraId="20592D21" w14:textId="77777777" w:rsidR="000A184C" w:rsidRPr="004B1E02" w:rsidRDefault="000A184C" w:rsidP="00A967F2">
            <w:pPr>
              <w:ind w:right="480"/>
              <w:rPr>
                <w:szCs w:val="24"/>
              </w:rPr>
            </w:pPr>
          </w:p>
        </w:tc>
        <w:tc>
          <w:tcPr>
            <w:tcW w:w="1260" w:type="dxa"/>
            <w:gridSpan w:val="2"/>
          </w:tcPr>
          <w:p w14:paraId="1824FFE4" w14:textId="77777777" w:rsidR="000A184C" w:rsidRPr="004B1E02" w:rsidRDefault="000A184C" w:rsidP="00A967F2">
            <w:pPr>
              <w:ind w:right="480"/>
              <w:rPr>
                <w:szCs w:val="24"/>
              </w:rPr>
            </w:pPr>
          </w:p>
        </w:tc>
        <w:tc>
          <w:tcPr>
            <w:tcW w:w="1216" w:type="dxa"/>
          </w:tcPr>
          <w:p w14:paraId="5E798A72" w14:textId="77777777" w:rsidR="000A184C" w:rsidRPr="004B1E02" w:rsidRDefault="000A184C" w:rsidP="00A967F2">
            <w:pPr>
              <w:ind w:right="480"/>
              <w:rPr>
                <w:szCs w:val="24"/>
              </w:rPr>
            </w:pPr>
          </w:p>
        </w:tc>
      </w:tr>
      <w:tr w:rsidR="000A184C" w14:paraId="2ED43EB2" w14:textId="77777777" w:rsidTr="000A184C">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44721FC7" w14:textId="77777777" w:rsidR="000A184C" w:rsidRDefault="000A184C" w:rsidP="00A967F2">
            <w:pPr>
              <w:rPr>
                <w:rFonts w:cs="Arial"/>
                <w:b/>
                <w:szCs w:val="24"/>
              </w:rPr>
            </w:pPr>
            <w:r w:rsidRPr="009A5350">
              <w:rPr>
                <w:rFonts w:cs="Arial"/>
                <w:b/>
                <w:szCs w:val="24"/>
              </w:rPr>
              <w:t>What did the student nurse do well?</w:t>
            </w:r>
          </w:p>
          <w:p w14:paraId="6DF6C443" w14:textId="77777777" w:rsidR="000A184C" w:rsidRDefault="000A184C" w:rsidP="00A967F2">
            <w:pPr>
              <w:ind w:right="480"/>
            </w:pPr>
          </w:p>
        </w:tc>
      </w:tr>
      <w:tr w:rsidR="000A184C" w14:paraId="70334A1E" w14:textId="77777777" w:rsidTr="000A184C">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1F75EBFD" w14:textId="77777777" w:rsidR="000A184C" w:rsidRDefault="000A184C" w:rsidP="00A967F2">
            <w:pPr>
              <w:rPr>
                <w:rFonts w:cs="Arial"/>
                <w:b/>
                <w:szCs w:val="24"/>
              </w:rPr>
            </w:pPr>
            <w:r w:rsidRPr="009A5350">
              <w:rPr>
                <w:rFonts w:cs="Arial"/>
                <w:b/>
                <w:szCs w:val="24"/>
              </w:rPr>
              <w:t>What could the student nurse have done differently?</w:t>
            </w:r>
          </w:p>
          <w:p w14:paraId="169F169D" w14:textId="77777777" w:rsidR="000A184C" w:rsidRDefault="000A184C" w:rsidP="00A967F2">
            <w:pPr>
              <w:ind w:right="480"/>
            </w:pPr>
          </w:p>
        </w:tc>
      </w:tr>
      <w:tr w:rsidR="000A184C" w:rsidRPr="00E230F5" w14:paraId="6DC39F63" w14:textId="77777777" w:rsidTr="000A184C">
        <w:tblPrEx>
          <w:tblLook w:val="04A0" w:firstRow="1" w:lastRow="0" w:firstColumn="1" w:lastColumn="0" w:noHBand="0" w:noVBand="1"/>
        </w:tblPrEx>
        <w:trPr>
          <w:gridBefore w:val="1"/>
          <w:gridAfter w:val="1"/>
          <w:wBefore w:w="34" w:type="dxa"/>
          <w:wAfter w:w="139" w:type="dxa"/>
          <w:trHeight w:val="1305"/>
        </w:trPr>
        <w:tc>
          <w:tcPr>
            <w:tcW w:w="3114" w:type="dxa"/>
            <w:gridSpan w:val="5"/>
            <w:shd w:val="clear" w:color="auto" w:fill="D0CECE" w:themeFill="background2" w:themeFillShade="E6"/>
          </w:tcPr>
          <w:p w14:paraId="7AAF4CDE" w14:textId="77777777" w:rsidR="000A184C" w:rsidRDefault="000A184C" w:rsidP="0014658B">
            <w:r w:rsidRPr="00E230F5">
              <w:t xml:space="preserve">Date </w:t>
            </w:r>
          </w:p>
          <w:p w14:paraId="3224D71C" w14:textId="77777777" w:rsidR="000A184C" w:rsidRPr="00E230F5" w:rsidRDefault="000A184C" w:rsidP="0014658B">
            <w:r>
              <w:softHyphen/>
            </w:r>
            <w:r>
              <w:softHyphen/>
              <w:t>__</w:t>
            </w:r>
            <w:r w:rsidRPr="00E230F5">
              <w:t>__/</w:t>
            </w:r>
            <w:r>
              <w:softHyphen/>
            </w:r>
            <w:r>
              <w:softHyphen/>
              <w:t>__</w:t>
            </w:r>
            <w:r w:rsidRPr="00E230F5">
              <w:t>__/</w:t>
            </w:r>
            <w:r>
              <w:softHyphen/>
            </w:r>
            <w:r>
              <w:softHyphen/>
              <w:t>__</w:t>
            </w:r>
            <w:r w:rsidRPr="00E230F5">
              <w:t>__</w:t>
            </w:r>
          </w:p>
        </w:tc>
        <w:tc>
          <w:tcPr>
            <w:tcW w:w="2977" w:type="dxa"/>
            <w:gridSpan w:val="5"/>
            <w:shd w:val="clear" w:color="auto" w:fill="D0CECE" w:themeFill="background2" w:themeFillShade="E6"/>
          </w:tcPr>
          <w:p w14:paraId="4A5D2DC1" w14:textId="77777777" w:rsidR="000A184C" w:rsidRPr="0066455C" w:rsidRDefault="000A184C" w:rsidP="0014658B">
            <w:pPr>
              <w:rPr>
                <w:b/>
                <w:i/>
              </w:rPr>
            </w:pPr>
            <w:bookmarkStart w:id="42" w:name="_Toc33451436"/>
            <w:r>
              <w:rPr>
                <w:b/>
                <w:i/>
              </w:rPr>
              <w:t>Student</w:t>
            </w:r>
            <w:r w:rsidRPr="0066455C">
              <w:rPr>
                <w:b/>
                <w:i/>
              </w:rPr>
              <w:t xml:space="preserve"> Signature:</w:t>
            </w:r>
            <w:bookmarkEnd w:id="42"/>
          </w:p>
        </w:tc>
        <w:tc>
          <w:tcPr>
            <w:tcW w:w="3092" w:type="dxa"/>
            <w:gridSpan w:val="4"/>
            <w:shd w:val="clear" w:color="auto" w:fill="D0CECE" w:themeFill="background2" w:themeFillShade="E6"/>
          </w:tcPr>
          <w:p w14:paraId="73B1241F" w14:textId="77777777" w:rsidR="000A184C" w:rsidRPr="00E230F5" w:rsidRDefault="000A184C" w:rsidP="0014658B">
            <w:r w:rsidRPr="00852F5E">
              <w:rPr>
                <w:i/>
                <w:szCs w:val="24"/>
              </w:rPr>
              <w:t>Practice Supervisor</w:t>
            </w:r>
            <w:r>
              <w:rPr>
                <w:i/>
                <w:szCs w:val="24"/>
              </w:rPr>
              <w:t xml:space="preserve"> and/or Assessor</w:t>
            </w:r>
            <w:r w:rsidRPr="00852F5E">
              <w:rPr>
                <w:i/>
                <w:szCs w:val="24"/>
              </w:rPr>
              <w:t xml:space="preserve"> Signature:</w:t>
            </w:r>
          </w:p>
        </w:tc>
      </w:tr>
      <w:tr w:rsidR="00027606" w:rsidRPr="003E01C8" w14:paraId="1A74E557" w14:textId="77777777" w:rsidTr="000A184C">
        <w:tc>
          <w:tcPr>
            <w:tcW w:w="9356" w:type="dxa"/>
            <w:gridSpan w:val="16"/>
            <w:tcBorders>
              <w:bottom w:val="single" w:sz="4" w:space="0" w:color="auto"/>
            </w:tcBorders>
            <w:shd w:val="clear" w:color="auto" w:fill="E7E6E6"/>
          </w:tcPr>
          <w:p w14:paraId="317C055F" w14:textId="7EF59A88" w:rsidR="00027606" w:rsidRPr="000A184C" w:rsidRDefault="00027606" w:rsidP="00A967F2">
            <w:pPr>
              <w:spacing w:before="120" w:after="120"/>
              <w:rPr>
                <w:b/>
                <w:bCs/>
              </w:rPr>
            </w:pPr>
            <w:r w:rsidRPr="003E01C8">
              <w:lastRenderedPageBreak/>
              <w:br w:type="page"/>
            </w:r>
            <w:r w:rsidRPr="000A184C">
              <w:rPr>
                <w:b/>
                <w:bCs/>
              </w:rPr>
              <w:t>Student Reflection on S</w:t>
            </w:r>
            <w:r w:rsidR="00A967F2">
              <w:rPr>
                <w:b/>
                <w:bCs/>
              </w:rPr>
              <w:t>ervice</w:t>
            </w:r>
            <w:r w:rsidRPr="000A184C">
              <w:rPr>
                <w:b/>
                <w:bCs/>
              </w:rPr>
              <w:t xml:space="preserve"> User / Carer Feedback </w:t>
            </w:r>
          </w:p>
          <w:p w14:paraId="7DE6CDDF" w14:textId="77777777" w:rsidR="00027606" w:rsidRPr="003E01C8" w:rsidRDefault="00027606" w:rsidP="00A967F2">
            <w:pPr>
              <w:spacing w:before="120" w:after="120"/>
              <w:rPr>
                <w:color w:val="000000"/>
              </w:rPr>
            </w:pPr>
            <w:r w:rsidRPr="000A184C">
              <w:rPr>
                <w:b/>
                <w:bCs/>
              </w:rPr>
              <w:t>PART 1: PLE 1a</w:t>
            </w:r>
          </w:p>
        </w:tc>
      </w:tr>
      <w:tr w:rsidR="00027606" w:rsidRPr="003E01C8" w14:paraId="2412EDB8" w14:textId="77777777" w:rsidTr="000A184C">
        <w:tblPrEx>
          <w:tblLook w:val="04A0" w:firstRow="1" w:lastRow="0" w:firstColumn="1" w:lastColumn="0" w:noHBand="0" w:noVBand="1"/>
        </w:tblPrEx>
        <w:trPr>
          <w:trHeight w:val="3047"/>
        </w:trPr>
        <w:tc>
          <w:tcPr>
            <w:tcW w:w="9356" w:type="dxa"/>
            <w:gridSpan w:val="16"/>
          </w:tcPr>
          <w:p w14:paraId="118F01DE" w14:textId="77777777" w:rsidR="00027606" w:rsidRPr="003E01C8" w:rsidRDefault="00027606" w:rsidP="0098669E">
            <w:r w:rsidRPr="003E01C8">
              <w:t>Please note any other forms of service user/carer feedback (</w:t>
            </w:r>
            <w:proofErr w:type="spellStart"/>
            <w:r w:rsidRPr="003E01C8">
              <w:t>eg</w:t>
            </w:r>
            <w:proofErr w:type="spellEnd"/>
            <w:r w:rsidRPr="003E01C8">
              <w:t xml:space="preserve"> cards, letters, emails). </w:t>
            </w:r>
            <w:r w:rsidRPr="003E01C8">
              <w:rPr>
                <w:i/>
              </w:rPr>
              <w:t>Please ensure anonymity is maintained</w:t>
            </w:r>
          </w:p>
          <w:p w14:paraId="36474B29" w14:textId="77777777" w:rsidR="00027606" w:rsidRPr="003E01C8" w:rsidRDefault="00027606" w:rsidP="0098669E"/>
          <w:p w14:paraId="681B2F7F" w14:textId="77777777" w:rsidR="00027606" w:rsidRPr="003E01C8" w:rsidRDefault="00027606" w:rsidP="0098669E"/>
          <w:p w14:paraId="75F9FF8A" w14:textId="77777777" w:rsidR="00027606" w:rsidRPr="003E01C8" w:rsidRDefault="00027606" w:rsidP="0098669E"/>
          <w:p w14:paraId="12CD3A43" w14:textId="77777777" w:rsidR="00027606" w:rsidRPr="003E01C8" w:rsidRDefault="00027606" w:rsidP="0098669E"/>
          <w:p w14:paraId="6640C9D2" w14:textId="77777777" w:rsidR="00027606" w:rsidRPr="003E01C8" w:rsidRDefault="00027606" w:rsidP="0098669E"/>
          <w:p w14:paraId="5E8B60F1" w14:textId="77777777" w:rsidR="00027606" w:rsidRPr="003E01C8" w:rsidRDefault="00027606" w:rsidP="0098669E"/>
        </w:tc>
      </w:tr>
      <w:tr w:rsidR="00027606" w:rsidRPr="003E01C8" w14:paraId="0DCD3DD5" w14:textId="77777777" w:rsidTr="000A184C">
        <w:tblPrEx>
          <w:tblLook w:val="04A0" w:firstRow="1" w:lastRow="0" w:firstColumn="1" w:lastColumn="0" w:noHBand="0" w:noVBand="1"/>
        </w:tblPrEx>
        <w:tc>
          <w:tcPr>
            <w:tcW w:w="9356" w:type="dxa"/>
            <w:gridSpan w:val="16"/>
          </w:tcPr>
          <w:p w14:paraId="05368277" w14:textId="77777777" w:rsidR="00027606" w:rsidRPr="003E01C8" w:rsidRDefault="00027606" w:rsidP="0098669E">
            <w:r w:rsidRPr="003E01C8">
              <w:t>Use the box below to record your thoughts and feelings on all service user/carer feedback received:</w:t>
            </w:r>
          </w:p>
          <w:p w14:paraId="1737C1CF" w14:textId="77777777" w:rsidR="00027606" w:rsidRPr="003E01C8" w:rsidRDefault="00027606" w:rsidP="0098669E"/>
          <w:p w14:paraId="5112ECFA" w14:textId="77777777" w:rsidR="00027606" w:rsidRPr="003E01C8" w:rsidRDefault="00027606" w:rsidP="0098669E"/>
          <w:p w14:paraId="5E1A174C" w14:textId="77777777" w:rsidR="00027606" w:rsidRPr="003E01C8" w:rsidRDefault="00027606" w:rsidP="0098669E"/>
          <w:p w14:paraId="29FCAEB4" w14:textId="77777777" w:rsidR="00027606" w:rsidRPr="003E01C8" w:rsidRDefault="00027606" w:rsidP="0098669E"/>
          <w:p w14:paraId="5DC6FF0A" w14:textId="77777777" w:rsidR="00027606" w:rsidRPr="003E01C8" w:rsidRDefault="00027606" w:rsidP="0098669E"/>
          <w:p w14:paraId="3632FFB2" w14:textId="77777777" w:rsidR="00027606" w:rsidRPr="003E01C8" w:rsidRDefault="00027606" w:rsidP="0098669E"/>
          <w:p w14:paraId="5D881A11" w14:textId="77777777" w:rsidR="00027606" w:rsidRPr="003E01C8" w:rsidRDefault="00027606" w:rsidP="0098669E"/>
          <w:p w14:paraId="495CE62D" w14:textId="77777777" w:rsidR="00027606" w:rsidRPr="003E01C8" w:rsidRDefault="00027606" w:rsidP="0098669E"/>
          <w:p w14:paraId="0BF72AB0" w14:textId="77777777" w:rsidR="00027606" w:rsidRPr="003E01C8" w:rsidRDefault="00027606" w:rsidP="0098669E"/>
          <w:p w14:paraId="242D495A" w14:textId="77777777" w:rsidR="00027606" w:rsidRPr="003E01C8" w:rsidRDefault="00027606" w:rsidP="0098669E"/>
          <w:p w14:paraId="7863C9FF" w14:textId="77777777" w:rsidR="00027606" w:rsidRPr="003E01C8" w:rsidRDefault="00027606" w:rsidP="0098669E"/>
          <w:p w14:paraId="274946B5" w14:textId="77777777" w:rsidR="00027606" w:rsidRPr="003E01C8" w:rsidRDefault="00027606" w:rsidP="0098669E"/>
          <w:p w14:paraId="412A4606" w14:textId="77777777" w:rsidR="00027606" w:rsidRPr="003E01C8" w:rsidRDefault="00027606" w:rsidP="0098669E"/>
        </w:tc>
      </w:tr>
      <w:tr w:rsidR="00027606" w:rsidRPr="003E01C8" w14:paraId="7F3A6136" w14:textId="77777777" w:rsidTr="000A184C">
        <w:tblPrEx>
          <w:tblLook w:val="04A0" w:firstRow="1" w:lastRow="0" w:firstColumn="1" w:lastColumn="0" w:noHBand="0" w:noVBand="1"/>
        </w:tblPrEx>
        <w:tc>
          <w:tcPr>
            <w:tcW w:w="2014" w:type="dxa"/>
            <w:gridSpan w:val="3"/>
            <w:shd w:val="clear" w:color="auto" w:fill="E7E6E6"/>
          </w:tcPr>
          <w:p w14:paraId="15C9CC34" w14:textId="77777777" w:rsidR="00027606" w:rsidRPr="003E01C8" w:rsidRDefault="00027606" w:rsidP="0098669E">
            <w:r w:rsidRPr="003E01C8">
              <w:t xml:space="preserve">Date </w:t>
            </w:r>
          </w:p>
          <w:p w14:paraId="79ABA6BA" w14:textId="77777777" w:rsidR="00027606" w:rsidRPr="003E01C8" w:rsidRDefault="00027606" w:rsidP="0098669E">
            <w:r w:rsidRPr="003E01C8">
              <w:t>____/</w:t>
            </w:r>
            <w:r w:rsidRPr="003E01C8">
              <w:softHyphen/>
            </w:r>
            <w:r w:rsidRPr="003E01C8">
              <w:softHyphen/>
              <w:t>____/</w:t>
            </w:r>
            <w:r w:rsidRPr="003E01C8">
              <w:softHyphen/>
            </w:r>
            <w:r w:rsidRPr="003E01C8">
              <w:softHyphen/>
              <w:t>____</w:t>
            </w:r>
          </w:p>
        </w:tc>
        <w:tc>
          <w:tcPr>
            <w:tcW w:w="3544" w:type="dxa"/>
            <w:gridSpan w:val="7"/>
            <w:shd w:val="clear" w:color="auto" w:fill="E7E6E6"/>
          </w:tcPr>
          <w:p w14:paraId="4928247B" w14:textId="77777777" w:rsidR="00027606" w:rsidRPr="003E01C8" w:rsidRDefault="00027606" w:rsidP="0098669E">
            <w:r w:rsidRPr="003E01C8">
              <w:t>Student Signature:</w:t>
            </w:r>
          </w:p>
        </w:tc>
        <w:tc>
          <w:tcPr>
            <w:tcW w:w="3798" w:type="dxa"/>
            <w:gridSpan w:val="6"/>
            <w:shd w:val="clear" w:color="auto" w:fill="E7E6E6"/>
          </w:tcPr>
          <w:p w14:paraId="240C66B7" w14:textId="7684D95F" w:rsidR="00027606" w:rsidRPr="003E01C8" w:rsidRDefault="00027606" w:rsidP="0098669E">
            <w:r w:rsidRPr="003E01C8">
              <w:t>Practice Supervisor and/or Assessor Signature:</w:t>
            </w:r>
          </w:p>
          <w:p w14:paraId="0ACD40C4" w14:textId="77777777" w:rsidR="00027606" w:rsidRPr="003E01C8" w:rsidRDefault="00027606" w:rsidP="0098669E"/>
        </w:tc>
      </w:tr>
      <w:tr w:rsidR="00027606" w:rsidRPr="003E01C8" w14:paraId="271E45B4" w14:textId="77777777" w:rsidTr="000A184C">
        <w:trPr>
          <w:gridBefore w:val="1"/>
          <w:wBefore w:w="34" w:type="dxa"/>
        </w:trPr>
        <w:tc>
          <w:tcPr>
            <w:tcW w:w="9322" w:type="dxa"/>
            <w:gridSpan w:val="15"/>
            <w:tcBorders>
              <w:top w:val="single" w:sz="4" w:space="0" w:color="auto"/>
              <w:bottom w:val="single" w:sz="4" w:space="0" w:color="auto"/>
            </w:tcBorders>
            <w:shd w:val="clear" w:color="auto" w:fill="E7E6E6"/>
          </w:tcPr>
          <w:p w14:paraId="30279069" w14:textId="4A3FEE18" w:rsidR="00027606" w:rsidRPr="000A184C" w:rsidRDefault="00027606" w:rsidP="00A967F2">
            <w:pPr>
              <w:spacing w:before="120" w:after="120"/>
              <w:rPr>
                <w:b/>
                <w:bCs/>
              </w:rPr>
            </w:pPr>
            <w:r w:rsidRPr="003E01C8">
              <w:lastRenderedPageBreak/>
              <w:br w:type="page"/>
            </w:r>
            <w:r w:rsidRPr="003E01C8">
              <w:br w:type="page"/>
            </w:r>
            <w:r w:rsidRPr="000A184C">
              <w:rPr>
                <w:b/>
                <w:bCs/>
              </w:rPr>
              <w:t>FEEDBACK FROM ADDITIONAL LEARNING OPPORTUNITIES</w:t>
            </w:r>
          </w:p>
          <w:p w14:paraId="78DBE648" w14:textId="77777777" w:rsidR="00027606" w:rsidRPr="003E01C8" w:rsidRDefault="00027606" w:rsidP="00A967F2">
            <w:pPr>
              <w:spacing w:before="120" w:after="120"/>
              <w:rPr>
                <w:color w:val="000000"/>
              </w:rPr>
            </w:pPr>
            <w:r w:rsidRPr="000A184C">
              <w:rPr>
                <w:b/>
                <w:bCs/>
              </w:rPr>
              <w:t>PART 1: PLE 1a</w:t>
            </w:r>
          </w:p>
        </w:tc>
      </w:tr>
      <w:tr w:rsidR="00027606" w:rsidRPr="003E01C8" w14:paraId="19F3A6B1" w14:textId="77777777" w:rsidTr="000A184C">
        <w:tblPrEx>
          <w:tblLook w:val="04A0" w:firstRow="1" w:lastRow="0" w:firstColumn="1" w:lastColumn="0" w:noHBand="0" w:noVBand="1"/>
        </w:tblPrEx>
        <w:trPr>
          <w:gridBefore w:val="1"/>
          <w:wBefore w:w="34" w:type="dxa"/>
          <w:trHeight w:val="941"/>
        </w:trPr>
        <w:tc>
          <w:tcPr>
            <w:tcW w:w="4661" w:type="dxa"/>
            <w:gridSpan w:val="7"/>
          </w:tcPr>
          <w:p w14:paraId="4F64D372" w14:textId="77777777" w:rsidR="00027606" w:rsidRPr="003E01C8" w:rsidRDefault="00027606" w:rsidP="0098669E">
            <w:pPr>
              <w:rPr>
                <w:szCs w:val="24"/>
              </w:rPr>
            </w:pPr>
            <w:r w:rsidRPr="003E01C8">
              <w:br w:type="page"/>
              <w:t>Student Name</w:t>
            </w:r>
          </w:p>
        </w:tc>
        <w:tc>
          <w:tcPr>
            <w:tcW w:w="4661" w:type="dxa"/>
            <w:gridSpan w:val="8"/>
          </w:tcPr>
          <w:p w14:paraId="6A109A12" w14:textId="77777777" w:rsidR="00027606" w:rsidRPr="003E01C8" w:rsidRDefault="00027606" w:rsidP="0098669E">
            <w:pPr>
              <w:rPr>
                <w:szCs w:val="24"/>
              </w:rPr>
            </w:pPr>
            <w:r w:rsidRPr="003E01C8">
              <w:t>Intake</w:t>
            </w:r>
          </w:p>
        </w:tc>
      </w:tr>
      <w:tr w:rsidR="00027606" w:rsidRPr="003E01C8" w14:paraId="36FE0895" w14:textId="77777777" w:rsidTr="000A184C">
        <w:tblPrEx>
          <w:tblLook w:val="04A0" w:firstRow="1" w:lastRow="0" w:firstColumn="1" w:lastColumn="0" w:noHBand="0" w:noVBand="1"/>
        </w:tblPrEx>
        <w:trPr>
          <w:gridBefore w:val="1"/>
          <w:wBefore w:w="34" w:type="dxa"/>
          <w:trHeight w:val="941"/>
        </w:trPr>
        <w:tc>
          <w:tcPr>
            <w:tcW w:w="4661" w:type="dxa"/>
            <w:gridSpan w:val="7"/>
          </w:tcPr>
          <w:p w14:paraId="334E9B55" w14:textId="77777777" w:rsidR="00027606" w:rsidRPr="003E01C8" w:rsidRDefault="00027606" w:rsidP="0098669E">
            <w:pPr>
              <w:rPr>
                <w:szCs w:val="24"/>
              </w:rPr>
            </w:pPr>
            <w:r w:rsidRPr="003E01C8">
              <w:t>Student ID</w:t>
            </w:r>
          </w:p>
        </w:tc>
        <w:tc>
          <w:tcPr>
            <w:tcW w:w="4661" w:type="dxa"/>
            <w:gridSpan w:val="8"/>
          </w:tcPr>
          <w:p w14:paraId="69A9ED35" w14:textId="77777777" w:rsidR="00027606" w:rsidRPr="003E01C8" w:rsidRDefault="00027606" w:rsidP="0098669E">
            <w:pPr>
              <w:rPr>
                <w:szCs w:val="24"/>
              </w:rPr>
            </w:pPr>
            <w:r w:rsidRPr="003E01C8">
              <w:t>Year</w:t>
            </w:r>
          </w:p>
        </w:tc>
      </w:tr>
      <w:tr w:rsidR="00027606" w:rsidRPr="003E01C8" w14:paraId="294A02D1" w14:textId="77777777" w:rsidTr="000A184C">
        <w:tblPrEx>
          <w:tblLook w:val="04A0" w:firstRow="1" w:lastRow="0" w:firstColumn="1" w:lastColumn="0" w:noHBand="0" w:noVBand="1"/>
        </w:tblPrEx>
        <w:trPr>
          <w:gridBefore w:val="1"/>
          <w:wBefore w:w="34" w:type="dxa"/>
          <w:trHeight w:val="890"/>
        </w:trPr>
        <w:tc>
          <w:tcPr>
            <w:tcW w:w="4661" w:type="dxa"/>
            <w:gridSpan w:val="7"/>
          </w:tcPr>
          <w:p w14:paraId="4A9C1F69" w14:textId="77777777" w:rsidR="00027606" w:rsidRPr="003E01C8" w:rsidRDefault="00027606" w:rsidP="0098669E">
            <w:r w:rsidRPr="003E01C8">
              <w:t>Name of Placement</w:t>
            </w:r>
          </w:p>
        </w:tc>
        <w:tc>
          <w:tcPr>
            <w:tcW w:w="4661" w:type="dxa"/>
            <w:gridSpan w:val="8"/>
          </w:tcPr>
          <w:p w14:paraId="626DCC78" w14:textId="77777777" w:rsidR="00027606" w:rsidRPr="003E01C8" w:rsidRDefault="00027606" w:rsidP="0098669E">
            <w:r w:rsidRPr="003E01C8">
              <w:t>Practice Supervisor</w:t>
            </w:r>
          </w:p>
        </w:tc>
      </w:tr>
      <w:tr w:rsidR="00027606" w:rsidRPr="003E01C8" w14:paraId="14C306AA" w14:textId="77777777" w:rsidTr="000A184C">
        <w:tblPrEx>
          <w:tblLook w:val="04A0" w:firstRow="1" w:lastRow="0" w:firstColumn="1" w:lastColumn="0" w:noHBand="0" w:noVBand="1"/>
        </w:tblPrEx>
        <w:trPr>
          <w:gridBefore w:val="1"/>
          <w:wBefore w:w="34" w:type="dxa"/>
          <w:trHeight w:val="815"/>
        </w:trPr>
        <w:tc>
          <w:tcPr>
            <w:tcW w:w="9322" w:type="dxa"/>
            <w:gridSpan w:val="15"/>
          </w:tcPr>
          <w:p w14:paraId="175AE2FF" w14:textId="77777777" w:rsidR="00027606" w:rsidRPr="003E01C8" w:rsidRDefault="00027606" w:rsidP="0098669E">
            <w:r w:rsidRPr="003E01C8">
              <w:t>Name and Location of Organisation/Professional Visited:</w:t>
            </w:r>
          </w:p>
        </w:tc>
      </w:tr>
      <w:tr w:rsidR="00027606" w:rsidRPr="003E01C8" w14:paraId="67C96E2B" w14:textId="77777777" w:rsidTr="000A184C">
        <w:tblPrEx>
          <w:tblLook w:val="04A0" w:firstRow="1" w:lastRow="0" w:firstColumn="1" w:lastColumn="0" w:noHBand="0" w:noVBand="1"/>
        </w:tblPrEx>
        <w:trPr>
          <w:gridBefore w:val="1"/>
          <w:wBefore w:w="34" w:type="dxa"/>
        </w:trPr>
        <w:tc>
          <w:tcPr>
            <w:tcW w:w="9322" w:type="dxa"/>
            <w:gridSpan w:val="15"/>
          </w:tcPr>
          <w:p w14:paraId="18E359D0" w14:textId="77777777" w:rsidR="00027606" w:rsidRPr="003E01C8" w:rsidRDefault="00027606" w:rsidP="0098669E">
            <w:r w:rsidRPr="003E01C8">
              <w:rPr>
                <w:b/>
                <w:lang w:val="en-US"/>
              </w:rPr>
              <w:t xml:space="preserve">Individual overseeing student’s opportunity comments </w:t>
            </w:r>
            <w:r w:rsidRPr="003E01C8">
              <w:rPr>
                <w:lang w:val="en-US"/>
              </w:rPr>
              <w:t>– Please comment on student performance and what learning has taken place?</w:t>
            </w:r>
          </w:p>
          <w:p w14:paraId="64F940ED" w14:textId="77777777" w:rsidR="00027606" w:rsidRPr="003E01C8" w:rsidRDefault="00027606" w:rsidP="0098669E"/>
          <w:p w14:paraId="493C9F0F" w14:textId="77777777" w:rsidR="00027606" w:rsidRPr="003E01C8" w:rsidRDefault="00027606" w:rsidP="0098669E"/>
          <w:p w14:paraId="35AEEFEC" w14:textId="77777777" w:rsidR="00027606" w:rsidRPr="003E01C8" w:rsidRDefault="00027606" w:rsidP="0098669E"/>
          <w:p w14:paraId="1336F2AD" w14:textId="77777777" w:rsidR="00027606" w:rsidRPr="003E01C8" w:rsidRDefault="00027606" w:rsidP="0098669E"/>
          <w:p w14:paraId="3E088454" w14:textId="77777777" w:rsidR="00027606" w:rsidRPr="003E01C8" w:rsidRDefault="00027606" w:rsidP="0098669E"/>
        </w:tc>
      </w:tr>
      <w:tr w:rsidR="00027606" w:rsidRPr="003E01C8" w14:paraId="5E9153F0" w14:textId="77777777" w:rsidTr="000A184C">
        <w:tblPrEx>
          <w:tblLook w:val="04A0" w:firstRow="1" w:lastRow="0" w:firstColumn="1" w:lastColumn="0" w:noHBand="0" w:noVBand="1"/>
        </w:tblPrEx>
        <w:trPr>
          <w:gridBefore w:val="1"/>
          <w:wBefore w:w="34" w:type="dxa"/>
        </w:trPr>
        <w:tc>
          <w:tcPr>
            <w:tcW w:w="9322" w:type="dxa"/>
            <w:gridSpan w:val="15"/>
          </w:tcPr>
          <w:p w14:paraId="359457CA" w14:textId="77777777" w:rsidR="00027606" w:rsidRPr="003E01C8" w:rsidRDefault="00027606" w:rsidP="0098669E">
            <w:pPr>
              <w:rPr>
                <w:lang w:val="en-US"/>
              </w:rPr>
            </w:pPr>
            <w:r w:rsidRPr="003E01C8">
              <w:rPr>
                <w:lang w:val="en-US"/>
              </w:rPr>
              <w:t>Print Name:                                                       Sign:</w:t>
            </w:r>
          </w:p>
          <w:p w14:paraId="16F8B701" w14:textId="77777777" w:rsidR="00027606" w:rsidRPr="003E01C8" w:rsidDel="005A4292" w:rsidRDefault="00027606" w:rsidP="0098669E">
            <w:pPr>
              <w:rPr>
                <w:lang w:val="en-US"/>
              </w:rPr>
            </w:pPr>
            <w:r w:rsidRPr="003E01C8">
              <w:rPr>
                <w:lang w:val="en-US"/>
              </w:rPr>
              <w:t>Date:</w:t>
            </w:r>
            <w:r w:rsidRPr="003E01C8">
              <w:rPr>
                <w:lang w:val="en-US"/>
              </w:rPr>
              <w:tab/>
            </w:r>
          </w:p>
        </w:tc>
      </w:tr>
      <w:tr w:rsidR="00027606" w:rsidRPr="003E01C8" w14:paraId="1E5D1024" w14:textId="77777777" w:rsidTr="000A184C">
        <w:tblPrEx>
          <w:tblLook w:val="04A0" w:firstRow="1" w:lastRow="0" w:firstColumn="1" w:lastColumn="0" w:noHBand="0" w:noVBand="1"/>
        </w:tblPrEx>
        <w:trPr>
          <w:gridBefore w:val="1"/>
          <w:wBefore w:w="34" w:type="dxa"/>
        </w:trPr>
        <w:tc>
          <w:tcPr>
            <w:tcW w:w="9322" w:type="dxa"/>
            <w:gridSpan w:val="15"/>
          </w:tcPr>
          <w:p w14:paraId="084E0F55" w14:textId="77777777" w:rsidR="00027606" w:rsidRPr="003E01C8" w:rsidRDefault="00027606" w:rsidP="0098669E">
            <w:pPr>
              <w:rPr>
                <w:b/>
                <w:lang w:val="en-US"/>
              </w:rPr>
            </w:pPr>
            <w:r w:rsidRPr="003E01C8">
              <w:rPr>
                <w:b/>
                <w:lang w:val="en-US"/>
              </w:rPr>
              <w:t xml:space="preserve">Student reflection </w:t>
            </w:r>
            <w:r w:rsidRPr="003E01C8">
              <w:rPr>
                <w:lang w:val="en-US"/>
              </w:rPr>
              <w:t>- please reflect on what you have learned?</w:t>
            </w:r>
          </w:p>
          <w:p w14:paraId="35AEEDFF" w14:textId="77777777" w:rsidR="00027606" w:rsidRPr="003E01C8" w:rsidRDefault="00027606" w:rsidP="0098669E"/>
          <w:p w14:paraId="12ED195F" w14:textId="77777777" w:rsidR="00027606" w:rsidRPr="003E01C8" w:rsidRDefault="00027606" w:rsidP="0098669E"/>
          <w:p w14:paraId="2CF2FACC" w14:textId="77777777" w:rsidR="00027606" w:rsidRPr="003E01C8" w:rsidRDefault="00027606" w:rsidP="0098669E"/>
          <w:p w14:paraId="008C412D" w14:textId="77777777" w:rsidR="00027606" w:rsidRPr="003E01C8" w:rsidRDefault="00027606" w:rsidP="0098669E"/>
          <w:p w14:paraId="72F7FBB8" w14:textId="77777777" w:rsidR="00027606" w:rsidRDefault="00027606" w:rsidP="0098669E"/>
          <w:p w14:paraId="6A6ACD90" w14:textId="119DEF74" w:rsidR="000A184C" w:rsidRPr="003E01C8" w:rsidRDefault="000A184C" w:rsidP="0098669E"/>
        </w:tc>
      </w:tr>
      <w:tr w:rsidR="00027606" w:rsidRPr="003E01C8" w14:paraId="1CFB17B1" w14:textId="77777777" w:rsidTr="000A184C">
        <w:tblPrEx>
          <w:tblLook w:val="04A0" w:firstRow="1" w:lastRow="0" w:firstColumn="1" w:lastColumn="0" w:noHBand="0" w:noVBand="1"/>
        </w:tblPrEx>
        <w:trPr>
          <w:gridBefore w:val="1"/>
          <w:wBefore w:w="34" w:type="dxa"/>
          <w:trHeight w:val="525"/>
        </w:trPr>
        <w:tc>
          <w:tcPr>
            <w:tcW w:w="9322" w:type="dxa"/>
            <w:gridSpan w:val="15"/>
          </w:tcPr>
          <w:p w14:paraId="7340EE19" w14:textId="77777777" w:rsidR="00027606" w:rsidRPr="003E01C8" w:rsidRDefault="00027606" w:rsidP="0098669E">
            <w:pPr>
              <w:rPr>
                <w:lang w:val="en-US"/>
              </w:rPr>
            </w:pPr>
            <w:r w:rsidRPr="003E01C8">
              <w:rPr>
                <w:lang w:val="en-US"/>
              </w:rPr>
              <w:t>Date:</w:t>
            </w:r>
          </w:p>
        </w:tc>
      </w:tr>
      <w:tr w:rsidR="00027606" w:rsidRPr="003E01C8" w14:paraId="69218DEE" w14:textId="77777777" w:rsidTr="000A184C">
        <w:tblPrEx>
          <w:tblLook w:val="04A0" w:firstRow="1" w:lastRow="0" w:firstColumn="1" w:lastColumn="0" w:noHBand="0" w:noVBand="1"/>
        </w:tblPrEx>
        <w:trPr>
          <w:gridBefore w:val="1"/>
          <w:wBefore w:w="34" w:type="dxa"/>
          <w:trHeight w:val="525"/>
        </w:trPr>
        <w:tc>
          <w:tcPr>
            <w:tcW w:w="9322" w:type="dxa"/>
            <w:gridSpan w:val="15"/>
          </w:tcPr>
          <w:p w14:paraId="1539E562" w14:textId="2E80C618" w:rsidR="00027606" w:rsidRPr="003E01C8" w:rsidRDefault="00027606" w:rsidP="000A184C">
            <w:pPr>
              <w:rPr>
                <w:lang w:val="en-US"/>
              </w:rPr>
            </w:pPr>
            <w:r w:rsidRPr="003E01C8">
              <w:rPr>
                <w:lang w:val="en-US"/>
              </w:rPr>
              <w:t>Student signature:</w:t>
            </w:r>
          </w:p>
        </w:tc>
      </w:tr>
      <w:tr w:rsidR="00027606" w:rsidRPr="003E01C8" w14:paraId="0D8F0F5E" w14:textId="77777777" w:rsidTr="000A184C">
        <w:trPr>
          <w:gridBefore w:val="1"/>
          <w:wBefore w:w="34" w:type="dxa"/>
        </w:trPr>
        <w:tc>
          <w:tcPr>
            <w:tcW w:w="9322" w:type="dxa"/>
            <w:gridSpan w:val="15"/>
            <w:tcBorders>
              <w:bottom w:val="single" w:sz="4" w:space="0" w:color="auto"/>
            </w:tcBorders>
            <w:shd w:val="clear" w:color="auto" w:fill="E7E6E6"/>
          </w:tcPr>
          <w:p w14:paraId="474EDF8B" w14:textId="77777777" w:rsidR="00027606" w:rsidRPr="000A184C" w:rsidRDefault="00027606" w:rsidP="0098669E">
            <w:pPr>
              <w:rPr>
                <w:b/>
                <w:bCs/>
              </w:rPr>
            </w:pPr>
            <w:r w:rsidRPr="003E01C8">
              <w:lastRenderedPageBreak/>
              <w:br w:type="page"/>
            </w:r>
            <w:r w:rsidRPr="000A184C">
              <w:rPr>
                <w:b/>
                <w:bCs/>
              </w:rPr>
              <w:t>ADDITIONAL NOTES</w:t>
            </w:r>
          </w:p>
          <w:p w14:paraId="37E2A98B" w14:textId="77777777" w:rsidR="00027606" w:rsidRPr="003E01C8" w:rsidRDefault="00027606" w:rsidP="0098669E">
            <w:pPr>
              <w:rPr>
                <w:color w:val="000000"/>
              </w:rPr>
            </w:pPr>
            <w:r w:rsidRPr="000A184C">
              <w:rPr>
                <w:b/>
                <w:bCs/>
              </w:rPr>
              <w:t>PART 1: PLE 1a</w:t>
            </w:r>
          </w:p>
        </w:tc>
      </w:tr>
      <w:tr w:rsidR="00027606" w:rsidRPr="003E01C8" w14:paraId="7A4C2994" w14:textId="77777777" w:rsidTr="000A184C">
        <w:tblPrEx>
          <w:tblLook w:val="04A0" w:firstRow="1" w:lastRow="0" w:firstColumn="1" w:lastColumn="0" w:noHBand="0" w:noVBand="1"/>
        </w:tblPrEx>
        <w:trPr>
          <w:gridBefore w:val="1"/>
          <w:wBefore w:w="34" w:type="dxa"/>
        </w:trPr>
        <w:tc>
          <w:tcPr>
            <w:tcW w:w="959" w:type="dxa"/>
            <w:vAlign w:val="center"/>
          </w:tcPr>
          <w:p w14:paraId="444D42C5" w14:textId="77777777" w:rsidR="00027606" w:rsidRPr="000A184C" w:rsidRDefault="00027606" w:rsidP="0098669E">
            <w:pPr>
              <w:rPr>
                <w:b/>
                <w:bCs/>
              </w:rPr>
            </w:pPr>
            <w:r w:rsidRPr="000A184C">
              <w:rPr>
                <w:b/>
                <w:bCs/>
              </w:rPr>
              <w:t>Date</w:t>
            </w:r>
          </w:p>
        </w:tc>
        <w:tc>
          <w:tcPr>
            <w:tcW w:w="1134" w:type="dxa"/>
            <w:gridSpan w:val="2"/>
            <w:vAlign w:val="center"/>
          </w:tcPr>
          <w:p w14:paraId="63074D31" w14:textId="77777777" w:rsidR="00027606" w:rsidRPr="000A184C" w:rsidRDefault="00027606" w:rsidP="0098669E">
            <w:pPr>
              <w:rPr>
                <w:b/>
                <w:bCs/>
              </w:rPr>
            </w:pPr>
            <w:r w:rsidRPr="000A184C">
              <w:rPr>
                <w:b/>
                <w:bCs/>
              </w:rPr>
              <w:t>Time</w:t>
            </w:r>
          </w:p>
        </w:tc>
        <w:tc>
          <w:tcPr>
            <w:tcW w:w="5386" w:type="dxa"/>
            <w:gridSpan w:val="9"/>
            <w:vAlign w:val="center"/>
          </w:tcPr>
          <w:p w14:paraId="2A293189" w14:textId="77777777" w:rsidR="00027606" w:rsidRPr="000A184C" w:rsidRDefault="00027606" w:rsidP="0098669E">
            <w:pPr>
              <w:rPr>
                <w:b/>
                <w:bCs/>
              </w:rPr>
            </w:pPr>
            <w:r w:rsidRPr="000A184C">
              <w:rPr>
                <w:b/>
                <w:bCs/>
              </w:rPr>
              <w:t>Detail</w:t>
            </w:r>
          </w:p>
        </w:tc>
        <w:tc>
          <w:tcPr>
            <w:tcW w:w="1843" w:type="dxa"/>
            <w:gridSpan w:val="3"/>
            <w:vAlign w:val="center"/>
          </w:tcPr>
          <w:p w14:paraId="095E1B5B" w14:textId="77777777" w:rsidR="00027606" w:rsidRPr="000A184C" w:rsidRDefault="00027606" w:rsidP="0098669E">
            <w:pPr>
              <w:rPr>
                <w:b/>
                <w:bCs/>
              </w:rPr>
            </w:pPr>
            <w:r w:rsidRPr="000A184C">
              <w:rPr>
                <w:b/>
                <w:bCs/>
              </w:rPr>
              <w:t>Signature</w:t>
            </w:r>
          </w:p>
        </w:tc>
      </w:tr>
      <w:tr w:rsidR="00027606" w:rsidRPr="003E01C8" w14:paraId="4244594A" w14:textId="77777777" w:rsidTr="000A184C">
        <w:tblPrEx>
          <w:tblLook w:val="04A0" w:firstRow="1" w:lastRow="0" w:firstColumn="1" w:lastColumn="0" w:noHBand="0" w:noVBand="1"/>
        </w:tblPrEx>
        <w:trPr>
          <w:gridBefore w:val="1"/>
          <w:wBefore w:w="34" w:type="dxa"/>
        </w:trPr>
        <w:tc>
          <w:tcPr>
            <w:tcW w:w="959" w:type="dxa"/>
          </w:tcPr>
          <w:p w14:paraId="56E40375" w14:textId="77777777" w:rsidR="00027606" w:rsidRPr="003E01C8" w:rsidRDefault="00027606" w:rsidP="0098669E"/>
        </w:tc>
        <w:tc>
          <w:tcPr>
            <w:tcW w:w="1134" w:type="dxa"/>
            <w:gridSpan w:val="2"/>
          </w:tcPr>
          <w:p w14:paraId="0465808A" w14:textId="77777777" w:rsidR="00027606" w:rsidRPr="003E01C8" w:rsidRDefault="00027606" w:rsidP="0098669E"/>
        </w:tc>
        <w:tc>
          <w:tcPr>
            <w:tcW w:w="5386" w:type="dxa"/>
            <w:gridSpan w:val="9"/>
          </w:tcPr>
          <w:p w14:paraId="4500EA3A" w14:textId="77777777" w:rsidR="00027606" w:rsidRPr="003E01C8" w:rsidRDefault="00027606" w:rsidP="0098669E">
            <w:r w:rsidRPr="003E01C8">
              <w:t>Student, Practice Supervisors, Practice Assessors, Academic Assessors can add notes to this page</w:t>
            </w:r>
          </w:p>
          <w:p w14:paraId="4F268078" w14:textId="77777777" w:rsidR="00027606" w:rsidRPr="003E01C8" w:rsidRDefault="00027606" w:rsidP="0098669E"/>
          <w:p w14:paraId="131B6DCA" w14:textId="77777777" w:rsidR="00027606" w:rsidRPr="003E01C8" w:rsidRDefault="00027606" w:rsidP="0098669E"/>
          <w:p w14:paraId="1E4F8AF8" w14:textId="77777777" w:rsidR="00027606" w:rsidRPr="003E01C8" w:rsidRDefault="00027606" w:rsidP="0098669E"/>
          <w:p w14:paraId="6C93027D" w14:textId="77777777" w:rsidR="00027606" w:rsidRPr="003E01C8" w:rsidRDefault="00027606" w:rsidP="0098669E"/>
          <w:p w14:paraId="5ED370AA" w14:textId="77777777" w:rsidR="00027606" w:rsidRPr="003E01C8" w:rsidRDefault="00027606" w:rsidP="0098669E"/>
          <w:p w14:paraId="70962251" w14:textId="77777777" w:rsidR="00027606" w:rsidRPr="003E01C8" w:rsidRDefault="00027606" w:rsidP="0098669E"/>
          <w:p w14:paraId="4AAF613B" w14:textId="77777777" w:rsidR="00027606" w:rsidRPr="003E01C8" w:rsidRDefault="00027606" w:rsidP="0098669E"/>
          <w:p w14:paraId="4531EC2D" w14:textId="77777777" w:rsidR="00027606" w:rsidRPr="003E01C8" w:rsidRDefault="00027606" w:rsidP="0098669E"/>
          <w:p w14:paraId="273E48B9" w14:textId="77777777" w:rsidR="00027606" w:rsidRPr="003E01C8" w:rsidRDefault="00027606" w:rsidP="0098669E"/>
          <w:p w14:paraId="1B78BAE6" w14:textId="77777777" w:rsidR="00027606" w:rsidRPr="003E01C8" w:rsidRDefault="00027606" w:rsidP="0098669E"/>
          <w:p w14:paraId="01A6CD4B" w14:textId="77777777" w:rsidR="00027606" w:rsidRPr="003E01C8" w:rsidRDefault="00027606" w:rsidP="0098669E"/>
          <w:p w14:paraId="771E7183" w14:textId="77777777" w:rsidR="00027606" w:rsidRPr="003E01C8" w:rsidRDefault="00027606" w:rsidP="0098669E"/>
          <w:p w14:paraId="65F5A26E" w14:textId="77777777" w:rsidR="00027606" w:rsidRPr="003E01C8" w:rsidRDefault="00027606" w:rsidP="0098669E"/>
          <w:p w14:paraId="1B65344C" w14:textId="77777777" w:rsidR="00027606" w:rsidRPr="003E01C8" w:rsidRDefault="00027606" w:rsidP="0098669E"/>
          <w:p w14:paraId="14941563" w14:textId="77777777" w:rsidR="00027606" w:rsidRPr="003E01C8" w:rsidRDefault="00027606" w:rsidP="0098669E"/>
          <w:p w14:paraId="10053F46" w14:textId="77777777" w:rsidR="00027606" w:rsidRPr="003E01C8" w:rsidRDefault="00027606" w:rsidP="0098669E"/>
          <w:p w14:paraId="34591EC5" w14:textId="77777777" w:rsidR="00027606" w:rsidRPr="003E01C8" w:rsidRDefault="00027606" w:rsidP="0098669E"/>
          <w:p w14:paraId="2629E39C" w14:textId="77777777" w:rsidR="00027606" w:rsidRPr="003E01C8" w:rsidRDefault="00027606" w:rsidP="0098669E"/>
          <w:p w14:paraId="300DA839" w14:textId="77777777" w:rsidR="00027606" w:rsidRPr="003E01C8" w:rsidRDefault="00027606" w:rsidP="0098669E"/>
        </w:tc>
        <w:tc>
          <w:tcPr>
            <w:tcW w:w="1843" w:type="dxa"/>
            <w:gridSpan w:val="3"/>
          </w:tcPr>
          <w:p w14:paraId="16FB504D" w14:textId="77777777" w:rsidR="00027606" w:rsidRPr="003E01C8" w:rsidRDefault="00027606" w:rsidP="0098669E"/>
        </w:tc>
      </w:tr>
    </w:tbl>
    <w:p w14:paraId="53223204" w14:textId="77777777" w:rsidR="00027606" w:rsidRPr="003E01C8" w:rsidRDefault="00027606" w:rsidP="0098669E">
      <w:pPr>
        <w:sectPr w:rsidR="00027606"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1076"/>
        <w:gridCol w:w="1530"/>
        <w:gridCol w:w="371"/>
        <w:gridCol w:w="217"/>
        <w:gridCol w:w="462"/>
        <w:gridCol w:w="126"/>
        <w:gridCol w:w="589"/>
        <w:gridCol w:w="107"/>
        <w:gridCol w:w="481"/>
        <w:gridCol w:w="588"/>
        <w:gridCol w:w="589"/>
        <w:gridCol w:w="588"/>
        <w:gridCol w:w="589"/>
        <w:gridCol w:w="33"/>
      </w:tblGrid>
      <w:tr w:rsidR="00027606" w:rsidRPr="003E01C8" w14:paraId="65BF67AF" w14:textId="77777777" w:rsidTr="002949FB">
        <w:trPr>
          <w:trHeight w:val="1094"/>
        </w:trPr>
        <w:tc>
          <w:tcPr>
            <w:tcW w:w="9242" w:type="dxa"/>
            <w:gridSpan w:val="15"/>
            <w:tcBorders>
              <w:top w:val="single" w:sz="4" w:space="0" w:color="auto"/>
              <w:left w:val="single" w:sz="4" w:space="0" w:color="auto"/>
              <w:bottom w:val="single" w:sz="4" w:space="0" w:color="auto"/>
              <w:right w:val="single" w:sz="4" w:space="0" w:color="auto"/>
            </w:tcBorders>
            <w:shd w:val="clear" w:color="auto" w:fill="E7E6E6"/>
          </w:tcPr>
          <w:p w14:paraId="61E59DE4" w14:textId="33E66F6A" w:rsidR="00027606" w:rsidRPr="00A967F2" w:rsidRDefault="00027606" w:rsidP="0098669E">
            <w:pPr>
              <w:rPr>
                <w:b/>
                <w:bCs/>
              </w:rPr>
            </w:pPr>
            <w:r w:rsidRPr="003E01C8">
              <w:lastRenderedPageBreak/>
              <w:br w:type="page"/>
            </w:r>
            <w:r w:rsidR="00A967F2" w:rsidRPr="00A967F2">
              <w:rPr>
                <w:b/>
                <w:bCs/>
              </w:rPr>
              <w:t>Final Assessment</w:t>
            </w:r>
          </w:p>
          <w:p w14:paraId="40E716E2" w14:textId="77777777" w:rsidR="00027606" w:rsidRPr="00A967F2" w:rsidRDefault="00027606" w:rsidP="0098669E">
            <w:pPr>
              <w:rPr>
                <w:b/>
                <w:bCs/>
              </w:rPr>
            </w:pPr>
            <w:r w:rsidRPr="00A967F2">
              <w:rPr>
                <w:b/>
                <w:bCs/>
              </w:rPr>
              <w:t>To be completed by PRACTICE ASSESSOR</w:t>
            </w:r>
          </w:p>
          <w:p w14:paraId="7C65BAE2" w14:textId="77777777" w:rsidR="00027606" w:rsidRPr="003E01C8" w:rsidRDefault="00027606" w:rsidP="0098669E">
            <w:pPr>
              <w:rPr>
                <w:caps/>
              </w:rPr>
            </w:pPr>
            <w:r w:rsidRPr="00A967F2">
              <w:rPr>
                <w:b/>
                <w:bCs/>
              </w:rPr>
              <w:t>PART 1: PLE 1a</w:t>
            </w:r>
          </w:p>
        </w:tc>
      </w:tr>
      <w:tr w:rsidR="00027606" w:rsidRPr="003E01C8" w14:paraId="1FA955F5"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4"/>
            <w:vMerge w:val="restart"/>
            <w:tcBorders>
              <w:top w:val="single" w:sz="4" w:space="0" w:color="auto"/>
              <w:bottom w:val="single" w:sz="4" w:space="0" w:color="auto"/>
            </w:tcBorders>
            <w:shd w:val="clear" w:color="auto" w:fill="E7E6E6"/>
          </w:tcPr>
          <w:p w14:paraId="7AF9A0E1" w14:textId="77777777" w:rsidR="00027606" w:rsidRPr="003E01C8" w:rsidRDefault="00027606" w:rsidP="0098669E">
            <w:r w:rsidRPr="003E01C8">
              <w:t xml:space="preserve">Student Name: </w:t>
            </w:r>
          </w:p>
        </w:tc>
        <w:tc>
          <w:tcPr>
            <w:tcW w:w="4369" w:type="dxa"/>
            <w:gridSpan w:val="11"/>
            <w:tcBorders>
              <w:top w:val="single" w:sz="4" w:space="0" w:color="auto"/>
              <w:bottom w:val="single" w:sz="4" w:space="0" w:color="auto"/>
            </w:tcBorders>
            <w:shd w:val="clear" w:color="auto" w:fill="E7E6E6"/>
          </w:tcPr>
          <w:p w14:paraId="559DBEB0" w14:textId="77777777" w:rsidR="00027606" w:rsidRPr="003E01C8" w:rsidRDefault="00027606" w:rsidP="0098669E">
            <w:r w:rsidRPr="003E01C8">
              <w:t>Student ID:</w:t>
            </w:r>
          </w:p>
        </w:tc>
      </w:tr>
      <w:tr w:rsidR="00027606" w:rsidRPr="003E01C8" w14:paraId="6390AE81"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4"/>
            <w:vMerge/>
            <w:shd w:val="clear" w:color="auto" w:fill="E7E6E6"/>
          </w:tcPr>
          <w:p w14:paraId="3E5360AF" w14:textId="77777777" w:rsidR="00027606" w:rsidRPr="003E01C8" w:rsidRDefault="00027606" w:rsidP="0098669E"/>
        </w:tc>
        <w:tc>
          <w:tcPr>
            <w:tcW w:w="4369" w:type="dxa"/>
            <w:gridSpan w:val="11"/>
            <w:tcBorders>
              <w:top w:val="single" w:sz="4" w:space="0" w:color="auto"/>
              <w:bottom w:val="single" w:sz="4" w:space="0" w:color="auto"/>
            </w:tcBorders>
            <w:shd w:val="clear" w:color="auto" w:fill="E7E6E6"/>
          </w:tcPr>
          <w:p w14:paraId="1FB0FAC2" w14:textId="77777777" w:rsidR="00027606" w:rsidRPr="003E01C8" w:rsidRDefault="00027606" w:rsidP="0098669E">
            <w:r w:rsidRPr="003E01C8">
              <w:t>Intake/Year Group:</w:t>
            </w:r>
          </w:p>
        </w:tc>
      </w:tr>
      <w:tr w:rsidR="00027606" w:rsidRPr="003E01C8" w14:paraId="0E61808B"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15"/>
            <w:tcBorders>
              <w:bottom w:val="single" w:sz="4" w:space="0" w:color="auto"/>
            </w:tcBorders>
            <w:shd w:val="clear" w:color="auto" w:fill="FFFFFF"/>
          </w:tcPr>
          <w:p w14:paraId="40837663" w14:textId="77777777" w:rsidR="00027606" w:rsidRPr="003E01C8" w:rsidRDefault="00027606" w:rsidP="0098669E">
            <w:pPr>
              <w:rPr>
                <w:b/>
                <w:bCs/>
              </w:rPr>
            </w:pPr>
            <w:r w:rsidRPr="003E01C8">
              <w:t xml:space="preserve">The minimum level of performance for this part of the programme is </w:t>
            </w:r>
            <w:r w:rsidRPr="003E01C8">
              <w:rPr>
                <w:b/>
              </w:rPr>
              <w:t>DEPENDENT</w:t>
            </w:r>
            <w:r w:rsidRPr="003E01C8">
              <w:t>. This means that the student nurse requires continuous or frequent support from the Practice Supervisor/assessor but is developing confidence through guided participation in care. Please comment on the Platforms below:</w:t>
            </w:r>
          </w:p>
        </w:tc>
      </w:tr>
      <w:tr w:rsidR="00027606" w:rsidRPr="003E01C8" w14:paraId="5DC67EDB"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0"/>
        </w:trPr>
        <w:tc>
          <w:tcPr>
            <w:tcW w:w="9242" w:type="dxa"/>
            <w:gridSpan w:val="15"/>
            <w:tcBorders>
              <w:bottom w:val="single" w:sz="4" w:space="0" w:color="auto"/>
            </w:tcBorders>
            <w:shd w:val="clear" w:color="auto" w:fill="FFFFFF"/>
          </w:tcPr>
          <w:p w14:paraId="3A20C2F8" w14:textId="77777777" w:rsidR="00027606" w:rsidRPr="002949FB" w:rsidRDefault="00027606" w:rsidP="0098669E">
            <w:pPr>
              <w:rPr>
                <w:b/>
                <w:bCs/>
              </w:rPr>
            </w:pPr>
            <w:r w:rsidRPr="002949FB">
              <w:rPr>
                <w:b/>
                <w:bCs/>
              </w:rPr>
              <w:t>Platform 1: Being an accountable professional</w:t>
            </w:r>
          </w:p>
          <w:p w14:paraId="15E47CBD" w14:textId="77777777" w:rsidR="00027606" w:rsidRPr="002949FB" w:rsidRDefault="00027606" w:rsidP="0098669E">
            <w:pPr>
              <w:rPr>
                <w:b/>
                <w:bCs/>
              </w:rPr>
            </w:pPr>
          </w:p>
          <w:p w14:paraId="79920D90" w14:textId="77777777" w:rsidR="00027606" w:rsidRPr="002949FB" w:rsidRDefault="00027606" w:rsidP="0098669E">
            <w:pPr>
              <w:rPr>
                <w:b/>
                <w:bCs/>
              </w:rPr>
            </w:pPr>
          </w:p>
          <w:p w14:paraId="731F4246" w14:textId="568D9AFD" w:rsidR="00027606" w:rsidRDefault="00027606" w:rsidP="0098669E">
            <w:pPr>
              <w:rPr>
                <w:b/>
                <w:bCs/>
              </w:rPr>
            </w:pPr>
          </w:p>
          <w:p w14:paraId="117FC051" w14:textId="77777777" w:rsidR="002949FB" w:rsidRPr="002949FB" w:rsidRDefault="002949FB" w:rsidP="0098669E">
            <w:pPr>
              <w:rPr>
                <w:b/>
                <w:bCs/>
              </w:rPr>
            </w:pPr>
          </w:p>
          <w:p w14:paraId="113E661A" w14:textId="77777777" w:rsidR="00027606" w:rsidRPr="002949FB" w:rsidRDefault="00027606" w:rsidP="0098669E">
            <w:pPr>
              <w:rPr>
                <w:b/>
                <w:bCs/>
              </w:rPr>
            </w:pPr>
            <w:r w:rsidRPr="002949FB">
              <w:rPr>
                <w:b/>
                <w:bCs/>
              </w:rPr>
              <w:t>Platform 2: Promoting health and preventing ill health</w:t>
            </w:r>
          </w:p>
          <w:p w14:paraId="21DFB1DD" w14:textId="77777777" w:rsidR="00027606" w:rsidRPr="002949FB" w:rsidRDefault="00027606" w:rsidP="0098669E">
            <w:pPr>
              <w:rPr>
                <w:b/>
                <w:bCs/>
              </w:rPr>
            </w:pPr>
          </w:p>
          <w:p w14:paraId="1DB72A87" w14:textId="64938125" w:rsidR="00027606" w:rsidRDefault="00027606" w:rsidP="0098669E">
            <w:pPr>
              <w:rPr>
                <w:b/>
                <w:bCs/>
              </w:rPr>
            </w:pPr>
          </w:p>
          <w:p w14:paraId="09CE5E4F" w14:textId="77777777" w:rsidR="002949FB" w:rsidRPr="002949FB" w:rsidRDefault="002949FB" w:rsidP="0098669E">
            <w:pPr>
              <w:rPr>
                <w:b/>
                <w:bCs/>
              </w:rPr>
            </w:pPr>
          </w:p>
          <w:p w14:paraId="16E73C36" w14:textId="77777777" w:rsidR="00027606" w:rsidRPr="002949FB" w:rsidRDefault="00027606" w:rsidP="0098669E">
            <w:pPr>
              <w:rPr>
                <w:b/>
                <w:bCs/>
              </w:rPr>
            </w:pPr>
          </w:p>
          <w:p w14:paraId="3FFD9BD0" w14:textId="77777777" w:rsidR="00027606" w:rsidRPr="002949FB" w:rsidRDefault="00027606" w:rsidP="0098669E">
            <w:pPr>
              <w:rPr>
                <w:b/>
                <w:bCs/>
              </w:rPr>
            </w:pPr>
            <w:r w:rsidRPr="002949FB">
              <w:rPr>
                <w:b/>
                <w:bCs/>
              </w:rPr>
              <w:t>Platform 3: Assessing needs and planning care</w:t>
            </w:r>
          </w:p>
          <w:p w14:paraId="7F4F5D3D" w14:textId="6D01A62F" w:rsidR="00027606" w:rsidRDefault="00027606" w:rsidP="0098669E">
            <w:pPr>
              <w:rPr>
                <w:b/>
                <w:bCs/>
              </w:rPr>
            </w:pPr>
          </w:p>
          <w:p w14:paraId="73515334" w14:textId="77777777" w:rsidR="002949FB" w:rsidRPr="002949FB" w:rsidRDefault="002949FB" w:rsidP="0098669E">
            <w:pPr>
              <w:rPr>
                <w:b/>
                <w:bCs/>
              </w:rPr>
            </w:pPr>
          </w:p>
          <w:p w14:paraId="22B8F5D5" w14:textId="77777777" w:rsidR="00027606" w:rsidRPr="002949FB" w:rsidRDefault="00027606" w:rsidP="0098669E">
            <w:pPr>
              <w:rPr>
                <w:b/>
                <w:bCs/>
              </w:rPr>
            </w:pPr>
          </w:p>
          <w:p w14:paraId="2CBBABD8" w14:textId="77777777" w:rsidR="00027606" w:rsidRPr="002949FB" w:rsidRDefault="00027606" w:rsidP="0098669E">
            <w:pPr>
              <w:rPr>
                <w:b/>
                <w:bCs/>
              </w:rPr>
            </w:pPr>
          </w:p>
          <w:p w14:paraId="36BC518A" w14:textId="77777777" w:rsidR="00027606" w:rsidRPr="002949FB" w:rsidRDefault="00027606" w:rsidP="0098669E">
            <w:pPr>
              <w:rPr>
                <w:b/>
                <w:bCs/>
              </w:rPr>
            </w:pPr>
            <w:r w:rsidRPr="002949FB">
              <w:rPr>
                <w:b/>
                <w:bCs/>
              </w:rPr>
              <w:t>Platform 4: Providing and evaluating care</w:t>
            </w:r>
          </w:p>
          <w:p w14:paraId="7190ED54" w14:textId="77777777" w:rsidR="00027606" w:rsidRPr="002949FB" w:rsidRDefault="00027606" w:rsidP="0098669E">
            <w:pPr>
              <w:rPr>
                <w:b/>
                <w:bCs/>
              </w:rPr>
            </w:pPr>
          </w:p>
          <w:p w14:paraId="5FED9352" w14:textId="77777777" w:rsidR="00027606" w:rsidRPr="002949FB" w:rsidRDefault="00027606" w:rsidP="0098669E">
            <w:pPr>
              <w:rPr>
                <w:b/>
                <w:bCs/>
              </w:rPr>
            </w:pPr>
          </w:p>
          <w:p w14:paraId="38398888" w14:textId="77777777" w:rsidR="00027606" w:rsidRPr="002949FB" w:rsidRDefault="00027606" w:rsidP="0098669E">
            <w:pPr>
              <w:rPr>
                <w:b/>
                <w:bCs/>
              </w:rPr>
            </w:pPr>
          </w:p>
          <w:p w14:paraId="123797C9" w14:textId="77777777" w:rsidR="00027606" w:rsidRPr="002949FB" w:rsidRDefault="00027606" w:rsidP="0098669E">
            <w:pPr>
              <w:rPr>
                <w:b/>
                <w:bCs/>
              </w:rPr>
            </w:pPr>
            <w:r w:rsidRPr="002949FB">
              <w:rPr>
                <w:b/>
                <w:bCs/>
              </w:rPr>
              <w:lastRenderedPageBreak/>
              <w:t>Platform 5: Leading and managing nursing care and working in teams</w:t>
            </w:r>
          </w:p>
          <w:p w14:paraId="79C6AD58" w14:textId="11F1F518" w:rsidR="00027606" w:rsidRDefault="00027606" w:rsidP="0098669E">
            <w:pPr>
              <w:rPr>
                <w:b/>
                <w:bCs/>
              </w:rPr>
            </w:pPr>
          </w:p>
          <w:p w14:paraId="0A544F4C" w14:textId="77777777" w:rsidR="002949FB" w:rsidRPr="002949FB" w:rsidRDefault="002949FB" w:rsidP="0098669E">
            <w:pPr>
              <w:rPr>
                <w:b/>
                <w:bCs/>
              </w:rPr>
            </w:pPr>
          </w:p>
          <w:p w14:paraId="55F4F311" w14:textId="77777777" w:rsidR="00027606" w:rsidRPr="002949FB" w:rsidRDefault="00027606" w:rsidP="0098669E">
            <w:pPr>
              <w:rPr>
                <w:b/>
                <w:bCs/>
              </w:rPr>
            </w:pPr>
          </w:p>
          <w:p w14:paraId="1C3951C5" w14:textId="77777777" w:rsidR="00027606" w:rsidRPr="002949FB" w:rsidRDefault="00027606" w:rsidP="0098669E">
            <w:pPr>
              <w:rPr>
                <w:b/>
                <w:bCs/>
              </w:rPr>
            </w:pPr>
            <w:r w:rsidRPr="002949FB">
              <w:rPr>
                <w:b/>
                <w:bCs/>
              </w:rPr>
              <w:t>Platform 6: Improving safety and quality of care</w:t>
            </w:r>
          </w:p>
          <w:p w14:paraId="5E02A956" w14:textId="77777777" w:rsidR="00027606" w:rsidRPr="002949FB" w:rsidRDefault="00027606" w:rsidP="0098669E">
            <w:pPr>
              <w:rPr>
                <w:b/>
                <w:bCs/>
              </w:rPr>
            </w:pPr>
          </w:p>
          <w:p w14:paraId="27CE3DB4" w14:textId="77777777" w:rsidR="00027606" w:rsidRPr="002949FB" w:rsidRDefault="00027606" w:rsidP="0098669E">
            <w:pPr>
              <w:rPr>
                <w:b/>
                <w:bCs/>
              </w:rPr>
            </w:pPr>
          </w:p>
          <w:p w14:paraId="2E21DABD" w14:textId="77777777" w:rsidR="00027606" w:rsidRPr="002949FB" w:rsidRDefault="00027606" w:rsidP="0098669E">
            <w:pPr>
              <w:rPr>
                <w:b/>
                <w:bCs/>
              </w:rPr>
            </w:pPr>
          </w:p>
          <w:p w14:paraId="63D14EEA" w14:textId="77777777" w:rsidR="00027606" w:rsidRPr="002949FB" w:rsidRDefault="00027606" w:rsidP="0098669E">
            <w:pPr>
              <w:rPr>
                <w:b/>
                <w:bCs/>
              </w:rPr>
            </w:pPr>
            <w:r w:rsidRPr="002949FB">
              <w:rPr>
                <w:b/>
                <w:bCs/>
              </w:rPr>
              <w:t>Platform 7: Coordinating care</w:t>
            </w:r>
          </w:p>
          <w:p w14:paraId="6FCD4112" w14:textId="77777777" w:rsidR="00027606" w:rsidRPr="002949FB" w:rsidRDefault="00027606" w:rsidP="0098669E">
            <w:pPr>
              <w:rPr>
                <w:b/>
                <w:bCs/>
              </w:rPr>
            </w:pPr>
          </w:p>
          <w:p w14:paraId="089BD852" w14:textId="77777777" w:rsidR="00027606" w:rsidRPr="002949FB" w:rsidRDefault="00027606" w:rsidP="0098669E">
            <w:pPr>
              <w:rPr>
                <w:b/>
                <w:bCs/>
              </w:rPr>
            </w:pPr>
          </w:p>
        </w:tc>
      </w:tr>
      <w:tr w:rsidR="00027606" w:rsidRPr="003E01C8" w14:paraId="3A2FCFA8" w14:textId="77777777" w:rsidTr="002949FB">
        <w:trPr>
          <w:trHeight w:val="2305"/>
        </w:trPr>
        <w:tc>
          <w:tcPr>
            <w:tcW w:w="9242" w:type="dxa"/>
            <w:gridSpan w:val="15"/>
            <w:tcBorders>
              <w:top w:val="single" w:sz="4" w:space="0" w:color="auto"/>
              <w:left w:val="single" w:sz="4" w:space="0" w:color="auto"/>
              <w:bottom w:val="single" w:sz="4" w:space="0" w:color="auto"/>
              <w:right w:val="single" w:sz="4" w:space="0" w:color="auto"/>
            </w:tcBorders>
          </w:tcPr>
          <w:p w14:paraId="22FD72D3" w14:textId="77777777" w:rsidR="00027606" w:rsidRPr="003E01C8" w:rsidRDefault="00027606" w:rsidP="0098669E">
            <w:r w:rsidRPr="003E01C8">
              <w:lastRenderedPageBreak/>
              <w:t>Please comment on progress towards safely demonstrating the skills and procedures in Annex A and B. Identify aspects for the student to focus on in future PLEs.</w:t>
            </w:r>
          </w:p>
          <w:p w14:paraId="702AC544" w14:textId="77777777" w:rsidR="00027606" w:rsidRPr="003E01C8" w:rsidRDefault="00027606" w:rsidP="0098669E"/>
          <w:p w14:paraId="178DE8FC" w14:textId="77777777" w:rsidR="00027606" w:rsidRPr="003E01C8" w:rsidRDefault="00027606" w:rsidP="0098669E"/>
        </w:tc>
      </w:tr>
      <w:tr w:rsidR="00027606" w:rsidRPr="003E01C8" w14:paraId="67CE321E"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gridSpan w:val="2"/>
            <w:shd w:val="clear" w:color="auto" w:fill="E7E6E6"/>
          </w:tcPr>
          <w:p w14:paraId="573E3E24" w14:textId="77777777" w:rsidR="00027606" w:rsidRPr="003E01C8" w:rsidRDefault="00027606" w:rsidP="0098669E">
            <w:r w:rsidRPr="003E01C8">
              <w:t xml:space="preserve">Date </w:t>
            </w:r>
          </w:p>
          <w:p w14:paraId="09E2CA51" w14:textId="77777777" w:rsidR="00027606" w:rsidRPr="003E01C8" w:rsidRDefault="00027606" w:rsidP="0098669E">
            <w:r w:rsidRPr="003E01C8">
              <w:softHyphen/>
            </w:r>
            <w:r w:rsidRPr="003E01C8">
              <w:softHyphen/>
              <w:t>____/</w:t>
            </w:r>
            <w:r w:rsidRPr="003E01C8">
              <w:softHyphen/>
            </w:r>
            <w:r w:rsidRPr="003E01C8">
              <w:softHyphen/>
              <w:t>____/</w:t>
            </w:r>
            <w:r w:rsidRPr="003E01C8">
              <w:softHyphen/>
            </w:r>
            <w:r w:rsidRPr="003E01C8">
              <w:softHyphen/>
              <w:t>____</w:t>
            </w:r>
          </w:p>
        </w:tc>
        <w:tc>
          <w:tcPr>
            <w:tcW w:w="3402" w:type="dxa"/>
            <w:gridSpan w:val="7"/>
            <w:shd w:val="clear" w:color="auto" w:fill="E7E6E6"/>
          </w:tcPr>
          <w:p w14:paraId="5C7833BB" w14:textId="77777777" w:rsidR="00027606" w:rsidRPr="003E01C8" w:rsidRDefault="00027606" w:rsidP="0098669E">
            <w:r w:rsidRPr="003E01C8">
              <w:t>Student Signature:</w:t>
            </w:r>
          </w:p>
        </w:tc>
        <w:tc>
          <w:tcPr>
            <w:tcW w:w="2868" w:type="dxa"/>
            <w:gridSpan w:val="6"/>
            <w:shd w:val="clear" w:color="auto" w:fill="E7E6E6"/>
          </w:tcPr>
          <w:p w14:paraId="0A657084" w14:textId="7E97901E" w:rsidR="00027606" w:rsidRPr="003E01C8" w:rsidRDefault="008F00E1" w:rsidP="0098669E">
            <w:r>
              <w:t>Practice Assessor</w:t>
            </w:r>
            <w:r w:rsidR="00027606" w:rsidRPr="003E01C8">
              <w:t xml:space="preserve"> Signature:</w:t>
            </w:r>
          </w:p>
          <w:p w14:paraId="709A3AC9" w14:textId="77777777" w:rsidR="00027606" w:rsidRPr="003E01C8" w:rsidRDefault="00027606" w:rsidP="0098669E"/>
        </w:tc>
      </w:tr>
      <w:tr w:rsidR="00027606" w:rsidRPr="003E01C8" w14:paraId="43F4959B"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val="restart"/>
            <w:tcBorders>
              <w:top w:val="single" w:sz="4" w:space="0" w:color="auto"/>
            </w:tcBorders>
            <w:vAlign w:val="center"/>
          </w:tcPr>
          <w:p w14:paraId="12E71E31" w14:textId="77777777" w:rsidR="00027606" w:rsidRPr="003E01C8" w:rsidRDefault="00027606" w:rsidP="0098669E">
            <w:pPr>
              <w:rPr>
                <w:color w:val="FF0000"/>
              </w:rPr>
            </w:pPr>
            <w:r w:rsidRPr="003E01C8">
              <w:t>Please refer to the University of Glasgow grading criteria and grade descriptors in section*</w:t>
            </w:r>
          </w:p>
        </w:tc>
        <w:tc>
          <w:tcPr>
            <w:tcW w:w="4707" w:type="dxa"/>
            <w:gridSpan w:val="11"/>
            <w:tcBorders>
              <w:top w:val="single" w:sz="4" w:space="0" w:color="auto"/>
              <w:bottom w:val="nil"/>
            </w:tcBorders>
          </w:tcPr>
          <w:p w14:paraId="477DE630" w14:textId="77777777" w:rsidR="00027606" w:rsidRPr="003E01C8" w:rsidRDefault="00027606" w:rsidP="0098669E">
            <w:pPr>
              <w:rPr>
                <w:sz w:val="28"/>
                <w:szCs w:val="28"/>
              </w:rPr>
            </w:pPr>
            <w:r w:rsidRPr="003E01C8">
              <w:t xml:space="preserve">Summative grade: Please circle  </w:t>
            </w:r>
          </w:p>
        </w:tc>
      </w:tr>
      <w:tr w:rsidR="00027606" w:rsidRPr="003E01C8" w14:paraId="3447C995"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tcPr>
          <w:p w14:paraId="191C30CE" w14:textId="77777777" w:rsidR="00027606" w:rsidRPr="003E01C8" w:rsidRDefault="00027606" w:rsidP="0098669E"/>
        </w:tc>
        <w:tc>
          <w:tcPr>
            <w:tcW w:w="2353" w:type="dxa"/>
            <w:gridSpan w:val="7"/>
            <w:tcBorders>
              <w:top w:val="nil"/>
              <w:bottom w:val="nil"/>
            </w:tcBorders>
            <w:vAlign w:val="center"/>
          </w:tcPr>
          <w:p w14:paraId="69890BFA" w14:textId="77777777" w:rsidR="00027606" w:rsidRPr="002949FB" w:rsidRDefault="00027606" w:rsidP="0098669E">
            <w:pPr>
              <w:rPr>
                <w:b/>
                <w:bCs/>
              </w:rPr>
            </w:pPr>
            <w:r w:rsidRPr="002949FB">
              <w:rPr>
                <w:b/>
                <w:bCs/>
              </w:rPr>
              <w:t>PASS</w:t>
            </w:r>
          </w:p>
        </w:tc>
        <w:tc>
          <w:tcPr>
            <w:tcW w:w="2354" w:type="dxa"/>
            <w:gridSpan w:val="4"/>
            <w:tcBorders>
              <w:top w:val="nil"/>
              <w:bottom w:val="nil"/>
            </w:tcBorders>
            <w:shd w:val="clear" w:color="auto" w:fill="E7E6E6"/>
            <w:vAlign w:val="center"/>
          </w:tcPr>
          <w:p w14:paraId="499D580D" w14:textId="77777777" w:rsidR="00027606" w:rsidRPr="002949FB" w:rsidRDefault="00027606" w:rsidP="0098669E">
            <w:pPr>
              <w:rPr>
                <w:b/>
                <w:bCs/>
              </w:rPr>
            </w:pPr>
            <w:r w:rsidRPr="002949FB">
              <w:rPr>
                <w:b/>
                <w:bCs/>
              </w:rPr>
              <w:t>FAIL</w:t>
            </w:r>
          </w:p>
        </w:tc>
      </w:tr>
      <w:tr w:rsidR="00027606" w:rsidRPr="003E01C8" w14:paraId="5597E54F"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577"/>
        </w:trPr>
        <w:tc>
          <w:tcPr>
            <w:tcW w:w="4502" w:type="dxa"/>
            <w:gridSpan w:val="3"/>
            <w:vMerge/>
          </w:tcPr>
          <w:p w14:paraId="410D3152" w14:textId="77777777" w:rsidR="00027606" w:rsidRPr="003E01C8" w:rsidRDefault="00027606" w:rsidP="0098669E"/>
        </w:tc>
        <w:tc>
          <w:tcPr>
            <w:tcW w:w="588" w:type="dxa"/>
            <w:gridSpan w:val="2"/>
            <w:tcBorders>
              <w:top w:val="nil"/>
              <w:bottom w:val="single" w:sz="4" w:space="0" w:color="auto"/>
              <w:right w:val="nil"/>
            </w:tcBorders>
            <w:vAlign w:val="center"/>
          </w:tcPr>
          <w:p w14:paraId="3229E89D" w14:textId="77777777" w:rsidR="00027606" w:rsidRPr="003E01C8" w:rsidRDefault="00027606" w:rsidP="0098669E">
            <w:r w:rsidRPr="003E01C8">
              <w:t>A</w:t>
            </w:r>
          </w:p>
        </w:tc>
        <w:tc>
          <w:tcPr>
            <w:tcW w:w="588" w:type="dxa"/>
            <w:gridSpan w:val="2"/>
            <w:tcBorders>
              <w:top w:val="nil"/>
              <w:left w:val="nil"/>
              <w:bottom w:val="single" w:sz="4" w:space="0" w:color="auto"/>
              <w:right w:val="nil"/>
            </w:tcBorders>
            <w:vAlign w:val="center"/>
          </w:tcPr>
          <w:p w14:paraId="0CCD9000" w14:textId="77777777" w:rsidR="00027606" w:rsidRPr="003E01C8" w:rsidRDefault="00027606" w:rsidP="0098669E">
            <w:r w:rsidRPr="003E01C8">
              <w:t>B</w:t>
            </w:r>
          </w:p>
        </w:tc>
        <w:tc>
          <w:tcPr>
            <w:tcW w:w="589" w:type="dxa"/>
            <w:tcBorders>
              <w:top w:val="nil"/>
              <w:left w:val="nil"/>
              <w:bottom w:val="single" w:sz="4" w:space="0" w:color="auto"/>
              <w:right w:val="nil"/>
            </w:tcBorders>
            <w:vAlign w:val="center"/>
          </w:tcPr>
          <w:p w14:paraId="451A15FC" w14:textId="77777777" w:rsidR="00027606" w:rsidRPr="003E01C8" w:rsidRDefault="00027606" w:rsidP="0098669E">
            <w:r w:rsidRPr="003E01C8">
              <w:t>C</w:t>
            </w:r>
          </w:p>
        </w:tc>
        <w:tc>
          <w:tcPr>
            <w:tcW w:w="588" w:type="dxa"/>
            <w:gridSpan w:val="2"/>
            <w:tcBorders>
              <w:top w:val="nil"/>
              <w:left w:val="nil"/>
              <w:bottom w:val="single" w:sz="4" w:space="0" w:color="auto"/>
              <w:right w:val="single" w:sz="4" w:space="0" w:color="auto"/>
            </w:tcBorders>
            <w:vAlign w:val="center"/>
          </w:tcPr>
          <w:p w14:paraId="14CA310D" w14:textId="77777777" w:rsidR="00027606" w:rsidRPr="003E01C8" w:rsidRDefault="00027606" w:rsidP="0098669E">
            <w:r w:rsidRPr="003E01C8">
              <w:t>D</w:t>
            </w:r>
          </w:p>
        </w:tc>
        <w:tc>
          <w:tcPr>
            <w:tcW w:w="588" w:type="dxa"/>
            <w:tcBorders>
              <w:top w:val="nil"/>
              <w:left w:val="single" w:sz="4" w:space="0" w:color="auto"/>
              <w:bottom w:val="single" w:sz="4" w:space="0" w:color="auto"/>
              <w:right w:val="nil"/>
            </w:tcBorders>
            <w:shd w:val="clear" w:color="auto" w:fill="E7E6E6"/>
            <w:vAlign w:val="center"/>
          </w:tcPr>
          <w:p w14:paraId="2BC884A9" w14:textId="77777777" w:rsidR="00027606" w:rsidRPr="003E01C8" w:rsidRDefault="00027606" w:rsidP="0098669E">
            <w:r w:rsidRPr="003E01C8">
              <w:t>E</w:t>
            </w:r>
          </w:p>
        </w:tc>
        <w:tc>
          <w:tcPr>
            <w:tcW w:w="589" w:type="dxa"/>
            <w:tcBorders>
              <w:top w:val="nil"/>
              <w:left w:val="nil"/>
              <w:bottom w:val="single" w:sz="4" w:space="0" w:color="auto"/>
              <w:right w:val="nil"/>
            </w:tcBorders>
            <w:shd w:val="clear" w:color="auto" w:fill="E7E6E6"/>
            <w:vAlign w:val="center"/>
          </w:tcPr>
          <w:p w14:paraId="4695FF11" w14:textId="77777777" w:rsidR="00027606" w:rsidRPr="003E01C8" w:rsidRDefault="00027606" w:rsidP="0098669E">
            <w:r w:rsidRPr="003E01C8">
              <w:t>F</w:t>
            </w:r>
          </w:p>
        </w:tc>
        <w:tc>
          <w:tcPr>
            <w:tcW w:w="588" w:type="dxa"/>
            <w:tcBorders>
              <w:top w:val="nil"/>
              <w:left w:val="nil"/>
              <w:bottom w:val="single" w:sz="4" w:space="0" w:color="auto"/>
              <w:right w:val="nil"/>
            </w:tcBorders>
            <w:shd w:val="clear" w:color="auto" w:fill="E7E6E6"/>
            <w:vAlign w:val="center"/>
          </w:tcPr>
          <w:p w14:paraId="03670772" w14:textId="77777777" w:rsidR="00027606" w:rsidRPr="003E01C8" w:rsidRDefault="00027606" w:rsidP="0098669E">
            <w:r w:rsidRPr="003E01C8">
              <w:t>G</w:t>
            </w:r>
          </w:p>
        </w:tc>
        <w:tc>
          <w:tcPr>
            <w:tcW w:w="589" w:type="dxa"/>
            <w:tcBorders>
              <w:top w:val="nil"/>
              <w:left w:val="nil"/>
              <w:bottom w:val="single" w:sz="4" w:space="0" w:color="auto"/>
              <w:right w:val="single" w:sz="4" w:space="0" w:color="auto"/>
            </w:tcBorders>
            <w:shd w:val="clear" w:color="auto" w:fill="E7E6E6"/>
            <w:vAlign w:val="center"/>
          </w:tcPr>
          <w:p w14:paraId="229552D8" w14:textId="77777777" w:rsidR="00027606" w:rsidRPr="003E01C8" w:rsidRDefault="00027606" w:rsidP="0098669E">
            <w:r w:rsidRPr="003E01C8">
              <w:t>H</w:t>
            </w:r>
          </w:p>
        </w:tc>
      </w:tr>
      <w:tr w:rsidR="00027606" w:rsidRPr="003E01C8" w14:paraId="7E966664"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6"/>
        </w:trPr>
        <w:tc>
          <w:tcPr>
            <w:tcW w:w="4502" w:type="dxa"/>
            <w:gridSpan w:val="3"/>
            <w:tcBorders>
              <w:bottom w:val="single" w:sz="4" w:space="0" w:color="auto"/>
            </w:tcBorders>
            <w:shd w:val="clear" w:color="auto" w:fill="E7E6E6"/>
          </w:tcPr>
          <w:p w14:paraId="3F44F46C" w14:textId="77777777" w:rsidR="00027606" w:rsidRPr="003E01C8" w:rsidRDefault="00027606" w:rsidP="0098669E">
            <w:r w:rsidRPr="003E01C8">
              <w:t>Student Name</w:t>
            </w:r>
          </w:p>
          <w:p w14:paraId="53619C37" w14:textId="77777777" w:rsidR="00027606" w:rsidRPr="003E01C8" w:rsidRDefault="00027606" w:rsidP="0098669E"/>
        </w:tc>
        <w:tc>
          <w:tcPr>
            <w:tcW w:w="4707" w:type="dxa"/>
            <w:gridSpan w:val="11"/>
            <w:tcBorders>
              <w:top w:val="single" w:sz="4" w:space="0" w:color="auto"/>
              <w:bottom w:val="single" w:sz="4" w:space="0" w:color="auto"/>
            </w:tcBorders>
            <w:shd w:val="clear" w:color="auto" w:fill="E7E6E6"/>
          </w:tcPr>
          <w:p w14:paraId="62B2C0AC" w14:textId="77777777" w:rsidR="00027606" w:rsidRPr="003E01C8" w:rsidRDefault="00027606" w:rsidP="0098669E">
            <w:r w:rsidRPr="003E01C8">
              <w:t>UoG ID</w:t>
            </w:r>
          </w:p>
        </w:tc>
      </w:tr>
      <w:tr w:rsidR="00027606" w:rsidRPr="003E01C8" w14:paraId="6162D482"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5"/>
        </w:trPr>
        <w:tc>
          <w:tcPr>
            <w:tcW w:w="1896" w:type="dxa"/>
            <w:tcBorders>
              <w:bottom w:val="single" w:sz="4" w:space="0" w:color="auto"/>
            </w:tcBorders>
            <w:shd w:val="clear" w:color="auto" w:fill="E7E6E6"/>
          </w:tcPr>
          <w:p w14:paraId="6AE2F759" w14:textId="77777777" w:rsidR="00027606" w:rsidRPr="003E01C8" w:rsidRDefault="00027606" w:rsidP="0098669E">
            <w:r w:rsidRPr="003E01C8">
              <w:t xml:space="preserve">Date </w:t>
            </w:r>
          </w:p>
          <w:p w14:paraId="2037F643" w14:textId="77777777" w:rsidR="00027606" w:rsidRPr="003E01C8" w:rsidRDefault="00027606" w:rsidP="0098669E">
            <w:r w:rsidRPr="003E01C8">
              <w:t>___/___/___</w:t>
            </w:r>
          </w:p>
        </w:tc>
        <w:tc>
          <w:tcPr>
            <w:tcW w:w="3656" w:type="dxa"/>
            <w:gridSpan w:val="5"/>
            <w:tcBorders>
              <w:bottom w:val="single" w:sz="4" w:space="0" w:color="auto"/>
            </w:tcBorders>
            <w:shd w:val="clear" w:color="auto" w:fill="E7E6E6"/>
          </w:tcPr>
          <w:p w14:paraId="1DEF3598" w14:textId="77777777" w:rsidR="00027606" w:rsidRPr="003E01C8" w:rsidRDefault="00027606" w:rsidP="0098669E">
            <w:r w:rsidRPr="003E01C8">
              <w:t>Student Signature</w:t>
            </w:r>
          </w:p>
          <w:p w14:paraId="7CE7C61B" w14:textId="77777777" w:rsidR="00027606" w:rsidRPr="003E01C8" w:rsidRDefault="00027606" w:rsidP="0098669E"/>
        </w:tc>
        <w:tc>
          <w:tcPr>
            <w:tcW w:w="3657" w:type="dxa"/>
            <w:gridSpan w:val="8"/>
            <w:tcBorders>
              <w:bottom w:val="single" w:sz="4" w:space="0" w:color="auto"/>
            </w:tcBorders>
            <w:shd w:val="clear" w:color="auto" w:fill="E7E6E6"/>
          </w:tcPr>
          <w:p w14:paraId="62A7FB5C" w14:textId="30250035" w:rsidR="00027606" w:rsidRPr="003E01C8" w:rsidRDefault="00640A2B" w:rsidP="0098669E">
            <w:r>
              <w:t>Practice Supervisor</w:t>
            </w:r>
            <w:r w:rsidR="00027606" w:rsidRPr="003E01C8">
              <w:t xml:space="preserve"> Signature</w:t>
            </w:r>
          </w:p>
        </w:tc>
      </w:tr>
    </w:tbl>
    <w:p w14:paraId="3A1FB9E8" w14:textId="77777777" w:rsidR="00027606" w:rsidRDefault="00027606" w:rsidP="0098669E"/>
    <w:p w14:paraId="277F6222" w14:textId="6E2BDEF5" w:rsidR="00A967F2" w:rsidRPr="003E01C8" w:rsidRDefault="00A967F2" w:rsidP="0098669E">
      <w:pPr>
        <w:sectPr w:rsidR="00A967F2" w:rsidRPr="003E01C8" w:rsidSect="00325015">
          <w:pgSz w:w="11906" w:h="16838"/>
          <w:pgMar w:top="1418" w:right="1418" w:bottom="1418" w:left="1418" w:header="708" w:footer="708" w:gutter="0"/>
          <w:cols w:space="708"/>
          <w:docGrid w:linePitch="360"/>
        </w:sectPr>
      </w:pPr>
    </w:p>
    <w:p w14:paraId="41E3257D" w14:textId="1F551C0E" w:rsidR="00027606" w:rsidRDefault="00A967F2" w:rsidP="0098669E">
      <w:pPr>
        <w:rPr>
          <w:b/>
          <w:bCs/>
        </w:rPr>
      </w:pPr>
      <w:r w:rsidRPr="00A967F2">
        <w:rPr>
          <w:b/>
          <w:bCs/>
        </w:rPr>
        <w:lastRenderedPageBreak/>
        <w:t>Part 1 Grading Rubric</w:t>
      </w:r>
    </w:p>
    <w:tbl>
      <w:tblPr>
        <w:tblStyle w:val="TableGrid"/>
        <w:tblW w:w="0" w:type="auto"/>
        <w:tblLook w:val="04A0" w:firstRow="1" w:lastRow="0" w:firstColumn="1" w:lastColumn="0" w:noHBand="0" w:noVBand="1"/>
      </w:tblPr>
      <w:tblGrid>
        <w:gridCol w:w="885"/>
        <w:gridCol w:w="1514"/>
        <w:gridCol w:w="3461"/>
        <w:gridCol w:w="3200"/>
      </w:tblGrid>
      <w:tr w:rsidR="00A967F2" w:rsidRPr="003E01C8" w14:paraId="3C19BFF4" w14:textId="77777777" w:rsidTr="00A967F2">
        <w:trPr>
          <w:tblHeader/>
        </w:trPr>
        <w:tc>
          <w:tcPr>
            <w:tcW w:w="884" w:type="dxa"/>
            <w:vAlign w:val="center"/>
          </w:tcPr>
          <w:p w14:paraId="145636F1" w14:textId="77777777" w:rsidR="00A967F2" w:rsidRPr="003E01C8" w:rsidRDefault="00A967F2" w:rsidP="00A967F2">
            <w:pPr>
              <w:rPr>
                <w:b/>
              </w:rPr>
            </w:pPr>
            <w:r w:rsidRPr="003E01C8">
              <w:t>Grade</w:t>
            </w:r>
          </w:p>
        </w:tc>
        <w:tc>
          <w:tcPr>
            <w:tcW w:w="1590" w:type="dxa"/>
            <w:vAlign w:val="center"/>
          </w:tcPr>
          <w:p w14:paraId="4A866F7A" w14:textId="77777777" w:rsidR="00A967F2" w:rsidRPr="003E01C8" w:rsidRDefault="00A967F2" w:rsidP="00A967F2">
            <w:pPr>
              <w:rPr>
                <w:b/>
              </w:rPr>
            </w:pPr>
            <w:r w:rsidRPr="003E01C8">
              <w:t>Definition</w:t>
            </w:r>
          </w:p>
        </w:tc>
        <w:tc>
          <w:tcPr>
            <w:tcW w:w="5759" w:type="dxa"/>
            <w:vAlign w:val="center"/>
          </w:tcPr>
          <w:p w14:paraId="226F7071" w14:textId="77777777" w:rsidR="00A967F2" w:rsidRPr="003E01C8" w:rsidRDefault="00A967F2" w:rsidP="00A967F2">
            <w:pPr>
              <w:rPr>
                <w:b/>
              </w:rPr>
            </w:pPr>
            <w:r w:rsidRPr="003E01C8">
              <w:t xml:space="preserve">University </w:t>
            </w:r>
            <w:r w:rsidRPr="003E01C8">
              <w:rPr>
                <w:i/>
                <w:iCs/>
              </w:rPr>
              <w:t xml:space="preserve">of </w:t>
            </w:r>
            <w:r w:rsidRPr="003E01C8">
              <w:t>Glasgow Descriptor</w:t>
            </w:r>
          </w:p>
        </w:tc>
        <w:tc>
          <w:tcPr>
            <w:tcW w:w="5759" w:type="dxa"/>
            <w:vAlign w:val="center"/>
          </w:tcPr>
          <w:p w14:paraId="28395FB7" w14:textId="77777777" w:rsidR="00A967F2" w:rsidRPr="003E01C8" w:rsidRDefault="00A967F2" w:rsidP="00A967F2">
            <w:pPr>
              <w:rPr>
                <w:b/>
              </w:rPr>
            </w:pPr>
            <w:r w:rsidRPr="003E01C8">
              <w:t>Evidence</w:t>
            </w:r>
            <w:r w:rsidRPr="003E01C8">
              <w:rPr>
                <w:b/>
              </w:rPr>
              <w:t xml:space="preserve"> </w:t>
            </w:r>
            <w:r w:rsidRPr="003E01C8">
              <w:rPr>
                <w:bCs/>
              </w:rPr>
              <w:t>–</w:t>
            </w:r>
            <w:r w:rsidRPr="003E01C8">
              <w:rPr>
                <w:b/>
              </w:rPr>
              <w:t xml:space="preserve"> </w:t>
            </w:r>
            <w:r w:rsidRPr="003E01C8">
              <w:rPr>
                <w:bCs/>
              </w:rPr>
              <w:t>at a</w:t>
            </w:r>
            <w:r w:rsidRPr="003E01C8">
              <w:rPr>
                <w:b/>
              </w:rPr>
              <w:t xml:space="preserve"> DEPENDENT </w:t>
            </w:r>
            <w:r w:rsidRPr="003E01C8">
              <w:rPr>
                <w:bCs/>
              </w:rPr>
              <w:t>level</w:t>
            </w:r>
          </w:p>
        </w:tc>
      </w:tr>
      <w:tr w:rsidR="00A967F2" w:rsidRPr="003E01C8" w14:paraId="02455C45" w14:textId="77777777" w:rsidTr="00A967F2">
        <w:tc>
          <w:tcPr>
            <w:tcW w:w="884" w:type="dxa"/>
          </w:tcPr>
          <w:p w14:paraId="42E5D0A0" w14:textId="77777777" w:rsidR="00A967F2" w:rsidRPr="003E01C8" w:rsidRDefault="00A967F2" w:rsidP="00A967F2">
            <w:r w:rsidRPr="003E01C8">
              <w:t>A</w:t>
            </w:r>
          </w:p>
        </w:tc>
        <w:tc>
          <w:tcPr>
            <w:tcW w:w="1590" w:type="dxa"/>
          </w:tcPr>
          <w:p w14:paraId="058173ED" w14:textId="77777777" w:rsidR="00A967F2" w:rsidRPr="003E01C8" w:rsidRDefault="00A967F2" w:rsidP="00A967F2">
            <w:r w:rsidRPr="003E01C8">
              <w:t>Excellent (PASS)</w:t>
            </w:r>
          </w:p>
        </w:tc>
        <w:tc>
          <w:tcPr>
            <w:tcW w:w="5759" w:type="dxa"/>
          </w:tcPr>
          <w:p w14:paraId="54627DF2" w14:textId="738BD985" w:rsidR="00A967F2" w:rsidRPr="0023548D" w:rsidRDefault="00A967F2" w:rsidP="0023548D">
            <w:r w:rsidRPr="003E01C8">
              <w:t>Exemplary and polished demonstration of the required skill(s), displaying underpinning</w:t>
            </w:r>
            <w:r w:rsidR="0023548D">
              <w:t xml:space="preserve"> </w:t>
            </w:r>
            <w:r w:rsidRPr="003E01C8">
              <w:t>knowledge, sound judgement and appropriate professional values, as evidenced by focussed</w:t>
            </w:r>
            <w:r w:rsidR="0023548D">
              <w:t xml:space="preserve"> </w:t>
            </w:r>
            <w:r w:rsidRPr="003E01C8">
              <w:t>sensitivity to the context, the needs of any subject, and the wider implications of the candidate’s</w:t>
            </w:r>
            <w:r w:rsidR="0023548D">
              <w:t xml:space="preserve"> </w:t>
            </w:r>
            <w:r w:rsidRPr="003E01C8">
              <w:t>actions</w:t>
            </w:r>
            <w:r w:rsidR="0023548D">
              <w:t>.</w:t>
            </w:r>
          </w:p>
        </w:tc>
        <w:tc>
          <w:tcPr>
            <w:tcW w:w="5759" w:type="dxa"/>
          </w:tcPr>
          <w:p w14:paraId="61868FBE" w14:textId="77777777" w:rsidR="00A967F2" w:rsidRPr="003E01C8" w:rsidRDefault="00A967F2" w:rsidP="00A967F2">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A967F2" w:rsidRPr="003E01C8" w14:paraId="3DE8CFCE" w14:textId="77777777" w:rsidTr="00A967F2">
        <w:trPr>
          <w:trHeight w:val="2034"/>
        </w:trPr>
        <w:tc>
          <w:tcPr>
            <w:tcW w:w="884" w:type="dxa"/>
          </w:tcPr>
          <w:p w14:paraId="39F17A4A" w14:textId="77777777" w:rsidR="00A967F2" w:rsidRPr="003E01C8" w:rsidRDefault="00A967F2" w:rsidP="00A967F2">
            <w:r w:rsidRPr="003E01C8">
              <w:t>B</w:t>
            </w:r>
          </w:p>
        </w:tc>
        <w:tc>
          <w:tcPr>
            <w:tcW w:w="1590" w:type="dxa"/>
          </w:tcPr>
          <w:p w14:paraId="7FED3DB3" w14:textId="77777777" w:rsidR="00A967F2" w:rsidRPr="003E01C8" w:rsidRDefault="00A967F2" w:rsidP="00A967F2">
            <w:r w:rsidRPr="003E01C8">
              <w:t>Very Good (PASS)</w:t>
            </w:r>
          </w:p>
        </w:tc>
        <w:tc>
          <w:tcPr>
            <w:tcW w:w="5759" w:type="dxa"/>
          </w:tcPr>
          <w:p w14:paraId="4B65048C" w14:textId="4E3C1F5C" w:rsidR="00A967F2" w:rsidRPr="003E01C8" w:rsidRDefault="00A967F2" w:rsidP="00A967F2">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r w:rsidR="0023548D">
              <w:t>.</w:t>
            </w:r>
          </w:p>
        </w:tc>
        <w:tc>
          <w:tcPr>
            <w:tcW w:w="5759" w:type="dxa"/>
          </w:tcPr>
          <w:p w14:paraId="7D6C46E6" w14:textId="77777777" w:rsidR="00A967F2" w:rsidRPr="003E01C8" w:rsidRDefault="00A967F2" w:rsidP="00A967F2">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A967F2" w:rsidRPr="003E01C8" w14:paraId="1A15B0C0" w14:textId="77777777" w:rsidTr="00A967F2">
        <w:tc>
          <w:tcPr>
            <w:tcW w:w="884" w:type="dxa"/>
          </w:tcPr>
          <w:p w14:paraId="2778DB31" w14:textId="77777777" w:rsidR="00A967F2" w:rsidRPr="003E01C8" w:rsidRDefault="00A967F2" w:rsidP="00A967F2">
            <w:r w:rsidRPr="003E01C8">
              <w:t>C</w:t>
            </w:r>
          </w:p>
        </w:tc>
        <w:tc>
          <w:tcPr>
            <w:tcW w:w="1590" w:type="dxa"/>
          </w:tcPr>
          <w:p w14:paraId="627DB9F8" w14:textId="77777777" w:rsidR="00A967F2" w:rsidRPr="003E01C8" w:rsidRDefault="00A967F2" w:rsidP="00A967F2">
            <w:r w:rsidRPr="003E01C8">
              <w:t>Good (PASS)</w:t>
            </w:r>
          </w:p>
        </w:tc>
        <w:tc>
          <w:tcPr>
            <w:tcW w:w="5759" w:type="dxa"/>
          </w:tcPr>
          <w:p w14:paraId="19AB1160" w14:textId="471C980F" w:rsidR="00A967F2" w:rsidRPr="003E01C8" w:rsidRDefault="00A967F2" w:rsidP="0023548D">
            <w:r w:rsidRPr="003E01C8">
              <w:t>Clear demonstration of attainment of the required skill(s), displaying underpinning knowledge,</w:t>
            </w:r>
            <w:r w:rsidR="0023548D">
              <w:t xml:space="preserve"> </w:t>
            </w:r>
            <w:r w:rsidRPr="003E01C8">
              <w:t xml:space="preserve">good judgement and appropriate professional values, as evidenced by familiarity with how to proceed in a range of contexts.  </w:t>
            </w:r>
          </w:p>
        </w:tc>
        <w:tc>
          <w:tcPr>
            <w:tcW w:w="5759" w:type="dxa"/>
          </w:tcPr>
          <w:p w14:paraId="52C63CC2" w14:textId="77777777" w:rsidR="00A967F2" w:rsidRPr="003E01C8" w:rsidRDefault="00A967F2" w:rsidP="00A967F2">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A967F2" w:rsidRPr="003E01C8" w14:paraId="765B3527" w14:textId="77777777" w:rsidTr="00A967F2">
        <w:trPr>
          <w:cantSplit/>
        </w:trPr>
        <w:tc>
          <w:tcPr>
            <w:tcW w:w="884" w:type="dxa"/>
          </w:tcPr>
          <w:p w14:paraId="4D2A7A29" w14:textId="77777777" w:rsidR="00A967F2" w:rsidRPr="003E01C8" w:rsidRDefault="00A967F2" w:rsidP="00A967F2">
            <w:r w:rsidRPr="003E01C8">
              <w:lastRenderedPageBreak/>
              <w:t>D</w:t>
            </w:r>
          </w:p>
        </w:tc>
        <w:tc>
          <w:tcPr>
            <w:tcW w:w="1590" w:type="dxa"/>
          </w:tcPr>
          <w:p w14:paraId="719D4A83" w14:textId="77777777" w:rsidR="00A967F2" w:rsidRPr="003E01C8" w:rsidRDefault="00A967F2" w:rsidP="00A967F2">
            <w:r w:rsidRPr="003E01C8">
              <w:t>Satisfactory (PASS)</w:t>
            </w:r>
          </w:p>
        </w:tc>
        <w:tc>
          <w:tcPr>
            <w:tcW w:w="5759" w:type="dxa"/>
          </w:tcPr>
          <w:p w14:paraId="3A4078B4" w14:textId="7FFDFF67" w:rsidR="00A967F2" w:rsidRPr="003E01C8" w:rsidRDefault="00A967F2" w:rsidP="00A967F2">
            <w:pPr>
              <w:rPr>
                <w:b/>
              </w:rPr>
            </w:pPr>
            <w:r w:rsidRPr="003E01C8">
              <w:t>Adequate independent performance of required skill, displaying underpinning knowledge, adequate judgement and appropriate professional values, suitable to routine contexts</w:t>
            </w:r>
            <w:r w:rsidR="0023548D">
              <w:t>.</w:t>
            </w:r>
          </w:p>
        </w:tc>
        <w:tc>
          <w:tcPr>
            <w:tcW w:w="5759" w:type="dxa"/>
          </w:tcPr>
          <w:p w14:paraId="39366205" w14:textId="7FF6AD53" w:rsidR="00A967F2" w:rsidRPr="003E01C8" w:rsidRDefault="00A967F2" w:rsidP="00517E79">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With support the student can provide </w:t>
            </w:r>
            <w:r w:rsidRPr="003E01C8">
              <w:rPr>
                <w:b/>
              </w:rPr>
              <w:t xml:space="preserve">a borderline </w:t>
            </w:r>
            <w:r w:rsidRPr="003E01C8">
              <w:t>explanation to underpin practice</w:t>
            </w:r>
            <w:r w:rsidR="00517E79">
              <w:t xml:space="preserve">.  </w:t>
            </w:r>
            <w:r w:rsidRPr="003E01C8">
              <w:rPr>
                <w:b/>
              </w:rPr>
              <w:t xml:space="preserve">Sometimes </w:t>
            </w:r>
            <w:r w:rsidRPr="003E01C8">
              <w:t>demonstrates an ability to use their initiative to support care delivery.</w:t>
            </w:r>
            <w:r w:rsidR="00517E79">
              <w:t xml:space="preserve"> </w:t>
            </w:r>
            <w:r w:rsidRPr="003E01C8">
              <w:t>Recognises their own limitations and seeks advice, guidance and support</w:t>
            </w:r>
            <w:r w:rsidR="0023548D">
              <w:t>.</w:t>
            </w:r>
          </w:p>
        </w:tc>
      </w:tr>
      <w:tr w:rsidR="00A967F2" w:rsidRPr="003E01C8" w14:paraId="5C800212" w14:textId="77777777" w:rsidTr="00A967F2">
        <w:tc>
          <w:tcPr>
            <w:tcW w:w="884" w:type="dxa"/>
          </w:tcPr>
          <w:p w14:paraId="2413031E" w14:textId="77777777" w:rsidR="00A967F2" w:rsidRPr="003E01C8" w:rsidRDefault="00A967F2" w:rsidP="00A967F2">
            <w:r w:rsidRPr="003E01C8">
              <w:t>E</w:t>
            </w:r>
          </w:p>
        </w:tc>
        <w:tc>
          <w:tcPr>
            <w:tcW w:w="1590" w:type="dxa"/>
          </w:tcPr>
          <w:p w14:paraId="086B69BF" w14:textId="77777777" w:rsidR="00A967F2" w:rsidRPr="003E01C8" w:rsidRDefault="00A967F2" w:rsidP="00A967F2">
            <w:r w:rsidRPr="003E01C8">
              <w:t>Weak (FAIL)</w:t>
            </w:r>
          </w:p>
        </w:tc>
        <w:tc>
          <w:tcPr>
            <w:tcW w:w="5759" w:type="dxa"/>
          </w:tcPr>
          <w:p w14:paraId="1BC481AE" w14:textId="7F33C448" w:rsidR="00A967F2" w:rsidRPr="003E01C8" w:rsidRDefault="00A967F2" w:rsidP="00A967F2">
            <w:pPr>
              <w:rPr>
                <w:b/>
              </w:rPr>
            </w:pPr>
            <w:r w:rsidRPr="003E01C8">
              <w:t>Adequate independent performance of some but not all required skills. Some knowledge, judgement and professional values that indicate an awareness of personal limitations</w:t>
            </w:r>
            <w:r w:rsidR="0023548D">
              <w:t>.</w:t>
            </w:r>
          </w:p>
        </w:tc>
        <w:tc>
          <w:tcPr>
            <w:tcW w:w="5759" w:type="dxa"/>
          </w:tcPr>
          <w:p w14:paraId="5CAFBA04" w14:textId="77777777" w:rsidR="00A967F2" w:rsidRPr="003E01C8" w:rsidRDefault="00A967F2" w:rsidP="00A967F2">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A967F2" w:rsidRPr="003E01C8" w14:paraId="7E90B275" w14:textId="77777777" w:rsidTr="00A967F2">
        <w:tc>
          <w:tcPr>
            <w:tcW w:w="884" w:type="dxa"/>
          </w:tcPr>
          <w:p w14:paraId="35DC457B" w14:textId="77777777" w:rsidR="00A967F2" w:rsidRPr="003E01C8" w:rsidRDefault="00A967F2" w:rsidP="00A967F2">
            <w:r w:rsidRPr="003E01C8">
              <w:t>F</w:t>
            </w:r>
          </w:p>
        </w:tc>
        <w:tc>
          <w:tcPr>
            <w:tcW w:w="1590" w:type="dxa"/>
          </w:tcPr>
          <w:p w14:paraId="5E624A76" w14:textId="77777777" w:rsidR="00A967F2" w:rsidRPr="003E01C8" w:rsidRDefault="00A967F2" w:rsidP="00A967F2">
            <w:r w:rsidRPr="003E01C8">
              <w:t>Poor (FAIL)</w:t>
            </w:r>
          </w:p>
        </w:tc>
        <w:tc>
          <w:tcPr>
            <w:tcW w:w="5759" w:type="dxa"/>
          </w:tcPr>
          <w:p w14:paraId="0DC72345" w14:textId="5AFB8BEC" w:rsidR="00A967F2" w:rsidRDefault="00A967F2" w:rsidP="00A967F2">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rsidR="0023548D">
              <w:t>.</w:t>
            </w:r>
          </w:p>
          <w:p w14:paraId="513662C7" w14:textId="77777777" w:rsidR="0023548D" w:rsidRDefault="0023548D" w:rsidP="00A967F2">
            <w:pPr>
              <w:rPr>
                <w:b/>
              </w:rPr>
            </w:pPr>
          </w:p>
          <w:p w14:paraId="647B8D13" w14:textId="77777777" w:rsidR="0023548D" w:rsidRDefault="0023548D" w:rsidP="00A967F2">
            <w:pPr>
              <w:rPr>
                <w:b/>
              </w:rPr>
            </w:pPr>
          </w:p>
          <w:p w14:paraId="7BCF7558" w14:textId="356450C6" w:rsidR="00517E79" w:rsidRPr="003E01C8" w:rsidRDefault="00517E79" w:rsidP="00A967F2">
            <w:pPr>
              <w:rPr>
                <w:b/>
              </w:rPr>
            </w:pPr>
          </w:p>
        </w:tc>
        <w:tc>
          <w:tcPr>
            <w:tcW w:w="5759" w:type="dxa"/>
          </w:tcPr>
          <w:p w14:paraId="60D5A10F" w14:textId="77777777" w:rsidR="00A967F2" w:rsidRPr="003E01C8" w:rsidRDefault="00A967F2" w:rsidP="00A967F2">
            <w:r w:rsidRPr="003E01C8">
              <w:t>Practice is unsafe OR the student consistently fails to demonstrate appropriate levels of knowledge, skills and/or attitudes to participate in care delivery under guidance.</w:t>
            </w:r>
          </w:p>
        </w:tc>
      </w:tr>
      <w:tr w:rsidR="00A967F2" w:rsidRPr="003E01C8" w14:paraId="1DDEE2AD" w14:textId="77777777" w:rsidTr="00A967F2">
        <w:tc>
          <w:tcPr>
            <w:tcW w:w="884" w:type="dxa"/>
          </w:tcPr>
          <w:p w14:paraId="101B35EE" w14:textId="77777777" w:rsidR="00A967F2" w:rsidRPr="003E01C8" w:rsidRDefault="00A967F2" w:rsidP="00A967F2">
            <w:pPr>
              <w:rPr>
                <w:b/>
              </w:rPr>
            </w:pPr>
            <w:r w:rsidRPr="003E01C8">
              <w:lastRenderedPageBreak/>
              <w:t xml:space="preserve"> G</w:t>
            </w:r>
          </w:p>
        </w:tc>
        <w:tc>
          <w:tcPr>
            <w:tcW w:w="1590" w:type="dxa"/>
          </w:tcPr>
          <w:p w14:paraId="7EF0B603" w14:textId="77777777" w:rsidR="00A967F2" w:rsidRPr="003E01C8" w:rsidRDefault="00A967F2" w:rsidP="00A967F2">
            <w:r w:rsidRPr="003E01C8">
              <w:t>Very Poor (FAIL)</w:t>
            </w:r>
          </w:p>
        </w:tc>
        <w:tc>
          <w:tcPr>
            <w:tcW w:w="5759" w:type="dxa"/>
          </w:tcPr>
          <w:p w14:paraId="04B2148F" w14:textId="23E6943E" w:rsidR="00A967F2" w:rsidRPr="0023548D" w:rsidRDefault="00A967F2" w:rsidP="0023548D">
            <w:r w:rsidRPr="003E01C8">
              <w:t>Wholly inadequate performance of the required skill, lacking in secure base of relevant</w:t>
            </w:r>
            <w:r w:rsidR="0023548D">
              <w:t xml:space="preserve"> </w:t>
            </w:r>
            <w:r w:rsidRPr="003E01C8">
              <w:t>knowledge and poor use of such knowledge, showing fundamental misunderstanding and</w:t>
            </w:r>
            <w:r w:rsidR="0023548D">
              <w:t xml:space="preserve"> </w:t>
            </w:r>
            <w:r w:rsidRPr="003E01C8">
              <w:t xml:space="preserve">misinterpretation. Evidence of poor judgement and professional values. </w:t>
            </w:r>
          </w:p>
        </w:tc>
        <w:tc>
          <w:tcPr>
            <w:tcW w:w="5759" w:type="dxa"/>
          </w:tcPr>
          <w:p w14:paraId="3ECB71F0" w14:textId="77777777" w:rsidR="00A967F2" w:rsidRPr="003E01C8" w:rsidRDefault="00A967F2" w:rsidP="00A967F2">
            <w:r w:rsidRPr="003E01C8">
              <w:t>Practice is unsafe AND the student consistently fails to demonstrate appropriate levels of knowledge, skills and/or attitudes to participate in care delivery under guidance.</w:t>
            </w:r>
          </w:p>
        </w:tc>
      </w:tr>
      <w:tr w:rsidR="00A967F2" w:rsidRPr="003E01C8" w14:paraId="6842D9AF" w14:textId="77777777" w:rsidTr="00A967F2">
        <w:trPr>
          <w:cantSplit/>
        </w:trPr>
        <w:tc>
          <w:tcPr>
            <w:tcW w:w="884" w:type="dxa"/>
          </w:tcPr>
          <w:p w14:paraId="0AAABC33" w14:textId="77777777" w:rsidR="00A967F2" w:rsidRPr="003E01C8" w:rsidRDefault="00A967F2" w:rsidP="00A967F2">
            <w:r w:rsidRPr="003E01C8">
              <w:t>H</w:t>
            </w:r>
          </w:p>
        </w:tc>
        <w:tc>
          <w:tcPr>
            <w:tcW w:w="1590" w:type="dxa"/>
          </w:tcPr>
          <w:p w14:paraId="5302B097" w14:textId="77777777" w:rsidR="00A967F2" w:rsidRPr="003E01C8" w:rsidRDefault="00A967F2" w:rsidP="00A967F2">
            <w:r w:rsidRPr="003E01C8">
              <w:t>FAIL</w:t>
            </w:r>
          </w:p>
        </w:tc>
        <w:tc>
          <w:tcPr>
            <w:tcW w:w="5759" w:type="dxa"/>
          </w:tcPr>
          <w:p w14:paraId="293D764F" w14:textId="37E67D11" w:rsidR="00A967F2" w:rsidRPr="003E01C8" w:rsidRDefault="00A967F2" w:rsidP="00A967F2">
            <w:r w:rsidRPr="003E01C8">
              <w:t>Not presently capable of independent performance of the required skill, lacking self-awareness of limitations and prone to errors of judgement and faulty practice</w:t>
            </w:r>
            <w:r w:rsidR="0023548D">
              <w:t>.</w:t>
            </w:r>
          </w:p>
        </w:tc>
        <w:tc>
          <w:tcPr>
            <w:tcW w:w="5759" w:type="dxa"/>
          </w:tcPr>
          <w:p w14:paraId="35F08C4B" w14:textId="77777777" w:rsidR="00A967F2" w:rsidRPr="003E01C8" w:rsidRDefault="00A967F2" w:rsidP="00A967F2">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A967F2" w:rsidRPr="003E01C8" w14:paraId="15D23109" w14:textId="77777777" w:rsidTr="00A967F2">
        <w:tc>
          <w:tcPr>
            <w:tcW w:w="884" w:type="dxa"/>
          </w:tcPr>
          <w:p w14:paraId="67A5F081" w14:textId="77777777" w:rsidR="00A967F2" w:rsidRPr="003E01C8" w:rsidRDefault="00A967F2" w:rsidP="00A967F2">
            <w:r w:rsidRPr="003E01C8">
              <w:t>CR</w:t>
            </w:r>
          </w:p>
        </w:tc>
        <w:tc>
          <w:tcPr>
            <w:tcW w:w="1590" w:type="dxa"/>
          </w:tcPr>
          <w:p w14:paraId="64086E36" w14:textId="77777777" w:rsidR="00A967F2" w:rsidRPr="003E01C8" w:rsidRDefault="00A967F2" w:rsidP="00A967F2">
            <w:r w:rsidRPr="003E01C8">
              <w:t>CREDIT REFUSED</w:t>
            </w:r>
          </w:p>
        </w:tc>
        <w:tc>
          <w:tcPr>
            <w:tcW w:w="11518" w:type="dxa"/>
            <w:gridSpan w:val="2"/>
          </w:tcPr>
          <w:p w14:paraId="7D648F16" w14:textId="4523CEE7" w:rsidR="00A967F2" w:rsidRPr="003E01C8" w:rsidRDefault="00A967F2" w:rsidP="00A967F2">
            <w:r w:rsidRPr="003E01C8">
              <w:t>Failure to comply, in the absence of good cause, with the published requirements of the course</w:t>
            </w:r>
            <w:r>
              <w:t xml:space="preserve"> </w:t>
            </w:r>
            <w:r w:rsidRPr="003E01C8">
              <w:t>or programme; and/or a serious breach of regulations</w:t>
            </w:r>
          </w:p>
        </w:tc>
      </w:tr>
    </w:tbl>
    <w:p w14:paraId="1F21F6C4" w14:textId="77777777" w:rsidR="00A967F2" w:rsidRPr="00A967F2" w:rsidRDefault="00A967F2" w:rsidP="0098669E">
      <w:pPr>
        <w:rPr>
          <w:b/>
          <w:bCs/>
        </w:rPr>
      </w:pPr>
    </w:p>
    <w:p w14:paraId="6B8D5609" w14:textId="77777777" w:rsidR="00A967F2" w:rsidRDefault="00A967F2" w:rsidP="0098669E"/>
    <w:p w14:paraId="422210D0" w14:textId="45BFD64E" w:rsidR="00A967F2" w:rsidRPr="003E01C8" w:rsidRDefault="00A967F2" w:rsidP="0098669E">
      <w:pPr>
        <w:sectPr w:rsidR="00A967F2" w:rsidRPr="003E01C8" w:rsidSect="00517E79">
          <w:pgSz w:w="11906" w:h="16838"/>
          <w:pgMar w:top="1418" w:right="1418" w:bottom="1418" w:left="1418" w:header="709" w:footer="709" w:gutter="0"/>
          <w:cols w:space="708"/>
          <w:docGrid w:linePitch="360"/>
        </w:sectPr>
      </w:pPr>
    </w:p>
    <w:tbl>
      <w:tblPr>
        <w:tblStyle w:val="TableGrid"/>
        <w:tblW w:w="9209" w:type="dxa"/>
        <w:tblLook w:val="04A0" w:firstRow="1" w:lastRow="0" w:firstColumn="1" w:lastColumn="0" w:noHBand="0" w:noVBand="1"/>
      </w:tblPr>
      <w:tblGrid>
        <w:gridCol w:w="4746"/>
        <w:gridCol w:w="1061"/>
        <w:gridCol w:w="142"/>
        <w:gridCol w:w="3260"/>
      </w:tblGrid>
      <w:tr w:rsidR="00027606" w:rsidRPr="003E01C8" w14:paraId="07B107B6" w14:textId="77777777" w:rsidTr="00325015">
        <w:tc>
          <w:tcPr>
            <w:tcW w:w="9209" w:type="dxa"/>
            <w:gridSpan w:val="4"/>
            <w:tcBorders>
              <w:top w:val="single" w:sz="4" w:space="0" w:color="auto"/>
              <w:left w:val="single" w:sz="4" w:space="0" w:color="auto"/>
              <w:bottom w:val="single" w:sz="4" w:space="0" w:color="auto"/>
              <w:right w:val="single" w:sz="4" w:space="0" w:color="auto"/>
            </w:tcBorders>
            <w:shd w:val="clear" w:color="auto" w:fill="E7E6E6"/>
            <w:hideMark/>
          </w:tcPr>
          <w:p w14:paraId="2FEBE4B0" w14:textId="77777777" w:rsidR="00027606" w:rsidRPr="00517E79" w:rsidRDefault="00027606" w:rsidP="0098669E">
            <w:pPr>
              <w:rPr>
                <w:b/>
                <w:bCs/>
              </w:rPr>
            </w:pPr>
            <w:r w:rsidRPr="00517E79">
              <w:rPr>
                <w:b/>
                <w:bCs/>
              </w:rPr>
              <w:lastRenderedPageBreak/>
              <w:t>Practice Assessor Overall Summative Assessment Comments</w:t>
            </w:r>
          </w:p>
        </w:tc>
      </w:tr>
      <w:tr w:rsidR="00027606" w:rsidRPr="003E01C8" w14:paraId="7E4AAEF6" w14:textId="77777777" w:rsidTr="00325015">
        <w:tc>
          <w:tcPr>
            <w:tcW w:w="9209" w:type="dxa"/>
            <w:gridSpan w:val="4"/>
            <w:tcBorders>
              <w:top w:val="single" w:sz="4" w:space="0" w:color="auto"/>
              <w:left w:val="single" w:sz="4" w:space="0" w:color="auto"/>
              <w:bottom w:val="single" w:sz="4" w:space="0" w:color="auto"/>
              <w:right w:val="single" w:sz="4" w:space="0" w:color="auto"/>
            </w:tcBorders>
            <w:vAlign w:val="center"/>
          </w:tcPr>
          <w:p w14:paraId="5D35C7FA" w14:textId="77777777" w:rsidR="00027606" w:rsidRPr="003E01C8" w:rsidRDefault="00027606" w:rsidP="0098669E"/>
          <w:p w14:paraId="7345980F" w14:textId="77777777" w:rsidR="00027606" w:rsidRPr="003E01C8" w:rsidRDefault="00027606" w:rsidP="0098669E"/>
          <w:p w14:paraId="4FE77A46" w14:textId="77777777" w:rsidR="00027606" w:rsidRPr="003E01C8" w:rsidRDefault="00027606" w:rsidP="0098669E"/>
        </w:tc>
      </w:tr>
      <w:tr w:rsidR="00027606" w:rsidRPr="003E01C8" w14:paraId="5CD00701" w14:textId="77777777" w:rsidTr="00325015">
        <w:tc>
          <w:tcPr>
            <w:tcW w:w="4746" w:type="dxa"/>
            <w:tcBorders>
              <w:top w:val="single" w:sz="4" w:space="0" w:color="auto"/>
              <w:left w:val="single" w:sz="4" w:space="0" w:color="auto"/>
              <w:bottom w:val="single" w:sz="4" w:space="0" w:color="auto"/>
              <w:right w:val="single" w:sz="4" w:space="0" w:color="auto"/>
            </w:tcBorders>
          </w:tcPr>
          <w:p w14:paraId="122703EA" w14:textId="77777777" w:rsidR="00027606" w:rsidRPr="003E01C8" w:rsidRDefault="00027606" w:rsidP="0098669E">
            <w:r w:rsidRPr="003E01C8">
              <w:t>Overall result for this PLE</w:t>
            </w:r>
          </w:p>
          <w:p w14:paraId="7DCDD4E3" w14:textId="77777777" w:rsidR="00027606" w:rsidRPr="003E01C8" w:rsidRDefault="00027606" w:rsidP="0098669E"/>
        </w:tc>
        <w:tc>
          <w:tcPr>
            <w:tcW w:w="4463" w:type="dxa"/>
            <w:gridSpan w:val="3"/>
            <w:tcBorders>
              <w:top w:val="single" w:sz="4" w:space="0" w:color="auto"/>
              <w:left w:val="single" w:sz="4" w:space="0" w:color="auto"/>
              <w:bottom w:val="single" w:sz="4" w:space="0" w:color="auto"/>
              <w:right w:val="single" w:sz="4" w:space="0" w:color="auto"/>
            </w:tcBorders>
          </w:tcPr>
          <w:p w14:paraId="5C6D0119" w14:textId="77777777" w:rsidR="00027606" w:rsidRPr="003E01C8" w:rsidRDefault="00027606" w:rsidP="0098669E">
            <w:r w:rsidRPr="003E01C8">
              <w:t>GRADE</w:t>
            </w:r>
          </w:p>
        </w:tc>
      </w:tr>
      <w:tr w:rsidR="00027606" w:rsidRPr="003E01C8" w14:paraId="4FD8D771" w14:textId="77777777" w:rsidTr="00325015">
        <w:tc>
          <w:tcPr>
            <w:tcW w:w="9209" w:type="dxa"/>
            <w:gridSpan w:val="4"/>
            <w:tcBorders>
              <w:top w:val="single" w:sz="4" w:space="0" w:color="auto"/>
              <w:left w:val="single" w:sz="4" w:space="0" w:color="auto"/>
              <w:bottom w:val="single" w:sz="4" w:space="0" w:color="auto"/>
              <w:right w:val="single" w:sz="4" w:space="0" w:color="auto"/>
            </w:tcBorders>
            <w:hideMark/>
          </w:tcPr>
          <w:p w14:paraId="33A992EC" w14:textId="77777777" w:rsidR="00027606" w:rsidRPr="003E01C8" w:rsidRDefault="00027606" w:rsidP="0098669E">
            <w:r w:rsidRPr="003E01C8">
              <w:t>Name of Practice Assessor (print full name)</w:t>
            </w:r>
          </w:p>
          <w:p w14:paraId="0B762E3F" w14:textId="77777777" w:rsidR="00027606" w:rsidRPr="003E01C8" w:rsidRDefault="00027606" w:rsidP="0098669E"/>
        </w:tc>
      </w:tr>
      <w:tr w:rsidR="00027606" w:rsidRPr="003E01C8" w14:paraId="2608EF83" w14:textId="77777777" w:rsidTr="00325015">
        <w:tc>
          <w:tcPr>
            <w:tcW w:w="9209" w:type="dxa"/>
            <w:gridSpan w:val="4"/>
            <w:tcBorders>
              <w:top w:val="single" w:sz="4" w:space="0" w:color="auto"/>
              <w:left w:val="single" w:sz="4" w:space="0" w:color="auto"/>
              <w:bottom w:val="single" w:sz="4" w:space="0" w:color="auto"/>
              <w:right w:val="single" w:sz="4" w:space="0" w:color="auto"/>
            </w:tcBorders>
            <w:hideMark/>
          </w:tcPr>
          <w:p w14:paraId="4CCDD880" w14:textId="77777777" w:rsidR="00027606" w:rsidRPr="003E01C8" w:rsidRDefault="00027606" w:rsidP="0098669E">
            <w:r w:rsidRPr="003E01C8">
              <w:t>Signature of Practice Assessor</w:t>
            </w:r>
          </w:p>
          <w:p w14:paraId="0FF78729" w14:textId="77777777" w:rsidR="00027606" w:rsidRPr="003E01C8" w:rsidRDefault="00027606" w:rsidP="0098669E"/>
        </w:tc>
      </w:tr>
      <w:tr w:rsidR="00027606" w:rsidRPr="003E01C8" w14:paraId="76397208" w14:textId="77777777" w:rsidTr="00325015">
        <w:tc>
          <w:tcPr>
            <w:tcW w:w="5949" w:type="dxa"/>
            <w:gridSpan w:val="3"/>
            <w:tcBorders>
              <w:top w:val="single" w:sz="4" w:space="0" w:color="auto"/>
              <w:left w:val="single" w:sz="4" w:space="0" w:color="auto"/>
              <w:bottom w:val="single" w:sz="4" w:space="0" w:color="auto"/>
              <w:right w:val="single" w:sz="4" w:space="0" w:color="auto"/>
            </w:tcBorders>
            <w:hideMark/>
          </w:tcPr>
          <w:p w14:paraId="3FD9303C" w14:textId="77777777" w:rsidR="00027606" w:rsidRPr="003E01C8" w:rsidRDefault="00027606" w:rsidP="0098669E">
            <w:r w:rsidRPr="003E01C8">
              <w:t>Designation</w:t>
            </w:r>
          </w:p>
          <w:p w14:paraId="0A1C37C1" w14:textId="77777777" w:rsidR="00027606" w:rsidRPr="003E01C8" w:rsidRDefault="00027606" w:rsidP="0098669E"/>
        </w:tc>
        <w:tc>
          <w:tcPr>
            <w:tcW w:w="3260" w:type="dxa"/>
            <w:tcBorders>
              <w:top w:val="single" w:sz="4" w:space="0" w:color="auto"/>
              <w:left w:val="single" w:sz="4" w:space="0" w:color="auto"/>
              <w:bottom w:val="single" w:sz="4" w:space="0" w:color="auto"/>
              <w:right w:val="single" w:sz="4" w:space="0" w:color="auto"/>
            </w:tcBorders>
            <w:hideMark/>
          </w:tcPr>
          <w:p w14:paraId="7793A54D" w14:textId="77777777" w:rsidR="00027606" w:rsidRPr="003E01C8" w:rsidRDefault="00027606" w:rsidP="0098669E">
            <w:r w:rsidRPr="003E01C8">
              <w:t>Date</w:t>
            </w:r>
          </w:p>
        </w:tc>
      </w:tr>
      <w:tr w:rsidR="00027606" w:rsidRPr="003E01C8" w14:paraId="52EDE57D" w14:textId="77777777" w:rsidTr="00325015">
        <w:trPr>
          <w:trHeight w:val="57"/>
        </w:trPr>
        <w:tc>
          <w:tcPr>
            <w:tcW w:w="9209" w:type="dxa"/>
            <w:gridSpan w:val="4"/>
            <w:tcBorders>
              <w:top w:val="single" w:sz="4" w:space="0" w:color="auto"/>
              <w:left w:val="single" w:sz="4" w:space="0" w:color="auto"/>
              <w:bottom w:val="single" w:sz="4" w:space="0" w:color="auto"/>
              <w:right w:val="single" w:sz="4" w:space="0" w:color="auto"/>
            </w:tcBorders>
            <w:shd w:val="clear" w:color="auto" w:fill="E7E6E6"/>
            <w:hideMark/>
          </w:tcPr>
          <w:p w14:paraId="14D88EE0" w14:textId="77777777" w:rsidR="00027606" w:rsidRPr="003E01C8" w:rsidRDefault="00027606" w:rsidP="0098669E">
            <w:r w:rsidRPr="003E01C8">
              <w:t>Practice Assessor Confirmatory Statement</w:t>
            </w:r>
          </w:p>
        </w:tc>
      </w:tr>
      <w:tr w:rsidR="00027606" w:rsidRPr="003E01C8" w14:paraId="42DD1083" w14:textId="77777777" w:rsidTr="00325015">
        <w:trPr>
          <w:trHeight w:val="1312"/>
        </w:trPr>
        <w:tc>
          <w:tcPr>
            <w:tcW w:w="9209" w:type="dxa"/>
            <w:gridSpan w:val="4"/>
            <w:tcBorders>
              <w:top w:val="single" w:sz="4" w:space="0" w:color="auto"/>
              <w:left w:val="single" w:sz="4" w:space="0" w:color="auto"/>
              <w:bottom w:val="single" w:sz="4" w:space="0" w:color="auto"/>
              <w:right w:val="single" w:sz="4" w:space="0" w:color="auto"/>
            </w:tcBorders>
            <w:hideMark/>
          </w:tcPr>
          <w:p w14:paraId="0B89DC82" w14:textId="77777777" w:rsidR="00027606" w:rsidRPr="003E01C8" w:rsidRDefault="00027606" w:rsidP="0098669E">
            <w:r w:rsidRPr="003E01C8">
              <w:t xml:space="preserve">I confirm that: student nurse (print full name) _______________________________ following a period of _________ hours of attendance at placement (please refer to attendance record), and through objective evidence-based assessments, has: </w:t>
            </w:r>
            <w:r w:rsidRPr="003E01C8">
              <w:rPr>
                <w:b/>
              </w:rPr>
              <w:t>ACHIEVED/NOT ACHIEVED</w:t>
            </w:r>
            <w:r w:rsidRPr="003E01C8">
              <w:t xml:space="preserve"> (Please delete as appropriate) the expected level of</w:t>
            </w:r>
            <w:r w:rsidRPr="003E01C8">
              <w:rPr>
                <w:b/>
              </w:rPr>
              <w:t xml:space="preserve"> DEPENDENT</w:t>
            </w:r>
            <w:r w:rsidRPr="003E01C8">
              <w:t xml:space="preserve">  </w:t>
            </w:r>
          </w:p>
        </w:tc>
      </w:tr>
      <w:tr w:rsidR="00027606" w:rsidRPr="003E01C8" w14:paraId="6D092712" w14:textId="77777777" w:rsidTr="00325015">
        <w:trPr>
          <w:trHeight w:val="340"/>
        </w:trPr>
        <w:tc>
          <w:tcPr>
            <w:tcW w:w="9209" w:type="dxa"/>
            <w:gridSpan w:val="4"/>
            <w:tcBorders>
              <w:top w:val="single" w:sz="4" w:space="0" w:color="auto"/>
              <w:left w:val="single" w:sz="4" w:space="0" w:color="auto"/>
              <w:bottom w:val="single" w:sz="4" w:space="0" w:color="auto"/>
              <w:right w:val="single" w:sz="4" w:space="0" w:color="auto"/>
            </w:tcBorders>
            <w:hideMark/>
          </w:tcPr>
          <w:p w14:paraId="35CF4EA7" w14:textId="77777777" w:rsidR="00027606" w:rsidRPr="003E01C8" w:rsidRDefault="00027606" w:rsidP="0098669E">
            <w:r w:rsidRPr="003E01C8">
              <w:t>Signature of Practice Assessor</w:t>
            </w:r>
          </w:p>
        </w:tc>
      </w:tr>
      <w:tr w:rsidR="00027606" w:rsidRPr="003E01C8" w14:paraId="37A31D78" w14:textId="77777777" w:rsidTr="00325015">
        <w:trPr>
          <w:trHeight w:val="340"/>
        </w:trPr>
        <w:tc>
          <w:tcPr>
            <w:tcW w:w="9209" w:type="dxa"/>
            <w:gridSpan w:val="4"/>
            <w:tcBorders>
              <w:top w:val="single" w:sz="4" w:space="0" w:color="auto"/>
              <w:left w:val="single" w:sz="4" w:space="0" w:color="auto"/>
              <w:bottom w:val="single" w:sz="4" w:space="0" w:color="auto"/>
              <w:right w:val="single" w:sz="4" w:space="0" w:color="auto"/>
            </w:tcBorders>
            <w:hideMark/>
          </w:tcPr>
          <w:p w14:paraId="132CC58B" w14:textId="77777777" w:rsidR="00027606" w:rsidRPr="003E01C8" w:rsidRDefault="00027606" w:rsidP="0098669E">
            <w:r w:rsidRPr="003E01C8">
              <w:t>Date</w:t>
            </w:r>
          </w:p>
        </w:tc>
      </w:tr>
      <w:tr w:rsidR="00027606" w:rsidRPr="003E01C8" w14:paraId="459ACED1" w14:textId="77777777" w:rsidTr="00325015">
        <w:tc>
          <w:tcPr>
            <w:tcW w:w="9209" w:type="dxa"/>
            <w:gridSpan w:val="4"/>
            <w:shd w:val="clear" w:color="auto" w:fill="E7E6E6"/>
          </w:tcPr>
          <w:p w14:paraId="07AE5260" w14:textId="77777777" w:rsidR="00027606" w:rsidRPr="003E01C8" w:rsidRDefault="00027606" w:rsidP="0098669E">
            <w:r w:rsidRPr="003E01C8">
              <w:t>Student Statement</w:t>
            </w:r>
          </w:p>
        </w:tc>
      </w:tr>
      <w:tr w:rsidR="00027606" w:rsidRPr="003E01C8" w14:paraId="5D44D1D4" w14:textId="77777777" w:rsidTr="00325015">
        <w:tc>
          <w:tcPr>
            <w:tcW w:w="9209" w:type="dxa"/>
            <w:gridSpan w:val="4"/>
          </w:tcPr>
          <w:p w14:paraId="5EFD0CA1" w14:textId="77777777" w:rsidR="00027606" w:rsidRPr="003E01C8" w:rsidRDefault="00027606" w:rsidP="00A967F2">
            <w:pPr>
              <w:spacing w:before="120" w:after="120"/>
            </w:pPr>
            <w:r w:rsidRPr="003E01C8">
              <w:t xml:space="preserve">I _______________________________________ (write name in capital letters) have received feedback on my performance and have had the opportunity to reflect and discuss this with the Practice Assessor. Please write comments below: </w:t>
            </w:r>
          </w:p>
          <w:p w14:paraId="2CDA5B20" w14:textId="77777777" w:rsidR="00027606" w:rsidRPr="003E01C8" w:rsidRDefault="00027606" w:rsidP="0098669E"/>
          <w:p w14:paraId="4FE69DE9" w14:textId="77777777" w:rsidR="00027606" w:rsidRPr="003E01C8" w:rsidRDefault="00027606" w:rsidP="0098669E"/>
        </w:tc>
      </w:tr>
      <w:tr w:rsidR="00027606" w:rsidRPr="003E01C8" w14:paraId="2F222ADE" w14:textId="77777777" w:rsidTr="00325015">
        <w:trPr>
          <w:trHeight w:hRule="exact" w:val="768"/>
        </w:trPr>
        <w:tc>
          <w:tcPr>
            <w:tcW w:w="5807" w:type="dxa"/>
            <w:gridSpan w:val="2"/>
          </w:tcPr>
          <w:p w14:paraId="34329838" w14:textId="77777777" w:rsidR="00027606" w:rsidRPr="003E01C8" w:rsidRDefault="00027606" w:rsidP="0098669E">
            <w:r w:rsidRPr="003E01C8">
              <w:t>Student signature:</w:t>
            </w:r>
          </w:p>
          <w:p w14:paraId="14066CE5" w14:textId="77777777" w:rsidR="00027606" w:rsidRPr="003E01C8" w:rsidRDefault="00027606" w:rsidP="0098669E"/>
          <w:p w14:paraId="558C4AC8" w14:textId="77777777" w:rsidR="00027606" w:rsidRPr="003E01C8" w:rsidRDefault="00027606" w:rsidP="0098669E"/>
          <w:p w14:paraId="021DC057" w14:textId="77777777" w:rsidR="00027606" w:rsidRPr="003E01C8" w:rsidRDefault="00027606" w:rsidP="0098669E"/>
          <w:p w14:paraId="4A686960" w14:textId="77777777" w:rsidR="00027606" w:rsidRPr="003E01C8" w:rsidRDefault="00027606" w:rsidP="0098669E"/>
          <w:p w14:paraId="229F6251" w14:textId="77777777" w:rsidR="00027606" w:rsidRPr="003E01C8" w:rsidRDefault="00027606" w:rsidP="0098669E"/>
          <w:p w14:paraId="578B911F" w14:textId="77777777" w:rsidR="00027606" w:rsidRPr="003E01C8" w:rsidRDefault="00027606" w:rsidP="0098669E"/>
          <w:p w14:paraId="204B27FB" w14:textId="77777777" w:rsidR="00027606" w:rsidRPr="003E01C8" w:rsidRDefault="00027606" w:rsidP="0098669E"/>
          <w:p w14:paraId="7E499A3A" w14:textId="77777777" w:rsidR="00027606" w:rsidRPr="003E01C8" w:rsidRDefault="00027606" w:rsidP="0098669E"/>
          <w:p w14:paraId="68AE9F4D" w14:textId="77777777" w:rsidR="00027606" w:rsidRPr="003E01C8" w:rsidRDefault="00027606" w:rsidP="0098669E"/>
          <w:p w14:paraId="0E222D1C" w14:textId="77777777" w:rsidR="00027606" w:rsidRPr="003E01C8" w:rsidRDefault="00027606" w:rsidP="0098669E"/>
          <w:p w14:paraId="5029405F" w14:textId="77777777" w:rsidR="00027606" w:rsidRPr="003E01C8" w:rsidRDefault="00027606" w:rsidP="0098669E"/>
          <w:p w14:paraId="59975500" w14:textId="77777777" w:rsidR="00027606" w:rsidRPr="003E01C8" w:rsidRDefault="00027606" w:rsidP="0098669E">
            <w:r w:rsidRPr="003E01C8">
              <w:t>:</w:t>
            </w:r>
          </w:p>
          <w:p w14:paraId="1DA4CEB3" w14:textId="77777777" w:rsidR="00027606" w:rsidRPr="003E01C8" w:rsidRDefault="00027606" w:rsidP="0098669E"/>
        </w:tc>
        <w:tc>
          <w:tcPr>
            <w:tcW w:w="3402" w:type="dxa"/>
            <w:gridSpan w:val="2"/>
          </w:tcPr>
          <w:p w14:paraId="569A5981" w14:textId="77777777" w:rsidR="00027606" w:rsidRPr="003E01C8" w:rsidRDefault="00027606" w:rsidP="0098669E">
            <w:r w:rsidRPr="003E01C8">
              <w:t xml:space="preserve">Date: </w:t>
            </w:r>
          </w:p>
          <w:p w14:paraId="7A6897B4" w14:textId="77777777" w:rsidR="00027606" w:rsidRPr="003E01C8" w:rsidRDefault="00027606" w:rsidP="0098669E"/>
          <w:p w14:paraId="1990DF89" w14:textId="77777777" w:rsidR="00027606" w:rsidRPr="003E01C8" w:rsidRDefault="00027606" w:rsidP="0098669E"/>
          <w:p w14:paraId="65DC4A15" w14:textId="77777777" w:rsidR="00027606" w:rsidRPr="003E01C8" w:rsidRDefault="00027606" w:rsidP="0098669E"/>
          <w:p w14:paraId="4F12F420" w14:textId="77777777" w:rsidR="00027606" w:rsidRPr="003E01C8" w:rsidRDefault="00027606" w:rsidP="0098669E"/>
          <w:p w14:paraId="252C4A11" w14:textId="77777777" w:rsidR="00027606" w:rsidRPr="003E01C8" w:rsidRDefault="00027606" w:rsidP="0098669E"/>
        </w:tc>
      </w:tr>
    </w:tbl>
    <w:p w14:paraId="64E7248B" w14:textId="77777777" w:rsidR="00027606" w:rsidRPr="003E01C8" w:rsidRDefault="00027606" w:rsidP="0098669E">
      <w:r w:rsidRPr="003E01C8">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01"/>
        <w:gridCol w:w="19"/>
        <w:gridCol w:w="626"/>
        <w:gridCol w:w="56"/>
        <w:gridCol w:w="662"/>
        <w:gridCol w:w="6"/>
        <w:gridCol w:w="33"/>
        <w:gridCol w:w="702"/>
        <w:gridCol w:w="13"/>
        <w:gridCol w:w="688"/>
        <w:gridCol w:w="20"/>
        <w:gridCol w:w="662"/>
        <w:gridCol w:w="19"/>
        <w:gridCol w:w="702"/>
        <w:gridCol w:w="844"/>
        <w:gridCol w:w="1430"/>
      </w:tblGrid>
      <w:tr w:rsidR="00027606" w:rsidRPr="003E01C8" w14:paraId="204FE61B" w14:textId="77777777" w:rsidTr="00325015">
        <w:tc>
          <w:tcPr>
            <w:tcW w:w="9322" w:type="dxa"/>
            <w:gridSpan w:val="18"/>
            <w:tcBorders>
              <w:bottom w:val="single" w:sz="4" w:space="0" w:color="auto"/>
            </w:tcBorders>
            <w:shd w:val="clear" w:color="auto" w:fill="E7E6E6"/>
          </w:tcPr>
          <w:p w14:paraId="1271E4CE" w14:textId="77777777" w:rsidR="00027606" w:rsidRPr="00A967F2" w:rsidRDefault="00027606" w:rsidP="0098669E">
            <w:pPr>
              <w:rPr>
                <w:b/>
                <w:bCs/>
              </w:rPr>
            </w:pPr>
            <w:r w:rsidRPr="00A967F2">
              <w:rPr>
                <w:b/>
                <w:bCs/>
              </w:rPr>
              <w:lastRenderedPageBreak/>
              <w:t>ATTENDANCE RECORD</w:t>
            </w:r>
          </w:p>
          <w:p w14:paraId="3663736D" w14:textId="77777777" w:rsidR="00027606" w:rsidRPr="003E01C8" w:rsidRDefault="00027606" w:rsidP="0098669E">
            <w:pPr>
              <w:rPr>
                <w:color w:val="000000"/>
              </w:rPr>
            </w:pPr>
            <w:r w:rsidRPr="00A967F2">
              <w:rPr>
                <w:b/>
                <w:bCs/>
              </w:rPr>
              <w:t>PART 1: PLE 1a</w:t>
            </w:r>
          </w:p>
        </w:tc>
      </w:tr>
      <w:tr w:rsidR="00027606" w:rsidRPr="003E01C8" w14:paraId="7F983F95" w14:textId="77777777" w:rsidTr="00325015">
        <w:tblPrEx>
          <w:tblLook w:val="04A0" w:firstRow="1" w:lastRow="0" w:firstColumn="1" w:lastColumn="0" w:noHBand="0" w:noVBand="1"/>
        </w:tblPrEx>
        <w:tc>
          <w:tcPr>
            <w:tcW w:w="4203" w:type="dxa"/>
            <w:gridSpan w:val="7"/>
            <w:shd w:val="clear" w:color="auto" w:fill="E7E6E6"/>
          </w:tcPr>
          <w:p w14:paraId="343B548E" w14:textId="77777777" w:rsidR="00027606" w:rsidRPr="003E01C8" w:rsidRDefault="00027606" w:rsidP="0098669E">
            <w:r w:rsidRPr="003E01C8">
              <w:t>Student Name</w:t>
            </w:r>
          </w:p>
        </w:tc>
        <w:tc>
          <w:tcPr>
            <w:tcW w:w="5119" w:type="dxa"/>
            <w:gridSpan w:val="11"/>
          </w:tcPr>
          <w:p w14:paraId="63278EA5" w14:textId="77777777" w:rsidR="00027606" w:rsidRPr="003E01C8" w:rsidRDefault="00027606" w:rsidP="0098669E"/>
        </w:tc>
      </w:tr>
      <w:tr w:rsidR="00027606" w:rsidRPr="003E01C8" w14:paraId="44645762" w14:textId="77777777" w:rsidTr="00325015">
        <w:tblPrEx>
          <w:tblLook w:val="04A0" w:firstRow="1" w:lastRow="0" w:firstColumn="1" w:lastColumn="0" w:noHBand="0" w:noVBand="1"/>
        </w:tblPrEx>
        <w:tc>
          <w:tcPr>
            <w:tcW w:w="4203" w:type="dxa"/>
            <w:gridSpan w:val="7"/>
            <w:shd w:val="clear" w:color="auto" w:fill="E7E6E6"/>
          </w:tcPr>
          <w:p w14:paraId="0ECC29B3" w14:textId="77777777" w:rsidR="00027606" w:rsidRPr="003E01C8" w:rsidRDefault="00027606" w:rsidP="0098669E">
            <w:r w:rsidRPr="003E01C8">
              <w:t>Student ID</w:t>
            </w:r>
          </w:p>
        </w:tc>
        <w:tc>
          <w:tcPr>
            <w:tcW w:w="5119" w:type="dxa"/>
            <w:gridSpan w:val="11"/>
          </w:tcPr>
          <w:p w14:paraId="4968612A" w14:textId="77777777" w:rsidR="00027606" w:rsidRPr="003E01C8" w:rsidRDefault="00027606" w:rsidP="0098669E"/>
        </w:tc>
      </w:tr>
      <w:tr w:rsidR="00027606" w:rsidRPr="003E01C8" w14:paraId="47C0E118" w14:textId="77777777" w:rsidTr="00325015">
        <w:tblPrEx>
          <w:tblLook w:val="04A0" w:firstRow="1" w:lastRow="0" w:firstColumn="1" w:lastColumn="0" w:noHBand="0" w:noVBand="1"/>
        </w:tblPrEx>
        <w:tc>
          <w:tcPr>
            <w:tcW w:w="4203" w:type="dxa"/>
            <w:gridSpan w:val="7"/>
            <w:shd w:val="clear" w:color="auto" w:fill="E7E6E6"/>
          </w:tcPr>
          <w:p w14:paraId="58791D3F" w14:textId="77777777" w:rsidR="00027606" w:rsidRPr="003E01C8" w:rsidRDefault="00027606" w:rsidP="0098669E">
            <w:r w:rsidRPr="003E01C8">
              <w:t>Year of Programme</w:t>
            </w:r>
          </w:p>
        </w:tc>
        <w:tc>
          <w:tcPr>
            <w:tcW w:w="5119" w:type="dxa"/>
            <w:gridSpan w:val="11"/>
          </w:tcPr>
          <w:p w14:paraId="3963E123" w14:textId="77777777" w:rsidR="00027606" w:rsidRPr="003E01C8" w:rsidRDefault="00027606" w:rsidP="0098669E"/>
        </w:tc>
      </w:tr>
      <w:tr w:rsidR="00027606" w:rsidRPr="003E01C8" w14:paraId="0BBA969A" w14:textId="77777777" w:rsidTr="00325015">
        <w:tblPrEx>
          <w:tblLook w:val="04A0" w:firstRow="1" w:lastRow="0" w:firstColumn="1" w:lastColumn="0" w:noHBand="0" w:noVBand="1"/>
        </w:tblPrEx>
        <w:tc>
          <w:tcPr>
            <w:tcW w:w="4203" w:type="dxa"/>
            <w:gridSpan w:val="7"/>
            <w:shd w:val="clear" w:color="auto" w:fill="E7E6E6"/>
          </w:tcPr>
          <w:p w14:paraId="4D882657" w14:textId="77777777" w:rsidR="00027606" w:rsidRPr="003E01C8" w:rsidRDefault="00027606" w:rsidP="0098669E">
            <w:r w:rsidRPr="003E01C8">
              <w:t xml:space="preserve">Practice Learning Environment </w:t>
            </w:r>
          </w:p>
        </w:tc>
        <w:tc>
          <w:tcPr>
            <w:tcW w:w="5119" w:type="dxa"/>
            <w:gridSpan w:val="11"/>
          </w:tcPr>
          <w:p w14:paraId="7B33C286" w14:textId="77777777" w:rsidR="00027606" w:rsidRPr="003E01C8" w:rsidRDefault="00027606" w:rsidP="0098669E"/>
        </w:tc>
      </w:tr>
      <w:tr w:rsidR="00027606" w:rsidRPr="003E01C8" w14:paraId="696155CA" w14:textId="77777777" w:rsidTr="00325015">
        <w:tblPrEx>
          <w:tblLook w:val="04A0" w:firstRow="1" w:lastRow="0" w:firstColumn="1" w:lastColumn="0" w:noHBand="0" w:noVBand="1"/>
        </w:tblPrEx>
        <w:tc>
          <w:tcPr>
            <w:tcW w:w="850" w:type="dxa"/>
            <w:shd w:val="clear" w:color="auto" w:fill="E7E6E6"/>
            <w:vAlign w:val="center"/>
          </w:tcPr>
          <w:p w14:paraId="1030589B" w14:textId="77777777" w:rsidR="00027606" w:rsidRPr="003E01C8" w:rsidRDefault="00027606" w:rsidP="0098669E">
            <w:r w:rsidRPr="003E01C8">
              <w:t>Week</w:t>
            </w:r>
          </w:p>
          <w:p w14:paraId="29C3F0CD" w14:textId="77777777" w:rsidR="00027606" w:rsidRPr="003E01C8" w:rsidRDefault="00027606" w:rsidP="0098669E">
            <w:r w:rsidRPr="003E01C8">
              <w:t>No</w:t>
            </w:r>
          </w:p>
        </w:tc>
        <w:tc>
          <w:tcPr>
            <w:tcW w:w="1289" w:type="dxa"/>
            <w:shd w:val="clear" w:color="auto" w:fill="E7E6E6"/>
            <w:vAlign w:val="center"/>
          </w:tcPr>
          <w:p w14:paraId="5CF9AEAE" w14:textId="77777777" w:rsidR="00027606" w:rsidRPr="003E01C8" w:rsidRDefault="00027606" w:rsidP="0098669E">
            <w:r w:rsidRPr="003E01C8">
              <w:t>Week</w:t>
            </w:r>
          </w:p>
          <w:p w14:paraId="71AF2A9D" w14:textId="77777777" w:rsidR="00027606" w:rsidRPr="003E01C8" w:rsidRDefault="00027606" w:rsidP="0098669E">
            <w:r w:rsidRPr="003E01C8">
              <w:t>beginning</w:t>
            </w:r>
          </w:p>
        </w:tc>
        <w:tc>
          <w:tcPr>
            <w:tcW w:w="701" w:type="dxa"/>
            <w:shd w:val="clear" w:color="auto" w:fill="E7E6E6"/>
            <w:vAlign w:val="center"/>
          </w:tcPr>
          <w:p w14:paraId="6802CE55" w14:textId="77777777" w:rsidR="00027606" w:rsidRPr="003E01C8" w:rsidRDefault="00027606" w:rsidP="0098669E">
            <w:r w:rsidRPr="003E01C8">
              <w:t>M</w:t>
            </w:r>
          </w:p>
        </w:tc>
        <w:tc>
          <w:tcPr>
            <w:tcW w:w="701" w:type="dxa"/>
            <w:gridSpan w:val="3"/>
            <w:shd w:val="clear" w:color="auto" w:fill="E7E6E6"/>
            <w:vAlign w:val="center"/>
          </w:tcPr>
          <w:p w14:paraId="4EB2721D" w14:textId="77777777" w:rsidR="00027606" w:rsidRPr="003E01C8" w:rsidRDefault="00027606" w:rsidP="0098669E">
            <w:r w:rsidRPr="003E01C8">
              <w:t>T</w:t>
            </w:r>
          </w:p>
        </w:tc>
        <w:tc>
          <w:tcPr>
            <w:tcW w:w="701" w:type="dxa"/>
            <w:gridSpan w:val="3"/>
            <w:shd w:val="clear" w:color="auto" w:fill="E7E6E6"/>
            <w:vAlign w:val="center"/>
          </w:tcPr>
          <w:p w14:paraId="2ED09735" w14:textId="77777777" w:rsidR="00027606" w:rsidRPr="003E01C8" w:rsidRDefault="00027606" w:rsidP="0098669E">
            <w:r w:rsidRPr="003E01C8">
              <w:t>W</w:t>
            </w:r>
          </w:p>
        </w:tc>
        <w:tc>
          <w:tcPr>
            <w:tcW w:w="702" w:type="dxa"/>
            <w:shd w:val="clear" w:color="auto" w:fill="E7E6E6"/>
            <w:vAlign w:val="center"/>
          </w:tcPr>
          <w:p w14:paraId="13458979" w14:textId="77777777" w:rsidR="00027606" w:rsidRPr="003E01C8" w:rsidRDefault="00027606" w:rsidP="0098669E">
            <w:r w:rsidRPr="003E01C8">
              <w:t>T</w:t>
            </w:r>
          </w:p>
        </w:tc>
        <w:tc>
          <w:tcPr>
            <w:tcW w:w="701" w:type="dxa"/>
            <w:gridSpan w:val="2"/>
            <w:shd w:val="clear" w:color="auto" w:fill="E7E6E6"/>
            <w:vAlign w:val="center"/>
          </w:tcPr>
          <w:p w14:paraId="6DB7A9CA" w14:textId="77777777" w:rsidR="00027606" w:rsidRPr="003E01C8" w:rsidRDefault="00027606" w:rsidP="0098669E">
            <w:r w:rsidRPr="003E01C8">
              <w:t>F</w:t>
            </w:r>
          </w:p>
        </w:tc>
        <w:tc>
          <w:tcPr>
            <w:tcW w:w="701" w:type="dxa"/>
            <w:gridSpan w:val="3"/>
            <w:shd w:val="clear" w:color="auto" w:fill="E7E6E6"/>
            <w:vAlign w:val="center"/>
          </w:tcPr>
          <w:p w14:paraId="39F9AB7C" w14:textId="77777777" w:rsidR="00027606" w:rsidRPr="003E01C8" w:rsidRDefault="00027606" w:rsidP="0098669E">
            <w:r w:rsidRPr="003E01C8">
              <w:t>S</w:t>
            </w:r>
          </w:p>
        </w:tc>
        <w:tc>
          <w:tcPr>
            <w:tcW w:w="702" w:type="dxa"/>
            <w:shd w:val="clear" w:color="auto" w:fill="E7E6E6"/>
            <w:vAlign w:val="center"/>
          </w:tcPr>
          <w:p w14:paraId="3A348CB0" w14:textId="77777777" w:rsidR="00027606" w:rsidRPr="003E01C8" w:rsidRDefault="00027606" w:rsidP="0098669E">
            <w:r w:rsidRPr="003E01C8">
              <w:t>S</w:t>
            </w:r>
          </w:p>
        </w:tc>
        <w:tc>
          <w:tcPr>
            <w:tcW w:w="844" w:type="dxa"/>
            <w:shd w:val="clear" w:color="auto" w:fill="E7E6E6"/>
            <w:vAlign w:val="center"/>
          </w:tcPr>
          <w:p w14:paraId="0D061136" w14:textId="77777777" w:rsidR="00027606" w:rsidRPr="003E01C8" w:rsidRDefault="00027606" w:rsidP="0098669E">
            <w:r w:rsidRPr="003E01C8">
              <w:t>Total hours</w:t>
            </w:r>
          </w:p>
        </w:tc>
        <w:tc>
          <w:tcPr>
            <w:tcW w:w="1430" w:type="dxa"/>
            <w:shd w:val="clear" w:color="auto" w:fill="E7E6E6"/>
            <w:vAlign w:val="center"/>
          </w:tcPr>
          <w:p w14:paraId="3CCEECDB" w14:textId="77777777" w:rsidR="00027606" w:rsidRPr="003E01C8" w:rsidRDefault="00027606" w:rsidP="0098669E">
            <w:r w:rsidRPr="003E01C8">
              <w:t>Practice signature</w:t>
            </w:r>
          </w:p>
        </w:tc>
      </w:tr>
      <w:tr w:rsidR="00027606" w:rsidRPr="003E01C8" w14:paraId="178CCB3F" w14:textId="77777777" w:rsidTr="00325015">
        <w:tblPrEx>
          <w:tblLook w:val="04A0" w:firstRow="1" w:lastRow="0" w:firstColumn="1" w:lastColumn="0" w:noHBand="0" w:noVBand="1"/>
        </w:tblPrEx>
        <w:tc>
          <w:tcPr>
            <w:tcW w:w="850" w:type="dxa"/>
            <w:vAlign w:val="center"/>
          </w:tcPr>
          <w:p w14:paraId="5625041E" w14:textId="77777777" w:rsidR="00027606" w:rsidRPr="003E01C8" w:rsidRDefault="00027606" w:rsidP="0098669E">
            <w:r w:rsidRPr="003E01C8">
              <w:t>e.g.</w:t>
            </w:r>
          </w:p>
        </w:tc>
        <w:tc>
          <w:tcPr>
            <w:tcW w:w="1289" w:type="dxa"/>
            <w:vAlign w:val="center"/>
          </w:tcPr>
          <w:p w14:paraId="651BD5A7" w14:textId="77777777" w:rsidR="00027606" w:rsidRPr="003E01C8" w:rsidRDefault="00027606" w:rsidP="0098669E">
            <w:r w:rsidRPr="003E01C8">
              <w:t>11/01/21</w:t>
            </w:r>
          </w:p>
        </w:tc>
        <w:tc>
          <w:tcPr>
            <w:tcW w:w="720" w:type="dxa"/>
            <w:gridSpan w:val="2"/>
            <w:vAlign w:val="center"/>
          </w:tcPr>
          <w:p w14:paraId="77E050F0" w14:textId="77777777" w:rsidR="00027606" w:rsidRPr="003E01C8" w:rsidRDefault="00027606" w:rsidP="0098669E">
            <w:r w:rsidRPr="003E01C8">
              <w:t>DO</w:t>
            </w:r>
          </w:p>
        </w:tc>
        <w:tc>
          <w:tcPr>
            <w:tcW w:w="626" w:type="dxa"/>
            <w:vAlign w:val="center"/>
          </w:tcPr>
          <w:p w14:paraId="738E0F41" w14:textId="77777777" w:rsidR="00027606" w:rsidRPr="003E01C8" w:rsidRDefault="00027606" w:rsidP="0098669E">
            <w:r w:rsidRPr="003E01C8">
              <w:t>DO</w:t>
            </w:r>
          </w:p>
        </w:tc>
        <w:tc>
          <w:tcPr>
            <w:tcW w:w="724" w:type="dxa"/>
            <w:gridSpan w:val="3"/>
            <w:vAlign w:val="center"/>
          </w:tcPr>
          <w:p w14:paraId="2BEC2B6C" w14:textId="77777777" w:rsidR="00027606" w:rsidRPr="003E01C8" w:rsidRDefault="00027606" w:rsidP="0098669E">
            <w:r w:rsidRPr="003E01C8">
              <w:t>12.5</w:t>
            </w:r>
          </w:p>
        </w:tc>
        <w:tc>
          <w:tcPr>
            <w:tcW w:w="748" w:type="dxa"/>
            <w:gridSpan w:val="3"/>
            <w:vAlign w:val="center"/>
          </w:tcPr>
          <w:p w14:paraId="1E4A9CFD" w14:textId="77777777" w:rsidR="00027606" w:rsidRPr="003E01C8" w:rsidRDefault="00027606" w:rsidP="0098669E">
            <w:r w:rsidRPr="003E01C8">
              <w:t>12.5</w:t>
            </w:r>
          </w:p>
        </w:tc>
        <w:tc>
          <w:tcPr>
            <w:tcW w:w="708" w:type="dxa"/>
            <w:gridSpan w:val="2"/>
            <w:vAlign w:val="center"/>
          </w:tcPr>
          <w:p w14:paraId="2F7545B7" w14:textId="77777777" w:rsidR="00027606" w:rsidRPr="003E01C8" w:rsidRDefault="00027606" w:rsidP="0098669E">
            <w:r w:rsidRPr="003E01C8">
              <w:t>12.5</w:t>
            </w:r>
          </w:p>
        </w:tc>
        <w:tc>
          <w:tcPr>
            <w:tcW w:w="662" w:type="dxa"/>
            <w:vAlign w:val="center"/>
          </w:tcPr>
          <w:p w14:paraId="410052F9" w14:textId="77777777" w:rsidR="00027606" w:rsidRPr="003E01C8" w:rsidRDefault="00027606" w:rsidP="0098669E">
            <w:r w:rsidRPr="003E01C8">
              <w:t>DO</w:t>
            </w:r>
          </w:p>
        </w:tc>
        <w:tc>
          <w:tcPr>
            <w:tcW w:w="721" w:type="dxa"/>
            <w:gridSpan w:val="2"/>
            <w:vAlign w:val="center"/>
          </w:tcPr>
          <w:p w14:paraId="447BFDF6" w14:textId="77777777" w:rsidR="00027606" w:rsidRPr="003E01C8" w:rsidRDefault="00027606" w:rsidP="0098669E">
            <w:r w:rsidRPr="003E01C8">
              <w:t>DO</w:t>
            </w:r>
          </w:p>
        </w:tc>
        <w:tc>
          <w:tcPr>
            <w:tcW w:w="844" w:type="dxa"/>
            <w:vAlign w:val="center"/>
          </w:tcPr>
          <w:p w14:paraId="63CAA899" w14:textId="77777777" w:rsidR="00027606" w:rsidRPr="003E01C8" w:rsidRDefault="00027606" w:rsidP="0098669E">
            <w:r w:rsidRPr="003E01C8">
              <w:t>37.5</w:t>
            </w:r>
          </w:p>
        </w:tc>
        <w:tc>
          <w:tcPr>
            <w:tcW w:w="1430" w:type="dxa"/>
            <w:vAlign w:val="center"/>
          </w:tcPr>
          <w:p w14:paraId="70B2D470" w14:textId="77777777" w:rsidR="00027606" w:rsidRPr="003E01C8" w:rsidRDefault="00027606" w:rsidP="0098669E">
            <w:pPr>
              <w:rPr>
                <w:color w:val="FF0000"/>
              </w:rPr>
            </w:pPr>
            <w:r w:rsidRPr="003E01C8">
              <w:t>S. Nurse</w:t>
            </w:r>
          </w:p>
        </w:tc>
      </w:tr>
      <w:tr w:rsidR="00027606" w:rsidRPr="003E01C8" w14:paraId="6E9654F3" w14:textId="77777777" w:rsidTr="00325015">
        <w:tblPrEx>
          <w:tblLook w:val="04A0" w:firstRow="1" w:lastRow="0" w:firstColumn="1" w:lastColumn="0" w:noHBand="0" w:noVBand="1"/>
        </w:tblPrEx>
        <w:tc>
          <w:tcPr>
            <w:tcW w:w="850" w:type="dxa"/>
            <w:vAlign w:val="center"/>
          </w:tcPr>
          <w:p w14:paraId="0F5DDB6C" w14:textId="77777777" w:rsidR="00027606" w:rsidRPr="003E01C8" w:rsidRDefault="00027606" w:rsidP="0098669E">
            <w:r w:rsidRPr="003E01C8">
              <w:t>1</w:t>
            </w:r>
          </w:p>
        </w:tc>
        <w:tc>
          <w:tcPr>
            <w:tcW w:w="1289" w:type="dxa"/>
          </w:tcPr>
          <w:p w14:paraId="1EB7862B" w14:textId="77777777" w:rsidR="00027606" w:rsidRPr="003E01C8" w:rsidRDefault="00027606" w:rsidP="0098669E"/>
        </w:tc>
        <w:tc>
          <w:tcPr>
            <w:tcW w:w="720" w:type="dxa"/>
            <w:gridSpan w:val="2"/>
          </w:tcPr>
          <w:p w14:paraId="01A2E17D" w14:textId="77777777" w:rsidR="00027606" w:rsidRPr="003E01C8" w:rsidRDefault="00027606" w:rsidP="0098669E"/>
        </w:tc>
        <w:tc>
          <w:tcPr>
            <w:tcW w:w="626" w:type="dxa"/>
          </w:tcPr>
          <w:p w14:paraId="60B11EEC" w14:textId="77777777" w:rsidR="00027606" w:rsidRPr="003E01C8" w:rsidRDefault="00027606" w:rsidP="0098669E"/>
        </w:tc>
        <w:tc>
          <w:tcPr>
            <w:tcW w:w="724" w:type="dxa"/>
            <w:gridSpan w:val="3"/>
          </w:tcPr>
          <w:p w14:paraId="05FC2B84" w14:textId="77777777" w:rsidR="00027606" w:rsidRPr="003E01C8" w:rsidRDefault="00027606" w:rsidP="0098669E"/>
        </w:tc>
        <w:tc>
          <w:tcPr>
            <w:tcW w:w="748" w:type="dxa"/>
            <w:gridSpan w:val="3"/>
          </w:tcPr>
          <w:p w14:paraId="361E157C" w14:textId="77777777" w:rsidR="00027606" w:rsidRPr="003E01C8" w:rsidRDefault="00027606" w:rsidP="0098669E"/>
        </w:tc>
        <w:tc>
          <w:tcPr>
            <w:tcW w:w="708" w:type="dxa"/>
            <w:gridSpan w:val="2"/>
          </w:tcPr>
          <w:p w14:paraId="3B2B082B" w14:textId="77777777" w:rsidR="00027606" w:rsidRPr="003E01C8" w:rsidRDefault="00027606" w:rsidP="0098669E"/>
        </w:tc>
        <w:tc>
          <w:tcPr>
            <w:tcW w:w="662" w:type="dxa"/>
          </w:tcPr>
          <w:p w14:paraId="7CE53674" w14:textId="77777777" w:rsidR="00027606" w:rsidRPr="003E01C8" w:rsidRDefault="00027606" w:rsidP="0098669E"/>
        </w:tc>
        <w:tc>
          <w:tcPr>
            <w:tcW w:w="721" w:type="dxa"/>
            <w:gridSpan w:val="2"/>
          </w:tcPr>
          <w:p w14:paraId="0067025F" w14:textId="77777777" w:rsidR="00027606" w:rsidRPr="003E01C8" w:rsidRDefault="00027606" w:rsidP="0098669E"/>
        </w:tc>
        <w:tc>
          <w:tcPr>
            <w:tcW w:w="844" w:type="dxa"/>
          </w:tcPr>
          <w:p w14:paraId="0AD29E4D" w14:textId="77777777" w:rsidR="00027606" w:rsidRPr="003E01C8" w:rsidRDefault="00027606" w:rsidP="0098669E"/>
        </w:tc>
        <w:tc>
          <w:tcPr>
            <w:tcW w:w="1430" w:type="dxa"/>
          </w:tcPr>
          <w:p w14:paraId="4D0FB4C2" w14:textId="77777777" w:rsidR="00027606" w:rsidRPr="003E01C8" w:rsidRDefault="00027606" w:rsidP="0098669E"/>
        </w:tc>
      </w:tr>
      <w:tr w:rsidR="00027606" w:rsidRPr="003E01C8" w14:paraId="37FE0049" w14:textId="77777777" w:rsidTr="00325015">
        <w:tblPrEx>
          <w:tblLook w:val="04A0" w:firstRow="1" w:lastRow="0" w:firstColumn="1" w:lastColumn="0" w:noHBand="0" w:noVBand="1"/>
        </w:tblPrEx>
        <w:tc>
          <w:tcPr>
            <w:tcW w:w="850" w:type="dxa"/>
            <w:vAlign w:val="center"/>
          </w:tcPr>
          <w:p w14:paraId="1845E112" w14:textId="77777777" w:rsidR="00027606" w:rsidRPr="003E01C8" w:rsidRDefault="00027606" w:rsidP="0098669E">
            <w:r w:rsidRPr="003E01C8">
              <w:t>2</w:t>
            </w:r>
          </w:p>
        </w:tc>
        <w:tc>
          <w:tcPr>
            <w:tcW w:w="1289" w:type="dxa"/>
          </w:tcPr>
          <w:p w14:paraId="4BD82D81" w14:textId="77777777" w:rsidR="00027606" w:rsidRPr="003E01C8" w:rsidRDefault="00027606" w:rsidP="0098669E"/>
        </w:tc>
        <w:tc>
          <w:tcPr>
            <w:tcW w:w="720" w:type="dxa"/>
            <w:gridSpan w:val="2"/>
          </w:tcPr>
          <w:p w14:paraId="3F569005" w14:textId="77777777" w:rsidR="00027606" w:rsidRPr="003E01C8" w:rsidRDefault="00027606" w:rsidP="0098669E"/>
        </w:tc>
        <w:tc>
          <w:tcPr>
            <w:tcW w:w="626" w:type="dxa"/>
          </w:tcPr>
          <w:p w14:paraId="76DFE7B4" w14:textId="77777777" w:rsidR="00027606" w:rsidRPr="003E01C8" w:rsidRDefault="00027606" w:rsidP="0098669E"/>
        </w:tc>
        <w:tc>
          <w:tcPr>
            <w:tcW w:w="724" w:type="dxa"/>
            <w:gridSpan w:val="3"/>
          </w:tcPr>
          <w:p w14:paraId="06C8E712" w14:textId="77777777" w:rsidR="00027606" w:rsidRPr="003E01C8" w:rsidRDefault="00027606" w:rsidP="0098669E"/>
        </w:tc>
        <w:tc>
          <w:tcPr>
            <w:tcW w:w="748" w:type="dxa"/>
            <w:gridSpan w:val="3"/>
          </w:tcPr>
          <w:p w14:paraId="6455489F" w14:textId="77777777" w:rsidR="00027606" w:rsidRPr="003E01C8" w:rsidRDefault="00027606" w:rsidP="0098669E"/>
        </w:tc>
        <w:tc>
          <w:tcPr>
            <w:tcW w:w="708" w:type="dxa"/>
            <w:gridSpan w:val="2"/>
          </w:tcPr>
          <w:p w14:paraId="36CFE69C" w14:textId="77777777" w:rsidR="00027606" w:rsidRPr="003E01C8" w:rsidRDefault="00027606" w:rsidP="0098669E"/>
        </w:tc>
        <w:tc>
          <w:tcPr>
            <w:tcW w:w="662" w:type="dxa"/>
          </w:tcPr>
          <w:p w14:paraId="60CEC942" w14:textId="77777777" w:rsidR="00027606" w:rsidRPr="003E01C8" w:rsidRDefault="00027606" w:rsidP="0098669E"/>
        </w:tc>
        <w:tc>
          <w:tcPr>
            <w:tcW w:w="721" w:type="dxa"/>
            <w:gridSpan w:val="2"/>
          </w:tcPr>
          <w:p w14:paraId="780BD9F7" w14:textId="77777777" w:rsidR="00027606" w:rsidRPr="003E01C8" w:rsidRDefault="00027606" w:rsidP="0098669E"/>
        </w:tc>
        <w:tc>
          <w:tcPr>
            <w:tcW w:w="844" w:type="dxa"/>
          </w:tcPr>
          <w:p w14:paraId="79B5D5A2" w14:textId="77777777" w:rsidR="00027606" w:rsidRPr="003E01C8" w:rsidRDefault="00027606" w:rsidP="0098669E"/>
        </w:tc>
        <w:tc>
          <w:tcPr>
            <w:tcW w:w="1430" w:type="dxa"/>
          </w:tcPr>
          <w:p w14:paraId="4FD1A043" w14:textId="77777777" w:rsidR="00027606" w:rsidRPr="003E01C8" w:rsidRDefault="00027606" w:rsidP="0098669E"/>
        </w:tc>
      </w:tr>
      <w:tr w:rsidR="00027606" w:rsidRPr="003E01C8" w14:paraId="40B3DABA" w14:textId="77777777" w:rsidTr="00325015">
        <w:tblPrEx>
          <w:tblLook w:val="04A0" w:firstRow="1" w:lastRow="0" w:firstColumn="1" w:lastColumn="0" w:noHBand="0" w:noVBand="1"/>
        </w:tblPrEx>
        <w:tc>
          <w:tcPr>
            <w:tcW w:w="850" w:type="dxa"/>
            <w:vAlign w:val="center"/>
          </w:tcPr>
          <w:p w14:paraId="265DB11C" w14:textId="77777777" w:rsidR="00027606" w:rsidRPr="003E01C8" w:rsidRDefault="00027606" w:rsidP="0098669E">
            <w:r w:rsidRPr="003E01C8">
              <w:t>3</w:t>
            </w:r>
          </w:p>
        </w:tc>
        <w:tc>
          <w:tcPr>
            <w:tcW w:w="1289" w:type="dxa"/>
          </w:tcPr>
          <w:p w14:paraId="736048AC" w14:textId="77777777" w:rsidR="00027606" w:rsidRPr="003E01C8" w:rsidRDefault="00027606" w:rsidP="0098669E"/>
        </w:tc>
        <w:tc>
          <w:tcPr>
            <w:tcW w:w="720" w:type="dxa"/>
            <w:gridSpan w:val="2"/>
          </w:tcPr>
          <w:p w14:paraId="4FD0F5F4" w14:textId="77777777" w:rsidR="00027606" w:rsidRPr="003E01C8" w:rsidRDefault="00027606" w:rsidP="0098669E"/>
        </w:tc>
        <w:tc>
          <w:tcPr>
            <w:tcW w:w="626" w:type="dxa"/>
          </w:tcPr>
          <w:p w14:paraId="1E787B11" w14:textId="77777777" w:rsidR="00027606" w:rsidRPr="003E01C8" w:rsidRDefault="00027606" w:rsidP="0098669E"/>
        </w:tc>
        <w:tc>
          <w:tcPr>
            <w:tcW w:w="724" w:type="dxa"/>
            <w:gridSpan w:val="3"/>
          </w:tcPr>
          <w:p w14:paraId="0F160475" w14:textId="77777777" w:rsidR="00027606" w:rsidRPr="003E01C8" w:rsidRDefault="00027606" w:rsidP="0098669E"/>
        </w:tc>
        <w:tc>
          <w:tcPr>
            <w:tcW w:w="748" w:type="dxa"/>
            <w:gridSpan w:val="3"/>
          </w:tcPr>
          <w:p w14:paraId="5AB5C8B4" w14:textId="77777777" w:rsidR="00027606" w:rsidRPr="003E01C8" w:rsidRDefault="00027606" w:rsidP="0098669E"/>
        </w:tc>
        <w:tc>
          <w:tcPr>
            <w:tcW w:w="708" w:type="dxa"/>
            <w:gridSpan w:val="2"/>
          </w:tcPr>
          <w:p w14:paraId="0AE1972E" w14:textId="77777777" w:rsidR="00027606" w:rsidRPr="003E01C8" w:rsidRDefault="00027606" w:rsidP="0098669E"/>
        </w:tc>
        <w:tc>
          <w:tcPr>
            <w:tcW w:w="662" w:type="dxa"/>
          </w:tcPr>
          <w:p w14:paraId="0B7187DF" w14:textId="77777777" w:rsidR="00027606" w:rsidRPr="003E01C8" w:rsidRDefault="00027606" w:rsidP="0098669E"/>
        </w:tc>
        <w:tc>
          <w:tcPr>
            <w:tcW w:w="721" w:type="dxa"/>
            <w:gridSpan w:val="2"/>
          </w:tcPr>
          <w:p w14:paraId="1D76266B" w14:textId="77777777" w:rsidR="00027606" w:rsidRPr="003E01C8" w:rsidRDefault="00027606" w:rsidP="0098669E"/>
        </w:tc>
        <w:tc>
          <w:tcPr>
            <w:tcW w:w="844" w:type="dxa"/>
          </w:tcPr>
          <w:p w14:paraId="58AC9762" w14:textId="77777777" w:rsidR="00027606" w:rsidRPr="003E01C8" w:rsidRDefault="00027606" w:rsidP="0098669E"/>
        </w:tc>
        <w:tc>
          <w:tcPr>
            <w:tcW w:w="1430" w:type="dxa"/>
          </w:tcPr>
          <w:p w14:paraId="70387380" w14:textId="77777777" w:rsidR="00027606" w:rsidRPr="003E01C8" w:rsidRDefault="00027606" w:rsidP="0098669E"/>
        </w:tc>
      </w:tr>
      <w:tr w:rsidR="00027606" w:rsidRPr="003E01C8" w14:paraId="03C95025" w14:textId="77777777" w:rsidTr="00325015">
        <w:tblPrEx>
          <w:tblLook w:val="04A0" w:firstRow="1" w:lastRow="0" w:firstColumn="1" w:lastColumn="0" w:noHBand="0" w:noVBand="1"/>
        </w:tblPrEx>
        <w:tc>
          <w:tcPr>
            <w:tcW w:w="850" w:type="dxa"/>
            <w:vAlign w:val="center"/>
          </w:tcPr>
          <w:p w14:paraId="4EDAFAB2" w14:textId="77777777" w:rsidR="00027606" w:rsidRPr="003E01C8" w:rsidRDefault="00027606" w:rsidP="0098669E">
            <w:r w:rsidRPr="003E01C8">
              <w:t>4</w:t>
            </w:r>
          </w:p>
        </w:tc>
        <w:tc>
          <w:tcPr>
            <w:tcW w:w="1289" w:type="dxa"/>
          </w:tcPr>
          <w:p w14:paraId="41D0526F" w14:textId="77777777" w:rsidR="00027606" w:rsidRPr="003E01C8" w:rsidRDefault="00027606" w:rsidP="0098669E"/>
        </w:tc>
        <w:tc>
          <w:tcPr>
            <w:tcW w:w="720" w:type="dxa"/>
            <w:gridSpan w:val="2"/>
          </w:tcPr>
          <w:p w14:paraId="6FF74902" w14:textId="77777777" w:rsidR="00027606" w:rsidRPr="003E01C8" w:rsidRDefault="00027606" w:rsidP="0098669E"/>
        </w:tc>
        <w:tc>
          <w:tcPr>
            <w:tcW w:w="626" w:type="dxa"/>
          </w:tcPr>
          <w:p w14:paraId="7CB8C603" w14:textId="77777777" w:rsidR="00027606" w:rsidRPr="003E01C8" w:rsidRDefault="00027606" w:rsidP="0098669E"/>
        </w:tc>
        <w:tc>
          <w:tcPr>
            <w:tcW w:w="724" w:type="dxa"/>
            <w:gridSpan w:val="3"/>
          </w:tcPr>
          <w:p w14:paraId="57915DB2" w14:textId="77777777" w:rsidR="00027606" w:rsidRPr="003E01C8" w:rsidRDefault="00027606" w:rsidP="0098669E"/>
        </w:tc>
        <w:tc>
          <w:tcPr>
            <w:tcW w:w="748" w:type="dxa"/>
            <w:gridSpan w:val="3"/>
          </w:tcPr>
          <w:p w14:paraId="7EC45232" w14:textId="77777777" w:rsidR="00027606" w:rsidRPr="003E01C8" w:rsidRDefault="00027606" w:rsidP="0098669E"/>
        </w:tc>
        <w:tc>
          <w:tcPr>
            <w:tcW w:w="708" w:type="dxa"/>
            <w:gridSpan w:val="2"/>
          </w:tcPr>
          <w:p w14:paraId="4C9254E1" w14:textId="77777777" w:rsidR="00027606" w:rsidRPr="003E01C8" w:rsidRDefault="00027606" w:rsidP="0098669E"/>
        </w:tc>
        <w:tc>
          <w:tcPr>
            <w:tcW w:w="662" w:type="dxa"/>
          </w:tcPr>
          <w:p w14:paraId="24CF1A60" w14:textId="77777777" w:rsidR="00027606" w:rsidRPr="003E01C8" w:rsidRDefault="00027606" w:rsidP="0098669E"/>
        </w:tc>
        <w:tc>
          <w:tcPr>
            <w:tcW w:w="721" w:type="dxa"/>
            <w:gridSpan w:val="2"/>
          </w:tcPr>
          <w:p w14:paraId="38339829" w14:textId="77777777" w:rsidR="00027606" w:rsidRPr="003E01C8" w:rsidRDefault="00027606" w:rsidP="0098669E"/>
        </w:tc>
        <w:tc>
          <w:tcPr>
            <w:tcW w:w="844" w:type="dxa"/>
          </w:tcPr>
          <w:p w14:paraId="2E613B15" w14:textId="77777777" w:rsidR="00027606" w:rsidRPr="003E01C8" w:rsidRDefault="00027606" w:rsidP="0098669E"/>
        </w:tc>
        <w:tc>
          <w:tcPr>
            <w:tcW w:w="1430" w:type="dxa"/>
          </w:tcPr>
          <w:p w14:paraId="63245477" w14:textId="77777777" w:rsidR="00027606" w:rsidRPr="003E01C8" w:rsidRDefault="00027606" w:rsidP="0098669E"/>
        </w:tc>
      </w:tr>
      <w:tr w:rsidR="00027606" w:rsidRPr="003E01C8" w14:paraId="1C27583F" w14:textId="77777777" w:rsidTr="00325015">
        <w:tblPrEx>
          <w:tblLook w:val="04A0" w:firstRow="1" w:lastRow="0" w:firstColumn="1" w:lastColumn="0" w:noHBand="0" w:noVBand="1"/>
        </w:tblPrEx>
        <w:tc>
          <w:tcPr>
            <w:tcW w:w="850" w:type="dxa"/>
            <w:vAlign w:val="center"/>
          </w:tcPr>
          <w:p w14:paraId="5D145908" w14:textId="77777777" w:rsidR="00027606" w:rsidRPr="003E01C8" w:rsidRDefault="00027606" w:rsidP="0098669E">
            <w:r w:rsidRPr="003E01C8">
              <w:t>5</w:t>
            </w:r>
          </w:p>
        </w:tc>
        <w:tc>
          <w:tcPr>
            <w:tcW w:w="1289" w:type="dxa"/>
          </w:tcPr>
          <w:p w14:paraId="70A86D95" w14:textId="77777777" w:rsidR="00027606" w:rsidRPr="003E01C8" w:rsidRDefault="00027606" w:rsidP="0098669E"/>
        </w:tc>
        <w:tc>
          <w:tcPr>
            <w:tcW w:w="720" w:type="dxa"/>
            <w:gridSpan w:val="2"/>
          </w:tcPr>
          <w:p w14:paraId="0880D9A1" w14:textId="77777777" w:rsidR="00027606" w:rsidRPr="003E01C8" w:rsidRDefault="00027606" w:rsidP="0098669E"/>
        </w:tc>
        <w:tc>
          <w:tcPr>
            <w:tcW w:w="626" w:type="dxa"/>
          </w:tcPr>
          <w:p w14:paraId="5229A990" w14:textId="77777777" w:rsidR="00027606" w:rsidRPr="003E01C8" w:rsidRDefault="00027606" w:rsidP="0098669E"/>
        </w:tc>
        <w:tc>
          <w:tcPr>
            <w:tcW w:w="724" w:type="dxa"/>
            <w:gridSpan w:val="3"/>
          </w:tcPr>
          <w:p w14:paraId="235ADC5F" w14:textId="77777777" w:rsidR="00027606" w:rsidRPr="003E01C8" w:rsidRDefault="00027606" w:rsidP="0098669E"/>
        </w:tc>
        <w:tc>
          <w:tcPr>
            <w:tcW w:w="748" w:type="dxa"/>
            <w:gridSpan w:val="3"/>
          </w:tcPr>
          <w:p w14:paraId="6FC4E0EE" w14:textId="77777777" w:rsidR="00027606" w:rsidRPr="003E01C8" w:rsidRDefault="00027606" w:rsidP="0098669E"/>
        </w:tc>
        <w:tc>
          <w:tcPr>
            <w:tcW w:w="708" w:type="dxa"/>
            <w:gridSpan w:val="2"/>
          </w:tcPr>
          <w:p w14:paraId="6EF6020B" w14:textId="77777777" w:rsidR="00027606" w:rsidRPr="003E01C8" w:rsidRDefault="00027606" w:rsidP="0098669E"/>
        </w:tc>
        <w:tc>
          <w:tcPr>
            <w:tcW w:w="662" w:type="dxa"/>
          </w:tcPr>
          <w:p w14:paraId="6EB95C4D" w14:textId="77777777" w:rsidR="00027606" w:rsidRPr="003E01C8" w:rsidRDefault="00027606" w:rsidP="0098669E"/>
        </w:tc>
        <w:tc>
          <w:tcPr>
            <w:tcW w:w="721" w:type="dxa"/>
            <w:gridSpan w:val="2"/>
          </w:tcPr>
          <w:p w14:paraId="5816DCFF" w14:textId="77777777" w:rsidR="00027606" w:rsidRPr="003E01C8" w:rsidRDefault="00027606" w:rsidP="0098669E"/>
        </w:tc>
        <w:tc>
          <w:tcPr>
            <w:tcW w:w="844" w:type="dxa"/>
          </w:tcPr>
          <w:p w14:paraId="0029198D" w14:textId="77777777" w:rsidR="00027606" w:rsidRPr="003E01C8" w:rsidRDefault="00027606" w:rsidP="0098669E"/>
        </w:tc>
        <w:tc>
          <w:tcPr>
            <w:tcW w:w="1430" w:type="dxa"/>
          </w:tcPr>
          <w:p w14:paraId="43C5F3D0" w14:textId="77777777" w:rsidR="00027606" w:rsidRPr="003E01C8" w:rsidRDefault="00027606" w:rsidP="0098669E"/>
        </w:tc>
      </w:tr>
      <w:tr w:rsidR="00027606" w:rsidRPr="003E01C8" w14:paraId="445FB644" w14:textId="77777777" w:rsidTr="00325015">
        <w:tblPrEx>
          <w:tblLook w:val="04A0" w:firstRow="1" w:lastRow="0" w:firstColumn="1" w:lastColumn="0" w:noHBand="0" w:noVBand="1"/>
        </w:tblPrEx>
        <w:tc>
          <w:tcPr>
            <w:tcW w:w="850" w:type="dxa"/>
          </w:tcPr>
          <w:p w14:paraId="2C71170B" w14:textId="77777777" w:rsidR="00027606" w:rsidRPr="003E01C8" w:rsidRDefault="00027606" w:rsidP="0098669E"/>
        </w:tc>
        <w:tc>
          <w:tcPr>
            <w:tcW w:w="1289" w:type="dxa"/>
          </w:tcPr>
          <w:p w14:paraId="098DD6A5" w14:textId="77777777" w:rsidR="00027606" w:rsidRPr="003E01C8" w:rsidRDefault="00027606" w:rsidP="0098669E"/>
        </w:tc>
        <w:tc>
          <w:tcPr>
            <w:tcW w:w="720" w:type="dxa"/>
            <w:gridSpan w:val="2"/>
          </w:tcPr>
          <w:p w14:paraId="21701CA9" w14:textId="77777777" w:rsidR="00027606" w:rsidRPr="003E01C8" w:rsidRDefault="00027606" w:rsidP="0098669E"/>
        </w:tc>
        <w:tc>
          <w:tcPr>
            <w:tcW w:w="626" w:type="dxa"/>
          </w:tcPr>
          <w:p w14:paraId="65083305" w14:textId="77777777" w:rsidR="00027606" w:rsidRPr="003E01C8" w:rsidRDefault="00027606" w:rsidP="0098669E"/>
        </w:tc>
        <w:tc>
          <w:tcPr>
            <w:tcW w:w="724" w:type="dxa"/>
            <w:gridSpan w:val="3"/>
          </w:tcPr>
          <w:p w14:paraId="069A266E" w14:textId="77777777" w:rsidR="00027606" w:rsidRPr="003E01C8" w:rsidRDefault="00027606" w:rsidP="0098669E"/>
        </w:tc>
        <w:tc>
          <w:tcPr>
            <w:tcW w:w="748" w:type="dxa"/>
            <w:gridSpan w:val="3"/>
          </w:tcPr>
          <w:p w14:paraId="62C0F4BE" w14:textId="77777777" w:rsidR="00027606" w:rsidRPr="003E01C8" w:rsidRDefault="00027606" w:rsidP="0098669E"/>
        </w:tc>
        <w:tc>
          <w:tcPr>
            <w:tcW w:w="708" w:type="dxa"/>
            <w:gridSpan w:val="2"/>
          </w:tcPr>
          <w:p w14:paraId="1F7A125D" w14:textId="77777777" w:rsidR="00027606" w:rsidRPr="003E01C8" w:rsidRDefault="00027606" w:rsidP="0098669E"/>
        </w:tc>
        <w:tc>
          <w:tcPr>
            <w:tcW w:w="662" w:type="dxa"/>
          </w:tcPr>
          <w:p w14:paraId="291F3E7F" w14:textId="77777777" w:rsidR="00027606" w:rsidRPr="003E01C8" w:rsidRDefault="00027606" w:rsidP="0098669E"/>
        </w:tc>
        <w:tc>
          <w:tcPr>
            <w:tcW w:w="721" w:type="dxa"/>
            <w:gridSpan w:val="2"/>
          </w:tcPr>
          <w:p w14:paraId="2EAD5745" w14:textId="77777777" w:rsidR="00027606" w:rsidRPr="003E01C8" w:rsidRDefault="00027606" w:rsidP="0098669E"/>
        </w:tc>
        <w:tc>
          <w:tcPr>
            <w:tcW w:w="844" w:type="dxa"/>
          </w:tcPr>
          <w:p w14:paraId="4AF9B055" w14:textId="77777777" w:rsidR="00027606" w:rsidRPr="003E01C8" w:rsidRDefault="00027606" w:rsidP="0098669E"/>
        </w:tc>
        <w:tc>
          <w:tcPr>
            <w:tcW w:w="1430" w:type="dxa"/>
          </w:tcPr>
          <w:p w14:paraId="67EE848B" w14:textId="77777777" w:rsidR="00027606" w:rsidRPr="003E01C8" w:rsidRDefault="00027606" w:rsidP="0098669E"/>
        </w:tc>
      </w:tr>
      <w:tr w:rsidR="00027606" w:rsidRPr="003E01C8" w14:paraId="0F3B35E1" w14:textId="77777777" w:rsidTr="00325015">
        <w:tblPrEx>
          <w:tblLook w:val="04A0" w:firstRow="1" w:lastRow="0" w:firstColumn="1" w:lastColumn="0" w:noHBand="0" w:noVBand="1"/>
        </w:tblPrEx>
        <w:tc>
          <w:tcPr>
            <w:tcW w:w="850" w:type="dxa"/>
          </w:tcPr>
          <w:p w14:paraId="26E02C84" w14:textId="77777777" w:rsidR="00027606" w:rsidRPr="003E01C8" w:rsidRDefault="00027606" w:rsidP="0098669E"/>
        </w:tc>
        <w:tc>
          <w:tcPr>
            <w:tcW w:w="1289" w:type="dxa"/>
          </w:tcPr>
          <w:p w14:paraId="01188751" w14:textId="77777777" w:rsidR="00027606" w:rsidRPr="003E01C8" w:rsidRDefault="00027606" w:rsidP="0098669E"/>
        </w:tc>
        <w:tc>
          <w:tcPr>
            <w:tcW w:w="720" w:type="dxa"/>
            <w:gridSpan w:val="2"/>
          </w:tcPr>
          <w:p w14:paraId="250BED38" w14:textId="77777777" w:rsidR="00027606" w:rsidRPr="003E01C8" w:rsidRDefault="00027606" w:rsidP="0098669E"/>
        </w:tc>
        <w:tc>
          <w:tcPr>
            <w:tcW w:w="626" w:type="dxa"/>
          </w:tcPr>
          <w:p w14:paraId="55983910" w14:textId="77777777" w:rsidR="00027606" w:rsidRPr="003E01C8" w:rsidRDefault="00027606" w:rsidP="0098669E"/>
        </w:tc>
        <w:tc>
          <w:tcPr>
            <w:tcW w:w="724" w:type="dxa"/>
            <w:gridSpan w:val="3"/>
          </w:tcPr>
          <w:p w14:paraId="4BD1F73C" w14:textId="77777777" w:rsidR="00027606" w:rsidRPr="003E01C8" w:rsidRDefault="00027606" w:rsidP="0098669E"/>
        </w:tc>
        <w:tc>
          <w:tcPr>
            <w:tcW w:w="748" w:type="dxa"/>
            <w:gridSpan w:val="3"/>
          </w:tcPr>
          <w:p w14:paraId="5106A7D7" w14:textId="77777777" w:rsidR="00027606" w:rsidRPr="003E01C8" w:rsidRDefault="00027606" w:rsidP="0098669E"/>
        </w:tc>
        <w:tc>
          <w:tcPr>
            <w:tcW w:w="708" w:type="dxa"/>
            <w:gridSpan w:val="2"/>
          </w:tcPr>
          <w:p w14:paraId="0761C44B" w14:textId="77777777" w:rsidR="00027606" w:rsidRPr="003E01C8" w:rsidRDefault="00027606" w:rsidP="0098669E"/>
        </w:tc>
        <w:tc>
          <w:tcPr>
            <w:tcW w:w="662" w:type="dxa"/>
          </w:tcPr>
          <w:p w14:paraId="4CB414E9" w14:textId="77777777" w:rsidR="00027606" w:rsidRPr="003E01C8" w:rsidRDefault="00027606" w:rsidP="0098669E"/>
        </w:tc>
        <w:tc>
          <w:tcPr>
            <w:tcW w:w="721" w:type="dxa"/>
            <w:gridSpan w:val="2"/>
          </w:tcPr>
          <w:p w14:paraId="33931A2B" w14:textId="77777777" w:rsidR="00027606" w:rsidRPr="003E01C8" w:rsidRDefault="00027606" w:rsidP="0098669E"/>
        </w:tc>
        <w:tc>
          <w:tcPr>
            <w:tcW w:w="844" w:type="dxa"/>
          </w:tcPr>
          <w:p w14:paraId="2D5FB033" w14:textId="77777777" w:rsidR="00027606" w:rsidRPr="003E01C8" w:rsidRDefault="00027606" w:rsidP="0098669E"/>
        </w:tc>
        <w:tc>
          <w:tcPr>
            <w:tcW w:w="1430" w:type="dxa"/>
          </w:tcPr>
          <w:p w14:paraId="4AF7606E" w14:textId="77777777" w:rsidR="00027606" w:rsidRPr="003E01C8" w:rsidRDefault="00027606" w:rsidP="0098669E"/>
        </w:tc>
      </w:tr>
      <w:tr w:rsidR="00027606" w:rsidRPr="003E01C8" w14:paraId="35F8667A" w14:textId="77777777" w:rsidTr="00A967F2">
        <w:tblPrEx>
          <w:tblLook w:val="04A0" w:firstRow="1" w:lastRow="0" w:firstColumn="1" w:lastColumn="0" w:noHBand="0" w:noVBand="1"/>
        </w:tblPrEx>
        <w:trPr>
          <w:gridBefore w:val="7"/>
          <w:wBefore w:w="4203" w:type="dxa"/>
          <w:trHeight w:val="784"/>
        </w:trPr>
        <w:tc>
          <w:tcPr>
            <w:tcW w:w="2845" w:type="dxa"/>
            <w:gridSpan w:val="9"/>
          </w:tcPr>
          <w:p w14:paraId="6D8EAB03" w14:textId="77777777" w:rsidR="00027606" w:rsidRPr="003E01C8" w:rsidRDefault="00027606" w:rsidP="0098669E">
            <w:r w:rsidRPr="003E01C8">
              <w:t>Total number of hours</w:t>
            </w:r>
          </w:p>
          <w:p w14:paraId="15438DB9" w14:textId="77777777" w:rsidR="00027606" w:rsidRPr="003E01C8" w:rsidRDefault="00027606" w:rsidP="0098669E">
            <w:pPr>
              <w:rPr>
                <w:color w:val="FF0000"/>
              </w:rPr>
            </w:pPr>
            <w:r w:rsidRPr="003E01C8">
              <w:t>5 weeks = 187.5hrs</w:t>
            </w:r>
          </w:p>
        </w:tc>
        <w:tc>
          <w:tcPr>
            <w:tcW w:w="844" w:type="dxa"/>
          </w:tcPr>
          <w:p w14:paraId="5BA0C0F5" w14:textId="77777777" w:rsidR="00027606" w:rsidRPr="003E01C8" w:rsidRDefault="00027606" w:rsidP="0098669E"/>
        </w:tc>
        <w:tc>
          <w:tcPr>
            <w:tcW w:w="1430" w:type="dxa"/>
          </w:tcPr>
          <w:p w14:paraId="41174D2C" w14:textId="77777777" w:rsidR="00027606" w:rsidRPr="003E01C8" w:rsidRDefault="00027606" w:rsidP="0098669E"/>
        </w:tc>
      </w:tr>
    </w:tbl>
    <w:p w14:paraId="158039D4" w14:textId="77777777" w:rsidR="00027606" w:rsidRPr="003E01C8" w:rsidRDefault="00027606" w:rsidP="0098669E">
      <w:pPr>
        <w:rPr>
          <w:lang w:val="en-US"/>
        </w:rPr>
      </w:pPr>
    </w:p>
    <w:p w14:paraId="733735E1" w14:textId="77777777" w:rsidR="00027606" w:rsidRPr="003E01C8" w:rsidRDefault="00027606" w:rsidP="0098669E">
      <w:bookmarkStart w:id="43" w:name="_Hlk33449285"/>
      <w:r w:rsidRPr="003E01C8">
        <w:rPr>
          <w:lang w:val="en-US"/>
        </w:rPr>
        <w:t>See section 1.7.1 for maximum hours worked per week*</w:t>
      </w:r>
    </w:p>
    <w:p w14:paraId="281AFDF6" w14:textId="77777777" w:rsidR="00027606" w:rsidRPr="003E01C8" w:rsidRDefault="00027606" w:rsidP="0098669E">
      <w:r w:rsidRPr="003E01C8">
        <w:rPr>
          <w:b/>
        </w:rPr>
        <w:t>Key</w:t>
      </w:r>
      <w:r w:rsidRPr="003E01C8">
        <w:t>:</w:t>
      </w:r>
      <w:r w:rsidRPr="003E01C8">
        <w:tab/>
        <w:t>U=University</w:t>
      </w:r>
      <w:r w:rsidRPr="003E01C8">
        <w:tab/>
      </w:r>
      <w:r w:rsidRPr="003E01C8">
        <w:tab/>
        <w:t xml:space="preserve">                     DO=Day Off</w:t>
      </w:r>
    </w:p>
    <w:p w14:paraId="2E8D9EB6" w14:textId="78FEDA47" w:rsidR="00027606" w:rsidRPr="003E01C8" w:rsidRDefault="00027606" w:rsidP="0098669E">
      <w:r w:rsidRPr="003E01C8">
        <w:t>C=Compassionate leave              S=Sick</w:t>
      </w:r>
      <w:r w:rsidRPr="003E01C8">
        <w:tab/>
      </w:r>
      <w:r w:rsidRPr="003E01C8">
        <w:tab/>
      </w:r>
      <w:r w:rsidR="000C5B4C">
        <w:tab/>
      </w:r>
      <w:r w:rsidRPr="003E01C8">
        <w:t xml:space="preserve">A=Absent (not sick)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027606" w:rsidRPr="003E01C8" w14:paraId="23BCBA56" w14:textId="77777777" w:rsidTr="00325015">
        <w:tc>
          <w:tcPr>
            <w:tcW w:w="3540" w:type="dxa"/>
            <w:shd w:val="clear" w:color="auto" w:fill="E7E6E6"/>
          </w:tcPr>
          <w:p w14:paraId="0A0E6584" w14:textId="77777777" w:rsidR="00027606" w:rsidRPr="003E01C8" w:rsidRDefault="00027606" w:rsidP="0098669E">
            <w:r w:rsidRPr="003E01C8">
              <w:t xml:space="preserve">Date </w:t>
            </w:r>
          </w:p>
          <w:p w14:paraId="655931AC" w14:textId="77777777" w:rsidR="00027606" w:rsidRPr="003E01C8" w:rsidRDefault="00027606" w:rsidP="0098669E">
            <w:r w:rsidRPr="003E01C8">
              <w:softHyphen/>
            </w:r>
            <w:r w:rsidRPr="003E01C8">
              <w:softHyphen/>
              <w:t>____/</w:t>
            </w:r>
            <w:r w:rsidRPr="003E01C8">
              <w:softHyphen/>
            </w:r>
            <w:r w:rsidRPr="003E01C8">
              <w:softHyphen/>
              <w:t>____/</w:t>
            </w:r>
            <w:r w:rsidRPr="003E01C8">
              <w:softHyphen/>
            </w:r>
            <w:r w:rsidRPr="003E01C8">
              <w:softHyphen/>
              <w:t>____</w:t>
            </w:r>
          </w:p>
        </w:tc>
        <w:tc>
          <w:tcPr>
            <w:tcW w:w="3118" w:type="dxa"/>
            <w:shd w:val="clear" w:color="auto" w:fill="E7E6E6"/>
          </w:tcPr>
          <w:p w14:paraId="29D38095" w14:textId="77777777" w:rsidR="00027606" w:rsidRPr="003E01C8" w:rsidRDefault="00027606" w:rsidP="0098669E">
            <w:r w:rsidRPr="003E01C8">
              <w:t>Student Signature:</w:t>
            </w:r>
          </w:p>
        </w:tc>
        <w:tc>
          <w:tcPr>
            <w:tcW w:w="2664" w:type="dxa"/>
            <w:shd w:val="clear" w:color="auto" w:fill="E7E6E6"/>
          </w:tcPr>
          <w:p w14:paraId="31F89997" w14:textId="77777777" w:rsidR="00027606" w:rsidRPr="003E01C8" w:rsidRDefault="00027606" w:rsidP="0098669E">
            <w:r w:rsidRPr="003E01C8">
              <w:t>Practice Assessor/ Supervisor Signature:</w:t>
            </w:r>
          </w:p>
          <w:p w14:paraId="2928F7F2" w14:textId="77777777" w:rsidR="00027606" w:rsidRPr="003E01C8" w:rsidRDefault="00027606" w:rsidP="0098669E"/>
        </w:tc>
      </w:tr>
      <w:bookmarkEnd w:id="43"/>
    </w:tbl>
    <w:p w14:paraId="28438F76" w14:textId="77777777" w:rsidR="00A967F2" w:rsidRDefault="00A967F2" w:rsidP="0098669E"/>
    <w:bookmarkEnd w:id="41"/>
    <w:p w14:paraId="2BC003EB" w14:textId="77777777" w:rsidR="00A967F2" w:rsidRDefault="00A967F2" w:rsidP="0098669E"/>
    <w:p w14:paraId="2B9A9A79" w14:textId="7962F174" w:rsidR="00A967F2" w:rsidRPr="0072261C" w:rsidRDefault="00142169" w:rsidP="0072261C">
      <w:pPr>
        <w:rPr>
          <w:b/>
          <w:bCs/>
        </w:rPr>
      </w:pPr>
      <w:bookmarkStart w:id="44" w:name="_Toc33451437"/>
      <w:r w:rsidRPr="0072261C">
        <w:rPr>
          <w:b/>
          <w:bCs/>
        </w:rPr>
        <w:lastRenderedPageBreak/>
        <w:t xml:space="preserve">Practice Learning Experience </w:t>
      </w:r>
      <w:r w:rsidR="00A967F2" w:rsidRPr="0072261C">
        <w:rPr>
          <w:b/>
          <w:bCs/>
        </w:rPr>
        <w:t>1b</w:t>
      </w:r>
      <w:bookmarkEnd w:id="44"/>
    </w:p>
    <w:tbl>
      <w:tblPr>
        <w:tblW w:w="9076" w:type="dxa"/>
        <w:tblLook w:val="04A0" w:firstRow="1" w:lastRow="0" w:firstColumn="1" w:lastColumn="0" w:noHBand="0" w:noVBand="1"/>
      </w:tblPr>
      <w:tblGrid>
        <w:gridCol w:w="9076"/>
      </w:tblGrid>
      <w:tr w:rsidR="00A967F2" w:rsidRPr="003E01C8" w14:paraId="50E98924" w14:textId="77777777" w:rsidTr="00A967F2">
        <w:trPr>
          <w:trHeight w:val="545"/>
        </w:trPr>
        <w:tc>
          <w:tcPr>
            <w:tcW w:w="9076" w:type="dxa"/>
          </w:tcPr>
          <w:p w14:paraId="6524D418" w14:textId="77777777" w:rsidR="00A967F2" w:rsidRPr="000A184C" w:rsidRDefault="00A967F2" w:rsidP="00A967F2">
            <w:pPr>
              <w:rPr>
                <w:b/>
                <w:bCs/>
              </w:rPr>
            </w:pPr>
            <w:r w:rsidRPr="000A184C">
              <w:rPr>
                <w:b/>
                <w:bCs/>
              </w:rPr>
              <w:t>Information for students</w:t>
            </w:r>
          </w:p>
        </w:tc>
      </w:tr>
      <w:tr w:rsidR="00A967F2" w:rsidRPr="003E01C8" w14:paraId="4D91CB09" w14:textId="77777777" w:rsidTr="00A967F2">
        <w:tc>
          <w:tcPr>
            <w:tcW w:w="9076" w:type="dxa"/>
          </w:tcPr>
          <w:p w14:paraId="2A3EFD8D" w14:textId="77777777" w:rsidR="00A967F2" w:rsidRPr="003E01C8" w:rsidRDefault="00A967F2" w:rsidP="00A967F2">
            <w:r>
              <w:t xml:space="preserve">BEFORE </w:t>
            </w:r>
            <w:r w:rsidRPr="003E01C8">
              <w:t>the PLE please:</w:t>
            </w:r>
          </w:p>
        </w:tc>
      </w:tr>
      <w:tr w:rsidR="00A967F2" w:rsidRPr="003E01C8" w14:paraId="0AD245F5" w14:textId="77777777" w:rsidTr="00A967F2">
        <w:tc>
          <w:tcPr>
            <w:tcW w:w="9076" w:type="dxa"/>
          </w:tcPr>
          <w:p w14:paraId="6D26F6AD" w14:textId="77777777" w:rsidR="00A967F2" w:rsidRPr="004811F4" w:rsidRDefault="00A967F2" w:rsidP="0072261C">
            <w:pPr>
              <w:pStyle w:val="ListParagraph"/>
              <w:numPr>
                <w:ilvl w:val="0"/>
                <w:numId w:val="43"/>
              </w:numPr>
            </w:pPr>
            <w:r w:rsidRPr="004811F4">
              <w:t xml:space="preserve">Check the information produced by the Practice Placement Team to ensure you complete the correct section of the PAD. </w:t>
            </w:r>
          </w:p>
        </w:tc>
      </w:tr>
      <w:tr w:rsidR="00A967F2" w:rsidRPr="003E01C8" w14:paraId="0B5BD264" w14:textId="77777777" w:rsidTr="00A967F2">
        <w:tc>
          <w:tcPr>
            <w:tcW w:w="9076" w:type="dxa"/>
          </w:tcPr>
          <w:p w14:paraId="3FD28C44" w14:textId="77777777" w:rsidR="00A967F2" w:rsidRPr="004811F4" w:rsidRDefault="00A967F2" w:rsidP="0072261C">
            <w:pPr>
              <w:pStyle w:val="ListParagraph"/>
              <w:numPr>
                <w:ilvl w:val="0"/>
                <w:numId w:val="43"/>
              </w:numPr>
            </w:pPr>
            <w:r w:rsidRPr="004811F4">
              <w:t>Contact your PLE prior to your start date to confirm who your nominated Practice Supervisor is, and your shift pattern.</w:t>
            </w:r>
          </w:p>
        </w:tc>
      </w:tr>
      <w:tr w:rsidR="00A967F2" w:rsidRPr="003E01C8" w14:paraId="72E8EA6B" w14:textId="77777777" w:rsidTr="00A967F2">
        <w:tc>
          <w:tcPr>
            <w:tcW w:w="9076" w:type="dxa"/>
          </w:tcPr>
          <w:p w14:paraId="5CA2F6F5" w14:textId="77777777" w:rsidR="00A967F2" w:rsidRPr="003E01C8" w:rsidRDefault="00A967F2" w:rsidP="00A967F2">
            <w:r w:rsidRPr="003E01C8">
              <w:t>D</w:t>
            </w:r>
            <w:r>
              <w:t xml:space="preserve">URING </w:t>
            </w:r>
            <w:r w:rsidRPr="003E01C8">
              <w:t>the PLE please</w:t>
            </w:r>
            <w:r w:rsidRPr="004811F4">
              <w:t>:</w:t>
            </w:r>
          </w:p>
        </w:tc>
      </w:tr>
      <w:tr w:rsidR="00A967F2" w:rsidRPr="003E01C8" w14:paraId="07FB24FF" w14:textId="77777777" w:rsidTr="00A967F2">
        <w:tc>
          <w:tcPr>
            <w:tcW w:w="9076" w:type="dxa"/>
          </w:tcPr>
          <w:p w14:paraId="6C760DC5" w14:textId="77777777" w:rsidR="00A967F2" w:rsidRPr="004811F4" w:rsidRDefault="00A967F2" w:rsidP="0072261C">
            <w:pPr>
              <w:pStyle w:val="ListParagraph"/>
              <w:numPr>
                <w:ilvl w:val="0"/>
                <w:numId w:val="43"/>
              </w:numPr>
            </w:pPr>
            <w:r w:rsidRPr="004811F4">
              <w:t>Note that it is expected that your working hours reflects the range of hours expected of registered nurses (NMC 2018d).  This includes working weekends and night shifts; please refer to your Practice Learning Handbook for more details.</w:t>
            </w:r>
          </w:p>
        </w:tc>
      </w:tr>
      <w:tr w:rsidR="00A967F2" w:rsidRPr="003E01C8" w14:paraId="16CFDC09" w14:textId="77777777" w:rsidTr="00A967F2">
        <w:tc>
          <w:tcPr>
            <w:tcW w:w="9076" w:type="dxa"/>
          </w:tcPr>
          <w:p w14:paraId="48C709CD" w14:textId="77777777" w:rsidR="00A967F2" w:rsidRPr="004811F4" w:rsidRDefault="00A967F2" w:rsidP="0072261C">
            <w:pPr>
              <w:pStyle w:val="ListParagraph"/>
              <w:numPr>
                <w:ilvl w:val="0"/>
                <w:numId w:val="43"/>
              </w:numPr>
              <w:rPr>
                <w:color w:val="000000"/>
              </w:rPr>
            </w:pPr>
            <w:r w:rsidRPr="004811F4">
              <w:t>Ensure that you liaise with your Practice Supervisor to secure dates for your interim review of progress and your final assessment. This should take place during your initial discussions with your Practice Supervisor.</w:t>
            </w:r>
          </w:p>
        </w:tc>
      </w:tr>
      <w:tr w:rsidR="00A967F2" w:rsidRPr="003E01C8" w14:paraId="08FEB9CD" w14:textId="77777777" w:rsidTr="00A967F2">
        <w:tc>
          <w:tcPr>
            <w:tcW w:w="9076" w:type="dxa"/>
          </w:tcPr>
          <w:p w14:paraId="3F390196" w14:textId="77777777" w:rsidR="00A967F2" w:rsidRPr="004811F4" w:rsidRDefault="00A967F2" w:rsidP="0072261C">
            <w:pPr>
              <w:pStyle w:val="ListParagraph"/>
              <w:numPr>
                <w:ilvl w:val="0"/>
                <w:numId w:val="43"/>
              </w:numPr>
            </w:pPr>
            <w:r w:rsidRPr="004811F4">
              <w:t xml:space="preserve">Note the expected practice hours to be achieved whilst within this PLE and ensure that your shift pattern will enable you to achieve these hours. </w:t>
            </w:r>
          </w:p>
        </w:tc>
      </w:tr>
      <w:tr w:rsidR="00A967F2" w:rsidRPr="003E01C8" w14:paraId="13394743" w14:textId="77777777" w:rsidTr="00A967F2">
        <w:tc>
          <w:tcPr>
            <w:tcW w:w="9076" w:type="dxa"/>
          </w:tcPr>
          <w:p w14:paraId="2F2AACF0" w14:textId="77777777" w:rsidR="00A967F2" w:rsidRPr="004811F4" w:rsidRDefault="00A967F2" w:rsidP="0072261C">
            <w:pPr>
              <w:pStyle w:val="ListParagraph"/>
              <w:numPr>
                <w:ilvl w:val="0"/>
                <w:numId w:val="43"/>
              </w:numPr>
              <w:rPr>
                <w:color w:val="FF0000"/>
              </w:rPr>
            </w:pPr>
            <w:r w:rsidRPr="004811F4">
              <w:t xml:space="preserve">Refer to and discuss the skills and procedures with your Practice Supervisor to identify any skills that can be safely demonstrated within the PLE. </w:t>
            </w:r>
          </w:p>
        </w:tc>
      </w:tr>
      <w:tr w:rsidR="00A967F2" w:rsidRPr="003E01C8" w14:paraId="2BBB58CA" w14:textId="77777777" w:rsidTr="00A967F2">
        <w:tc>
          <w:tcPr>
            <w:tcW w:w="9076" w:type="dxa"/>
          </w:tcPr>
          <w:p w14:paraId="176F812D" w14:textId="77777777" w:rsidR="00A967F2" w:rsidRPr="004811F4" w:rsidRDefault="00A967F2" w:rsidP="0072261C">
            <w:pPr>
              <w:pStyle w:val="ListParagraph"/>
              <w:numPr>
                <w:ilvl w:val="0"/>
                <w:numId w:val="44"/>
              </w:numPr>
            </w:pPr>
            <w:r>
              <w:t>Confirm that your PAD has been completed clearly and accurately.</w:t>
            </w:r>
          </w:p>
        </w:tc>
      </w:tr>
    </w:tbl>
    <w:p w14:paraId="4D4A1520" w14:textId="77777777" w:rsidR="00A967F2" w:rsidRPr="003E01C8" w:rsidRDefault="00A967F2" w:rsidP="00A967F2"/>
    <w:p w14:paraId="2E193B00" w14:textId="77777777" w:rsidR="00A967F2" w:rsidRPr="003E01C8" w:rsidRDefault="00A967F2" w:rsidP="00A967F2"/>
    <w:p w14:paraId="18F948B1" w14:textId="77777777" w:rsidR="00A967F2" w:rsidRPr="003E01C8" w:rsidRDefault="00A967F2" w:rsidP="00A967F2"/>
    <w:p w14:paraId="2E66720A" w14:textId="77777777" w:rsidR="00A967F2" w:rsidRPr="003E01C8" w:rsidRDefault="00A967F2" w:rsidP="00A967F2"/>
    <w:p w14:paraId="2B31A4E7" w14:textId="77777777" w:rsidR="00A967F2" w:rsidRPr="003E01C8" w:rsidRDefault="00A967F2" w:rsidP="00A967F2"/>
    <w:p w14:paraId="2A8FFF65" w14:textId="77777777" w:rsidR="00A967F2" w:rsidRPr="003E01C8" w:rsidRDefault="00A967F2" w:rsidP="00A967F2"/>
    <w:p w14:paraId="7145987C" w14:textId="77777777" w:rsidR="00A967F2" w:rsidRPr="003E01C8" w:rsidRDefault="00A967F2" w:rsidP="00A967F2">
      <w:r w:rsidRPr="003E01C8">
        <w:br w:type="page"/>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1"/>
        <w:gridCol w:w="863"/>
        <w:gridCol w:w="1265"/>
        <w:gridCol w:w="1539"/>
        <w:gridCol w:w="141"/>
        <w:gridCol w:w="1352"/>
        <w:gridCol w:w="1589"/>
      </w:tblGrid>
      <w:tr w:rsidR="00A967F2" w:rsidRPr="003E01C8" w14:paraId="183E2633" w14:textId="77777777" w:rsidTr="00A967F2">
        <w:tc>
          <w:tcPr>
            <w:tcW w:w="8955" w:type="dxa"/>
            <w:gridSpan w:val="8"/>
            <w:shd w:val="clear" w:color="auto" w:fill="E7E6E6"/>
          </w:tcPr>
          <w:p w14:paraId="15F7C23D" w14:textId="77777777" w:rsidR="00A967F2" w:rsidRPr="000A184C" w:rsidRDefault="00A967F2" w:rsidP="00A967F2">
            <w:pPr>
              <w:spacing w:before="120" w:after="120"/>
              <w:rPr>
                <w:b/>
                <w:bCs/>
              </w:rPr>
            </w:pPr>
            <w:r w:rsidRPr="003E01C8">
              <w:lastRenderedPageBreak/>
              <w:br w:type="page"/>
            </w:r>
            <w:r w:rsidRPr="003E01C8">
              <w:br w:type="page"/>
            </w:r>
            <w:r w:rsidRPr="003E01C8">
              <w:br w:type="page"/>
            </w:r>
            <w:r w:rsidRPr="003E01C8">
              <w:br w:type="page"/>
            </w:r>
            <w:r w:rsidRPr="003E01C8">
              <w:br w:type="page"/>
            </w:r>
            <w:r w:rsidRPr="003E01C8">
              <w:br w:type="page"/>
            </w:r>
            <w:r w:rsidRPr="003E01C8">
              <w:br w:type="page"/>
            </w:r>
            <w:r w:rsidRPr="000A184C">
              <w:rPr>
                <w:b/>
                <w:bCs/>
              </w:rPr>
              <w:t>Pre-practice learning activities</w:t>
            </w:r>
          </w:p>
          <w:p w14:paraId="5CE354EE" w14:textId="52F844FC" w:rsidR="00A967F2" w:rsidRPr="000A184C" w:rsidRDefault="00A967F2" w:rsidP="00A967F2">
            <w:pPr>
              <w:spacing w:before="120" w:after="120"/>
              <w:rPr>
                <w:b/>
                <w:bCs/>
                <w:color w:val="000000"/>
              </w:rPr>
            </w:pPr>
            <w:r w:rsidRPr="000A184C">
              <w:rPr>
                <w:b/>
                <w:bCs/>
              </w:rPr>
              <w:t>PART 1: PLE 1</w:t>
            </w:r>
            <w:r>
              <w:rPr>
                <w:b/>
                <w:bCs/>
              </w:rPr>
              <w:t>b</w:t>
            </w:r>
          </w:p>
        </w:tc>
      </w:tr>
      <w:tr w:rsidR="00A967F2" w:rsidRPr="003E01C8" w14:paraId="3CDBF4B5" w14:textId="77777777" w:rsidTr="00A967F2">
        <w:tc>
          <w:tcPr>
            <w:tcW w:w="8955" w:type="dxa"/>
            <w:gridSpan w:val="8"/>
          </w:tcPr>
          <w:p w14:paraId="234C300C" w14:textId="77777777" w:rsidR="00A967F2" w:rsidRPr="003E01C8" w:rsidRDefault="00A967F2" w:rsidP="00A967F2">
            <w:pPr>
              <w:spacing w:before="120" w:after="120"/>
            </w:pPr>
            <w:r w:rsidRPr="003E01C8">
              <w:t>Practice learning experience (</w:t>
            </w:r>
            <w:r>
              <w:t>PLE</w:t>
            </w:r>
            <w:r w:rsidRPr="003E01C8">
              <w:t>) details</w:t>
            </w:r>
          </w:p>
        </w:tc>
      </w:tr>
      <w:tr w:rsidR="00A967F2" w:rsidRPr="003E01C8" w14:paraId="7485230A" w14:textId="77777777" w:rsidTr="00A967F2">
        <w:tc>
          <w:tcPr>
            <w:tcW w:w="2206" w:type="dxa"/>
            <w:gridSpan w:val="2"/>
          </w:tcPr>
          <w:p w14:paraId="5D478E02" w14:textId="77777777" w:rsidR="00A967F2" w:rsidRPr="003E01C8" w:rsidRDefault="00A967F2" w:rsidP="00A967F2">
            <w:pPr>
              <w:spacing w:before="120" w:after="120"/>
            </w:pPr>
            <w:r w:rsidRPr="003E01C8">
              <w:rPr>
                <w:b/>
              </w:rPr>
              <w:br w:type="page"/>
            </w:r>
            <w:r w:rsidRPr="003E01C8">
              <w:t>Student Name</w:t>
            </w:r>
          </w:p>
        </w:tc>
        <w:tc>
          <w:tcPr>
            <w:tcW w:w="3667" w:type="dxa"/>
            <w:gridSpan w:val="3"/>
          </w:tcPr>
          <w:p w14:paraId="1D1FBCCB" w14:textId="77777777" w:rsidR="00A967F2" w:rsidRPr="003E01C8" w:rsidRDefault="00A967F2" w:rsidP="00A967F2">
            <w:pPr>
              <w:spacing w:before="120" w:after="120"/>
            </w:pPr>
          </w:p>
        </w:tc>
        <w:tc>
          <w:tcPr>
            <w:tcW w:w="1493" w:type="dxa"/>
            <w:gridSpan w:val="2"/>
          </w:tcPr>
          <w:p w14:paraId="659A77F5" w14:textId="77777777" w:rsidR="00A967F2" w:rsidRPr="003E01C8" w:rsidRDefault="00A967F2" w:rsidP="00A967F2">
            <w:pPr>
              <w:spacing w:before="120" w:after="120"/>
            </w:pPr>
            <w:r w:rsidRPr="003E01C8">
              <w:t>Intake</w:t>
            </w:r>
          </w:p>
        </w:tc>
        <w:tc>
          <w:tcPr>
            <w:tcW w:w="1589" w:type="dxa"/>
          </w:tcPr>
          <w:p w14:paraId="71F8E564" w14:textId="77777777" w:rsidR="00A967F2" w:rsidRPr="003E01C8" w:rsidRDefault="00A967F2" w:rsidP="00A967F2">
            <w:pPr>
              <w:spacing w:before="120" w:after="120"/>
            </w:pPr>
          </w:p>
        </w:tc>
      </w:tr>
      <w:tr w:rsidR="00A967F2" w:rsidRPr="003E01C8" w14:paraId="768D4C52" w14:textId="77777777" w:rsidTr="00A967F2">
        <w:tc>
          <w:tcPr>
            <w:tcW w:w="2206" w:type="dxa"/>
            <w:gridSpan w:val="2"/>
          </w:tcPr>
          <w:p w14:paraId="329E1E43" w14:textId="77777777" w:rsidR="00A967F2" w:rsidRPr="003E01C8" w:rsidRDefault="00A967F2" w:rsidP="00A967F2">
            <w:pPr>
              <w:spacing w:before="120" w:after="120"/>
            </w:pPr>
            <w:r w:rsidRPr="003E01C8">
              <w:t>Student ID</w:t>
            </w:r>
          </w:p>
        </w:tc>
        <w:tc>
          <w:tcPr>
            <w:tcW w:w="3667" w:type="dxa"/>
            <w:gridSpan w:val="3"/>
          </w:tcPr>
          <w:p w14:paraId="76FBABE8" w14:textId="77777777" w:rsidR="00A967F2" w:rsidRPr="003E01C8" w:rsidRDefault="00A967F2" w:rsidP="00A967F2">
            <w:pPr>
              <w:spacing w:before="120" w:after="120"/>
            </w:pPr>
          </w:p>
        </w:tc>
        <w:tc>
          <w:tcPr>
            <w:tcW w:w="1493" w:type="dxa"/>
            <w:gridSpan w:val="2"/>
          </w:tcPr>
          <w:p w14:paraId="2FFECCA2" w14:textId="77777777" w:rsidR="00A967F2" w:rsidRPr="003E01C8" w:rsidRDefault="00A967F2" w:rsidP="00A967F2">
            <w:pPr>
              <w:spacing w:before="120" w:after="120"/>
            </w:pPr>
            <w:r w:rsidRPr="003E01C8">
              <w:t>Year</w:t>
            </w:r>
          </w:p>
        </w:tc>
        <w:tc>
          <w:tcPr>
            <w:tcW w:w="1589" w:type="dxa"/>
          </w:tcPr>
          <w:p w14:paraId="5CFD2550" w14:textId="77777777" w:rsidR="00A967F2" w:rsidRPr="003E01C8" w:rsidRDefault="00A967F2" w:rsidP="00A967F2">
            <w:pPr>
              <w:spacing w:before="120" w:after="120"/>
            </w:pPr>
          </w:p>
        </w:tc>
      </w:tr>
      <w:tr w:rsidR="00A967F2" w:rsidRPr="003E01C8" w14:paraId="17D4E58C" w14:textId="77777777" w:rsidTr="00A967F2">
        <w:trPr>
          <w:trHeight w:val="547"/>
        </w:trPr>
        <w:tc>
          <w:tcPr>
            <w:tcW w:w="2195" w:type="dxa"/>
          </w:tcPr>
          <w:p w14:paraId="25B5D2F6" w14:textId="77777777" w:rsidR="00A967F2" w:rsidRPr="003E01C8" w:rsidRDefault="00A967F2" w:rsidP="00A967F2">
            <w:pPr>
              <w:spacing w:before="120" w:after="120"/>
            </w:pPr>
            <w:r w:rsidRPr="003E01C8">
              <w:t>PLE</w:t>
            </w:r>
          </w:p>
        </w:tc>
        <w:tc>
          <w:tcPr>
            <w:tcW w:w="3678" w:type="dxa"/>
            <w:gridSpan w:val="4"/>
          </w:tcPr>
          <w:p w14:paraId="4B6AF3DE" w14:textId="77777777" w:rsidR="00A967F2" w:rsidRPr="003E01C8" w:rsidRDefault="00A967F2" w:rsidP="00A967F2">
            <w:pPr>
              <w:spacing w:before="120" w:after="120"/>
            </w:pPr>
          </w:p>
        </w:tc>
        <w:tc>
          <w:tcPr>
            <w:tcW w:w="1493" w:type="dxa"/>
            <w:gridSpan w:val="2"/>
          </w:tcPr>
          <w:p w14:paraId="611A76F2" w14:textId="77777777" w:rsidR="00A967F2" w:rsidRPr="003E01C8" w:rsidRDefault="00A967F2" w:rsidP="00A967F2">
            <w:pPr>
              <w:spacing w:before="120" w:after="120"/>
            </w:pPr>
            <w:r w:rsidRPr="003E01C8">
              <w:t>Start dat</w:t>
            </w:r>
            <w:r>
              <w:t>e</w:t>
            </w:r>
          </w:p>
        </w:tc>
        <w:tc>
          <w:tcPr>
            <w:tcW w:w="1589" w:type="dxa"/>
          </w:tcPr>
          <w:p w14:paraId="4F51FFF3" w14:textId="77777777" w:rsidR="00A967F2" w:rsidRPr="003E01C8" w:rsidRDefault="00A967F2" w:rsidP="00A967F2">
            <w:pPr>
              <w:spacing w:before="120" w:after="120"/>
            </w:pPr>
          </w:p>
        </w:tc>
      </w:tr>
      <w:tr w:rsidR="00A967F2" w:rsidRPr="003E01C8" w14:paraId="0B3076BF" w14:textId="77777777" w:rsidTr="00A967F2">
        <w:trPr>
          <w:trHeight w:val="557"/>
        </w:trPr>
        <w:tc>
          <w:tcPr>
            <w:tcW w:w="2195" w:type="dxa"/>
          </w:tcPr>
          <w:p w14:paraId="5D76DE49" w14:textId="77777777" w:rsidR="00A967F2" w:rsidRPr="003E01C8" w:rsidRDefault="00A967F2" w:rsidP="00A967F2">
            <w:pPr>
              <w:spacing w:before="120" w:after="120"/>
            </w:pPr>
            <w:r w:rsidRPr="003E01C8">
              <w:t>Telephone</w:t>
            </w:r>
          </w:p>
        </w:tc>
        <w:tc>
          <w:tcPr>
            <w:tcW w:w="3678" w:type="dxa"/>
            <w:gridSpan w:val="4"/>
          </w:tcPr>
          <w:p w14:paraId="343A79BA" w14:textId="77777777" w:rsidR="00A967F2" w:rsidRPr="003E01C8" w:rsidRDefault="00A967F2" w:rsidP="00A967F2">
            <w:pPr>
              <w:spacing w:before="120" w:after="120"/>
            </w:pPr>
          </w:p>
        </w:tc>
        <w:tc>
          <w:tcPr>
            <w:tcW w:w="1493" w:type="dxa"/>
            <w:gridSpan w:val="2"/>
          </w:tcPr>
          <w:p w14:paraId="425C9AEE" w14:textId="77777777" w:rsidR="00A967F2" w:rsidRPr="003E01C8" w:rsidRDefault="00A967F2" w:rsidP="00A967F2">
            <w:pPr>
              <w:spacing w:before="120" w:after="120"/>
            </w:pPr>
            <w:r w:rsidRPr="003E01C8">
              <w:t>Finish dat</w:t>
            </w:r>
            <w:r>
              <w:t>e</w:t>
            </w:r>
          </w:p>
        </w:tc>
        <w:tc>
          <w:tcPr>
            <w:tcW w:w="1589" w:type="dxa"/>
          </w:tcPr>
          <w:p w14:paraId="75B06570" w14:textId="77777777" w:rsidR="00A967F2" w:rsidRPr="003E01C8" w:rsidRDefault="00A967F2" w:rsidP="00A967F2">
            <w:pPr>
              <w:spacing w:before="120" w:after="120"/>
            </w:pPr>
          </w:p>
        </w:tc>
      </w:tr>
      <w:tr w:rsidR="00A967F2" w:rsidRPr="003E01C8" w14:paraId="7806FE6D" w14:textId="77777777" w:rsidTr="00A967F2">
        <w:tc>
          <w:tcPr>
            <w:tcW w:w="4334" w:type="dxa"/>
            <w:gridSpan w:val="4"/>
          </w:tcPr>
          <w:p w14:paraId="5D483701" w14:textId="77777777" w:rsidR="00A967F2" w:rsidRPr="003E01C8" w:rsidRDefault="00A967F2" w:rsidP="00A967F2">
            <w:pPr>
              <w:spacing w:before="120" w:after="120"/>
            </w:pPr>
            <w:r w:rsidRPr="003E01C8">
              <w:t xml:space="preserve">PLE Type </w:t>
            </w:r>
          </w:p>
        </w:tc>
        <w:tc>
          <w:tcPr>
            <w:tcW w:w="4621" w:type="dxa"/>
            <w:gridSpan w:val="4"/>
          </w:tcPr>
          <w:p w14:paraId="3673155A" w14:textId="77777777" w:rsidR="00A967F2" w:rsidRPr="003E01C8" w:rsidRDefault="00A967F2" w:rsidP="00A967F2">
            <w:pPr>
              <w:spacing w:before="120" w:after="120"/>
            </w:pPr>
          </w:p>
        </w:tc>
      </w:tr>
      <w:tr w:rsidR="00A967F2" w:rsidRPr="003E01C8" w14:paraId="4110ABAC" w14:textId="77777777" w:rsidTr="00A967F2">
        <w:tc>
          <w:tcPr>
            <w:tcW w:w="4334" w:type="dxa"/>
            <w:gridSpan w:val="4"/>
          </w:tcPr>
          <w:p w14:paraId="3F5B888B" w14:textId="77777777" w:rsidR="00A967F2" w:rsidRPr="003E01C8" w:rsidRDefault="00A967F2" w:rsidP="00A967F2">
            <w:pPr>
              <w:spacing w:before="120" w:after="120"/>
            </w:pPr>
            <w:r w:rsidRPr="003E01C8">
              <w:t xml:space="preserve">Name of PEF/CHEF     </w:t>
            </w:r>
          </w:p>
        </w:tc>
        <w:tc>
          <w:tcPr>
            <w:tcW w:w="4621" w:type="dxa"/>
            <w:gridSpan w:val="4"/>
          </w:tcPr>
          <w:p w14:paraId="35921A88" w14:textId="77777777" w:rsidR="00A967F2" w:rsidRPr="003E01C8" w:rsidRDefault="00A967F2" w:rsidP="00A967F2">
            <w:pPr>
              <w:spacing w:before="120" w:after="120"/>
            </w:pPr>
          </w:p>
        </w:tc>
      </w:tr>
      <w:tr w:rsidR="00A967F2" w:rsidRPr="003E01C8" w14:paraId="1C844193" w14:textId="77777777" w:rsidTr="00A967F2">
        <w:tc>
          <w:tcPr>
            <w:tcW w:w="4334" w:type="dxa"/>
            <w:gridSpan w:val="4"/>
          </w:tcPr>
          <w:p w14:paraId="3796BE46" w14:textId="77777777" w:rsidR="00A967F2" w:rsidRPr="003E01C8" w:rsidRDefault="00A967F2" w:rsidP="00A967F2">
            <w:pPr>
              <w:spacing w:before="120" w:after="120"/>
            </w:pPr>
            <w:r w:rsidRPr="003E01C8">
              <w:t>Nominated Practice Supervisor Name</w:t>
            </w:r>
          </w:p>
        </w:tc>
        <w:tc>
          <w:tcPr>
            <w:tcW w:w="4621" w:type="dxa"/>
            <w:gridSpan w:val="4"/>
          </w:tcPr>
          <w:p w14:paraId="2D0E66A3" w14:textId="77777777" w:rsidR="00A967F2" w:rsidRPr="003E01C8" w:rsidRDefault="00A967F2" w:rsidP="00A967F2">
            <w:pPr>
              <w:spacing w:before="120" w:after="120"/>
            </w:pPr>
          </w:p>
        </w:tc>
      </w:tr>
      <w:tr w:rsidR="00A967F2" w:rsidRPr="003E01C8" w14:paraId="303E6028" w14:textId="77777777" w:rsidTr="00A967F2">
        <w:tc>
          <w:tcPr>
            <w:tcW w:w="4334" w:type="dxa"/>
            <w:gridSpan w:val="4"/>
          </w:tcPr>
          <w:p w14:paraId="18D46D63" w14:textId="77777777" w:rsidR="00A967F2" w:rsidRPr="003E01C8" w:rsidRDefault="00A967F2" w:rsidP="00A967F2">
            <w:pPr>
              <w:spacing w:before="120" w:after="120"/>
            </w:pPr>
            <w:r w:rsidRPr="003E01C8">
              <w:t>Nominated Practice Assessor Name</w:t>
            </w:r>
          </w:p>
        </w:tc>
        <w:tc>
          <w:tcPr>
            <w:tcW w:w="4621" w:type="dxa"/>
            <w:gridSpan w:val="4"/>
          </w:tcPr>
          <w:p w14:paraId="28751F4C" w14:textId="77777777" w:rsidR="00A967F2" w:rsidRPr="003E01C8" w:rsidRDefault="00A967F2" w:rsidP="00A967F2">
            <w:pPr>
              <w:spacing w:before="120" w:after="120"/>
            </w:pPr>
          </w:p>
        </w:tc>
      </w:tr>
      <w:tr w:rsidR="00A967F2" w:rsidRPr="003E01C8" w14:paraId="510D8E74" w14:textId="77777777" w:rsidTr="00A967F2">
        <w:tc>
          <w:tcPr>
            <w:tcW w:w="4334" w:type="dxa"/>
            <w:gridSpan w:val="4"/>
          </w:tcPr>
          <w:p w14:paraId="63FBA530" w14:textId="77777777" w:rsidR="00A967F2" w:rsidRPr="003E01C8" w:rsidRDefault="00A967F2" w:rsidP="00A967F2">
            <w:pPr>
              <w:spacing w:before="120" w:after="120"/>
              <w:rPr>
                <w:color w:val="FF0000"/>
              </w:rPr>
            </w:pPr>
            <w:r w:rsidRPr="003E01C8">
              <w:t>Nominated Academic Assessor Name</w:t>
            </w:r>
          </w:p>
        </w:tc>
        <w:tc>
          <w:tcPr>
            <w:tcW w:w="4621" w:type="dxa"/>
            <w:gridSpan w:val="4"/>
          </w:tcPr>
          <w:p w14:paraId="47FD074A" w14:textId="77777777" w:rsidR="00A967F2" w:rsidRPr="003E01C8" w:rsidRDefault="00A967F2" w:rsidP="00A967F2">
            <w:pPr>
              <w:spacing w:before="120" w:after="120"/>
            </w:pPr>
          </w:p>
        </w:tc>
      </w:tr>
      <w:tr w:rsidR="00A967F2" w:rsidRPr="003E01C8" w14:paraId="0A8CAECC" w14:textId="77777777" w:rsidTr="00A967F2">
        <w:tblPrEx>
          <w:tblLook w:val="04A0" w:firstRow="1" w:lastRow="0" w:firstColumn="1" w:lastColumn="0" w:noHBand="0" w:noVBand="1"/>
        </w:tblPrEx>
        <w:tc>
          <w:tcPr>
            <w:tcW w:w="8955" w:type="dxa"/>
            <w:gridSpan w:val="8"/>
          </w:tcPr>
          <w:p w14:paraId="101ED98D" w14:textId="77777777" w:rsidR="00A967F2" w:rsidRPr="003E01C8" w:rsidRDefault="00A967F2" w:rsidP="00A967F2">
            <w:pPr>
              <w:spacing w:before="120" w:after="120"/>
            </w:pPr>
            <w:r w:rsidRPr="003E01C8">
              <w:t xml:space="preserve">Prior to the commencement of each practice learning environment, the student should: </w:t>
            </w:r>
          </w:p>
        </w:tc>
      </w:tr>
      <w:tr w:rsidR="00A967F2" w:rsidRPr="003E01C8" w14:paraId="5DD011FB" w14:textId="77777777" w:rsidTr="00A967F2">
        <w:tblPrEx>
          <w:tblLook w:val="04A0" w:firstRow="1" w:lastRow="0" w:firstColumn="1" w:lastColumn="0" w:noHBand="0" w:noVBand="1"/>
        </w:tblPrEx>
        <w:tc>
          <w:tcPr>
            <w:tcW w:w="8955" w:type="dxa"/>
            <w:gridSpan w:val="8"/>
          </w:tcPr>
          <w:p w14:paraId="521A80E7" w14:textId="77777777" w:rsidR="00A967F2" w:rsidRPr="00CD4384" w:rsidRDefault="00A967F2" w:rsidP="00CD4384">
            <w:pPr>
              <w:spacing w:before="120" w:after="120"/>
              <w:rPr>
                <w:rFonts w:eastAsia="SimSun"/>
                <w:color w:val="000000"/>
              </w:rPr>
            </w:pPr>
            <w:r w:rsidRPr="003E01C8">
              <w:t>Contact the PLE and ascertain the shift patterns in operation, the name of your designated Practice Supervisor/Assessor and, if appropriate, arrange a pre-practice experience visit.</w:t>
            </w:r>
          </w:p>
        </w:tc>
      </w:tr>
      <w:tr w:rsidR="00A967F2" w:rsidRPr="003E01C8" w14:paraId="700B13EC" w14:textId="77777777" w:rsidTr="00A967F2">
        <w:tblPrEx>
          <w:tblLook w:val="04A0" w:firstRow="1" w:lastRow="0" w:firstColumn="1" w:lastColumn="0" w:noHBand="0" w:noVBand="1"/>
        </w:tblPrEx>
        <w:tc>
          <w:tcPr>
            <w:tcW w:w="8955" w:type="dxa"/>
            <w:gridSpan w:val="8"/>
          </w:tcPr>
          <w:p w14:paraId="124EB1E3" w14:textId="77777777" w:rsidR="00A967F2" w:rsidRPr="00CD4384" w:rsidRDefault="00A967F2" w:rsidP="00CD4384">
            <w:pPr>
              <w:spacing w:before="120" w:after="120"/>
              <w:rPr>
                <w:rFonts w:eastAsia="SimSun"/>
              </w:rPr>
            </w:pPr>
            <w:r w:rsidRPr="003E01C8">
              <w:t>Read the appropriate PLE profile, which can be accessed InPlace/QMPLE.</w:t>
            </w:r>
          </w:p>
        </w:tc>
      </w:tr>
      <w:tr w:rsidR="00A967F2" w:rsidRPr="003E01C8" w14:paraId="65B15A24" w14:textId="77777777" w:rsidTr="00A967F2">
        <w:tblPrEx>
          <w:tblLook w:val="04A0" w:firstRow="1" w:lastRow="0" w:firstColumn="1" w:lastColumn="0" w:noHBand="0" w:noVBand="1"/>
        </w:tblPrEx>
        <w:tc>
          <w:tcPr>
            <w:tcW w:w="8955" w:type="dxa"/>
            <w:gridSpan w:val="8"/>
          </w:tcPr>
          <w:p w14:paraId="7408495B" w14:textId="77777777" w:rsidR="00A967F2" w:rsidRPr="003E01C8" w:rsidRDefault="00A967F2" w:rsidP="00CD4384">
            <w:pPr>
              <w:spacing w:before="120" w:after="120"/>
            </w:pPr>
            <w:r w:rsidRPr="003E01C8">
              <w:t>Briefly summarise what the PLE does:</w:t>
            </w:r>
          </w:p>
          <w:p w14:paraId="7CF31560" w14:textId="77777777" w:rsidR="00A967F2" w:rsidRPr="003E01C8" w:rsidRDefault="00A967F2" w:rsidP="00CD4384">
            <w:pPr>
              <w:spacing w:before="120" w:after="120"/>
            </w:pPr>
          </w:p>
          <w:p w14:paraId="148804AE" w14:textId="77777777" w:rsidR="00A967F2" w:rsidRPr="003E01C8" w:rsidRDefault="00A967F2" w:rsidP="00CD4384">
            <w:pPr>
              <w:spacing w:before="120" w:after="120"/>
            </w:pPr>
          </w:p>
          <w:p w14:paraId="412843FA" w14:textId="77777777" w:rsidR="00A967F2" w:rsidRPr="003E01C8" w:rsidRDefault="00A967F2" w:rsidP="00CD4384">
            <w:pPr>
              <w:spacing w:before="120" w:after="120"/>
            </w:pPr>
          </w:p>
          <w:p w14:paraId="40C4B393" w14:textId="77777777" w:rsidR="00A967F2" w:rsidRPr="003E01C8" w:rsidRDefault="00A967F2" w:rsidP="00CD4384">
            <w:pPr>
              <w:spacing w:before="120" w:after="120"/>
            </w:pPr>
          </w:p>
          <w:p w14:paraId="5529DB81" w14:textId="77777777" w:rsidR="00A967F2" w:rsidRPr="003E01C8" w:rsidRDefault="00A967F2" w:rsidP="00CD4384">
            <w:pPr>
              <w:spacing w:before="120" w:after="120"/>
            </w:pPr>
          </w:p>
          <w:p w14:paraId="41D6BA2E" w14:textId="77777777" w:rsidR="00A967F2" w:rsidRPr="003E01C8" w:rsidRDefault="00A967F2" w:rsidP="00CD4384">
            <w:pPr>
              <w:spacing w:before="120" w:after="120"/>
            </w:pPr>
          </w:p>
        </w:tc>
      </w:tr>
      <w:tr w:rsidR="00A967F2" w:rsidRPr="003E01C8" w14:paraId="336C2966" w14:textId="77777777" w:rsidTr="00A967F2">
        <w:tblPrEx>
          <w:tblLook w:val="04A0" w:firstRow="1" w:lastRow="0" w:firstColumn="1" w:lastColumn="0" w:noHBand="0" w:noVBand="1"/>
        </w:tblPrEx>
        <w:trPr>
          <w:trHeight w:val="3103"/>
        </w:trPr>
        <w:tc>
          <w:tcPr>
            <w:tcW w:w="8955" w:type="dxa"/>
            <w:gridSpan w:val="8"/>
          </w:tcPr>
          <w:p w14:paraId="5FDBF257" w14:textId="77777777" w:rsidR="00A967F2" w:rsidRPr="00CD4384" w:rsidRDefault="00A967F2" w:rsidP="00CD4384">
            <w:pPr>
              <w:spacing w:before="120" w:after="120"/>
              <w:rPr>
                <w:color w:val="000000"/>
              </w:rPr>
            </w:pPr>
            <w:r w:rsidRPr="00CD4384">
              <w:rPr>
                <w:color w:val="000000"/>
              </w:rPr>
              <w:lastRenderedPageBreak/>
              <w:t xml:space="preserve">From the </w:t>
            </w:r>
            <w:r w:rsidRPr="00CD4384">
              <w:rPr>
                <w:i/>
                <w:color w:val="000000"/>
              </w:rPr>
              <w:t xml:space="preserve">Learning </w:t>
            </w:r>
            <w:r w:rsidRPr="00CD4384">
              <w:rPr>
                <w:i/>
              </w:rPr>
              <w:t>Opportunities</w:t>
            </w:r>
            <w:r w:rsidRPr="003E01C8">
              <w:t xml:space="preserve"> outlined in the PLE profile, choose one that you are unfamiliar with and write a short summary.</w:t>
            </w:r>
            <w:r w:rsidRPr="00CD4384">
              <w:rPr>
                <w:color w:val="000000"/>
              </w:rPr>
              <w:t xml:space="preserve"> </w:t>
            </w:r>
          </w:p>
          <w:p w14:paraId="13ECD697" w14:textId="77777777" w:rsidR="00A967F2" w:rsidRDefault="00A967F2" w:rsidP="00A967F2">
            <w:pPr>
              <w:spacing w:before="120" w:after="120"/>
              <w:rPr>
                <w:color w:val="000000"/>
              </w:rPr>
            </w:pPr>
          </w:p>
          <w:p w14:paraId="7FF1104E" w14:textId="77777777" w:rsidR="00A967F2" w:rsidRDefault="00A967F2" w:rsidP="00A967F2">
            <w:pPr>
              <w:spacing w:before="120" w:after="120"/>
              <w:rPr>
                <w:color w:val="000000"/>
              </w:rPr>
            </w:pPr>
          </w:p>
          <w:p w14:paraId="5E0B7C0B" w14:textId="77777777" w:rsidR="00A967F2" w:rsidRDefault="00A967F2" w:rsidP="00A967F2">
            <w:pPr>
              <w:spacing w:before="120" w:after="120"/>
              <w:rPr>
                <w:color w:val="000000"/>
              </w:rPr>
            </w:pPr>
          </w:p>
          <w:p w14:paraId="79A287A3" w14:textId="77777777" w:rsidR="00A967F2" w:rsidRDefault="00A967F2" w:rsidP="00A967F2">
            <w:pPr>
              <w:spacing w:before="120" w:after="120"/>
              <w:rPr>
                <w:color w:val="000000"/>
              </w:rPr>
            </w:pPr>
          </w:p>
          <w:p w14:paraId="6B3A69A7" w14:textId="77777777" w:rsidR="00A967F2" w:rsidRDefault="00A967F2" w:rsidP="00A967F2">
            <w:pPr>
              <w:spacing w:before="120" w:after="120"/>
              <w:rPr>
                <w:color w:val="000000"/>
              </w:rPr>
            </w:pPr>
          </w:p>
          <w:p w14:paraId="3AF42C2C" w14:textId="77777777" w:rsidR="00A967F2" w:rsidRDefault="00A967F2" w:rsidP="00A967F2">
            <w:pPr>
              <w:spacing w:before="120" w:after="120"/>
              <w:rPr>
                <w:color w:val="000000"/>
              </w:rPr>
            </w:pPr>
          </w:p>
          <w:p w14:paraId="444F5B3E" w14:textId="77777777" w:rsidR="00A967F2" w:rsidRPr="000A184C" w:rsidRDefault="00A967F2" w:rsidP="00A967F2">
            <w:pPr>
              <w:spacing w:before="120" w:after="120"/>
              <w:rPr>
                <w:color w:val="000000"/>
              </w:rPr>
            </w:pPr>
          </w:p>
        </w:tc>
      </w:tr>
      <w:tr w:rsidR="00A967F2" w:rsidRPr="003E01C8" w14:paraId="04E4C4A0" w14:textId="77777777" w:rsidTr="00A967F2">
        <w:tblPrEx>
          <w:tblLook w:val="04A0" w:firstRow="1" w:lastRow="0" w:firstColumn="1" w:lastColumn="0" w:noHBand="0" w:noVBand="1"/>
        </w:tblPrEx>
        <w:tc>
          <w:tcPr>
            <w:tcW w:w="8955" w:type="dxa"/>
            <w:gridSpan w:val="8"/>
          </w:tcPr>
          <w:p w14:paraId="577CF9A8" w14:textId="77777777" w:rsidR="00A967F2" w:rsidRPr="003E01C8" w:rsidRDefault="00A967F2" w:rsidP="00CD4384">
            <w:pPr>
              <w:spacing w:before="120" w:after="120"/>
            </w:pPr>
            <w:r w:rsidRPr="00CD4384">
              <w:rPr>
                <w:color w:val="000000"/>
              </w:rPr>
              <w:t>Considering</w:t>
            </w:r>
            <w:r w:rsidRPr="003E01C8">
              <w:t xml:space="preserve"> the service user group that attend the PLE, select one condition/situation that those service users are likely to present with and undertake a literature search in relation to these. </w:t>
            </w:r>
          </w:p>
          <w:p w14:paraId="7082866F" w14:textId="77777777" w:rsidR="00A967F2" w:rsidRPr="0098669E" w:rsidRDefault="00A967F2" w:rsidP="0072261C">
            <w:pPr>
              <w:pStyle w:val="ListParagraph"/>
              <w:numPr>
                <w:ilvl w:val="0"/>
                <w:numId w:val="5"/>
              </w:numPr>
              <w:spacing w:before="120" w:after="120"/>
              <w:rPr>
                <w:rFonts w:eastAsia="SimSun"/>
              </w:rPr>
            </w:pPr>
            <w:r w:rsidRPr="003E01C8">
              <w:t>From your search, identify two key articles on the topic and list below (using appropriate reference style)</w:t>
            </w:r>
          </w:p>
          <w:p w14:paraId="5A6C3973" w14:textId="77777777" w:rsidR="00A967F2" w:rsidRPr="0098669E" w:rsidRDefault="00A967F2" w:rsidP="0072261C">
            <w:pPr>
              <w:pStyle w:val="ListParagraph"/>
              <w:numPr>
                <w:ilvl w:val="0"/>
                <w:numId w:val="5"/>
              </w:numPr>
              <w:spacing w:before="120" w:after="120"/>
              <w:rPr>
                <w:rFonts w:eastAsia="SimSun"/>
              </w:rPr>
            </w:pPr>
            <w:r w:rsidRPr="003E01C8">
              <w:t>In the space below provide a brief summary of these two articles and outline any best practice recommendations in relation to these </w:t>
            </w:r>
          </w:p>
        </w:tc>
      </w:tr>
      <w:tr w:rsidR="00A967F2" w:rsidRPr="003E01C8" w14:paraId="08DC015B" w14:textId="77777777" w:rsidTr="00A967F2">
        <w:tblPrEx>
          <w:tblLook w:val="04A0" w:firstRow="1" w:lastRow="0" w:firstColumn="1" w:lastColumn="0" w:noHBand="0" w:noVBand="1"/>
        </w:tblPrEx>
        <w:tc>
          <w:tcPr>
            <w:tcW w:w="8955" w:type="dxa"/>
            <w:gridSpan w:val="8"/>
          </w:tcPr>
          <w:p w14:paraId="5757EB6A" w14:textId="77777777" w:rsidR="00A967F2" w:rsidRPr="003E01C8" w:rsidRDefault="00A967F2" w:rsidP="00A967F2">
            <w:pPr>
              <w:spacing w:before="120" w:after="120"/>
              <w:rPr>
                <w:lang w:val="fr-FR"/>
              </w:rPr>
            </w:pPr>
            <w:r w:rsidRPr="003E01C8">
              <w:rPr>
                <w:lang w:val="fr-FR"/>
              </w:rPr>
              <w:t xml:space="preserve">Article 1 – </w:t>
            </w:r>
          </w:p>
          <w:p w14:paraId="62EF31AC" w14:textId="77777777" w:rsidR="00A967F2" w:rsidRDefault="00A967F2" w:rsidP="00A967F2">
            <w:pPr>
              <w:spacing w:before="120" w:after="120"/>
              <w:rPr>
                <w:lang w:val="fr-FR"/>
              </w:rPr>
            </w:pPr>
          </w:p>
          <w:p w14:paraId="0D519078" w14:textId="77777777" w:rsidR="00A967F2" w:rsidRDefault="00A967F2" w:rsidP="00A967F2">
            <w:pPr>
              <w:spacing w:before="120" w:after="120"/>
              <w:rPr>
                <w:lang w:val="fr-FR"/>
              </w:rPr>
            </w:pPr>
          </w:p>
          <w:p w14:paraId="0D1FFE2C" w14:textId="77777777" w:rsidR="00A967F2" w:rsidRDefault="00A967F2" w:rsidP="00A967F2">
            <w:pPr>
              <w:spacing w:before="120" w:after="120"/>
              <w:rPr>
                <w:lang w:val="fr-FR"/>
              </w:rPr>
            </w:pPr>
          </w:p>
          <w:p w14:paraId="1F66A8C4" w14:textId="77777777" w:rsidR="00A967F2" w:rsidRPr="003E01C8" w:rsidRDefault="00A967F2" w:rsidP="00A967F2">
            <w:pPr>
              <w:spacing w:before="120" w:after="120"/>
              <w:rPr>
                <w:lang w:val="fr-FR"/>
              </w:rPr>
            </w:pPr>
          </w:p>
          <w:p w14:paraId="40652552" w14:textId="77777777" w:rsidR="00A967F2" w:rsidRPr="003E01C8" w:rsidRDefault="00A967F2" w:rsidP="00A967F2">
            <w:pPr>
              <w:spacing w:before="120" w:after="120"/>
              <w:rPr>
                <w:lang w:val="fr-FR"/>
              </w:rPr>
            </w:pPr>
            <w:r w:rsidRPr="003E01C8">
              <w:rPr>
                <w:lang w:val="fr-FR"/>
              </w:rPr>
              <w:t xml:space="preserve">Article 2 – </w:t>
            </w:r>
          </w:p>
          <w:p w14:paraId="03558486" w14:textId="77777777" w:rsidR="00A967F2" w:rsidRDefault="00A967F2" w:rsidP="00A967F2">
            <w:pPr>
              <w:spacing w:before="120" w:after="120"/>
              <w:rPr>
                <w:lang w:val="fr-FR"/>
              </w:rPr>
            </w:pPr>
          </w:p>
          <w:p w14:paraId="02C9B1F8" w14:textId="77777777" w:rsidR="00A967F2" w:rsidRDefault="00A967F2" w:rsidP="00A967F2">
            <w:pPr>
              <w:spacing w:before="120" w:after="120"/>
              <w:rPr>
                <w:lang w:val="fr-FR"/>
              </w:rPr>
            </w:pPr>
          </w:p>
          <w:p w14:paraId="0EBD2DCB" w14:textId="77777777" w:rsidR="00A967F2" w:rsidRPr="003E01C8" w:rsidRDefault="00A967F2" w:rsidP="00A967F2">
            <w:pPr>
              <w:spacing w:before="120" w:after="120"/>
              <w:rPr>
                <w:lang w:val="fr-FR"/>
              </w:rPr>
            </w:pPr>
          </w:p>
          <w:p w14:paraId="0A928F28" w14:textId="77777777" w:rsidR="00A967F2" w:rsidRPr="003E01C8" w:rsidRDefault="00A967F2" w:rsidP="00A967F2">
            <w:pPr>
              <w:spacing w:before="120" w:after="120"/>
              <w:rPr>
                <w:lang w:val="fr-FR"/>
              </w:rPr>
            </w:pPr>
          </w:p>
          <w:p w14:paraId="338AA3CF" w14:textId="77777777" w:rsidR="00A967F2" w:rsidRPr="003E01C8" w:rsidRDefault="00A967F2" w:rsidP="00A967F2">
            <w:pPr>
              <w:spacing w:before="120" w:after="120"/>
              <w:rPr>
                <w:lang w:val="fr-FR"/>
              </w:rPr>
            </w:pPr>
            <w:r w:rsidRPr="003E01C8">
              <w:rPr>
                <w:lang w:val="fr-FR"/>
              </w:rPr>
              <w:t>Condition/situation</w:t>
            </w:r>
          </w:p>
          <w:p w14:paraId="68BB1177" w14:textId="77777777" w:rsidR="00A967F2" w:rsidRPr="003E01C8" w:rsidRDefault="00A967F2" w:rsidP="00A967F2">
            <w:pPr>
              <w:spacing w:before="120" w:after="120"/>
              <w:rPr>
                <w:lang w:val="fr-FR"/>
              </w:rPr>
            </w:pPr>
          </w:p>
          <w:p w14:paraId="6B99F731" w14:textId="77777777" w:rsidR="00A967F2" w:rsidRDefault="00A967F2" w:rsidP="00A967F2">
            <w:pPr>
              <w:spacing w:before="120" w:after="120"/>
              <w:rPr>
                <w:lang w:val="fr-FR"/>
              </w:rPr>
            </w:pPr>
          </w:p>
          <w:p w14:paraId="0CAD0166" w14:textId="77777777" w:rsidR="00A967F2" w:rsidRPr="003E01C8" w:rsidRDefault="00A967F2" w:rsidP="00A967F2">
            <w:pPr>
              <w:spacing w:before="120" w:after="120"/>
              <w:rPr>
                <w:lang w:val="fr-FR"/>
              </w:rPr>
            </w:pPr>
          </w:p>
          <w:p w14:paraId="641B5D6D" w14:textId="77777777" w:rsidR="00A967F2" w:rsidRPr="003E01C8" w:rsidRDefault="00A967F2" w:rsidP="00A967F2">
            <w:pPr>
              <w:spacing w:before="120" w:after="120"/>
              <w:rPr>
                <w:lang w:val="fr-FR"/>
              </w:rPr>
            </w:pPr>
          </w:p>
        </w:tc>
      </w:tr>
      <w:tr w:rsidR="00A967F2" w:rsidRPr="003E01C8" w14:paraId="2F1D4538" w14:textId="77777777" w:rsidTr="00A967F2">
        <w:tblPrEx>
          <w:tblLook w:val="04A0" w:firstRow="1" w:lastRow="0" w:firstColumn="1" w:lastColumn="0" w:noHBand="0" w:noVBand="1"/>
        </w:tblPrEx>
        <w:tc>
          <w:tcPr>
            <w:tcW w:w="8955" w:type="dxa"/>
            <w:gridSpan w:val="8"/>
          </w:tcPr>
          <w:p w14:paraId="7B2CC2F7" w14:textId="77777777" w:rsidR="00A967F2" w:rsidRPr="003E01C8" w:rsidRDefault="00A967F2" w:rsidP="00CD4384">
            <w:pPr>
              <w:spacing w:before="120" w:after="120"/>
            </w:pPr>
            <w:r w:rsidRPr="003E01C8">
              <w:lastRenderedPageBreak/>
              <w:t xml:space="preserve">In </w:t>
            </w:r>
            <w:r w:rsidRPr="00CD4384">
              <w:rPr>
                <w:color w:val="000000"/>
              </w:rPr>
              <w:t>relation</w:t>
            </w:r>
            <w:r w:rsidRPr="003E01C8">
              <w:t xml:space="preserve"> to the PLE you are about to enter, identify any related learning from your theory modules that will support your learning within this care environment.  Please note your thoughts below:</w:t>
            </w:r>
          </w:p>
          <w:p w14:paraId="7F4085CC" w14:textId="77777777" w:rsidR="00A967F2" w:rsidRPr="003E01C8" w:rsidRDefault="00A967F2" w:rsidP="00A967F2">
            <w:pPr>
              <w:spacing w:before="120" w:after="120"/>
            </w:pPr>
          </w:p>
          <w:p w14:paraId="6959DDEA" w14:textId="77777777" w:rsidR="00A967F2" w:rsidRPr="003E01C8" w:rsidRDefault="00A967F2" w:rsidP="00A967F2">
            <w:pPr>
              <w:spacing w:before="120" w:after="120"/>
            </w:pPr>
          </w:p>
          <w:p w14:paraId="37A34F1F" w14:textId="77777777" w:rsidR="00A967F2" w:rsidRPr="003E01C8" w:rsidRDefault="00A967F2" w:rsidP="00A967F2">
            <w:pPr>
              <w:spacing w:before="120" w:after="120"/>
            </w:pPr>
          </w:p>
          <w:p w14:paraId="0F1F2E6F" w14:textId="77777777" w:rsidR="00A967F2" w:rsidRPr="003E01C8" w:rsidRDefault="00A967F2" w:rsidP="00A967F2">
            <w:pPr>
              <w:spacing w:before="120" w:after="120"/>
            </w:pPr>
          </w:p>
          <w:p w14:paraId="3A450774" w14:textId="77777777" w:rsidR="00A967F2" w:rsidRPr="003E01C8" w:rsidRDefault="00A967F2" w:rsidP="00A967F2">
            <w:pPr>
              <w:spacing w:before="120" w:after="120"/>
            </w:pPr>
          </w:p>
          <w:p w14:paraId="053BD0A6" w14:textId="77777777" w:rsidR="00A967F2" w:rsidRPr="003E01C8" w:rsidRDefault="00A967F2" w:rsidP="00A967F2">
            <w:pPr>
              <w:spacing w:before="120" w:after="120"/>
            </w:pPr>
            <w:r w:rsidRPr="003E01C8">
              <w:tab/>
            </w:r>
          </w:p>
          <w:p w14:paraId="62C02C2C" w14:textId="77777777" w:rsidR="00A967F2" w:rsidRDefault="00A967F2" w:rsidP="00A967F2">
            <w:pPr>
              <w:spacing w:before="120" w:after="120"/>
            </w:pPr>
          </w:p>
          <w:p w14:paraId="016B72D9" w14:textId="77777777" w:rsidR="00A967F2" w:rsidRPr="003E01C8" w:rsidRDefault="00A967F2" w:rsidP="00A967F2">
            <w:pPr>
              <w:spacing w:before="120" w:after="120"/>
            </w:pPr>
          </w:p>
          <w:p w14:paraId="1221A0AA" w14:textId="77777777" w:rsidR="00A967F2" w:rsidRPr="003E01C8" w:rsidRDefault="00A967F2" w:rsidP="00A967F2">
            <w:pPr>
              <w:spacing w:before="120" w:after="120"/>
            </w:pPr>
          </w:p>
        </w:tc>
      </w:tr>
      <w:tr w:rsidR="00A967F2" w:rsidRPr="003E01C8" w14:paraId="3F679A03" w14:textId="77777777" w:rsidTr="00A967F2">
        <w:tblPrEx>
          <w:tblLook w:val="04A0" w:firstRow="1" w:lastRow="0" w:firstColumn="1" w:lastColumn="0" w:noHBand="0" w:noVBand="1"/>
        </w:tblPrEx>
        <w:tc>
          <w:tcPr>
            <w:tcW w:w="8955" w:type="dxa"/>
            <w:gridSpan w:val="8"/>
          </w:tcPr>
          <w:p w14:paraId="10F541D0" w14:textId="77777777" w:rsidR="00A967F2" w:rsidRPr="003E01C8" w:rsidRDefault="00A967F2" w:rsidP="00CD4384">
            <w:pPr>
              <w:spacing w:before="120" w:after="120"/>
            </w:pPr>
            <w:r w:rsidRPr="003E01C8">
              <w:t xml:space="preserve">In </w:t>
            </w:r>
            <w:r w:rsidRPr="00CD4384">
              <w:rPr>
                <w:color w:val="000000"/>
              </w:rPr>
              <w:t>relation</w:t>
            </w:r>
            <w:r w:rsidRPr="003E01C8">
              <w:t xml:space="preserve"> to the PLE that you are about to enter, identify any related learning from the preparation for practice (or skills sessions) that will support your learning within this care environment.  Please note your thoughts below:</w:t>
            </w:r>
          </w:p>
          <w:p w14:paraId="2BEA76D5" w14:textId="77777777" w:rsidR="00A967F2" w:rsidRPr="003E01C8" w:rsidRDefault="00A967F2" w:rsidP="00A967F2">
            <w:pPr>
              <w:spacing w:before="120" w:after="120"/>
            </w:pPr>
          </w:p>
          <w:p w14:paraId="5CDD964B" w14:textId="77777777" w:rsidR="00A967F2" w:rsidRPr="003E01C8" w:rsidRDefault="00A967F2" w:rsidP="00A967F2">
            <w:pPr>
              <w:spacing w:before="120" w:after="120"/>
            </w:pPr>
          </w:p>
          <w:p w14:paraId="3BDB9353" w14:textId="77777777" w:rsidR="00A967F2" w:rsidRPr="003E01C8" w:rsidRDefault="00A967F2" w:rsidP="00A967F2">
            <w:pPr>
              <w:spacing w:before="120" w:after="120"/>
            </w:pPr>
          </w:p>
          <w:p w14:paraId="71AFB1AA" w14:textId="77777777" w:rsidR="00A967F2" w:rsidRPr="003E01C8" w:rsidRDefault="00A967F2" w:rsidP="00A967F2">
            <w:pPr>
              <w:spacing w:before="120" w:after="120"/>
            </w:pPr>
          </w:p>
          <w:p w14:paraId="7C3FB0C7" w14:textId="77777777" w:rsidR="00A967F2" w:rsidRPr="003E01C8" w:rsidRDefault="00A967F2" w:rsidP="00A967F2">
            <w:pPr>
              <w:spacing w:before="120" w:after="120"/>
            </w:pPr>
          </w:p>
          <w:p w14:paraId="326DC365" w14:textId="77777777" w:rsidR="00A967F2" w:rsidRPr="003E01C8" w:rsidRDefault="00A967F2" w:rsidP="00A967F2">
            <w:pPr>
              <w:spacing w:before="120" w:after="120"/>
            </w:pPr>
          </w:p>
          <w:p w14:paraId="37EDD255" w14:textId="77777777" w:rsidR="00A967F2" w:rsidRPr="003E01C8" w:rsidRDefault="00A967F2" w:rsidP="00A967F2">
            <w:pPr>
              <w:spacing w:before="120" w:after="120"/>
            </w:pPr>
          </w:p>
          <w:p w14:paraId="39AADC26" w14:textId="77777777" w:rsidR="00A967F2" w:rsidRPr="003E01C8" w:rsidRDefault="00A967F2" w:rsidP="00A967F2">
            <w:pPr>
              <w:spacing w:before="120" w:after="120"/>
            </w:pPr>
          </w:p>
          <w:p w14:paraId="6ACC6C67" w14:textId="77777777" w:rsidR="00A967F2" w:rsidRPr="003E01C8" w:rsidRDefault="00A967F2" w:rsidP="00A967F2">
            <w:pPr>
              <w:spacing w:before="120" w:after="120"/>
            </w:pPr>
          </w:p>
        </w:tc>
      </w:tr>
      <w:tr w:rsidR="00A967F2" w:rsidRPr="003E01C8" w14:paraId="13EC7B69" w14:textId="77777777" w:rsidTr="00A967F2">
        <w:tblPrEx>
          <w:tblLook w:val="04A0" w:firstRow="1" w:lastRow="0" w:firstColumn="1" w:lastColumn="0" w:noHBand="0" w:noVBand="1"/>
        </w:tblPrEx>
        <w:tc>
          <w:tcPr>
            <w:tcW w:w="8955" w:type="dxa"/>
            <w:gridSpan w:val="8"/>
          </w:tcPr>
          <w:p w14:paraId="048C42D4" w14:textId="77777777" w:rsidR="00A967F2" w:rsidRPr="003E01C8" w:rsidRDefault="00A967F2" w:rsidP="00A967F2">
            <w:pPr>
              <w:spacing w:before="120" w:after="120"/>
            </w:pPr>
            <w:r w:rsidRPr="003E01C8">
              <w:t>Practice Supervisor – please sign to confirm that the pre-practice learning activities</w:t>
            </w:r>
            <w:r w:rsidRPr="003E01C8">
              <w:rPr>
                <w:caps/>
              </w:rPr>
              <w:t xml:space="preserve"> </w:t>
            </w:r>
            <w:r w:rsidRPr="003E01C8">
              <w:t>have been completed by the student</w:t>
            </w:r>
          </w:p>
        </w:tc>
      </w:tr>
      <w:tr w:rsidR="00A967F2" w:rsidRPr="003E01C8" w14:paraId="44F6B576" w14:textId="77777777" w:rsidTr="00A967F2">
        <w:tblPrEx>
          <w:tblLook w:val="04A0" w:firstRow="1" w:lastRow="0" w:firstColumn="1" w:lastColumn="0" w:noHBand="0" w:noVBand="1"/>
        </w:tblPrEx>
        <w:trPr>
          <w:trHeight w:val="1558"/>
        </w:trPr>
        <w:tc>
          <w:tcPr>
            <w:tcW w:w="3069" w:type="dxa"/>
            <w:gridSpan w:val="3"/>
            <w:shd w:val="clear" w:color="auto" w:fill="E7E6E6"/>
          </w:tcPr>
          <w:p w14:paraId="72472E0E" w14:textId="77777777" w:rsidR="00A967F2" w:rsidRPr="003E01C8" w:rsidRDefault="00A967F2" w:rsidP="00A967F2">
            <w:pPr>
              <w:spacing w:before="120" w:after="120"/>
            </w:pPr>
            <w:r w:rsidRPr="003E01C8">
              <w:t xml:space="preserve">Date </w:t>
            </w:r>
          </w:p>
          <w:p w14:paraId="2FBEB0CB" w14:textId="77777777" w:rsidR="00A967F2" w:rsidRPr="003E01C8" w:rsidRDefault="00A967F2" w:rsidP="00A967F2">
            <w:pPr>
              <w:spacing w:before="120" w:after="120"/>
            </w:pPr>
          </w:p>
          <w:p w14:paraId="41913031" w14:textId="77777777" w:rsidR="00A967F2" w:rsidRPr="003E01C8" w:rsidRDefault="00A967F2" w:rsidP="00A967F2">
            <w:pPr>
              <w:spacing w:before="120" w:after="120"/>
            </w:pPr>
            <w:r w:rsidRPr="003E01C8">
              <w:t>____/____/____</w:t>
            </w:r>
          </w:p>
        </w:tc>
        <w:tc>
          <w:tcPr>
            <w:tcW w:w="2945" w:type="dxa"/>
            <w:gridSpan w:val="3"/>
            <w:shd w:val="clear" w:color="auto" w:fill="E7E6E6"/>
          </w:tcPr>
          <w:p w14:paraId="79F29679" w14:textId="77777777" w:rsidR="00A967F2" w:rsidRPr="003E01C8" w:rsidRDefault="00A967F2" w:rsidP="00A967F2">
            <w:pPr>
              <w:spacing w:before="120" w:after="120"/>
            </w:pPr>
            <w:r w:rsidRPr="003E01C8">
              <w:t>Student Signature:</w:t>
            </w:r>
          </w:p>
        </w:tc>
        <w:tc>
          <w:tcPr>
            <w:tcW w:w="2941" w:type="dxa"/>
            <w:gridSpan w:val="2"/>
            <w:shd w:val="clear" w:color="auto" w:fill="E7E6E6"/>
          </w:tcPr>
          <w:p w14:paraId="6A839584" w14:textId="77777777" w:rsidR="00A967F2" w:rsidRPr="003E01C8" w:rsidRDefault="00A967F2" w:rsidP="00A967F2">
            <w:pPr>
              <w:spacing w:before="120" w:after="120"/>
            </w:pPr>
            <w:r w:rsidRPr="003E01C8">
              <w:t>Practice Supervisor and/ or Assessor Signature:</w:t>
            </w:r>
          </w:p>
          <w:p w14:paraId="550BE901" w14:textId="77777777" w:rsidR="00A967F2" w:rsidRPr="003E01C8" w:rsidRDefault="00A967F2" w:rsidP="00A967F2">
            <w:pPr>
              <w:spacing w:before="120" w:after="120"/>
            </w:pPr>
          </w:p>
        </w:tc>
      </w:tr>
    </w:tbl>
    <w:p w14:paraId="479C5180" w14:textId="77777777" w:rsidR="00A967F2" w:rsidRDefault="00A967F2" w:rsidP="00A967F2">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A967F2" w:rsidRPr="003E01C8" w14:paraId="68FFA939" w14:textId="77777777" w:rsidTr="00A967F2">
        <w:trPr>
          <w:trHeight w:val="835"/>
        </w:trPr>
        <w:tc>
          <w:tcPr>
            <w:tcW w:w="9067" w:type="dxa"/>
            <w:tcBorders>
              <w:bottom w:val="single" w:sz="4" w:space="0" w:color="auto"/>
            </w:tcBorders>
            <w:shd w:val="clear" w:color="auto" w:fill="E7E6E6"/>
          </w:tcPr>
          <w:p w14:paraId="52EF68FA" w14:textId="77777777" w:rsidR="00A967F2" w:rsidRPr="000A184C" w:rsidRDefault="00A967F2" w:rsidP="00A967F2">
            <w:pPr>
              <w:spacing w:before="120" w:after="120"/>
              <w:rPr>
                <w:b/>
                <w:bCs/>
              </w:rPr>
            </w:pPr>
            <w:r w:rsidRPr="000A184C">
              <w:rPr>
                <w:b/>
                <w:bCs/>
              </w:rPr>
              <w:lastRenderedPageBreak/>
              <w:t xml:space="preserve">ORIENTATION &amp; PRELIMINARY MEETING </w:t>
            </w:r>
          </w:p>
          <w:p w14:paraId="459B119E" w14:textId="2C32E606" w:rsidR="00A967F2" w:rsidRPr="003E01C8" w:rsidRDefault="00A967F2" w:rsidP="00A967F2">
            <w:pPr>
              <w:spacing w:before="120" w:after="120"/>
              <w:rPr>
                <w:color w:val="000000"/>
              </w:rPr>
            </w:pPr>
            <w:r w:rsidRPr="000A184C">
              <w:rPr>
                <w:b/>
                <w:bCs/>
              </w:rPr>
              <w:t>PART 1: PLE 1</w:t>
            </w:r>
            <w:r>
              <w:rPr>
                <w:b/>
                <w:bCs/>
              </w:rPr>
              <w:t>b</w:t>
            </w:r>
          </w:p>
        </w:tc>
      </w:tr>
    </w:tbl>
    <w:p w14:paraId="330BCCD8" w14:textId="77777777" w:rsidR="00A967F2" w:rsidRPr="003E01C8" w:rsidRDefault="00A967F2" w:rsidP="00A967F2">
      <w:r w:rsidRPr="003E01C8">
        <w:t xml:space="preserve">In accordance with the </w:t>
      </w:r>
      <w:r w:rsidRPr="003E01C8">
        <w:rPr>
          <w:b/>
          <w:i/>
        </w:rPr>
        <w:t>NHS Education for Scotland (2008) Quality Standards for Practice Placements</w:t>
      </w:r>
      <w:r>
        <w:t xml:space="preserve"> or equivalent current national standards for practice placements in Scotland, </w:t>
      </w:r>
      <w:r w:rsidRPr="003E01C8">
        <w:t xml:space="preserve">a preliminary meeting should take place within two days of commencing practice. Your Practice Supervisor (or someone acting on their behalf) should meet with you. The discussion should establish the following: </w:t>
      </w:r>
    </w:p>
    <w:p w14:paraId="66BE4BD7" w14:textId="77777777" w:rsidR="00A967F2" w:rsidRPr="003E01C8" w:rsidRDefault="00A967F2" w:rsidP="0072261C">
      <w:pPr>
        <w:pStyle w:val="ListParagraph"/>
        <w:numPr>
          <w:ilvl w:val="0"/>
          <w:numId w:val="15"/>
        </w:numPr>
      </w:pPr>
      <w:r w:rsidRPr="003E01C8">
        <w:t xml:space="preserve">The previous </w:t>
      </w:r>
      <w:r w:rsidRPr="0098669E">
        <w:rPr>
          <w:rFonts w:cs="Arial"/>
          <w:color w:val="000000"/>
          <w:szCs w:val="24"/>
        </w:rPr>
        <w:t>skills</w:t>
      </w:r>
      <w:r w:rsidRPr="003E01C8">
        <w:t xml:space="preserve"> you have practised and current learning needs</w:t>
      </w:r>
    </w:p>
    <w:p w14:paraId="2D705AFD" w14:textId="77777777" w:rsidR="00A967F2" w:rsidRPr="003E01C8" w:rsidRDefault="00A967F2" w:rsidP="0072261C">
      <w:pPr>
        <w:pStyle w:val="ListParagraph"/>
        <w:numPr>
          <w:ilvl w:val="0"/>
          <w:numId w:val="15"/>
        </w:numPr>
      </w:pPr>
      <w:r w:rsidRPr="003E01C8">
        <w:t xml:space="preserve">The </w:t>
      </w:r>
      <w:r w:rsidRPr="0098669E">
        <w:rPr>
          <w:rFonts w:cs="Arial"/>
          <w:color w:val="000000"/>
          <w:szCs w:val="24"/>
        </w:rPr>
        <w:t>level</w:t>
      </w:r>
      <w:r w:rsidRPr="003E01C8">
        <w:t xml:space="preserve"> of at which the platforms are to be achieved during this PLE</w:t>
      </w:r>
    </w:p>
    <w:p w14:paraId="4A5F5442" w14:textId="77777777" w:rsidR="00A967F2" w:rsidRPr="003E01C8" w:rsidRDefault="00A967F2" w:rsidP="0072261C">
      <w:pPr>
        <w:pStyle w:val="ListParagraph"/>
        <w:numPr>
          <w:ilvl w:val="0"/>
          <w:numId w:val="15"/>
        </w:numPr>
      </w:pPr>
      <w:r w:rsidRPr="003E01C8">
        <w:t xml:space="preserve">The </w:t>
      </w:r>
      <w:r w:rsidRPr="0098669E">
        <w:rPr>
          <w:rFonts w:cs="Arial"/>
          <w:color w:val="000000"/>
          <w:szCs w:val="24"/>
        </w:rPr>
        <w:t>available</w:t>
      </w:r>
      <w:r w:rsidRPr="003E01C8">
        <w:t xml:space="preserve"> learning opportunities within this PLE</w:t>
      </w:r>
    </w:p>
    <w:p w14:paraId="4630323B" w14:textId="77777777" w:rsidR="00A967F2" w:rsidRPr="003E01C8" w:rsidRDefault="00A967F2" w:rsidP="0072261C">
      <w:pPr>
        <w:pStyle w:val="ListParagraph"/>
        <w:numPr>
          <w:ilvl w:val="0"/>
          <w:numId w:val="15"/>
        </w:numPr>
      </w:pPr>
      <w:r w:rsidRPr="003E01C8">
        <w:t xml:space="preserve">Any </w:t>
      </w:r>
      <w:r w:rsidRPr="0098669E">
        <w:rPr>
          <w:rFonts w:cs="Arial"/>
          <w:szCs w:val="24"/>
        </w:rPr>
        <w:t>additional</w:t>
      </w:r>
      <w:r w:rsidRPr="003E01C8">
        <w:t xml:space="preserve"> student support requirements and reasonable adjustments</w:t>
      </w:r>
    </w:p>
    <w:p w14:paraId="4203DB7F" w14:textId="77777777" w:rsidR="00A967F2" w:rsidRPr="0098669E" w:rsidRDefault="00A967F2" w:rsidP="0072261C">
      <w:pPr>
        <w:pStyle w:val="ListParagraph"/>
        <w:numPr>
          <w:ilvl w:val="0"/>
          <w:numId w:val="15"/>
        </w:numPr>
        <w:rPr>
          <w:b/>
        </w:rPr>
      </w:pPr>
      <w:r w:rsidRPr="003E01C8">
        <w:rPr>
          <w:lang w:eastAsia="en-GB"/>
        </w:rPr>
        <w:t xml:space="preserve">An </w:t>
      </w:r>
      <w:r w:rsidRPr="0098669E">
        <w:rPr>
          <w:color w:val="000000"/>
        </w:rPr>
        <w:t>initial</w:t>
      </w:r>
      <w:r w:rsidRPr="003E01C8">
        <w:rPr>
          <w:lang w:eastAsia="en-GB"/>
        </w:rPr>
        <w:t xml:space="preserve"> Learning Development Plan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36"/>
        <w:gridCol w:w="1247"/>
      </w:tblGrid>
      <w:tr w:rsidR="00A967F2" w:rsidRPr="003E01C8" w14:paraId="30262494" w14:textId="77777777" w:rsidTr="00A967F2">
        <w:trPr>
          <w:trHeight w:val="313"/>
          <w:jc w:val="center"/>
        </w:trPr>
        <w:tc>
          <w:tcPr>
            <w:tcW w:w="3539" w:type="dxa"/>
            <w:tcBorders>
              <w:top w:val="single" w:sz="4" w:space="0" w:color="auto"/>
              <w:left w:val="single" w:sz="4" w:space="0" w:color="auto"/>
              <w:bottom w:val="single" w:sz="4" w:space="0" w:color="auto"/>
              <w:right w:val="nil"/>
            </w:tcBorders>
            <w:shd w:val="clear" w:color="auto" w:fill="E7E6E6"/>
            <w:vAlign w:val="center"/>
          </w:tcPr>
          <w:p w14:paraId="29087DB7" w14:textId="77777777" w:rsidR="00A967F2" w:rsidRPr="000A184C" w:rsidRDefault="00A967F2" w:rsidP="00A967F2">
            <w:pPr>
              <w:spacing w:after="0"/>
              <w:rPr>
                <w:b/>
                <w:bCs/>
              </w:rPr>
            </w:pPr>
            <w:r w:rsidRPr="000A184C">
              <w:rPr>
                <w:b/>
                <w:bCs/>
              </w:rPr>
              <w:t xml:space="preserve">Date of preliminary meeting: </w:t>
            </w:r>
          </w:p>
        </w:tc>
        <w:tc>
          <w:tcPr>
            <w:tcW w:w="5783" w:type="dxa"/>
            <w:gridSpan w:val="2"/>
            <w:tcBorders>
              <w:top w:val="single" w:sz="4" w:space="0" w:color="auto"/>
              <w:left w:val="nil"/>
              <w:bottom w:val="single" w:sz="4" w:space="0" w:color="auto"/>
              <w:right w:val="single" w:sz="4" w:space="0" w:color="auto"/>
            </w:tcBorders>
            <w:shd w:val="clear" w:color="auto" w:fill="E7E6E6"/>
            <w:vAlign w:val="center"/>
          </w:tcPr>
          <w:p w14:paraId="45CBA282" w14:textId="77777777" w:rsidR="00A967F2" w:rsidRPr="000A184C" w:rsidRDefault="00A967F2" w:rsidP="00A967F2">
            <w:pPr>
              <w:spacing w:after="0"/>
              <w:rPr>
                <w:b/>
                <w:bCs/>
              </w:rPr>
            </w:pPr>
          </w:p>
        </w:tc>
      </w:tr>
      <w:tr w:rsidR="00A967F2" w:rsidRPr="003E01C8" w14:paraId="64F8928B"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E7E6E6"/>
            <w:vAlign w:val="bottom"/>
            <w:hideMark/>
          </w:tcPr>
          <w:p w14:paraId="425602F4" w14:textId="77777777" w:rsidR="00A967F2" w:rsidRPr="000A184C" w:rsidRDefault="00A967F2" w:rsidP="00A967F2">
            <w:pPr>
              <w:spacing w:after="0"/>
              <w:rPr>
                <w:b/>
                <w:bCs/>
              </w:rPr>
            </w:pPr>
            <w:r w:rsidRPr="000A184C">
              <w:rPr>
                <w:b/>
                <w:bCs/>
              </w:rPr>
              <w:t>Topics to be discussed</w:t>
            </w:r>
          </w:p>
        </w:tc>
        <w:tc>
          <w:tcPr>
            <w:tcW w:w="1247" w:type="dxa"/>
            <w:tcBorders>
              <w:top w:val="single" w:sz="4" w:space="0" w:color="auto"/>
              <w:left w:val="single" w:sz="4" w:space="0" w:color="auto"/>
              <w:bottom w:val="single" w:sz="4" w:space="0" w:color="auto"/>
              <w:right w:val="single" w:sz="4" w:space="0" w:color="auto"/>
            </w:tcBorders>
            <w:shd w:val="clear" w:color="auto" w:fill="E7E6E6"/>
            <w:hideMark/>
          </w:tcPr>
          <w:p w14:paraId="78BC2587" w14:textId="77777777" w:rsidR="00A967F2" w:rsidRPr="000A184C" w:rsidRDefault="00A967F2" w:rsidP="00A967F2">
            <w:pPr>
              <w:spacing w:after="0"/>
              <w:rPr>
                <w:b/>
                <w:bCs/>
              </w:rPr>
            </w:pPr>
            <w:r w:rsidRPr="000A184C">
              <w:rPr>
                <w:b/>
                <w:bCs/>
              </w:rPr>
              <w:t>Initial</w:t>
            </w:r>
          </w:p>
        </w:tc>
      </w:tr>
      <w:tr w:rsidR="00A967F2" w:rsidRPr="003E01C8" w14:paraId="16475B49"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F1ACAEB" w14:textId="77777777" w:rsidR="00A967F2" w:rsidRPr="003E01C8" w:rsidRDefault="00A967F2" w:rsidP="00A967F2">
            <w:pPr>
              <w:spacing w:after="0"/>
              <w:rPr>
                <w:b/>
              </w:rPr>
            </w:pPr>
            <w:r w:rsidRPr="003E01C8">
              <w:t>Orientation to the PLE and equipment</w:t>
            </w:r>
          </w:p>
        </w:tc>
        <w:tc>
          <w:tcPr>
            <w:tcW w:w="1247" w:type="dxa"/>
            <w:tcBorders>
              <w:top w:val="single" w:sz="4" w:space="0" w:color="auto"/>
              <w:left w:val="single" w:sz="4" w:space="0" w:color="auto"/>
              <w:bottom w:val="single" w:sz="4" w:space="0" w:color="auto"/>
              <w:right w:val="single" w:sz="4" w:space="0" w:color="auto"/>
            </w:tcBorders>
          </w:tcPr>
          <w:p w14:paraId="31E76CD8" w14:textId="77777777" w:rsidR="00A967F2" w:rsidRPr="003E01C8" w:rsidRDefault="00A967F2" w:rsidP="00A967F2">
            <w:pPr>
              <w:spacing w:after="0"/>
            </w:pPr>
          </w:p>
        </w:tc>
      </w:tr>
      <w:tr w:rsidR="00A967F2" w:rsidRPr="003E01C8" w14:paraId="5BFC956B"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A85B791" w14:textId="77777777" w:rsidR="00A967F2" w:rsidRPr="003E01C8" w:rsidRDefault="00A967F2" w:rsidP="00A967F2">
            <w:pPr>
              <w:spacing w:after="0"/>
            </w:pPr>
            <w:r w:rsidRPr="003E01C8">
              <w:t>Shift patterns and meal breaks/facilities</w:t>
            </w:r>
          </w:p>
        </w:tc>
        <w:tc>
          <w:tcPr>
            <w:tcW w:w="1247" w:type="dxa"/>
            <w:tcBorders>
              <w:top w:val="single" w:sz="4" w:space="0" w:color="auto"/>
              <w:left w:val="single" w:sz="4" w:space="0" w:color="auto"/>
              <w:bottom w:val="single" w:sz="4" w:space="0" w:color="auto"/>
              <w:right w:val="single" w:sz="4" w:space="0" w:color="auto"/>
            </w:tcBorders>
          </w:tcPr>
          <w:p w14:paraId="06E00A6C" w14:textId="77777777" w:rsidR="00A967F2" w:rsidRPr="003E01C8" w:rsidRDefault="00A967F2" w:rsidP="00A967F2">
            <w:pPr>
              <w:spacing w:after="0"/>
            </w:pPr>
          </w:p>
        </w:tc>
      </w:tr>
      <w:tr w:rsidR="00A967F2" w:rsidRPr="003E01C8" w14:paraId="3345E05F"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3FD0EF4" w14:textId="77777777" w:rsidR="00A967F2" w:rsidRPr="003E01C8" w:rsidRDefault="00A967F2" w:rsidP="00A967F2">
            <w:pPr>
              <w:spacing w:after="0"/>
            </w:pPr>
            <w:r w:rsidRPr="003E01C8">
              <w:t>Sickness/absence reporting procedure</w:t>
            </w:r>
          </w:p>
        </w:tc>
        <w:tc>
          <w:tcPr>
            <w:tcW w:w="1247" w:type="dxa"/>
            <w:tcBorders>
              <w:top w:val="single" w:sz="4" w:space="0" w:color="auto"/>
              <w:left w:val="single" w:sz="4" w:space="0" w:color="auto"/>
              <w:bottom w:val="single" w:sz="4" w:space="0" w:color="auto"/>
              <w:right w:val="single" w:sz="4" w:space="0" w:color="auto"/>
            </w:tcBorders>
          </w:tcPr>
          <w:p w14:paraId="1E335B64" w14:textId="77777777" w:rsidR="00A967F2" w:rsidRPr="003E01C8" w:rsidRDefault="00A967F2" w:rsidP="00A967F2">
            <w:pPr>
              <w:spacing w:after="0"/>
            </w:pPr>
          </w:p>
        </w:tc>
      </w:tr>
      <w:tr w:rsidR="00A967F2" w:rsidRPr="003E01C8" w14:paraId="04F14078"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ABD7C93" w14:textId="77777777" w:rsidR="00A967F2" w:rsidRPr="003E01C8" w:rsidRDefault="00A967F2" w:rsidP="00A967F2">
            <w:pPr>
              <w:spacing w:after="0"/>
            </w:pPr>
            <w:r w:rsidRPr="003E01C8">
              <w:t>Accident/incident reporting procedures and systems</w:t>
            </w:r>
          </w:p>
        </w:tc>
        <w:tc>
          <w:tcPr>
            <w:tcW w:w="1247" w:type="dxa"/>
            <w:tcBorders>
              <w:top w:val="single" w:sz="4" w:space="0" w:color="auto"/>
              <w:left w:val="single" w:sz="4" w:space="0" w:color="auto"/>
              <w:bottom w:val="single" w:sz="4" w:space="0" w:color="auto"/>
              <w:right w:val="single" w:sz="4" w:space="0" w:color="auto"/>
            </w:tcBorders>
          </w:tcPr>
          <w:p w14:paraId="7260C1A1" w14:textId="77777777" w:rsidR="00A967F2" w:rsidRPr="003E01C8" w:rsidRDefault="00A967F2" w:rsidP="00A967F2">
            <w:pPr>
              <w:spacing w:after="0"/>
            </w:pPr>
          </w:p>
        </w:tc>
      </w:tr>
      <w:tr w:rsidR="00A967F2" w:rsidRPr="003E01C8" w14:paraId="06004F90"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642DC30" w14:textId="77777777" w:rsidR="00A967F2" w:rsidRPr="003E01C8" w:rsidRDefault="00A967F2" w:rsidP="00A967F2">
            <w:pPr>
              <w:spacing w:after="0"/>
              <w:rPr>
                <w:b/>
              </w:rPr>
            </w:pPr>
            <w:r w:rsidRPr="003E01C8">
              <w:t>Emergency and fire procedure</w:t>
            </w:r>
          </w:p>
        </w:tc>
        <w:tc>
          <w:tcPr>
            <w:tcW w:w="1247" w:type="dxa"/>
            <w:tcBorders>
              <w:top w:val="single" w:sz="4" w:space="0" w:color="auto"/>
              <w:left w:val="single" w:sz="4" w:space="0" w:color="auto"/>
              <w:bottom w:val="single" w:sz="4" w:space="0" w:color="auto"/>
              <w:right w:val="single" w:sz="4" w:space="0" w:color="auto"/>
            </w:tcBorders>
          </w:tcPr>
          <w:p w14:paraId="3E05F7CD" w14:textId="77777777" w:rsidR="00A967F2" w:rsidRPr="003E01C8" w:rsidRDefault="00A967F2" w:rsidP="00A967F2">
            <w:pPr>
              <w:spacing w:after="0"/>
            </w:pPr>
          </w:p>
        </w:tc>
      </w:tr>
      <w:tr w:rsidR="00A967F2" w:rsidRPr="003E01C8" w14:paraId="0C76A440"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4F903DB" w14:textId="77777777" w:rsidR="00A967F2" w:rsidRPr="003E01C8" w:rsidRDefault="00A967F2" w:rsidP="00A967F2">
            <w:pPr>
              <w:spacing w:after="0"/>
              <w:rPr>
                <w:b/>
              </w:rPr>
            </w:pPr>
            <w:r w:rsidRPr="003E01C8">
              <w:t>Health and Safety Policy, including lone working</w:t>
            </w:r>
          </w:p>
        </w:tc>
        <w:tc>
          <w:tcPr>
            <w:tcW w:w="1247" w:type="dxa"/>
            <w:tcBorders>
              <w:top w:val="single" w:sz="4" w:space="0" w:color="auto"/>
              <w:left w:val="single" w:sz="4" w:space="0" w:color="auto"/>
              <w:bottom w:val="single" w:sz="4" w:space="0" w:color="auto"/>
              <w:right w:val="single" w:sz="4" w:space="0" w:color="auto"/>
            </w:tcBorders>
          </w:tcPr>
          <w:p w14:paraId="7015B967" w14:textId="77777777" w:rsidR="00A967F2" w:rsidRPr="003E01C8" w:rsidRDefault="00A967F2" w:rsidP="00A967F2">
            <w:pPr>
              <w:spacing w:after="0"/>
            </w:pPr>
          </w:p>
        </w:tc>
      </w:tr>
      <w:tr w:rsidR="00A967F2" w:rsidRPr="003E01C8" w14:paraId="3436ED79"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E87DA3B" w14:textId="77777777" w:rsidR="00A967F2" w:rsidRPr="003E01C8" w:rsidRDefault="00A967F2" w:rsidP="00A967F2">
            <w:pPr>
              <w:spacing w:after="0"/>
            </w:pPr>
            <w:r w:rsidRPr="003E01C8">
              <w:t>Introduction to Health and Social Care Professionals</w:t>
            </w:r>
          </w:p>
        </w:tc>
        <w:tc>
          <w:tcPr>
            <w:tcW w:w="1247" w:type="dxa"/>
            <w:tcBorders>
              <w:top w:val="single" w:sz="4" w:space="0" w:color="auto"/>
              <w:left w:val="single" w:sz="4" w:space="0" w:color="auto"/>
              <w:bottom w:val="single" w:sz="4" w:space="0" w:color="auto"/>
              <w:right w:val="single" w:sz="4" w:space="0" w:color="auto"/>
            </w:tcBorders>
          </w:tcPr>
          <w:p w14:paraId="7CCBDF00" w14:textId="77777777" w:rsidR="00A967F2" w:rsidRPr="003E01C8" w:rsidRDefault="00A967F2" w:rsidP="00A967F2">
            <w:pPr>
              <w:spacing w:after="0"/>
            </w:pPr>
          </w:p>
        </w:tc>
      </w:tr>
      <w:tr w:rsidR="00A967F2" w:rsidRPr="003E01C8" w14:paraId="1B707AB5"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A411924" w14:textId="77777777" w:rsidR="00A967F2" w:rsidRPr="003E01C8" w:rsidRDefault="00A967F2" w:rsidP="00A967F2">
            <w:pPr>
              <w:spacing w:after="0"/>
            </w:pPr>
            <w:r w:rsidRPr="003E01C8">
              <w:t>Introduction to Patients/Clients</w:t>
            </w:r>
          </w:p>
        </w:tc>
        <w:tc>
          <w:tcPr>
            <w:tcW w:w="1247" w:type="dxa"/>
            <w:tcBorders>
              <w:top w:val="single" w:sz="4" w:space="0" w:color="auto"/>
              <w:left w:val="single" w:sz="4" w:space="0" w:color="auto"/>
              <w:bottom w:val="single" w:sz="4" w:space="0" w:color="auto"/>
              <w:right w:val="single" w:sz="4" w:space="0" w:color="auto"/>
            </w:tcBorders>
          </w:tcPr>
          <w:p w14:paraId="6E6E6047" w14:textId="77777777" w:rsidR="00A967F2" w:rsidRPr="003E01C8" w:rsidRDefault="00A967F2" w:rsidP="00A967F2">
            <w:pPr>
              <w:spacing w:after="0"/>
            </w:pPr>
          </w:p>
        </w:tc>
      </w:tr>
      <w:tr w:rsidR="00A967F2" w:rsidRPr="003E01C8" w14:paraId="5AFB9854"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5202F6B" w14:textId="77777777" w:rsidR="00A967F2" w:rsidRPr="003E01C8" w:rsidRDefault="00A967F2" w:rsidP="00A967F2">
            <w:pPr>
              <w:spacing w:after="0"/>
            </w:pPr>
            <w:r w:rsidRPr="003E01C8">
              <w:t>Confidentiality and data protection</w:t>
            </w:r>
          </w:p>
        </w:tc>
        <w:tc>
          <w:tcPr>
            <w:tcW w:w="1247" w:type="dxa"/>
            <w:tcBorders>
              <w:top w:val="single" w:sz="4" w:space="0" w:color="auto"/>
              <w:left w:val="single" w:sz="4" w:space="0" w:color="auto"/>
              <w:bottom w:val="single" w:sz="4" w:space="0" w:color="auto"/>
              <w:right w:val="single" w:sz="4" w:space="0" w:color="auto"/>
            </w:tcBorders>
          </w:tcPr>
          <w:p w14:paraId="7EC80883" w14:textId="77777777" w:rsidR="00A967F2" w:rsidRPr="003E01C8" w:rsidRDefault="00A967F2" w:rsidP="00A967F2">
            <w:pPr>
              <w:spacing w:after="0"/>
            </w:pPr>
          </w:p>
        </w:tc>
      </w:tr>
      <w:tr w:rsidR="00A967F2" w:rsidRPr="003E01C8" w14:paraId="2529B5CC"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10FA968" w14:textId="77777777" w:rsidR="00A967F2" w:rsidRPr="003E01C8" w:rsidRDefault="00A967F2" w:rsidP="00A967F2">
            <w:pPr>
              <w:spacing w:after="0"/>
            </w:pPr>
            <w:r w:rsidRPr="003E01C8">
              <w:t>Professional behaviour</w:t>
            </w:r>
          </w:p>
        </w:tc>
        <w:tc>
          <w:tcPr>
            <w:tcW w:w="1247" w:type="dxa"/>
            <w:tcBorders>
              <w:top w:val="single" w:sz="4" w:space="0" w:color="auto"/>
              <w:left w:val="single" w:sz="4" w:space="0" w:color="auto"/>
              <w:bottom w:val="single" w:sz="4" w:space="0" w:color="auto"/>
              <w:right w:val="single" w:sz="4" w:space="0" w:color="auto"/>
            </w:tcBorders>
          </w:tcPr>
          <w:p w14:paraId="50E2BAEB" w14:textId="77777777" w:rsidR="00A967F2" w:rsidRPr="003E01C8" w:rsidRDefault="00A967F2" w:rsidP="00A967F2">
            <w:pPr>
              <w:spacing w:after="0"/>
            </w:pPr>
          </w:p>
        </w:tc>
      </w:tr>
      <w:tr w:rsidR="00A967F2" w:rsidRPr="003E01C8" w14:paraId="3F049736"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C300BAE" w14:textId="77777777" w:rsidR="00A967F2" w:rsidRPr="003E01C8" w:rsidRDefault="00A967F2" w:rsidP="00A967F2">
            <w:pPr>
              <w:spacing w:after="0"/>
            </w:pPr>
            <w:r w:rsidRPr="003E01C8">
              <w:t>Policy on corporate and personal use of social media</w:t>
            </w:r>
          </w:p>
        </w:tc>
        <w:tc>
          <w:tcPr>
            <w:tcW w:w="1247" w:type="dxa"/>
            <w:tcBorders>
              <w:top w:val="single" w:sz="4" w:space="0" w:color="auto"/>
              <w:left w:val="single" w:sz="4" w:space="0" w:color="auto"/>
              <w:bottom w:val="single" w:sz="4" w:space="0" w:color="auto"/>
              <w:right w:val="single" w:sz="4" w:space="0" w:color="auto"/>
            </w:tcBorders>
          </w:tcPr>
          <w:p w14:paraId="6A3CF15E" w14:textId="77777777" w:rsidR="00A967F2" w:rsidRPr="003E01C8" w:rsidRDefault="00A967F2" w:rsidP="00A967F2">
            <w:pPr>
              <w:spacing w:after="0"/>
            </w:pPr>
          </w:p>
        </w:tc>
      </w:tr>
      <w:tr w:rsidR="00A967F2" w:rsidRPr="003E01C8" w14:paraId="75C5FB82"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E29DA52" w14:textId="77777777" w:rsidR="00A967F2" w:rsidRPr="003E01C8" w:rsidRDefault="00A967F2" w:rsidP="00A967F2">
            <w:pPr>
              <w:spacing w:after="0"/>
            </w:pPr>
            <w:r w:rsidRPr="003E01C8">
              <w:t>Raising concerns guidance</w:t>
            </w:r>
          </w:p>
        </w:tc>
        <w:tc>
          <w:tcPr>
            <w:tcW w:w="1247" w:type="dxa"/>
            <w:tcBorders>
              <w:top w:val="single" w:sz="4" w:space="0" w:color="auto"/>
              <w:left w:val="single" w:sz="4" w:space="0" w:color="auto"/>
              <w:bottom w:val="single" w:sz="4" w:space="0" w:color="auto"/>
              <w:right w:val="single" w:sz="4" w:space="0" w:color="auto"/>
            </w:tcBorders>
          </w:tcPr>
          <w:p w14:paraId="16A93E41" w14:textId="77777777" w:rsidR="00A967F2" w:rsidRPr="003E01C8" w:rsidRDefault="00A967F2" w:rsidP="00A967F2">
            <w:pPr>
              <w:spacing w:after="0"/>
            </w:pPr>
          </w:p>
        </w:tc>
      </w:tr>
      <w:tr w:rsidR="00A967F2" w:rsidRPr="003E01C8" w14:paraId="4AA362E2"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474E9766" w14:textId="77777777" w:rsidR="00A967F2" w:rsidRPr="003E01C8" w:rsidDel="002F4658" w:rsidRDefault="00A967F2" w:rsidP="00A967F2">
            <w:pPr>
              <w:spacing w:after="0"/>
            </w:pPr>
            <w:r w:rsidRPr="003E01C8">
              <w:t>Access to Scottish Practice Assessment Document (PAD)</w:t>
            </w:r>
          </w:p>
        </w:tc>
        <w:tc>
          <w:tcPr>
            <w:tcW w:w="1247" w:type="dxa"/>
            <w:tcBorders>
              <w:top w:val="single" w:sz="4" w:space="0" w:color="auto"/>
              <w:left w:val="single" w:sz="4" w:space="0" w:color="auto"/>
              <w:bottom w:val="single" w:sz="4" w:space="0" w:color="auto"/>
              <w:right w:val="single" w:sz="4" w:space="0" w:color="auto"/>
            </w:tcBorders>
          </w:tcPr>
          <w:p w14:paraId="2D12F08F" w14:textId="77777777" w:rsidR="00A967F2" w:rsidRPr="003E01C8" w:rsidRDefault="00A967F2" w:rsidP="00A967F2">
            <w:pPr>
              <w:spacing w:after="0"/>
            </w:pPr>
          </w:p>
        </w:tc>
      </w:tr>
      <w:tr w:rsidR="00A967F2" w:rsidRPr="003E01C8" w14:paraId="1C46FA20"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79155622" w14:textId="77777777" w:rsidR="00A967F2" w:rsidRPr="003E01C8" w:rsidRDefault="00A967F2" w:rsidP="00A967F2">
            <w:pPr>
              <w:spacing w:after="0"/>
            </w:pPr>
            <w:r w:rsidRPr="003E01C8">
              <w:t>Student’s individual requirements, e.g. reasonable adjustments</w:t>
            </w:r>
          </w:p>
        </w:tc>
        <w:tc>
          <w:tcPr>
            <w:tcW w:w="1247" w:type="dxa"/>
            <w:tcBorders>
              <w:top w:val="single" w:sz="4" w:space="0" w:color="auto"/>
              <w:left w:val="single" w:sz="4" w:space="0" w:color="auto"/>
              <w:bottom w:val="single" w:sz="4" w:space="0" w:color="auto"/>
              <w:right w:val="single" w:sz="4" w:space="0" w:color="auto"/>
            </w:tcBorders>
          </w:tcPr>
          <w:p w14:paraId="429654FB" w14:textId="77777777" w:rsidR="00A967F2" w:rsidRPr="003E01C8" w:rsidRDefault="00A967F2" w:rsidP="00A967F2">
            <w:pPr>
              <w:spacing w:after="0"/>
            </w:pPr>
          </w:p>
        </w:tc>
      </w:tr>
      <w:tr w:rsidR="00A967F2" w:rsidRPr="003E01C8" w14:paraId="5E0B1048"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9F66867" w14:textId="77777777" w:rsidR="00A967F2" w:rsidRPr="003E01C8" w:rsidRDefault="00A967F2" w:rsidP="00A967F2">
            <w:pPr>
              <w:spacing w:after="0"/>
              <w:rPr>
                <w:b/>
              </w:rPr>
            </w:pPr>
            <w:r w:rsidRPr="003E01C8">
              <w:t>Available practice learning experiences</w:t>
            </w:r>
          </w:p>
        </w:tc>
        <w:tc>
          <w:tcPr>
            <w:tcW w:w="1247" w:type="dxa"/>
            <w:tcBorders>
              <w:top w:val="single" w:sz="4" w:space="0" w:color="auto"/>
              <w:left w:val="single" w:sz="4" w:space="0" w:color="auto"/>
              <w:bottom w:val="single" w:sz="4" w:space="0" w:color="auto"/>
              <w:right w:val="single" w:sz="4" w:space="0" w:color="auto"/>
            </w:tcBorders>
          </w:tcPr>
          <w:p w14:paraId="2D101BE6" w14:textId="77777777" w:rsidR="00A967F2" w:rsidRPr="003E01C8" w:rsidRDefault="00A967F2" w:rsidP="00A967F2">
            <w:pPr>
              <w:spacing w:after="0"/>
            </w:pPr>
          </w:p>
        </w:tc>
      </w:tr>
      <w:tr w:rsidR="00A967F2" w:rsidRPr="003E01C8" w14:paraId="07DB69FB"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97C902B" w14:textId="77777777" w:rsidR="00A967F2" w:rsidRPr="003E01C8" w:rsidRDefault="00A967F2" w:rsidP="00A967F2">
            <w:pPr>
              <w:spacing w:after="0"/>
            </w:pPr>
            <w:r w:rsidRPr="003E01C8">
              <w:t>Student’s practice learning expectations</w:t>
            </w:r>
          </w:p>
        </w:tc>
        <w:tc>
          <w:tcPr>
            <w:tcW w:w="1247" w:type="dxa"/>
            <w:tcBorders>
              <w:top w:val="single" w:sz="4" w:space="0" w:color="auto"/>
              <w:left w:val="single" w:sz="4" w:space="0" w:color="auto"/>
              <w:bottom w:val="single" w:sz="4" w:space="0" w:color="auto"/>
              <w:right w:val="single" w:sz="4" w:space="0" w:color="auto"/>
            </w:tcBorders>
          </w:tcPr>
          <w:p w14:paraId="6AB39EAE" w14:textId="77777777" w:rsidR="00A967F2" w:rsidRPr="003E01C8" w:rsidRDefault="00A967F2" w:rsidP="00A967F2">
            <w:pPr>
              <w:spacing w:after="0"/>
            </w:pPr>
          </w:p>
        </w:tc>
      </w:tr>
      <w:tr w:rsidR="00A967F2" w:rsidRPr="003E01C8" w14:paraId="5746E0E6"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77D83D3" w14:textId="77777777" w:rsidR="00A967F2" w:rsidRPr="003E01C8" w:rsidRDefault="00A967F2" w:rsidP="00A967F2">
            <w:pPr>
              <w:spacing w:after="0"/>
            </w:pPr>
            <w:r w:rsidRPr="003E01C8">
              <w:t>Student’s strengths and areas for improvement</w:t>
            </w:r>
          </w:p>
        </w:tc>
        <w:tc>
          <w:tcPr>
            <w:tcW w:w="1247" w:type="dxa"/>
            <w:tcBorders>
              <w:top w:val="single" w:sz="4" w:space="0" w:color="auto"/>
              <w:left w:val="single" w:sz="4" w:space="0" w:color="auto"/>
              <w:bottom w:val="single" w:sz="4" w:space="0" w:color="auto"/>
              <w:right w:val="single" w:sz="4" w:space="0" w:color="auto"/>
            </w:tcBorders>
          </w:tcPr>
          <w:p w14:paraId="7536ED9F" w14:textId="77777777" w:rsidR="00A967F2" w:rsidRPr="003E01C8" w:rsidRDefault="00A967F2" w:rsidP="00A967F2">
            <w:pPr>
              <w:spacing w:after="0"/>
            </w:pPr>
          </w:p>
        </w:tc>
      </w:tr>
      <w:tr w:rsidR="00A967F2" w:rsidRPr="003E01C8" w14:paraId="20D43790"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552EC65F" w14:textId="77777777" w:rsidR="00A967F2" w:rsidRPr="003E01C8" w:rsidRDefault="00A967F2" w:rsidP="00A967F2">
            <w:pPr>
              <w:spacing w:after="0"/>
            </w:pPr>
            <w:r w:rsidRPr="003E01C8">
              <w:t>Uniform policy for the PLE</w:t>
            </w:r>
          </w:p>
        </w:tc>
        <w:tc>
          <w:tcPr>
            <w:tcW w:w="1247" w:type="dxa"/>
            <w:tcBorders>
              <w:top w:val="single" w:sz="4" w:space="0" w:color="auto"/>
              <w:left w:val="single" w:sz="4" w:space="0" w:color="auto"/>
              <w:bottom w:val="single" w:sz="4" w:space="0" w:color="auto"/>
              <w:right w:val="single" w:sz="4" w:space="0" w:color="auto"/>
            </w:tcBorders>
          </w:tcPr>
          <w:p w14:paraId="7E7D1D26" w14:textId="77777777" w:rsidR="00A967F2" w:rsidRPr="003E01C8" w:rsidRDefault="00A967F2" w:rsidP="00A967F2">
            <w:pPr>
              <w:spacing w:after="0"/>
            </w:pPr>
          </w:p>
        </w:tc>
      </w:tr>
      <w:tr w:rsidR="00A967F2" w:rsidRPr="003E01C8" w14:paraId="59A1F334"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864536D" w14:textId="77777777" w:rsidR="00A967F2" w:rsidRPr="003E01C8" w:rsidRDefault="00A967F2" w:rsidP="00A967F2">
            <w:pPr>
              <w:spacing w:after="0"/>
            </w:pPr>
            <w:r w:rsidRPr="003E01C8">
              <w:t>Student’s previous practice assessment, previous Practice Assessor’s written comments and learning development plan</w:t>
            </w:r>
          </w:p>
        </w:tc>
        <w:tc>
          <w:tcPr>
            <w:tcW w:w="1247" w:type="dxa"/>
            <w:tcBorders>
              <w:top w:val="single" w:sz="4" w:space="0" w:color="auto"/>
              <w:left w:val="single" w:sz="4" w:space="0" w:color="auto"/>
              <w:bottom w:val="single" w:sz="4" w:space="0" w:color="auto"/>
              <w:right w:val="single" w:sz="4" w:space="0" w:color="auto"/>
            </w:tcBorders>
          </w:tcPr>
          <w:p w14:paraId="0BE13459" w14:textId="77777777" w:rsidR="00A967F2" w:rsidRPr="003E01C8" w:rsidRDefault="00A967F2" w:rsidP="00A967F2">
            <w:pPr>
              <w:spacing w:after="0"/>
            </w:pPr>
          </w:p>
        </w:tc>
      </w:tr>
      <w:tr w:rsidR="00A967F2" w:rsidRPr="003E01C8" w14:paraId="3B34273E"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4FBE690" w14:textId="77777777" w:rsidR="00A967F2" w:rsidRPr="003E01C8" w:rsidRDefault="00A967F2" w:rsidP="00A967F2">
            <w:pPr>
              <w:spacing w:after="0"/>
            </w:pPr>
            <w:r w:rsidRPr="003E01C8">
              <w:t>Development support plan</w:t>
            </w:r>
          </w:p>
        </w:tc>
        <w:tc>
          <w:tcPr>
            <w:tcW w:w="1247" w:type="dxa"/>
            <w:tcBorders>
              <w:top w:val="single" w:sz="4" w:space="0" w:color="auto"/>
              <w:left w:val="single" w:sz="4" w:space="0" w:color="auto"/>
              <w:bottom w:val="single" w:sz="4" w:space="0" w:color="auto"/>
              <w:right w:val="single" w:sz="4" w:space="0" w:color="auto"/>
            </w:tcBorders>
          </w:tcPr>
          <w:p w14:paraId="3EC8DF88" w14:textId="77777777" w:rsidR="00A967F2" w:rsidRPr="003E01C8" w:rsidRDefault="00A967F2" w:rsidP="00A967F2">
            <w:pPr>
              <w:spacing w:after="0"/>
            </w:pPr>
          </w:p>
        </w:tc>
      </w:tr>
      <w:tr w:rsidR="00A967F2" w:rsidRPr="003E01C8" w14:paraId="1C3C7C95"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AD25043" w14:textId="77777777" w:rsidR="00A967F2" w:rsidRPr="003E01C8" w:rsidRDefault="00A967F2" w:rsidP="00A967F2">
            <w:pPr>
              <w:spacing w:after="0"/>
            </w:pPr>
            <w:r w:rsidRPr="003E01C8">
              <w:t>Student’s mandatory training record</w:t>
            </w:r>
          </w:p>
        </w:tc>
        <w:tc>
          <w:tcPr>
            <w:tcW w:w="1247" w:type="dxa"/>
            <w:tcBorders>
              <w:top w:val="single" w:sz="4" w:space="0" w:color="auto"/>
              <w:left w:val="single" w:sz="4" w:space="0" w:color="auto"/>
              <w:bottom w:val="single" w:sz="4" w:space="0" w:color="auto"/>
              <w:right w:val="single" w:sz="4" w:space="0" w:color="auto"/>
            </w:tcBorders>
          </w:tcPr>
          <w:p w14:paraId="515DF2E8" w14:textId="77777777" w:rsidR="00A967F2" w:rsidRPr="003E01C8" w:rsidRDefault="00A967F2" w:rsidP="00A967F2">
            <w:pPr>
              <w:spacing w:after="0"/>
            </w:pPr>
          </w:p>
        </w:tc>
      </w:tr>
      <w:tr w:rsidR="00A967F2" w:rsidRPr="003E01C8" w14:paraId="5758DCFA"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8432D9" w14:textId="77777777" w:rsidR="00A967F2" w:rsidRPr="003E01C8" w:rsidRDefault="00A967F2" w:rsidP="00A967F2">
            <w:pPr>
              <w:spacing w:after="0"/>
            </w:pPr>
            <w:r w:rsidRPr="003E01C8">
              <w:t>Consider if a risk assessment is required (see Section 1.5)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59F9D0E" w14:textId="77777777" w:rsidR="00A967F2" w:rsidRPr="003E01C8" w:rsidRDefault="00A967F2" w:rsidP="00A967F2">
            <w:pPr>
              <w:spacing w:after="0"/>
            </w:pPr>
          </w:p>
        </w:tc>
      </w:tr>
      <w:tr w:rsidR="00A967F2" w:rsidRPr="003E01C8" w14:paraId="7DF4EB7C"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25A2F" w14:textId="77777777" w:rsidR="00A967F2" w:rsidRPr="003E01C8" w:rsidRDefault="00A967F2" w:rsidP="00A967F2">
            <w:pPr>
              <w:spacing w:after="0"/>
            </w:pPr>
            <w:r w:rsidRPr="003E01C8">
              <w:t>Consider appropriate dates for interim feedback and final assessment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BEA7E1D" w14:textId="77777777" w:rsidR="00A967F2" w:rsidRPr="003E01C8" w:rsidRDefault="00A967F2" w:rsidP="00A967F2">
            <w:pPr>
              <w:spacing w:after="0"/>
            </w:pPr>
          </w:p>
        </w:tc>
      </w:tr>
    </w:tbl>
    <w:p w14:paraId="37FAE2CB" w14:textId="77777777" w:rsidR="00A967F2" w:rsidRDefault="00A967F2" w:rsidP="00A967F2"/>
    <w:p w14:paraId="2EDB4B35" w14:textId="77777777" w:rsidR="00A967F2" w:rsidRDefault="00A967F2" w:rsidP="00A967F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A967F2" w:rsidRPr="000A184C" w14:paraId="72B01260" w14:textId="77777777" w:rsidTr="00A967F2">
        <w:tc>
          <w:tcPr>
            <w:tcW w:w="9322" w:type="dxa"/>
            <w:gridSpan w:val="3"/>
            <w:tcBorders>
              <w:bottom w:val="single" w:sz="4" w:space="0" w:color="auto"/>
            </w:tcBorders>
            <w:shd w:val="clear" w:color="auto" w:fill="D0CECE" w:themeFill="background2" w:themeFillShade="E6"/>
          </w:tcPr>
          <w:p w14:paraId="2DE0F258" w14:textId="77777777" w:rsidR="00A967F2" w:rsidRPr="000A184C" w:rsidRDefault="00A967F2" w:rsidP="00A967F2">
            <w:pPr>
              <w:spacing w:line="240" w:lineRule="auto"/>
              <w:jc w:val="center"/>
              <w:rPr>
                <w:rFonts w:cs="Arial"/>
                <w:b/>
                <w:caps/>
                <w:szCs w:val="24"/>
              </w:rPr>
            </w:pPr>
            <w:r w:rsidRPr="000A184C">
              <w:lastRenderedPageBreak/>
              <w:br w:type="page"/>
            </w:r>
            <w:r w:rsidRPr="000A184C">
              <w:br w:type="page"/>
            </w:r>
            <w:r w:rsidRPr="000A184C">
              <w:br w:type="page"/>
            </w:r>
            <w:r w:rsidRPr="000A184C">
              <w:rPr>
                <w:rFonts w:cs="Arial"/>
                <w:szCs w:val="24"/>
              </w:rPr>
              <w:br w:type="page"/>
            </w:r>
            <w:r w:rsidRPr="000A184C">
              <w:br w:type="page"/>
            </w:r>
            <w:r w:rsidRPr="000A184C">
              <w:rPr>
                <w:rFonts w:cs="Arial"/>
                <w:b/>
                <w:caps/>
                <w:szCs w:val="24"/>
              </w:rPr>
              <w:t>Learning Development Plan</w:t>
            </w:r>
          </w:p>
          <w:p w14:paraId="29BDD563" w14:textId="5A739172" w:rsidR="00A967F2" w:rsidRPr="000A184C" w:rsidRDefault="00A967F2" w:rsidP="00A967F2">
            <w:pPr>
              <w:spacing w:line="240" w:lineRule="auto"/>
              <w:jc w:val="center"/>
              <w:rPr>
                <w:rFonts w:cs="Arial"/>
                <w:color w:val="000000"/>
              </w:rPr>
            </w:pPr>
            <w:r w:rsidRPr="000A184C">
              <w:rPr>
                <w:rFonts w:cs="Arial"/>
                <w:b/>
                <w:bCs/>
                <w:szCs w:val="24"/>
              </w:rPr>
              <w:t xml:space="preserve">PART </w:t>
            </w:r>
            <w:r w:rsidRPr="000A184C">
              <w:rPr>
                <w:rFonts w:cs="Arial"/>
                <w:b/>
                <w:szCs w:val="24"/>
              </w:rPr>
              <w:t>1: PLE 1</w:t>
            </w:r>
            <w:r>
              <w:rPr>
                <w:rFonts w:cs="Arial"/>
                <w:b/>
                <w:szCs w:val="24"/>
              </w:rPr>
              <w:t>b</w:t>
            </w:r>
          </w:p>
        </w:tc>
      </w:tr>
      <w:tr w:rsidR="00A967F2" w:rsidRPr="000A184C" w14:paraId="796B4B23" w14:textId="77777777" w:rsidTr="00A967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67BDDDCA" w14:textId="77777777" w:rsidR="00A967F2" w:rsidRPr="000A184C" w:rsidRDefault="00A967F2" w:rsidP="00A967F2">
            <w:pPr>
              <w:spacing w:line="240" w:lineRule="auto"/>
              <w:rPr>
                <w:rFonts w:cs="Arial"/>
                <w:b/>
                <w:szCs w:val="24"/>
              </w:rPr>
            </w:pPr>
            <w:r w:rsidRPr="000A184C">
              <w:rPr>
                <w:rFonts w:cs="Arial"/>
                <w:szCs w:val="24"/>
              </w:rPr>
              <w:t>Please use the space below to summarise the main points arising from the preliminary meeting with the student and discussion around the students learning development plan.</w:t>
            </w:r>
          </w:p>
          <w:p w14:paraId="79F28464" w14:textId="77777777" w:rsidR="00A967F2" w:rsidRPr="000A184C" w:rsidRDefault="00A967F2" w:rsidP="00A967F2">
            <w:pPr>
              <w:spacing w:line="240" w:lineRule="auto"/>
              <w:jc w:val="both"/>
              <w:rPr>
                <w:rFonts w:cs="Arial"/>
                <w:b/>
                <w:szCs w:val="24"/>
              </w:rPr>
            </w:pPr>
          </w:p>
          <w:p w14:paraId="67CDF3C0" w14:textId="77777777" w:rsidR="00A967F2" w:rsidRPr="000A184C" w:rsidRDefault="00A967F2" w:rsidP="00A967F2">
            <w:pPr>
              <w:spacing w:line="240" w:lineRule="auto"/>
              <w:jc w:val="both"/>
              <w:rPr>
                <w:rFonts w:cs="Arial"/>
                <w:b/>
                <w:szCs w:val="24"/>
              </w:rPr>
            </w:pPr>
          </w:p>
          <w:p w14:paraId="630CFDAA" w14:textId="77777777" w:rsidR="00A967F2" w:rsidRPr="000A184C" w:rsidRDefault="00A967F2" w:rsidP="00A967F2">
            <w:pPr>
              <w:spacing w:line="240" w:lineRule="auto"/>
              <w:jc w:val="both"/>
              <w:rPr>
                <w:rFonts w:cs="Arial"/>
                <w:b/>
                <w:szCs w:val="24"/>
              </w:rPr>
            </w:pPr>
          </w:p>
          <w:p w14:paraId="046C58B3" w14:textId="77777777" w:rsidR="00A967F2" w:rsidRPr="000A184C" w:rsidRDefault="00A967F2" w:rsidP="00A967F2">
            <w:pPr>
              <w:spacing w:line="240" w:lineRule="auto"/>
              <w:jc w:val="both"/>
              <w:rPr>
                <w:rFonts w:cs="Arial"/>
                <w:b/>
                <w:szCs w:val="24"/>
              </w:rPr>
            </w:pPr>
          </w:p>
          <w:p w14:paraId="4B937AC2" w14:textId="77777777" w:rsidR="00A967F2" w:rsidRPr="000A184C" w:rsidRDefault="00A967F2" w:rsidP="00A967F2">
            <w:pPr>
              <w:spacing w:line="240" w:lineRule="auto"/>
              <w:jc w:val="both"/>
              <w:rPr>
                <w:rFonts w:cs="Arial"/>
                <w:b/>
                <w:szCs w:val="24"/>
              </w:rPr>
            </w:pPr>
          </w:p>
          <w:p w14:paraId="73D93300" w14:textId="77777777" w:rsidR="00A967F2" w:rsidRPr="000A184C" w:rsidRDefault="00A967F2" w:rsidP="00A967F2">
            <w:pPr>
              <w:spacing w:line="240" w:lineRule="auto"/>
              <w:jc w:val="both"/>
              <w:rPr>
                <w:rFonts w:cs="Arial"/>
                <w:b/>
                <w:szCs w:val="24"/>
              </w:rPr>
            </w:pPr>
          </w:p>
          <w:p w14:paraId="6E866EA0" w14:textId="77777777" w:rsidR="00A967F2" w:rsidRPr="000A184C" w:rsidRDefault="00A967F2" w:rsidP="00A967F2">
            <w:pPr>
              <w:spacing w:line="240" w:lineRule="auto"/>
              <w:jc w:val="both"/>
              <w:rPr>
                <w:rFonts w:cs="Arial"/>
                <w:b/>
                <w:szCs w:val="24"/>
              </w:rPr>
            </w:pPr>
          </w:p>
          <w:p w14:paraId="364ED20F" w14:textId="77777777" w:rsidR="00A967F2" w:rsidRPr="000A184C" w:rsidRDefault="00A967F2" w:rsidP="00A967F2">
            <w:pPr>
              <w:spacing w:line="240" w:lineRule="auto"/>
              <w:jc w:val="both"/>
              <w:rPr>
                <w:rFonts w:cs="Arial"/>
                <w:b/>
                <w:szCs w:val="24"/>
              </w:rPr>
            </w:pPr>
          </w:p>
          <w:p w14:paraId="08DD4C84" w14:textId="77777777" w:rsidR="00A967F2" w:rsidRDefault="00A967F2" w:rsidP="00A967F2">
            <w:pPr>
              <w:spacing w:line="240" w:lineRule="auto"/>
              <w:jc w:val="both"/>
              <w:rPr>
                <w:rFonts w:cs="Arial"/>
                <w:b/>
                <w:szCs w:val="24"/>
              </w:rPr>
            </w:pPr>
          </w:p>
          <w:p w14:paraId="2CCD06DF" w14:textId="77777777" w:rsidR="00A967F2" w:rsidRPr="000A184C" w:rsidRDefault="00A967F2" w:rsidP="00A967F2">
            <w:pPr>
              <w:spacing w:line="240" w:lineRule="auto"/>
              <w:jc w:val="both"/>
              <w:rPr>
                <w:rFonts w:cs="Arial"/>
                <w:b/>
                <w:szCs w:val="24"/>
              </w:rPr>
            </w:pPr>
          </w:p>
          <w:p w14:paraId="508D6537" w14:textId="77777777" w:rsidR="00A967F2" w:rsidRPr="000A184C" w:rsidRDefault="00A967F2" w:rsidP="00A967F2">
            <w:pPr>
              <w:spacing w:line="240" w:lineRule="auto"/>
              <w:jc w:val="both"/>
              <w:rPr>
                <w:rFonts w:cs="Arial"/>
                <w:b/>
                <w:szCs w:val="24"/>
              </w:rPr>
            </w:pPr>
          </w:p>
          <w:p w14:paraId="5B70BE67" w14:textId="77777777" w:rsidR="00A967F2" w:rsidRPr="000A184C" w:rsidRDefault="00A967F2" w:rsidP="00A967F2">
            <w:pPr>
              <w:spacing w:line="240" w:lineRule="auto"/>
              <w:jc w:val="both"/>
              <w:rPr>
                <w:rFonts w:cs="Arial"/>
                <w:b/>
                <w:szCs w:val="24"/>
              </w:rPr>
            </w:pPr>
          </w:p>
          <w:p w14:paraId="0F4563F1" w14:textId="77777777" w:rsidR="00A967F2" w:rsidRPr="000A184C" w:rsidRDefault="00A967F2" w:rsidP="00A967F2">
            <w:pPr>
              <w:spacing w:line="240" w:lineRule="auto"/>
              <w:jc w:val="both"/>
              <w:rPr>
                <w:rFonts w:cs="Arial"/>
                <w:b/>
                <w:szCs w:val="24"/>
              </w:rPr>
            </w:pPr>
          </w:p>
          <w:p w14:paraId="7417C4F4" w14:textId="77777777" w:rsidR="00A967F2" w:rsidRPr="000A184C" w:rsidRDefault="00A967F2" w:rsidP="00A967F2">
            <w:pPr>
              <w:spacing w:line="240" w:lineRule="auto"/>
              <w:rPr>
                <w:rFonts w:cs="Arial"/>
                <w:b/>
                <w:szCs w:val="24"/>
              </w:rPr>
            </w:pPr>
            <w:r w:rsidRPr="000A184C">
              <w:rPr>
                <w:rFonts w:cs="Arial"/>
                <w:b/>
                <w:szCs w:val="24"/>
              </w:rPr>
              <w:t>Please identify skills and procedures that could be achieved within area:</w:t>
            </w:r>
          </w:p>
          <w:p w14:paraId="4EEBAB84" w14:textId="77777777" w:rsidR="00A967F2" w:rsidRPr="000A184C" w:rsidRDefault="00A967F2" w:rsidP="00A967F2">
            <w:pPr>
              <w:spacing w:line="240" w:lineRule="auto"/>
              <w:jc w:val="both"/>
              <w:rPr>
                <w:rFonts w:cs="Arial"/>
                <w:b/>
                <w:szCs w:val="24"/>
              </w:rPr>
            </w:pPr>
          </w:p>
          <w:p w14:paraId="421FCFEE" w14:textId="77777777" w:rsidR="00A967F2" w:rsidRPr="000A184C" w:rsidRDefault="00A967F2" w:rsidP="00A967F2">
            <w:pPr>
              <w:spacing w:line="240" w:lineRule="auto"/>
              <w:jc w:val="both"/>
              <w:rPr>
                <w:rFonts w:cs="Arial"/>
                <w:b/>
                <w:szCs w:val="24"/>
              </w:rPr>
            </w:pPr>
          </w:p>
          <w:p w14:paraId="5978A34B" w14:textId="77777777" w:rsidR="00A967F2" w:rsidRPr="000A184C" w:rsidRDefault="00A967F2" w:rsidP="00A967F2">
            <w:pPr>
              <w:spacing w:line="240" w:lineRule="auto"/>
              <w:jc w:val="both"/>
              <w:rPr>
                <w:rFonts w:cs="Arial"/>
                <w:b/>
                <w:szCs w:val="24"/>
              </w:rPr>
            </w:pPr>
          </w:p>
          <w:p w14:paraId="041D592E" w14:textId="77777777" w:rsidR="00A967F2" w:rsidRPr="000A184C" w:rsidRDefault="00A967F2" w:rsidP="00A967F2">
            <w:pPr>
              <w:spacing w:line="240" w:lineRule="auto"/>
              <w:jc w:val="both"/>
              <w:rPr>
                <w:rFonts w:cs="Arial"/>
                <w:b/>
                <w:szCs w:val="24"/>
              </w:rPr>
            </w:pPr>
          </w:p>
          <w:p w14:paraId="74F2E085" w14:textId="77777777" w:rsidR="00A967F2" w:rsidRPr="000A184C" w:rsidRDefault="00A967F2" w:rsidP="00A967F2">
            <w:pPr>
              <w:spacing w:line="240" w:lineRule="auto"/>
              <w:jc w:val="both"/>
              <w:rPr>
                <w:rFonts w:cs="Arial"/>
                <w:b/>
                <w:szCs w:val="24"/>
              </w:rPr>
            </w:pPr>
          </w:p>
          <w:p w14:paraId="249C51F8" w14:textId="77777777" w:rsidR="00A967F2" w:rsidRDefault="00A967F2" w:rsidP="00A967F2">
            <w:pPr>
              <w:spacing w:line="240" w:lineRule="auto"/>
              <w:jc w:val="both"/>
              <w:rPr>
                <w:rFonts w:cs="Arial"/>
                <w:b/>
                <w:szCs w:val="24"/>
              </w:rPr>
            </w:pPr>
          </w:p>
          <w:p w14:paraId="1C01501E" w14:textId="77777777" w:rsidR="00A967F2" w:rsidRPr="000A184C" w:rsidRDefault="00A967F2" w:rsidP="00A967F2">
            <w:pPr>
              <w:spacing w:line="240" w:lineRule="auto"/>
              <w:jc w:val="both"/>
              <w:rPr>
                <w:rFonts w:cs="Arial"/>
                <w:b/>
                <w:szCs w:val="24"/>
              </w:rPr>
            </w:pPr>
          </w:p>
        </w:tc>
      </w:tr>
      <w:tr w:rsidR="00A967F2" w:rsidRPr="000A184C" w14:paraId="21AFCC23" w14:textId="77777777" w:rsidTr="00A967F2">
        <w:tblPrEx>
          <w:tblLook w:val="04A0" w:firstRow="1" w:lastRow="0" w:firstColumn="1" w:lastColumn="0" w:noHBand="0" w:noVBand="1"/>
        </w:tblPrEx>
        <w:trPr>
          <w:trHeight w:val="878"/>
        </w:trPr>
        <w:tc>
          <w:tcPr>
            <w:tcW w:w="3114" w:type="dxa"/>
            <w:shd w:val="clear" w:color="auto" w:fill="D0CECE" w:themeFill="background2" w:themeFillShade="E6"/>
          </w:tcPr>
          <w:p w14:paraId="242E7F6B" w14:textId="77777777" w:rsidR="00A967F2" w:rsidRPr="000A184C" w:rsidRDefault="00A967F2" w:rsidP="00A967F2">
            <w:pPr>
              <w:spacing w:line="240" w:lineRule="auto"/>
              <w:rPr>
                <w:rFonts w:cs="Arial"/>
              </w:rPr>
            </w:pPr>
            <w:r w:rsidRPr="000A184C">
              <w:rPr>
                <w:rFonts w:cs="Arial"/>
                <w:bCs/>
              </w:rPr>
              <w:t>Date</w:t>
            </w:r>
            <w:r w:rsidRPr="000A184C">
              <w:rPr>
                <w:rFonts w:cs="Arial"/>
              </w:rPr>
              <w:t xml:space="preserve"> </w:t>
            </w:r>
          </w:p>
          <w:p w14:paraId="26DAEF89" w14:textId="77777777" w:rsidR="00A967F2" w:rsidRPr="000A184C" w:rsidRDefault="00A967F2" w:rsidP="00A967F2">
            <w:pPr>
              <w:spacing w:line="240" w:lineRule="auto"/>
            </w:pPr>
            <w:r w:rsidRPr="000A184C">
              <w:rPr>
                <w:rFonts w:cs="Arial"/>
              </w:rPr>
              <w:softHyphen/>
            </w:r>
            <w:r w:rsidRPr="000A184C">
              <w:rPr>
                <w:rFonts w:cs="Arial"/>
              </w:rPr>
              <w:softHyphen/>
              <w:t>____/</w:t>
            </w:r>
            <w:r w:rsidRPr="000A184C">
              <w:rPr>
                <w:rFonts w:cs="Arial"/>
              </w:rPr>
              <w:softHyphen/>
            </w:r>
            <w:r w:rsidRPr="000A184C">
              <w:rPr>
                <w:rFonts w:cs="Arial"/>
              </w:rPr>
              <w:softHyphen/>
              <w:t>____/</w:t>
            </w:r>
            <w:r w:rsidRPr="000A184C">
              <w:rPr>
                <w:rFonts w:cs="Arial"/>
              </w:rPr>
              <w:softHyphen/>
            </w:r>
            <w:r w:rsidRPr="000A184C">
              <w:rPr>
                <w:rFonts w:cs="Arial"/>
              </w:rPr>
              <w:softHyphen/>
              <w:t>____</w:t>
            </w:r>
          </w:p>
        </w:tc>
        <w:tc>
          <w:tcPr>
            <w:tcW w:w="3118" w:type="dxa"/>
            <w:shd w:val="clear" w:color="auto" w:fill="D0CECE" w:themeFill="background2" w:themeFillShade="E6"/>
          </w:tcPr>
          <w:p w14:paraId="38240F12" w14:textId="77777777" w:rsidR="00A967F2" w:rsidRPr="000A184C" w:rsidRDefault="00A967F2" w:rsidP="0014658B">
            <w:r w:rsidRPr="000A184C">
              <w:t>Student Signature:</w:t>
            </w:r>
          </w:p>
        </w:tc>
        <w:tc>
          <w:tcPr>
            <w:tcW w:w="3090" w:type="dxa"/>
            <w:shd w:val="clear" w:color="auto" w:fill="D0CECE" w:themeFill="background2" w:themeFillShade="E6"/>
          </w:tcPr>
          <w:p w14:paraId="5A62F722" w14:textId="77777777" w:rsidR="00A967F2" w:rsidRPr="000A184C" w:rsidRDefault="00A967F2" w:rsidP="0014658B">
            <w:r w:rsidRPr="000A184C">
              <w:t>Practice Supervisor and/or Assessor Signature:</w:t>
            </w:r>
          </w:p>
        </w:tc>
      </w:tr>
      <w:tr w:rsidR="00A967F2" w:rsidRPr="000A184C" w14:paraId="62040B82" w14:textId="77777777" w:rsidTr="00A967F2">
        <w:tblPrEx>
          <w:tblLook w:val="04A0" w:firstRow="1" w:lastRow="0" w:firstColumn="1" w:lastColumn="0" w:noHBand="0" w:noVBand="1"/>
        </w:tblPrEx>
        <w:tc>
          <w:tcPr>
            <w:tcW w:w="3114" w:type="dxa"/>
            <w:shd w:val="clear" w:color="auto" w:fill="D0CECE" w:themeFill="background2" w:themeFillShade="E6"/>
          </w:tcPr>
          <w:p w14:paraId="0FC88A32" w14:textId="0C242712" w:rsidR="00A967F2" w:rsidRPr="000A184C" w:rsidRDefault="00A967F2" w:rsidP="00805B92">
            <w:r w:rsidRPr="000A184C">
              <w:t>Agreed date for next meetings</w:t>
            </w:r>
          </w:p>
        </w:tc>
        <w:tc>
          <w:tcPr>
            <w:tcW w:w="3118" w:type="dxa"/>
            <w:shd w:val="clear" w:color="auto" w:fill="D0CECE" w:themeFill="background2" w:themeFillShade="E6"/>
          </w:tcPr>
          <w:p w14:paraId="1B6A4974" w14:textId="77777777" w:rsidR="00A967F2" w:rsidRPr="000A184C" w:rsidRDefault="00A967F2" w:rsidP="0014658B">
            <w:pPr>
              <w:rPr>
                <w:rFonts w:eastAsia="Times New Roman"/>
                <w:b/>
                <w:bCs/>
                <w:lang w:eastAsia="x-none"/>
              </w:rPr>
            </w:pPr>
            <w:r w:rsidRPr="000A184C">
              <w:rPr>
                <w:rFonts w:eastAsia="Times New Roman"/>
                <w:b/>
                <w:bCs/>
                <w:lang w:eastAsia="x-none"/>
              </w:rPr>
              <w:t>Interim:</w:t>
            </w:r>
          </w:p>
        </w:tc>
        <w:tc>
          <w:tcPr>
            <w:tcW w:w="3090" w:type="dxa"/>
            <w:shd w:val="clear" w:color="auto" w:fill="D0CECE" w:themeFill="background2" w:themeFillShade="E6"/>
          </w:tcPr>
          <w:p w14:paraId="57909DD6" w14:textId="77777777" w:rsidR="00A967F2" w:rsidRPr="000A184C" w:rsidRDefault="00A967F2" w:rsidP="0014658B">
            <w:pPr>
              <w:rPr>
                <w:b/>
                <w:bCs/>
              </w:rPr>
            </w:pPr>
            <w:r w:rsidRPr="000A184C">
              <w:rPr>
                <w:b/>
                <w:bCs/>
              </w:rPr>
              <w:t>Final:</w:t>
            </w:r>
          </w:p>
        </w:tc>
      </w:tr>
    </w:tbl>
    <w:p w14:paraId="503A623A" w14:textId="77777777" w:rsidR="00A967F2" w:rsidRPr="003E01C8" w:rsidRDefault="00A967F2" w:rsidP="00A967F2">
      <w:pPr>
        <w:sectPr w:rsidR="00A967F2"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3402"/>
        <w:gridCol w:w="708"/>
        <w:gridCol w:w="1433"/>
        <w:gridCol w:w="1577"/>
      </w:tblGrid>
      <w:tr w:rsidR="00A967F2" w:rsidRPr="003E01C8" w14:paraId="7E585E67" w14:textId="77777777" w:rsidTr="00A967F2">
        <w:trPr>
          <w:trHeight w:val="1094"/>
        </w:trPr>
        <w:tc>
          <w:tcPr>
            <w:tcW w:w="9242" w:type="dxa"/>
            <w:gridSpan w:val="5"/>
            <w:tcBorders>
              <w:top w:val="single" w:sz="4" w:space="0" w:color="auto"/>
              <w:left w:val="single" w:sz="4" w:space="0" w:color="auto"/>
              <w:bottom w:val="single" w:sz="4" w:space="0" w:color="auto"/>
              <w:right w:val="single" w:sz="4" w:space="0" w:color="auto"/>
            </w:tcBorders>
            <w:shd w:val="clear" w:color="auto" w:fill="E7E6E6"/>
          </w:tcPr>
          <w:p w14:paraId="6AD72967" w14:textId="77777777" w:rsidR="00A967F2" w:rsidRPr="000A184C" w:rsidRDefault="00A967F2" w:rsidP="00A967F2">
            <w:pPr>
              <w:spacing w:before="120" w:after="120"/>
              <w:rPr>
                <w:b/>
                <w:bCs/>
              </w:rPr>
            </w:pPr>
            <w:r w:rsidRPr="000A184C">
              <w:rPr>
                <w:b/>
                <w:bCs/>
              </w:rPr>
              <w:lastRenderedPageBreak/>
              <w:t>INTERIM FEEDBACK MEETING</w:t>
            </w:r>
          </w:p>
          <w:p w14:paraId="5B5C488E" w14:textId="6DB88A15" w:rsidR="00A967F2" w:rsidRPr="003E01C8" w:rsidRDefault="00A967F2" w:rsidP="00A967F2">
            <w:pPr>
              <w:spacing w:before="120" w:after="120"/>
              <w:rPr>
                <w:caps/>
              </w:rPr>
            </w:pPr>
            <w:r w:rsidRPr="000A184C">
              <w:rPr>
                <w:b/>
                <w:bCs/>
              </w:rPr>
              <w:t>PART 1: PLE 1</w:t>
            </w:r>
            <w:r>
              <w:rPr>
                <w:b/>
                <w:bCs/>
              </w:rPr>
              <w:t>b</w:t>
            </w:r>
          </w:p>
        </w:tc>
      </w:tr>
      <w:tr w:rsidR="00A967F2" w:rsidRPr="003E01C8" w14:paraId="32E5D67C" w14:textId="77777777" w:rsidTr="00A967F2">
        <w:trPr>
          <w:trHeight w:val="3236"/>
        </w:trPr>
        <w:tc>
          <w:tcPr>
            <w:tcW w:w="9242" w:type="dxa"/>
            <w:gridSpan w:val="5"/>
            <w:tcBorders>
              <w:top w:val="single" w:sz="4" w:space="0" w:color="auto"/>
              <w:left w:val="single" w:sz="4" w:space="0" w:color="auto"/>
              <w:bottom w:val="single" w:sz="4" w:space="0" w:color="auto"/>
              <w:right w:val="single" w:sz="4" w:space="0" w:color="auto"/>
            </w:tcBorders>
          </w:tcPr>
          <w:p w14:paraId="1F2A8810" w14:textId="77777777" w:rsidR="00A967F2" w:rsidRPr="003E01C8" w:rsidRDefault="00A967F2" w:rsidP="00A967F2">
            <w:r w:rsidRPr="003E01C8">
              <w:t xml:space="preserve">Practice Supervisor’s comments (please refer to the associated proficiencies for each platform to inform your discussion with the student and comments): </w:t>
            </w:r>
          </w:p>
          <w:p w14:paraId="3DB27DFE" w14:textId="77777777" w:rsidR="00A967F2" w:rsidRPr="000A184C" w:rsidRDefault="00A967F2" w:rsidP="00A967F2">
            <w:pPr>
              <w:rPr>
                <w:b/>
                <w:bCs/>
              </w:rPr>
            </w:pPr>
            <w:r w:rsidRPr="000A184C">
              <w:rPr>
                <w:b/>
                <w:bCs/>
              </w:rPr>
              <w:t>Platform 1: Being an accountable professional</w:t>
            </w:r>
          </w:p>
          <w:p w14:paraId="03984B40" w14:textId="77777777" w:rsidR="00A967F2" w:rsidRPr="003E01C8" w:rsidRDefault="00A967F2" w:rsidP="00A967F2"/>
          <w:p w14:paraId="048B7ECA" w14:textId="77777777" w:rsidR="00A967F2" w:rsidRPr="003E01C8" w:rsidRDefault="00A967F2" w:rsidP="00A967F2"/>
          <w:p w14:paraId="768BC91F" w14:textId="77777777" w:rsidR="00A967F2" w:rsidRPr="003E01C8" w:rsidRDefault="00A967F2" w:rsidP="00A967F2"/>
          <w:p w14:paraId="6BAF9DE0" w14:textId="77777777" w:rsidR="00A967F2" w:rsidRPr="003E01C8" w:rsidRDefault="00A967F2" w:rsidP="00A967F2"/>
          <w:p w14:paraId="4B487EB4" w14:textId="77777777" w:rsidR="00A967F2" w:rsidRPr="000A184C" w:rsidRDefault="00A967F2" w:rsidP="00A967F2">
            <w:pPr>
              <w:rPr>
                <w:b/>
                <w:bCs/>
              </w:rPr>
            </w:pPr>
            <w:r w:rsidRPr="000A184C">
              <w:rPr>
                <w:b/>
                <w:bCs/>
              </w:rPr>
              <w:t>Platform 2: Promoting health and preventing ill health</w:t>
            </w:r>
          </w:p>
          <w:p w14:paraId="3731A19F" w14:textId="77777777" w:rsidR="00A967F2" w:rsidRPr="003E01C8" w:rsidRDefault="00A967F2" w:rsidP="00A967F2"/>
          <w:p w14:paraId="06122FA0" w14:textId="77777777" w:rsidR="00A967F2" w:rsidRPr="003E01C8" w:rsidRDefault="00A967F2" w:rsidP="00A967F2"/>
          <w:p w14:paraId="02B9BEF5" w14:textId="77777777" w:rsidR="00A967F2" w:rsidRPr="003E01C8" w:rsidRDefault="00A967F2" w:rsidP="00A967F2"/>
          <w:p w14:paraId="2ADF6877" w14:textId="77777777" w:rsidR="00A967F2" w:rsidRPr="003E01C8" w:rsidRDefault="00A967F2" w:rsidP="00A967F2"/>
          <w:p w14:paraId="57B75E32" w14:textId="77777777" w:rsidR="00A967F2" w:rsidRPr="000A184C" w:rsidRDefault="00A967F2" w:rsidP="00A967F2">
            <w:pPr>
              <w:rPr>
                <w:b/>
                <w:bCs/>
              </w:rPr>
            </w:pPr>
            <w:r w:rsidRPr="000A184C">
              <w:rPr>
                <w:b/>
                <w:bCs/>
              </w:rPr>
              <w:t>Platform 3: Assessing needs and planning care</w:t>
            </w:r>
          </w:p>
          <w:p w14:paraId="30A58127" w14:textId="77777777" w:rsidR="00A967F2" w:rsidRPr="003E01C8" w:rsidRDefault="00A967F2" w:rsidP="00A967F2"/>
          <w:p w14:paraId="5858789A" w14:textId="77777777" w:rsidR="00A967F2" w:rsidRPr="003E01C8" w:rsidRDefault="00A967F2" w:rsidP="00A967F2"/>
          <w:p w14:paraId="55179811" w14:textId="77777777" w:rsidR="00A967F2" w:rsidRPr="003E01C8" w:rsidRDefault="00A967F2" w:rsidP="00A967F2"/>
          <w:p w14:paraId="0531A224" w14:textId="77777777" w:rsidR="00A967F2" w:rsidRPr="000A184C" w:rsidRDefault="00A967F2" w:rsidP="00A967F2">
            <w:pPr>
              <w:rPr>
                <w:b/>
                <w:bCs/>
              </w:rPr>
            </w:pPr>
            <w:r w:rsidRPr="000A184C">
              <w:rPr>
                <w:b/>
                <w:bCs/>
              </w:rPr>
              <w:t>Platform 4: Providing and evaluating care</w:t>
            </w:r>
          </w:p>
          <w:p w14:paraId="5C25EA03" w14:textId="77777777" w:rsidR="00A967F2" w:rsidRPr="003E01C8" w:rsidRDefault="00A967F2" w:rsidP="00A967F2"/>
          <w:p w14:paraId="358F5200" w14:textId="77777777" w:rsidR="00A967F2" w:rsidRPr="003E01C8" w:rsidRDefault="00A967F2" w:rsidP="00A967F2"/>
          <w:p w14:paraId="5649ACD4" w14:textId="77777777" w:rsidR="00A967F2" w:rsidRPr="003E01C8" w:rsidRDefault="00A967F2" w:rsidP="00A967F2"/>
          <w:p w14:paraId="63783142" w14:textId="77777777" w:rsidR="00A967F2" w:rsidRPr="000A184C" w:rsidRDefault="00A967F2" w:rsidP="00A967F2">
            <w:pPr>
              <w:rPr>
                <w:b/>
                <w:bCs/>
              </w:rPr>
            </w:pPr>
            <w:r w:rsidRPr="000A184C">
              <w:rPr>
                <w:b/>
                <w:bCs/>
              </w:rPr>
              <w:t>Platform 5: Leading and managing nursing care and working in teams</w:t>
            </w:r>
          </w:p>
          <w:p w14:paraId="15068E91" w14:textId="77777777" w:rsidR="00A967F2" w:rsidRPr="003E01C8" w:rsidRDefault="00A967F2" w:rsidP="00A967F2"/>
          <w:p w14:paraId="3797FF22" w14:textId="77777777" w:rsidR="00A967F2" w:rsidRPr="003E01C8" w:rsidRDefault="00A967F2" w:rsidP="00A967F2"/>
          <w:p w14:paraId="5D238681" w14:textId="77777777" w:rsidR="00A967F2" w:rsidRPr="003E01C8" w:rsidRDefault="00A967F2" w:rsidP="00A967F2"/>
          <w:p w14:paraId="36EBE3D2" w14:textId="77777777" w:rsidR="00A967F2" w:rsidRPr="003E01C8" w:rsidRDefault="00A967F2" w:rsidP="00A967F2"/>
          <w:p w14:paraId="128FCAC8" w14:textId="77777777" w:rsidR="00A967F2" w:rsidRPr="000A184C" w:rsidRDefault="00A967F2" w:rsidP="00A967F2">
            <w:pPr>
              <w:rPr>
                <w:b/>
                <w:bCs/>
              </w:rPr>
            </w:pPr>
            <w:r w:rsidRPr="000A184C">
              <w:rPr>
                <w:b/>
                <w:bCs/>
              </w:rPr>
              <w:lastRenderedPageBreak/>
              <w:t>Platform 6: Improving safety and quality of care</w:t>
            </w:r>
          </w:p>
          <w:p w14:paraId="316305D1" w14:textId="77777777" w:rsidR="00A967F2" w:rsidRPr="003E01C8" w:rsidRDefault="00A967F2" w:rsidP="00A967F2"/>
          <w:p w14:paraId="3EE2EE61" w14:textId="77777777" w:rsidR="00A967F2" w:rsidRPr="003E01C8" w:rsidRDefault="00A967F2" w:rsidP="00A967F2"/>
          <w:p w14:paraId="22DFD5B5" w14:textId="77777777" w:rsidR="00A967F2" w:rsidRPr="003E01C8" w:rsidRDefault="00A967F2" w:rsidP="00A967F2"/>
          <w:p w14:paraId="00164BC3" w14:textId="77777777" w:rsidR="00A967F2" w:rsidRPr="003E01C8" w:rsidRDefault="00A967F2" w:rsidP="00A967F2"/>
          <w:p w14:paraId="7265247F" w14:textId="77777777" w:rsidR="00A967F2" w:rsidRPr="000A184C" w:rsidRDefault="00A967F2" w:rsidP="00A967F2">
            <w:pPr>
              <w:rPr>
                <w:b/>
                <w:bCs/>
              </w:rPr>
            </w:pPr>
            <w:r w:rsidRPr="000A184C">
              <w:rPr>
                <w:b/>
                <w:bCs/>
              </w:rPr>
              <w:t>Platform 7: Coordinating care</w:t>
            </w:r>
          </w:p>
          <w:p w14:paraId="2D35FFDF" w14:textId="77777777" w:rsidR="00A967F2" w:rsidRPr="003E01C8" w:rsidRDefault="00A967F2" w:rsidP="00A967F2"/>
          <w:p w14:paraId="0BA5C623" w14:textId="77777777" w:rsidR="00A967F2" w:rsidRPr="003E01C8" w:rsidRDefault="00A967F2" w:rsidP="00A967F2"/>
          <w:p w14:paraId="71AEE210" w14:textId="77777777" w:rsidR="00A967F2" w:rsidRPr="003E01C8" w:rsidRDefault="00A967F2" w:rsidP="00A967F2"/>
          <w:p w14:paraId="5D23663D" w14:textId="77777777" w:rsidR="00A967F2" w:rsidRPr="003E01C8" w:rsidRDefault="00A967F2" w:rsidP="00A967F2"/>
          <w:p w14:paraId="321617B0" w14:textId="77777777" w:rsidR="00A967F2" w:rsidRPr="000A184C" w:rsidRDefault="00A967F2" w:rsidP="00A967F2">
            <w:pPr>
              <w:rPr>
                <w:b/>
                <w:bCs/>
              </w:rPr>
            </w:pPr>
            <w:r w:rsidRPr="000A184C">
              <w:rPr>
                <w:b/>
                <w:bCs/>
              </w:rPr>
              <w:t>Skills and Procedures:</w:t>
            </w:r>
          </w:p>
          <w:p w14:paraId="14979980" w14:textId="77777777" w:rsidR="00A967F2" w:rsidRPr="003E01C8" w:rsidRDefault="00A967F2" w:rsidP="00A967F2"/>
          <w:p w14:paraId="16E87FD2" w14:textId="77777777" w:rsidR="00A967F2" w:rsidRPr="003E01C8" w:rsidRDefault="00A967F2" w:rsidP="00A967F2"/>
          <w:p w14:paraId="707C573B" w14:textId="77777777" w:rsidR="00A967F2" w:rsidRPr="003E01C8" w:rsidRDefault="00A967F2" w:rsidP="00A967F2"/>
          <w:p w14:paraId="6D2B5842" w14:textId="77777777" w:rsidR="00A967F2" w:rsidRPr="003E01C8" w:rsidRDefault="00A967F2" w:rsidP="00A967F2"/>
        </w:tc>
      </w:tr>
      <w:tr w:rsidR="00A967F2" w:rsidRPr="003E01C8" w14:paraId="27666E04" w14:textId="77777777" w:rsidTr="00A967F2">
        <w:trPr>
          <w:trHeight w:val="1676"/>
        </w:trPr>
        <w:tc>
          <w:tcPr>
            <w:tcW w:w="9242" w:type="dxa"/>
            <w:gridSpan w:val="5"/>
            <w:tcBorders>
              <w:top w:val="single" w:sz="4" w:space="0" w:color="auto"/>
              <w:left w:val="single" w:sz="4" w:space="0" w:color="auto"/>
              <w:bottom w:val="single" w:sz="4" w:space="0" w:color="auto"/>
              <w:right w:val="single" w:sz="4" w:space="0" w:color="auto"/>
            </w:tcBorders>
          </w:tcPr>
          <w:p w14:paraId="36622C4A" w14:textId="77777777" w:rsidR="00A967F2" w:rsidRPr="000A184C" w:rsidRDefault="00A967F2" w:rsidP="00A967F2">
            <w:pPr>
              <w:rPr>
                <w:b/>
                <w:bCs/>
              </w:rPr>
            </w:pPr>
            <w:r w:rsidRPr="000A184C">
              <w:rPr>
                <w:b/>
                <w:bCs/>
              </w:rPr>
              <w:lastRenderedPageBreak/>
              <w:t>Student feedback:</w:t>
            </w:r>
          </w:p>
          <w:p w14:paraId="6F49D32B" w14:textId="77777777" w:rsidR="00A967F2" w:rsidRPr="003E01C8" w:rsidRDefault="00A967F2" w:rsidP="00A967F2"/>
          <w:p w14:paraId="7E3712FA" w14:textId="77777777" w:rsidR="00A967F2" w:rsidRPr="003E01C8" w:rsidRDefault="00A967F2" w:rsidP="00A967F2"/>
          <w:p w14:paraId="21DFF27D" w14:textId="77777777" w:rsidR="00A967F2" w:rsidRPr="003E01C8" w:rsidRDefault="00A967F2" w:rsidP="00A967F2"/>
        </w:tc>
      </w:tr>
      <w:tr w:rsidR="00A967F2" w:rsidRPr="003E01C8" w14:paraId="1BB37315" w14:textId="77777777" w:rsidTr="00A967F2">
        <w:trPr>
          <w:trHeight w:val="592"/>
        </w:trPr>
        <w:tc>
          <w:tcPr>
            <w:tcW w:w="6232" w:type="dxa"/>
            <w:gridSpan w:val="3"/>
            <w:tcBorders>
              <w:top w:val="single" w:sz="4" w:space="0" w:color="auto"/>
              <w:left w:val="single" w:sz="4" w:space="0" w:color="auto"/>
              <w:bottom w:val="single" w:sz="4" w:space="0" w:color="auto"/>
              <w:right w:val="single" w:sz="4" w:space="0" w:color="auto"/>
            </w:tcBorders>
          </w:tcPr>
          <w:p w14:paraId="1F9769AB" w14:textId="77777777" w:rsidR="00A967F2" w:rsidRPr="003E01C8" w:rsidRDefault="00A967F2" w:rsidP="00A967F2">
            <w:pPr>
              <w:spacing w:before="120" w:after="120"/>
            </w:pPr>
            <w:r w:rsidRPr="003E01C8">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0EBD9346" w14:textId="77777777" w:rsidR="00A967F2" w:rsidRPr="003E01C8" w:rsidRDefault="00A967F2" w:rsidP="00A967F2">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19C7A937" w14:textId="77777777" w:rsidR="00A967F2" w:rsidRPr="003E01C8" w:rsidRDefault="00A967F2" w:rsidP="00A967F2">
            <w:pPr>
              <w:spacing w:before="120" w:after="120"/>
            </w:pPr>
            <w:r w:rsidRPr="003E01C8">
              <w:t>No</w:t>
            </w:r>
          </w:p>
        </w:tc>
      </w:tr>
      <w:tr w:rsidR="00A967F2" w:rsidRPr="003E01C8" w14:paraId="4AA8562C" w14:textId="77777777" w:rsidTr="00A967F2">
        <w:trPr>
          <w:trHeight w:val="315"/>
        </w:trPr>
        <w:tc>
          <w:tcPr>
            <w:tcW w:w="6232" w:type="dxa"/>
            <w:gridSpan w:val="3"/>
            <w:tcBorders>
              <w:top w:val="single" w:sz="4" w:space="0" w:color="auto"/>
              <w:left w:val="single" w:sz="4" w:space="0" w:color="auto"/>
              <w:bottom w:val="single" w:sz="4" w:space="0" w:color="auto"/>
              <w:right w:val="single" w:sz="4" w:space="0" w:color="auto"/>
            </w:tcBorders>
          </w:tcPr>
          <w:p w14:paraId="4E52A6C6" w14:textId="77777777" w:rsidR="00A967F2" w:rsidRPr="003E01C8" w:rsidRDefault="00A967F2" w:rsidP="00A967F2">
            <w:pPr>
              <w:spacing w:before="120" w:after="120"/>
              <w:rPr>
                <w:color w:val="FF0000"/>
              </w:rPr>
            </w:pPr>
            <w:r w:rsidRPr="003E01C8">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53D4D1F8" w14:textId="77777777" w:rsidR="00A967F2" w:rsidRPr="003E01C8" w:rsidRDefault="00A967F2" w:rsidP="00A967F2">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26880158" w14:textId="77777777" w:rsidR="00A967F2" w:rsidRPr="003E01C8" w:rsidRDefault="00A967F2" w:rsidP="00A967F2">
            <w:pPr>
              <w:spacing w:before="120" w:after="120"/>
            </w:pPr>
            <w:r w:rsidRPr="003E01C8">
              <w:t>No</w:t>
            </w:r>
          </w:p>
        </w:tc>
      </w:tr>
      <w:tr w:rsidR="00A967F2" w:rsidRPr="003E01C8" w14:paraId="6B5C800A" w14:textId="77777777" w:rsidTr="00A96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2122" w:type="dxa"/>
            <w:shd w:val="clear" w:color="auto" w:fill="E7E6E6"/>
          </w:tcPr>
          <w:p w14:paraId="36FEC195" w14:textId="77777777" w:rsidR="00A967F2" w:rsidRPr="003E01C8" w:rsidRDefault="00A967F2" w:rsidP="00A967F2">
            <w:pPr>
              <w:spacing w:before="120" w:after="120"/>
            </w:pPr>
            <w:r w:rsidRPr="003E01C8">
              <w:t xml:space="preserve">Date </w:t>
            </w:r>
          </w:p>
          <w:p w14:paraId="665544AC" w14:textId="77777777" w:rsidR="00A967F2" w:rsidRPr="003E01C8" w:rsidRDefault="00A967F2" w:rsidP="00A967F2">
            <w:pPr>
              <w:spacing w:before="120" w:after="120"/>
            </w:pPr>
            <w:r w:rsidRPr="003E01C8">
              <w:softHyphen/>
            </w:r>
            <w:r w:rsidRPr="003E01C8">
              <w:softHyphen/>
              <w:t>____/</w:t>
            </w:r>
            <w:r w:rsidRPr="003E01C8">
              <w:softHyphen/>
            </w:r>
            <w:r w:rsidRPr="003E01C8">
              <w:softHyphen/>
              <w:t>____/</w:t>
            </w:r>
            <w:r w:rsidRPr="003E01C8">
              <w:softHyphen/>
            </w:r>
            <w:r w:rsidRPr="003E01C8">
              <w:softHyphen/>
              <w:t>____</w:t>
            </w:r>
          </w:p>
        </w:tc>
        <w:tc>
          <w:tcPr>
            <w:tcW w:w="3402" w:type="dxa"/>
            <w:shd w:val="clear" w:color="auto" w:fill="E7E6E6"/>
          </w:tcPr>
          <w:p w14:paraId="703868A0" w14:textId="77777777" w:rsidR="00A967F2" w:rsidRPr="003E01C8" w:rsidRDefault="00A967F2" w:rsidP="00A967F2">
            <w:pPr>
              <w:spacing w:before="120" w:after="120"/>
            </w:pPr>
            <w:r w:rsidRPr="003E01C8">
              <w:t>Student Signature:</w:t>
            </w:r>
          </w:p>
        </w:tc>
        <w:tc>
          <w:tcPr>
            <w:tcW w:w="3718" w:type="dxa"/>
            <w:gridSpan w:val="3"/>
            <w:shd w:val="clear" w:color="auto" w:fill="E7E6E6"/>
          </w:tcPr>
          <w:p w14:paraId="3F12C2C7" w14:textId="77777777" w:rsidR="00A967F2" w:rsidRPr="003E01C8" w:rsidRDefault="00A967F2" w:rsidP="00A967F2">
            <w:pPr>
              <w:spacing w:before="120" w:after="120"/>
            </w:pPr>
            <w:r w:rsidRPr="003E01C8">
              <w:t>Practice Supervisor and/or Assessor Signature:</w:t>
            </w:r>
          </w:p>
          <w:p w14:paraId="4DC7217C" w14:textId="77777777" w:rsidR="00A967F2" w:rsidRPr="003E01C8" w:rsidRDefault="00A967F2" w:rsidP="00A967F2">
            <w:pPr>
              <w:spacing w:before="120" w:after="120"/>
            </w:pPr>
          </w:p>
        </w:tc>
      </w:tr>
    </w:tbl>
    <w:p w14:paraId="56A8F259" w14:textId="77777777" w:rsidR="00A967F2" w:rsidRPr="003E01C8" w:rsidRDefault="00A967F2" w:rsidP="00A967F2">
      <w:pPr>
        <w:sectPr w:rsidR="00A967F2" w:rsidRPr="003E01C8" w:rsidSect="00325015">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59"/>
        <w:gridCol w:w="1021"/>
        <w:gridCol w:w="113"/>
        <w:gridCol w:w="843"/>
        <w:gridCol w:w="178"/>
        <w:gridCol w:w="1079"/>
        <w:gridCol w:w="468"/>
        <w:gridCol w:w="790"/>
        <w:gridCol w:w="73"/>
        <w:gridCol w:w="567"/>
        <w:gridCol w:w="616"/>
        <w:gridCol w:w="772"/>
        <w:gridCol w:w="488"/>
        <w:gridCol w:w="1216"/>
        <w:gridCol w:w="139"/>
      </w:tblGrid>
      <w:tr w:rsidR="00A967F2" w:rsidRPr="00E230F5" w14:paraId="1159702D" w14:textId="77777777" w:rsidTr="00A967F2">
        <w:trPr>
          <w:gridBefore w:val="1"/>
          <w:gridAfter w:val="1"/>
          <w:wBefore w:w="34" w:type="dxa"/>
          <w:wAfter w:w="139" w:type="dxa"/>
          <w:trHeight w:val="835"/>
        </w:trPr>
        <w:tc>
          <w:tcPr>
            <w:tcW w:w="9183" w:type="dxa"/>
            <w:gridSpan w:val="14"/>
            <w:tcBorders>
              <w:bottom w:val="single" w:sz="4" w:space="0" w:color="auto"/>
            </w:tcBorders>
            <w:shd w:val="clear" w:color="auto" w:fill="D0CECE" w:themeFill="background2" w:themeFillShade="E6"/>
          </w:tcPr>
          <w:p w14:paraId="2A661DC5" w14:textId="77777777" w:rsidR="00A967F2" w:rsidRPr="005B677A" w:rsidRDefault="00A967F2" w:rsidP="00A967F2">
            <w:pPr>
              <w:ind w:right="-250"/>
              <w:jc w:val="center"/>
              <w:rPr>
                <w:rFonts w:cs="Arial"/>
                <w:b/>
                <w:szCs w:val="24"/>
              </w:rPr>
            </w:pPr>
            <w:r>
              <w:rPr>
                <w:rFonts w:cs="Arial"/>
                <w:b/>
                <w:szCs w:val="24"/>
              </w:rPr>
              <w:lastRenderedPageBreak/>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2A90D573" w14:textId="5B963C5E" w:rsidR="00A967F2" w:rsidRPr="00E230F5" w:rsidRDefault="00A967F2" w:rsidP="00A967F2">
            <w:pPr>
              <w:ind w:right="-250"/>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Pr>
                <w:rFonts w:cs="Arial"/>
                <w:b/>
                <w:szCs w:val="24"/>
              </w:rPr>
              <w:t>PLE 1b</w:t>
            </w:r>
          </w:p>
        </w:tc>
      </w:tr>
      <w:tr w:rsidR="00A967F2" w14:paraId="0BDFC256" w14:textId="77777777" w:rsidTr="00A967F2">
        <w:tblPrEx>
          <w:tblLook w:val="00A0" w:firstRow="1" w:lastRow="0" w:firstColumn="1" w:lastColumn="0" w:noHBand="0" w:noVBand="0"/>
        </w:tblPrEx>
        <w:trPr>
          <w:gridBefore w:val="1"/>
          <w:gridAfter w:val="1"/>
          <w:wBefore w:w="34" w:type="dxa"/>
          <w:wAfter w:w="139" w:type="dxa"/>
          <w:trHeight w:val="1360"/>
        </w:trPr>
        <w:tc>
          <w:tcPr>
            <w:tcW w:w="9183" w:type="dxa"/>
            <w:gridSpan w:val="14"/>
          </w:tcPr>
          <w:p w14:paraId="2F312832" w14:textId="77777777" w:rsidR="00A967F2" w:rsidRPr="00BA19AC" w:rsidRDefault="00A967F2" w:rsidP="00A967F2">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A967F2" w14:paraId="0B545354" w14:textId="77777777" w:rsidTr="00A967F2">
        <w:tblPrEx>
          <w:tblLook w:val="00A0" w:firstRow="1" w:lastRow="0" w:firstColumn="1" w:lastColumn="0" w:noHBand="0" w:noVBand="0"/>
        </w:tblPrEx>
        <w:trPr>
          <w:gridBefore w:val="1"/>
          <w:gridAfter w:val="1"/>
          <w:wBefore w:w="34" w:type="dxa"/>
          <w:wAfter w:w="139" w:type="dxa"/>
        </w:trPr>
        <w:tc>
          <w:tcPr>
            <w:tcW w:w="9183" w:type="dxa"/>
            <w:gridSpan w:val="14"/>
          </w:tcPr>
          <w:p w14:paraId="222F0B40" w14:textId="77777777" w:rsidR="00A967F2" w:rsidRPr="00BC40A4" w:rsidRDefault="00A967F2" w:rsidP="00A967F2">
            <w:pPr>
              <w:spacing w:after="0"/>
              <w:rPr>
                <w:rFonts w:eastAsia="BatangChe" w:cs="Arial"/>
                <w:b/>
              </w:rPr>
            </w:pPr>
            <w:r w:rsidRPr="00BC40A4">
              <w:rPr>
                <w:rFonts w:eastAsia="BatangChe" w:cs="Arial"/>
                <w:b/>
              </w:rPr>
              <w:t>Information to be given to the service user/carer/family member:</w:t>
            </w:r>
          </w:p>
          <w:p w14:paraId="01CF5DF6" w14:textId="77777777" w:rsidR="00A967F2" w:rsidRPr="00BA19AC" w:rsidRDefault="00A967F2" w:rsidP="00A967F2">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A967F2" w14:paraId="479DA9F9" w14:textId="77777777" w:rsidTr="00A967F2">
        <w:tblPrEx>
          <w:tblLook w:val="00A0" w:firstRow="1" w:lastRow="0" w:firstColumn="1" w:lastColumn="0" w:noHBand="0" w:noVBand="0"/>
        </w:tblPrEx>
        <w:trPr>
          <w:gridBefore w:val="1"/>
          <w:gridAfter w:val="1"/>
          <w:wBefore w:w="34" w:type="dxa"/>
          <w:wAfter w:w="139" w:type="dxa"/>
          <w:trHeight w:val="294"/>
        </w:trPr>
        <w:tc>
          <w:tcPr>
            <w:tcW w:w="9183" w:type="dxa"/>
            <w:gridSpan w:val="14"/>
            <w:shd w:val="clear" w:color="auto" w:fill="FFFF00"/>
            <w:vAlign w:val="center"/>
          </w:tcPr>
          <w:p w14:paraId="3D0D7065" w14:textId="77777777" w:rsidR="00A967F2" w:rsidRPr="004B1E02" w:rsidRDefault="00A967F2" w:rsidP="00A967F2">
            <w:pPr>
              <w:spacing w:before="120" w:after="120"/>
              <w:ind w:right="482"/>
              <w:rPr>
                <w:szCs w:val="24"/>
              </w:rPr>
            </w:pPr>
            <w:r w:rsidRPr="004B1E02">
              <w:rPr>
                <w:b/>
                <w:noProof/>
                <w:szCs w:val="24"/>
                <w:lang w:eastAsia="en-GB"/>
              </w:rPr>
              <mc:AlternateContent>
                <mc:Choice Requires="wps">
                  <w:drawing>
                    <wp:anchor distT="0" distB="0" distL="114300" distR="114300" simplePos="0" relativeHeight="251803136" behindDoc="0" locked="0" layoutInCell="1" allowOverlap="1" wp14:anchorId="4187D7EF" wp14:editId="1373D374">
                      <wp:simplePos x="0" y="0"/>
                      <wp:positionH relativeFrom="column">
                        <wp:posOffset>5196205</wp:posOffset>
                      </wp:positionH>
                      <wp:positionV relativeFrom="paragraph">
                        <wp:posOffset>76200</wp:posOffset>
                      </wp:positionV>
                      <wp:extent cx="207010" cy="154940"/>
                      <wp:effectExtent l="19050" t="19050" r="21590" b="16510"/>
                      <wp:wrapNone/>
                      <wp:docPr id="3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693967D" w14:textId="77777777" w:rsidR="00FD0111" w:rsidRDefault="00FD0111" w:rsidP="00A967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7D7EF" id="_x0000_s1028" style="position:absolute;margin-left:409.15pt;margin-top:6pt;width:16.3pt;height:12.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0693967D" w14:textId="77777777" w:rsidR="00FD0111" w:rsidRDefault="00FD0111" w:rsidP="00A967F2">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802112" behindDoc="0" locked="0" layoutInCell="1" allowOverlap="1" wp14:anchorId="5D83C4A2" wp14:editId="231B5D3C">
                      <wp:simplePos x="0" y="0"/>
                      <wp:positionH relativeFrom="column">
                        <wp:posOffset>3510280</wp:posOffset>
                      </wp:positionH>
                      <wp:positionV relativeFrom="paragraph">
                        <wp:posOffset>85725</wp:posOffset>
                      </wp:positionV>
                      <wp:extent cx="207010" cy="154940"/>
                      <wp:effectExtent l="19050" t="19050" r="21590" b="16510"/>
                      <wp:wrapNone/>
                      <wp:docPr id="3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700FA99" w14:textId="77777777" w:rsidR="00FD0111" w:rsidRDefault="00FD0111" w:rsidP="00A967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3C4A2" id="_x0000_s1029" style="position:absolute;margin-left:276.4pt;margin-top:6.75pt;width:16.3pt;height:12.2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6700FA99" w14:textId="77777777" w:rsidR="00FD0111" w:rsidRDefault="00FD0111" w:rsidP="00A967F2">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A967F2" w14:paraId="791E1AAD" w14:textId="77777777" w:rsidTr="00A967F2">
        <w:tblPrEx>
          <w:tblLook w:val="00A0" w:firstRow="1" w:lastRow="0" w:firstColumn="1" w:lastColumn="0" w:noHBand="0" w:noVBand="0"/>
        </w:tblPrEx>
        <w:trPr>
          <w:gridBefore w:val="1"/>
          <w:gridAfter w:val="1"/>
          <w:wBefore w:w="34" w:type="dxa"/>
          <w:wAfter w:w="139" w:type="dxa"/>
          <w:trHeight w:val="1421"/>
        </w:trPr>
        <w:tc>
          <w:tcPr>
            <w:tcW w:w="2936" w:type="dxa"/>
            <w:gridSpan w:val="4"/>
            <w:shd w:val="clear" w:color="auto" w:fill="FFFF00"/>
            <w:vAlign w:val="center"/>
          </w:tcPr>
          <w:p w14:paraId="068E9778" w14:textId="77777777" w:rsidR="00A967F2" w:rsidRPr="004B1E02" w:rsidRDefault="00A967F2" w:rsidP="00A967F2">
            <w:pPr>
              <w:rPr>
                <w:rFonts w:cs="Arial"/>
                <w:b/>
                <w:szCs w:val="24"/>
              </w:rPr>
            </w:pPr>
            <w:r w:rsidRPr="004B1E02">
              <w:rPr>
                <w:rFonts w:cs="Arial"/>
                <w:b/>
                <w:szCs w:val="24"/>
              </w:rPr>
              <w:t xml:space="preserve">How happy were you with the way the student </w:t>
            </w:r>
            <w:proofErr w:type="gramStart"/>
            <w:r w:rsidRPr="004B1E02">
              <w:rPr>
                <w:rFonts w:cs="Arial"/>
                <w:b/>
                <w:szCs w:val="24"/>
              </w:rPr>
              <w:t>nurse….</w:t>
            </w:r>
            <w:proofErr w:type="gramEnd"/>
          </w:p>
        </w:tc>
        <w:tc>
          <w:tcPr>
            <w:tcW w:w="1257" w:type="dxa"/>
            <w:gridSpan w:val="2"/>
          </w:tcPr>
          <w:p w14:paraId="27557A30" w14:textId="77777777" w:rsidR="00A967F2" w:rsidRPr="004B1E02" w:rsidRDefault="00A967F2" w:rsidP="00A967F2">
            <w:pPr>
              <w:jc w:val="center"/>
              <w:rPr>
                <w:rFonts w:cs="Arial"/>
                <w:szCs w:val="24"/>
              </w:rPr>
            </w:pPr>
            <w:r w:rsidRPr="004B1E02">
              <w:rPr>
                <w:rFonts w:cs="Arial"/>
                <w:noProof/>
                <w:color w:val="FF0000"/>
                <w:szCs w:val="24"/>
                <w:lang w:eastAsia="en-GB"/>
              </w:rPr>
              <w:drawing>
                <wp:anchor distT="0" distB="0" distL="114300" distR="114300" simplePos="0" relativeHeight="251798016" behindDoc="0" locked="0" layoutInCell="1" allowOverlap="1" wp14:anchorId="6BD48D3A" wp14:editId="543AE062">
                  <wp:simplePos x="0" y="0"/>
                  <wp:positionH relativeFrom="page">
                    <wp:posOffset>252095</wp:posOffset>
                  </wp:positionH>
                  <wp:positionV relativeFrom="paragraph">
                    <wp:posOffset>493395</wp:posOffset>
                  </wp:positionV>
                  <wp:extent cx="338400" cy="338400"/>
                  <wp:effectExtent l="0" t="0" r="508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153D41A2" w14:textId="77777777" w:rsidR="00A967F2" w:rsidRPr="004B1E02" w:rsidRDefault="00A967F2" w:rsidP="00A967F2">
            <w:pPr>
              <w:jc w:val="center"/>
              <w:rPr>
                <w:rFonts w:cs="Arial"/>
                <w:szCs w:val="24"/>
              </w:rPr>
            </w:pPr>
          </w:p>
        </w:tc>
        <w:tc>
          <w:tcPr>
            <w:tcW w:w="1258" w:type="dxa"/>
            <w:gridSpan w:val="2"/>
          </w:tcPr>
          <w:p w14:paraId="6A0B8E2F" w14:textId="77777777" w:rsidR="00A967F2" w:rsidRPr="004B1E02" w:rsidRDefault="00A967F2" w:rsidP="00A967F2">
            <w:pPr>
              <w:jc w:val="center"/>
              <w:rPr>
                <w:rFonts w:cs="Arial"/>
                <w:szCs w:val="24"/>
              </w:rPr>
            </w:pPr>
            <w:r w:rsidRPr="004B1E02">
              <w:rPr>
                <w:rFonts w:cs="Arial"/>
                <w:noProof/>
                <w:szCs w:val="24"/>
                <w:lang w:eastAsia="en-GB"/>
              </w:rPr>
              <w:drawing>
                <wp:anchor distT="0" distB="0" distL="114300" distR="114300" simplePos="0" relativeHeight="251801088" behindDoc="0" locked="0" layoutInCell="1" allowOverlap="1" wp14:anchorId="71BEE23F" wp14:editId="42FA7223">
                  <wp:simplePos x="0" y="0"/>
                  <wp:positionH relativeFrom="column">
                    <wp:posOffset>161925</wp:posOffset>
                  </wp:positionH>
                  <wp:positionV relativeFrom="paragraph">
                    <wp:posOffset>499110</wp:posOffset>
                  </wp:positionV>
                  <wp:extent cx="327600" cy="327600"/>
                  <wp:effectExtent l="0" t="0" r="0" b="0"/>
                  <wp:wrapNone/>
                  <wp:docPr id="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3"/>
          </w:tcPr>
          <w:p w14:paraId="585A92F7" w14:textId="77777777" w:rsidR="00A967F2" w:rsidRPr="004B1E02" w:rsidRDefault="00A967F2" w:rsidP="00A967F2">
            <w:pPr>
              <w:jc w:val="center"/>
              <w:rPr>
                <w:rFonts w:cs="Arial"/>
                <w:b/>
                <w:szCs w:val="24"/>
              </w:rPr>
            </w:pPr>
            <w:r w:rsidRPr="004B1E02">
              <w:rPr>
                <w:rFonts w:cs="Arial"/>
                <w:noProof/>
                <w:szCs w:val="24"/>
                <w:lang w:eastAsia="en-GB"/>
              </w:rPr>
              <w:drawing>
                <wp:anchor distT="0" distB="0" distL="114300" distR="114300" simplePos="0" relativeHeight="251804160" behindDoc="0" locked="0" layoutInCell="1" allowOverlap="1" wp14:anchorId="1CF98E3F" wp14:editId="2CD2BF16">
                  <wp:simplePos x="0" y="0"/>
                  <wp:positionH relativeFrom="column">
                    <wp:posOffset>175895</wp:posOffset>
                  </wp:positionH>
                  <wp:positionV relativeFrom="paragraph">
                    <wp:posOffset>411966</wp:posOffset>
                  </wp:positionV>
                  <wp:extent cx="338400" cy="388800"/>
                  <wp:effectExtent l="0" t="0" r="5080" b="0"/>
                  <wp:wrapNone/>
                  <wp:docPr id="8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25C4EB2B" w14:textId="77777777" w:rsidR="00A967F2" w:rsidRPr="004B1E02" w:rsidRDefault="00A967F2" w:rsidP="00A967F2">
            <w:pPr>
              <w:jc w:val="center"/>
              <w:rPr>
                <w:rFonts w:cs="Arial"/>
                <w:szCs w:val="24"/>
              </w:rPr>
            </w:pPr>
          </w:p>
        </w:tc>
        <w:tc>
          <w:tcPr>
            <w:tcW w:w="1260" w:type="dxa"/>
            <w:gridSpan w:val="2"/>
          </w:tcPr>
          <w:p w14:paraId="0E7E9782" w14:textId="77777777" w:rsidR="00A967F2" w:rsidRPr="004B1E02" w:rsidRDefault="00A967F2" w:rsidP="00A967F2">
            <w:pPr>
              <w:jc w:val="center"/>
              <w:rPr>
                <w:rFonts w:cs="Arial"/>
                <w:b/>
                <w:szCs w:val="24"/>
              </w:rPr>
            </w:pPr>
            <w:r w:rsidRPr="004B1E02">
              <w:rPr>
                <w:rFonts w:cs="Arial"/>
                <w:b/>
                <w:szCs w:val="24"/>
              </w:rPr>
              <w:t>Unhappy</w:t>
            </w:r>
          </w:p>
          <w:p w14:paraId="29870343" w14:textId="77777777" w:rsidR="00A967F2" w:rsidRPr="004B1E02" w:rsidRDefault="00A967F2" w:rsidP="00A967F2">
            <w:pPr>
              <w:jc w:val="center"/>
              <w:rPr>
                <w:rFonts w:cs="Arial"/>
                <w:szCs w:val="24"/>
              </w:rPr>
            </w:pPr>
            <w:r w:rsidRPr="004B1E02">
              <w:rPr>
                <w:rFonts w:cs="Arial"/>
                <w:noProof/>
                <w:szCs w:val="24"/>
                <w:lang w:eastAsia="en-GB"/>
              </w:rPr>
              <w:drawing>
                <wp:anchor distT="0" distB="0" distL="114300" distR="114300" simplePos="0" relativeHeight="251799040" behindDoc="0" locked="0" layoutInCell="1" allowOverlap="1" wp14:anchorId="2BF96B50" wp14:editId="1A969802">
                  <wp:simplePos x="0" y="0"/>
                  <wp:positionH relativeFrom="column">
                    <wp:posOffset>182245</wp:posOffset>
                  </wp:positionH>
                  <wp:positionV relativeFrom="paragraph">
                    <wp:posOffset>148604</wp:posOffset>
                  </wp:positionV>
                  <wp:extent cx="327600" cy="338400"/>
                  <wp:effectExtent l="0" t="0" r="0" b="5080"/>
                  <wp:wrapNone/>
                  <wp:docPr id="8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B94DB2F" w14:textId="77777777" w:rsidR="00A967F2" w:rsidRPr="004B1E02" w:rsidRDefault="00A967F2" w:rsidP="00A967F2">
            <w:pPr>
              <w:jc w:val="center"/>
              <w:rPr>
                <w:rFonts w:cs="Arial"/>
                <w:b/>
                <w:szCs w:val="24"/>
              </w:rPr>
            </w:pPr>
            <w:r w:rsidRPr="004B1E02">
              <w:rPr>
                <w:rFonts w:cs="Arial"/>
                <w:noProof/>
                <w:szCs w:val="24"/>
                <w:lang w:eastAsia="en-GB"/>
              </w:rPr>
              <w:drawing>
                <wp:anchor distT="0" distB="0" distL="114300" distR="114300" simplePos="0" relativeHeight="251800064" behindDoc="0" locked="0" layoutInCell="1" allowOverlap="1" wp14:anchorId="1E524431" wp14:editId="550EDFDF">
                  <wp:simplePos x="0" y="0"/>
                  <wp:positionH relativeFrom="page">
                    <wp:posOffset>244475</wp:posOffset>
                  </wp:positionH>
                  <wp:positionV relativeFrom="paragraph">
                    <wp:posOffset>467360</wp:posOffset>
                  </wp:positionV>
                  <wp:extent cx="327025" cy="32702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58A97C9B" w14:textId="77777777" w:rsidR="00A967F2" w:rsidRPr="004B1E02" w:rsidRDefault="00A967F2" w:rsidP="00A967F2">
            <w:pPr>
              <w:jc w:val="center"/>
              <w:rPr>
                <w:rFonts w:cs="Arial"/>
                <w:szCs w:val="24"/>
              </w:rPr>
            </w:pPr>
          </w:p>
        </w:tc>
      </w:tr>
      <w:tr w:rsidR="00A967F2" w14:paraId="1F427E1F" w14:textId="77777777" w:rsidTr="00A967F2">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12F24CEC" w14:textId="77777777" w:rsidR="00A967F2" w:rsidRPr="004B1E02" w:rsidRDefault="00A967F2" w:rsidP="00A967F2">
            <w:pPr>
              <w:rPr>
                <w:rFonts w:cs="Arial"/>
                <w:b/>
                <w:szCs w:val="24"/>
              </w:rPr>
            </w:pPr>
            <w:r w:rsidRPr="004B1E02">
              <w:rPr>
                <w:rFonts w:cs="Arial"/>
                <w:b/>
                <w:szCs w:val="24"/>
              </w:rPr>
              <w:t>…cared for you?</w:t>
            </w:r>
          </w:p>
        </w:tc>
        <w:tc>
          <w:tcPr>
            <w:tcW w:w="1257" w:type="dxa"/>
            <w:gridSpan w:val="2"/>
          </w:tcPr>
          <w:p w14:paraId="747DA6C3" w14:textId="77777777" w:rsidR="00A967F2" w:rsidRPr="004B1E02" w:rsidRDefault="00A967F2" w:rsidP="00A967F2">
            <w:pPr>
              <w:ind w:right="480"/>
              <w:rPr>
                <w:szCs w:val="24"/>
              </w:rPr>
            </w:pPr>
          </w:p>
        </w:tc>
        <w:tc>
          <w:tcPr>
            <w:tcW w:w="1258" w:type="dxa"/>
            <w:gridSpan w:val="2"/>
          </w:tcPr>
          <w:p w14:paraId="13738D6A" w14:textId="77777777" w:rsidR="00A967F2" w:rsidRPr="004B1E02" w:rsidRDefault="00A967F2" w:rsidP="00A967F2">
            <w:pPr>
              <w:ind w:right="480"/>
              <w:rPr>
                <w:szCs w:val="24"/>
              </w:rPr>
            </w:pPr>
          </w:p>
        </w:tc>
        <w:tc>
          <w:tcPr>
            <w:tcW w:w="1256" w:type="dxa"/>
            <w:gridSpan w:val="3"/>
          </w:tcPr>
          <w:p w14:paraId="5304D7AD" w14:textId="77777777" w:rsidR="00A967F2" w:rsidRPr="004B1E02" w:rsidRDefault="00A967F2" w:rsidP="00A967F2">
            <w:pPr>
              <w:ind w:right="480"/>
              <w:rPr>
                <w:szCs w:val="24"/>
              </w:rPr>
            </w:pPr>
          </w:p>
        </w:tc>
        <w:tc>
          <w:tcPr>
            <w:tcW w:w="1260" w:type="dxa"/>
            <w:gridSpan w:val="2"/>
          </w:tcPr>
          <w:p w14:paraId="7BD2DC37" w14:textId="77777777" w:rsidR="00A967F2" w:rsidRPr="004B1E02" w:rsidRDefault="00A967F2" w:rsidP="00A967F2">
            <w:pPr>
              <w:ind w:right="480"/>
              <w:rPr>
                <w:szCs w:val="24"/>
              </w:rPr>
            </w:pPr>
          </w:p>
        </w:tc>
        <w:tc>
          <w:tcPr>
            <w:tcW w:w="1216" w:type="dxa"/>
          </w:tcPr>
          <w:p w14:paraId="6357180C" w14:textId="77777777" w:rsidR="00A967F2" w:rsidRPr="004B1E02" w:rsidRDefault="00A967F2" w:rsidP="00A967F2">
            <w:pPr>
              <w:ind w:right="480"/>
              <w:rPr>
                <w:szCs w:val="24"/>
              </w:rPr>
            </w:pPr>
          </w:p>
        </w:tc>
      </w:tr>
      <w:tr w:rsidR="00A967F2" w14:paraId="120965E9" w14:textId="77777777" w:rsidTr="00A967F2">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54ED251B" w14:textId="77777777" w:rsidR="00A967F2" w:rsidRPr="004B1E02" w:rsidRDefault="00A967F2" w:rsidP="00A967F2">
            <w:pPr>
              <w:rPr>
                <w:rFonts w:cs="Arial"/>
                <w:b/>
                <w:szCs w:val="24"/>
              </w:rPr>
            </w:pPr>
            <w:r w:rsidRPr="004B1E02">
              <w:rPr>
                <w:rFonts w:cs="Arial"/>
                <w:b/>
                <w:szCs w:val="24"/>
              </w:rPr>
              <w:t>…listened to your needs?</w:t>
            </w:r>
          </w:p>
        </w:tc>
        <w:tc>
          <w:tcPr>
            <w:tcW w:w="1257" w:type="dxa"/>
            <w:gridSpan w:val="2"/>
          </w:tcPr>
          <w:p w14:paraId="28B55F57" w14:textId="77777777" w:rsidR="00A967F2" w:rsidRPr="004B1E02" w:rsidRDefault="00A967F2" w:rsidP="00A967F2">
            <w:pPr>
              <w:ind w:right="480"/>
              <w:rPr>
                <w:szCs w:val="24"/>
              </w:rPr>
            </w:pPr>
          </w:p>
        </w:tc>
        <w:tc>
          <w:tcPr>
            <w:tcW w:w="1258" w:type="dxa"/>
            <w:gridSpan w:val="2"/>
          </w:tcPr>
          <w:p w14:paraId="511760F9" w14:textId="77777777" w:rsidR="00A967F2" w:rsidRPr="004B1E02" w:rsidRDefault="00A967F2" w:rsidP="00A967F2">
            <w:pPr>
              <w:ind w:right="480"/>
              <w:rPr>
                <w:szCs w:val="24"/>
              </w:rPr>
            </w:pPr>
          </w:p>
        </w:tc>
        <w:tc>
          <w:tcPr>
            <w:tcW w:w="1256" w:type="dxa"/>
            <w:gridSpan w:val="3"/>
          </w:tcPr>
          <w:p w14:paraId="08F01E88" w14:textId="77777777" w:rsidR="00A967F2" w:rsidRPr="004B1E02" w:rsidRDefault="00A967F2" w:rsidP="00A967F2">
            <w:pPr>
              <w:ind w:right="480"/>
              <w:rPr>
                <w:szCs w:val="24"/>
              </w:rPr>
            </w:pPr>
          </w:p>
        </w:tc>
        <w:tc>
          <w:tcPr>
            <w:tcW w:w="1260" w:type="dxa"/>
            <w:gridSpan w:val="2"/>
          </w:tcPr>
          <w:p w14:paraId="7ECFF45C" w14:textId="77777777" w:rsidR="00A967F2" w:rsidRPr="004B1E02" w:rsidRDefault="00A967F2" w:rsidP="00A967F2">
            <w:pPr>
              <w:ind w:right="480"/>
              <w:rPr>
                <w:szCs w:val="24"/>
              </w:rPr>
            </w:pPr>
          </w:p>
        </w:tc>
        <w:tc>
          <w:tcPr>
            <w:tcW w:w="1216" w:type="dxa"/>
          </w:tcPr>
          <w:p w14:paraId="0ADE6D07" w14:textId="77777777" w:rsidR="00A967F2" w:rsidRPr="004B1E02" w:rsidRDefault="00A967F2" w:rsidP="00A967F2">
            <w:pPr>
              <w:ind w:right="480"/>
              <w:rPr>
                <w:szCs w:val="24"/>
              </w:rPr>
            </w:pPr>
          </w:p>
        </w:tc>
      </w:tr>
      <w:tr w:rsidR="00A967F2" w14:paraId="5D4A7DDC" w14:textId="77777777" w:rsidTr="00A967F2">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0D97503F" w14:textId="77777777" w:rsidR="00A967F2" w:rsidRPr="004B1E02" w:rsidRDefault="00A967F2" w:rsidP="00A967F2">
            <w:pPr>
              <w:rPr>
                <w:rFonts w:cs="Arial"/>
                <w:b/>
                <w:szCs w:val="24"/>
              </w:rPr>
            </w:pPr>
            <w:r w:rsidRPr="004B1E02">
              <w:rPr>
                <w:rFonts w:cs="Arial"/>
                <w:b/>
                <w:szCs w:val="24"/>
              </w:rPr>
              <w:t>…understood the way you felt?</w:t>
            </w:r>
          </w:p>
        </w:tc>
        <w:tc>
          <w:tcPr>
            <w:tcW w:w="1257" w:type="dxa"/>
            <w:gridSpan w:val="2"/>
          </w:tcPr>
          <w:p w14:paraId="00EE47FF" w14:textId="77777777" w:rsidR="00A967F2" w:rsidRPr="004B1E02" w:rsidRDefault="00A967F2" w:rsidP="00A967F2">
            <w:pPr>
              <w:ind w:right="480"/>
              <w:rPr>
                <w:szCs w:val="24"/>
              </w:rPr>
            </w:pPr>
          </w:p>
        </w:tc>
        <w:tc>
          <w:tcPr>
            <w:tcW w:w="1258" w:type="dxa"/>
            <w:gridSpan w:val="2"/>
          </w:tcPr>
          <w:p w14:paraId="504CC393" w14:textId="77777777" w:rsidR="00A967F2" w:rsidRPr="004B1E02" w:rsidRDefault="00A967F2" w:rsidP="00A967F2">
            <w:pPr>
              <w:ind w:right="480"/>
              <w:rPr>
                <w:szCs w:val="24"/>
              </w:rPr>
            </w:pPr>
          </w:p>
        </w:tc>
        <w:tc>
          <w:tcPr>
            <w:tcW w:w="1256" w:type="dxa"/>
            <w:gridSpan w:val="3"/>
          </w:tcPr>
          <w:p w14:paraId="2BF7B240" w14:textId="77777777" w:rsidR="00A967F2" w:rsidRPr="004B1E02" w:rsidRDefault="00A967F2" w:rsidP="00A967F2">
            <w:pPr>
              <w:ind w:right="480"/>
              <w:rPr>
                <w:szCs w:val="24"/>
              </w:rPr>
            </w:pPr>
          </w:p>
        </w:tc>
        <w:tc>
          <w:tcPr>
            <w:tcW w:w="1260" w:type="dxa"/>
            <w:gridSpan w:val="2"/>
          </w:tcPr>
          <w:p w14:paraId="587E0A01" w14:textId="77777777" w:rsidR="00A967F2" w:rsidRPr="004B1E02" w:rsidRDefault="00A967F2" w:rsidP="00A967F2">
            <w:pPr>
              <w:ind w:right="480"/>
              <w:rPr>
                <w:szCs w:val="24"/>
              </w:rPr>
            </w:pPr>
          </w:p>
        </w:tc>
        <w:tc>
          <w:tcPr>
            <w:tcW w:w="1216" w:type="dxa"/>
          </w:tcPr>
          <w:p w14:paraId="7652B083" w14:textId="77777777" w:rsidR="00A967F2" w:rsidRPr="004B1E02" w:rsidRDefault="00A967F2" w:rsidP="00A967F2">
            <w:pPr>
              <w:ind w:right="480"/>
              <w:rPr>
                <w:szCs w:val="24"/>
              </w:rPr>
            </w:pPr>
          </w:p>
        </w:tc>
      </w:tr>
      <w:tr w:rsidR="00A967F2" w14:paraId="6956DAAA" w14:textId="77777777" w:rsidTr="00A967F2">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0DCB4CE6" w14:textId="77777777" w:rsidR="00A967F2" w:rsidRPr="004B1E02" w:rsidRDefault="00A967F2" w:rsidP="00A967F2">
            <w:pPr>
              <w:rPr>
                <w:rFonts w:cs="Arial"/>
                <w:b/>
                <w:szCs w:val="24"/>
              </w:rPr>
            </w:pPr>
            <w:r w:rsidRPr="004B1E02">
              <w:rPr>
                <w:rFonts w:cs="Arial"/>
                <w:b/>
                <w:szCs w:val="24"/>
              </w:rPr>
              <w:t>…talked to you?</w:t>
            </w:r>
          </w:p>
        </w:tc>
        <w:tc>
          <w:tcPr>
            <w:tcW w:w="1257" w:type="dxa"/>
            <w:gridSpan w:val="2"/>
          </w:tcPr>
          <w:p w14:paraId="4B51BD37" w14:textId="77777777" w:rsidR="00A967F2" w:rsidRPr="004B1E02" w:rsidRDefault="00A967F2" w:rsidP="00A967F2">
            <w:pPr>
              <w:ind w:right="480"/>
              <w:rPr>
                <w:szCs w:val="24"/>
              </w:rPr>
            </w:pPr>
          </w:p>
        </w:tc>
        <w:tc>
          <w:tcPr>
            <w:tcW w:w="1258" w:type="dxa"/>
            <w:gridSpan w:val="2"/>
          </w:tcPr>
          <w:p w14:paraId="19D4C086" w14:textId="77777777" w:rsidR="00A967F2" w:rsidRPr="004B1E02" w:rsidRDefault="00A967F2" w:rsidP="00A967F2">
            <w:pPr>
              <w:ind w:right="480"/>
              <w:rPr>
                <w:szCs w:val="24"/>
              </w:rPr>
            </w:pPr>
          </w:p>
        </w:tc>
        <w:tc>
          <w:tcPr>
            <w:tcW w:w="1256" w:type="dxa"/>
            <w:gridSpan w:val="3"/>
          </w:tcPr>
          <w:p w14:paraId="11EA8A7B" w14:textId="77777777" w:rsidR="00A967F2" w:rsidRPr="004B1E02" w:rsidRDefault="00A967F2" w:rsidP="00A967F2">
            <w:pPr>
              <w:ind w:right="480"/>
              <w:rPr>
                <w:szCs w:val="24"/>
              </w:rPr>
            </w:pPr>
          </w:p>
        </w:tc>
        <w:tc>
          <w:tcPr>
            <w:tcW w:w="1260" w:type="dxa"/>
            <w:gridSpan w:val="2"/>
          </w:tcPr>
          <w:p w14:paraId="6DCF5431" w14:textId="77777777" w:rsidR="00A967F2" w:rsidRPr="004B1E02" w:rsidRDefault="00A967F2" w:rsidP="00A967F2">
            <w:pPr>
              <w:ind w:right="480"/>
              <w:rPr>
                <w:szCs w:val="24"/>
              </w:rPr>
            </w:pPr>
          </w:p>
        </w:tc>
        <w:tc>
          <w:tcPr>
            <w:tcW w:w="1216" w:type="dxa"/>
          </w:tcPr>
          <w:p w14:paraId="45DDCEE4" w14:textId="77777777" w:rsidR="00A967F2" w:rsidRPr="004B1E02" w:rsidRDefault="00A967F2" w:rsidP="00A967F2">
            <w:pPr>
              <w:ind w:right="480"/>
              <w:rPr>
                <w:szCs w:val="24"/>
              </w:rPr>
            </w:pPr>
          </w:p>
        </w:tc>
      </w:tr>
      <w:tr w:rsidR="00A967F2" w14:paraId="72514C52" w14:textId="77777777" w:rsidTr="00A967F2">
        <w:tblPrEx>
          <w:tblLook w:val="00A0" w:firstRow="1" w:lastRow="0" w:firstColumn="1" w:lastColumn="0" w:noHBand="0" w:noVBand="0"/>
        </w:tblPrEx>
        <w:trPr>
          <w:gridBefore w:val="1"/>
          <w:gridAfter w:val="1"/>
          <w:wBefore w:w="34" w:type="dxa"/>
          <w:wAfter w:w="139" w:type="dxa"/>
          <w:trHeight w:val="554"/>
        </w:trPr>
        <w:tc>
          <w:tcPr>
            <w:tcW w:w="2936" w:type="dxa"/>
            <w:gridSpan w:val="4"/>
            <w:shd w:val="clear" w:color="auto" w:fill="FFFF00"/>
            <w:vAlign w:val="center"/>
          </w:tcPr>
          <w:p w14:paraId="440FA3CB" w14:textId="77777777" w:rsidR="00A967F2" w:rsidRPr="004B1E02" w:rsidRDefault="00A967F2" w:rsidP="00A967F2">
            <w:pPr>
              <w:rPr>
                <w:rFonts w:cs="Arial"/>
                <w:b/>
                <w:szCs w:val="24"/>
              </w:rPr>
            </w:pPr>
            <w:r w:rsidRPr="004B1E02">
              <w:rPr>
                <w:rFonts w:cs="Arial"/>
                <w:b/>
                <w:szCs w:val="24"/>
              </w:rPr>
              <w:t>…showed you respect?</w:t>
            </w:r>
          </w:p>
        </w:tc>
        <w:tc>
          <w:tcPr>
            <w:tcW w:w="1257" w:type="dxa"/>
            <w:gridSpan w:val="2"/>
          </w:tcPr>
          <w:p w14:paraId="270B7C23" w14:textId="77777777" w:rsidR="00A967F2" w:rsidRPr="004B1E02" w:rsidRDefault="00A967F2" w:rsidP="00A967F2">
            <w:pPr>
              <w:ind w:right="480"/>
              <w:rPr>
                <w:szCs w:val="24"/>
              </w:rPr>
            </w:pPr>
          </w:p>
        </w:tc>
        <w:tc>
          <w:tcPr>
            <w:tcW w:w="1258" w:type="dxa"/>
            <w:gridSpan w:val="2"/>
          </w:tcPr>
          <w:p w14:paraId="7EA618F0" w14:textId="77777777" w:rsidR="00A967F2" w:rsidRPr="004B1E02" w:rsidRDefault="00A967F2" w:rsidP="00A967F2">
            <w:pPr>
              <w:ind w:right="480"/>
              <w:rPr>
                <w:szCs w:val="24"/>
              </w:rPr>
            </w:pPr>
          </w:p>
        </w:tc>
        <w:tc>
          <w:tcPr>
            <w:tcW w:w="1256" w:type="dxa"/>
            <w:gridSpan w:val="3"/>
          </w:tcPr>
          <w:p w14:paraId="4517A14E" w14:textId="77777777" w:rsidR="00A967F2" w:rsidRPr="004B1E02" w:rsidRDefault="00A967F2" w:rsidP="00A967F2">
            <w:pPr>
              <w:ind w:right="480"/>
              <w:rPr>
                <w:szCs w:val="24"/>
              </w:rPr>
            </w:pPr>
          </w:p>
        </w:tc>
        <w:tc>
          <w:tcPr>
            <w:tcW w:w="1260" w:type="dxa"/>
            <w:gridSpan w:val="2"/>
          </w:tcPr>
          <w:p w14:paraId="3693F964" w14:textId="77777777" w:rsidR="00A967F2" w:rsidRPr="004B1E02" w:rsidRDefault="00A967F2" w:rsidP="00A967F2">
            <w:pPr>
              <w:ind w:right="480"/>
              <w:rPr>
                <w:szCs w:val="24"/>
              </w:rPr>
            </w:pPr>
          </w:p>
        </w:tc>
        <w:tc>
          <w:tcPr>
            <w:tcW w:w="1216" w:type="dxa"/>
          </w:tcPr>
          <w:p w14:paraId="65D332D0" w14:textId="77777777" w:rsidR="00A967F2" w:rsidRPr="004B1E02" w:rsidRDefault="00A967F2" w:rsidP="00A967F2">
            <w:pPr>
              <w:ind w:right="480"/>
              <w:rPr>
                <w:szCs w:val="24"/>
              </w:rPr>
            </w:pPr>
          </w:p>
        </w:tc>
      </w:tr>
      <w:tr w:rsidR="00A967F2" w14:paraId="5DC18EE1" w14:textId="77777777" w:rsidTr="00A967F2">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33E9E22C" w14:textId="77777777" w:rsidR="00A967F2" w:rsidRDefault="00A967F2" w:rsidP="00A967F2">
            <w:pPr>
              <w:rPr>
                <w:rFonts w:cs="Arial"/>
                <w:b/>
                <w:szCs w:val="24"/>
              </w:rPr>
            </w:pPr>
            <w:r w:rsidRPr="009A5350">
              <w:rPr>
                <w:rFonts w:cs="Arial"/>
                <w:b/>
                <w:szCs w:val="24"/>
              </w:rPr>
              <w:t>What did the student nurse do well?</w:t>
            </w:r>
          </w:p>
          <w:p w14:paraId="2E96798B" w14:textId="77777777" w:rsidR="00A967F2" w:rsidRDefault="00A967F2" w:rsidP="00A967F2">
            <w:pPr>
              <w:ind w:right="480"/>
            </w:pPr>
          </w:p>
        </w:tc>
      </w:tr>
      <w:tr w:rsidR="00A967F2" w14:paraId="161114ED" w14:textId="77777777" w:rsidTr="00A967F2">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65932F38" w14:textId="77777777" w:rsidR="00A967F2" w:rsidRDefault="00A967F2" w:rsidP="00A967F2">
            <w:pPr>
              <w:rPr>
                <w:rFonts w:cs="Arial"/>
                <w:b/>
                <w:szCs w:val="24"/>
              </w:rPr>
            </w:pPr>
            <w:r w:rsidRPr="009A5350">
              <w:rPr>
                <w:rFonts w:cs="Arial"/>
                <w:b/>
                <w:szCs w:val="24"/>
              </w:rPr>
              <w:t>What could the student nurse have done differently?</w:t>
            </w:r>
          </w:p>
          <w:p w14:paraId="5A875D3F" w14:textId="77777777" w:rsidR="00A967F2" w:rsidRDefault="00A967F2" w:rsidP="00A967F2">
            <w:pPr>
              <w:ind w:right="480"/>
            </w:pPr>
          </w:p>
        </w:tc>
      </w:tr>
      <w:tr w:rsidR="00A967F2" w:rsidRPr="00E230F5" w14:paraId="7E7815B4" w14:textId="77777777" w:rsidTr="00A967F2">
        <w:tblPrEx>
          <w:tblLook w:val="04A0" w:firstRow="1" w:lastRow="0" w:firstColumn="1" w:lastColumn="0" w:noHBand="0" w:noVBand="1"/>
        </w:tblPrEx>
        <w:trPr>
          <w:gridBefore w:val="1"/>
          <w:gridAfter w:val="1"/>
          <w:wBefore w:w="34" w:type="dxa"/>
          <w:wAfter w:w="139" w:type="dxa"/>
          <w:trHeight w:val="1305"/>
        </w:trPr>
        <w:tc>
          <w:tcPr>
            <w:tcW w:w="3114" w:type="dxa"/>
            <w:gridSpan w:val="5"/>
            <w:shd w:val="clear" w:color="auto" w:fill="D0CECE" w:themeFill="background2" w:themeFillShade="E6"/>
          </w:tcPr>
          <w:p w14:paraId="285C962D" w14:textId="77777777" w:rsidR="00A967F2" w:rsidRDefault="00A967F2" w:rsidP="00A967F2">
            <w:pPr>
              <w:spacing w:before="120" w:after="120"/>
              <w:rPr>
                <w:rFonts w:cs="Arial"/>
              </w:rPr>
            </w:pPr>
            <w:r w:rsidRPr="00E230F5">
              <w:rPr>
                <w:rFonts w:cs="Arial"/>
                <w:bCs/>
              </w:rPr>
              <w:t>Date</w:t>
            </w:r>
            <w:r w:rsidRPr="00E230F5">
              <w:rPr>
                <w:rFonts w:cs="Arial"/>
              </w:rPr>
              <w:t xml:space="preserve"> </w:t>
            </w:r>
          </w:p>
          <w:p w14:paraId="02F9FA2B" w14:textId="77777777" w:rsidR="00A967F2" w:rsidRPr="00E230F5" w:rsidRDefault="00A967F2" w:rsidP="00A967F2">
            <w:pPr>
              <w:spacing w:before="120" w:after="120"/>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5"/>
            <w:shd w:val="clear" w:color="auto" w:fill="D0CECE" w:themeFill="background2" w:themeFillShade="E6"/>
          </w:tcPr>
          <w:p w14:paraId="4AFEF17A" w14:textId="77777777" w:rsidR="00A967F2" w:rsidRPr="0066455C" w:rsidRDefault="00A967F2" w:rsidP="0014658B">
            <w:bookmarkStart w:id="45" w:name="_Toc33451438"/>
            <w:r>
              <w:t>Student</w:t>
            </w:r>
            <w:r w:rsidRPr="0066455C">
              <w:t xml:space="preserve"> Signature:</w:t>
            </w:r>
            <w:bookmarkEnd w:id="45"/>
          </w:p>
        </w:tc>
        <w:tc>
          <w:tcPr>
            <w:tcW w:w="3092" w:type="dxa"/>
            <w:gridSpan w:val="4"/>
            <w:shd w:val="clear" w:color="auto" w:fill="D0CECE" w:themeFill="background2" w:themeFillShade="E6"/>
          </w:tcPr>
          <w:p w14:paraId="3182B575" w14:textId="77777777" w:rsidR="00A967F2" w:rsidRPr="00E230F5" w:rsidRDefault="00A967F2" w:rsidP="0014658B">
            <w:pPr>
              <w:rPr>
                <w:rFonts w:cs="Arial"/>
                <w:bCs/>
              </w:rPr>
            </w:pPr>
            <w:r w:rsidRPr="00852F5E">
              <w:rPr>
                <w:rFonts w:cs="Arial"/>
                <w:bCs/>
                <w:szCs w:val="24"/>
              </w:rPr>
              <w:t>Practice Supervisor</w:t>
            </w:r>
            <w:r>
              <w:rPr>
                <w:rFonts w:cs="Arial"/>
                <w:bCs/>
                <w:szCs w:val="24"/>
              </w:rPr>
              <w:t xml:space="preserve"> and/or Assessor</w:t>
            </w:r>
            <w:r w:rsidRPr="00852F5E">
              <w:rPr>
                <w:rFonts w:cs="Arial"/>
                <w:bCs/>
                <w:szCs w:val="24"/>
              </w:rPr>
              <w:t xml:space="preserve"> Signature:</w:t>
            </w:r>
          </w:p>
        </w:tc>
      </w:tr>
      <w:tr w:rsidR="00A967F2" w:rsidRPr="003E01C8" w14:paraId="1369A76B" w14:textId="77777777" w:rsidTr="00A967F2">
        <w:tc>
          <w:tcPr>
            <w:tcW w:w="9356" w:type="dxa"/>
            <w:gridSpan w:val="16"/>
            <w:tcBorders>
              <w:bottom w:val="single" w:sz="4" w:space="0" w:color="auto"/>
            </w:tcBorders>
            <w:shd w:val="clear" w:color="auto" w:fill="E7E6E6"/>
          </w:tcPr>
          <w:p w14:paraId="5FE5902D" w14:textId="77777777" w:rsidR="00A967F2" w:rsidRPr="000A184C" w:rsidRDefault="00A967F2" w:rsidP="00A967F2">
            <w:pPr>
              <w:spacing w:before="120" w:after="120"/>
              <w:rPr>
                <w:b/>
                <w:bCs/>
              </w:rPr>
            </w:pPr>
            <w:r w:rsidRPr="003E01C8">
              <w:lastRenderedPageBreak/>
              <w:br w:type="page"/>
            </w:r>
            <w:r w:rsidRPr="000A184C">
              <w:rPr>
                <w:b/>
                <w:bCs/>
              </w:rPr>
              <w:t>Student Reflection on S</w:t>
            </w:r>
            <w:r>
              <w:rPr>
                <w:b/>
                <w:bCs/>
              </w:rPr>
              <w:t>ervice</w:t>
            </w:r>
            <w:r w:rsidRPr="000A184C">
              <w:rPr>
                <w:b/>
                <w:bCs/>
              </w:rPr>
              <w:t xml:space="preserve"> User / Carer Feedback </w:t>
            </w:r>
          </w:p>
          <w:p w14:paraId="04D8FCDF" w14:textId="0AB6AA96" w:rsidR="00A967F2" w:rsidRPr="003E01C8" w:rsidRDefault="00A967F2" w:rsidP="00A967F2">
            <w:pPr>
              <w:spacing w:before="120" w:after="120"/>
              <w:rPr>
                <w:color w:val="000000"/>
              </w:rPr>
            </w:pPr>
            <w:r w:rsidRPr="000A184C">
              <w:rPr>
                <w:b/>
                <w:bCs/>
              </w:rPr>
              <w:t>PART 1: PLE 1</w:t>
            </w:r>
            <w:r>
              <w:rPr>
                <w:b/>
                <w:bCs/>
              </w:rPr>
              <w:t>b</w:t>
            </w:r>
          </w:p>
        </w:tc>
      </w:tr>
      <w:tr w:rsidR="00A967F2" w:rsidRPr="003E01C8" w14:paraId="4CECA753" w14:textId="77777777" w:rsidTr="00A967F2">
        <w:tblPrEx>
          <w:tblLook w:val="04A0" w:firstRow="1" w:lastRow="0" w:firstColumn="1" w:lastColumn="0" w:noHBand="0" w:noVBand="1"/>
        </w:tblPrEx>
        <w:trPr>
          <w:trHeight w:val="3047"/>
        </w:trPr>
        <w:tc>
          <w:tcPr>
            <w:tcW w:w="9356" w:type="dxa"/>
            <w:gridSpan w:val="16"/>
          </w:tcPr>
          <w:p w14:paraId="57487462" w14:textId="77777777" w:rsidR="00A967F2" w:rsidRPr="003E01C8" w:rsidRDefault="00A967F2" w:rsidP="00A967F2">
            <w:r w:rsidRPr="003E01C8">
              <w:t>Please note any other forms of service user/carer feedback (</w:t>
            </w:r>
            <w:proofErr w:type="spellStart"/>
            <w:r w:rsidRPr="003E01C8">
              <w:t>eg</w:t>
            </w:r>
            <w:proofErr w:type="spellEnd"/>
            <w:r w:rsidRPr="003E01C8">
              <w:t xml:space="preserve"> cards, letters, emails). </w:t>
            </w:r>
            <w:r w:rsidRPr="003E01C8">
              <w:rPr>
                <w:i/>
              </w:rPr>
              <w:t>Please ensure anonymity is maintained</w:t>
            </w:r>
          </w:p>
          <w:p w14:paraId="11A5BC81" w14:textId="77777777" w:rsidR="00A967F2" w:rsidRPr="003E01C8" w:rsidRDefault="00A967F2" w:rsidP="00A967F2"/>
          <w:p w14:paraId="1E3D5FBB" w14:textId="77777777" w:rsidR="00A967F2" w:rsidRPr="003E01C8" w:rsidRDefault="00A967F2" w:rsidP="00A967F2"/>
          <w:p w14:paraId="338E4B9F" w14:textId="77777777" w:rsidR="00A967F2" w:rsidRPr="003E01C8" w:rsidRDefault="00A967F2" w:rsidP="00A967F2"/>
          <w:p w14:paraId="74F7DF8F" w14:textId="77777777" w:rsidR="00A967F2" w:rsidRPr="003E01C8" w:rsidRDefault="00A967F2" w:rsidP="00A967F2"/>
          <w:p w14:paraId="6448781E" w14:textId="77777777" w:rsidR="00A967F2" w:rsidRPr="003E01C8" w:rsidRDefault="00A967F2" w:rsidP="00A967F2"/>
          <w:p w14:paraId="4B350AD0" w14:textId="77777777" w:rsidR="00A967F2" w:rsidRPr="003E01C8" w:rsidRDefault="00A967F2" w:rsidP="00A967F2"/>
        </w:tc>
      </w:tr>
      <w:tr w:rsidR="00A967F2" w:rsidRPr="003E01C8" w14:paraId="34E2245B" w14:textId="77777777" w:rsidTr="00A967F2">
        <w:tblPrEx>
          <w:tblLook w:val="04A0" w:firstRow="1" w:lastRow="0" w:firstColumn="1" w:lastColumn="0" w:noHBand="0" w:noVBand="1"/>
        </w:tblPrEx>
        <w:tc>
          <w:tcPr>
            <w:tcW w:w="9356" w:type="dxa"/>
            <w:gridSpan w:val="16"/>
          </w:tcPr>
          <w:p w14:paraId="2DDC0C38" w14:textId="77777777" w:rsidR="00A967F2" w:rsidRPr="003E01C8" w:rsidRDefault="00A967F2" w:rsidP="00A967F2">
            <w:r w:rsidRPr="003E01C8">
              <w:t>Use the box below to record your thoughts and feelings on all service user/carer feedback received:</w:t>
            </w:r>
          </w:p>
          <w:p w14:paraId="6DCD9DDA" w14:textId="77777777" w:rsidR="00A967F2" w:rsidRPr="003E01C8" w:rsidRDefault="00A967F2" w:rsidP="00A967F2"/>
          <w:p w14:paraId="042DA86A" w14:textId="77777777" w:rsidR="00A967F2" w:rsidRPr="003E01C8" w:rsidRDefault="00A967F2" w:rsidP="00A967F2"/>
          <w:p w14:paraId="66A2937E" w14:textId="77777777" w:rsidR="00A967F2" w:rsidRPr="003E01C8" w:rsidRDefault="00A967F2" w:rsidP="00A967F2"/>
          <w:p w14:paraId="06013054" w14:textId="77777777" w:rsidR="00A967F2" w:rsidRPr="003E01C8" w:rsidRDefault="00A967F2" w:rsidP="00A967F2"/>
          <w:p w14:paraId="76A7BB0A" w14:textId="77777777" w:rsidR="00A967F2" w:rsidRPr="003E01C8" w:rsidRDefault="00A967F2" w:rsidP="00A967F2"/>
          <w:p w14:paraId="1BBF5523" w14:textId="77777777" w:rsidR="00A967F2" w:rsidRPr="003E01C8" w:rsidRDefault="00A967F2" w:rsidP="00A967F2"/>
          <w:p w14:paraId="1631E5C7" w14:textId="77777777" w:rsidR="00A967F2" w:rsidRPr="003E01C8" w:rsidRDefault="00A967F2" w:rsidP="00A967F2"/>
          <w:p w14:paraId="1348B067" w14:textId="77777777" w:rsidR="00A967F2" w:rsidRPr="003E01C8" w:rsidRDefault="00A967F2" w:rsidP="00A967F2"/>
          <w:p w14:paraId="66A4203B" w14:textId="77777777" w:rsidR="00A967F2" w:rsidRPr="003E01C8" w:rsidRDefault="00A967F2" w:rsidP="00A967F2"/>
          <w:p w14:paraId="417555D8" w14:textId="77777777" w:rsidR="00A967F2" w:rsidRPr="003E01C8" w:rsidRDefault="00A967F2" w:rsidP="00A967F2"/>
          <w:p w14:paraId="4D6B1436" w14:textId="77777777" w:rsidR="00A967F2" w:rsidRPr="003E01C8" w:rsidRDefault="00A967F2" w:rsidP="00A967F2"/>
          <w:p w14:paraId="1FF3462B" w14:textId="77777777" w:rsidR="00A967F2" w:rsidRPr="003E01C8" w:rsidRDefault="00A967F2" w:rsidP="00A967F2"/>
          <w:p w14:paraId="52D79E56" w14:textId="77777777" w:rsidR="00A967F2" w:rsidRPr="003E01C8" w:rsidRDefault="00A967F2" w:rsidP="00A967F2"/>
        </w:tc>
      </w:tr>
      <w:tr w:rsidR="00A967F2" w:rsidRPr="003E01C8" w14:paraId="34B347EC" w14:textId="77777777" w:rsidTr="00A967F2">
        <w:tblPrEx>
          <w:tblLook w:val="04A0" w:firstRow="1" w:lastRow="0" w:firstColumn="1" w:lastColumn="0" w:noHBand="0" w:noVBand="1"/>
        </w:tblPrEx>
        <w:tc>
          <w:tcPr>
            <w:tcW w:w="2014" w:type="dxa"/>
            <w:gridSpan w:val="3"/>
            <w:shd w:val="clear" w:color="auto" w:fill="E7E6E6"/>
          </w:tcPr>
          <w:p w14:paraId="62998C1A" w14:textId="77777777" w:rsidR="00A967F2" w:rsidRPr="003E01C8" w:rsidRDefault="00A967F2" w:rsidP="00A967F2">
            <w:r w:rsidRPr="003E01C8">
              <w:t xml:space="preserve">Date </w:t>
            </w:r>
          </w:p>
          <w:p w14:paraId="37A0A181" w14:textId="77777777" w:rsidR="00A967F2" w:rsidRPr="003E01C8" w:rsidRDefault="00A967F2" w:rsidP="00A967F2">
            <w:r w:rsidRPr="003E01C8">
              <w:t>____/</w:t>
            </w:r>
            <w:r w:rsidRPr="003E01C8">
              <w:softHyphen/>
            </w:r>
            <w:r w:rsidRPr="003E01C8">
              <w:softHyphen/>
              <w:t>____/</w:t>
            </w:r>
            <w:r w:rsidRPr="003E01C8">
              <w:softHyphen/>
            </w:r>
            <w:r w:rsidRPr="003E01C8">
              <w:softHyphen/>
              <w:t>____</w:t>
            </w:r>
          </w:p>
        </w:tc>
        <w:tc>
          <w:tcPr>
            <w:tcW w:w="3544" w:type="dxa"/>
            <w:gridSpan w:val="7"/>
            <w:shd w:val="clear" w:color="auto" w:fill="E7E6E6"/>
          </w:tcPr>
          <w:p w14:paraId="2860A676" w14:textId="77777777" w:rsidR="00A967F2" w:rsidRPr="003E01C8" w:rsidRDefault="00A967F2" w:rsidP="00A967F2">
            <w:r w:rsidRPr="003E01C8">
              <w:t>Student Signature:</w:t>
            </w:r>
          </w:p>
        </w:tc>
        <w:tc>
          <w:tcPr>
            <w:tcW w:w="3798" w:type="dxa"/>
            <w:gridSpan w:val="6"/>
            <w:shd w:val="clear" w:color="auto" w:fill="E7E6E6"/>
          </w:tcPr>
          <w:p w14:paraId="1EDEB31E" w14:textId="77777777" w:rsidR="00A967F2" w:rsidRPr="003E01C8" w:rsidRDefault="00A967F2" w:rsidP="00A967F2">
            <w:r w:rsidRPr="003E01C8">
              <w:t>Practice Supervisor and/or Assessor Signature:</w:t>
            </w:r>
          </w:p>
          <w:p w14:paraId="608A4CDB" w14:textId="77777777" w:rsidR="00A967F2" w:rsidRPr="003E01C8" w:rsidRDefault="00A967F2" w:rsidP="00A967F2"/>
        </w:tc>
      </w:tr>
      <w:tr w:rsidR="00A967F2" w:rsidRPr="003E01C8" w14:paraId="259D8203" w14:textId="77777777" w:rsidTr="00A967F2">
        <w:trPr>
          <w:gridBefore w:val="1"/>
          <w:wBefore w:w="34" w:type="dxa"/>
        </w:trPr>
        <w:tc>
          <w:tcPr>
            <w:tcW w:w="9322" w:type="dxa"/>
            <w:gridSpan w:val="15"/>
            <w:tcBorders>
              <w:top w:val="single" w:sz="4" w:space="0" w:color="auto"/>
              <w:bottom w:val="single" w:sz="4" w:space="0" w:color="auto"/>
            </w:tcBorders>
            <w:shd w:val="clear" w:color="auto" w:fill="E7E6E6"/>
          </w:tcPr>
          <w:p w14:paraId="5CDB04D2" w14:textId="77777777" w:rsidR="00A967F2" w:rsidRPr="000A184C" w:rsidRDefault="00A967F2" w:rsidP="00A967F2">
            <w:pPr>
              <w:spacing w:before="120" w:after="120"/>
              <w:rPr>
                <w:b/>
                <w:bCs/>
              </w:rPr>
            </w:pPr>
            <w:r w:rsidRPr="003E01C8">
              <w:lastRenderedPageBreak/>
              <w:br w:type="page"/>
            </w:r>
            <w:r w:rsidRPr="003E01C8">
              <w:br w:type="page"/>
            </w:r>
            <w:r w:rsidRPr="000A184C">
              <w:rPr>
                <w:b/>
                <w:bCs/>
              </w:rPr>
              <w:t>FEEDBACK FROM ADDITIONAL LEARNING OPPORTUNITIES</w:t>
            </w:r>
          </w:p>
          <w:p w14:paraId="5954CF31" w14:textId="4A838F8B" w:rsidR="00A967F2" w:rsidRPr="003E01C8" w:rsidRDefault="00A967F2" w:rsidP="00A967F2">
            <w:pPr>
              <w:spacing w:before="120" w:after="120"/>
              <w:rPr>
                <w:color w:val="000000"/>
              </w:rPr>
            </w:pPr>
            <w:r w:rsidRPr="000A184C">
              <w:rPr>
                <w:b/>
                <w:bCs/>
              </w:rPr>
              <w:t>PART 1: PLE 1</w:t>
            </w:r>
            <w:r>
              <w:rPr>
                <w:b/>
                <w:bCs/>
              </w:rPr>
              <w:t>b</w:t>
            </w:r>
          </w:p>
        </w:tc>
      </w:tr>
      <w:tr w:rsidR="00A967F2" w:rsidRPr="003E01C8" w14:paraId="38E7224A" w14:textId="77777777" w:rsidTr="00A967F2">
        <w:tblPrEx>
          <w:tblLook w:val="04A0" w:firstRow="1" w:lastRow="0" w:firstColumn="1" w:lastColumn="0" w:noHBand="0" w:noVBand="1"/>
        </w:tblPrEx>
        <w:trPr>
          <w:gridBefore w:val="1"/>
          <w:wBefore w:w="34" w:type="dxa"/>
          <w:trHeight w:val="941"/>
        </w:trPr>
        <w:tc>
          <w:tcPr>
            <w:tcW w:w="4661" w:type="dxa"/>
            <w:gridSpan w:val="7"/>
          </w:tcPr>
          <w:p w14:paraId="2691868E" w14:textId="77777777" w:rsidR="00A967F2" w:rsidRPr="003E01C8" w:rsidRDefault="00A967F2" w:rsidP="00A967F2">
            <w:pPr>
              <w:rPr>
                <w:szCs w:val="24"/>
              </w:rPr>
            </w:pPr>
            <w:r w:rsidRPr="003E01C8">
              <w:br w:type="page"/>
              <w:t>Student Name</w:t>
            </w:r>
          </w:p>
        </w:tc>
        <w:tc>
          <w:tcPr>
            <w:tcW w:w="4661" w:type="dxa"/>
            <w:gridSpan w:val="8"/>
          </w:tcPr>
          <w:p w14:paraId="37E3CAC8" w14:textId="77777777" w:rsidR="00A967F2" w:rsidRPr="003E01C8" w:rsidRDefault="00A967F2" w:rsidP="00A967F2">
            <w:pPr>
              <w:rPr>
                <w:szCs w:val="24"/>
              </w:rPr>
            </w:pPr>
            <w:r w:rsidRPr="003E01C8">
              <w:t>Intake</w:t>
            </w:r>
          </w:p>
        </w:tc>
      </w:tr>
      <w:tr w:rsidR="00A967F2" w:rsidRPr="003E01C8" w14:paraId="2AF158CF" w14:textId="77777777" w:rsidTr="00A967F2">
        <w:tblPrEx>
          <w:tblLook w:val="04A0" w:firstRow="1" w:lastRow="0" w:firstColumn="1" w:lastColumn="0" w:noHBand="0" w:noVBand="1"/>
        </w:tblPrEx>
        <w:trPr>
          <w:gridBefore w:val="1"/>
          <w:wBefore w:w="34" w:type="dxa"/>
          <w:trHeight w:val="941"/>
        </w:trPr>
        <w:tc>
          <w:tcPr>
            <w:tcW w:w="4661" w:type="dxa"/>
            <w:gridSpan w:val="7"/>
          </w:tcPr>
          <w:p w14:paraId="161B3D3D" w14:textId="77777777" w:rsidR="00A967F2" w:rsidRPr="003E01C8" w:rsidRDefault="00A967F2" w:rsidP="00A967F2">
            <w:pPr>
              <w:rPr>
                <w:szCs w:val="24"/>
              </w:rPr>
            </w:pPr>
            <w:r w:rsidRPr="003E01C8">
              <w:t>Student ID</w:t>
            </w:r>
          </w:p>
        </w:tc>
        <w:tc>
          <w:tcPr>
            <w:tcW w:w="4661" w:type="dxa"/>
            <w:gridSpan w:val="8"/>
          </w:tcPr>
          <w:p w14:paraId="2E090429" w14:textId="77777777" w:rsidR="00A967F2" w:rsidRPr="003E01C8" w:rsidRDefault="00A967F2" w:rsidP="00A967F2">
            <w:pPr>
              <w:rPr>
                <w:szCs w:val="24"/>
              </w:rPr>
            </w:pPr>
            <w:r w:rsidRPr="003E01C8">
              <w:t>Year</w:t>
            </w:r>
          </w:p>
        </w:tc>
      </w:tr>
      <w:tr w:rsidR="00A967F2" w:rsidRPr="003E01C8" w14:paraId="3A56F31E" w14:textId="77777777" w:rsidTr="00A967F2">
        <w:tblPrEx>
          <w:tblLook w:val="04A0" w:firstRow="1" w:lastRow="0" w:firstColumn="1" w:lastColumn="0" w:noHBand="0" w:noVBand="1"/>
        </w:tblPrEx>
        <w:trPr>
          <w:gridBefore w:val="1"/>
          <w:wBefore w:w="34" w:type="dxa"/>
          <w:trHeight w:val="890"/>
        </w:trPr>
        <w:tc>
          <w:tcPr>
            <w:tcW w:w="4661" w:type="dxa"/>
            <w:gridSpan w:val="7"/>
          </w:tcPr>
          <w:p w14:paraId="07E8D4B8" w14:textId="77777777" w:rsidR="00A967F2" w:rsidRPr="003E01C8" w:rsidRDefault="00A967F2" w:rsidP="00A967F2">
            <w:r w:rsidRPr="003E01C8">
              <w:t>Name of Placement</w:t>
            </w:r>
          </w:p>
        </w:tc>
        <w:tc>
          <w:tcPr>
            <w:tcW w:w="4661" w:type="dxa"/>
            <w:gridSpan w:val="8"/>
          </w:tcPr>
          <w:p w14:paraId="0A355051" w14:textId="77777777" w:rsidR="00A967F2" w:rsidRPr="003E01C8" w:rsidRDefault="00A967F2" w:rsidP="00A967F2">
            <w:r w:rsidRPr="003E01C8">
              <w:t>Practice Supervisor</w:t>
            </w:r>
          </w:p>
        </w:tc>
      </w:tr>
      <w:tr w:rsidR="00A967F2" w:rsidRPr="003E01C8" w14:paraId="4CB6CF6C" w14:textId="77777777" w:rsidTr="00A967F2">
        <w:tblPrEx>
          <w:tblLook w:val="04A0" w:firstRow="1" w:lastRow="0" w:firstColumn="1" w:lastColumn="0" w:noHBand="0" w:noVBand="1"/>
        </w:tblPrEx>
        <w:trPr>
          <w:gridBefore w:val="1"/>
          <w:wBefore w:w="34" w:type="dxa"/>
          <w:trHeight w:val="815"/>
        </w:trPr>
        <w:tc>
          <w:tcPr>
            <w:tcW w:w="9322" w:type="dxa"/>
            <w:gridSpan w:val="15"/>
          </w:tcPr>
          <w:p w14:paraId="34B98883" w14:textId="77777777" w:rsidR="00A967F2" w:rsidRPr="003E01C8" w:rsidRDefault="00A967F2" w:rsidP="00A967F2">
            <w:r w:rsidRPr="003E01C8">
              <w:t>Name and Location of Organisation/Professional Visited:</w:t>
            </w:r>
          </w:p>
        </w:tc>
      </w:tr>
      <w:tr w:rsidR="00A967F2" w:rsidRPr="003E01C8" w14:paraId="20C66CF7" w14:textId="77777777" w:rsidTr="00A967F2">
        <w:tblPrEx>
          <w:tblLook w:val="04A0" w:firstRow="1" w:lastRow="0" w:firstColumn="1" w:lastColumn="0" w:noHBand="0" w:noVBand="1"/>
        </w:tblPrEx>
        <w:trPr>
          <w:gridBefore w:val="1"/>
          <w:wBefore w:w="34" w:type="dxa"/>
        </w:trPr>
        <w:tc>
          <w:tcPr>
            <w:tcW w:w="9322" w:type="dxa"/>
            <w:gridSpan w:val="15"/>
          </w:tcPr>
          <w:p w14:paraId="1C40472A" w14:textId="77777777" w:rsidR="00A967F2" w:rsidRPr="003E01C8" w:rsidRDefault="00A967F2" w:rsidP="00A967F2">
            <w:r w:rsidRPr="003E01C8">
              <w:rPr>
                <w:b/>
                <w:lang w:val="en-US"/>
              </w:rPr>
              <w:t xml:space="preserve">Individual overseeing student’s opportunity comments </w:t>
            </w:r>
            <w:r w:rsidRPr="003E01C8">
              <w:rPr>
                <w:lang w:val="en-US"/>
              </w:rPr>
              <w:t>– Please comment on student performance and what learning has taken place?</w:t>
            </w:r>
          </w:p>
          <w:p w14:paraId="68F6E36F" w14:textId="77777777" w:rsidR="00A967F2" w:rsidRPr="003E01C8" w:rsidRDefault="00A967F2" w:rsidP="00A967F2"/>
          <w:p w14:paraId="627FF69C" w14:textId="77777777" w:rsidR="00A967F2" w:rsidRPr="003E01C8" w:rsidRDefault="00A967F2" w:rsidP="00A967F2"/>
          <w:p w14:paraId="62249DFB" w14:textId="77777777" w:rsidR="00A967F2" w:rsidRPr="003E01C8" w:rsidRDefault="00A967F2" w:rsidP="00A967F2"/>
          <w:p w14:paraId="31CD81D2" w14:textId="77777777" w:rsidR="00A967F2" w:rsidRPr="003E01C8" w:rsidRDefault="00A967F2" w:rsidP="00A967F2"/>
          <w:p w14:paraId="33FA34C0" w14:textId="77777777" w:rsidR="00A967F2" w:rsidRPr="003E01C8" w:rsidRDefault="00A967F2" w:rsidP="00A967F2"/>
        </w:tc>
      </w:tr>
      <w:tr w:rsidR="00A967F2" w:rsidRPr="003E01C8" w14:paraId="364A2864" w14:textId="77777777" w:rsidTr="00A967F2">
        <w:tblPrEx>
          <w:tblLook w:val="04A0" w:firstRow="1" w:lastRow="0" w:firstColumn="1" w:lastColumn="0" w:noHBand="0" w:noVBand="1"/>
        </w:tblPrEx>
        <w:trPr>
          <w:gridBefore w:val="1"/>
          <w:wBefore w:w="34" w:type="dxa"/>
        </w:trPr>
        <w:tc>
          <w:tcPr>
            <w:tcW w:w="9322" w:type="dxa"/>
            <w:gridSpan w:val="15"/>
          </w:tcPr>
          <w:p w14:paraId="774EF095" w14:textId="77777777" w:rsidR="00A967F2" w:rsidRPr="003E01C8" w:rsidRDefault="00A967F2" w:rsidP="00A967F2">
            <w:pPr>
              <w:rPr>
                <w:lang w:val="en-US"/>
              </w:rPr>
            </w:pPr>
            <w:r w:rsidRPr="003E01C8">
              <w:rPr>
                <w:lang w:val="en-US"/>
              </w:rPr>
              <w:t>Print Name:                                                       Sign:</w:t>
            </w:r>
          </w:p>
          <w:p w14:paraId="2A706E74" w14:textId="77777777" w:rsidR="00A967F2" w:rsidRPr="003E01C8" w:rsidDel="005A4292" w:rsidRDefault="00A967F2" w:rsidP="00A967F2">
            <w:pPr>
              <w:rPr>
                <w:lang w:val="en-US"/>
              </w:rPr>
            </w:pPr>
            <w:r w:rsidRPr="003E01C8">
              <w:rPr>
                <w:lang w:val="en-US"/>
              </w:rPr>
              <w:t>Date:</w:t>
            </w:r>
            <w:r w:rsidRPr="003E01C8">
              <w:rPr>
                <w:lang w:val="en-US"/>
              </w:rPr>
              <w:tab/>
            </w:r>
          </w:p>
        </w:tc>
      </w:tr>
      <w:tr w:rsidR="00A967F2" w:rsidRPr="003E01C8" w14:paraId="43B01528" w14:textId="77777777" w:rsidTr="00A967F2">
        <w:tblPrEx>
          <w:tblLook w:val="04A0" w:firstRow="1" w:lastRow="0" w:firstColumn="1" w:lastColumn="0" w:noHBand="0" w:noVBand="1"/>
        </w:tblPrEx>
        <w:trPr>
          <w:gridBefore w:val="1"/>
          <w:wBefore w:w="34" w:type="dxa"/>
        </w:trPr>
        <w:tc>
          <w:tcPr>
            <w:tcW w:w="9322" w:type="dxa"/>
            <w:gridSpan w:val="15"/>
          </w:tcPr>
          <w:p w14:paraId="55FC4C68" w14:textId="77777777" w:rsidR="00A967F2" w:rsidRPr="003E01C8" w:rsidRDefault="00A967F2" w:rsidP="00A967F2">
            <w:pPr>
              <w:rPr>
                <w:b/>
                <w:lang w:val="en-US"/>
              </w:rPr>
            </w:pPr>
            <w:r w:rsidRPr="003E01C8">
              <w:rPr>
                <w:b/>
                <w:lang w:val="en-US"/>
              </w:rPr>
              <w:t xml:space="preserve">Student reflection </w:t>
            </w:r>
            <w:r w:rsidRPr="003E01C8">
              <w:rPr>
                <w:lang w:val="en-US"/>
              </w:rPr>
              <w:t>- please reflect on what you have learned?</w:t>
            </w:r>
          </w:p>
          <w:p w14:paraId="4B0C27F1" w14:textId="77777777" w:rsidR="00A967F2" w:rsidRPr="003E01C8" w:rsidRDefault="00A967F2" w:rsidP="00A967F2"/>
          <w:p w14:paraId="2C65338D" w14:textId="77777777" w:rsidR="00A967F2" w:rsidRPr="003E01C8" w:rsidRDefault="00A967F2" w:rsidP="00A967F2"/>
          <w:p w14:paraId="41776A62" w14:textId="77777777" w:rsidR="00A967F2" w:rsidRPr="003E01C8" w:rsidRDefault="00A967F2" w:rsidP="00A967F2"/>
          <w:p w14:paraId="1D391A5B" w14:textId="77777777" w:rsidR="00A967F2" w:rsidRPr="003E01C8" w:rsidRDefault="00A967F2" w:rsidP="00A967F2"/>
          <w:p w14:paraId="32B4C5FD" w14:textId="77777777" w:rsidR="00A967F2" w:rsidRDefault="00A967F2" w:rsidP="00A967F2"/>
          <w:p w14:paraId="5C1C45D6" w14:textId="77777777" w:rsidR="00A967F2" w:rsidRPr="003E01C8" w:rsidRDefault="00A967F2" w:rsidP="00A967F2"/>
        </w:tc>
      </w:tr>
      <w:tr w:rsidR="00A967F2" w:rsidRPr="003E01C8" w14:paraId="0EDE8B01" w14:textId="77777777" w:rsidTr="00A967F2">
        <w:tblPrEx>
          <w:tblLook w:val="04A0" w:firstRow="1" w:lastRow="0" w:firstColumn="1" w:lastColumn="0" w:noHBand="0" w:noVBand="1"/>
        </w:tblPrEx>
        <w:trPr>
          <w:gridBefore w:val="1"/>
          <w:wBefore w:w="34" w:type="dxa"/>
          <w:trHeight w:val="525"/>
        </w:trPr>
        <w:tc>
          <w:tcPr>
            <w:tcW w:w="9322" w:type="dxa"/>
            <w:gridSpan w:val="15"/>
          </w:tcPr>
          <w:p w14:paraId="55288762" w14:textId="77777777" w:rsidR="00A967F2" w:rsidRPr="003E01C8" w:rsidRDefault="00A967F2" w:rsidP="00A967F2">
            <w:pPr>
              <w:rPr>
                <w:lang w:val="en-US"/>
              </w:rPr>
            </w:pPr>
            <w:r w:rsidRPr="003E01C8">
              <w:rPr>
                <w:lang w:val="en-US"/>
              </w:rPr>
              <w:t>Date:</w:t>
            </w:r>
          </w:p>
        </w:tc>
      </w:tr>
      <w:tr w:rsidR="00A967F2" w:rsidRPr="003E01C8" w14:paraId="04D56860" w14:textId="77777777" w:rsidTr="00A967F2">
        <w:tblPrEx>
          <w:tblLook w:val="04A0" w:firstRow="1" w:lastRow="0" w:firstColumn="1" w:lastColumn="0" w:noHBand="0" w:noVBand="1"/>
        </w:tblPrEx>
        <w:trPr>
          <w:gridBefore w:val="1"/>
          <w:wBefore w:w="34" w:type="dxa"/>
          <w:trHeight w:val="525"/>
        </w:trPr>
        <w:tc>
          <w:tcPr>
            <w:tcW w:w="9322" w:type="dxa"/>
            <w:gridSpan w:val="15"/>
          </w:tcPr>
          <w:p w14:paraId="0A875505" w14:textId="77777777" w:rsidR="00A967F2" w:rsidRPr="003E01C8" w:rsidRDefault="00A967F2" w:rsidP="00A967F2">
            <w:pPr>
              <w:rPr>
                <w:lang w:val="en-US"/>
              </w:rPr>
            </w:pPr>
            <w:r w:rsidRPr="003E01C8">
              <w:rPr>
                <w:lang w:val="en-US"/>
              </w:rPr>
              <w:t>Student signature:</w:t>
            </w:r>
          </w:p>
        </w:tc>
      </w:tr>
      <w:tr w:rsidR="00A967F2" w:rsidRPr="003E01C8" w14:paraId="09E76F69" w14:textId="77777777" w:rsidTr="00A967F2">
        <w:trPr>
          <w:gridBefore w:val="1"/>
          <w:wBefore w:w="34" w:type="dxa"/>
        </w:trPr>
        <w:tc>
          <w:tcPr>
            <w:tcW w:w="9322" w:type="dxa"/>
            <w:gridSpan w:val="15"/>
            <w:tcBorders>
              <w:bottom w:val="single" w:sz="4" w:space="0" w:color="auto"/>
            </w:tcBorders>
            <w:shd w:val="clear" w:color="auto" w:fill="E7E6E6"/>
          </w:tcPr>
          <w:p w14:paraId="0A11F043" w14:textId="77777777" w:rsidR="00A967F2" w:rsidRPr="000A184C" w:rsidRDefault="00A967F2" w:rsidP="00A967F2">
            <w:pPr>
              <w:rPr>
                <w:b/>
                <w:bCs/>
              </w:rPr>
            </w:pPr>
            <w:r w:rsidRPr="003E01C8">
              <w:lastRenderedPageBreak/>
              <w:br w:type="page"/>
            </w:r>
            <w:r w:rsidRPr="000A184C">
              <w:rPr>
                <w:b/>
                <w:bCs/>
              </w:rPr>
              <w:t>ADDITIONAL NOTES</w:t>
            </w:r>
          </w:p>
          <w:p w14:paraId="6D3AF575" w14:textId="46EBCA3A" w:rsidR="00A967F2" w:rsidRPr="003E01C8" w:rsidRDefault="00A967F2" w:rsidP="00A967F2">
            <w:pPr>
              <w:rPr>
                <w:color w:val="000000"/>
              </w:rPr>
            </w:pPr>
            <w:r w:rsidRPr="000A184C">
              <w:rPr>
                <w:b/>
                <w:bCs/>
              </w:rPr>
              <w:t>PART 1: PLE 1</w:t>
            </w:r>
            <w:r>
              <w:rPr>
                <w:b/>
                <w:bCs/>
              </w:rPr>
              <w:t>b</w:t>
            </w:r>
          </w:p>
        </w:tc>
      </w:tr>
      <w:tr w:rsidR="00A967F2" w:rsidRPr="003E01C8" w14:paraId="5BA7A169" w14:textId="77777777" w:rsidTr="00A967F2">
        <w:tblPrEx>
          <w:tblLook w:val="04A0" w:firstRow="1" w:lastRow="0" w:firstColumn="1" w:lastColumn="0" w:noHBand="0" w:noVBand="1"/>
        </w:tblPrEx>
        <w:trPr>
          <w:gridBefore w:val="1"/>
          <w:wBefore w:w="34" w:type="dxa"/>
        </w:trPr>
        <w:tc>
          <w:tcPr>
            <w:tcW w:w="959" w:type="dxa"/>
            <w:vAlign w:val="center"/>
          </w:tcPr>
          <w:p w14:paraId="0EA9C3D3" w14:textId="77777777" w:rsidR="00A967F2" w:rsidRPr="000A184C" w:rsidRDefault="00A967F2" w:rsidP="00A967F2">
            <w:pPr>
              <w:rPr>
                <w:b/>
                <w:bCs/>
              </w:rPr>
            </w:pPr>
            <w:r w:rsidRPr="000A184C">
              <w:rPr>
                <w:b/>
                <w:bCs/>
              </w:rPr>
              <w:t>Date</w:t>
            </w:r>
          </w:p>
        </w:tc>
        <w:tc>
          <w:tcPr>
            <w:tcW w:w="1134" w:type="dxa"/>
            <w:gridSpan w:val="2"/>
            <w:vAlign w:val="center"/>
          </w:tcPr>
          <w:p w14:paraId="21CA1D5E" w14:textId="77777777" w:rsidR="00A967F2" w:rsidRPr="000A184C" w:rsidRDefault="00A967F2" w:rsidP="00A967F2">
            <w:pPr>
              <w:rPr>
                <w:b/>
                <w:bCs/>
              </w:rPr>
            </w:pPr>
            <w:r w:rsidRPr="000A184C">
              <w:rPr>
                <w:b/>
                <w:bCs/>
              </w:rPr>
              <w:t>Time</w:t>
            </w:r>
          </w:p>
        </w:tc>
        <w:tc>
          <w:tcPr>
            <w:tcW w:w="5386" w:type="dxa"/>
            <w:gridSpan w:val="9"/>
            <w:vAlign w:val="center"/>
          </w:tcPr>
          <w:p w14:paraId="61D55CF6" w14:textId="77777777" w:rsidR="00A967F2" w:rsidRPr="000A184C" w:rsidRDefault="00A967F2" w:rsidP="00A967F2">
            <w:pPr>
              <w:rPr>
                <w:b/>
                <w:bCs/>
              </w:rPr>
            </w:pPr>
            <w:r w:rsidRPr="000A184C">
              <w:rPr>
                <w:b/>
                <w:bCs/>
              </w:rPr>
              <w:t>Detail</w:t>
            </w:r>
          </w:p>
        </w:tc>
        <w:tc>
          <w:tcPr>
            <w:tcW w:w="1843" w:type="dxa"/>
            <w:gridSpan w:val="3"/>
            <w:vAlign w:val="center"/>
          </w:tcPr>
          <w:p w14:paraId="515C43F3" w14:textId="77777777" w:rsidR="00A967F2" w:rsidRPr="000A184C" w:rsidRDefault="00A967F2" w:rsidP="00A967F2">
            <w:pPr>
              <w:rPr>
                <w:b/>
                <w:bCs/>
              </w:rPr>
            </w:pPr>
            <w:r w:rsidRPr="000A184C">
              <w:rPr>
                <w:b/>
                <w:bCs/>
              </w:rPr>
              <w:t>Signature</w:t>
            </w:r>
          </w:p>
        </w:tc>
      </w:tr>
      <w:tr w:rsidR="00A967F2" w:rsidRPr="003E01C8" w14:paraId="54BABA05" w14:textId="77777777" w:rsidTr="00A967F2">
        <w:tblPrEx>
          <w:tblLook w:val="04A0" w:firstRow="1" w:lastRow="0" w:firstColumn="1" w:lastColumn="0" w:noHBand="0" w:noVBand="1"/>
        </w:tblPrEx>
        <w:trPr>
          <w:gridBefore w:val="1"/>
          <w:wBefore w:w="34" w:type="dxa"/>
        </w:trPr>
        <w:tc>
          <w:tcPr>
            <w:tcW w:w="959" w:type="dxa"/>
          </w:tcPr>
          <w:p w14:paraId="48E814B5" w14:textId="77777777" w:rsidR="00A967F2" w:rsidRPr="003E01C8" w:rsidRDefault="00A967F2" w:rsidP="00A967F2"/>
        </w:tc>
        <w:tc>
          <w:tcPr>
            <w:tcW w:w="1134" w:type="dxa"/>
            <w:gridSpan w:val="2"/>
          </w:tcPr>
          <w:p w14:paraId="0A6F3C3F" w14:textId="77777777" w:rsidR="00A967F2" w:rsidRPr="003E01C8" w:rsidRDefault="00A967F2" w:rsidP="00A967F2"/>
        </w:tc>
        <w:tc>
          <w:tcPr>
            <w:tcW w:w="5386" w:type="dxa"/>
            <w:gridSpan w:val="9"/>
          </w:tcPr>
          <w:p w14:paraId="68670437" w14:textId="77777777" w:rsidR="00A967F2" w:rsidRPr="003E01C8" w:rsidRDefault="00A967F2" w:rsidP="00A967F2">
            <w:r w:rsidRPr="003E01C8">
              <w:t>Student, Practice Supervisors, Practice Assessors, Academic Assessors can add notes to this page</w:t>
            </w:r>
          </w:p>
          <w:p w14:paraId="5319AF2F" w14:textId="77777777" w:rsidR="00A967F2" w:rsidRPr="003E01C8" w:rsidRDefault="00A967F2" w:rsidP="00A967F2"/>
          <w:p w14:paraId="1B628BEC" w14:textId="77777777" w:rsidR="00A967F2" w:rsidRPr="003E01C8" w:rsidRDefault="00A967F2" w:rsidP="00A967F2"/>
          <w:p w14:paraId="2E9E9B27" w14:textId="77777777" w:rsidR="00A967F2" w:rsidRPr="003E01C8" w:rsidRDefault="00A967F2" w:rsidP="00A967F2"/>
          <w:p w14:paraId="15B2E669" w14:textId="77777777" w:rsidR="00A967F2" w:rsidRPr="003E01C8" w:rsidRDefault="00A967F2" w:rsidP="00A967F2"/>
          <w:p w14:paraId="0B3E0950" w14:textId="77777777" w:rsidR="00A967F2" w:rsidRPr="003E01C8" w:rsidRDefault="00A967F2" w:rsidP="00A967F2"/>
          <w:p w14:paraId="65F7FA42" w14:textId="77777777" w:rsidR="00A967F2" w:rsidRPr="003E01C8" w:rsidRDefault="00A967F2" w:rsidP="00A967F2"/>
          <w:p w14:paraId="754898A7" w14:textId="77777777" w:rsidR="00A967F2" w:rsidRPr="003E01C8" w:rsidRDefault="00A967F2" w:rsidP="00A967F2"/>
          <w:p w14:paraId="7D154755" w14:textId="77777777" w:rsidR="00A967F2" w:rsidRPr="003E01C8" w:rsidRDefault="00A967F2" w:rsidP="00A967F2"/>
          <w:p w14:paraId="345E9412" w14:textId="77777777" w:rsidR="00A967F2" w:rsidRPr="003E01C8" w:rsidRDefault="00A967F2" w:rsidP="00A967F2"/>
          <w:p w14:paraId="2B634AAF" w14:textId="77777777" w:rsidR="00A967F2" w:rsidRPr="003E01C8" w:rsidRDefault="00A967F2" w:rsidP="00A967F2"/>
          <w:p w14:paraId="1B34F4BE" w14:textId="77777777" w:rsidR="00A967F2" w:rsidRPr="003E01C8" w:rsidRDefault="00A967F2" w:rsidP="00A967F2"/>
          <w:p w14:paraId="599DD658" w14:textId="77777777" w:rsidR="00A967F2" w:rsidRPr="003E01C8" w:rsidRDefault="00A967F2" w:rsidP="00A967F2"/>
          <w:p w14:paraId="1734C616" w14:textId="77777777" w:rsidR="00A967F2" w:rsidRPr="003E01C8" w:rsidRDefault="00A967F2" w:rsidP="00A967F2"/>
          <w:p w14:paraId="5EA004D8" w14:textId="77777777" w:rsidR="00A967F2" w:rsidRPr="003E01C8" w:rsidRDefault="00A967F2" w:rsidP="00A967F2"/>
          <w:p w14:paraId="3BE6BDEB" w14:textId="77777777" w:rsidR="00A967F2" w:rsidRPr="003E01C8" w:rsidRDefault="00A967F2" w:rsidP="00A967F2"/>
          <w:p w14:paraId="1E10A5FB" w14:textId="77777777" w:rsidR="00A967F2" w:rsidRPr="003E01C8" w:rsidRDefault="00A967F2" w:rsidP="00A967F2"/>
          <w:p w14:paraId="7FBC5E34" w14:textId="77777777" w:rsidR="00A967F2" w:rsidRPr="003E01C8" w:rsidRDefault="00A967F2" w:rsidP="00A967F2"/>
          <w:p w14:paraId="7876F0CA" w14:textId="77777777" w:rsidR="00A967F2" w:rsidRPr="003E01C8" w:rsidRDefault="00A967F2" w:rsidP="00A967F2"/>
          <w:p w14:paraId="060077FD" w14:textId="77777777" w:rsidR="00A967F2" w:rsidRPr="003E01C8" w:rsidRDefault="00A967F2" w:rsidP="00A967F2"/>
        </w:tc>
        <w:tc>
          <w:tcPr>
            <w:tcW w:w="1843" w:type="dxa"/>
            <w:gridSpan w:val="3"/>
          </w:tcPr>
          <w:p w14:paraId="5B07C919" w14:textId="77777777" w:rsidR="00A967F2" w:rsidRPr="003E01C8" w:rsidRDefault="00A967F2" w:rsidP="00A967F2"/>
        </w:tc>
      </w:tr>
    </w:tbl>
    <w:p w14:paraId="1A7F27E9" w14:textId="77777777" w:rsidR="00A967F2" w:rsidRPr="003E01C8" w:rsidRDefault="00A967F2" w:rsidP="00A967F2">
      <w:pPr>
        <w:sectPr w:rsidR="00A967F2"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1076"/>
        <w:gridCol w:w="1530"/>
        <w:gridCol w:w="371"/>
        <w:gridCol w:w="217"/>
        <w:gridCol w:w="462"/>
        <w:gridCol w:w="126"/>
        <w:gridCol w:w="589"/>
        <w:gridCol w:w="107"/>
        <w:gridCol w:w="481"/>
        <w:gridCol w:w="588"/>
        <w:gridCol w:w="589"/>
        <w:gridCol w:w="588"/>
        <w:gridCol w:w="589"/>
        <w:gridCol w:w="33"/>
      </w:tblGrid>
      <w:tr w:rsidR="00A967F2" w:rsidRPr="003E01C8" w14:paraId="2A4D7A68" w14:textId="77777777" w:rsidTr="0023548D">
        <w:trPr>
          <w:trHeight w:val="1094"/>
        </w:trPr>
        <w:tc>
          <w:tcPr>
            <w:tcW w:w="9242" w:type="dxa"/>
            <w:gridSpan w:val="15"/>
            <w:tcBorders>
              <w:top w:val="single" w:sz="4" w:space="0" w:color="auto"/>
              <w:left w:val="single" w:sz="4" w:space="0" w:color="auto"/>
              <w:bottom w:val="single" w:sz="4" w:space="0" w:color="auto"/>
              <w:right w:val="single" w:sz="4" w:space="0" w:color="auto"/>
            </w:tcBorders>
            <w:shd w:val="clear" w:color="auto" w:fill="E7E6E6"/>
          </w:tcPr>
          <w:p w14:paraId="1B0D4C58" w14:textId="42C97995" w:rsidR="0023548D" w:rsidRDefault="00A967F2" w:rsidP="00A967F2">
            <w:pPr>
              <w:rPr>
                <w:b/>
                <w:bCs/>
              </w:rPr>
            </w:pPr>
            <w:r w:rsidRPr="003E01C8">
              <w:lastRenderedPageBreak/>
              <w:br w:type="page"/>
            </w:r>
            <w:r w:rsidRPr="00A967F2">
              <w:rPr>
                <w:b/>
                <w:bCs/>
              </w:rPr>
              <w:t>Final Assessment</w:t>
            </w:r>
          </w:p>
          <w:p w14:paraId="57802D3F" w14:textId="0E16C842" w:rsidR="00A967F2" w:rsidRPr="00A967F2" w:rsidRDefault="00A967F2" w:rsidP="00A967F2">
            <w:pPr>
              <w:rPr>
                <w:b/>
                <w:bCs/>
              </w:rPr>
            </w:pPr>
            <w:r w:rsidRPr="00A967F2">
              <w:rPr>
                <w:b/>
                <w:bCs/>
              </w:rPr>
              <w:t>To be completed by PRACTICE ASSESSOR</w:t>
            </w:r>
          </w:p>
          <w:p w14:paraId="6B54ABBE" w14:textId="1ED0AC29" w:rsidR="00A967F2" w:rsidRPr="003E01C8" w:rsidRDefault="00A967F2" w:rsidP="00A967F2">
            <w:pPr>
              <w:rPr>
                <w:caps/>
              </w:rPr>
            </w:pPr>
            <w:r w:rsidRPr="00A967F2">
              <w:rPr>
                <w:b/>
                <w:bCs/>
              </w:rPr>
              <w:t>PART 1: PLE 1</w:t>
            </w:r>
            <w:r>
              <w:rPr>
                <w:b/>
                <w:bCs/>
              </w:rPr>
              <w:t>b</w:t>
            </w:r>
          </w:p>
        </w:tc>
      </w:tr>
      <w:tr w:rsidR="00A967F2" w:rsidRPr="003E01C8" w14:paraId="460E3DEC"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4"/>
            <w:vMerge w:val="restart"/>
            <w:tcBorders>
              <w:top w:val="single" w:sz="4" w:space="0" w:color="auto"/>
              <w:bottom w:val="single" w:sz="4" w:space="0" w:color="auto"/>
            </w:tcBorders>
            <w:shd w:val="clear" w:color="auto" w:fill="E7E6E6"/>
          </w:tcPr>
          <w:p w14:paraId="795DAE49" w14:textId="77777777" w:rsidR="00A967F2" w:rsidRPr="003E01C8" w:rsidRDefault="00A967F2" w:rsidP="00A967F2">
            <w:r w:rsidRPr="003E01C8">
              <w:t xml:space="preserve">Student Name: </w:t>
            </w:r>
          </w:p>
        </w:tc>
        <w:tc>
          <w:tcPr>
            <w:tcW w:w="4369" w:type="dxa"/>
            <w:gridSpan w:val="11"/>
            <w:tcBorders>
              <w:top w:val="single" w:sz="4" w:space="0" w:color="auto"/>
              <w:bottom w:val="single" w:sz="4" w:space="0" w:color="auto"/>
            </w:tcBorders>
            <w:shd w:val="clear" w:color="auto" w:fill="E7E6E6"/>
          </w:tcPr>
          <w:p w14:paraId="19F423CD" w14:textId="77777777" w:rsidR="00A967F2" w:rsidRPr="003E01C8" w:rsidRDefault="00A967F2" w:rsidP="00A967F2">
            <w:r w:rsidRPr="003E01C8">
              <w:t>Student ID:</w:t>
            </w:r>
          </w:p>
        </w:tc>
      </w:tr>
      <w:tr w:rsidR="00A967F2" w:rsidRPr="003E01C8" w14:paraId="155B8B58"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4"/>
            <w:vMerge/>
            <w:shd w:val="clear" w:color="auto" w:fill="E7E6E6"/>
          </w:tcPr>
          <w:p w14:paraId="2B6A6765" w14:textId="77777777" w:rsidR="00A967F2" w:rsidRPr="003E01C8" w:rsidRDefault="00A967F2" w:rsidP="00A967F2"/>
        </w:tc>
        <w:tc>
          <w:tcPr>
            <w:tcW w:w="4369" w:type="dxa"/>
            <w:gridSpan w:val="11"/>
            <w:tcBorders>
              <w:top w:val="single" w:sz="4" w:space="0" w:color="auto"/>
              <w:bottom w:val="single" w:sz="4" w:space="0" w:color="auto"/>
            </w:tcBorders>
            <w:shd w:val="clear" w:color="auto" w:fill="E7E6E6"/>
          </w:tcPr>
          <w:p w14:paraId="2C0D4D4F" w14:textId="77777777" w:rsidR="00A967F2" w:rsidRPr="003E01C8" w:rsidRDefault="00A967F2" w:rsidP="00A967F2">
            <w:r w:rsidRPr="003E01C8">
              <w:t>Intake/Year Group:</w:t>
            </w:r>
          </w:p>
        </w:tc>
      </w:tr>
      <w:tr w:rsidR="00A967F2" w:rsidRPr="003E01C8" w14:paraId="5E14DA49"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15"/>
            <w:tcBorders>
              <w:bottom w:val="single" w:sz="4" w:space="0" w:color="auto"/>
            </w:tcBorders>
            <w:shd w:val="clear" w:color="auto" w:fill="FFFFFF"/>
          </w:tcPr>
          <w:p w14:paraId="73FD78EC" w14:textId="77777777" w:rsidR="00A967F2" w:rsidRPr="003E01C8" w:rsidRDefault="00A967F2" w:rsidP="00A967F2">
            <w:pPr>
              <w:rPr>
                <w:b/>
                <w:bCs/>
              </w:rPr>
            </w:pPr>
            <w:r w:rsidRPr="003E01C8">
              <w:t xml:space="preserve">The minimum level of performance for this part of the programme is </w:t>
            </w:r>
            <w:r w:rsidRPr="003E01C8">
              <w:rPr>
                <w:b/>
              </w:rPr>
              <w:t>DEPENDENT</w:t>
            </w:r>
            <w:r w:rsidRPr="003E01C8">
              <w:t>. This means that the student nurse requires continuous or frequent support from the Practice Supervisor/assessor but is developing confidence through guided participation in care. Please comment on the Platforms below:</w:t>
            </w:r>
          </w:p>
        </w:tc>
      </w:tr>
      <w:tr w:rsidR="00A967F2" w:rsidRPr="003E01C8" w14:paraId="48970DEA"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0"/>
        </w:trPr>
        <w:tc>
          <w:tcPr>
            <w:tcW w:w="9242" w:type="dxa"/>
            <w:gridSpan w:val="15"/>
            <w:tcBorders>
              <w:bottom w:val="single" w:sz="4" w:space="0" w:color="auto"/>
            </w:tcBorders>
            <w:shd w:val="clear" w:color="auto" w:fill="FFFFFF"/>
          </w:tcPr>
          <w:p w14:paraId="610719BB" w14:textId="77777777" w:rsidR="00A967F2" w:rsidRPr="0023548D" w:rsidRDefault="00A967F2" w:rsidP="00A967F2">
            <w:pPr>
              <w:rPr>
                <w:b/>
                <w:bCs/>
              </w:rPr>
            </w:pPr>
            <w:r w:rsidRPr="0023548D">
              <w:rPr>
                <w:b/>
                <w:bCs/>
              </w:rPr>
              <w:t>Platform 1: Being an accountable professional</w:t>
            </w:r>
          </w:p>
          <w:p w14:paraId="1D16C240" w14:textId="77777777" w:rsidR="00A967F2" w:rsidRPr="0023548D" w:rsidRDefault="00A967F2" w:rsidP="00A967F2">
            <w:pPr>
              <w:rPr>
                <w:b/>
                <w:bCs/>
              </w:rPr>
            </w:pPr>
          </w:p>
          <w:p w14:paraId="0D26D8E3" w14:textId="6B6392BC" w:rsidR="00A967F2" w:rsidRDefault="00A967F2" w:rsidP="00A967F2">
            <w:pPr>
              <w:rPr>
                <w:b/>
                <w:bCs/>
              </w:rPr>
            </w:pPr>
          </w:p>
          <w:p w14:paraId="66011634" w14:textId="7877040C" w:rsidR="0023548D" w:rsidRDefault="0023548D" w:rsidP="00A967F2">
            <w:pPr>
              <w:rPr>
                <w:b/>
                <w:bCs/>
              </w:rPr>
            </w:pPr>
          </w:p>
          <w:p w14:paraId="08E32810" w14:textId="77777777" w:rsidR="0023548D" w:rsidRPr="0023548D" w:rsidRDefault="0023548D" w:rsidP="00A967F2">
            <w:pPr>
              <w:rPr>
                <w:b/>
                <w:bCs/>
              </w:rPr>
            </w:pPr>
          </w:p>
          <w:p w14:paraId="265B2275" w14:textId="77777777" w:rsidR="00A967F2" w:rsidRPr="0023548D" w:rsidRDefault="00A967F2" w:rsidP="00A967F2">
            <w:pPr>
              <w:rPr>
                <w:b/>
                <w:bCs/>
              </w:rPr>
            </w:pPr>
            <w:r w:rsidRPr="0023548D">
              <w:rPr>
                <w:b/>
                <w:bCs/>
              </w:rPr>
              <w:t>Platform 2: Promoting health and preventing ill health</w:t>
            </w:r>
          </w:p>
          <w:p w14:paraId="361EA9C7" w14:textId="0D84B047" w:rsidR="00A967F2" w:rsidRDefault="00A967F2" w:rsidP="00A967F2">
            <w:pPr>
              <w:rPr>
                <w:b/>
                <w:bCs/>
              </w:rPr>
            </w:pPr>
          </w:p>
          <w:p w14:paraId="366B4BB1" w14:textId="77777777" w:rsidR="0023548D" w:rsidRDefault="0023548D" w:rsidP="00A967F2">
            <w:pPr>
              <w:rPr>
                <w:b/>
                <w:bCs/>
              </w:rPr>
            </w:pPr>
          </w:p>
          <w:p w14:paraId="51640ECF" w14:textId="52BDB5E9" w:rsidR="00A967F2" w:rsidRDefault="00A967F2" w:rsidP="00A967F2">
            <w:pPr>
              <w:rPr>
                <w:b/>
                <w:bCs/>
              </w:rPr>
            </w:pPr>
          </w:p>
          <w:p w14:paraId="52F8907F" w14:textId="77777777" w:rsidR="0023548D" w:rsidRPr="0023548D" w:rsidRDefault="0023548D" w:rsidP="00A967F2">
            <w:pPr>
              <w:rPr>
                <w:b/>
                <w:bCs/>
              </w:rPr>
            </w:pPr>
          </w:p>
          <w:p w14:paraId="35E347F6" w14:textId="177B6754" w:rsidR="00A967F2" w:rsidRDefault="00A967F2" w:rsidP="0023548D">
            <w:pPr>
              <w:rPr>
                <w:b/>
                <w:bCs/>
              </w:rPr>
            </w:pPr>
            <w:r w:rsidRPr="0023548D">
              <w:rPr>
                <w:b/>
                <w:bCs/>
              </w:rPr>
              <w:t>Platform 3: Assessing needs and planning care</w:t>
            </w:r>
          </w:p>
          <w:p w14:paraId="6B4C6AFA" w14:textId="4D438C1C" w:rsidR="00A967F2" w:rsidRDefault="00A967F2" w:rsidP="00A967F2">
            <w:pPr>
              <w:rPr>
                <w:b/>
                <w:bCs/>
              </w:rPr>
            </w:pPr>
          </w:p>
          <w:p w14:paraId="3362DA9A" w14:textId="77777777" w:rsidR="0023548D" w:rsidRPr="0023548D" w:rsidRDefault="0023548D" w:rsidP="00A967F2">
            <w:pPr>
              <w:rPr>
                <w:b/>
                <w:bCs/>
              </w:rPr>
            </w:pPr>
          </w:p>
          <w:p w14:paraId="6DB0E504" w14:textId="24CC44B6" w:rsidR="00A967F2" w:rsidRDefault="00A967F2" w:rsidP="00A967F2">
            <w:pPr>
              <w:rPr>
                <w:b/>
                <w:bCs/>
              </w:rPr>
            </w:pPr>
          </w:p>
          <w:p w14:paraId="4B74B529" w14:textId="77777777" w:rsidR="0023548D" w:rsidRPr="0023548D" w:rsidRDefault="0023548D" w:rsidP="00A967F2">
            <w:pPr>
              <w:rPr>
                <w:b/>
                <w:bCs/>
              </w:rPr>
            </w:pPr>
          </w:p>
          <w:p w14:paraId="277F5AFF" w14:textId="7437B4B1" w:rsidR="0023548D" w:rsidRDefault="00A967F2" w:rsidP="0023548D">
            <w:pPr>
              <w:rPr>
                <w:b/>
                <w:bCs/>
              </w:rPr>
            </w:pPr>
            <w:r w:rsidRPr="0023548D">
              <w:rPr>
                <w:b/>
                <w:bCs/>
              </w:rPr>
              <w:t>Platform 4: Providing and evaluating care</w:t>
            </w:r>
          </w:p>
          <w:p w14:paraId="002145B2" w14:textId="77777777" w:rsidR="0023548D" w:rsidRPr="0023548D" w:rsidRDefault="0023548D" w:rsidP="00A967F2">
            <w:pPr>
              <w:rPr>
                <w:b/>
                <w:bCs/>
              </w:rPr>
            </w:pPr>
          </w:p>
          <w:p w14:paraId="1A46D0F8" w14:textId="5756C4D4" w:rsidR="00A967F2" w:rsidRDefault="00A967F2" w:rsidP="00A967F2">
            <w:pPr>
              <w:rPr>
                <w:b/>
                <w:bCs/>
              </w:rPr>
            </w:pPr>
          </w:p>
          <w:p w14:paraId="36C9D82D" w14:textId="77777777" w:rsidR="0023548D" w:rsidRPr="0023548D" w:rsidRDefault="0023548D" w:rsidP="00A967F2">
            <w:pPr>
              <w:rPr>
                <w:b/>
                <w:bCs/>
              </w:rPr>
            </w:pPr>
          </w:p>
          <w:p w14:paraId="7C8AA7F5" w14:textId="181BD4D5" w:rsidR="00A967F2" w:rsidRDefault="00A967F2" w:rsidP="0023548D">
            <w:pPr>
              <w:rPr>
                <w:b/>
                <w:bCs/>
              </w:rPr>
            </w:pPr>
            <w:r w:rsidRPr="0023548D">
              <w:rPr>
                <w:b/>
                <w:bCs/>
              </w:rPr>
              <w:lastRenderedPageBreak/>
              <w:t>Platform 5: Leading and managing nursing care and working in teams</w:t>
            </w:r>
          </w:p>
          <w:p w14:paraId="3E3349DF" w14:textId="77777777" w:rsidR="0023548D" w:rsidRPr="0023548D" w:rsidRDefault="0023548D" w:rsidP="00A967F2">
            <w:pPr>
              <w:rPr>
                <w:b/>
                <w:bCs/>
              </w:rPr>
            </w:pPr>
          </w:p>
          <w:p w14:paraId="0DEF2826" w14:textId="221EFDFC" w:rsidR="0023548D" w:rsidRDefault="0023548D" w:rsidP="00A967F2"/>
          <w:p w14:paraId="1A027588" w14:textId="77777777" w:rsidR="0023548D" w:rsidRPr="003E01C8" w:rsidRDefault="0023548D" w:rsidP="00A967F2"/>
          <w:p w14:paraId="1BBB857C" w14:textId="77777777" w:rsidR="00A967F2" w:rsidRPr="0023548D" w:rsidRDefault="00A967F2" w:rsidP="00A967F2">
            <w:pPr>
              <w:rPr>
                <w:b/>
                <w:bCs/>
              </w:rPr>
            </w:pPr>
            <w:r w:rsidRPr="0023548D">
              <w:rPr>
                <w:b/>
                <w:bCs/>
              </w:rPr>
              <w:t>Platform 6: Improving safety and quality of care</w:t>
            </w:r>
          </w:p>
          <w:p w14:paraId="03FCA66A" w14:textId="7EC0B608" w:rsidR="00A967F2" w:rsidRDefault="00A967F2" w:rsidP="00A967F2">
            <w:pPr>
              <w:rPr>
                <w:b/>
                <w:bCs/>
              </w:rPr>
            </w:pPr>
          </w:p>
          <w:p w14:paraId="42145C20" w14:textId="77777777" w:rsidR="0023548D" w:rsidRPr="0023548D" w:rsidRDefault="0023548D" w:rsidP="00A967F2">
            <w:pPr>
              <w:rPr>
                <w:b/>
                <w:bCs/>
              </w:rPr>
            </w:pPr>
          </w:p>
          <w:p w14:paraId="4AC4CE18" w14:textId="77777777" w:rsidR="00A967F2" w:rsidRPr="0023548D" w:rsidRDefault="00A967F2" w:rsidP="00A967F2">
            <w:pPr>
              <w:rPr>
                <w:b/>
                <w:bCs/>
              </w:rPr>
            </w:pPr>
          </w:p>
          <w:p w14:paraId="7B23428F" w14:textId="77777777" w:rsidR="00A967F2" w:rsidRPr="0023548D" w:rsidRDefault="00A967F2" w:rsidP="00A967F2">
            <w:pPr>
              <w:rPr>
                <w:b/>
                <w:bCs/>
              </w:rPr>
            </w:pPr>
            <w:r w:rsidRPr="0023548D">
              <w:rPr>
                <w:b/>
                <w:bCs/>
              </w:rPr>
              <w:t>Platform 7: Coordinating care</w:t>
            </w:r>
          </w:p>
          <w:p w14:paraId="12BD71F8" w14:textId="1381D28C" w:rsidR="00A967F2" w:rsidRDefault="00A967F2" w:rsidP="00A967F2"/>
          <w:p w14:paraId="7676FE2D" w14:textId="77777777" w:rsidR="0023548D" w:rsidRPr="003E01C8" w:rsidRDefault="0023548D" w:rsidP="00A967F2"/>
          <w:p w14:paraId="08CA010D" w14:textId="77777777" w:rsidR="00A967F2" w:rsidRPr="003E01C8" w:rsidRDefault="00A967F2" w:rsidP="00A967F2"/>
        </w:tc>
      </w:tr>
      <w:tr w:rsidR="00A967F2" w:rsidRPr="003E01C8" w14:paraId="03421E51" w14:textId="77777777" w:rsidTr="0023548D">
        <w:trPr>
          <w:trHeight w:val="2305"/>
        </w:trPr>
        <w:tc>
          <w:tcPr>
            <w:tcW w:w="9242" w:type="dxa"/>
            <w:gridSpan w:val="15"/>
            <w:tcBorders>
              <w:top w:val="single" w:sz="4" w:space="0" w:color="auto"/>
              <w:left w:val="single" w:sz="4" w:space="0" w:color="auto"/>
              <w:bottom w:val="single" w:sz="4" w:space="0" w:color="auto"/>
              <w:right w:val="single" w:sz="4" w:space="0" w:color="auto"/>
            </w:tcBorders>
          </w:tcPr>
          <w:p w14:paraId="65FD9AB4" w14:textId="77777777" w:rsidR="00A967F2" w:rsidRPr="003E01C8" w:rsidRDefault="00A967F2" w:rsidP="00A967F2">
            <w:r w:rsidRPr="003E01C8">
              <w:lastRenderedPageBreak/>
              <w:t>Please comment on progress towards safely demonstrating the skills and procedures in Annex A and B. Identify aspects for the student to focus on in future PLEs.</w:t>
            </w:r>
          </w:p>
          <w:p w14:paraId="4D24DD48" w14:textId="77777777" w:rsidR="00A967F2" w:rsidRPr="003E01C8" w:rsidRDefault="00A967F2" w:rsidP="00A967F2"/>
          <w:p w14:paraId="084CBED8" w14:textId="77777777" w:rsidR="00A967F2" w:rsidRPr="003E01C8" w:rsidRDefault="00A967F2" w:rsidP="00A967F2"/>
        </w:tc>
      </w:tr>
      <w:tr w:rsidR="00A967F2" w:rsidRPr="003E01C8" w14:paraId="4BDDFA42"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gridSpan w:val="2"/>
            <w:shd w:val="clear" w:color="auto" w:fill="E7E6E6"/>
          </w:tcPr>
          <w:p w14:paraId="1A91C599" w14:textId="77777777" w:rsidR="00A967F2" w:rsidRPr="003E01C8" w:rsidRDefault="00A967F2" w:rsidP="00A967F2">
            <w:r w:rsidRPr="003E01C8">
              <w:t xml:space="preserve">Date </w:t>
            </w:r>
          </w:p>
          <w:p w14:paraId="65562C97" w14:textId="77777777" w:rsidR="00A967F2" w:rsidRPr="003E01C8" w:rsidRDefault="00A967F2" w:rsidP="00A967F2">
            <w:r w:rsidRPr="003E01C8">
              <w:softHyphen/>
            </w:r>
            <w:r w:rsidRPr="003E01C8">
              <w:softHyphen/>
              <w:t>____/</w:t>
            </w:r>
            <w:r w:rsidRPr="003E01C8">
              <w:softHyphen/>
            </w:r>
            <w:r w:rsidRPr="003E01C8">
              <w:softHyphen/>
              <w:t>____/</w:t>
            </w:r>
            <w:r w:rsidRPr="003E01C8">
              <w:softHyphen/>
            </w:r>
            <w:r w:rsidRPr="003E01C8">
              <w:softHyphen/>
              <w:t>____</w:t>
            </w:r>
          </w:p>
        </w:tc>
        <w:tc>
          <w:tcPr>
            <w:tcW w:w="3402" w:type="dxa"/>
            <w:gridSpan w:val="7"/>
            <w:shd w:val="clear" w:color="auto" w:fill="E7E6E6"/>
          </w:tcPr>
          <w:p w14:paraId="35F97B91" w14:textId="77777777" w:rsidR="00A967F2" w:rsidRPr="003E01C8" w:rsidRDefault="00A967F2" w:rsidP="00A967F2">
            <w:r w:rsidRPr="003E01C8">
              <w:t>Student Signature:</w:t>
            </w:r>
          </w:p>
        </w:tc>
        <w:tc>
          <w:tcPr>
            <w:tcW w:w="2868" w:type="dxa"/>
            <w:gridSpan w:val="6"/>
            <w:shd w:val="clear" w:color="auto" w:fill="E7E6E6"/>
          </w:tcPr>
          <w:p w14:paraId="3F0633EE" w14:textId="77777777" w:rsidR="00A967F2" w:rsidRPr="003E01C8" w:rsidRDefault="00A967F2" w:rsidP="00A967F2">
            <w:r>
              <w:t>Practice Assessor</w:t>
            </w:r>
            <w:r w:rsidRPr="003E01C8">
              <w:t xml:space="preserve"> Signature:</w:t>
            </w:r>
          </w:p>
          <w:p w14:paraId="6C030B86" w14:textId="77777777" w:rsidR="00A967F2" w:rsidRPr="003E01C8" w:rsidRDefault="00A967F2" w:rsidP="00A967F2"/>
        </w:tc>
      </w:tr>
      <w:tr w:rsidR="00A967F2" w:rsidRPr="003E01C8" w14:paraId="304F1037"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val="restart"/>
            <w:tcBorders>
              <w:top w:val="single" w:sz="4" w:space="0" w:color="auto"/>
            </w:tcBorders>
            <w:vAlign w:val="center"/>
          </w:tcPr>
          <w:p w14:paraId="496F6C95" w14:textId="77777777" w:rsidR="00A967F2" w:rsidRPr="003E01C8" w:rsidRDefault="00A967F2" w:rsidP="00A967F2">
            <w:pPr>
              <w:rPr>
                <w:color w:val="FF0000"/>
              </w:rPr>
            </w:pPr>
            <w:r w:rsidRPr="003E01C8">
              <w:t>Please refer to the University of Glasgow grading criteria and grade descriptors in section*</w:t>
            </w:r>
          </w:p>
        </w:tc>
        <w:tc>
          <w:tcPr>
            <w:tcW w:w="4707" w:type="dxa"/>
            <w:gridSpan w:val="11"/>
            <w:tcBorders>
              <w:top w:val="single" w:sz="4" w:space="0" w:color="auto"/>
              <w:bottom w:val="nil"/>
            </w:tcBorders>
          </w:tcPr>
          <w:p w14:paraId="52A5738F" w14:textId="77777777" w:rsidR="00A967F2" w:rsidRPr="003E01C8" w:rsidRDefault="00A967F2" w:rsidP="00A967F2">
            <w:pPr>
              <w:rPr>
                <w:sz w:val="28"/>
                <w:szCs w:val="28"/>
              </w:rPr>
            </w:pPr>
            <w:r w:rsidRPr="003E01C8">
              <w:t xml:space="preserve">Summative grade: Please circle  </w:t>
            </w:r>
          </w:p>
        </w:tc>
      </w:tr>
      <w:tr w:rsidR="00A967F2" w:rsidRPr="003E01C8" w14:paraId="0C02A3A0"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tcPr>
          <w:p w14:paraId="642DCA98" w14:textId="77777777" w:rsidR="00A967F2" w:rsidRPr="003E01C8" w:rsidRDefault="00A967F2" w:rsidP="00A967F2"/>
        </w:tc>
        <w:tc>
          <w:tcPr>
            <w:tcW w:w="2353" w:type="dxa"/>
            <w:gridSpan w:val="7"/>
            <w:tcBorders>
              <w:top w:val="nil"/>
              <w:bottom w:val="nil"/>
            </w:tcBorders>
            <w:vAlign w:val="center"/>
          </w:tcPr>
          <w:p w14:paraId="4BC22766" w14:textId="77777777" w:rsidR="00A967F2" w:rsidRPr="002949FB" w:rsidRDefault="00A967F2" w:rsidP="00A967F2">
            <w:pPr>
              <w:rPr>
                <w:b/>
                <w:bCs/>
              </w:rPr>
            </w:pPr>
            <w:r w:rsidRPr="002949FB">
              <w:rPr>
                <w:b/>
                <w:bCs/>
              </w:rPr>
              <w:t>PASS</w:t>
            </w:r>
          </w:p>
        </w:tc>
        <w:tc>
          <w:tcPr>
            <w:tcW w:w="2354" w:type="dxa"/>
            <w:gridSpan w:val="4"/>
            <w:tcBorders>
              <w:top w:val="nil"/>
              <w:bottom w:val="nil"/>
            </w:tcBorders>
            <w:shd w:val="clear" w:color="auto" w:fill="E7E6E6"/>
            <w:vAlign w:val="center"/>
          </w:tcPr>
          <w:p w14:paraId="726E4965" w14:textId="77777777" w:rsidR="00A967F2" w:rsidRPr="002949FB" w:rsidRDefault="00A967F2" w:rsidP="00A967F2">
            <w:pPr>
              <w:rPr>
                <w:b/>
                <w:bCs/>
              </w:rPr>
            </w:pPr>
            <w:r w:rsidRPr="002949FB">
              <w:rPr>
                <w:b/>
                <w:bCs/>
              </w:rPr>
              <w:t>FAIL</w:t>
            </w:r>
          </w:p>
        </w:tc>
      </w:tr>
      <w:tr w:rsidR="00A967F2" w:rsidRPr="003E01C8" w14:paraId="45FA25BB"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577"/>
        </w:trPr>
        <w:tc>
          <w:tcPr>
            <w:tcW w:w="4502" w:type="dxa"/>
            <w:gridSpan w:val="3"/>
            <w:vMerge/>
          </w:tcPr>
          <w:p w14:paraId="5C4BF562" w14:textId="77777777" w:rsidR="00A967F2" w:rsidRPr="003E01C8" w:rsidRDefault="00A967F2" w:rsidP="00A967F2"/>
        </w:tc>
        <w:tc>
          <w:tcPr>
            <w:tcW w:w="588" w:type="dxa"/>
            <w:gridSpan w:val="2"/>
            <w:tcBorders>
              <w:top w:val="nil"/>
              <w:bottom w:val="single" w:sz="4" w:space="0" w:color="auto"/>
              <w:right w:val="nil"/>
            </w:tcBorders>
            <w:vAlign w:val="center"/>
          </w:tcPr>
          <w:p w14:paraId="69119CA5" w14:textId="77777777" w:rsidR="00A967F2" w:rsidRPr="003E01C8" w:rsidRDefault="00A967F2" w:rsidP="00A967F2">
            <w:r w:rsidRPr="003E01C8">
              <w:t>A</w:t>
            </w:r>
          </w:p>
        </w:tc>
        <w:tc>
          <w:tcPr>
            <w:tcW w:w="588" w:type="dxa"/>
            <w:gridSpan w:val="2"/>
            <w:tcBorders>
              <w:top w:val="nil"/>
              <w:left w:val="nil"/>
              <w:bottom w:val="single" w:sz="4" w:space="0" w:color="auto"/>
              <w:right w:val="nil"/>
            </w:tcBorders>
            <w:vAlign w:val="center"/>
          </w:tcPr>
          <w:p w14:paraId="63B3634B" w14:textId="77777777" w:rsidR="00A967F2" w:rsidRPr="003E01C8" w:rsidRDefault="00A967F2" w:rsidP="00A967F2">
            <w:r w:rsidRPr="003E01C8">
              <w:t>B</w:t>
            </w:r>
          </w:p>
        </w:tc>
        <w:tc>
          <w:tcPr>
            <w:tcW w:w="589" w:type="dxa"/>
            <w:tcBorders>
              <w:top w:val="nil"/>
              <w:left w:val="nil"/>
              <w:bottom w:val="single" w:sz="4" w:space="0" w:color="auto"/>
              <w:right w:val="nil"/>
            </w:tcBorders>
            <w:vAlign w:val="center"/>
          </w:tcPr>
          <w:p w14:paraId="73F53006" w14:textId="77777777" w:rsidR="00A967F2" w:rsidRPr="003E01C8" w:rsidRDefault="00A967F2" w:rsidP="00A967F2">
            <w:r w:rsidRPr="003E01C8">
              <w:t>C</w:t>
            </w:r>
          </w:p>
        </w:tc>
        <w:tc>
          <w:tcPr>
            <w:tcW w:w="588" w:type="dxa"/>
            <w:gridSpan w:val="2"/>
            <w:tcBorders>
              <w:top w:val="nil"/>
              <w:left w:val="nil"/>
              <w:bottom w:val="single" w:sz="4" w:space="0" w:color="auto"/>
              <w:right w:val="single" w:sz="4" w:space="0" w:color="auto"/>
            </w:tcBorders>
            <w:vAlign w:val="center"/>
          </w:tcPr>
          <w:p w14:paraId="20405915" w14:textId="77777777" w:rsidR="00A967F2" w:rsidRPr="003E01C8" w:rsidRDefault="00A967F2" w:rsidP="00A967F2">
            <w:r w:rsidRPr="003E01C8">
              <w:t>D</w:t>
            </w:r>
          </w:p>
        </w:tc>
        <w:tc>
          <w:tcPr>
            <w:tcW w:w="588" w:type="dxa"/>
            <w:tcBorders>
              <w:top w:val="nil"/>
              <w:left w:val="single" w:sz="4" w:space="0" w:color="auto"/>
              <w:bottom w:val="single" w:sz="4" w:space="0" w:color="auto"/>
              <w:right w:val="nil"/>
            </w:tcBorders>
            <w:shd w:val="clear" w:color="auto" w:fill="E7E6E6"/>
            <w:vAlign w:val="center"/>
          </w:tcPr>
          <w:p w14:paraId="5FA63AB1" w14:textId="77777777" w:rsidR="00A967F2" w:rsidRPr="003E01C8" w:rsidRDefault="00A967F2" w:rsidP="00A967F2">
            <w:r w:rsidRPr="003E01C8">
              <w:t>E</w:t>
            </w:r>
          </w:p>
        </w:tc>
        <w:tc>
          <w:tcPr>
            <w:tcW w:w="589" w:type="dxa"/>
            <w:tcBorders>
              <w:top w:val="nil"/>
              <w:left w:val="nil"/>
              <w:bottom w:val="single" w:sz="4" w:space="0" w:color="auto"/>
              <w:right w:val="nil"/>
            </w:tcBorders>
            <w:shd w:val="clear" w:color="auto" w:fill="E7E6E6"/>
            <w:vAlign w:val="center"/>
          </w:tcPr>
          <w:p w14:paraId="07267DC2" w14:textId="77777777" w:rsidR="00A967F2" w:rsidRPr="003E01C8" w:rsidRDefault="00A967F2" w:rsidP="00A967F2">
            <w:r w:rsidRPr="003E01C8">
              <w:t>F</w:t>
            </w:r>
          </w:p>
        </w:tc>
        <w:tc>
          <w:tcPr>
            <w:tcW w:w="588" w:type="dxa"/>
            <w:tcBorders>
              <w:top w:val="nil"/>
              <w:left w:val="nil"/>
              <w:bottom w:val="single" w:sz="4" w:space="0" w:color="auto"/>
              <w:right w:val="nil"/>
            </w:tcBorders>
            <w:shd w:val="clear" w:color="auto" w:fill="E7E6E6"/>
            <w:vAlign w:val="center"/>
          </w:tcPr>
          <w:p w14:paraId="6AB32CB4" w14:textId="77777777" w:rsidR="00A967F2" w:rsidRPr="003E01C8" w:rsidRDefault="00A967F2" w:rsidP="00A967F2">
            <w:r w:rsidRPr="003E01C8">
              <w:t>G</w:t>
            </w:r>
          </w:p>
        </w:tc>
        <w:tc>
          <w:tcPr>
            <w:tcW w:w="589" w:type="dxa"/>
            <w:tcBorders>
              <w:top w:val="nil"/>
              <w:left w:val="nil"/>
              <w:bottom w:val="single" w:sz="4" w:space="0" w:color="auto"/>
              <w:right w:val="single" w:sz="4" w:space="0" w:color="auto"/>
            </w:tcBorders>
            <w:shd w:val="clear" w:color="auto" w:fill="E7E6E6"/>
            <w:vAlign w:val="center"/>
          </w:tcPr>
          <w:p w14:paraId="76C6DC30" w14:textId="77777777" w:rsidR="00A967F2" w:rsidRPr="003E01C8" w:rsidRDefault="00A967F2" w:rsidP="00A967F2">
            <w:r w:rsidRPr="003E01C8">
              <w:t>H</w:t>
            </w:r>
          </w:p>
        </w:tc>
      </w:tr>
      <w:tr w:rsidR="00A967F2" w:rsidRPr="003E01C8" w14:paraId="191AA9A5"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6"/>
        </w:trPr>
        <w:tc>
          <w:tcPr>
            <w:tcW w:w="4502" w:type="dxa"/>
            <w:gridSpan w:val="3"/>
            <w:tcBorders>
              <w:bottom w:val="single" w:sz="4" w:space="0" w:color="auto"/>
            </w:tcBorders>
            <w:shd w:val="clear" w:color="auto" w:fill="E7E6E6"/>
          </w:tcPr>
          <w:p w14:paraId="2886605C" w14:textId="77777777" w:rsidR="00A967F2" w:rsidRPr="003E01C8" w:rsidRDefault="00A967F2" w:rsidP="00A967F2">
            <w:r w:rsidRPr="003E01C8">
              <w:t>Student Name</w:t>
            </w:r>
          </w:p>
          <w:p w14:paraId="462B72B4" w14:textId="77777777" w:rsidR="00A967F2" w:rsidRPr="003E01C8" w:rsidRDefault="00A967F2" w:rsidP="00A967F2"/>
        </w:tc>
        <w:tc>
          <w:tcPr>
            <w:tcW w:w="4707" w:type="dxa"/>
            <w:gridSpan w:val="11"/>
            <w:tcBorders>
              <w:top w:val="single" w:sz="4" w:space="0" w:color="auto"/>
              <w:bottom w:val="single" w:sz="4" w:space="0" w:color="auto"/>
            </w:tcBorders>
            <w:shd w:val="clear" w:color="auto" w:fill="E7E6E6"/>
          </w:tcPr>
          <w:p w14:paraId="0BDC2F99" w14:textId="77777777" w:rsidR="00A967F2" w:rsidRPr="003E01C8" w:rsidRDefault="00A967F2" w:rsidP="00A967F2">
            <w:r w:rsidRPr="003E01C8">
              <w:t>UoG ID</w:t>
            </w:r>
          </w:p>
        </w:tc>
      </w:tr>
      <w:tr w:rsidR="00A967F2" w:rsidRPr="003E01C8" w14:paraId="7D418F3E" w14:textId="77777777" w:rsidTr="00235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5"/>
        </w:trPr>
        <w:tc>
          <w:tcPr>
            <w:tcW w:w="1896" w:type="dxa"/>
            <w:tcBorders>
              <w:bottom w:val="single" w:sz="4" w:space="0" w:color="auto"/>
            </w:tcBorders>
            <w:shd w:val="clear" w:color="auto" w:fill="E7E6E6"/>
          </w:tcPr>
          <w:p w14:paraId="2EEAE719" w14:textId="77777777" w:rsidR="00A967F2" w:rsidRPr="003E01C8" w:rsidRDefault="00A967F2" w:rsidP="00A967F2">
            <w:r w:rsidRPr="003E01C8">
              <w:t xml:space="preserve">Date </w:t>
            </w:r>
          </w:p>
          <w:p w14:paraId="04B080DA" w14:textId="77777777" w:rsidR="00A967F2" w:rsidRPr="003E01C8" w:rsidRDefault="00A967F2" w:rsidP="00A967F2">
            <w:r w:rsidRPr="003E01C8">
              <w:t>___/___/___</w:t>
            </w:r>
          </w:p>
        </w:tc>
        <w:tc>
          <w:tcPr>
            <w:tcW w:w="3656" w:type="dxa"/>
            <w:gridSpan w:val="5"/>
            <w:tcBorders>
              <w:bottom w:val="single" w:sz="4" w:space="0" w:color="auto"/>
            </w:tcBorders>
            <w:shd w:val="clear" w:color="auto" w:fill="E7E6E6"/>
          </w:tcPr>
          <w:p w14:paraId="024BEBB6" w14:textId="77777777" w:rsidR="00A967F2" w:rsidRPr="003E01C8" w:rsidRDefault="00A967F2" w:rsidP="00A967F2">
            <w:r w:rsidRPr="003E01C8">
              <w:t>Student Signature</w:t>
            </w:r>
          </w:p>
          <w:p w14:paraId="359E67A8" w14:textId="77777777" w:rsidR="00A967F2" w:rsidRPr="003E01C8" w:rsidRDefault="00A967F2" w:rsidP="00A967F2"/>
        </w:tc>
        <w:tc>
          <w:tcPr>
            <w:tcW w:w="3657" w:type="dxa"/>
            <w:gridSpan w:val="8"/>
            <w:tcBorders>
              <w:bottom w:val="single" w:sz="4" w:space="0" w:color="auto"/>
            </w:tcBorders>
            <w:shd w:val="clear" w:color="auto" w:fill="E7E6E6"/>
          </w:tcPr>
          <w:p w14:paraId="18FB56E7" w14:textId="77777777" w:rsidR="00A967F2" w:rsidRPr="003E01C8" w:rsidRDefault="00A967F2" w:rsidP="00A967F2">
            <w:r>
              <w:t>Practice Supervisor</w:t>
            </w:r>
            <w:r w:rsidRPr="003E01C8">
              <w:t xml:space="preserve"> Signature</w:t>
            </w:r>
          </w:p>
        </w:tc>
      </w:tr>
    </w:tbl>
    <w:p w14:paraId="5721279F" w14:textId="77777777" w:rsidR="00A967F2" w:rsidRDefault="00A967F2" w:rsidP="00A967F2"/>
    <w:p w14:paraId="2DF9E065" w14:textId="77777777" w:rsidR="00A967F2" w:rsidRPr="003E01C8" w:rsidRDefault="00A967F2" w:rsidP="00A967F2">
      <w:pPr>
        <w:sectPr w:rsidR="00A967F2" w:rsidRPr="003E01C8" w:rsidSect="00325015">
          <w:pgSz w:w="11906" w:h="16838"/>
          <w:pgMar w:top="1418" w:right="1418" w:bottom="1418" w:left="1418" w:header="708" w:footer="708" w:gutter="0"/>
          <w:cols w:space="708"/>
          <w:docGrid w:linePitch="360"/>
        </w:sectPr>
      </w:pPr>
    </w:p>
    <w:p w14:paraId="6622502A" w14:textId="77777777" w:rsidR="00A967F2" w:rsidRDefault="00A967F2" w:rsidP="00A967F2">
      <w:pPr>
        <w:rPr>
          <w:b/>
          <w:bCs/>
        </w:rPr>
      </w:pPr>
      <w:r w:rsidRPr="00A967F2">
        <w:rPr>
          <w:b/>
          <w:bCs/>
        </w:rPr>
        <w:lastRenderedPageBreak/>
        <w:t>Part 1 Grading Rubric</w:t>
      </w:r>
    </w:p>
    <w:tbl>
      <w:tblPr>
        <w:tblStyle w:val="TableGrid"/>
        <w:tblW w:w="0" w:type="auto"/>
        <w:tblLook w:val="04A0" w:firstRow="1" w:lastRow="0" w:firstColumn="1" w:lastColumn="0" w:noHBand="0" w:noVBand="1"/>
      </w:tblPr>
      <w:tblGrid>
        <w:gridCol w:w="885"/>
        <w:gridCol w:w="1514"/>
        <w:gridCol w:w="3461"/>
        <w:gridCol w:w="3200"/>
      </w:tblGrid>
      <w:tr w:rsidR="00A967F2" w:rsidRPr="003E01C8" w14:paraId="69A67659" w14:textId="77777777" w:rsidTr="00A967F2">
        <w:trPr>
          <w:tblHeader/>
        </w:trPr>
        <w:tc>
          <w:tcPr>
            <w:tcW w:w="884" w:type="dxa"/>
            <w:vAlign w:val="center"/>
          </w:tcPr>
          <w:p w14:paraId="4D6A546B" w14:textId="77777777" w:rsidR="00A967F2" w:rsidRPr="003E01C8" w:rsidRDefault="00A967F2" w:rsidP="00A967F2">
            <w:pPr>
              <w:rPr>
                <w:b/>
              </w:rPr>
            </w:pPr>
            <w:r w:rsidRPr="003E01C8">
              <w:t>Grade</w:t>
            </w:r>
          </w:p>
        </w:tc>
        <w:tc>
          <w:tcPr>
            <w:tcW w:w="1590" w:type="dxa"/>
            <w:vAlign w:val="center"/>
          </w:tcPr>
          <w:p w14:paraId="03355BB3" w14:textId="77777777" w:rsidR="00A967F2" w:rsidRPr="003E01C8" w:rsidRDefault="00A967F2" w:rsidP="00A967F2">
            <w:pPr>
              <w:rPr>
                <w:b/>
              </w:rPr>
            </w:pPr>
            <w:r w:rsidRPr="003E01C8">
              <w:t>Definition</w:t>
            </w:r>
          </w:p>
        </w:tc>
        <w:tc>
          <w:tcPr>
            <w:tcW w:w="5759" w:type="dxa"/>
            <w:vAlign w:val="center"/>
          </w:tcPr>
          <w:p w14:paraId="310B98CD" w14:textId="77777777" w:rsidR="00A967F2" w:rsidRPr="003E01C8" w:rsidRDefault="00A967F2" w:rsidP="00A967F2">
            <w:pPr>
              <w:rPr>
                <w:b/>
              </w:rPr>
            </w:pPr>
            <w:r w:rsidRPr="003E01C8">
              <w:t xml:space="preserve">University </w:t>
            </w:r>
            <w:r w:rsidRPr="003E01C8">
              <w:rPr>
                <w:i/>
                <w:iCs/>
              </w:rPr>
              <w:t xml:space="preserve">of </w:t>
            </w:r>
            <w:r w:rsidRPr="003E01C8">
              <w:t>Glasgow Descriptor</w:t>
            </w:r>
          </w:p>
        </w:tc>
        <w:tc>
          <w:tcPr>
            <w:tcW w:w="5759" w:type="dxa"/>
            <w:vAlign w:val="center"/>
          </w:tcPr>
          <w:p w14:paraId="24F1C1D9" w14:textId="77777777" w:rsidR="00A967F2" w:rsidRPr="003E01C8" w:rsidRDefault="00A967F2" w:rsidP="00A967F2">
            <w:pPr>
              <w:rPr>
                <w:b/>
              </w:rPr>
            </w:pPr>
            <w:r w:rsidRPr="003E01C8">
              <w:t>Evidence</w:t>
            </w:r>
            <w:r w:rsidRPr="003E01C8">
              <w:rPr>
                <w:b/>
              </w:rPr>
              <w:t xml:space="preserve"> </w:t>
            </w:r>
            <w:r w:rsidRPr="003E01C8">
              <w:rPr>
                <w:bCs/>
              </w:rPr>
              <w:t>–</w:t>
            </w:r>
            <w:r w:rsidRPr="003E01C8">
              <w:rPr>
                <w:b/>
              </w:rPr>
              <w:t xml:space="preserve"> </w:t>
            </w:r>
            <w:r w:rsidRPr="003E01C8">
              <w:rPr>
                <w:bCs/>
              </w:rPr>
              <w:t>at a</w:t>
            </w:r>
            <w:r w:rsidRPr="003E01C8">
              <w:rPr>
                <w:b/>
              </w:rPr>
              <w:t xml:space="preserve"> DEPENDENT </w:t>
            </w:r>
            <w:r w:rsidRPr="003E01C8">
              <w:rPr>
                <w:bCs/>
              </w:rPr>
              <w:t>level</w:t>
            </w:r>
          </w:p>
        </w:tc>
      </w:tr>
      <w:tr w:rsidR="00A967F2" w:rsidRPr="003E01C8" w14:paraId="576659FD" w14:textId="77777777" w:rsidTr="00A967F2">
        <w:tc>
          <w:tcPr>
            <w:tcW w:w="884" w:type="dxa"/>
          </w:tcPr>
          <w:p w14:paraId="32173057" w14:textId="77777777" w:rsidR="00A967F2" w:rsidRPr="003E01C8" w:rsidRDefault="00A967F2" w:rsidP="00A967F2">
            <w:r w:rsidRPr="003E01C8">
              <w:t>A</w:t>
            </w:r>
          </w:p>
        </w:tc>
        <w:tc>
          <w:tcPr>
            <w:tcW w:w="1590" w:type="dxa"/>
          </w:tcPr>
          <w:p w14:paraId="3EA644AF" w14:textId="77777777" w:rsidR="00A967F2" w:rsidRPr="003E01C8" w:rsidRDefault="00A967F2" w:rsidP="00A967F2">
            <w:r w:rsidRPr="003E01C8">
              <w:t>Excellent (PASS)</w:t>
            </w:r>
          </w:p>
        </w:tc>
        <w:tc>
          <w:tcPr>
            <w:tcW w:w="5759" w:type="dxa"/>
          </w:tcPr>
          <w:p w14:paraId="6F2B9126" w14:textId="4F77C4A1" w:rsidR="00A967F2" w:rsidRPr="0023548D" w:rsidRDefault="00A967F2" w:rsidP="0023548D">
            <w:r w:rsidRPr="003E01C8">
              <w:t>Exemplary and polished demonstration of the required skill(s), displaying underpinning</w:t>
            </w:r>
            <w:r w:rsidR="0023548D">
              <w:t xml:space="preserve"> </w:t>
            </w:r>
            <w:r w:rsidRPr="003E01C8">
              <w:t>knowledge, sound judgement and appropriate professional values, as evidenced by focussed</w:t>
            </w:r>
            <w:r w:rsidR="0023548D">
              <w:t xml:space="preserve"> </w:t>
            </w:r>
            <w:r w:rsidRPr="003E01C8">
              <w:t>sensitivity to the context, the needs of any subject, and the wider implications of the candidate’s</w:t>
            </w:r>
            <w:r w:rsidR="0023548D">
              <w:t xml:space="preserve"> </w:t>
            </w:r>
            <w:r w:rsidRPr="003E01C8">
              <w:t>actions</w:t>
            </w:r>
            <w:r w:rsidR="0023548D">
              <w:t>.</w:t>
            </w:r>
          </w:p>
        </w:tc>
        <w:tc>
          <w:tcPr>
            <w:tcW w:w="5759" w:type="dxa"/>
          </w:tcPr>
          <w:p w14:paraId="756C50D8" w14:textId="77777777" w:rsidR="00A967F2" w:rsidRPr="003E01C8" w:rsidRDefault="00A967F2" w:rsidP="00A967F2">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A967F2" w:rsidRPr="003E01C8" w14:paraId="5DBF6F6E" w14:textId="77777777" w:rsidTr="00A967F2">
        <w:trPr>
          <w:trHeight w:val="2034"/>
        </w:trPr>
        <w:tc>
          <w:tcPr>
            <w:tcW w:w="884" w:type="dxa"/>
          </w:tcPr>
          <w:p w14:paraId="0C9731EE" w14:textId="77777777" w:rsidR="00A967F2" w:rsidRPr="003E01C8" w:rsidRDefault="00A967F2" w:rsidP="00A967F2">
            <w:r w:rsidRPr="003E01C8">
              <w:t>B</w:t>
            </w:r>
          </w:p>
        </w:tc>
        <w:tc>
          <w:tcPr>
            <w:tcW w:w="1590" w:type="dxa"/>
          </w:tcPr>
          <w:p w14:paraId="1F6323F8" w14:textId="77777777" w:rsidR="00A967F2" w:rsidRPr="003E01C8" w:rsidRDefault="00A967F2" w:rsidP="00A967F2">
            <w:r w:rsidRPr="003E01C8">
              <w:t>Very Good (PASS)</w:t>
            </w:r>
          </w:p>
        </w:tc>
        <w:tc>
          <w:tcPr>
            <w:tcW w:w="5759" w:type="dxa"/>
          </w:tcPr>
          <w:p w14:paraId="3967B6E3" w14:textId="4528F625" w:rsidR="00A967F2" w:rsidRPr="003E01C8" w:rsidRDefault="00A967F2" w:rsidP="00A967F2">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r w:rsidR="0023548D">
              <w:t>.</w:t>
            </w:r>
          </w:p>
        </w:tc>
        <w:tc>
          <w:tcPr>
            <w:tcW w:w="5759" w:type="dxa"/>
          </w:tcPr>
          <w:p w14:paraId="5ADFFB7A" w14:textId="77777777" w:rsidR="00A967F2" w:rsidRPr="003E01C8" w:rsidRDefault="00A967F2" w:rsidP="00A967F2">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A967F2" w:rsidRPr="003E01C8" w14:paraId="587F83A6" w14:textId="77777777" w:rsidTr="00A967F2">
        <w:tc>
          <w:tcPr>
            <w:tcW w:w="884" w:type="dxa"/>
          </w:tcPr>
          <w:p w14:paraId="1422AF52" w14:textId="77777777" w:rsidR="00A967F2" w:rsidRPr="003E01C8" w:rsidRDefault="00A967F2" w:rsidP="00A967F2">
            <w:r w:rsidRPr="003E01C8">
              <w:t>C</w:t>
            </w:r>
          </w:p>
        </w:tc>
        <w:tc>
          <w:tcPr>
            <w:tcW w:w="1590" w:type="dxa"/>
          </w:tcPr>
          <w:p w14:paraId="11ACA6E5" w14:textId="77777777" w:rsidR="00A967F2" w:rsidRPr="003E01C8" w:rsidRDefault="00A967F2" w:rsidP="00A967F2">
            <w:r w:rsidRPr="003E01C8">
              <w:t>Good (PASS)</w:t>
            </w:r>
          </w:p>
        </w:tc>
        <w:tc>
          <w:tcPr>
            <w:tcW w:w="5759" w:type="dxa"/>
          </w:tcPr>
          <w:p w14:paraId="2AA0F13F" w14:textId="21453A46" w:rsidR="00A967F2" w:rsidRPr="003E01C8" w:rsidRDefault="00A967F2" w:rsidP="0023548D">
            <w:r w:rsidRPr="003E01C8">
              <w:t>Clear demonstration of attainment of the required skill(s), displaying underpinning knowledge,</w:t>
            </w:r>
            <w:r w:rsidR="0023548D">
              <w:t xml:space="preserve"> </w:t>
            </w:r>
            <w:r w:rsidRPr="003E01C8">
              <w:t xml:space="preserve">good judgement and appropriate professional values, as evidenced by familiarity with how to proceed in a range of contexts.  </w:t>
            </w:r>
          </w:p>
        </w:tc>
        <w:tc>
          <w:tcPr>
            <w:tcW w:w="5759" w:type="dxa"/>
          </w:tcPr>
          <w:p w14:paraId="7B53CA29" w14:textId="77777777" w:rsidR="00A967F2" w:rsidRPr="003E01C8" w:rsidRDefault="00A967F2" w:rsidP="00A967F2">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A967F2" w:rsidRPr="003E01C8" w14:paraId="1FEC0CBE" w14:textId="77777777" w:rsidTr="00A967F2">
        <w:trPr>
          <w:cantSplit/>
        </w:trPr>
        <w:tc>
          <w:tcPr>
            <w:tcW w:w="884" w:type="dxa"/>
          </w:tcPr>
          <w:p w14:paraId="2EEA61C7" w14:textId="77777777" w:rsidR="00A967F2" w:rsidRPr="003E01C8" w:rsidRDefault="00A967F2" w:rsidP="00A967F2">
            <w:r w:rsidRPr="003E01C8">
              <w:lastRenderedPageBreak/>
              <w:t>D</w:t>
            </w:r>
          </w:p>
        </w:tc>
        <w:tc>
          <w:tcPr>
            <w:tcW w:w="1590" w:type="dxa"/>
          </w:tcPr>
          <w:p w14:paraId="70B5ED66" w14:textId="77777777" w:rsidR="00A967F2" w:rsidRPr="003E01C8" w:rsidRDefault="00A967F2" w:rsidP="00A967F2">
            <w:r w:rsidRPr="003E01C8">
              <w:t>Satisfactory (PASS)</w:t>
            </w:r>
          </w:p>
        </w:tc>
        <w:tc>
          <w:tcPr>
            <w:tcW w:w="5759" w:type="dxa"/>
          </w:tcPr>
          <w:p w14:paraId="0E6167A8" w14:textId="2DB2F335" w:rsidR="00A967F2" w:rsidRPr="003E01C8" w:rsidRDefault="00A967F2" w:rsidP="00A967F2">
            <w:pPr>
              <w:rPr>
                <w:b/>
              </w:rPr>
            </w:pPr>
            <w:r w:rsidRPr="003E01C8">
              <w:t>Adequate independent performance of required skill, displaying underpinning knowledge, adequate judgement and appropriate professional values, suitable to routine contexts</w:t>
            </w:r>
            <w:r w:rsidR="0023548D">
              <w:t>.</w:t>
            </w:r>
          </w:p>
        </w:tc>
        <w:tc>
          <w:tcPr>
            <w:tcW w:w="5759" w:type="dxa"/>
          </w:tcPr>
          <w:p w14:paraId="0626F75B" w14:textId="7F33B9B7" w:rsidR="00A967F2" w:rsidRPr="003E01C8" w:rsidRDefault="00A967F2" w:rsidP="00517E79">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With support the student can provide </w:t>
            </w:r>
            <w:r w:rsidRPr="003E01C8">
              <w:rPr>
                <w:b/>
              </w:rPr>
              <w:t xml:space="preserve">a borderline </w:t>
            </w:r>
            <w:r w:rsidRPr="003E01C8">
              <w:t>explanation to underpin practice</w:t>
            </w:r>
            <w:r w:rsidR="00517E79">
              <w:t xml:space="preserve">.  </w:t>
            </w:r>
            <w:r w:rsidRPr="003E01C8">
              <w:rPr>
                <w:b/>
              </w:rPr>
              <w:t xml:space="preserve">Sometimes </w:t>
            </w:r>
            <w:r w:rsidRPr="003E01C8">
              <w:t>demonstrates an ability to use their initiative to support care delivery.</w:t>
            </w:r>
            <w:r w:rsidR="00517E79">
              <w:t xml:space="preserve">  </w:t>
            </w:r>
            <w:r w:rsidRPr="003E01C8">
              <w:t>Recognises their own limitations and seeks advice, guidance and support</w:t>
            </w:r>
          </w:p>
        </w:tc>
      </w:tr>
      <w:tr w:rsidR="00A967F2" w:rsidRPr="003E01C8" w14:paraId="625612E6" w14:textId="77777777" w:rsidTr="00A967F2">
        <w:tc>
          <w:tcPr>
            <w:tcW w:w="884" w:type="dxa"/>
          </w:tcPr>
          <w:p w14:paraId="3DB18EB8" w14:textId="77777777" w:rsidR="00A967F2" w:rsidRPr="003E01C8" w:rsidRDefault="00A967F2" w:rsidP="00A967F2">
            <w:r w:rsidRPr="003E01C8">
              <w:t>E</w:t>
            </w:r>
          </w:p>
        </w:tc>
        <w:tc>
          <w:tcPr>
            <w:tcW w:w="1590" w:type="dxa"/>
          </w:tcPr>
          <w:p w14:paraId="5FBCFD70" w14:textId="77777777" w:rsidR="00A967F2" w:rsidRPr="003E01C8" w:rsidRDefault="00A967F2" w:rsidP="00A967F2">
            <w:r w:rsidRPr="003E01C8">
              <w:t>Weak (FAIL)</w:t>
            </w:r>
          </w:p>
        </w:tc>
        <w:tc>
          <w:tcPr>
            <w:tcW w:w="5759" w:type="dxa"/>
          </w:tcPr>
          <w:p w14:paraId="70538E4C" w14:textId="0C786CB3" w:rsidR="00A967F2" w:rsidRPr="003E01C8" w:rsidRDefault="00A967F2" w:rsidP="00A967F2">
            <w:pPr>
              <w:rPr>
                <w:b/>
              </w:rPr>
            </w:pPr>
            <w:r w:rsidRPr="003E01C8">
              <w:t>Adequate independent performance of some but not all required skills. Some knowledge, judgement and professional values that indicate an awareness of personal limitations</w:t>
            </w:r>
            <w:r w:rsidR="0023548D">
              <w:t>.</w:t>
            </w:r>
          </w:p>
        </w:tc>
        <w:tc>
          <w:tcPr>
            <w:tcW w:w="5759" w:type="dxa"/>
          </w:tcPr>
          <w:p w14:paraId="5086E6EE" w14:textId="77777777" w:rsidR="00A967F2" w:rsidRPr="003E01C8" w:rsidRDefault="00A967F2" w:rsidP="00A967F2">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A967F2" w:rsidRPr="003E01C8" w14:paraId="5D03898A" w14:textId="77777777" w:rsidTr="00A967F2">
        <w:tc>
          <w:tcPr>
            <w:tcW w:w="884" w:type="dxa"/>
          </w:tcPr>
          <w:p w14:paraId="1B1FE49D" w14:textId="77777777" w:rsidR="00A967F2" w:rsidRPr="003E01C8" w:rsidRDefault="00A967F2" w:rsidP="00A967F2">
            <w:r w:rsidRPr="003E01C8">
              <w:t>F</w:t>
            </w:r>
          </w:p>
        </w:tc>
        <w:tc>
          <w:tcPr>
            <w:tcW w:w="1590" w:type="dxa"/>
          </w:tcPr>
          <w:p w14:paraId="31921375" w14:textId="77777777" w:rsidR="00A967F2" w:rsidRPr="003E01C8" w:rsidRDefault="00A967F2" w:rsidP="00A967F2">
            <w:r w:rsidRPr="003E01C8">
              <w:t>Poor (FAIL)</w:t>
            </w:r>
          </w:p>
        </w:tc>
        <w:tc>
          <w:tcPr>
            <w:tcW w:w="5759" w:type="dxa"/>
          </w:tcPr>
          <w:p w14:paraId="1CA000ED" w14:textId="77777777" w:rsidR="00A967F2" w:rsidRDefault="00A967F2" w:rsidP="00A967F2">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rsidR="0023548D">
              <w:t>.</w:t>
            </w:r>
          </w:p>
          <w:p w14:paraId="3F39F684" w14:textId="7E6896D1" w:rsidR="0023548D" w:rsidRDefault="0023548D" w:rsidP="00A967F2">
            <w:pPr>
              <w:rPr>
                <w:b/>
              </w:rPr>
            </w:pPr>
          </w:p>
          <w:p w14:paraId="0D6EBB27" w14:textId="77777777" w:rsidR="00517E79" w:rsidRDefault="00517E79" w:rsidP="00A967F2">
            <w:pPr>
              <w:rPr>
                <w:b/>
              </w:rPr>
            </w:pPr>
          </w:p>
          <w:p w14:paraId="4C0140BA" w14:textId="4150437D" w:rsidR="0023548D" w:rsidRPr="003E01C8" w:rsidRDefault="0023548D" w:rsidP="00A967F2">
            <w:pPr>
              <w:rPr>
                <w:b/>
              </w:rPr>
            </w:pPr>
          </w:p>
        </w:tc>
        <w:tc>
          <w:tcPr>
            <w:tcW w:w="5759" w:type="dxa"/>
          </w:tcPr>
          <w:p w14:paraId="671CF583" w14:textId="77777777" w:rsidR="00A967F2" w:rsidRPr="003E01C8" w:rsidRDefault="00A967F2" w:rsidP="00A967F2">
            <w:r w:rsidRPr="003E01C8">
              <w:t>Practice is unsafe OR the student consistently fails to demonstrate appropriate levels of knowledge, skills and/or attitudes to participate in care delivery under guidance.</w:t>
            </w:r>
          </w:p>
        </w:tc>
      </w:tr>
      <w:tr w:rsidR="00A967F2" w:rsidRPr="003E01C8" w14:paraId="335689F9" w14:textId="77777777" w:rsidTr="00A967F2">
        <w:tc>
          <w:tcPr>
            <w:tcW w:w="884" w:type="dxa"/>
          </w:tcPr>
          <w:p w14:paraId="6BC06300" w14:textId="77777777" w:rsidR="00A967F2" w:rsidRPr="003E01C8" w:rsidRDefault="00A967F2" w:rsidP="00A967F2">
            <w:pPr>
              <w:rPr>
                <w:b/>
              </w:rPr>
            </w:pPr>
            <w:r w:rsidRPr="003E01C8">
              <w:lastRenderedPageBreak/>
              <w:t xml:space="preserve"> G</w:t>
            </w:r>
          </w:p>
        </w:tc>
        <w:tc>
          <w:tcPr>
            <w:tcW w:w="1590" w:type="dxa"/>
          </w:tcPr>
          <w:p w14:paraId="4EA2D81B" w14:textId="77777777" w:rsidR="00A967F2" w:rsidRPr="003E01C8" w:rsidRDefault="00A967F2" w:rsidP="00A967F2">
            <w:r w:rsidRPr="003E01C8">
              <w:t>Very Poor (FAIL)</w:t>
            </w:r>
          </w:p>
        </w:tc>
        <w:tc>
          <w:tcPr>
            <w:tcW w:w="5759" w:type="dxa"/>
          </w:tcPr>
          <w:p w14:paraId="07A2AB79" w14:textId="23FA73D4" w:rsidR="00A967F2" w:rsidRPr="0023548D" w:rsidRDefault="00A967F2" w:rsidP="0023548D">
            <w:r w:rsidRPr="003E01C8">
              <w:t>Wholly inadequate performance of the required skill, lacking in secure base of relevant</w:t>
            </w:r>
            <w:r w:rsidR="0023548D">
              <w:t xml:space="preserve"> </w:t>
            </w:r>
            <w:r w:rsidRPr="003E01C8">
              <w:t>knowledge and poor use of such knowledge, showing fundamental misunderstanding and</w:t>
            </w:r>
            <w:r w:rsidR="0023548D">
              <w:t xml:space="preserve"> </w:t>
            </w:r>
            <w:r w:rsidRPr="003E01C8">
              <w:t xml:space="preserve">misinterpretation. Evidence of poor judgement and professional values. </w:t>
            </w:r>
          </w:p>
        </w:tc>
        <w:tc>
          <w:tcPr>
            <w:tcW w:w="5759" w:type="dxa"/>
          </w:tcPr>
          <w:p w14:paraId="0698EA06" w14:textId="77777777" w:rsidR="00A967F2" w:rsidRPr="003E01C8" w:rsidRDefault="00A967F2" w:rsidP="00A967F2">
            <w:r w:rsidRPr="003E01C8">
              <w:t>Practice is unsafe AND the student consistently fails to demonstrate appropriate levels of knowledge, skills and/or attitudes to participate in care delivery under guidance.</w:t>
            </w:r>
          </w:p>
        </w:tc>
      </w:tr>
      <w:tr w:rsidR="00A967F2" w:rsidRPr="003E01C8" w14:paraId="34C3C19E" w14:textId="77777777" w:rsidTr="00A967F2">
        <w:trPr>
          <w:cantSplit/>
        </w:trPr>
        <w:tc>
          <w:tcPr>
            <w:tcW w:w="884" w:type="dxa"/>
          </w:tcPr>
          <w:p w14:paraId="19F7EC3A" w14:textId="77777777" w:rsidR="00A967F2" w:rsidRPr="003E01C8" w:rsidRDefault="00A967F2" w:rsidP="00A967F2">
            <w:r w:rsidRPr="003E01C8">
              <w:t>H</w:t>
            </w:r>
          </w:p>
        </w:tc>
        <w:tc>
          <w:tcPr>
            <w:tcW w:w="1590" w:type="dxa"/>
          </w:tcPr>
          <w:p w14:paraId="572E2D95" w14:textId="77777777" w:rsidR="00A967F2" w:rsidRPr="003E01C8" w:rsidRDefault="00A967F2" w:rsidP="00A967F2">
            <w:r w:rsidRPr="003E01C8">
              <w:t>FAIL</w:t>
            </w:r>
          </w:p>
        </w:tc>
        <w:tc>
          <w:tcPr>
            <w:tcW w:w="5759" w:type="dxa"/>
          </w:tcPr>
          <w:p w14:paraId="21979608" w14:textId="40BF3080" w:rsidR="00A967F2" w:rsidRPr="003E01C8" w:rsidRDefault="00A967F2" w:rsidP="00A967F2">
            <w:r w:rsidRPr="003E01C8">
              <w:t>Not presently capable of independent performance of the required skill, lacking self-awareness of limitations and prone to errors of judgement and faulty practice</w:t>
            </w:r>
            <w:r w:rsidR="0023548D">
              <w:t>.</w:t>
            </w:r>
          </w:p>
        </w:tc>
        <w:tc>
          <w:tcPr>
            <w:tcW w:w="5759" w:type="dxa"/>
          </w:tcPr>
          <w:p w14:paraId="4F636FC5" w14:textId="77777777" w:rsidR="00A967F2" w:rsidRPr="003E01C8" w:rsidRDefault="00A967F2" w:rsidP="00A967F2">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A967F2" w:rsidRPr="003E01C8" w14:paraId="736B9582" w14:textId="77777777" w:rsidTr="00A967F2">
        <w:tc>
          <w:tcPr>
            <w:tcW w:w="884" w:type="dxa"/>
          </w:tcPr>
          <w:p w14:paraId="54E79733" w14:textId="77777777" w:rsidR="00A967F2" w:rsidRPr="003E01C8" w:rsidRDefault="00A967F2" w:rsidP="00A967F2">
            <w:r w:rsidRPr="003E01C8">
              <w:t>CR</w:t>
            </w:r>
          </w:p>
        </w:tc>
        <w:tc>
          <w:tcPr>
            <w:tcW w:w="1590" w:type="dxa"/>
          </w:tcPr>
          <w:p w14:paraId="53A06055" w14:textId="77777777" w:rsidR="00A967F2" w:rsidRPr="003E01C8" w:rsidRDefault="00A967F2" w:rsidP="00A967F2">
            <w:r w:rsidRPr="003E01C8">
              <w:t>CREDIT REFUSED</w:t>
            </w:r>
          </w:p>
        </w:tc>
        <w:tc>
          <w:tcPr>
            <w:tcW w:w="11518" w:type="dxa"/>
            <w:gridSpan w:val="2"/>
          </w:tcPr>
          <w:p w14:paraId="4A9C90CB" w14:textId="01B47A71" w:rsidR="00A967F2" w:rsidRPr="003E01C8" w:rsidRDefault="00A967F2" w:rsidP="00A967F2">
            <w:r w:rsidRPr="003E01C8">
              <w:t>Failure to comply, in the absence of good cause, with the published requirements of the course</w:t>
            </w:r>
            <w:r>
              <w:t xml:space="preserve"> </w:t>
            </w:r>
            <w:r w:rsidRPr="003E01C8">
              <w:t>or programme; and/or a serious breach of regulations</w:t>
            </w:r>
            <w:r w:rsidR="0023548D">
              <w:t>.</w:t>
            </w:r>
          </w:p>
        </w:tc>
      </w:tr>
    </w:tbl>
    <w:p w14:paraId="01538D4C" w14:textId="77777777" w:rsidR="00A967F2" w:rsidRPr="00A967F2" w:rsidRDefault="00A967F2" w:rsidP="00A967F2">
      <w:pPr>
        <w:rPr>
          <w:b/>
          <w:bCs/>
        </w:rPr>
      </w:pPr>
    </w:p>
    <w:p w14:paraId="7D6053D4" w14:textId="77777777" w:rsidR="00A967F2" w:rsidRDefault="00A967F2" w:rsidP="00A967F2"/>
    <w:p w14:paraId="737CE732" w14:textId="77777777" w:rsidR="00A967F2" w:rsidRPr="003E01C8" w:rsidRDefault="00A967F2" w:rsidP="00A967F2">
      <w:pPr>
        <w:sectPr w:rsidR="00A967F2" w:rsidRPr="003E01C8" w:rsidSect="00517E79">
          <w:pgSz w:w="11906" w:h="16838"/>
          <w:pgMar w:top="1418" w:right="1418" w:bottom="1418" w:left="1418" w:header="709" w:footer="709" w:gutter="0"/>
          <w:cols w:space="708"/>
          <w:docGrid w:linePitch="360"/>
        </w:sectPr>
      </w:pPr>
    </w:p>
    <w:tbl>
      <w:tblPr>
        <w:tblStyle w:val="TableGrid"/>
        <w:tblW w:w="9209" w:type="dxa"/>
        <w:tblLook w:val="04A0" w:firstRow="1" w:lastRow="0" w:firstColumn="1" w:lastColumn="0" w:noHBand="0" w:noVBand="1"/>
      </w:tblPr>
      <w:tblGrid>
        <w:gridCol w:w="4746"/>
        <w:gridCol w:w="1061"/>
        <w:gridCol w:w="142"/>
        <w:gridCol w:w="3260"/>
      </w:tblGrid>
      <w:tr w:rsidR="00A967F2" w:rsidRPr="003E01C8" w14:paraId="38645254" w14:textId="77777777" w:rsidTr="00A967F2">
        <w:tc>
          <w:tcPr>
            <w:tcW w:w="9209" w:type="dxa"/>
            <w:gridSpan w:val="4"/>
            <w:tcBorders>
              <w:top w:val="single" w:sz="4" w:space="0" w:color="auto"/>
              <w:left w:val="single" w:sz="4" w:space="0" w:color="auto"/>
              <w:bottom w:val="single" w:sz="4" w:space="0" w:color="auto"/>
              <w:right w:val="single" w:sz="4" w:space="0" w:color="auto"/>
            </w:tcBorders>
            <w:shd w:val="clear" w:color="auto" w:fill="E7E6E6"/>
            <w:hideMark/>
          </w:tcPr>
          <w:p w14:paraId="19BE6639" w14:textId="77777777" w:rsidR="00A967F2" w:rsidRPr="00517E79" w:rsidRDefault="00A967F2" w:rsidP="002949FB">
            <w:pPr>
              <w:spacing w:before="120" w:after="120"/>
              <w:rPr>
                <w:b/>
                <w:bCs/>
              </w:rPr>
            </w:pPr>
            <w:r w:rsidRPr="00517E79">
              <w:rPr>
                <w:b/>
                <w:bCs/>
              </w:rPr>
              <w:lastRenderedPageBreak/>
              <w:t>Practice Assessor Overall Summative Assessment Comments</w:t>
            </w:r>
          </w:p>
        </w:tc>
      </w:tr>
      <w:tr w:rsidR="00A967F2" w:rsidRPr="003E01C8" w14:paraId="29C54633" w14:textId="77777777" w:rsidTr="00A967F2">
        <w:tc>
          <w:tcPr>
            <w:tcW w:w="9209" w:type="dxa"/>
            <w:gridSpan w:val="4"/>
            <w:tcBorders>
              <w:top w:val="single" w:sz="4" w:space="0" w:color="auto"/>
              <w:left w:val="single" w:sz="4" w:space="0" w:color="auto"/>
              <w:bottom w:val="single" w:sz="4" w:space="0" w:color="auto"/>
              <w:right w:val="single" w:sz="4" w:space="0" w:color="auto"/>
            </w:tcBorders>
            <w:vAlign w:val="center"/>
          </w:tcPr>
          <w:p w14:paraId="7BB72E23" w14:textId="77777777" w:rsidR="00A967F2" w:rsidRPr="003E01C8" w:rsidRDefault="00A967F2" w:rsidP="002949FB">
            <w:pPr>
              <w:spacing w:before="120" w:after="120"/>
            </w:pPr>
          </w:p>
          <w:p w14:paraId="3D71FBD0" w14:textId="77777777" w:rsidR="00A967F2" w:rsidRPr="003E01C8" w:rsidRDefault="00A967F2" w:rsidP="002949FB">
            <w:pPr>
              <w:spacing w:before="120" w:after="120"/>
            </w:pPr>
          </w:p>
          <w:p w14:paraId="58D62138" w14:textId="77777777" w:rsidR="00A967F2" w:rsidRPr="003E01C8" w:rsidRDefault="00A967F2" w:rsidP="002949FB">
            <w:pPr>
              <w:spacing w:before="120" w:after="120"/>
            </w:pPr>
          </w:p>
        </w:tc>
      </w:tr>
      <w:tr w:rsidR="00A967F2" w:rsidRPr="003E01C8" w14:paraId="48E53450" w14:textId="77777777" w:rsidTr="00A967F2">
        <w:tc>
          <w:tcPr>
            <w:tcW w:w="4746" w:type="dxa"/>
            <w:tcBorders>
              <w:top w:val="single" w:sz="4" w:space="0" w:color="auto"/>
              <w:left w:val="single" w:sz="4" w:space="0" w:color="auto"/>
              <w:bottom w:val="single" w:sz="4" w:space="0" w:color="auto"/>
              <w:right w:val="single" w:sz="4" w:space="0" w:color="auto"/>
            </w:tcBorders>
          </w:tcPr>
          <w:p w14:paraId="1022D8BD" w14:textId="77777777" w:rsidR="00A967F2" w:rsidRPr="003E01C8" w:rsidRDefault="00A967F2" w:rsidP="002949FB">
            <w:pPr>
              <w:spacing w:before="120" w:after="120"/>
            </w:pPr>
            <w:r w:rsidRPr="003E01C8">
              <w:t>Overall result for this PLE</w:t>
            </w:r>
          </w:p>
          <w:p w14:paraId="23E185B5" w14:textId="77777777" w:rsidR="00A967F2" w:rsidRPr="003E01C8" w:rsidRDefault="00A967F2" w:rsidP="002949FB">
            <w:pPr>
              <w:spacing w:before="120" w:after="120"/>
            </w:pPr>
          </w:p>
        </w:tc>
        <w:tc>
          <w:tcPr>
            <w:tcW w:w="4463" w:type="dxa"/>
            <w:gridSpan w:val="3"/>
            <w:tcBorders>
              <w:top w:val="single" w:sz="4" w:space="0" w:color="auto"/>
              <w:left w:val="single" w:sz="4" w:space="0" w:color="auto"/>
              <w:bottom w:val="single" w:sz="4" w:space="0" w:color="auto"/>
              <w:right w:val="single" w:sz="4" w:space="0" w:color="auto"/>
            </w:tcBorders>
          </w:tcPr>
          <w:p w14:paraId="1DD32954" w14:textId="77777777" w:rsidR="00A967F2" w:rsidRPr="003E01C8" w:rsidRDefault="00A967F2" w:rsidP="002949FB">
            <w:pPr>
              <w:spacing w:before="120" w:after="120"/>
            </w:pPr>
            <w:r w:rsidRPr="003E01C8">
              <w:t>GRADE</w:t>
            </w:r>
          </w:p>
        </w:tc>
      </w:tr>
      <w:tr w:rsidR="00A967F2" w:rsidRPr="003E01C8" w14:paraId="5CE1D4F5" w14:textId="77777777" w:rsidTr="00A967F2">
        <w:tc>
          <w:tcPr>
            <w:tcW w:w="9209" w:type="dxa"/>
            <w:gridSpan w:val="4"/>
            <w:tcBorders>
              <w:top w:val="single" w:sz="4" w:space="0" w:color="auto"/>
              <w:left w:val="single" w:sz="4" w:space="0" w:color="auto"/>
              <w:bottom w:val="single" w:sz="4" w:space="0" w:color="auto"/>
              <w:right w:val="single" w:sz="4" w:space="0" w:color="auto"/>
            </w:tcBorders>
            <w:hideMark/>
          </w:tcPr>
          <w:p w14:paraId="1C14AEC4" w14:textId="77777777" w:rsidR="00A967F2" w:rsidRPr="003E01C8" w:rsidRDefault="00A967F2" w:rsidP="002949FB">
            <w:pPr>
              <w:spacing w:before="120" w:after="120"/>
            </w:pPr>
            <w:r w:rsidRPr="003E01C8">
              <w:t>Name of Practice Assessor (print full name)</w:t>
            </w:r>
          </w:p>
          <w:p w14:paraId="6081568A" w14:textId="77777777" w:rsidR="00A967F2" w:rsidRPr="003E01C8" w:rsidRDefault="00A967F2" w:rsidP="002949FB">
            <w:pPr>
              <w:spacing w:before="120" w:after="120"/>
            </w:pPr>
          </w:p>
        </w:tc>
      </w:tr>
      <w:tr w:rsidR="00A967F2" w:rsidRPr="003E01C8" w14:paraId="751A4A04" w14:textId="77777777" w:rsidTr="00A967F2">
        <w:tc>
          <w:tcPr>
            <w:tcW w:w="9209" w:type="dxa"/>
            <w:gridSpan w:val="4"/>
            <w:tcBorders>
              <w:top w:val="single" w:sz="4" w:space="0" w:color="auto"/>
              <w:left w:val="single" w:sz="4" w:space="0" w:color="auto"/>
              <w:bottom w:val="single" w:sz="4" w:space="0" w:color="auto"/>
              <w:right w:val="single" w:sz="4" w:space="0" w:color="auto"/>
            </w:tcBorders>
            <w:hideMark/>
          </w:tcPr>
          <w:p w14:paraId="5EB39943" w14:textId="77777777" w:rsidR="00A967F2" w:rsidRPr="003E01C8" w:rsidRDefault="00A967F2" w:rsidP="002949FB">
            <w:pPr>
              <w:spacing w:before="120" w:after="120"/>
            </w:pPr>
            <w:r w:rsidRPr="003E01C8">
              <w:t>Signature of Practice Assessor</w:t>
            </w:r>
          </w:p>
          <w:p w14:paraId="2B0B8C83" w14:textId="77777777" w:rsidR="00A967F2" w:rsidRPr="003E01C8" w:rsidRDefault="00A967F2" w:rsidP="002949FB">
            <w:pPr>
              <w:spacing w:before="120" w:after="120"/>
            </w:pPr>
          </w:p>
        </w:tc>
      </w:tr>
      <w:tr w:rsidR="00A967F2" w:rsidRPr="003E01C8" w14:paraId="1492C47F" w14:textId="77777777" w:rsidTr="00A967F2">
        <w:tc>
          <w:tcPr>
            <w:tcW w:w="5949" w:type="dxa"/>
            <w:gridSpan w:val="3"/>
            <w:tcBorders>
              <w:top w:val="single" w:sz="4" w:space="0" w:color="auto"/>
              <w:left w:val="single" w:sz="4" w:space="0" w:color="auto"/>
              <w:bottom w:val="single" w:sz="4" w:space="0" w:color="auto"/>
              <w:right w:val="single" w:sz="4" w:space="0" w:color="auto"/>
            </w:tcBorders>
            <w:hideMark/>
          </w:tcPr>
          <w:p w14:paraId="0C965FC9" w14:textId="77777777" w:rsidR="00A967F2" w:rsidRPr="003E01C8" w:rsidRDefault="00A967F2" w:rsidP="002949FB">
            <w:pPr>
              <w:spacing w:before="120" w:after="120"/>
            </w:pPr>
            <w:r w:rsidRPr="003E01C8">
              <w:t>Designation</w:t>
            </w:r>
          </w:p>
          <w:p w14:paraId="7FE55DE2" w14:textId="77777777" w:rsidR="00A967F2" w:rsidRPr="003E01C8" w:rsidRDefault="00A967F2" w:rsidP="002949FB">
            <w:pPr>
              <w:spacing w:before="120" w:after="120"/>
            </w:pPr>
          </w:p>
        </w:tc>
        <w:tc>
          <w:tcPr>
            <w:tcW w:w="3260" w:type="dxa"/>
            <w:tcBorders>
              <w:top w:val="single" w:sz="4" w:space="0" w:color="auto"/>
              <w:left w:val="single" w:sz="4" w:space="0" w:color="auto"/>
              <w:bottom w:val="single" w:sz="4" w:space="0" w:color="auto"/>
              <w:right w:val="single" w:sz="4" w:space="0" w:color="auto"/>
            </w:tcBorders>
            <w:hideMark/>
          </w:tcPr>
          <w:p w14:paraId="1D4FAC54" w14:textId="77777777" w:rsidR="00A967F2" w:rsidRPr="003E01C8" w:rsidRDefault="00A967F2" w:rsidP="002949FB">
            <w:pPr>
              <w:spacing w:before="120" w:after="120"/>
            </w:pPr>
            <w:r w:rsidRPr="003E01C8">
              <w:t>Date</w:t>
            </w:r>
          </w:p>
        </w:tc>
      </w:tr>
      <w:tr w:rsidR="00A967F2" w:rsidRPr="003E01C8" w14:paraId="6A40417D" w14:textId="77777777" w:rsidTr="00A967F2">
        <w:trPr>
          <w:trHeight w:val="57"/>
        </w:trPr>
        <w:tc>
          <w:tcPr>
            <w:tcW w:w="9209" w:type="dxa"/>
            <w:gridSpan w:val="4"/>
            <w:tcBorders>
              <w:top w:val="single" w:sz="4" w:space="0" w:color="auto"/>
              <w:left w:val="single" w:sz="4" w:space="0" w:color="auto"/>
              <w:bottom w:val="single" w:sz="4" w:space="0" w:color="auto"/>
              <w:right w:val="single" w:sz="4" w:space="0" w:color="auto"/>
            </w:tcBorders>
            <w:shd w:val="clear" w:color="auto" w:fill="E7E6E6"/>
            <w:hideMark/>
          </w:tcPr>
          <w:p w14:paraId="5D88F588" w14:textId="77777777" w:rsidR="00A967F2" w:rsidRPr="003E01C8" w:rsidRDefault="00A967F2" w:rsidP="002949FB">
            <w:pPr>
              <w:spacing w:before="120" w:after="120"/>
            </w:pPr>
            <w:r w:rsidRPr="003E01C8">
              <w:t>Practice Assessor Confirmatory Statement</w:t>
            </w:r>
          </w:p>
        </w:tc>
      </w:tr>
      <w:tr w:rsidR="00A967F2" w:rsidRPr="003E01C8" w14:paraId="040051B0" w14:textId="77777777" w:rsidTr="00A967F2">
        <w:trPr>
          <w:trHeight w:val="1312"/>
        </w:trPr>
        <w:tc>
          <w:tcPr>
            <w:tcW w:w="9209" w:type="dxa"/>
            <w:gridSpan w:val="4"/>
            <w:tcBorders>
              <w:top w:val="single" w:sz="4" w:space="0" w:color="auto"/>
              <w:left w:val="single" w:sz="4" w:space="0" w:color="auto"/>
              <w:bottom w:val="single" w:sz="4" w:space="0" w:color="auto"/>
              <w:right w:val="single" w:sz="4" w:space="0" w:color="auto"/>
            </w:tcBorders>
            <w:hideMark/>
          </w:tcPr>
          <w:p w14:paraId="3E1D4582" w14:textId="77777777" w:rsidR="00A967F2" w:rsidRPr="003E01C8" w:rsidRDefault="00A967F2" w:rsidP="002949FB">
            <w:pPr>
              <w:spacing w:before="120" w:after="120"/>
            </w:pPr>
            <w:r w:rsidRPr="003E01C8">
              <w:t xml:space="preserve">I confirm that: student nurse (print full name) _______________________________ following a period of _________ hours of attendance at placement (please refer to attendance record), and through objective evidence-based assessments, has: </w:t>
            </w:r>
            <w:r w:rsidRPr="003E01C8">
              <w:rPr>
                <w:b/>
              </w:rPr>
              <w:t>ACHIEVED/NOT ACHIEVED</w:t>
            </w:r>
            <w:r w:rsidRPr="003E01C8">
              <w:t xml:space="preserve"> (Please delete as appropriate) the expected level of</w:t>
            </w:r>
            <w:r w:rsidRPr="003E01C8">
              <w:rPr>
                <w:b/>
              </w:rPr>
              <w:t xml:space="preserve"> DEPENDENT</w:t>
            </w:r>
            <w:r w:rsidRPr="003E01C8">
              <w:t xml:space="preserve">  </w:t>
            </w:r>
          </w:p>
        </w:tc>
      </w:tr>
      <w:tr w:rsidR="00A967F2" w:rsidRPr="003E01C8" w14:paraId="165DBAF7" w14:textId="77777777" w:rsidTr="00A967F2">
        <w:trPr>
          <w:trHeight w:val="340"/>
        </w:trPr>
        <w:tc>
          <w:tcPr>
            <w:tcW w:w="9209" w:type="dxa"/>
            <w:gridSpan w:val="4"/>
            <w:tcBorders>
              <w:top w:val="single" w:sz="4" w:space="0" w:color="auto"/>
              <w:left w:val="single" w:sz="4" w:space="0" w:color="auto"/>
              <w:bottom w:val="single" w:sz="4" w:space="0" w:color="auto"/>
              <w:right w:val="single" w:sz="4" w:space="0" w:color="auto"/>
            </w:tcBorders>
            <w:hideMark/>
          </w:tcPr>
          <w:p w14:paraId="1B4A8F07" w14:textId="77777777" w:rsidR="00A967F2" w:rsidRPr="003E01C8" w:rsidRDefault="00A967F2" w:rsidP="002949FB">
            <w:pPr>
              <w:spacing w:before="120" w:after="120"/>
            </w:pPr>
            <w:r w:rsidRPr="003E01C8">
              <w:t>Signature of Practice Assessor</w:t>
            </w:r>
          </w:p>
        </w:tc>
      </w:tr>
      <w:tr w:rsidR="00A967F2" w:rsidRPr="003E01C8" w14:paraId="6573A535" w14:textId="77777777" w:rsidTr="00A967F2">
        <w:trPr>
          <w:trHeight w:val="340"/>
        </w:trPr>
        <w:tc>
          <w:tcPr>
            <w:tcW w:w="9209" w:type="dxa"/>
            <w:gridSpan w:val="4"/>
            <w:tcBorders>
              <w:top w:val="single" w:sz="4" w:space="0" w:color="auto"/>
              <w:left w:val="single" w:sz="4" w:space="0" w:color="auto"/>
              <w:bottom w:val="single" w:sz="4" w:space="0" w:color="auto"/>
              <w:right w:val="single" w:sz="4" w:space="0" w:color="auto"/>
            </w:tcBorders>
            <w:hideMark/>
          </w:tcPr>
          <w:p w14:paraId="24DA4AC8" w14:textId="77777777" w:rsidR="00A967F2" w:rsidRPr="003E01C8" w:rsidRDefault="00A967F2" w:rsidP="002949FB">
            <w:pPr>
              <w:spacing w:before="120" w:after="120"/>
            </w:pPr>
            <w:r w:rsidRPr="003E01C8">
              <w:t>Date</w:t>
            </w:r>
          </w:p>
        </w:tc>
      </w:tr>
      <w:tr w:rsidR="00A967F2" w:rsidRPr="003E01C8" w14:paraId="2F93A5E5" w14:textId="77777777" w:rsidTr="00A967F2">
        <w:tc>
          <w:tcPr>
            <w:tcW w:w="9209" w:type="dxa"/>
            <w:gridSpan w:val="4"/>
            <w:shd w:val="clear" w:color="auto" w:fill="E7E6E6"/>
          </w:tcPr>
          <w:p w14:paraId="2095D831" w14:textId="77777777" w:rsidR="00A967F2" w:rsidRPr="003E01C8" w:rsidRDefault="00A967F2" w:rsidP="002949FB">
            <w:pPr>
              <w:spacing w:before="120" w:after="120"/>
            </w:pPr>
            <w:r w:rsidRPr="003E01C8">
              <w:t>Student Statement</w:t>
            </w:r>
          </w:p>
        </w:tc>
      </w:tr>
      <w:tr w:rsidR="00A967F2" w:rsidRPr="003E01C8" w14:paraId="7C38B949" w14:textId="77777777" w:rsidTr="00A967F2">
        <w:tc>
          <w:tcPr>
            <w:tcW w:w="9209" w:type="dxa"/>
            <w:gridSpan w:val="4"/>
          </w:tcPr>
          <w:p w14:paraId="4E5010B7" w14:textId="77777777" w:rsidR="00A967F2" w:rsidRPr="003E01C8" w:rsidRDefault="00A967F2" w:rsidP="002949FB">
            <w:pPr>
              <w:spacing w:before="120" w:after="120"/>
            </w:pPr>
            <w:r w:rsidRPr="003E01C8">
              <w:t xml:space="preserve">I _______________________________________ (write name in capital letters) have received feedback on my performance and have had the opportunity to reflect and discuss this with the Practice Assessor. Please write comments below: </w:t>
            </w:r>
          </w:p>
          <w:p w14:paraId="709E241B" w14:textId="77777777" w:rsidR="00A967F2" w:rsidRPr="003E01C8" w:rsidRDefault="00A967F2" w:rsidP="002949FB">
            <w:pPr>
              <w:spacing w:before="120" w:after="120"/>
            </w:pPr>
          </w:p>
          <w:p w14:paraId="7DDC01A9" w14:textId="77777777" w:rsidR="00A967F2" w:rsidRPr="003E01C8" w:rsidRDefault="00A967F2" w:rsidP="002949FB">
            <w:pPr>
              <w:spacing w:before="120" w:after="120"/>
            </w:pPr>
          </w:p>
        </w:tc>
      </w:tr>
      <w:tr w:rsidR="00A967F2" w:rsidRPr="003E01C8" w14:paraId="1D0898D5" w14:textId="77777777" w:rsidTr="00A967F2">
        <w:trPr>
          <w:trHeight w:hRule="exact" w:val="768"/>
        </w:trPr>
        <w:tc>
          <w:tcPr>
            <w:tcW w:w="5807" w:type="dxa"/>
            <w:gridSpan w:val="2"/>
          </w:tcPr>
          <w:p w14:paraId="27292054" w14:textId="77777777" w:rsidR="00A967F2" w:rsidRPr="003E01C8" w:rsidRDefault="00A967F2" w:rsidP="002949FB">
            <w:pPr>
              <w:spacing w:before="120" w:after="120"/>
            </w:pPr>
            <w:r w:rsidRPr="003E01C8">
              <w:t>Student signature:</w:t>
            </w:r>
          </w:p>
          <w:p w14:paraId="6FCA0543" w14:textId="77777777" w:rsidR="00A967F2" w:rsidRPr="003E01C8" w:rsidRDefault="00A967F2" w:rsidP="002949FB">
            <w:pPr>
              <w:spacing w:before="120" w:after="120"/>
            </w:pPr>
          </w:p>
          <w:p w14:paraId="3438D7DF" w14:textId="77777777" w:rsidR="00A967F2" w:rsidRPr="003E01C8" w:rsidRDefault="00A967F2" w:rsidP="002949FB">
            <w:pPr>
              <w:spacing w:before="120" w:after="120"/>
            </w:pPr>
          </w:p>
          <w:p w14:paraId="03BE5BA9" w14:textId="77777777" w:rsidR="00A967F2" w:rsidRPr="003E01C8" w:rsidRDefault="00A967F2" w:rsidP="002949FB">
            <w:pPr>
              <w:spacing w:before="120" w:after="120"/>
            </w:pPr>
          </w:p>
          <w:p w14:paraId="38CF071C" w14:textId="77777777" w:rsidR="00A967F2" w:rsidRPr="003E01C8" w:rsidRDefault="00A967F2" w:rsidP="002949FB">
            <w:pPr>
              <w:spacing w:before="120" w:after="120"/>
            </w:pPr>
          </w:p>
          <w:p w14:paraId="79509728" w14:textId="77777777" w:rsidR="00A967F2" w:rsidRPr="003E01C8" w:rsidRDefault="00A967F2" w:rsidP="002949FB">
            <w:pPr>
              <w:spacing w:before="120" w:after="120"/>
            </w:pPr>
          </w:p>
          <w:p w14:paraId="23C3DF81" w14:textId="77777777" w:rsidR="00A967F2" w:rsidRPr="003E01C8" w:rsidRDefault="00A967F2" w:rsidP="002949FB">
            <w:pPr>
              <w:spacing w:before="120" w:after="120"/>
            </w:pPr>
          </w:p>
          <w:p w14:paraId="2C622903" w14:textId="77777777" w:rsidR="00A967F2" w:rsidRPr="003E01C8" w:rsidRDefault="00A967F2" w:rsidP="002949FB">
            <w:pPr>
              <w:spacing w:before="120" w:after="120"/>
            </w:pPr>
          </w:p>
          <w:p w14:paraId="4CCC2710" w14:textId="77777777" w:rsidR="00A967F2" w:rsidRPr="003E01C8" w:rsidRDefault="00A967F2" w:rsidP="002949FB">
            <w:pPr>
              <w:spacing w:before="120" w:after="120"/>
            </w:pPr>
          </w:p>
          <w:p w14:paraId="4F037BE2" w14:textId="77777777" w:rsidR="00A967F2" w:rsidRPr="003E01C8" w:rsidRDefault="00A967F2" w:rsidP="002949FB">
            <w:pPr>
              <w:spacing w:before="120" w:after="120"/>
            </w:pPr>
          </w:p>
          <w:p w14:paraId="53B47C98" w14:textId="77777777" w:rsidR="00A967F2" w:rsidRPr="003E01C8" w:rsidRDefault="00A967F2" w:rsidP="002949FB">
            <w:pPr>
              <w:spacing w:before="120" w:after="120"/>
            </w:pPr>
          </w:p>
          <w:p w14:paraId="4E1CB7D9" w14:textId="77777777" w:rsidR="00A967F2" w:rsidRPr="003E01C8" w:rsidRDefault="00A967F2" w:rsidP="002949FB">
            <w:pPr>
              <w:spacing w:before="120" w:after="120"/>
            </w:pPr>
          </w:p>
          <w:p w14:paraId="3EC5D780" w14:textId="77777777" w:rsidR="00A967F2" w:rsidRPr="003E01C8" w:rsidRDefault="00A967F2" w:rsidP="002949FB">
            <w:pPr>
              <w:spacing w:before="120" w:after="120"/>
            </w:pPr>
            <w:r w:rsidRPr="003E01C8">
              <w:t>:</w:t>
            </w:r>
          </w:p>
          <w:p w14:paraId="46E910E8" w14:textId="77777777" w:rsidR="00A967F2" w:rsidRPr="003E01C8" w:rsidRDefault="00A967F2" w:rsidP="002949FB">
            <w:pPr>
              <w:spacing w:before="120" w:after="120"/>
            </w:pPr>
          </w:p>
        </w:tc>
        <w:tc>
          <w:tcPr>
            <w:tcW w:w="3402" w:type="dxa"/>
            <w:gridSpan w:val="2"/>
          </w:tcPr>
          <w:p w14:paraId="763A7217" w14:textId="77777777" w:rsidR="00A967F2" w:rsidRPr="003E01C8" w:rsidRDefault="00A967F2" w:rsidP="002949FB">
            <w:pPr>
              <w:spacing w:before="120" w:after="120"/>
            </w:pPr>
            <w:r w:rsidRPr="003E01C8">
              <w:t xml:space="preserve">Date: </w:t>
            </w:r>
          </w:p>
          <w:p w14:paraId="3B37C614" w14:textId="77777777" w:rsidR="00A967F2" w:rsidRPr="003E01C8" w:rsidRDefault="00A967F2" w:rsidP="002949FB">
            <w:pPr>
              <w:spacing w:before="120" w:after="120"/>
            </w:pPr>
          </w:p>
          <w:p w14:paraId="65B6D27E" w14:textId="77777777" w:rsidR="00A967F2" w:rsidRPr="003E01C8" w:rsidRDefault="00A967F2" w:rsidP="002949FB">
            <w:pPr>
              <w:spacing w:before="120" w:after="120"/>
            </w:pPr>
          </w:p>
          <w:p w14:paraId="31B614D3" w14:textId="77777777" w:rsidR="00A967F2" w:rsidRPr="003E01C8" w:rsidRDefault="00A967F2" w:rsidP="002949FB">
            <w:pPr>
              <w:spacing w:before="120" w:after="120"/>
            </w:pPr>
          </w:p>
          <w:p w14:paraId="3149AF74" w14:textId="77777777" w:rsidR="00A967F2" w:rsidRPr="003E01C8" w:rsidRDefault="00A967F2" w:rsidP="002949FB">
            <w:pPr>
              <w:spacing w:before="120" w:after="120"/>
            </w:pPr>
          </w:p>
          <w:p w14:paraId="72DCD5F2" w14:textId="77777777" w:rsidR="00A967F2" w:rsidRPr="003E01C8" w:rsidRDefault="00A967F2" w:rsidP="002949FB">
            <w:pPr>
              <w:spacing w:before="120" w:after="120"/>
            </w:pPr>
          </w:p>
        </w:tc>
      </w:tr>
    </w:tbl>
    <w:p w14:paraId="6DDBD6DA" w14:textId="77777777" w:rsidR="00A967F2" w:rsidRPr="003E01C8" w:rsidRDefault="00A967F2" w:rsidP="00A967F2">
      <w:r w:rsidRPr="003E01C8">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01"/>
        <w:gridCol w:w="19"/>
        <w:gridCol w:w="626"/>
        <w:gridCol w:w="56"/>
        <w:gridCol w:w="662"/>
        <w:gridCol w:w="6"/>
        <w:gridCol w:w="33"/>
        <w:gridCol w:w="702"/>
        <w:gridCol w:w="13"/>
        <w:gridCol w:w="688"/>
        <w:gridCol w:w="20"/>
        <w:gridCol w:w="662"/>
        <w:gridCol w:w="19"/>
        <w:gridCol w:w="702"/>
        <w:gridCol w:w="844"/>
        <w:gridCol w:w="1430"/>
      </w:tblGrid>
      <w:tr w:rsidR="00A967F2" w:rsidRPr="003E01C8" w14:paraId="15DA459F" w14:textId="77777777" w:rsidTr="00A967F2">
        <w:tc>
          <w:tcPr>
            <w:tcW w:w="9322" w:type="dxa"/>
            <w:gridSpan w:val="18"/>
            <w:tcBorders>
              <w:bottom w:val="single" w:sz="4" w:space="0" w:color="auto"/>
            </w:tcBorders>
            <w:shd w:val="clear" w:color="auto" w:fill="E7E6E6"/>
          </w:tcPr>
          <w:p w14:paraId="25CE613B" w14:textId="77777777" w:rsidR="00A967F2" w:rsidRPr="00A967F2" w:rsidRDefault="00A967F2" w:rsidP="00A967F2">
            <w:pPr>
              <w:rPr>
                <w:b/>
                <w:bCs/>
              </w:rPr>
            </w:pPr>
            <w:r w:rsidRPr="00A967F2">
              <w:rPr>
                <w:b/>
                <w:bCs/>
              </w:rPr>
              <w:lastRenderedPageBreak/>
              <w:t>ATTENDANCE RECORD</w:t>
            </w:r>
          </w:p>
          <w:p w14:paraId="7974EDF8" w14:textId="073D7BDF" w:rsidR="00A967F2" w:rsidRPr="003E01C8" w:rsidRDefault="00A967F2" w:rsidP="00A967F2">
            <w:pPr>
              <w:rPr>
                <w:color w:val="000000"/>
              </w:rPr>
            </w:pPr>
            <w:r w:rsidRPr="00A967F2">
              <w:rPr>
                <w:b/>
                <w:bCs/>
              </w:rPr>
              <w:t>PART 1: PLE 1</w:t>
            </w:r>
            <w:r w:rsidR="0023548D">
              <w:rPr>
                <w:b/>
                <w:bCs/>
              </w:rPr>
              <w:t>b</w:t>
            </w:r>
          </w:p>
        </w:tc>
      </w:tr>
      <w:tr w:rsidR="00A967F2" w:rsidRPr="003E01C8" w14:paraId="1272764E" w14:textId="77777777" w:rsidTr="00A967F2">
        <w:tblPrEx>
          <w:tblLook w:val="04A0" w:firstRow="1" w:lastRow="0" w:firstColumn="1" w:lastColumn="0" w:noHBand="0" w:noVBand="1"/>
        </w:tblPrEx>
        <w:tc>
          <w:tcPr>
            <w:tcW w:w="4203" w:type="dxa"/>
            <w:gridSpan w:val="7"/>
            <w:shd w:val="clear" w:color="auto" w:fill="E7E6E6"/>
          </w:tcPr>
          <w:p w14:paraId="71ADA86B" w14:textId="77777777" w:rsidR="00A967F2" w:rsidRPr="003E01C8" w:rsidRDefault="00A967F2" w:rsidP="00A967F2">
            <w:r w:rsidRPr="003E01C8">
              <w:t>Student Name</w:t>
            </w:r>
          </w:p>
        </w:tc>
        <w:tc>
          <w:tcPr>
            <w:tcW w:w="5119" w:type="dxa"/>
            <w:gridSpan w:val="11"/>
          </w:tcPr>
          <w:p w14:paraId="2E2311E6" w14:textId="77777777" w:rsidR="00A967F2" w:rsidRPr="003E01C8" w:rsidRDefault="00A967F2" w:rsidP="00A967F2"/>
        </w:tc>
      </w:tr>
      <w:tr w:rsidR="00A967F2" w:rsidRPr="003E01C8" w14:paraId="2A35C5AD" w14:textId="77777777" w:rsidTr="00A967F2">
        <w:tblPrEx>
          <w:tblLook w:val="04A0" w:firstRow="1" w:lastRow="0" w:firstColumn="1" w:lastColumn="0" w:noHBand="0" w:noVBand="1"/>
        </w:tblPrEx>
        <w:tc>
          <w:tcPr>
            <w:tcW w:w="4203" w:type="dxa"/>
            <w:gridSpan w:val="7"/>
            <w:shd w:val="clear" w:color="auto" w:fill="E7E6E6"/>
          </w:tcPr>
          <w:p w14:paraId="4C314854" w14:textId="77777777" w:rsidR="00A967F2" w:rsidRPr="003E01C8" w:rsidRDefault="00A967F2" w:rsidP="00A967F2">
            <w:r w:rsidRPr="003E01C8">
              <w:t>Student ID</w:t>
            </w:r>
          </w:p>
        </w:tc>
        <w:tc>
          <w:tcPr>
            <w:tcW w:w="5119" w:type="dxa"/>
            <w:gridSpan w:val="11"/>
          </w:tcPr>
          <w:p w14:paraId="19B0AEFC" w14:textId="77777777" w:rsidR="00A967F2" w:rsidRPr="003E01C8" w:rsidRDefault="00A967F2" w:rsidP="00A967F2"/>
        </w:tc>
      </w:tr>
      <w:tr w:rsidR="00A967F2" w:rsidRPr="003E01C8" w14:paraId="396B5F94" w14:textId="77777777" w:rsidTr="00A967F2">
        <w:tblPrEx>
          <w:tblLook w:val="04A0" w:firstRow="1" w:lastRow="0" w:firstColumn="1" w:lastColumn="0" w:noHBand="0" w:noVBand="1"/>
        </w:tblPrEx>
        <w:tc>
          <w:tcPr>
            <w:tcW w:w="4203" w:type="dxa"/>
            <w:gridSpan w:val="7"/>
            <w:shd w:val="clear" w:color="auto" w:fill="E7E6E6"/>
          </w:tcPr>
          <w:p w14:paraId="6BED464D" w14:textId="77777777" w:rsidR="00A967F2" w:rsidRPr="003E01C8" w:rsidRDefault="00A967F2" w:rsidP="00A967F2">
            <w:r w:rsidRPr="003E01C8">
              <w:t>Year of Programme</w:t>
            </w:r>
          </w:p>
        </w:tc>
        <w:tc>
          <w:tcPr>
            <w:tcW w:w="5119" w:type="dxa"/>
            <w:gridSpan w:val="11"/>
          </w:tcPr>
          <w:p w14:paraId="08AEEA9E" w14:textId="77777777" w:rsidR="00A967F2" w:rsidRPr="003E01C8" w:rsidRDefault="00A967F2" w:rsidP="00A967F2"/>
        </w:tc>
      </w:tr>
      <w:tr w:rsidR="00A967F2" w:rsidRPr="003E01C8" w14:paraId="4807610E" w14:textId="77777777" w:rsidTr="00A967F2">
        <w:tblPrEx>
          <w:tblLook w:val="04A0" w:firstRow="1" w:lastRow="0" w:firstColumn="1" w:lastColumn="0" w:noHBand="0" w:noVBand="1"/>
        </w:tblPrEx>
        <w:tc>
          <w:tcPr>
            <w:tcW w:w="4203" w:type="dxa"/>
            <w:gridSpan w:val="7"/>
            <w:shd w:val="clear" w:color="auto" w:fill="E7E6E6"/>
          </w:tcPr>
          <w:p w14:paraId="673E82BC" w14:textId="77777777" w:rsidR="00A967F2" w:rsidRPr="003E01C8" w:rsidRDefault="00A967F2" w:rsidP="00A967F2">
            <w:r w:rsidRPr="003E01C8">
              <w:t xml:space="preserve">Practice Learning Environment </w:t>
            </w:r>
          </w:p>
        </w:tc>
        <w:tc>
          <w:tcPr>
            <w:tcW w:w="5119" w:type="dxa"/>
            <w:gridSpan w:val="11"/>
          </w:tcPr>
          <w:p w14:paraId="642A5B8F" w14:textId="77777777" w:rsidR="00A967F2" w:rsidRPr="003E01C8" w:rsidRDefault="00A967F2" w:rsidP="00A967F2"/>
        </w:tc>
      </w:tr>
      <w:tr w:rsidR="00A967F2" w:rsidRPr="003E01C8" w14:paraId="7AA31FED" w14:textId="77777777" w:rsidTr="00A967F2">
        <w:tblPrEx>
          <w:tblLook w:val="04A0" w:firstRow="1" w:lastRow="0" w:firstColumn="1" w:lastColumn="0" w:noHBand="0" w:noVBand="1"/>
        </w:tblPrEx>
        <w:tc>
          <w:tcPr>
            <w:tcW w:w="850" w:type="dxa"/>
            <w:shd w:val="clear" w:color="auto" w:fill="E7E6E6"/>
            <w:vAlign w:val="center"/>
          </w:tcPr>
          <w:p w14:paraId="5E232356" w14:textId="77777777" w:rsidR="00A967F2" w:rsidRPr="003E01C8" w:rsidRDefault="00A967F2" w:rsidP="00A967F2">
            <w:r w:rsidRPr="003E01C8">
              <w:t>Week</w:t>
            </w:r>
          </w:p>
          <w:p w14:paraId="050F7E80" w14:textId="77777777" w:rsidR="00A967F2" w:rsidRPr="003E01C8" w:rsidRDefault="00A967F2" w:rsidP="00A967F2">
            <w:r w:rsidRPr="003E01C8">
              <w:t>No</w:t>
            </w:r>
          </w:p>
        </w:tc>
        <w:tc>
          <w:tcPr>
            <w:tcW w:w="1289" w:type="dxa"/>
            <w:shd w:val="clear" w:color="auto" w:fill="E7E6E6"/>
            <w:vAlign w:val="center"/>
          </w:tcPr>
          <w:p w14:paraId="3E74A953" w14:textId="77777777" w:rsidR="00A967F2" w:rsidRPr="003E01C8" w:rsidRDefault="00A967F2" w:rsidP="00A967F2">
            <w:r w:rsidRPr="003E01C8">
              <w:t>Week</w:t>
            </w:r>
          </w:p>
          <w:p w14:paraId="1C90B12B" w14:textId="77777777" w:rsidR="00A967F2" w:rsidRPr="003E01C8" w:rsidRDefault="00A967F2" w:rsidP="00A967F2">
            <w:r w:rsidRPr="003E01C8">
              <w:t>beginning</w:t>
            </w:r>
          </w:p>
        </w:tc>
        <w:tc>
          <w:tcPr>
            <w:tcW w:w="701" w:type="dxa"/>
            <w:shd w:val="clear" w:color="auto" w:fill="E7E6E6"/>
            <w:vAlign w:val="center"/>
          </w:tcPr>
          <w:p w14:paraId="75E97431" w14:textId="77777777" w:rsidR="00A967F2" w:rsidRPr="003E01C8" w:rsidRDefault="00A967F2" w:rsidP="00A967F2">
            <w:r w:rsidRPr="003E01C8">
              <w:t>M</w:t>
            </w:r>
          </w:p>
        </w:tc>
        <w:tc>
          <w:tcPr>
            <w:tcW w:w="701" w:type="dxa"/>
            <w:gridSpan w:val="3"/>
            <w:shd w:val="clear" w:color="auto" w:fill="E7E6E6"/>
            <w:vAlign w:val="center"/>
          </w:tcPr>
          <w:p w14:paraId="181B7723" w14:textId="77777777" w:rsidR="00A967F2" w:rsidRPr="003E01C8" w:rsidRDefault="00A967F2" w:rsidP="00A967F2">
            <w:r w:rsidRPr="003E01C8">
              <w:t>T</w:t>
            </w:r>
          </w:p>
        </w:tc>
        <w:tc>
          <w:tcPr>
            <w:tcW w:w="701" w:type="dxa"/>
            <w:gridSpan w:val="3"/>
            <w:shd w:val="clear" w:color="auto" w:fill="E7E6E6"/>
            <w:vAlign w:val="center"/>
          </w:tcPr>
          <w:p w14:paraId="70B62C97" w14:textId="77777777" w:rsidR="00A967F2" w:rsidRPr="003E01C8" w:rsidRDefault="00A967F2" w:rsidP="00A967F2">
            <w:r w:rsidRPr="003E01C8">
              <w:t>W</w:t>
            </w:r>
          </w:p>
        </w:tc>
        <w:tc>
          <w:tcPr>
            <w:tcW w:w="702" w:type="dxa"/>
            <w:shd w:val="clear" w:color="auto" w:fill="E7E6E6"/>
            <w:vAlign w:val="center"/>
          </w:tcPr>
          <w:p w14:paraId="17D98383" w14:textId="77777777" w:rsidR="00A967F2" w:rsidRPr="003E01C8" w:rsidRDefault="00A967F2" w:rsidP="00A967F2">
            <w:r w:rsidRPr="003E01C8">
              <w:t>T</w:t>
            </w:r>
          </w:p>
        </w:tc>
        <w:tc>
          <w:tcPr>
            <w:tcW w:w="701" w:type="dxa"/>
            <w:gridSpan w:val="2"/>
            <w:shd w:val="clear" w:color="auto" w:fill="E7E6E6"/>
            <w:vAlign w:val="center"/>
          </w:tcPr>
          <w:p w14:paraId="0E96E660" w14:textId="77777777" w:rsidR="00A967F2" w:rsidRPr="003E01C8" w:rsidRDefault="00A967F2" w:rsidP="00A967F2">
            <w:r w:rsidRPr="003E01C8">
              <w:t>F</w:t>
            </w:r>
          </w:p>
        </w:tc>
        <w:tc>
          <w:tcPr>
            <w:tcW w:w="701" w:type="dxa"/>
            <w:gridSpan w:val="3"/>
            <w:shd w:val="clear" w:color="auto" w:fill="E7E6E6"/>
            <w:vAlign w:val="center"/>
          </w:tcPr>
          <w:p w14:paraId="4E10A3AD" w14:textId="77777777" w:rsidR="00A967F2" w:rsidRPr="003E01C8" w:rsidRDefault="00A967F2" w:rsidP="00A967F2">
            <w:r w:rsidRPr="003E01C8">
              <w:t>S</w:t>
            </w:r>
          </w:p>
        </w:tc>
        <w:tc>
          <w:tcPr>
            <w:tcW w:w="702" w:type="dxa"/>
            <w:shd w:val="clear" w:color="auto" w:fill="E7E6E6"/>
            <w:vAlign w:val="center"/>
          </w:tcPr>
          <w:p w14:paraId="6F640387" w14:textId="77777777" w:rsidR="00A967F2" w:rsidRPr="003E01C8" w:rsidRDefault="00A967F2" w:rsidP="00A967F2">
            <w:r w:rsidRPr="003E01C8">
              <w:t>S</w:t>
            </w:r>
          </w:p>
        </w:tc>
        <w:tc>
          <w:tcPr>
            <w:tcW w:w="844" w:type="dxa"/>
            <w:shd w:val="clear" w:color="auto" w:fill="E7E6E6"/>
            <w:vAlign w:val="center"/>
          </w:tcPr>
          <w:p w14:paraId="6AE85085" w14:textId="77777777" w:rsidR="00A967F2" w:rsidRPr="003E01C8" w:rsidRDefault="00A967F2" w:rsidP="00A967F2">
            <w:r w:rsidRPr="003E01C8">
              <w:t>Total hours</w:t>
            </w:r>
          </w:p>
        </w:tc>
        <w:tc>
          <w:tcPr>
            <w:tcW w:w="1430" w:type="dxa"/>
            <w:shd w:val="clear" w:color="auto" w:fill="E7E6E6"/>
            <w:vAlign w:val="center"/>
          </w:tcPr>
          <w:p w14:paraId="6D65EF88" w14:textId="77777777" w:rsidR="00A967F2" w:rsidRPr="003E01C8" w:rsidRDefault="00A967F2" w:rsidP="00A967F2">
            <w:r w:rsidRPr="003E01C8">
              <w:t>Practice signature</w:t>
            </w:r>
          </w:p>
        </w:tc>
      </w:tr>
      <w:tr w:rsidR="00A967F2" w:rsidRPr="003E01C8" w14:paraId="55DD91C9" w14:textId="77777777" w:rsidTr="00A967F2">
        <w:tblPrEx>
          <w:tblLook w:val="04A0" w:firstRow="1" w:lastRow="0" w:firstColumn="1" w:lastColumn="0" w:noHBand="0" w:noVBand="1"/>
        </w:tblPrEx>
        <w:tc>
          <w:tcPr>
            <w:tcW w:w="850" w:type="dxa"/>
            <w:vAlign w:val="center"/>
          </w:tcPr>
          <w:p w14:paraId="5F0CBA1C" w14:textId="77777777" w:rsidR="00A967F2" w:rsidRPr="003E01C8" w:rsidRDefault="00A967F2" w:rsidP="00A967F2">
            <w:r w:rsidRPr="003E01C8">
              <w:t>e.g.</w:t>
            </w:r>
          </w:p>
        </w:tc>
        <w:tc>
          <w:tcPr>
            <w:tcW w:w="1289" w:type="dxa"/>
            <w:vAlign w:val="center"/>
          </w:tcPr>
          <w:p w14:paraId="064CBD7C" w14:textId="77777777" w:rsidR="00A967F2" w:rsidRPr="003E01C8" w:rsidRDefault="00A967F2" w:rsidP="00A967F2">
            <w:r w:rsidRPr="003E01C8">
              <w:t>11/01/21</w:t>
            </w:r>
          </w:p>
        </w:tc>
        <w:tc>
          <w:tcPr>
            <w:tcW w:w="720" w:type="dxa"/>
            <w:gridSpan w:val="2"/>
            <w:vAlign w:val="center"/>
          </w:tcPr>
          <w:p w14:paraId="490DF472" w14:textId="77777777" w:rsidR="00A967F2" w:rsidRPr="003E01C8" w:rsidRDefault="00A967F2" w:rsidP="00A967F2">
            <w:r w:rsidRPr="003E01C8">
              <w:t>DO</w:t>
            </w:r>
          </w:p>
        </w:tc>
        <w:tc>
          <w:tcPr>
            <w:tcW w:w="626" w:type="dxa"/>
            <w:vAlign w:val="center"/>
          </w:tcPr>
          <w:p w14:paraId="37678E4F" w14:textId="77777777" w:rsidR="00A967F2" w:rsidRPr="003E01C8" w:rsidRDefault="00A967F2" w:rsidP="00A967F2">
            <w:r w:rsidRPr="003E01C8">
              <w:t>DO</w:t>
            </w:r>
          </w:p>
        </w:tc>
        <w:tc>
          <w:tcPr>
            <w:tcW w:w="724" w:type="dxa"/>
            <w:gridSpan w:val="3"/>
            <w:vAlign w:val="center"/>
          </w:tcPr>
          <w:p w14:paraId="1ACB3ED3" w14:textId="77777777" w:rsidR="00A967F2" w:rsidRPr="003E01C8" w:rsidRDefault="00A967F2" w:rsidP="00A967F2">
            <w:r w:rsidRPr="003E01C8">
              <w:t>12.5</w:t>
            </w:r>
          </w:p>
        </w:tc>
        <w:tc>
          <w:tcPr>
            <w:tcW w:w="748" w:type="dxa"/>
            <w:gridSpan w:val="3"/>
            <w:vAlign w:val="center"/>
          </w:tcPr>
          <w:p w14:paraId="0235DB21" w14:textId="77777777" w:rsidR="00A967F2" w:rsidRPr="003E01C8" w:rsidRDefault="00A967F2" w:rsidP="00A967F2">
            <w:r w:rsidRPr="003E01C8">
              <w:t>12.5</w:t>
            </w:r>
          </w:p>
        </w:tc>
        <w:tc>
          <w:tcPr>
            <w:tcW w:w="708" w:type="dxa"/>
            <w:gridSpan w:val="2"/>
            <w:vAlign w:val="center"/>
          </w:tcPr>
          <w:p w14:paraId="6724367C" w14:textId="77777777" w:rsidR="00A967F2" w:rsidRPr="003E01C8" w:rsidRDefault="00A967F2" w:rsidP="00A967F2">
            <w:r w:rsidRPr="003E01C8">
              <w:t>12.5</w:t>
            </w:r>
          </w:p>
        </w:tc>
        <w:tc>
          <w:tcPr>
            <w:tcW w:w="662" w:type="dxa"/>
            <w:vAlign w:val="center"/>
          </w:tcPr>
          <w:p w14:paraId="734B2769" w14:textId="77777777" w:rsidR="00A967F2" w:rsidRPr="003E01C8" w:rsidRDefault="00A967F2" w:rsidP="00A967F2">
            <w:r w:rsidRPr="003E01C8">
              <w:t>DO</w:t>
            </w:r>
          </w:p>
        </w:tc>
        <w:tc>
          <w:tcPr>
            <w:tcW w:w="721" w:type="dxa"/>
            <w:gridSpan w:val="2"/>
            <w:vAlign w:val="center"/>
          </w:tcPr>
          <w:p w14:paraId="2533DB5C" w14:textId="77777777" w:rsidR="00A967F2" w:rsidRPr="003E01C8" w:rsidRDefault="00A967F2" w:rsidP="00A967F2">
            <w:r w:rsidRPr="003E01C8">
              <w:t>DO</w:t>
            </w:r>
          </w:p>
        </w:tc>
        <w:tc>
          <w:tcPr>
            <w:tcW w:w="844" w:type="dxa"/>
            <w:vAlign w:val="center"/>
          </w:tcPr>
          <w:p w14:paraId="517327C5" w14:textId="77777777" w:rsidR="00A967F2" w:rsidRPr="003E01C8" w:rsidRDefault="00A967F2" w:rsidP="00A967F2">
            <w:r w:rsidRPr="003E01C8">
              <w:t>37.5</w:t>
            </w:r>
          </w:p>
        </w:tc>
        <w:tc>
          <w:tcPr>
            <w:tcW w:w="1430" w:type="dxa"/>
            <w:vAlign w:val="center"/>
          </w:tcPr>
          <w:p w14:paraId="49C9981E" w14:textId="77777777" w:rsidR="00A967F2" w:rsidRPr="003E01C8" w:rsidRDefault="00A967F2" w:rsidP="00A967F2">
            <w:pPr>
              <w:rPr>
                <w:color w:val="FF0000"/>
              </w:rPr>
            </w:pPr>
            <w:r w:rsidRPr="003E01C8">
              <w:t>S. Nurse</w:t>
            </w:r>
          </w:p>
        </w:tc>
      </w:tr>
      <w:tr w:rsidR="00A967F2" w:rsidRPr="003E01C8" w14:paraId="0B561174" w14:textId="77777777" w:rsidTr="00A967F2">
        <w:tblPrEx>
          <w:tblLook w:val="04A0" w:firstRow="1" w:lastRow="0" w:firstColumn="1" w:lastColumn="0" w:noHBand="0" w:noVBand="1"/>
        </w:tblPrEx>
        <w:tc>
          <w:tcPr>
            <w:tcW w:w="850" w:type="dxa"/>
            <w:vAlign w:val="center"/>
          </w:tcPr>
          <w:p w14:paraId="302EB286" w14:textId="77777777" w:rsidR="00A967F2" w:rsidRPr="003E01C8" w:rsidRDefault="00A967F2" w:rsidP="00A967F2">
            <w:r w:rsidRPr="003E01C8">
              <w:t>1</w:t>
            </w:r>
          </w:p>
        </w:tc>
        <w:tc>
          <w:tcPr>
            <w:tcW w:w="1289" w:type="dxa"/>
          </w:tcPr>
          <w:p w14:paraId="0A8384BE" w14:textId="77777777" w:rsidR="00A967F2" w:rsidRPr="003E01C8" w:rsidRDefault="00A967F2" w:rsidP="00A967F2"/>
        </w:tc>
        <w:tc>
          <w:tcPr>
            <w:tcW w:w="720" w:type="dxa"/>
            <w:gridSpan w:val="2"/>
          </w:tcPr>
          <w:p w14:paraId="72881A21" w14:textId="77777777" w:rsidR="00A967F2" w:rsidRPr="003E01C8" w:rsidRDefault="00A967F2" w:rsidP="00A967F2"/>
        </w:tc>
        <w:tc>
          <w:tcPr>
            <w:tcW w:w="626" w:type="dxa"/>
          </w:tcPr>
          <w:p w14:paraId="6A5F4B2A" w14:textId="77777777" w:rsidR="00A967F2" w:rsidRPr="003E01C8" w:rsidRDefault="00A967F2" w:rsidP="00A967F2"/>
        </w:tc>
        <w:tc>
          <w:tcPr>
            <w:tcW w:w="724" w:type="dxa"/>
            <w:gridSpan w:val="3"/>
          </w:tcPr>
          <w:p w14:paraId="64D368BE" w14:textId="77777777" w:rsidR="00A967F2" w:rsidRPr="003E01C8" w:rsidRDefault="00A967F2" w:rsidP="00A967F2"/>
        </w:tc>
        <w:tc>
          <w:tcPr>
            <w:tcW w:w="748" w:type="dxa"/>
            <w:gridSpan w:val="3"/>
          </w:tcPr>
          <w:p w14:paraId="1D661CBD" w14:textId="77777777" w:rsidR="00A967F2" w:rsidRPr="003E01C8" w:rsidRDefault="00A967F2" w:rsidP="00A967F2"/>
        </w:tc>
        <w:tc>
          <w:tcPr>
            <w:tcW w:w="708" w:type="dxa"/>
            <w:gridSpan w:val="2"/>
          </w:tcPr>
          <w:p w14:paraId="71693EB9" w14:textId="77777777" w:rsidR="00A967F2" w:rsidRPr="003E01C8" w:rsidRDefault="00A967F2" w:rsidP="00A967F2"/>
        </w:tc>
        <w:tc>
          <w:tcPr>
            <w:tcW w:w="662" w:type="dxa"/>
          </w:tcPr>
          <w:p w14:paraId="6D9824A8" w14:textId="77777777" w:rsidR="00A967F2" w:rsidRPr="003E01C8" w:rsidRDefault="00A967F2" w:rsidP="00A967F2"/>
        </w:tc>
        <w:tc>
          <w:tcPr>
            <w:tcW w:w="721" w:type="dxa"/>
            <w:gridSpan w:val="2"/>
          </w:tcPr>
          <w:p w14:paraId="00C33F24" w14:textId="77777777" w:rsidR="00A967F2" w:rsidRPr="003E01C8" w:rsidRDefault="00A967F2" w:rsidP="00A967F2"/>
        </w:tc>
        <w:tc>
          <w:tcPr>
            <w:tcW w:w="844" w:type="dxa"/>
          </w:tcPr>
          <w:p w14:paraId="5D59F02A" w14:textId="77777777" w:rsidR="00A967F2" w:rsidRPr="003E01C8" w:rsidRDefault="00A967F2" w:rsidP="00A967F2"/>
        </w:tc>
        <w:tc>
          <w:tcPr>
            <w:tcW w:w="1430" w:type="dxa"/>
          </w:tcPr>
          <w:p w14:paraId="5E5F5BEA" w14:textId="77777777" w:rsidR="00A967F2" w:rsidRPr="003E01C8" w:rsidRDefault="00A967F2" w:rsidP="00A967F2"/>
        </w:tc>
      </w:tr>
      <w:tr w:rsidR="00A967F2" w:rsidRPr="003E01C8" w14:paraId="346B70D2" w14:textId="77777777" w:rsidTr="00A967F2">
        <w:tblPrEx>
          <w:tblLook w:val="04A0" w:firstRow="1" w:lastRow="0" w:firstColumn="1" w:lastColumn="0" w:noHBand="0" w:noVBand="1"/>
        </w:tblPrEx>
        <w:tc>
          <w:tcPr>
            <w:tcW w:w="850" w:type="dxa"/>
            <w:vAlign w:val="center"/>
          </w:tcPr>
          <w:p w14:paraId="7FE842C3" w14:textId="77777777" w:rsidR="00A967F2" w:rsidRPr="003E01C8" w:rsidRDefault="00A967F2" w:rsidP="00A967F2">
            <w:r w:rsidRPr="003E01C8">
              <w:t>2</w:t>
            </w:r>
          </w:p>
        </w:tc>
        <w:tc>
          <w:tcPr>
            <w:tcW w:w="1289" w:type="dxa"/>
          </w:tcPr>
          <w:p w14:paraId="0C5638D1" w14:textId="77777777" w:rsidR="00A967F2" w:rsidRPr="003E01C8" w:rsidRDefault="00A967F2" w:rsidP="00A967F2"/>
        </w:tc>
        <w:tc>
          <w:tcPr>
            <w:tcW w:w="720" w:type="dxa"/>
            <w:gridSpan w:val="2"/>
          </w:tcPr>
          <w:p w14:paraId="62CE54B5" w14:textId="77777777" w:rsidR="00A967F2" w:rsidRPr="003E01C8" w:rsidRDefault="00A967F2" w:rsidP="00A967F2"/>
        </w:tc>
        <w:tc>
          <w:tcPr>
            <w:tcW w:w="626" w:type="dxa"/>
          </w:tcPr>
          <w:p w14:paraId="20949918" w14:textId="77777777" w:rsidR="00A967F2" w:rsidRPr="003E01C8" w:rsidRDefault="00A967F2" w:rsidP="00A967F2"/>
        </w:tc>
        <w:tc>
          <w:tcPr>
            <w:tcW w:w="724" w:type="dxa"/>
            <w:gridSpan w:val="3"/>
          </w:tcPr>
          <w:p w14:paraId="7FC1F26D" w14:textId="77777777" w:rsidR="00A967F2" w:rsidRPr="003E01C8" w:rsidRDefault="00A967F2" w:rsidP="00A967F2"/>
        </w:tc>
        <w:tc>
          <w:tcPr>
            <w:tcW w:w="748" w:type="dxa"/>
            <w:gridSpan w:val="3"/>
          </w:tcPr>
          <w:p w14:paraId="4E7E2F17" w14:textId="77777777" w:rsidR="00A967F2" w:rsidRPr="003E01C8" w:rsidRDefault="00A967F2" w:rsidP="00A967F2"/>
        </w:tc>
        <w:tc>
          <w:tcPr>
            <w:tcW w:w="708" w:type="dxa"/>
            <w:gridSpan w:val="2"/>
          </w:tcPr>
          <w:p w14:paraId="59E169FC" w14:textId="77777777" w:rsidR="00A967F2" w:rsidRPr="003E01C8" w:rsidRDefault="00A967F2" w:rsidP="00A967F2"/>
        </w:tc>
        <w:tc>
          <w:tcPr>
            <w:tcW w:w="662" w:type="dxa"/>
          </w:tcPr>
          <w:p w14:paraId="37ABC037" w14:textId="77777777" w:rsidR="00A967F2" w:rsidRPr="003E01C8" w:rsidRDefault="00A967F2" w:rsidP="00A967F2"/>
        </w:tc>
        <w:tc>
          <w:tcPr>
            <w:tcW w:w="721" w:type="dxa"/>
            <w:gridSpan w:val="2"/>
          </w:tcPr>
          <w:p w14:paraId="52F9C563" w14:textId="77777777" w:rsidR="00A967F2" w:rsidRPr="003E01C8" w:rsidRDefault="00A967F2" w:rsidP="00A967F2"/>
        </w:tc>
        <w:tc>
          <w:tcPr>
            <w:tcW w:w="844" w:type="dxa"/>
          </w:tcPr>
          <w:p w14:paraId="531644C6" w14:textId="77777777" w:rsidR="00A967F2" w:rsidRPr="003E01C8" w:rsidRDefault="00A967F2" w:rsidP="00A967F2"/>
        </w:tc>
        <w:tc>
          <w:tcPr>
            <w:tcW w:w="1430" w:type="dxa"/>
          </w:tcPr>
          <w:p w14:paraId="185949A8" w14:textId="77777777" w:rsidR="00A967F2" w:rsidRPr="003E01C8" w:rsidRDefault="00A967F2" w:rsidP="00A967F2"/>
        </w:tc>
      </w:tr>
      <w:tr w:rsidR="00A967F2" w:rsidRPr="003E01C8" w14:paraId="1E346036" w14:textId="77777777" w:rsidTr="00A967F2">
        <w:tblPrEx>
          <w:tblLook w:val="04A0" w:firstRow="1" w:lastRow="0" w:firstColumn="1" w:lastColumn="0" w:noHBand="0" w:noVBand="1"/>
        </w:tblPrEx>
        <w:tc>
          <w:tcPr>
            <w:tcW w:w="850" w:type="dxa"/>
            <w:vAlign w:val="center"/>
          </w:tcPr>
          <w:p w14:paraId="18D40A5F" w14:textId="77777777" w:rsidR="00A967F2" w:rsidRPr="003E01C8" w:rsidRDefault="00A967F2" w:rsidP="00A967F2">
            <w:r w:rsidRPr="003E01C8">
              <w:t>3</w:t>
            </w:r>
          </w:p>
        </w:tc>
        <w:tc>
          <w:tcPr>
            <w:tcW w:w="1289" w:type="dxa"/>
          </w:tcPr>
          <w:p w14:paraId="199EAF70" w14:textId="77777777" w:rsidR="00A967F2" w:rsidRPr="003E01C8" w:rsidRDefault="00A967F2" w:rsidP="00A967F2"/>
        </w:tc>
        <w:tc>
          <w:tcPr>
            <w:tcW w:w="720" w:type="dxa"/>
            <w:gridSpan w:val="2"/>
          </w:tcPr>
          <w:p w14:paraId="77BD15C1" w14:textId="77777777" w:rsidR="00A967F2" w:rsidRPr="003E01C8" w:rsidRDefault="00A967F2" w:rsidP="00A967F2"/>
        </w:tc>
        <w:tc>
          <w:tcPr>
            <w:tcW w:w="626" w:type="dxa"/>
          </w:tcPr>
          <w:p w14:paraId="2BF8848D" w14:textId="77777777" w:rsidR="00A967F2" w:rsidRPr="003E01C8" w:rsidRDefault="00A967F2" w:rsidP="00A967F2"/>
        </w:tc>
        <w:tc>
          <w:tcPr>
            <w:tcW w:w="724" w:type="dxa"/>
            <w:gridSpan w:val="3"/>
          </w:tcPr>
          <w:p w14:paraId="7801DD60" w14:textId="77777777" w:rsidR="00A967F2" w:rsidRPr="003E01C8" w:rsidRDefault="00A967F2" w:rsidP="00A967F2"/>
        </w:tc>
        <w:tc>
          <w:tcPr>
            <w:tcW w:w="748" w:type="dxa"/>
            <w:gridSpan w:val="3"/>
          </w:tcPr>
          <w:p w14:paraId="7A96A901" w14:textId="77777777" w:rsidR="00A967F2" w:rsidRPr="003E01C8" w:rsidRDefault="00A967F2" w:rsidP="00A967F2"/>
        </w:tc>
        <w:tc>
          <w:tcPr>
            <w:tcW w:w="708" w:type="dxa"/>
            <w:gridSpan w:val="2"/>
          </w:tcPr>
          <w:p w14:paraId="00DE7265" w14:textId="77777777" w:rsidR="00A967F2" w:rsidRPr="003E01C8" w:rsidRDefault="00A967F2" w:rsidP="00A967F2"/>
        </w:tc>
        <w:tc>
          <w:tcPr>
            <w:tcW w:w="662" w:type="dxa"/>
          </w:tcPr>
          <w:p w14:paraId="70D736E0" w14:textId="77777777" w:rsidR="00A967F2" w:rsidRPr="003E01C8" w:rsidRDefault="00A967F2" w:rsidP="00A967F2"/>
        </w:tc>
        <w:tc>
          <w:tcPr>
            <w:tcW w:w="721" w:type="dxa"/>
            <w:gridSpan w:val="2"/>
          </w:tcPr>
          <w:p w14:paraId="0B611356" w14:textId="77777777" w:rsidR="00A967F2" w:rsidRPr="003E01C8" w:rsidRDefault="00A967F2" w:rsidP="00A967F2"/>
        </w:tc>
        <w:tc>
          <w:tcPr>
            <w:tcW w:w="844" w:type="dxa"/>
          </w:tcPr>
          <w:p w14:paraId="262F6EBC" w14:textId="77777777" w:rsidR="00A967F2" w:rsidRPr="003E01C8" w:rsidRDefault="00A967F2" w:rsidP="00A967F2"/>
        </w:tc>
        <w:tc>
          <w:tcPr>
            <w:tcW w:w="1430" w:type="dxa"/>
          </w:tcPr>
          <w:p w14:paraId="04B7E762" w14:textId="77777777" w:rsidR="00A967F2" w:rsidRPr="003E01C8" w:rsidRDefault="00A967F2" w:rsidP="00A967F2"/>
        </w:tc>
      </w:tr>
      <w:tr w:rsidR="00A967F2" w:rsidRPr="003E01C8" w14:paraId="6B6ECA6F" w14:textId="77777777" w:rsidTr="00A967F2">
        <w:tblPrEx>
          <w:tblLook w:val="04A0" w:firstRow="1" w:lastRow="0" w:firstColumn="1" w:lastColumn="0" w:noHBand="0" w:noVBand="1"/>
        </w:tblPrEx>
        <w:tc>
          <w:tcPr>
            <w:tcW w:w="850" w:type="dxa"/>
            <w:vAlign w:val="center"/>
          </w:tcPr>
          <w:p w14:paraId="5A5BC7A4" w14:textId="77777777" w:rsidR="00A967F2" w:rsidRPr="003E01C8" w:rsidRDefault="00A967F2" w:rsidP="00A967F2">
            <w:r w:rsidRPr="003E01C8">
              <w:t>4</w:t>
            </w:r>
          </w:p>
        </w:tc>
        <w:tc>
          <w:tcPr>
            <w:tcW w:w="1289" w:type="dxa"/>
          </w:tcPr>
          <w:p w14:paraId="0E06B81F" w14:textId="77777777" w:rsidR="00A967F2" w:rsidRPr="003E01C8" w:rsidRDefault="00A967F2" w:rsidP="00A967F2"/>
        </w:tc>
        <w:tc>
          <w:tcPr>
            <w:tcW w:w="720" w:type="dxa"/>
            <w:gridSpan w:val="2"/>
          </w:tcPr>
          <w:p w14:paraId="32D23310" w14:textId="77777777" w:rsidR="00A967F2" w:rsidRPr="003E01C8" w:rsidRDefault="00A967F2" w:rsidP="00A967F2"/>
        </w:tc>
        <w:tc>
          <w:tcPr>
            <w:tcW w:w="626" w:type="dxa"/>
          </w:tcPr>
          <w:p w14:paraId="44FDB053" w14:textId="77777777" w:rsidR="00A967F2" w:rsidRPr="003E01C8" w:rsidRDefault="00A967F2" w:rsidP="00A967F2"/>
        </w:tc>
        <w:tc>
          <w:tcPr>
            <w:tcW w:w="724" w:type="dxa"/>
            <w:gridSpan w:val="3"/>
          </w:tcPr>
          <w:p w14:paraId="53622CE1" w14:textId="77777777" w:rsidR="00A967F2" w:rsidRPr="003E01C8" w:rsidRDefault="00A967F2" w:rsidP="00A967F2"/>
        </w:tc>
        <w:tc>
          <w:tcPr>
            <w:tcW w:w="748" w:type="dxa"/>
            <w:gridSpan w:val="3"/>
          </w:tcPr>
          <w:p w14:paraId="78608D93" w14:textId="77777777" w:rsidR="00A967F2" w:rsidRPr="003E01C8" w:rsidRDefault="00A967F2" w:rsidP="00A967F2"/>
        </w:tc>
        <w:tc>
          <w:tcPr>
            <w:tcW w:w="708" w:type="dxa"/>
            <w:gridSpan w:val="2"/>
          </w:tcPr>
          <w:p w14:paraId="2B243870" w14:textId="77777777" w:rsidR="00A967F2" w:rsidRPr="003E01C8" w:rsidRDefault="00A967F2" w:rsidP="00A967F2"/>
        </w:tc>
        <w:tc>
          <w:tcPr>
            <w:tcW w:w="662" w:type="dxa"/>
          </w:tcPr>
          <w:p w14:paraId="2795FA3B" w14:textId="77777777" w:rsidR="00A967F2" w:rsidRPr="003E01C8" w:rsidRDefault="00A967F2" w:rsidP="00A967F2"/>
        </w:tc>
        <w:tc>
          <w:tcPr>
            <w:tcW w:w="721" w:type="dxa"/>
            <w:gridSpan w:val="2"/>
          </w:tcPr>
          <w:p w14:paraId="3FAD5F3C" w14:textId="77777777" w:rsidR="00A967F2" w:rsidRPr="003E01C8" w:rsidRDefault="00A967F2" w:rsidP="00A967F2"/>
        </w:tc>
        <w:tc>
          <w:tcPr>
            <w:tcW w:w="844" w:type="dxa"/>
          </w:tcPr>
          <w:p w14:paraId="792B444E" w14:textId="77777777" w:rsidR="00A967F2" w:rsidRPr="003E01C8" w:rsidRDefault="00A967F2" w:rsidP="00A967F2"/>
        </w:tc>
        <w:tc>
          <w:tcPr>
            <w:tcW w:w="1430" w:type="dxa"/>
          </w:tcPr>
          <w:p w14:paraId="0BE8576E" w14:textId="77777777" w:rsidR="00A967F2" w:rsidRPr="003E01C8" w:rsidRDefault="00A967F2" w:rsidP="00A967F2"/>
        </w:tc>
      </w:tr>
      <w:tr w:rsidR="00A967F2" w:rsidRPr="003E01C8" w14:paraId="2F56C22A" w14:textId="77777777" w:rsidTr="00A967F2">
        <w:tblPrEx>
          <w:tblLook w:val="04A0" w:firstRow="1" w:lastRow="0" w:firstColumn="1" w:lastColumn="0" w:noHBand="0" w:noVBand="1"/>
        </w:tblPrEx>
        <w:tc>
          <w:tcPr>
            <w:tcW w:w="850" w:type="dxa"/>
            <w:vAlign w:val="center"/>
          </w:tcPr>
          <w:p w14:paraId="1458FC5D" w14:textId="77777777" w:rsidR="00A967F2" w:rsidRPr="003E01C8" w:rsidRDefault="00A967F2" w:rsidP="00A967F2">
            <w:r w:rsidRPr="003E01C8">
              <w:t>5</w:t>
            </w:r>
          </w:p>
        </w:tc>
        <w:tc>
          <w:tcPr>
            <w:tcW w:w="1289" w:type="dxa"/>
          </w:tcPr>
          <w:p w14:paraId="34D62EF6" w14:textId="77777777" w:rsidR="00A967F2" w:rsidRPr="003E01C8" w:rsidRDefault="00A967F2" w:rsidP="00A967F2"/>
        </w:tc>
        <w:tc>
          <w:tcPr>
            <w:tcW w:w="720" w:type="dxa"/>
            <w:gridSpan w:val="2"/>
          </w:tcPr>
          <w:p w14:paraId="17D46F88" w14:textId="77777777" w:rsidR="00A967F2" w:rsidRPr="003E01C8" w:rsidRDefault="00A967F2" w:rsidP="00A967F2"/>
        </w:tc>
        <w:tc>
          <w:tcPr>
            <w:tcW w:w="626" w:type="dxa"/>
          </w:tcPr>
          <w:p w14:paraId="4BC777EB" w14:textId="77777777" w:rsidR="00A967F2" w:rsidRPr="003E01C8" w:rsidRDefault="00A967F2" w:rsidP="00A967F2"/>
        </w:tc>
        <w:tc>
          <w:tcPr>
            <w:tcW w:w="724" w:type="dxa"/>
            <w:gridSpan w:val="3"/>
          </w:tcPr>
          <w:p w14:paraId="3E503F19" w14:textId="77777777" w:rsidR="00A967F2" w:rsidRPr="003E01C8" w:rsidRDefault="00A967F2" w:rsidP="00A967F2"/>
        </w:tc>
        <w:tc>
          <w:tcPr>
            <w:tcW w:w="748" w:type="dxa"/>
            <w:gridSpan w:val="3"/>
          </w:tcPr>
          <w:p w14:paraId="27917BEC" w14:textId="77777777" w:rsidR="00A967F2" w:rsidRPr="003E01C8" w:rsidRDefault="00A967F2" w:rsidP="00A967F2"/>
        </w:tc>
        <w:tc>
          <w:tcPr>
            <w:tcW w:w="708" w:type="dxa"/>
            <w:gridSpan w:val="2"/>
          </w:tcPr>
          <w:p w14:paraId="134BDE69" w14:textId="77777777" w:rsidR="00A967F2" w:rsidRPr="003E01C8" w:rsidRDefault="00A967F2" w:rsidP="00A967F2"/>
        </w:tc>
        <w:tc>
          <w:tcPr>
            <w:tcW w:w="662" w:type="dxa"/>
          </w:tcPr>
          <w:p w14:paraId="60A0152B" w14:textId="77777777" w:rsidR="00A967F2" w:rsidRPr="003E01C8" w:rsidRDefault="00A967F2" w:rsidP="00A967F2"/>
        </w:tc>
        <w:tc>
          <w:tcPr>
            <w:tcW w:w="721" w:type="dxa"/>
            <w:gridSpan w:val="2"/>
          </w:tcPr>
          <w:p w14:paraId="78590735" w14:textId="77777777" w:rsidR="00A967F2" w:rsidRPr="003E01C8" w:rsidRDefault="00A967F2" w:rsidP="00A967F2"/>
        </w:tc>
        <w:tc>
          <w:tcPr>
            <w:tcW w:w="844" w:type="dxa"/>
          </w:tcPr>
          <w:p w14:paraId="0A766E60" w14:textId="77777777" w:rsidR="00A967F2" w:rsidRPr="003E01C8" w:rsidRDefault="00A967F2" w:rsidP="00A967F2"/>
        </w:tc>
        <w:tc>
          <w:tcPr>
            <w:tcW w:w="1430" w:type="dxa"/>
          </w:tcPr>
          <w:p w14:paraId="7C74FE90" w14:textId="77777777" w:rsidR="00A967F2" w:rsidRPr="003E01C8" w:rsidRDefault="00A967F2" w:rsidP="00A967F2"/>
        </w:tc>
      </w:tr>
      <w:tr w:rsidR="00A967F2" w:rsidRPr="003E01C8" w14:paraId="78CDB99F" w14:textId="77777777" w:rsidTr="00A967F2">
        <w:tblPrEx>
          <w:tblLook w:val="04A0" w:firstRow="1" w:lastRow="0" w:firstColumn="1" w:lastColumn="0" w:noHBand="0" w:noVBand="1"/>
        </w:tblPrEx>
        <w:tc>
          <w:tcPr>
            <w:tcW w:w="850" w:type="dxa"/>
          </w:tcPr>
          <w:p w14:paraId="2E6395CF" w14:textId="77777777" w:rsidR="00A967F2" w:rsidRPr="003E01C8" w:rsidRDefault="00A967F2" w:rsidP="00A967F2"/>
        </w:tc>
        <w:tc>
          <w:tcPr>
            <w:tcW w:w="1289" w:type="dxa"/>
          </w:tcPr>
          <w:p w14:paraId="3D76E3CA" w14:textId="77777777" w:rsidR="00A967F2" w:rsidRPr="003E01C8" w:rsidRDefault="00A967F2" w:rsidP="00A967F2"/>
        </w:tc>
        <w:tc>
          <w:tcPr>
            <w:tcW w:w="720" w:type="dxa"/>
            <w:gridSpan w:val="2"/>
          </w:tcPr>
          <w:p w14:paraId="150DA210" w14:textId="77777777" w:rsidR="00A967F2" w:rsidRPr="003E01C8" w:rsidRDefault="00A967F2" w:rsidP="00A967F2"/>
        </w:tc>
        <w:tc>
          <w:tcPr>
            <w:tcW w:w="626" w:type="dxa"/>
          </w:tcPr>
          <w:p w14:paraId="470F05F2" w14:textId="77777777" w:rsidR="00A967F2" w:rsidRPr="003E01C8" w:rsidRDefault="00A967F2" w:rsidP="00A967F2"/>
        </w:tc>
        <w:tc>
          <w:tcPr>
            <w:tcW w:w="724" w:type="dxa"/>
            <w:gridSpan w:val="3"/>
          </w:tcPr>
          <w:p w14:paraId="2663EF5B" w14:textId="77777777" w:rsidR="00A967F2" w:rsidRPr="003E01C8" w:rsidRDefault="00A967F2" w:rsidP="00A967F2"/>
        </w:tc>
        <w:tc>
          <w:tcPr>
            <w:tcW w:w="748" w:type="dxa"/>
            <w:gridSpan w:val="3"/>
          </w:tcPr>
          <w:p w14:paraId="62E232C0" w14:textId="77777777" w:rsidR="00A967F2" w:rsidRPr="003E01C8" w:rsidRDefault="00A967F2" w:rsidP="00A967F2"/>
        </w:tc>
        <w:tc>
          <w:tcPr>
            <w:tcW w:w="708" w:type="dxa"/>
            <w:gridSpan w:val="2"/>
          </w:tcPr>
          <w:p w14:paraId="1AC1CE89" w14:textId="77777777" w:rsidR="00A967F2" w:rsidRPr="003E01C8" w:rsidRDefault="00A967F2" w:rsidP="00A967F2"/>
        </w:tc>
        <w:tc>
          <w:tcPr>
            <w:tcW w:w="662" w:type="dxa"/>
          </w:tcPr>
          <w:p w14:paraId="181D2EFF" w14:textId="77777777" w:rsidR="00A967F2" w:rsidRPr="003E01C8" w:rsidRDefault="00A967F2" w:rsidP="00A967F2"/>
        </w:tc>
        <w:tc>
          <w:tcPr>
            <w:tcW w:w="721" w:type="dxa"/>
            <w:gridSpan w:val="2"/>
          </w:tcPr>
          <w:p w14:paraId="32A09C38" w14:textId="77777777" w:rsidR="00A967F2" w:rsidRPr="003E01C8" w:rsidRDefault="00A967F2" w:rsidP="00A967F2"/>
        </w:tc>
        <w:tc>
          <w:tcPr>
            <w:tcW w:w="844" w:type="dxa"/>
          </w:tcPr>
          <w:p w14:paraId="5695D0EE" w14:textId="77777777" w:rsidR="00A967F2" w:rsidRPr="003E01C8" w:rsidRDefault="00A967F2" w:rsidP="00A967F2"/>
        </w:tc>
        <w:tc>
          <w:tcPr>
            <w:tcW w:w="1430" w:type="dxa"/>
          </w:tcPr>
          <w:p w14:paraId="4C7D2A54" w14:textId="77777777" w:rsidR="00A967F2" w:rsidRPr="003E01C8" w:rsidRDefault="00A967F2" w:rsidP="00A967F2"/>
        </w:tc>
      </w:tr>
      <w:tr w:rsidR="00A967F2" w:rsidRPr="003E01C8" w14:paraId="27407B59" w14:textId="77777777" w:rsidTr="00A967F2">
        <w:tblPrEx>
          <w:tblLook w:val="04A0" w:firstRow="1" w:lastRow="0" w:firstColumn="1" w:lastColumn="0" w:noHBand="0" w:noVBand="1"/>
        </w:tblPrEx>
        <w:tc>
          <w:tcPr>
            <w:tcW w:w="850" w:type="dxa"/>
          </w:tcPr>
          <w:p w14:paraId="0756F231" w14:textId="77777777" w:rsidR="00A967F2" w:rsidRPr="003E01C8" w:rsidRDefault="00A967F2" w:rsidP="00A967F2"/>
        </w:tc>
        <w:tc>
          <w:tcPr>
            <w:tcW w:w="1289" w:type="dxa"/>
          </w:tcPr>
          <w:p w14:paraId="2D95E4CB" w14:textId="77777777" w:rsidR="00A967F2" w:rsidRPr="003E01C8" w:rsidRDefault="00A967F2" w:rsidP="00A967F2"/>
        </w:tc>
        <w:tc>
          <w:tcPr>
            <w:tcW w:w="720" w:type="dxa"/>
            <w:gridSpan w:val="2"/>
          </w:tcPr>
          <w:p w14:paraId="6A7712EA" w14:textId="77777777" w:rsidR="00A967F2" w:rsidRPr="003E01C8" w:rsidRDefault="00A967F2" w:rsidP="00A967F2"/>
        </w:tc>
        <w:tc>
          <w:tcPr>
            <w:tcW w:w="626" w:type="dxa"/>
          </w:tcPr>
          <w:p w14:paraId="751D8CAC" w14:textId="77777777" w:rsidR="00A967F2" w:rsidRPr="003E01C8" w:rsidRDefault="00A967F2" w:rsidP="00A967F2"/>
        </w:tc>
        <w:tc>
          <w:tcPr>
            <w:tcW w:w="724" w:type="dxa"/>
            <w:gridSpan w:val="3"/>
          </w:tcPr>
          <w:p w14:paraId="09AA9162" w14:textId="77777777" w:rsidR="00A967F2" w:rsidRPr="003E01C8" w:rsidRDefault="00A967F2" w:rsidP="00A967F2"/>
        </w:tc>
        <w:tc>
          <w:tcPr>
            <w:tcW w:w="748" w:type="dxa"/>
            <w:gridSpan w:val="3"/>
          </w:tcPr>
          <w:p w14:paraId="6F98097B" w14:textId="77777777" w:rsidR="00A967F2" w:rsidRPr="003E01C8" w:rsidRDefault="00A967F2" w:rsidP="00A967F2"/>
        </w:tc>
        <w:tc>
          <w:tcPr>
            <w:tcW w:w="708" w:type="dxa"/>
            <w:gridSpan w:val="2"/>
          </w:tcPr>
          <w:p w14:paraId="36B0AC52" w14:textId="77777777" w:rsidR="00A967F2" w:rsidRPr="003E01C8" w:rsidRDefault="00A967F2" w:rsidP="00A967F2"/>
        </w:tc>
        <w:tc>
          <w:tcPr>
            <w:tcW w:w="662" w:type="dxa"/>
          </w:tcPr>
          <w:p w14:paraId="32CF8A59" w14:textId="77777777" w:rsidR="00A967F2" w:rsidRPr="003E01C8" w:rsidRDefault="00A967F2" w:rsidP="00A967F2"/>
        </w:tc>
        <w:tc>
          <w:tcPr>
            <w:tcW w:w="721" w:type="dxa"/>
            <w:gridSpan w:val="2"/>
          </w:tcPr>
          <w:p w14:paraId="5EFB59E3" w14:textId="77777777" w:rsidR="00A967F2" w:rsidRPr="003E01C8" w:rsidRDefault="00A967F2" w:rsidP="00A967F2"/>
        </w:tc>
        <w:tc>
          <w:tcPr>
            <w:tcW w:w="844" w:type="dxa"/>
          </w:tcPr>
          <w:p w14:paraId="6BB44655" w14:textId="77777777" w:rsidR="00A967F2" w:rsidRPr="003E01C8" w:rsidRDefault="00A967F2" w:rsidP="00A967F2"/>
        </w:tc>
        <w:tc>
          <w:tcPr>
            <w:tcW w:w="1430" w:type="dxa"/>
          </w:tcPr>
          <w:p w14:paraId="7DFB2828" w14:textId="77777777" w:rsidR="00A967F2" w:rsidRPr="003E01C8" w:rsidRDefault="00A967F2" w:rsidP="00A967F2"/>
        </w:tc>
      </w:tr>
      <w:tr w:rsidR="00A967F2" w:rsidRPr="003E01C8" w14:paraId="4D48B26C" w14:textId="77777777" w:rsidTr="00A967F2">
        <w:tblPrEx>
          <w:tblLook w:val="04A0" w:firstRow="1" w:lastRow="0" w:firstColumn="1" w:lastColumn="0" w:noHBand="0" w:noVBand="1"/>
        </w:tblPrEx>
        <w:trPr>
          <w:gridBefore w:val="7"/>
          <w:wBefore w:w="4203" w:type="dxa"/>
          <w:trHeight w:val="784"/>
        </w:trPr>
        <w:tc>
          <w:tcPr>
            <w:tcW w:w="2845" w:type="dxa"/>
            <w:gridSpan w:val="9"/>
          </w:tcPr>
          <w:p w14:paraId="6FC8BFB3" w14:textId="77777777" w:rsidR="00A967F2" w:rsidRPr="003E01C8" w:rsidRDefault="00A967F2" w:rsidP="00A967F2">
            <w:r w:rsidRPr="003E01C8">
              <w:t>Total number of hours</w:t>
            </w:r>
          </w:p>
          <w:p w14:paraId="036F22FA" w14:textId="77777777" w:rsidR="00A967F2" w:rsidRPr="003E01C8" w:rsidRDefault="00A967F2" w:rsidP="00A967F2">
            <w:pPr>
              <w:rPr>
                <w:color w:val="FF0000"/>
              </w:rPr>
            </w:pPr>
            <w:r w:rsidRPr="003E01C8">
              <w:t>5 weeks = 187.5hrs</w:t>
            </w:r>
          </w:p>
        </w:tc>
        <w:tc>
          <w:tcPr>
            <w:tcW w:w="844" w:type="dxa"/>
          </w:tcPr>
          <w:p w14:paraId="599D887E" w14:textId="77777777" w:rsidR="00A967F2" w:rsidRPr="003E01C8" w:rsidRDefault="00A967F2" w:rsidP="00A967F2"/>
        </w:tc>
        <w:tc>
          <w:tcPr>
            <w:tcW w:w="1430" w:type="dxa"/>
          </w:tcPr>
          <w:p w14:paraId="0B8A220B" w14:textId="77777777" w:rsidR="00A967F2" w:rsidRPr="003E01C8" w:rsidRDefault="00A967F2" w:rsidP="00A967F2"/>
        </w:tc>
      </w:tr>
    </w:tbl>
    <w:p w14:paraId="78F1BC70" w14:textId="77777777" w:rsidR="00A967F2" w:rsidRPr="003E01C8" w:rsidRDefault="00A967F2" w:rsidP="00A967F2">
      <w:pPr>
        <w:rPr>
          <w:lang w:val="en-US"/>
        </w:rPr>
      </w:pPr>
    </w:p>
    <w:p w14:paraId="6CD70168" w14:textId="77777777" w:rsidR="00A967F2" w:rsidRPr="003E01C8" w:rsidRDefault="00A967F2" w:rsidP="00A967F2">
      <w:r w:rsidRPr="003E01C8">
        <w:rPr>
          <w:lang w:val="en-US"/>
        </w:rPr>
        <w:t>See section 1.7.1 for maximum hours worked per week*</w:t>
      </w:r>
    </w:p>
    <w:p w14:paraId="0F5DE234" w14:textId="77777777" w:rsidR="00A967F2" w:rsidRPr="003E01C8" w:rsidRDefault="00A967F2" w:rsidP="00A967F2">
      <w:r w:rsidRPr="003E01C8">
        <w:rPr>
          <w:b/>
        </w:rPr>
        <w:t>Key</w:t>
      </w:r>
      <w:r w:rsidRPr="003E01C8">
        <w:t>:</w:t>
      </w:r>
      <w:r w:rsidRPr="003E01C8">
        <w:tab/>
        <w:t>U=University</w:t>
      </w:r>
      <w:r w:rsidRPr="003E01C8">
        <w:tab/>
      </w:r>
      <w:r w:rsidRPr="003E01C8">
        <w:tab/>
        <w:t xml:space="preserve">                     DO=Day Off</w:t>
      </w:r>
    </w:p>
    <w:p w14:paraId="1FBB9C44" w14:textId="77777777" w:rsidR="00A967F2" w:rsidRPr="003E01C8" w:rsidRDefault="00A967F2" w:rsidP="00A967F2">
      <w:r w:rsidRPr="003E01C8">
        <w:t>C=Compassionate leave              S=Sick</w:t>
      </w:r>
      <w:r w:rsidRPr="003E01C8">
        <w:tab/>
      </w:r>
      <w:r w:rsidRPr="003E01C8">
        <w:tab/>
      </w:r>
      <w:r>
        <w:tab/>
      </w:r>
      <w:r w:rsidRPr="003E01C8">
        <w:t xml:space="preserve">A=Absent (not sick)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A967F2" w:rsidRPr="003E01C8" w14:paraId="454AA1A9" w14:textId="77777777" w:rsidTr="00A967F2">
        <w:tc>
          <w:tcPr>
            <w:tcW w:w="3540" w:type="dxa"/>
            <w:shd w:val="clear" w:color="auto" w:fill="E7E6E6"/>
          </w:tcPr>
          <w:p w14:paraId="7B669918" w14:textId="77777777" w:rsidR="00A967F2" w:rsidRPr="003E01C8" w:rsidRDefault="00A967F2" w:rsidP="00A967F2">
            <w:r w:rsidRPr="003E01C8">
              <w:t xml:space="preserve">Date </w:t>
            </w:r>
          </w:p>
          <w:p w14:paraId="2A0C16FF" w14:textId="77777777" w:rsidR="00A967F2" w:rsidRPr="003E01C8" w:rsidRDefault="00A967F2" w:rsidP="00A967F2">
            <w:r w:rsidRPr="003E01C8">
              <w:softHyphen/>
            </w:r>
            <w:r w:rsidRPr="003E01C8">
              <w:softHyphen/>
              <w:t>____/</w:t>
            </w:r>
            <w:r w:rsidRPr="003E01C8">
              <w:softHyphen/>
            </w:r>
            <w:r w:rsidRPr="003E01C8">
              <w:softHyphen/>
              <w:t>____/</w:t>
            </w:r>
            <w:r w:rsidRPr="003E01C8">
              <w:softHyphen/>
            </w:r>
            <w:r w:rsidRPr="003E01C8">
              <w:softHyphen/>
              <w:t>____</w:t>
            </w:r>
          </w:p>
        </w:tc>
        <w:tc>
          <w:tcPr>
            <w:tcW w:w="3118" w:type="dxa"/>
            <w:shd w:val="clear" w:color="auto" w:fill="E7E6E6"/>
          </w:tcPr>
          <w:p w14:paraId="2CDAF00E" w14:textId="77777777" w:rsidR="00A967F2" w:rsidRPr="003E01C8" w:rsidRDefault="00A967F2" w:rsidP="00A967F2">
            <w:r w:rsidRPr="003E01C8">
              <w:t>Student Signature:</w:t>
            </w:r>
          </w:p>
        </w:tc>
        <w:tc>
          <w:tcPr>
            <w:tcW w:w="2664" w:type="dxa"/>
            <w:shd w:val="clear" w:color="auto" w:fill="E7E6E6"/>
          </w:tcPr>
          <w:p w14:paraId="6638247F" w14:textId="77777777" w:rsidR="00A967F2" w:rsidRPr="003E01C8" w:rsidRDefault="00A967F2" w:rsidP="00A967F2">
            <w:r w:rsidRPr="003E01C8">
              <w:t>Practice Assessor/ Supervisor Signature:</w:t>
            </w:r>
          </w:p>
          <w:p w14:paraId="12DD0D0F" w14:textId="77777777" w:rsidR="00A967F2" w:rsidRPr="003E01C8" w:rsidRDefault="00A967F2" w:rsidP="00A967F2"/>
        </w:tc>
      </w:tr>
    </w:tbl>
    <w:p w14:paraId="5B28A67C" w14:textId="77777777" w:rsidR="00A967F2" w:rsidRDefault="00A967F2" w:rsidP="00A967F2"/>
    <w:p w14:paraId="7C3F150E" w14:textId="77777777" w:rsidR="00A967F2" w:rsidRDefault="00A967F2" w:rsidP="0098669E"/>
    <w:p w14:paraId="72A1ACCC" w14:textId="00537E40" w:rsidR="00A967F2" w:rsidRPr="0072261C" w:rsidRDefault="00142169" w:rsidP="0072261C">
      <w:pPr>
        <w:rPr>
          <w:b/>
          <w:bCs/>
        </w:rPr>
      </w:pPr>
      <w:bookmarkStart w:id="46" w:name="_Toc33451439"/>
      <w:r w:rsidRPr="0072261C">
        <w:rPr>
          <w:b/>
          <w:bCs/>
        </w:rPr>
        <w:lastRenderedPageBreak/>
        <w:t xml:space="preserve">Practice Learning Experience </w:t>
      </w:r>
      <w:r w:rsidR="00A967F2" w:rsidRPr="0072261C">
        <w:rPr>
          <w:b/>
          <w:bCs/>
        </w:rPr>
        <w:t>1c</w:t>
      </w:r>
      <w:bookmarkEnd w:id="46"/>
    </w:p>
    <w:tbl>
      <w:tblPr>
        <w:tblW w:w="9076" w:type="dxa"/>
        <w:tblLook w:val="04A0" w:firstRow="1" w:lastRow="0" w:firstColumn="1" w:lastColumn="0" w:noHBand="0" w:noVBand="1"/>
      </w:tblPr>
      <w:tblGrid>
        <w:gridCol w:w="9076"/>
      </w:tblGrid>
      <w:tr w:rsidR="00A967F2" w:rsidRPr="003E01C8" w14:paraId="1FF5824C" w14:textId="77777777" w:rsidTr="00A967F2">
        <w:trPr>
          <w:trHeight w:val="545"/>
        </w:trPr>
        <w:tc>
          <w:tcPr>
            <w:tcW w:w="9076" w:type="dxa"/>
          </w:tcPr>
          <w:p w14:paraId="3F6EFD3A" w14:textId="77777777" w:rsidR="00A967F2" w:rsidRPr="000A184C" w:rsidRDefault="00A967F2" w:rsidP="00A967F2">
            <w:pPr>
              <w:rPr>
                <w:b/>
                <w:bCs/>
              </w:rPr>
            </w:pPr>
            <w:r w:rsidRPr="000A184C">
              <w:rPr>
                <w:b/>
                <w:bCs/>
              </w:rPr>
              <w:t>Information for students</w:t>
            </w:r>
          </w:p>
        </w:tc>
      </w:tr>
      <w:tr w:rsidR="00A967F2" w:rsidRPr="003E01C8" w14:paraId="60C5FED2" w14:textId="77777777" w:rsidTr="00A967F2">
        <w:tc>
          <w:tcPr>
            <w:tcW w:w="9076" w:type="dxa"/>
          </w:tcPr>
          <w:p w14:paraId="28946A7D" w14:textId="77777777" w:rsidR="00A967F2" w:rsidRPr="003E01C8" w:rsidRDefault="00A967F2" w:rsidP="00A967F2">
            <w:r>
              <w:t xml:space="preserve">BEFORE </w:t>
            </w:r>
            <w:r w:rsidRPr="003E01C8">
              <w:t>the PLE please:</w:t>
            </w:r>
          </w:p>
        </w:tc>
      </w:tr>
      <w:tr w:rsidR="00A967F2" w:rsidRPr="003E01C8" w14:paraId="3B9C35C5" w14:textId="77777777" w:rsidTr="00A967F2">
        <w:tc>
          <w:tcPr>
            <w:tcW w:w="9076" w:type="dxa"/>
          </w:tcPr>
          <w:p w14:paraId="26CDAE15" w14:textId="77777777" w:rsidR="00A967F2" w:rsidRPr="004811F4" w:rsidRDefault="00A967F2" w:rsidP="0072261C">
            <w:pPr>
              <w:pStyle w:val="ListParagraph"/>
              <w:numPr>
                <w:ilvl w:val="0"/>
                <w:numId w:val="43"/>
              </w:numPr>
            </w:pPr>
            <w:r w:rsidRPr="004811F4">
              <w:t xml:space="preserve">Check the information produced by the Practice Placement Team to ensure you complete the correct section of the PAD. </w:t>
            </w:r>
          </w:p>
        </w:tc>
      </w:tr>
      <w:tr w:rsidR="00A967F2" w:rsidRPr="003E01C8" w14:paraId="6C95C7A7" w14:textId="77777777" w:rsidTr="00A967F2">
        <w:tc>
          <w:tcPr>
            <w:tcW w:w="9076" w:type="dxa"/>
          </w:tcPr>
          <w:p w14:paraId="72C78DBF" w14:textId="77777777" w:rsidR="00A967F2" w:rsidRPr="004811F4" w:rsidRDefault="00A967F2" w:rsidP="0072261C">
            <w:pPr>
              <w:pStyle w:val="ListParagraph"/>
              <w:numPr>
                <w:ilvl w:val="0"/>
                <w:numId w:val="43"/>
              </w:numPr>
            </w:pPr>
            <w:r w:rsidRPr="004811F4">
              <w:t>Contact your PLE prior to your start date to confirm who your nominated Practice Supervisor is, and your shift pattern.</w:t>
            </w:r>
          </w:p>
        </w:tc>
      </w:tr>
      <w:tr w:rsidR="00A967F2" w:rsidRPr="003E01C8" w14:paraId="69E57B16" w14:textId="77777777" w:rsidTr="00A967F2">
        <w:tc>
          <w:tcPr>
            <w:tcW w:w="9076" w:type="dxa"/>
          </w:tcPr>
          <w:p w14:paraId="491947D4" w14:textId="77777777" w:rsidR="00A967F2" w:rsidRPr="003E01C8" w:rsidRDefault="00A967F2" w:rsidP="00A967F2">
            <w:r w:rsidRPr="003E01C8">
              <w:t>D</w:t>
            </w:r>
            <w:r>
              <w:t xml:space="preserve">URING </w:t>
            </w:r>
            <w:r w:rsidRPr="003E01C8">
              <w:t>the PLE please</w:t>
            </w:r>
            <w:r w:rsidRPr="004811F4">
              <w:t>:</w:t>
            </w:r>
          </w:p>
        </w:tc>
      </w:tr>
      <w:tr w:rsidR="00A967F2" w:rsidRPr="003E01C8" w14:paraId="2EC37BAD" w14:textId="77777777" w:rsidTr="00A967F2">
        <w:tc>
          <w:tcPr>
            <w:tcW w:w="9076" w:type="dxa"/>
          </w:tcPr>
          <w:p w14:paraId="23AFEA7D" w14:textId="77777777" w:rsidR="00A967F2" w:rsidRPr="004811F4" w:rsidRDefault="00A967F2" w:rsidP="0072261C">
            <w:pPr>
              <w:pStyle w:val="ListParagraph"/>
              <w:numPr>
                <w:ilvl w:val="0"/>
                <w:numId w:val="43"/>
              </w:numPr>
            </w:pPr>
            <w:r w:rsidRPr="004811F4">
              <w:t>Note that it is expected that your working hours reflects the range of hours expected of registered nurses (NMC 2018d).  This includes working weekends and night shifts; please refer to your Practice Learning Handbook for more details.</w:t>
            </w:r>
          </w:p>
        </w:tc>
      </w:tr>
      <w:tr w:rsidR="00A967F2" w:rsidRPr="003E01C8" w14:paraId="0798565D" w14:textId="77777777" w:rsidTr="00A967F2">
        <w:tc>
          <w:tcPr>
            <w:tcW w:w="9076" w:type="dxa"/>
          </w:tcPr>
          <w:p w14:paraId="1C6C7384" w14:textId="77777777" w:rsidR="00A967F2" w:rsidRPr="004811F4" w:rsidRDefault="00A967F2" w:rsidP="0072261C">
            <w:pPr>
              <w:pStyle w:val="ListParagraph"/>
              <w:numPr>
                <w:ilvl w:val="0"/>
                <w:numId w:val="43"/>
              </w:numPr>
              <w:rPr>
                <w:color w:val="000000"/>
              </w:rPr>
            </w:pPr>
            <w:r w:rsidRPr="004811F4">
              <w:t>Ensure that you liaise with your Practice Supervisor to secure dates for your interim review of progress and your final assessment. This should take place during your initial discussions with your Practice Supervisor.</w:t>
            </w:r>
          </w:p>
        </w:tc>
      </w:tr>
      <w:tr w:rsidR="00A967F2" w:rsidRPr="003E01C8" w14:paraId="00A7F229" w14:textId="77777777" w:rsidTr="00A967F2">
        <w:tc>
          <w:tcPr>
            <w:tcW w:w="9076" w:type="dxa"/>
          </w:tcPr>
          <w:p w14:paraId="7A35E53B" w14:textId="77777777" w:rsidR="00A967F2" w:rsidRPr="004811F4" w:rsidRDefault="00A967F2" w:rsidP="0072261C">
            <w:pPr>
              <w:pStyle w:val="ListParagraph"/>
              <w:numPr>
                <w:ilvl w:val="0"/>
                <w:numId w:val="43"/>
              </w:numPr>
            </w:pPr>
            <w:r w:rsidRPr="004811F4">
              <w:t xml:space="preserve">Note the expected practice hours to be achieved whilst within this PLE and ensure that your shift pattern will enable you to achieve these hours. </w:t>
            </w:r>
          </w:p>
        </w:tc>
      </w:tr>
      <w:tr w:rsidR="00A967F2" w:rsidRPr="003E01C8" w14:paraId="4E3F7487" w14:textId="77777777" w:rsidTr="00A967F2">
        <w:tc>
          <w:tcPr>
            <w:tcW w:w="9076" w:type="dxa"/>
          </w:tcPr>
          <w:p w14:paraId="4601CDC2" w14:textId="77777777" w:rsidR="00A967F2" w:rsidRPr="004811F4" w:rsidRDefault="00A967F2" w:rsidP="0072261C">
            <w:pPr>
              <w:pStyle w:val="ListParagraph"/>
              <w:numPr>
                <w:ilvl w:val="0"/>
                <w:numId w:val="43"/>
              </w:numPr>
              <w:rPr>
                <w:color w:val="FF0000"/>
              </w:rPr>
            </w:pPr>
            <w:r w:rsidRPr="004811F4">
              <w:t xml:space="preserve">Refer to and discuss the skills and procedures with your Practice Supervisor to identify any skills that can be safely demonstrated within the PLE. </w:t>
            </w:r>
          </w:p>
        </w:tc>
      </w:tr>
      <w:tr w:rsidR="00A967F2" w:rsidRPr="003E01C8" w14:paraId="3364AA7E" w14:textId="77777777" w:rsidTr="00A967F2">
        <w:tc>
          <w:tcPr>
            <w:tcW w:w="9076" w:type="dxa"/>
          </w:tcPr>
          <w:p w14:paraId="7366374E" w14:textId="77777777" w:rsidR="00A967F2" w:rsidRPr="004811F4" w:rsidRDefault="00A967F2" w:rsidP="0072261C">
            <w:pPr>
              <w:pStyle w:val="ListParagraph"/>
              <w:numPr>
                <w:ilvl w:val="0"/>
                <w:numId w:val="44"/>
              </w:numPr>
            </w:pPr>
            <w:r>
              <w:t>Confirm that your PAD has been completed clearly and accurately.</w:t>
            </w:r>
          </w:p>
        </w:tc>
      </w:tr>
    </w:tbl>
    <w:p w14:paraId="37ED60B1" w14:textId="77777777" w:rsidR="00A967F2" w:rsidRPr="003E01C8" w:rsidRDefault="00A967F2" w:rsidP="00A967F2"/>
    <w:p w14:paraId="28A333A1" w14:textId="77777777" w:rsidR="00A967F2" w:rsidRPr="003E01C8" w:rsidRDefault="00A967F2" w:rsidP="00A967F2"/>
    <w:p w14:paraId="18006C5A" w14:textId="77777777" w:rsidR="00A967F2" w:rsidRPr="003E01C8" w:rsidRDefault="00A967F2" w:rsidP="00A967F2"/>
    <w:p w14:paraId="63496966" w14:textId="77777777" w:rsidR="00A967F2" w:rsidRPr="003E01C8" w:rsidRDefault="00A967F2" w:rsidP="00A967F2"/>
    <w:p w14:paraId="125D4A72" w14:textId="77777777" w:rsidR="00A967F2" w:rsidRPr="003E01C8" w:rsidRDefault="00A967F2" w:rsidP="00A967F2"/>
    <w:p w14:paraId="1FFDA978" w14:textId="77777777" w:rsidR="00A967F2" w:rsidRPr="003E01C8" w:rsidRDefault="00A967F2" w:rsidP="00A967F2"/>
    <w:p w14:paraId="615B20F5" w14:textId="77777777" w:rsidR="00A967F2" w:rsidRPr="003E01C8" w:rsidRDefault="00A967F2" w:rsidP="00A967F2">
      <w:r w:rsidRPr="003E01C8">
        <w:br w:type="page"/>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1"/>
        <w:gridCol w:w="863"/>
        <w:gridCol w:w="1265"/>
        <w:gridCol w:w="1539"/>
        <w:gridCol w:w="141"/>
        <w:gridCol w:w="1352"/>
        <w:gridCol w:w="1589"/>
      </w:tblGrid>
      <w:tr w:rsidR="00A967F2" w:rsidRPr="003E01C8" w14:paraId="7EBE92D3" w14:textId="77777777" w:rsidTr="00A967F2">
        <w:tc>
          <w:tcPr>
            <w:tcW w:w="8955" w:type="dxa"/>
            <w:gridSpan w:val="8"/>
            <w:shd w:val="clear" w:color="auto" w:fill="E7E6E6"/>
          </w:tcPr>
          <w:p w14:paraId="000C31F9" w14:textId="77777777" w:rsidR="00A967F2" w:rsidRPr="000A184C" w:rsidRDefault="00A967F2" w:rsidP="00A967F2">
            <w:pPr>
              <w:spacing w:before="120" w:after="120"/>
              <w:rPr>
                <w:b/>
                <w:bCs/>
              </w:rPr>
            </w:pPr>
            <w:r w:rsidRPr="003E01C8">
              <w:lastRenderedPageBreak/>
              <w:br w:type="page"/>
            </w:r>
            <w:r w:rsidRPr="003E01C8">
              <w:br w:type="page"/>
            </w:r>
            <w:r w:rsidRPr="003E01C8">
              <w:br w:type="page"/>
            </w:r>
            <w:r w:rsidRPr="003E01C8">
              <w:br w:type="page"/>
            </w:r>
            <w:r w:rsidRPr="003E01C8">
              <w:br w:type="page"/>
            </w:r>
            <w:r w:rsidRPr="003E01C8">
              <w:br w:type="page"/>
            </w:r>
            <w:r w:rsidRPr="003E01C8">
              <w:br w:type="page"/>
            </w:r>
            <w:r w:rsidRPr="000A184C">
              <w:rPr>
                <w:b/>
                <w:bCs/>
              </w:rPr>
              <w:t>Pre-practice learning activities</w:t>
            </w:r>
          </w:p>
          <w:p w14:paraId="6EE5BE33" w14:textId="2CE19524" w:rsidR="00A967F2" w:rsidRPr="000A184C" w:rsidRDefault="00A967F2" w:rsidP="00A967F2">
            <w:pPr>
              <w:spacing w:before="120" w:after="120"/>
              <w:rPr>
                <w:b/>
                <w:bCs/>
                <w:color w:val="000000"/>
              </w:rPr>
            </w:pPr>
            <w:r w:rsidRPr="000A184C">
              <w:rPr>
                <w:b/>
                <w:bCs/>
              </w:rPr>
              <w:t>PART 1: PLE 1</w:t>
            </w:r>
            <w:r w:rsidR="0023548D">
              <w:rPr>
                <w:b/>
                <w:bCs/>
              </w:rPr>
              <w:t>c</w:t>
            </w:r>
          </w:p>
        </w:tc>
      </w:tr>
      <w:tr w:rsidR="00A967F2" w:rsidRPr="003E01C8" w14:paraId="3E6C9DDB" w14:textId="77777777" w:rsidTr="00A967F2">
        <w:tc>
          <w:tcPr>
            <w:tcW w:w="8955" w:type="dxa"/>
            <w:gridSpan w:val="8"/>
          </w:tcPr>
          <w:p w14:paraId="7013B0A5" w14:textId="77777777" w:rsidR="00A967F2" w:rsidRPr="003E01C8" w:rsidRDefault="00A967F2" w:rsidP="00A967F2">
            <w:pPr>
              <w:spacing w:before="120" w:after="120"/>
            </w:pPr>
            <w:r w:rsidRPr="003E01C8">
              <w:t>Practice learning experience (</w:t>
            </w:r>
            <w:r>
              <w:t>PLE</w:t>
            </w:r>
            <w:r w:rsidRPr="003E01C8">
              <w:t>) details</w:t>
            </w:r>
          </w:p>
        </w:tc>
      </w:tr>
      <w:tr w:rsidR="00A967F2" w:rsidRPr="003E01C8" w14:paraId="242C9FF9" w14:textId="77777777" w:rsidTr="00A967F2">
        <w:tc>
          <w:tcPr>
            <w:tcW w:w="2206" w:type="dxa"/>
            <w:gridSpan w:val="2"/>
          </w:tcPr>
          <w:p w14:paraId="67F0B465" w14:textId="77777777" w:rsidR="00A967F2" w:rsidRPr="003E01C8" w:rsidRDefault="00A967F2" w:rsidP="00A967F2">
            <w:pPr>
              <w:spacing w:before="120" w:after="120"/>
            </w:pPr>
            <w:r w:rsidRPr="003E01C8">
              <w:rPr>
                <w:b/>
              </w:rPr>
              <w:br w:type="page"/>
            </w:r>
            <w:r w:rsidRPr="003E01C8">
              <w:t>Student Name</w:t>
            </w:r>
          </w:p>
        </w:tc>
        <w:tc>
          <w:tcPr>
            <w:tcW w:w="3667" w:type="dxa"/>
            <w:gridSpan w:val="3"/>
          </w:tcPr>
          <w:p w14:paraId="18457EBB" w14:textId="77777777" w:rsidR="00A967F2" w:rsidRPr="003E01C8" w:rsidRDefault="00A967F2" w:rsidP="00A967F2">
            <w:pPr>
              <w:spacing w:before="120" w:after="120"/>
            </w:pPr>
          </w:p>
        </w:tc>
        <w:tc>
          <w:tcPr>
            <w:tcW w:w="1493" w:type="dxa"/>
            <w:gridSpan w:val="2"/>
          </w:tcPr>
          <w:p w14:paraId="3D1B7EF6" w14:textId="77777777" w:rsidR="00A967F2" w:rsidRPr="003E01C8" w:rsidRDefault="00A967F2" w:rsidP="00A967F2">
            <w:pPr>
              <w:spacing w:before="120" w:after="120"/>
            </w:pPr>
            <w:r w:rsidRPr="003E01C8">
              <w:t>Intake</w:t>
            </w:r>
          </w:p>
        </w:tc>
        <w:tc>
          <w:tcPr>
            <w:tcW w:w="1589" w:type="dxa"/>
          </w:tcPr>
          <w:p w14:paraId="62E27197" w14:textId="77777777" w:rsidR="00A967F2" w:rsidRPr="003E01C8" w:rsidRDefault="00A967F2" w:rsidP="00A967F2">
            <w:pPr>
              <w:spacing w:before="120" w:after="120"/>
            </w:pPr>
          </w:p>
        </w:tc>
      </w:tr>
      <w:tr w:rsidR="00A967F2" w:rsidRPr="003E01C8" w14:paraId="1CA4FA7C" w14:textId="77777777" w:rsidTr="00A967F2">
        <w:tc>
          <w:tcPr>
            <w:tcW w:w="2206" w:type="dxa"/>
            <w:gridSpan w:val="2"/>
          </w:tcPr>
          <w:p w14:paraId="5F01DF6F" w14:textId="77777777" w:rsidR="00A967F2" w:rsidRPr="003E01C8" w:rsidRDefault="00A967F2" w:rsidP="00A967F2">
            <w:pPr>
              <w:spacing w:before="120" w:after="120"/>
            </w:pPr>
            <w:r w:rsidRPr="003E01C8">
              <w:t>Student ID</w:t>
            </w:r>
          </w:p>
        </w:tc>
        <w:tc>
          <w:tcPr>
            <w:tcW w:w="3667" w:type="dxa"/>
            <w:gridSpan w:val="3"/>
          </w:tcPr>
          <w:p w14:paraId="65E58634" w14:textId="77777777" w:rsidR="00A967F2" w:rsidRPr="003E01C8" w:rsidRDefault="00A967F2" w:rsidP="00A967F2">
            <w:pPr>
              <w:spacing w:before="120" w:after="120"/>
            </w:pPr>
          </w:p>
        </w:tc>
        <w:tc>
          <w:tcPr>
            <w:tcW w:w="1493" w:type="dxa"/>
            <w:gridSpan w:val="2"/>
          </w:tcPr>
          <w:p w14:paraId="315A73C6" w14:textId="77777777" w:rsidR="00A967F2" w:rsidRPr="003E01C8" w:rsidRDefault="00A967F2" w:rsidP="00A967F2">
            <w:pPr>
              <w:spacing w:before="120" w:after="120"/>
            </w:pPr>
            <w:r w:rsidRPr="003E01C8">
              <w:t>Year</w:t>
            </w:r>
          </w:p>
        </w:tc>
        <w:tc>
          <w:tcPr>
            <w:tcW w:w="1589" w:type="dxa"/>
          </w:tcPr>
          <w:p w14:paraId="76184892" w14:textId="77777777" w:rsidR="00A967F2" w:rsidRPr="003E01C8" w:rsidRDefault="00A967F2" w:rsidP="00A967F2">
            <w:pPr>
              <w:spacing w:before="120" w:after="120"/>
            </w:pPr>
          </w:p>
        </w:tc>
      </w:tr>
      <w:tr w:rsidR="00A967F2" w:rsidRPr="003E01C8" w14:paraId="73CB24BD" w14:textId="77777777" w:rsidTr="00A967F2">
        <w:trPr>
          <w:trHeight w:val="547"/>
        </w:trPr>
        <w:tc>
          <w:tcPr>
            <w:tcW w:w="2195" w:type="dxa"/>
          </w:tcPr>
          <w:p w14:paraId="002A1AD4" w14:textId="77777777" w:rsidR="00A967F2" w:rsidRPr="003E01C8" w:rsidRDefault="00A967F2" w:rsidP="00A967F2">
            <w:pPr>
              <w:spacing w:before="120" w:after="120"/>
            </w:pPr>
            <w:r w:rsidRPr="003E01C8">
              <w:t>PLE</w:t>
            </w:r>
          </w:p>
        </w:tc>
        <w:tc>
          <w:tcPr>
            <w:tcW w:w="3678" w:type="dxa"/>
            <w:gridSpan w:val="4"/>
          </w:tcPr>
          <w:p w14:paraId="6A53D7D5" w14:textId="77777777" w:rsidR="00A967F2" w:rsidRPr="003E01C8" w:rsidRDefault="00A967F2" w:rsidP="00A967F2">
            <w:pPr>
              <w:spacing w:before="120" w:after="120"/>
            </w:pPr>
          </w:p>
        </w:tc>
        <w:tc>
          <w:tcPr>
            <w:tcW w:w="1493" w:type="dxa"/>
            <w:gridSpan w:val="2"/>
          </w:tcPr>
          <w:p w14:paraId="2D8BF5A6" w14:textId="77777777" w:rsidR="00A967F2" w:rsidRPr="003E01C8" w:rsidRDefault="00A967F2" w:rsidP="00A967F2">
            <w:pPr>
              <w:spacing w:before="120" w:after="120"/>
            </w:pPr>
            <w:r w:rsidRPr="003E01C8">
              <w:t>Start dat</w:t>
            </w:r>
            <w:r>
              <w:t>e</w:t>
            </w:r>
          </w:p>
        </w:tc>
        <w:tc>
          <w:tcPr>
            <w:tcW w:w="1589" w:type="dxa"/>
          </w:tcPr>
          <w:p w14:paraId="6D5BBF6A" w14:textId="77777777" w:rsidR="00A967F2" w:rsidRPr="003E01C8" w:rsidRDefault="00A967F2" w:rsidP="00A967F2">
            <w:pPr>
              <w:spacing w:before="120" w:after="120"/>
            </w:pPr>
          </w:p>
        </w:tc>
      </w:tr>
      <w:tr w:rsidR="00A967F2" w:rsidRPr="003E01C8" w14:paraId="099B4F3D" w14:textId="77777777" w:rsidTr="00A967F2">
        <w:trPr>
          <w:trHeight w:val="557"/>
        </w:trPr>
        <w:tc>
          <w:tcPr>
            <w:tcW w:w="2195" w:type="dxa"/>
          </w:tcPr>
          <w:p w14:paraId="534D61C4" w14:textId="77777777" w:rsidR="00A967F2" w:rsidRPr="003E01C8" w:rsidRDefault="00A967F2" w:rsidP="00A967F2">
            <w:pPr>
              <w:spacing w:before="120" w:after="120"/>
            </w:pPr>
            <w:r w:rsidRPr="003E01C8">
              <w:t>Telephone</w:t>
            </w:r>
          </w:p>
        </w:tc>
        <w:tc>
          <w:tcPr>
            <w:tcW w:w="3678" w:type="dxa"/>
            <w:gridSpan w:val="4"/>
          </w:tcPr>
          <w:p w14:paraId="5AAC86D3" w14:textId="77777777" w:rsidR="00A967F2" w:rsidRPr="003E01C8" w:rsidRDefault="00A967F2" w:rsidP="00A967F2">
            <w:pPr>
              <w:spacing w:before="120" w:after="120"/>
            </w:pPr>
          </w:p>
        </w:tc>
        <w:tc>
          <w:tcPr>
            <w:tcW w:w="1493" w:type="dxa"/>
            <w:gridSpan w:val="2"/>
          </w:tcPr>
          <w:p w14:paraId="27BD38B3" w14:textId="77777777" w:rsidR="00A967F2" w:rsidRPr="003E01C8" w:rsidRDefault="00A967F2" w:rsidP="00A967F2">
            <w:pPr>
              <w:spacing w:before="120" w:after="120"/>
            </w:pPr>
            <w:r w:rsidRPr="003E01C8">
              <w:t>Finish dat</w:t>
            </w:r>
            <w:r>
              <w:t>e</w:t>
            </w:r>
          </w:p>
        </w:tc>
        <w:tc>
          <w:tcPr>
            <w:tcW w:w="1589" w:type="dxa"/>
          </w:tcPr>
          <w:p w14:paraId="21350205" w14:textId="77777777" w:rsidR="00A967F2" w:rsidRPr="003E01C8" w:rsidRDefault="00A967F2" w:rsidP="00A967F2">
            <w:pPr>
              <w:spacing w:before="120" w:after="120"/>
            </w:pPr>
          </w:p>
        </w:tc>
      </w:tr>
      <w:tr w:rsidR="00A967F2" w:rsidRPr="003E01C8" w14:paraId="7072A1EA" w14:textId="77777777" w:rsidTr="00A967F2">
        <w:tc>
          <w:tcPr>
            <w:tcW w:w="4334" w:type="dxa"/>
            <w:gridSpan w:val="4"/>
          </w:tcPr>
          <w:p w14:paraId="263B8D56" w14:textId="77777777" w:rsidR="00A967F2" w:rsidRPr="003E01C8" w:rsidRDefault="00A967F2" w:rsidP="00A967F2">
            <w:pPr>
              <w:spacing w:before="120" w:after="120"/>
            </w:pPr>
            <w:r w:rsidRPr="003E01C8">
              <w:t xml:space="preserve">PLE Type </w:t>
            </w:r>
          </w:p>
        </w:tc>
        <w:tc>
          <w:tcPr>
            <w:tcW w:w="4621" w:type="dxa"/>
            <w:gridSpan w:val="4"/>
          </w:tcPr>
          <w:p w14:paraId="55A9DC3B" w14:textId="77777777" w:rsidR="00A967F2" w:rsidRPr="003E01C8" w:rsidRDefault="00A967F2" w:rsidP="00A967F2">
            <w:pPr>
              <w:spacing w:before="120" w:after="120"/>
            </w:pPr>
          </w:p>
        </w:tc>
      </w:tr>
      <w:tr w:rsidR="00A967F2" w:rsidRPr="003E01C8" w14:paraId="48766A9D" w14:textId="77777777" w:rsidTr="00A967F2">
        <w:tc>
          <w:tcPr>
            <w:tcW w:w="4334" w:type="dxa"/>
            <w:gridSpan w:val="4"/>
          </w:tcPr>
          <w:p w14:paraId="78BA9015" w14:textId="77777777" w:rsidR="00A967F2" w:rsidRPr="003E01C8" w:rsidRDefault="00A967F2" w:rsidP="00A967F2">
            <w:pPr>
              <w:spacing w:before="120" w:after="120"/>
            </w:pPr>
            <w:r w:rsidRPr="003E01C8">
              <w:t xml:space="preserve">Name of PEF/CHEF     </w:t>
            </w:r>
          </w:p>
        </w:tc>
        <w:tc>
          <w:tcPr>
            <w:tcW w:w="4621" w:type="dxa"/>
            <w:gridSpan w:val="4"/>
          </w:tcPr>
          <w:p w14:paraId="28365C0F" w14:textId="77777777" w:rsidR="00A967F2" w:rsidRPr="003E01C8" w:rsidRDefault="00A967F2" w:rsidP="00A967F2">
            <w:pPr>
              <w:spacing w:before="120" w:after="120"/>
            </w:pPr>
          </w:p>
        </w:tc>
      </w:tr>
      <w:tr w:rsidR="00A967F2" w:rsidRPr="003E01C8" w14:paraId="167E1DDE" w14:textId="77777777" w:rsidTr="00A967F2">
        <w:tc>
          <w:tcPr>
            <w:tcW w:w="4334" w:type="dxa"/>
            <w:gridSpan w:val="4"/>
          </w:tcPr>
          <w:p w14:paraId="01E4E799" w14:textId="77777777" w:rsidR="00A967F2" w:rsidRPr="003E01C8" w:rsidRDefault="00A967F2" w:rsidP="00A967F2">
            <w:pPr>
              <w:spacing w:before="120" w:after="120"/>
            </w:pPr>
            <w:r w:rsidRPr="003E01C8">
              <w:t>Nominated Practice Supervisor Name</w:t>
            </w:r>
          </w:p>
        </w:tc>
        <w:tc>
          <w:tcPr>
            <w:tcW w:w="4621" w:type="dxa"/>
            <w:gridSpan w:val="4"/>
          </w:tcPr>
          <w:p w14:paraId="459594E6" w14:textId="77777777" w:rsidR="00A967F2" w:rsidRPr="003E01C8" w:rsidRDefault="00A967F2" w:rsidP="00A967F2">
            <w:pPr>
              <w:spacing w:before="120" w:after="120"/>
            </w:pPr>
          </w:p>
        </w:tc>
      </w:tr>
      <w:tr w:rsidR="00A967F2" w:rsidRPr="003E01C8" w14:paraId="58B9F1FE" w14:textId="77777777" w:rsidTr="00A967F2">
        <w:tc>
          <w:tcPr>
            <w:tcW w:w="4334" w:type="dxa"/>
            <w:gridSpan w:val="4"/>
          </w:tcPr>
          <w:p w14:paraId="7F4C7DC0" w14:textId="77777777" w:rsidR="00A967F2" w:rsidRPr="003E01C8" w:rsidRDefault="00A967F2" w:rsidP="00A967F2">
            <w:pPr>
              <w:spacing w:before="120" w:after="120"/>
            </w:pPr>
            <w:r w:rsidRPr="003E01C8">
              <w:t>Nominated Practice Assessor Name</w:t>
            </w:r>
          </w:p>
        </w:tc>
        <w:tc>
          <w:tcPr>
            <w:tcW w:w="4621" w:type="dxa"/>
            <w:gridSpan w:val="4"/>
          </w:tcPr>
          <w:p w14:paraId="3481201E" w14:textId="77777777" w:rsidR="00A967F2" w:rsidRPr="003E01C8" w:rsidRDefault="00A967F2" w:rsidP="00A967F2">
            <w:pPr>
              <w:spacing w:before="120" w:after="120"/>
            </w:pPr>
          </w:p>
        </w:tc>
      </w:tr>
      <w:tr w:rsidR="00A967F2" w:rsidRPr="003E01C8" w14:paraId="13158D1F" w14:textId="77777777" w:rsidTr="00A967F2">
        <w:tc>
          <w:tcPr>
            <w:tcW w:w="4334" w:type="dxa"/>
            <w:gridSpan w:val="4"/>
          </w:tcPr>
          <w:p w14:paraId="708587F8" w14:textId="77777777" w:rsidR="00A967F2" w:rsidRPr="003E01C8" w:rsidRDefault="00A967F2" w:rsidP="00A967F2">
            <w:pPr>
              <w:spacing w:before="120" w:after="120"/>
              <w:rPr>
                <w:color w:val="FF0000"/>
              </w:rPr>
            </w:pPr>
            <w:r w:rsidRPr="003E01C8">
              <w:t>Nominated Academic Assessor Name</w:t>
            </w:r>
          </w:p>
        </w:tc>
        <w:tc>
          <w:tcPr>
            <w:tcW w:w="4621" w:type="dxa"/>
            <w:gridSpan w:val="4"/>
          </w:tcPr>
          <w:p w14:paraId="4DBE281C" w14:textId="77777777" w:rsidR="00A967F2" w:rsidRPr="003E01C8" w:rsidRDefault="00A967F2" w:rsidP="00A967F2">
            <w:pPr>
              <w:spacing w:before="120" w:after="120"/>
            </w:pPr>
          </w:p>
        </w:tc>
      </w:tr>
      <w:tr w:rsidR="00A967F2" w:rsidRPr="003E01C8" w14:paraId="1BFAEC4A" w14:textId="77777777" w:rsidTr="00A967F2">
        <w:tblPrEx>
          <w:tblLook w:val="04A0" w:firstRow="1" w:lastRow="0" w:firstColumn="1" w:lastColumn="0" w:noHBand="0" w:noVBand="1"/>
        </w:tblPrEx>
        <w:tc>
          <w:tcPr>
            <w:tcW w:w="8955" w:type="dxa"/>
            <w:gridSpan w:val="8"/>
          </w:tcPr>
          <w:p w14:paraId="3CD394A9" w14:textId="77777777" w:rsidR="00A967F2" w:rsidRPr="003E01C8" w:rsidRDefault="00A967F2" w:rsidP="00A967F2">
            <w:pPr>
              <w:spacing w:before="120" w:after="120"/>
            </w:pPr>
            <w:r w:rsidRPr="003E01C8">
              <w:t xml:space="preserve">Prior to the commencement of each practice learning environment, the student should: </w:t>
            </w:r>
          </w:p>
        </w:tc>
      </w:tr>
      <w:tr w:rsidR="00A967F2" w:rsidRPr="003E01C8" w14:paraId="4B91F433" w14:textId="77777777" w:rsidTr="00A967F2">
        <w:tblPrEx>
          <w:tblLook w:val="04A0" w:firstRow="1" w:lastRow="0" w:firstColumn="1" w:lastColumn="0" w:noHBand="0" w:noVBand="1"/>
        </w:tblPrEx>
        <w:tc>
          <w:tcPr>
            <w:tcW w:w="8955" w:type="dxa"/>
            <w:gridSpan w:val="8"/>
          </w:tcPr>
          <w:p w14:paraId="0447A502" w14:textId="77777777" w:rsidR="00A967F2" w:rsidRPr="00CD4384" w:rsidRDefault="00A967F2" w:rsidP="00CD4384">
            <w:pPr>
              <w:spacing w:before="120" w:after="120"/>
              <w:rPr>
                <w:rFonts w:eastAsia="SimSun"/>
                <w:color w:val="000000"/>
              </w:rPr>
            </w:pPr>
            <w:r w:rsidRPr="003E01C8">
              <w:t>Contact the PLE and ascertain the shift patterns in operation, the name of your designated Practice Supervisor/Assessor and, if appropriate, arrange a pre-practice experience visit.</w:t>
            </w:r>
          </w:p>
        </w:tc>
      </w:tr>
      <w:tr w:rsidR="00A967F2" w:rsidRPr="003E01C8" w14:paraId="1F4ADE55" w14:textId="77777777" w:rsidTr="00A967F2">
        <w:tblPrEx>
          <w:tblLook w:val="04A0" w:firstRow="1" w:lastRow="0" w:firstColumn="1" w:lastColumn="0" w:noHBand="0" w:noVBand="1"/>
        </w:tblPrEx>
        <w:tc>
          <w:tcPr>
            <w:tcW w:w="8955" w:type="dxa"/>
            <w:gridSpan w:val="8"/>
          </w:tcPr>
          <w:p w14:paraId="39522464" w14:textId="77777777" w:rsidR="00A967F2" w:rsidRPr="00CD4384" w:rsidRDefault="00A967F2" w:rsidP="00CD4384">
            <w:pPr>
              <w:spacing w:before="120" w:after="120"/>
              <w:rPr>
                <w:rFonts w:eastAsia="SimSun"/>
              </w:rPr>
            </w:pPr>
            <w:r w:rsidRPr="003E01C8">
              <w:t>Read the appropriate PLE profile, which can be accessed InPlace/QMPLE.</w:t>
            </w:r>
          </w:p>
        </w:tc>
      </w:tr>
      <w:tr w:rsidR="00A967F2" w:rsidRPr="003E01C8" w14:paraId="69A5CD9C" w14:textId="77777777" w:rsidTr="00A967F2">
        <w:tblPrEx>
          <w:tblLook w:val="04A0" w:firstRow="1" w:lastRow="0" w:firstColumn="1" w:lastColumn="0" w:noHBand="0" w:noVBand="1"/>
        </w:tblPrEx>
        <w:tc>
          <w:tcPr>
            <w:tcW w:w="8955" w:type="dxa"/>
            <w:gridSpan w:val="8"/>
          </w:tcPr>
          <w:p w14:paraId="164019BB" w14:textId="77777777" w:rsidR="00A967F2" w:rsidRPr="003E01C8" w:rsidRDefault="00A967F2" w:rsidP="00CD4384">
            <w:pPr>
              <w:spacing w:before="120" w:after="120"/>
            </w:pPr>
            <w:r w:rsidRPr="003E01C8">
              <w:t>Briefly summarise what the PLE does:</w:t>
            </w:r>
          </w:p>
          <w:p w14:paraId="3427CCE9" w14:textId="77777777" w:rsidR="00A967F2" w:rsidRPr="003E01C8" w:rsidRDefault="00A967F2" w:rsidP="00A967F2">
            <w:pPr>
              <w:spacing w:before="120" w:after="120"/>
            </w:pPr>
          </w:p>
          <w:p w14:paraId="75ECE666" w14:textId="77777777" w:rsidR="00A967F2" w:rsidRPr="003E01C8" w:rsidRDefault="00A967F2" w:rsidP="00A967F2">
            <w:pPr>
              <w:spacing w:before="120" w:after="120"/>
            </w:pPr>
          </w:p>
          <w:p w14:paraId="1C4FDC81" w14:textId="77777777" w:rsidR="00A967F2" w:rsidRPr="003E01C8" w:rsidRDefault="00A967F2" w:rsidP="00A967F2">
            <w:pPr>
              <w:spacing w:before="120" w:after="120"/>
            </w:pPr>
          </w:p>
          <w:p w14:paraId="3ECB07AC" w14:textId="77777777" w:rsidR="00A967F2" w:rsidRPr="003E01C8" w:rsidRDefault="00A967F2" w:rsidP="00A967F2">
            <w:pPr>
              <w:spacing w:before="120" w:after="120"/>
            </w:pPr>
          </w:p>
          <w:p w14:paraId="0DF21DEA" w14:textId="77777777" w:rsidR="00A967F2" w:rsidRPr="003E01C8" w:rsidRDefault="00A967F2" w:rsidP="00A967F2">
            <w:pPr>
              <w:spacing w:before="120" w:after="120"/>
            </w:pPr>
          </w:p>
          <w:p w14:paraId="1C7257FA" w14:textId="77777777" w:rsidR="00A967F2" w:rsidRPr="003E01C8" w:rsidRDefault="00A967F2" w:rsidP="00A967F2">
            <w:pPr>
              <w:spacing w:before="120" w:after="120"/>
            </w:pPr>
          </w:p>
        </w:tc>
      </w:tr>
      <w:tr w:rsidR="00A967F2" w:rsidRPr="003E01C8" w14:paraId="1CC6738F" w14:textId="77777777" w:rsidTr="00A967F2">
        <w:tblPrEx>
          <w:tblLook w:val="04A0" w:firstRow="1" w:lastRow="0" w:firstColumn="1" w:lastColumn="0" w:noHBand="0" w:noVBand="1"/>
        </w:tblPrEx>
        <w:trPr>
          <w:trHeight w:val="3103"/>
        </w:trPr>
        <w:tc>
          <w:tcPr>
            <w:tcW w:w="8955" w:type="dxa"/>
            <w:gridSpan w:val="8"/>
          </w:tcPr>
          <w:p w14:paraId="18CDD7EE" w14:textId="77777777" w:rsidR="00A967F2" w:rsidRPr="00CD4384" w:rsidRDefault="00A967F2" w:rsidP="00CD4384">
            <w:pPr>
              <w:spacing w:before="120" w:after="120"/>
              <w:rPr>
                <w:color w:val="000000"/>
              </w:rPr>
            </w:pPr>
            <w:r w:rsidRPr="00CD4384">
              <w:rPr>
                <w:color w:val="000000"/>
              </w:rPr>
              <w:lastRenderedPageBreak/>
              <w:t xml:space="preserve">From the </w:t>
            </w:r>
            <w:r w:rsidRPr="00CD4384">
              <w:rPr>
                <w:i/>
                <w:color w:val="000000"/>
              </w:rPr>
              <w:t xml:space="preserve">Learning </w:t>
            </w:r>
            <w:r w:rsidRPr="00CD4384">
              <w:rPr>
                <w:i/>
              </w:rPr>
              <w:t>Opportunities</w:t>
            </w:r>
            <w:r w:rsidRPr="003E01C8">
              <w:t xml:space="preserve"> outlined in the PLE profile, choose one that you are unfamiliar with and write a short summary.</w:t>
            </w:r>
            <w:r w:rsidRPr="00CD4384">
              <w:rPr>
                <w:color w:val="000000"/>
              </w:rPr>
              <w:t xml:space="preserve"> </w:t>
            </w:r>
          </w:p>
          <w:p w14:paraId="2BE17B69" w14:textId="77777777" w:rsidR="00A967F2" w:rsidRDefault="00A967F2" w:rsidP="00A967F2">
            <w:pPr>
              <w:spacing w:before="120" w:after="120"/>
              <w:rPr>
                <w:color w:val="000000"/>
              </w:rPr>
            </w:pPr>
          </w:p>
          <w:p w14:paraId="04483C98" w14:textId="77777777" w:rsidR="00A967F2" w:rsidRDefault="00A967F2" w:rsidP="00A967F2">
            <w:pPr>
              <w:spacing w:before="120" w:after="120"/>
              <w:rPr>
                <w:color w:val="000000"/>
              </w:rPr>
            </w:pPr>
          </w:p>
          <w:p w14:paraId="624957B4" w14:textId="77777777" w:rsidR="00A967F2" w:rsidRDefault="00A967F2" w:rsidP="00A967F2">
            <w:pPr>
              <w:spacing w:before="120" w:after="120"/>
              <w:rPr>
                <w:color w:val="000000"/>
              </w:rPr>
            </w:pPr>
          </w:p>
          <w:p w14:paraId="32B66EFB" w14:textId="77777777" w:rsidR="00A967F2" w:rsidRDefault="00A967F2" w:rsidP="00A967F2">
            <w:pPr>
              <w:spacing w:before="120" w:after="120"/>
              <w:rPr>
                <w:color w:val="000000"/>
              </w:rPr>
            </w:pPr>
          </w:p>
          <w:p w14:paraId="1BCC5DD1" w14:textId="77777777" w:rsidR="00A967F2" w:rsidRDefault="00A967F2" w:rsidP="00A967F2">
            <w:pPr>
              <w:spacing w:before="120" w:after="120"/>
              <w:rPr>
                <w:color w:val="000000"/>
              </w:rPr>
            </w:pPr>
          </w:p>
          <w:p w14:paraId="0A37CB1C" w14:textId="77777777" w:rsidR="00A967F2" w:rsidRDefault="00A967F2" w:rsidP="00A967F2">
            <w:pPr>
              <w:spacing w:before="120" w:after="120"/>
              <w:rPr>
                <w:color w:val="000000"/>
              </w:rPr>
            </w:pPr>
          </w:p>
          <w:p w14:paraId="19779CC8" w14:textId="77777777" w:rsidR="00A967F2" w:rsidRPr="000A184C" w:rsidRDefault="00A967F2" w:rsidP="00A967F2">
            <w:pPr>
              <w:spacing w:before="120" w:after="120"/>
              <w:rPr>
                <w:color w:val="000000"/>
              </w:rPr>
            </w:pPr>
          </w:p>
        </w:tc>
      </w:tr>
      <w:tr w:rsidR="00A967F2" w:rsidRPr="003E01C8" w14:paraId="2AEBD9A9" w14:textId="77777777" w:rsidTr="00A967F2">
        <w:tblPrEx>
          <w:tblLook w:val="04A0" w:firstRow="1" w:lastRow="0" w:firstColumn="1" w:lastColumn="0" w:noHBand="0" w:noVBand="1"/>
        </w:tblPrEx>
        <w:tc>
          <w:tcPr>
            <w:tcW w:w="8955" w:type="dxa"/>
            <w:gridSpan w:val="8"/>
          </w:tcPr>
          <w:p w14:paraId="044BF2B2" w14:textId="77777777" w:rsidR="00A967F2" w:rsidRPr="003E01C8" w:rsidRDefault="00A967F2" w:rsidP="00CD4384">
            <w:pPr>
              <w:spacing w:before="120" w:after="120"/>
            </w:pPr>
            <w:r w:rsidRPr="00CD4384">
              <w:rPr>
                <w:color w:val="000000"/>
              </w:rPr>
              <w:t>Considering</w:t>
            </w:r>
            <w:r w:rsidRPr="003E01C8">
              <w:t xml:space="preserve"> the service user group that attend the PLE, select one condition/situation that those service users are likely to present with and undertake a literature search in relation to these. </w:t>
            </w:r>
          </w:p>
          <w:p w14:paraId="70AA3D8D" w14:textId="77777777" w:rsidR="00A967F2" w:rsidRPr="0098669E" w:rsidRDefault="00A967F2" w:rsidP="0072261C">
            <w:pPr>
              <w:pStyle w:val="ListParagraph"/>
              <w:numPr>
                <w:ilvl w:val="0"/>
                <w:numId w:val="5"/>
              </w:numPr>
              <w:spacing w:before="120" w:after="120"/>
              <w:rPr>
                <w:rFonts w:eastAsia="SimSun"/>
              </w:rPr>
            </w:pPr>
            <w:r w:rsidRPr="003E01C8">
              <w:t>From your search, identify two key articles on the topic and list below (using appropriate reference style)</w:t>
            </w:r>
          </w:p>
          <w:p w14:paraId="4E082E7A" w14:textId="77777777" w:rsidR="00A967F2" w:rsidRPr="0098669E" w:rsidRDefault="00A967F2" w:rsidP="0072261C">
            <w:pPr>
              <w:pStyle w:val="ListParagraph"/>
              <w:numPr>
                <w:ilvl w:val="0"/>
                <w:numId w:val="5"/>
              </w:numPr>
              <w:spacing w:before="120" w:after="120"/>
              <w:rPr>
                <w:rFonts w:eastAsia="SimSun"/>
              </w:rPr>
            </w:pPr>
            <w:r w:rsidRPr="003E01C8">
              <w:t>In the space below provide a brief summary of these two articles and outline any best practice recommendations in relation to these </w:t>
            </w:r>
          </w:p>
        </w:tc>
      </w:tr>
      <w:tr w:rsidR="00A967F2" w:rsidRPr="003E01C8" w14:paraId="0F09BE72" w14:textId="77777777" w:rsidTr="00A967F2">
        <w:tblPrEx>
          <w:tblLook w:val="04A0" w:firstRow="1" w:lastRow="0" w:firstColumn="1" w:lastColumn="0" w:noHBand="0" w:noVBand="1"/>
        </w:tblPrEx>
        <w:tc>
          <w:tcPr>
            <w:tcW w:w="8955" w:type="dxa"/>
            <w:gridSpan w:val="8"/>
          </w:tcPr>
          <w:p w14:paraId="3509EBFB" w14:textId="77777777" w:rsidR="00A967F2" w:rsidRPr="003E01C8" w:rsidRDefault="00A967F2" w:rsidP="00A967F2">
            <w:pPr>
              <w:spacing w:before="120" w:after="120"/>
              <w:rPr>
                <w:lang w:val="fr-FR"/>
              </w:rPr>
            </w:pPr>
            <w:r w:rsidRPr="003E01C8">
              <w:rPr>
                <w:lang w:val="fr-FR"/>
              </w:rPr>
              <w:t xml:space="preserve">Article 1 – </w:t>
            </w:r>
          </w:p>
          <w:p w14:paraId="58AECFE1" w14:textId="77777777" w:rsidR="00A967F2" w:rsidRDefault="00A967F2" w:rsidP="00A967F2">
            <w:pPr>
              <w:spacing w:before="120" w:after="120"/>
              <w:rPr>
                <w:lang w:val="fr-FR"/>
              </w:rPr>
            </w:pPr>
          </w:p>
          <w:p w14:paraId="4569C075" w14:textId="77777777" w:rsidR="00A967F2" w:rsidRDefault="00A967F2" w:rsidP="00A967F2">
            <w:pPr>
              <w:spacing w:before="120" w:after="120"/>
              <w:rPr>
                <w:lang w:val="fr-FR"/>
              </w:rPr>
            </w:pPr>
          </w:p>
          <w:p w14:paraId="05091A8E" w14:textId="77777777" w:rsidR="00A967F2" w:rsidRDefault="00A967F2" w:rsidP="00A967F2">
            <w:pPr>
              <w:spacing w:before="120" w:after="120"/>
              <w:rPr>
                <w:lang w:val="fr-FR"/>
              </w:rPr>
            </w:pPr>
          </w:p>
          <w:p w14:paraId="494C6917" w14:textId="77777777" w:rsidR="00A967F2" w:rsidRPr="003E01C8" w:rsidRDefault="00A967F2" w:rsidP="00A967F2">
            <w:pPr>
              <w:spacing w:before="120" w:after="120"/>
              <w:rPr>
                <w:lang w:val="fr-FR"/>
              </w:rPr>
            </w:pPr>
          </w:p>
          <w:p w14:paraId="13687757" w14:textId="77777777" w:rsidR="00A967F2" w:rsidRPr="003E01C8" w:rsidRDefault="00A967F2" w:rsidP="00A967F2">
            <w:pPr>
              <w:spacing w:before="120" w:after="120"/>
              <w:rPr>
                <w:lang w:val="fr-FR"/>
              </w:rPr>
            </w:pPr>
            <w:r w:rsidRPr="003E01C8">
              <w:rPr>
                <w:lang w:val="fr-FR"/>
              </w:rPr>
              <w:t xml:space="preserve">Article 2 – </w:t>
            </w:r>
          </w:p>
          <w:p w14:paraId="29B7123C" w14:textId="77777777" w:rsidR="00A967F2" w:rsidRDefault="00A967F2" w:rsidP="00A967F2">
            <w:pPr>
              <w:spacing w:before="120" w:after="120"/>
              <w:rPr>
                <w:lang w:val="fr-FR"/>
              </w:rPr>
            </w:pPr>
          </w:p>
          <w:p w14:paraId="6F43422A" w14:textId="77777777" w:rsidR="00A967F2" w:rsidRDefault="00A967F2" w:rsidP="00A967F2">
            <w:pPr>
              <w:spacing w:before="120" w:after="120"/>
              <w:rPr>
                <w:lang w:val="fr-FR"/>
              </w:rPr>
            </w:pPr>
          </w:p>
          <w:p w14:paraId="024E3235" w14:textId="77777777" w:rsidR="00A967F2" w:rsidRPr="003E01C8" w:rsidRDefault="00A967F2" w:rsidP="00A967F2">
            <w:pPr>
              <w:spacing w:before="120" w:after="120"/>
              <w:rPr>
                <w:lang w:val="fr-FR"/>
              </w:rPr>
            </w:pPr>
          </w:p>
          <w:p w14:paraId="0CE8D2EE" w14:textId="77777777" w:rsidR="00A967F2" w:rsidRPr="003E01C8" w:rsidRDefault="00A967F2" w:rsidP="00A967F2">
            <w:pPr>
              <w:spacing w:before="120" w:after="120"/>
              <w:rPr>
                <w:lang w:val="fr-FR"/>
              </w:rPr>
            </w:pPr>
          </w:p>
          <w:p w14:paraId="5AF0A65D" w14:textId="77777777" w:rsidR="00A967F2" w:rsidRPr="003E01C8" w:rsidRDefault="00A967F2" w:rsidP="00A967F2">
            <w:pPr>
              <w:spacing w:before="120" w:after="120"/>
              <w:rPr>
                <w:lang w:val="fr-FR"/>
              </w:rPr>
            </w:pPr>
            <w:r w:rsidRPr="003E01C8">
              <w:rPr>
                <w:lang w:val="fr-FR"/>
              </w:rPr>
              <w:t>Condition/situation</w:t>
            </w:r>
          </w:p>
          <w:p w14:paraId="5D2B2D91" w14:textId="77777777" w:rsidR="00A967F2" w:rsidRPr="003E01C8" w:rsidRDefault="00A967F2" w:rsidP="00A967F2">
            <w:pPr>
              <w:spacing w:before="120" w:after="120"/>
              <w:rPr>
                <w:lang w:val="fr-FR"/>
              </w:rPr>
            </w:pPr>
          </w:p>
          <w:p w14:paraId="5C8004E4" w14:textId="77777777" w:rsidR="00A967F2" w:rsidRDefault="00A967F2" w:rsidP="00A967F2">
            <w:pPr>
              <w:spacing w:before="120" w:after="120"/>
              <w:rPr>
                <w:lang w:val="fr-FR"/>
              </w:rPr>
            </w:pPr>
          </w:p>
          <w:p w14:paraId="36488A47" w14:textId="77777777" w:rsidR="00A967F2" w:rsidRPr="003E01C8" w:rsidRDefault="00A967F2" w:rsidP="00A967F2">
            <w:pPr>
              <w:spacing w:before="120" w:after="120"/>
              <w:rPr>
                <w:lang w:val="fr-FR"/>
              </w:rPr>
            </w:pPr>
          </w:p>
          <w:p w14:paraId="17ED8B67" w14:textId="77777777" w:rsidR="00A967F2" w:rsidRPr="003E01C8" w:rsidRDefault="00A967F2" w:rsidP="00A967F2">
            <w:pPr>
              <w:spacing w:before="120" w:after="120"/>
              <w:rPr>
                <w:lang w:val="fr-FR"/>
              </w:rPr>
            </w:pPr>
          </w:p>
        </w:tc>
      </w:tr>
      <w:tr w:rsidR="00A967F2" w:rsidRPr="003E01C8" w14:paraId="4DC02E7A" w14:textId="77777777" w:rsidTr="00A967F2">
        <w:tblPrEx>
          <w:tblLook w:val="04A0" w:firstRow="1" w:lastRow="0" w:firstColumn="1" w:lastColumn="0" w:noHBand="0" w:noVBand="1"/>
        </w:tblPrEx>
        <w:tc>
          <w:tcPr>
            <w:tcW w:w="8955" w:type="dxa"/>
            <w:gridSpan w:val="8"/>
          </w:tcPr>
          <w:p w14:paraId="03DBCE98" w14:textId="77777777" w:rsidR="00A967F2" w:rsidRPr="003E01C8" w:rsidRDefault="00A967F2" w:rsidP="00CD4384">
            <w:pPr>
              <w:spacing w:before="120" w:after="120"/>
            </w:pPr>
            <w:r w:rsidRPr="003E01C8">
              <w:lastRenderedPageBreak/>
              <w:t xml:space="preserve">In </w:t>
            </w:r>
            <w:r w:rsidRPr="00CD4384">
              <w:rPr>
                <w:color w:val="000000"/>
              </w:rPr>
              <w:t>relation</w:t>
            </w:r>
            <w:r w:rsidRPr="003E01C8">
              <w:t xml:space="preserve"> to the PLE you are about to enter, identify any related learning from your theory modules that will support your learning within this care environment.  Please note your thoughts below:</w:t>
            </w:r>
          </w:p>
          <w:p w14:paraId="22915305" w14:textId="77777777" w:rsidR="00A967F2" w:rsidRPr="003E01C8" w:rsidRDefault="00A967F2" w:rsidP="00A967F2">
            <w:pPr>
              <w:spacing w:before="120" w:after="120"/>
            </w:pPr>
          </w:p>
          <w:p w14:paraId="3C2AAA54" w14:textId="77777777" w:rsidR="00A967F2" w:rsidRPr="003E01C8" w:rsidRDefault="00A967F2" w:rsidP="00A967F2">
            <w:pPr>
              <w:spacing w:before="120" w:after="120"/>
            </w:pPr>
          </w:p>
          <w:p w14:paraId="4BD5253E" w14:textId="77777777" w:rsidR="00A967F2" w:rsidRPr="003E01C8" w:rsidRDefault="00A967F2" w:rsidP="00A967F2">
            <w:pPr>
              <w:spacing w:before="120" w:after="120"/>
            </w:pPr>
          </w:p>
          <w:p w14:paraId="4B02955D" w14:textId="77777777" w:rsidR="00A967F2" w:rsidRPr="003E01C8" w:rsidRDefault="00A967F2" w:rsidP="00A967F2">
            <w:pPr>
              <w:spacing w:before="120" w:after="120"/>
            </w:pPr>
          </w:p>
          <w:p w14:paraId="3D28E275" w14:textId="77777777" w:rsidR="00A967F2" w:rsidRPr="003E01C8" w:rsidRDefault="00A967F2" w:rsidP="00A967F2">
            <w:pPr>
              <w:spacing w:before="120" w:after="120"/>
            </w:pPr>
          </w:p>
          <w:p w14:paraId="64847BE4" w14:textId="77777777" w:rsidR="00A967F2" w:rsidRPr="003E01C8" w:rsidRDefault="00A967F2" w:rsidP="00A967F2">
            <w:pPr>
              <w:spacing w:before="120" w:after="120"/>
            </w:pPr>
            <w:r w:rsidRPr="003E01C8">
              <w:tab/>
            </w:r>
          </w:p>
          <w:p w14:paraId="4991CE6B" w14:textId="77777777" w:rsidR="00A967F2" w:rsidRDefault="00A967F2" w:rsidP="00A967F2">
            <w:pPr>
              <w:spacing w:before="120" w:after="120"/>
            </w:pPr>
          </w:p>
          <w:p w14:paraId="79A8AA9F" w14:textId="77777777" w:rsidR="00A967F2" w:rsidRPr="003E01C8" w:rsidRDefault="00A967F2" w:rsidP="00A967F2">
            <w:pPr>
              <w:spacing w:before="120" w:after="120"/>
            </w:pPr>
          </w:p>
          <w:p w14:paraId="56A6881A" w14:textId="77777777" w:rsidR="00A967F2" w:rsidRPr="003E01C8" w:rsidRDefault="00A967F2" w:rsidP="00A967F2">
            <w:pPr>
              <w:spacing w:before="120" w:after="120"/>
            </w:pPr>
          </w:p>
        </w:tc>
      </w:tr>
      <w:tr w:rsidR="00A967F2" w:rsidRPr="003E01C8" w14:paraId="3A0152A8" w14:textId="77777777" w:rsidTr="00A967F2">
        <w:tblPrEx>
          <w:tblLook w:val="04A0" w:firstRow="1" w:lastRow="0" w:firstColumn="1" w:lastColumn="0" w:noHBand="0" w:noVBand="1"/>
        </w:tblPrEx>
        <w:tc>
          <w:tcPr>
            <w:tcW w:w="8955" w:type="dxa"/>
            <w:gridSpan w:val="8"/>
          </w:tcPr>
          <w:p w14:paraId="60C3E0C6" w14:textId="77777777" w:rsidR="00A967F2" w:rsidRPr="003E01C8" w:rsidRDefault="00A967F2" w:rsidP="00CD4384">
            <w:pPr>
              <w:spacing w:before="120" w:after="120"/>
            </w:pPr>
            <w:r w:rsidRPr="003E01C8">
              <w:t xml:space="preserve">In </w:t>
            </w:r>
            <w:r w:rsidRPr="00CD4384">
              <w:rPr>
                <w:color w:val="000000"/>
              </w:rPr>
              <w:t>relation</w:t>
            </w:r>
            <w:r w:rsidRPr="003E01C8">
              <w:t xml:space="preserve"> to the PLE that you are about to enter, identify any related learning from the preparation for practice (or skills sessions) that will support your learning within this care environment.  Please note your thoughts below:</w:t>
            </w:r>
          </w:p>
          <w:p w14:paraId="5592FFB1" w14:textId="77777777" w:rsidR="00A967F2" w:rsidRPr="003E01C8" w:rsidRDefault="00A967F2" w:rsidP="00A967F2">
            <w:pPr>
              <w:spacing w:before="120" w:after="120"/>
            </w:pPr>
          </w:p>
          <w:p w14:paraId="03681B7F" w14:textId="77777777" w:rsidR="00A967F2" w:rsidRPr="003E01C8" w:rsidRDefault="00A967F2" w:rsidP="00A967F2">
            <w:pPr>
              <w:spacing w:before="120" w:after="120"/>
            </w:pPr>
          </w:p>
          <w:p w14:paraId="4BF383B8" w14:textId="77777777" w:rsidR="00A967F2" w:rsidRPr="003E01C8" w:rsidRDefault="00A967F2" w:rsidP="00A967F2">
            <w:pPr>
              <w:spacing w:before="120" w:after="120"/>
            </w:pPr>
          </w:p>
          <w:p w14:paraId="5811069B" w14:textId="77777777" w:rsidR="00A967F2" w:rsidRPr="003E01C8" w:rsidRDefault="00A967F2" w:rsidP="00A967F2">
            <w:pPr>
              <w:spacing w:before="120" w:after="120"/>
            </w:pPr>
          </w:p>
          <w:p w14:paraId="20373D34" w14:textId="77777777" w:rsidR="00A967F2" w:rsidRPr="003E01C8" w:rsidRDefault="00A967F2" w:rsidP="00A967F2">
            <w:pPr>
              <w:spacing w:before="120" w:after="120"/>
            </w:pPr>
          </w:p>
          <w:p w14:paraId="0233C604" w14:textId="77777777" w:rsidR="00A967F2" w:rsidRPr="003E01C8" w:rsidRDefault="00A967F2" w:rsidP="00A967F2">
            <w:pPr>
              <w:spacing w:before="120" w:after="120"/>
            </w:pPr>
          </w:p>
          <w:p w14:paraId="17403DEE" w14:textId="77777777" w:rsidR="00A967F2" w:rsidRPr="003E01C8" w:rsidRDefault="00A967F2" w:rsidP="00A967F2">
            <w:pPr>
              <w:spacing w:before="120" w:after="120"/>
            </w:pPr>
          </w:p>
          <w:p w14:paraId="169488F7" w14:textId="77777777" w:rsidR="00A967F2" w:rsidRPr="003E01C8" w:rsidRDefault="00A967F2" w:rsidP="00A967F2">
            <w:pPr>
              <w:spacing w:before="120" w:after="120"/>
            </w:pPr>
          </w:p>
          <w:p w14:paraId="5B572A5F" w14:textId="77777777" w:rsidR="00A967F2" w:rsidRPr="003E01C8" w:rsidRDefault="00A967F2" w:rsidP="00A967F2">
            <w:pPr>
              <w:spacing w:before="120" w:after="120"/>
            </w:pPr>
          </w:p>
        </w:tc>
      </w:tr>
      <w:tr w:rsidR="00A967F2" w:rsidRPr="003E01C8" w14:paraId="4F5BEDD9" w14:textId="77777777" w:rsidTr="00A967F2">
        <w:tblPrEx>
          <w:tblLook w:val="04A0" w:firstRow="1" w:lastRow="0" w:firstColumn="1" w:lastColumn="0" w:noHBand="0" w:noVBand="1"/>
        </w:tblPrEx>
        <w:tc>
          <w:tcPr>
            <w:tcW w:w="8955" w:type="dxa"/>
            <w:gridSpan w:val="8"/>
          </w:tcPr>
          <w:p w14:paraId="5FCCD032" w14:textId="77777777" w:rsidR="00A967F2" w:rsidRPr="003E01C8" w:rsidRDefault="00A967F2" w:rsidP="00A967F2">
            <w:pPr>
              <w:spacing w:before="120" w:after="120"/>
            </w:pPr>
            <w:r w:rsidRPr="003E01C8">
              <w:t>Practice Supervisor – please sign to confirm that the pre-practice learning activities</w:t>
            </w:r>
            <w:r w:rsidRPr="003E01C8">
              <w:rPr>
                <w:caps/>
              </w:rPr>
              <w:t xml:space="preserve"> </w:t>
            </w:r>
            <w:r w:rsidRPr="003E01C8">
              <w:t>have been completed by the student</w:t>
            </w:r>
          </w:p>
        </w:tc>
      </w:tr>
      <w:tr w:rsidR="00A967F2" w:rsidRPr="003E01C8" w14:paraId="2F9FB563" w14:textId="77777777" w:rsidTr="00A967F2">
        <w:tblPrEx>
          <w:tblLook w:val="04A0" w:firstRow="1" w:lastRow="0" w:firstColumn="1" w:lastColumn="0" w:noHBand="0" w:noVBand="1"/>
        </w:tblPrEx>
        <w:trPr>
          <w:trHeight w:val="1558"/>
        </w:trPr>
        <w:tc>
          <w:tcPr>
            <w:tcW w:w="3069" w:type="dxa"/>
            <w:gridSpan w:val="3"/>
            <w:shd w:val="clear" w:color="auto" w:fill="E7E6E6"/>
          </w:tcPr>
          <w:p w14:paraId="14C075F3" w14:textId="77777777" w:rsidR="00A967F2" w:rsidRPr="003E01C8" w:rsidRDefault="00A967F2" w:rsidP="00A967F2">
            <w:pPr>
              <w:spacing w:before="120" w:after="120"/>
            </w:pPr>
            <w:r w:rsidRPr="003E01C8">
              <w:t xml:space="preserve">Date </w:t>
            </w:r>
          </w:p>
          <w:p w14:paraId="3679B622" w14:textId="77777777" w:rsidR="00A967F2" w:rsidRPr="003E01C8" w:rsidRDefault="00A967F2" w:rsidP="00A967F2">
            <w:pPr>
              <w:spacing w:before="120" w:after="120"/>
            </w:pPr>
          </w:p>
          <w:p w14:paraId="764CFB6F" w14:textId="77777777" w:rsidR="00A967F2" w:rsidRPr="003E01C8" w:rsidRDefault="00A967F2" w:rsidP="00A967F2">
            <w:pPr>
              <w:spacing w:before="120" w:after="120"/>
            </w:pPr>
            <w:r w:rsidRPr="003E01C8">
              <w:t>____/____/____</w:t>
            </w:r>
          </w:p>
        </w:tc>
        <w:tc>
          <w:tcPr>
            <w:tcW w:w="2945" w:type="dxa"/>
            <w:gridSpan w:val="3"/>
            <w:shd w:val="clear" w:color="auto" w:fill="E7E6E6"/>
          </w:tcPr>
          <w:p w14:paraId="0256BD4D" w14:textId="77777777" w:rsidR="00A967F2" w:rsidRPr="003E01C8" w:rsidRDefault="00A967F2" w:rsidP="00A967F2">
            <w:pPr>
              <w:spacing w:before="120" w:after="120"/>
            </w:pPr>
            <w:r w:rsidRPr="003E01C8">
              <w:t>Student Signature:</w:t>
            </w:r>
          </w:p>
        </w:tc>
        <w:tc>
          <w:tcPr>
            <w:tcW w:w="2941" w:type="dxa"/>
            <w:gridSpan w:val="2"/>
            <w:shd w:val="clear" w:color="auto" w:fill="E7E6E6"/>
          </w:tcPr>
          <w:p w14:paraId="54A8DCB5" w14:textId="77777777" w:rsidR="00A967F2" w:rsidRPr="003E01C8" w:rsidRDefault="00A967F2" w:rsidP="00A967F2">
            <w:pPr>
              <w:spacing w:before="120" w:after="120"/>
            </w:pPr>
            <w:r w:rsidRPr="003E01C8">
              <w:t>Practice Supervisor and/ or Assessor Signature:</w:t>
            </w:r>
          </w:p>
          <w:p w14:paraId="6D27EC43" w14:textId="77777777" w:rsidR="00A967F2" w:rsidRPr="003E01C8" w:rsidRDefault="00A967F2" w:rsidP="00A967F2">
            <w:pPr>
              <w:spacing w:before="120" w:after="120"/>
            </w:pPr>
          </w:p>
        </w:tc>
      </w:tr>
    </w:tbl>
    <w:p w14:paraId="1CFE51F0" w14:textId="77777777" w:rsidR="00A967F2" w:rsidRDefault="00A967F2" w:rsidP="00A967F2">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A967F2" w:rsidRPr="003E01C8" w14:paraId="023F4C17" w14:textId="77777777" w:rsidTr="00A967F2">
        <w:trPr>
          <w:trHeight w:val="835"/>
        </w:trPr>
        <w:tc>
          <w:tcPr>
            <w:tcW w:w="9067" w:type="dxa"/>
            <w:tcBorders>
              <w:bottom w:val="single" w:sz="4" w:space="0" w:color="auto"/>
            </w:tcBorders>
            <w:shd w:val="clear" w:color="auto" w:fill="E7E6E6"/>
          </w:tcPr>
          <w:p w14:paraId="639A15CA" w14:textId="77777777" w:rsidR="00A967F2" w:rsidRPr="000A184C" w:rsidRDefault="00A967F2" w:rsidP="00A967F2">
            <w:pPr>
              <w:spacing w:before="120" w:after="120"/>
              <w:rPr>
                <w:b/>
                <w:bCs/>
              </w:rPr>
            </w:pPr>
            <w:r w:rsidRPr="000A184C">
              <w:rPr>
                <w:b/>
                <w:bCs/>
              </w:rPr>
              <w:lastRenderedPageBreak/>
              <w:t xml:space="preserve">ORIENTATION &amp; PRELIMINARY MEETING </w:t>
            </w:r>
          </w:p>
          <w:p w14:paraId="2942C9AA" w14:textId="18A7F19B" w:rsidR="00A967F2" w:rsidRPr="003E01C8" w:rsidRDefault="00A967F2" w:rsidP="00A967F2">
            <w:pPr>
              <w:spacing w:before="120" w:after="120"/>
              <w:rPr>
                <w:color w:val="000000"/>
              </w:rPr>
            </w:pPr>
            <w:r w:rsidRPr="000A184C">
              <w:rPr>
                <w:b/>
                <w:bCs/>
              </w:rPr>
              <w:t>PART 1: PLE 1</w:t>
            </w:r>
            <w:r w:rsidR="0023548D">
              <w:rPr>
                <w:b/>
                <w:bCs/>
              </w:rPr>
              <w:t>c</w:t>
            </w:r>
          </w:p>
        </w:tc>
      </w:tr>
    </w:tbl>
    <w:p w14:paraId="5156ACDA" w14:textId="77777777" w:rsidR="00A967F2" w:rsidRPr="003E01C8" w:rsidRDefault="00A967F2" w:rsidP="00A967F2">
      <w:r w:rsidRPr="003E01C8">
        <w:t xml:space="preserve">In accordance with the </w:t>
      </w:r>
      <w:r w:rsidRPr="003E01C8">
        <w:rPr>
          <w:b/>
          <w:i/>
        </w:rPr>
        <w:t>NHS Education for Scotland (2008) Quality Standards for Practice Placements</w:t>
      </w:r>
      <w:r>
        <w:t xml:space="preserve"> or equivalent current national standards for practice placements in Scotland, </w:t>
      </w:r>
      <w:r w:rsidRPr="003E01C8">
        <w:t xml:space="preserve">a preliminary meeting should take place within two days of commencing practice. Your Practice Supervisor (or someone acting on their behalf) should meet with you. The discussion should establish the following: </w:t>
      </w:r>
    </w:p>
    <w:p w14:paraId="0531FE45" w14:textId="77777777" w:rsidR="00A967F2" w:rsidRPr="003E01C8" w:rsidRDefault="00A967F2" w:rsidP="0072261C">
      <w:pPr>
        <w:pStyle w:val="ListParagraph"/>
        <w:numPr>
          <w:ilvl w:val="0"/>
          <w:numId w:val="15"/>
        </w:numPr>
      </w:pPr>
      <w:r w:rsidRPr="003E01C8">
        <w:t xml:space="preserve">The previous </w:t>
      </w:r>
      <w:r w:rsidRPr="0098669E">
        <w:rPr>
          <w:rFonts w:cs="Arial"/>
          <w:color w:val="000000"/>
          <w:szCs w:val="24"/>
        </w:rPr>
        <w:t>skills</w:t>
      </w:r>
      <w:r w:rsidRPr="003E01C8">
        <w:t xml:space="preserve"> you have practised and current learning needs</w:t>
      </w:r>
    </w:p>
    <w:p w14:paraId="69F443BA" w14:textId="77777777" w:rsidR="00A967F2" w:rsidRPr="003E01C8" w:rsidRDefault="00A967F2" w:rsidP="0072261C">
      <w:pPr>
        <w:pStyle w:val="ListParagraph"/>
        <w:numPr>
          <w:ilvl w:val="0"/>
          <w:numId w:val="15"/>
        </w:numPr>
      </w:pPr>
      <w:r w:rsidRPr="003E01C8">
        <w:t xml:space="preserve">The </w:t>
      </w:r>
      <w:r w:rsidRPr="0098669E">
        <w:rPr>
          <w:rFonts w:cs="Arial"/>
          <w:color w:val="000000"/>
          <w:szCs w:val="24"/>
        </w:rPr>
        <w:t>level</w:t>
      </w:r>
      <w:r w:rsidRPr="003E01C8">
        <w:t xml:space="preserve"> of at which the platforms are to be achieved during this PLE</w:t>
      </w:r>
    </w:p>
    <w:p w14:paraId="5AD72C48" w14:textId="77777777" w:rsidR="00A967F2" w:rsidRPr="003E01C8" w:rsidRDefault="00A967F2" w:rsidP="0072261C">
      <w:pPr>
        <w:pStyle w:val="ListParagraph"/>
        <w:numPr>
          <w:ilvl w:val="0"/>
          <w:numId w:val="15"/>
        </w:numPr>
      </w:pPr>
      <w:r w:rsidRPr="003E01C8">
        <w:t xml:space="preserve">The </w:t>
      </w:r>
      <w:r w:rsidRPr="0098669E">
        <w:rPr>
          <w:rFonts w:cs="Arial"/>
          <w:color w:val="000000"/>
          <w:szCs w:val="24"/>
        </w:rPr>
        <w:t>available</w:t>
      </w:r>
      <w:r w:rsidRPr="003E01C8">
        <w:t xml:space="preserve"> learning opportunities within this PLE</w:t>
      </w:r>
    </w:p>
    <w:p w14:paraId="0BCAADB6" w14:textId="77777777" w:rsidR="00A967F2" w:rsidRPr="003E01C8" w:rsidRDefault="00A967F2" w:rsidP="0072261C">
      <w:pPr>
        <w:pStyle w:val="ListParagraph"/>
        <w:numPr>
          <w:ilvl w:val="0"/>
          <w:numId w:val="15"/>
        </w:numPr>
      </w:pPr>
      <w:r w:rsidRPr="003E01C8">
        <w:t xml:space="preserve">Any </w:t>
      </w:r>
      <w:r w:rsidRPr="0098669E">
        <w:rPr>
          <w:rFonts w:cs="Arial"/>
          <w:szCs w:val="24"/>
        </w:rPr>
        <w:t>additional</w:t>
      </w:r>
      <w:r w:rsidRPr="003E01C8">
        <w:t xml:space="preserve"> student support requirements and reasonable adjustments</w:t>
      </w:r>
    </w:p>
    <w:p w14:paraId="7976D3A4" w14:textId="77777777" w:rsidR="00A967F2" w:rsidRPr="0098669E" w:rsidRDefault="00A967F2" w:rsidP="0072261C">
      <w:pPr>
        <w:pStyle w:val="ListParagraph"/>
        <w:numPr>
          <w:ilvl w:val="0"/>
          <w:numId w:val="15"/>
        </w:numPr>
        <w:rPr>
          <w:b/>
        </w:rPr>
      </w:pPr>
      <w:r w:rsidRPr="003E01C8">
        <w:rPr>
          <w:lang w:eastAsia="en-GB"/>
        </w:rPr>
        <w:t xml:space="preserve">An </w:t>
      </w:r>
      <w:r w:rsidRPr="0098669E">
        <w:rPr>
          <w:color w:val="000000"/>
        </w:rPr>
        <w:t>initial</w:t>
      </w:r>
      <w:r w:rsidRPr="003E01C8">
        <w:rPr>
          <w:lang w:eastAsia="en-GB"/>
        </w:rPr>
        <w:t xml:space="preserve"> Learning Development Plan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36"/>
        <w:gridCol w:w="1247"/>
      </w:tblGrid>
      <w:tr w:rsidR="00A967F2" w:rsidRPr="003E01C8" w14:paraId="6B7A7B68" w14:textId="77777777" w:rsidTr="00A967F2">
        <w:trPr>
          <w:trHeight w:val="313"/>
          <w:jc w:val="center"/>
        </w:trPr>
        <w:tc>
          <w:tcPr>
            <w:tcW w:w="3539" w:type="dxa"/>
            <w:tcBorders>
              <w:top w:val="single" w:sz="4" w:space="0" w:color="auto"/>
              <w:left w:val="single" w:sz="4" w:space="0" w:color="auto"/>
              <w:bottom w:val="single" w:sz="4" w:space="0" w:color="auto"/>
              <w:right w:val="nil"/>
            </w:tcBorders>
            <w:shd w:val="clear" w:color="auto" w:fill="E7E6E6"/>
            <w:vAlign w:val="center"/>
          </w:tcPr>
          <w:p w14:paraId="5EA22114" w14:textId="77777777" w:rsidR="00A967F2" w:rsidRPr="000A184C" w:rsidRDefault="00A967F2" w:rsidP="00A967F2">
            <w:pPr>
              <w:spacing w:after="0"/>
              <w:rPr>
                <w:b/>
                <w:bCs/>
              </w:rPr>
            </w:pPr>
            <w:r w:rsidRPr="000A184C">
              <w:rPr>
                <w:b/>
                <w:bCs/>
              </w:rPr>
              <w:t xml:space="preserve">Date of preliminary meeting: </w:t>
            </w:r>
          </w:p>
        </w:tc>
        <w:tc>
          <w:tcPr>
            <w:tcW w:w="5783" w:type="dxa"/>
            <w:gridSpan w:val="2"/>
            <w:tcBorders>
              <w:top w:val="single" w:sz="4" w:space="0" w:color="auto"/>
              <w:left w:val="nil"/>
              <w:bottom w:val="single" w:sz="4" w:space="0" w:color="auto"/>
              <w:right w:val="single" w:sz="4" w:space="0" w:color="auto"/>
            </w:tcBorders>
            <w:shd w:val="clear" w:color="auto" w:fill="E7E6E6"/>
            <w:vAlign w:val="center"/>
          </w:tcPr>
          <w:p w14:paraId="0CDBE8B1" w14:textId="77777777" w:rsidR="00A967F2" w:rsidRPr="000A184C" w:rsidRDefault="00A967F2" w:rsidP="00A967F2">
            <w:pPr>
              <w:spacing w:after="0"/>
              <w:rPr>
                <w:b/>
                <w:bCs/>
              </w:rPr>
            </w:pPr>
          </w:p>
        </w:tc>
      </w:tr>
      <w:tr w:rsidR="00A967F2" w:rsidRPr="003E01C8" w14:paraId="57A67B1F"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E7E6E6"/>
            <w:vAlign w:val="bottom"/>
            <w:hideMark/>
          </w:tcPr>
          <w:p w14:paraId="54DD2BF5" w14:textId="77777777" w:rsidR="00A967F2" w:rsidRPr="000A184C" w:rsidRDefault="00A967F2" w:rsidP="00A967F2">
            <w:pPr>
              <w:spacing w:after="0"/>
              <w:rPr>
                <w:b/>
                <w:bCs/>
              </w:rPr>
            </w:pPr>
            <w:r w:rsidRPr="000A184C">
              <w:rPr>
                <w:b/>
                <w:bCs/>
              </w:rPr>
              <w:t>Topics to be discussed</w:t>
            </w:r>
          </w:p>
        </w:tc>
        <w:tc>
          <w:tcPr>
            <w:tcW w:w="1247" w:type="dxa"/>
            <w:tcBorders>
              <w:top w:val="single" w:sz="4" w:space="0" w:color="auto"/>
              <w:left w:val="single" w:sz="4" w:space="0" w:color="auto"/>
              <w:bottom w:val="single" w:sz="4" w:space="0" w:color="auto"/>
              <w:right w:val="single" w:sz="4" w:space="0" w:color="auto"/>
            </w:tcBorders>
            <w:shd w:val="clear" w:color="auto" w:fill="E7E6E6"/>
            <w:hideMark/>
          </w:tcPr>
          <w:p w14:paraId="43EC347D" w14:textId="77777777" w:rsidR="00A967F2" w:rsidRPr="000A184C" w:rsidRDefault="00A967F2" w:rsidP="00A967F2">
            <w:pPr>
              <w:spacing w:after="0"/>
              <w:rPr>
                <w:b/>
                <w:bCs/>
              </w:rPr>
            </w:pPr>
            <w:r w:rsidRPr="000A184C">
              <w:rPr>
                <w:b/>
                <w:bCs/>
              </w:rPr>
              <w:t>Initial</w:t>
            </w:r>
          </w:p>
        </w:tc>
      </w:tr>
      <w:tr w:rsidR="00A967F2" w:rsidRPr="003E01C8" w14:paraId="5D5B6EEB"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8CE3AB1" w14:textId="77777777" w:rsidR="00A967F2" w:rsidRPr="003E01C8" w:rsidRDefault="00A967F2" w:rsidP="00A967F2">
            <w:pPr>
              <w:spacing w:after="0"/>
              <w:rPr>
                <w:b/>
              </w:rPr>
            </w:pPr>
            <w:r w:rsidRPr="003E01C8">
              <w:t>Orientation to the PLE and equipment</w:t>
            </w:r>
          </w:p>
        </w:tc>
        <w:tc>
          <w:tcPr>
            <w:tcW w:w="1247" w:type="dxa"/>
            <w:tcBorders>
              <w:top w:val="single" w:sz="4" w:space="0" w:color="auto"/>
              <w:left w:val="single" w:sz="4" w:space="0" w:color="auto"/>
              <w:bottom w:val="single" w:sz="4" w:space="0" w:color="auto"/>
              <w:right w:val="single" w:sz="4" w:space="0" w:color="auto"/>
            </w:tcBorders>
          </w:tcPr>
          <w:p w14:paraId="0AAE5765" w14:textId="77777777" w:rsidR="00A967F2" w:rsidRPr="003E01C8" w:rsidRDefault="00A967F2" w:rsidP="00A967F2">
            <w:pPr>
              <w:spacing w:after="0"/>
            </w:pPr>
          </w:p>
        </w:tc>
      </w:tr>
      <w:tr w:rsidR="00A967F2" w:rsidRPr="003E01C8" w14:paraId="00DFA35C"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7BB142D" w14:textId="77777777" w:rsidR="00A967F2" w:rsidRPr="003E01C8" w:rsidRDefault="00A967F2" w:rsidP="00A967F2">
            <w:pPr>
              <w:spacing w:after="0"/>
            </w:pPr>
            <w:r w:rsidRPr="003E01C8">
              <w:t>Shift patterns and meal breaks/facilities</w:t>
            </w:r>
          </w:p>
        </w:tc>
        <w:tc>
          <w:tcPr>
            <w:tcW w:w="1247" w:type="dxa"/>
            <w:tcBorders>
              <w:top w:val="single" w:sz="4" w:space="0" w:color="auto"/>
              <w:left w:val="single" w:sz="4" w:space="0" w:color="auto"/>
              <w:bottom w:val="single" w:sz="4" w:space="0" w:color="auto"/>
              <w:right w:val="single" w:sz="4" w:space="0" w:color="auto"/>
            </w:tcBorders>
          </w:tcPr>
          <w:p w14:paraId="7F01BDEA" w14:textId="77777777" w:rsidR="00A967F2" w:rsidRPr="003E01C8" w:rsidRDefault="00A967F2" w:rsidP="00A967F2">
            <w:pPr>
              <w:spacing w:after="0"/>
            </w:pPr>
          </w:p>
        </w:tc>
      </w:tr>
      <w:tr w:rsidR="00A967F2" w:rsidRPr="003E01C8" w14:paraId="15296019"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E8AC2E3" w14:textId="77777777" w:rsidR="00A967F2" w:rsidRPr="003E01C8" w:rsidRDefault="00A967F2" w:rsidP="00A967F2">
            <w:pPr>
              <w:spacing w:after="0"/>
            </w:pPr>
            <w:r w:rsidRPr="003E01C8">
              <w:t>Sickness/absence reporting procedure</w:t>
            </w:r>
          </w:p>
        </w:tc>
        <w:tc>
          <w:tcPr>
            <w:tcW w:w="1247" w:type="dxa"/>
            <w:tcBorders>
              <w:top w:val="single" w:sz="4" w:space="0" w:color="auto"/>
              <w:left w:val="single" w:sz="4" w:space="0" w:color="auto"/>
              <w:bottom w:val="single" w:sz="4" w:space="0" w:color="auto"/>
              <w:right w:val="single" w:sz="4" w:space="0" w:color="auto"/>
            </w:tcBorders>
          </w:tcPr>
          <w:p w14:paraId="4C63365D" w14:textId="77777777" w:rsidR="00A967F2" w:rsidRPr="003E01C8" w:rsidRDefault="00A967F2" w:rsidP="00A967F2">
            <w:pPr>
              <w:spacing w:after="0"/>
            </w:pPr>
          </w:p>
        </w:tc>
      </w:tr>
      <w:tr w:rsidR="00A967F2" w:rsidRPr="003E01C8" w14:paraId="2D7EFA5E"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F5853D4" w14:textId="77777777" w:rsidR="00A967F2" w:rsidRPr="003E01C8" w:rsidRDefault="00A967F2" w:rsidP="00A967F2">
            <w:pPr>
              <w:spacing w:after="0"/>
            </w:pPr>
            <w:r w:rsidRPr="003E01C8">
              <w:t>Accident/incident reporting procedures and systems</w:t>
            </w:r>
          </w:p>
        </w:tc>
        <w:tc>
          <w:tcPr>
            <w:tcW w:w="1247" w:type="dxa"/>
            <w:tcBorders>
              <w:top w:val="single" w:sz="4" w:space="0" w:color="auto"/>
              <w:left w:val="single" w:sz="4" w:space="0" w:color="auto"/>
              <w:bottom w:val="single" w:sz="4" w:space="0" w:color="auto"/>
              <w:right w:val="single" w:sz="4" w:space="0" w:color="auto"/>
            </w:tcBorders>
          </w:tcPr>
          <w:p w14:paraId="2A94E76D" w14:textId="77777777" w:rsidR="00A967F2" w:rsidRPr="003E01C8" w:rsidRDefault="00A967F2" w:rsidP="00A967F2">
            <w:pPr>
              <w:spacing w:after="0"/>
            </w:pPr>
          </w:p>
        </w:tc>
      </w:tr>
      <w:tr w:rsidR="00A967F2" w:rsidRPr="003E01C8" w14:paraId="0D0A2915"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B57C3B5" w14:textId="77777777" w:rsidR="00A967F2" w:rsidRPr="003E01C8" w:rsidRDefault="00A967F2" w:rsidP="00A967F2">
            <w:pPr>
              <w:spacing w:after="0"/>
              <w:rPr>
                <w:b/>
              </w:rPr>
            </w:pPr>
            <w:r w:rsidRPr="003E01C8">
              <w:t>Emergency and fire procedure</w:t>
            </w:r>
          </w:p>
        </w:tc>
        <w:tc>
          <w:tcPr>
            <w:tcW w:w="1247" w:type="dxa"/>
            <w:tcBorders>
              <w:top w:val="single" w:sz="4" w:space="0" w:color="auto"/>
              <w:left w:val="single" w:sz="4" w:space="0" w:color="auto"/>
              <w:bottom w:val="single" w:sz="4" w:space="0" w:color="auto"/>
              <w:right w:val="single" w:sz="4" w:space="0" w:color="auto"/>
            </w:tcBorders>
          </w:tcPr>
          <w:p w14:paraId="70FBF59B" w14:textId="77777777" w:rsidR="00A967F2" w:rsidRPr="003E01C8" w:rsidRDefault="00A967F2" w:rsidP="00A967F2">
            <w:pPr>
              <w:spacing w:after="0"/>
            </w:pPr>
          </w:p>
        </w:tc>
      </w:tr>
      <w:tr w:rsidR="00A967F2" w:rsidRPr="003E01C8" w14:paraId="09C9152C"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9D6C226" w14:textId="77777777" w:rsidR="00A967F2" w:rsidRPr="003E01C8" w:rsidRDefault="00A967F2" w:rsidP="00A967F2">
            <w:pPr>
              <w:spacing w:after="0"/>
              <w:rPr>
                <w:b/>
              </w:rPr>
            </w:pPr>
            <w:r w:rsidRPr="003E01C8">
              <w:t>Health and Safety Policy, including lone working</w:t>
            </w:r>
          </w:p>
        </w:tc>
        <w:tc>
          <w:tcPr>
            <w:tcW w:w="1247" w:type="dxa"/>
            <w:tcBorders>
              <w:top w:val="single" w:sz="4" w:space="0" w:color="auto"/>
              <w:left w:val="single" w:sz="4" w:space="0" w:color="auto"/>
              <w:bottom w:val="single" w:sz="4" w:space="0" w:color="auto"/>
              <w:right w:val="single" w:sz="4" w:space="0" w:color="auto"/>
            </w:tcBorders>
          </w:tcPr>
          <w:p w14:paraId="1EE31C80" w14:textId="77777777" w:rsidR="00A967F2" w:rsidRPr="003E01C8" w:rsidRDefault="00A967F2" w:rsidP="00A967F2">
            <w:pPr>
              <w:spacing w:after="0"/>
            </w:pPr>
          </w:p>
        </w:tc>
      </w:tr>
      <w:tr w:rsidR="00A967F2" w:rsidRPr="003E01C8" w14:paraId="13B1E4F4"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023DF515" w14:textId="77777777" w:rsidR="00A967F2" w:rsidRPr="003E01C8" w:rsidRDefault="00A967F2" w:rsidP="00A967F2">
            <w:pPr>
              <w:spacing w:after="0"/>
            </w:pPr>
            <w:r w:rsidRPr="003E01C8">
              <w:t>Introduction to Health and Social Care Professionals</w:t>
            </w:r>
          </w:p>
        </w:tc>
        <w:tc>
          <w:tcPr>
            <w:tcW w:w="1247" w:type="dxa"/>
            <w:tcBorders>
              <w:top w:val="single" w:sz="4" w:space="0" w:color="auto"/>
              <w:left w:val="single" w:sz="4" w:space="0" w:color="auto"/>
              <w:bottom w:val="single" w:sz="4" w:space="0" w:color="auto"/>
              <w:right w:val="single" w:sz="4" w:space="0" w:color="auto"/>
            </w:tcBorders>
          </w:tcPr>
          <w:p w14:paraId="1DEFCDAB" w14:textId="77777777" w:rsidR="00A967F2" w:rsidRPr="003E01C8" w:rsidRDefault="00A967F2" w:rsidP="00A967F2">
            <w:pPr>
              <w:spacing w:after="0"/>
            </w:pPr>
          </w:p>
        </w:tc>
      </w:tr>
      <w:tr w:rsidR="00A967F2" w:rsidRPr="003E01C8" w14:paraId="5CEB90EB"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AA9283A" w14:textId="77777777" w:rsidR="00A967F2" w:rsidRPr="003E01C8" w:rsidRDefault="00A967F2" w:rsidP="00A967F2">
            <w:pPr>
              <w:spacing w:after="0"/>
            </w:pPr>
            <w:r w:rsidRPr="003E01C8">
              <w:t>Introduction to Patients/Clients</w:t>
            </w:r>
          </w:p>
        </w:tc>
        <w:tc>
          <w:tcPr>
            <w:tcW w:w="1247" w:type="dxa"/>
            <w:tcBorders>
              <w:top w:val="single" w:sz="4" w:space="0" w:color="auto"/>
              <w:left w:val="single" w:sz="4" w:space="0" w:color="auto"/>
              <w:bottom w:val="single" w:sz="4" w:space="0" w:color="auto"/>
              <w:right w:val="single" w:sz="4" w:space="0" w:color="auto"/>
            </w:tcBorders>
          </w:tcPr>
          <w:p w14:paraId="36790CC4" w14:textId="77777777" w:rsidR="00A967F2" w:rsidRPr="003E01C8" w:rsidRDefault="00A967F2" w:rsidP="00A967F2">
            <w:pPr>
              <w:spacing w:after="0"/>
            </w:pPr>
          </w:p>
        </w:tc>
      </w:tr>
      <w:tr w:rsidR="00A967F2" w:rsidRPr="003E01C8" w14:paraId="59E381A9"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4237FC8" w14:textId="77777777" w:rsidR="00A967F2" w:rsidRPr="003E01C8" w:rsidRDefault="00A967F2" w:rsidP="00A967F2">
            <w:pPr>
              <w:spacing w:after="0"/>
            </w:pPr>
            <w:r w:rsidRPr="003E01C8">
              <w:t>Confidentiality and data protection</w:t>
            </w:r>
          </w:p>
        </w:tc>
        <w:tc>
          <w:tcPr>
            <w:tcW w:w="1247" w:type="dxa"/>
            <w:tcBorders>
              <w:top w:val="single" w:sz="4" w:space="0" w:color="auto"/>
              <w:left w:val="single" w:sz="4" w:space="0" w:color="auto"/>
              <w:bottom w:val="single" w:sz="4" w:space="0" w:color="auto"/>
              <w:right w:val="single" w:sz="4" w:space="0" w:color="auto"/>
            </w:tcBorders>
          </w:tcPr>
          <w:p w14:paraId="70E9F185" w14:textId="77777777" w:rsidR="00A967F2" w:rsidRPr="003E01C8" w:rsidRDefault="00A967F2" w:rsidP="00A967F2">
            <w:pPr>
              <w:spacing w:after="0"/>
            </w:pPr>
          </w:p>
        </w:tc>
      </w:tr>
      <w:tr w:rsidR="00A967F2" w:rsidRPr="003E01C8" w14:paraId="5775A7B7"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7F22476" w14:textId="77777777" w:rsidR="00A967F2" w:rsidRPr="003E01C8" w:rsidRDefault="00A967F2" w:rsidP="00A967F2">
            <w:pPr>
              <w:spacing w:after="0"/>
            </w:pPr>
            <w:r w:rsidRPr="003E01C8">
              <w:t>Professional behaviour</w:t>
            </w:r>
          </w:p>
        </w:tc>
        <w:tc>
          <w:tcPr>
            <w:tcW w:w="1247" w:type="dxa"/>
            <w:tcBorders>
              <w:top w:val="single" w:sz="4" w:space="0" w:color="auto"/>
              <w:left w:val="single" w:sz="4" w:space="0" w:color="auto"/>
              <w:bottom w:val="single" w:sz="4" w:space="0" w:color="auto"/>
              <w:right w:val="single" w:sz="4" w:space="0" w:color="auto"/>
            </w:tcBorders>
          </w:tcPr>
          <w:p w14:paraId="6F6D8434" w14:textId="77777777" w:rsidR="00A967F2" w:rsidRPr="003E01C8" w:rsidRDefault="00A967F2" w:rsidP="00A967F2">
            <w:pPr>
              <w:spacing w:after="0"/>
            </w:pPr>
          </w:p>
        </w:tc>
      </w:tr>
      <w:tr w:rsidR="00A967F2" w:rsidRPr="003E01C8" w14:paraId="12D161B3"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7AFF5D0" w14:textId="77777777" w:rsidR="00A967F2" w:rsidRPr="003E01C8" w:rsidRDefault="00A967F2" w:rsidP="00A967F2">
            <w:pPr>
              <w:spacing w:after="0"/>
            </w:pPr>
            <w:r w:rsidRPr="003E01C8">
              <w:t>Policy on corporate and personal use of social media</w:t>
            </w:r>
          </w:p>
        </w:tc>
        <w:tc>
          <w:tcPr>
            <w:tcW w:w="1247" w:type="dxa"/>
            <w:tcBorders>
              <w:top w:val="single" w:sz="4" w:space="0" w:color="auto"/>
              <w:left w:val="single" w:sz="4" w:space="0" w:color="auto"/>
              <w:bottom w:val="single" w:sz="4" w:space="0" w:color="auto"/>
              <w:right w:val="single" w:sz="4" w:space="0" w:color="auto"/>
            </w:tcBorders>
          </w:tcPr>
          <w:p w14:paraId="147620B4" w14:textId="77777777" w:rsidR="00A967F2" w:rsidRPr="003E01C8" w:rsidRDefault="00A967F2" w:rsidP="00A967F2">
            <w:pPr>
              <w:spacing w:after="0"/>
            </w:pPr>
          </w:p>
        </w:tc>
      </w:tr>
      <w:tr w:rsidR="00A967F2" w:rsidRPr="003E01C8" w14:paraId="102A444F"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59DCE5F" w14:textId="77777777" w:rsidR="00A967F2" w:rsidRPr="003E01C8" w:rsidRDefault="00A967F2" w:rsidP="00A967F2">
            <w:pPr>
              <w:spacing w:after="0"/>
            </w:pPr>
            <w:r w:rsidRPr="003E01C8">
              <w:t>Raising concerns guidance</w:t>
            </w:r>
          </w:p>
        </w:tc>
        <w:tc>
          <w:tcPr>
            <w:tcW w:w="1247" w:type="dxa"/>
            <w:tcBorders>
              <w:top w:val="single" w:sz="4" w:space="0" w:color="auto"/>
              <w:left w:val="single" w:sz="4" w:space="0" w:color="auto"/>
              <w:bottom w:val="single" w:sz="4" w:space="0" w:color="auto"/>
              <w:right w:val="single" w:sz="4" w:space="0" w:color="auto"/>
            </w:tcBorders>
          </w:tcPr>
          <w:p w14:paraId="1202CAC9" w14:textId="77777777" w:rsidR="00A967F2" w:rsidRPr="003E01C8" w:rsidRDefault="00A967F2" w:rsidP="00A967F2">
            <w:pPr>
              <w:spacing w:after="0"/>
            </w:pPr>
          </w:p>
        </w:tc>
      </w:tr>
      <w:tr w:rsidR="00A967F2" w:rsidRPr="003E01C8" w14:paraId="109694DE"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408B4285" w14:textId="77777777" w:rsidR="00A967F2" w:rsidRPr="003E01C8" w:rsidDel="002F4658" w:rsidRDefault="00A967F2" w:rsidP="00A967F2">
            <w:pPr>
              <w:spacing w:after="0"/>
            </w:pPr>
            <w:r w:rsidRPr="003E01C8">
              <w:t>Access to Scottish Practice Assessment Document (PAD)</w:t>
            </w:r>
          </w:p>
        </w:tc>
        <w:tc>
          <w:tcPr>
            <w:tcW w:w="1247" w:type="dxa"/>
            <w:tcBorders>
              <w:top w:val="single" w:sz="4" w:space="0" w:color="auto"/>
              <w:left w:val="single" w:sz="4" w:space="0" w:color="auto"/>
              <w:bottom w:val="single" w:sz="4" w:space="0" w:color="auto"/>
              <w:right w:val="single" w:sz="4" w:space="0" w:color="auto"/>
            </w:tcBorders>
          </w:tcPr>
          <w:p w14:paraId="3983CE85" w14:textId="77777777" w:rsidR="00A967F2" w:rsidRPr="003E01C8" w:rsidRDefault="00A967F2" w:rsidP="00A967F2">
            <w:pPr>
              <w:spacing w:after="0"/>
            </w:pPr>
          </w:p>
        </w:tc>
      </w:tr>
      <w:tr w:rsidR="00A967F2" w:rsidRPr="003E01C8" w14:paraId="76AEB94F"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7BD9C63C" w14:textId="77777777" w:rsidR="00A967F2" w:rsidRPr="003E01C8" w:rsidRDefault="00A967F2" w:rsidP="00A967F2">
            <w:pPr>
              <w:spacing w:after="0"/>
            </w:pPr>
            <w:r w:rsidRPr="003E01C8">
              <w:t>Student’s individual requirements, e.g. reasonable adjustments</w:t>
            </w:r>
          </w:p>
        </w:tc>
        <w:tc>
          <w:tcPr>
            <w:tcW w:w="1247" w:type="dxa"/>
            <w:tcBorders>
              <w:top w:val="single" w:sz="4" w:space="0" w:color="auto"/>
              <w:left w:val="single" w:sz="4" w:space="0" w:color="auto"/>
              <w:bottom w:val="single" w:sz="4" w:space="0" w:color="auto"/>
              <w:right w:val="single" w:sz="4" w:space="0" w:color="auto"/>
            </w:tcBorders>
          </w:tcPr>
          <w:p w14:paraId="6C96F7D6" w14:textId="77777777" w:rsidR="00A967F2" w:rsidRPr="003E01C8" w:rsidRDefault="00A967F2" w:rsidP="00A967F2">
            <w:pPr>
              <w:spacing w:after="0"/>
            </w:pPr>
          </w:p>
        </w:tc>
      </w:tr>
      <w:tr w:rsidR="00A967F2" w:rsidRPr="003E01C8" w14:paraId="095980F8"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808138C" w14:textId="77777777" w:rsidR="00A967F2" w:rsidRPr="003E01C8" w:rsidRDefault="00A967F2" w:rsidP="00A967F2">
            <w:pPr>
              <w:spacing w:after="0"/>
              <w:rPr>
                <w:b/>
              </w:rPr>
            </w:pPr>
            <w:r w:rsidRPr="003E01C8">
              <w:t>Available practice learning experiences</w:t>
            </w:r>
          </w:p>
        </w:tc>
        <w:tc>
          <w:tcPr>
            <w:tcW w:w="1247" w:type="dxa"/>
            <w:tcBorders>
              <w:top w:val="single" w:sz="4" w:space="0" w:color="auto"/>
              <w:left w:val="single" w:sz="4" w:space="0" w:color="auto"/>
              <w:bottom w:val="single" w:sz="4" w:space="0" w:color="auto"/>
              <w:right w:val="single" w:sz="4" w:space="0" w:color="auto"/>
            </w:tcBorders>
          </w:tcPr>
          <w:p w14:paraId="58E2A179" w14:textId="77777777" w:rsidR="00A967F2" w:rsidRPr="003E01C8" w:rsidRDefault="00A967F2" w:rsidP="00A967F2">
            <w:pPr>
              <w:spacing w:after="0"/>
            </w:pPr>
          </w:p>
        </w:tc>
      </w:tr>
      <w:tr w:rsidR="00A967F2" w:rsidRPr="003E01C8" w14:paraId="72EE1DAF"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9B54DAF" w14:textId="77777777" w:rsidR="00A967F2" w:rsidRPr="003E01C8" w:rsidRDefault="00A967F2" w:rsidP="00A967F2">
            <w:pPr>
              <w:spacing w:after="0"/>
            </w:pPr>
            <w:r w:rsidRPr="003E01C8">
              <w:t>Student’s practice learning expectations</w:t>
            </w:r>
          </w:p>
        </w:tc>
        <w:tc>
          <w:tcPr>
            <w:tcW w:w="1247" w:type="dxa"/>
            <w:tcBorders>
              <w:top w:val="single" w:sz="4" w:space="0" w:color="auto"/>
              <w:left w:val="single" w:sz="4" w:space="0" w:color="auto"/>
              <w:bottom w:val="single" w:sz="4" w:space="0" w:color="auto"/>
              <w:right w:val="single" w:sz="4" w:space="0" w:color="auto"/>
            </w:tcBorders>
          </w:tcPr>
          <w:p w14:paraId="4B721721" w14:textId="77777777" w:rsidR="00A967F2" w:rsidRPr="003E01C8" w:rsidRDefault="00A967F2" w:rsidP="00A967F2">
            <w:pPr>
              <w:spacing w:after="0"/>
            </w:pPr>
          </w:p>
        </w:tc>
      </w:tr>
      <w:tr w:rsidR="00A967F2" w:rsidRPr="003E01C8" w14:paraId="01876502"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3F5B477" w14:textId="77777777" w:rsidR="00A967F2" w:rsidRPr="003E01C8" w:rsidRDefault="00A967F2" w:rsidP="00A967F2">
            <w:pPr>
              <w:spacing w:after="0"/>
            </w:pPr>
            <w:r w:rsidRPr="003E01C8">
              <w:t>Student’s strengths and areas for improvement</w:t>
            </w:r>
          </w:p>
        </w:tc>
        <w:tc>
          <w:tcPr>
            <w:tcW w:w="1247" w:type="dxa"/>
            <w:tcBorders>
              <w:top w:val="single" w:sz="4" w:space="0" w:color="auto"/>
              <w:left w:val="single" w:sz="4" w:space="0" w:color="auto"/>
              <w:bottom w:val="single" w:sz="4" w:space="0" w:color="auto"/>
              <w:right w:val="single" w:sz="4" w:space="0" w:color="auto"/>
            </w:tcBorders>
          </w:tcPr>
          <w:p w14:paraId="741916AA" w14:textId="77777777" w:rsidR="00A967F2" w:rsidRPr="003E01C8" w:rsidRDefault="00A967F2" w:rsidP="00A967F2">
            <w:pPr>
              <w:spacing w:after="0"/>
            </w:pPr>
          </w:p>
        </w:tc>
      </w:tr>
      <w:tr w:rsidR="00A967F2" w:rsidRPr="003E01C8" w14:paraId="356E5F5A"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423AAAE9" w14:textId="77777777" w:rsidR="00A967F2" w:rsidRPr="003E01C8" w:rsidRDefault="00A967F2" w:rsidP="00A967F2">
            <w:pPr>
              <w:spacing w:after="0"/>
            </w:pPr>
            <w:r w:rsidRPr="003E01C8">
              <w:t>Uniform policy for the PLE</w:t>
            </w:r>
          </w:p>
        </w:tc>
        <w:tc>
          <w:tcPr>
            <w:tcW w:w="1247" w:type="dxa"/>
            <w:tcBorders>
              <w:top w:val="single" w:sz="4" w:space="0" w:color="auto"/>
              <w:left w:val="single" w:sz="4" w:space="0" w:color="auto"/>
              <w:bottom w:val="single" w:sz="4" w:space="0" w:color="auto"/>
              <w:right w:val="single" w:sz="4" w:space="0" w:color="auto"/>
            </w:tcBorders>
          </w:tcPr>
          <w:p w14:paraId="5FBB746D" w14:textId="77777777" w:rsidR="00A967F2" w:rsidRPr="003E01C8" w:rsidRDefault="00A967F2" w:rsidP="00A967F2">
            <w:pPr>
              <w:spacing w:after="0"/>
            </w:pPr>
          </w:p>
        </w:tc>
      </w:tr>
      <w:tr w:rsidR="00A967F2" w:rsidRPr="003E01C8" w14:paraId="243A2D08"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64CCCCB" w14:textId="77777777" w:rsidR="00A967F2" w:rsidRPr="003E01C8" w:rsidRDefault="00A967F2" w:rsidP="00A967F2">
            <w:pPr>
              <w:spacing w:after="0"/>
            </w:pPr>
            <w:r w:rsidRPr="003E01C8">
              <w:t>Student’s previous practice assessment, previous Practice Assessor’s written comments and learning development plan</w:t>
            </w:r>
          </w:p>
        </w:tc>
        <w:tc>
          <w:tcPr>
            <w:tcW w:w="1247" w:type="dxa"/>
            <w:tcBorders>
              <w:top w:val="single" w:sz="4" w:space="0" w:color="auto"/>
              <w:left w:val="single" w:sz="4" w:space="0" w:color="auto"/>
              <w:bottom w:val="single" w:sz="4" w:space="0" w:color="auto"/>
              <w:right w:val="single" w:sz="4" w:space="0" w:color="auto"/>
            </w:tcBorders>
          </w:tcPr>
          <w:p w14:paraId="2B59846E" w14:textId="77777777" w:rsidR="00A967F2" w:rsidRPr="003E01C8" w:rsidRDefault="00A967F2" w:rsidP="00A967F2">
            <w:pPr>
              <w:spacing w:after="0"/>
            </w:pPr>
          </w:p>
        </w:tc>
      </w:tr>
      <w:tr w:rsidR="00A967F2" w:rsidRPr="003E01C8" w14:paraId="127786BF"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66DE40CE" w14:textId="77777777" w:rsidR="00A967F2" w:rsidRPr="003E01C8" w:rsidRDefault="00A967F2" w:rsidP="00A967F2">
            <w:pPr>
              <w:spacing w:after="0"/>
            </w:pPr>
            <w:r w:rsidRPr="003E01C8">
              <w:t>Development support plan</w:t>
            </w:r>
          </w:p>
        </w:tc>
        <w:tc>
          <w:tcPr>
            <w:tcW w:w="1247" w:type="dxa"/>
            <w:tcBorders>
              <w:top w:val="single" w:sz="4" w:space="0" w:color="auto"/>
              <w:left w:val="single" w:sz="4" w:space="0" w:color="auto"/>
              <w:bottom w:val="single" w:sz="4" w:space="0" w:color="auto"/>
              <w:right w:val="single" w:sz="4" w:space="0" w:color="auto"/>
            </w:tcBorders>
          </w:tcPr>
          <w:p w14:paraId="776901D0" w14:textId="77777777" w:rsidR="00A967F2" w:rsidRPr="003E01C8" w:rsidRDefault="00A967F2" w:rsidP="00A967F2">
            <w:pPr>
              <w:spacing w:after="0"/>
            </w:pPr>
          </w:p>
        </w:tc>
      </w:tr>
      <w:tr w:rsidR="00A967F2" w:rsidRPr="003E01C8" w14:paraId="25DB91F5"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E78FC5F" w14:textId="77777777" w:rsidR="00A967F2" w:rsidRPr="003E01C8" w:rsidRDefault="00A967F2" w:rsidP="00A967F2">
            <w:pPr>
              <w:spacing w:after="0"/>
            </w:pPr>
            <w:r w:rsidRPr="003E01C8">
              <w:t>Student’s mandatory training record</w:t>
            </w:r>
          </w:p>
        </w:tc>
        <w:tc>
          <w:tcPr>
            <w:tcW w:w="1247" w:type="dxa"/>
            <w:tcBorders>
              <w:top w:val="single" w:sz="4" w:space="0" w:color="auto"/>
              <w:left w:val="single" w:sz="4" w:space="0" w:color="auto"/>
              <w:bottom w:val="single" w:sz="4" w:space="0" w:color="auto"/>
              <w:right w:val="single" w:sz="4" w:space="0" w:color="auto"/>
            </w:tcBorders>
          </w:tcPr>
          <w:p w14:paraId="527677B7" w14:textId="77777777" w:rsidR="00A967F2" w:rsidRPr="003E01C8" w:rsidRDefault="00A967F2" w:rsidP="00A967F2">
            <w:pPr>
              <w:spacing w:after="0"/>
            </w:pPr>
          </w:p>
        </w:tc>
      </w:tr>
      <w:tr w:rsidR="00A967F2" w:rsidRPr="003E01C8" w14:paraId="5B425F4A"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B1BBF" w14:textId="77777777" w:rsidR="00A967F2" w:rsidRPr="003E01C8" w:rsidRDefault="00A967F2" w:rsidP="00A967F2">
            <w:pPr>
              <w:spacing w:after="0"/>
            </w:pPr>
            <w:r w:rsidRPr="003E01C8">
              <w:t>Consider if a risk assessment is required (see Section 1.5)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4E473FC" w14:textId="77777777" w:rsidR="00A967F2" w:rsidRPr="003E01C8" w:rsidRDefault="00A967F2" w:rsidP="00A967F2">
            <w:pPr>
              <w:spacing w:after="0"/>
            </w:pPr>
          </w:p>
        </w:tc>
      </w:tr>
      <w:tr w:rsidR="00A967F2" w:rsidRPr="003E01C8" w14:paraId="7E3A3BBE" w14:textId="77777777" w:rsidTr="00A967F2">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E846F" w14:textId="77777777" w:rsidR="00A967F2" w:rsidRPr="003E01C8" w:rsidRDefault="00A967F2" w:rsidP="00A967F2">
            <w:pPr>
              <w:spacing w:after="0"/>
            </w:pPr>
            <w:r w:rsidRPr="003E01C8">
              <w:t>Consider appropriate dates for interim feedback and final assessment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B3B550B" w14:textId="77777777" w:rsidR="00A967F2" w:rsidRPr="003E01C8" w:rsidRDefault="00A967F2" w:rsidP="00A967F2">
            <w:pPr>
              <w:spacing w:after="0"/>
            </w:pPr>
          </w:p>
        </w:tc>
      </w:tr>
    </w:tbl>
    <w:p w14:paraId="1B12E36F" w14:textId="77777777" w:rsidR="00A967F2" w:rsidRDefault="00A967F2" w:rsidP="00A967F2"/>
    <w:p w14:paraId="3EABD318" w14:textId="77777777" w:rsidR="00A967F2" w:rsidRDefault="00A967F2" w:rsidP="00A967F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A967F2" w:rsidRPr="000A184C" w14:paraId="4589B4A3" w14:textId="77777777" w:rsidTr="00A967F2">
        <w:tc>
          <w:tcPr>
            <w:tcW w:w="9322" w:type="dxa"/>
            <w:gridSpan w:val="3"/>
            <w:tcBorders>
              <w:bottom w:val="single" w:sz="4" w:space="0" w:color="auto"/>
            </w:tcBorders>
            <w:shd w:val="clear" w:color="auto" w:fill="D0CECE" w:themeFill="background2" w:themeFillShade="E6"/>
          </w:tcPr>
          <w:p w14:paraId="60CE1B48" w14:textId="77777777" w:rsidR="00A967F2" w:rsidRPr="000A184C" w:rsidRDefault="00A967F2" w:rsidP="00A967F2">
            <w:pPr>
              <w:spacing w:line="240" w:lineRule="auto"/>
              <w:jc w:val="center"/>
              <w:rPr>
                <w:rFonts w:cs="Arial"/>
                <w:b/>
                <w:caps/>
                <w:szCs w:val="24"/>
              </w:rPr>
            </w:pPr>
            <w:r w:rsidRPr="000A184C">
              <w:lastRenderedPageBreak/>
              <w:br w:type="page"/>
            </w:r>
            <w:r w:rsidRPr="000A184C">
              <w:br w:type="page"/>
            </w:r>
            <w:r w:rsidRPr="000A184C">
              <w:br w:type="page"/>
            </w:r>
            <w:r w:rsidRPr="000A184C">
              <w:rPr>
                <w:rFonts w:cs="Arial"/>
                <w:szCs w:val="24"/>
              </w:rPr>
              <w:br w:type="page"/>
            </w:r>
            <w:r w:rsidRPr="000A184C">
              <w:br w:type="page"/>
            </w:r>
            <w:r w:rsidRPr="000A184C">
              <w:rPr>
                <w:rFonts w:cs="Arial"/>
                <w:b/>
                <w:caps/>
                <w:szCs w:val="24"/>
              </w:rPr>
              <w:t>Learning Development Plan</w:t>
            </w:r>
          </w:p>
          <w:p w14:paraId="5DF971A5" w14:textId="77AD3A78" w:rsidR="00A967F2" w:rsidRPr="000A184C" w:rsidRDefault="00A967F2" w:rsidP="00A967F2">
            <w:pPr>
              <w:spacing w:line="240" w:lineRule="auto"/>
              <w:jc w:val="center"/>
              <w:rPr>
                <w:rFonts w:cs="Arial"/>
                <w:color w:val="000000"/>
              </w:rPr>
            </w:pPr>
            <w:r w:rsidRPr="000A184C">
              <w:rPr>
                <w:rFonts w:cs="Arial"/>
                <w:b/>
                <w:bCs/>
                <w:szCs w:val="24"/>
              </w:rPr>
              <w:t xml:space="preserve">PART </w:t>
            </w:r>
            <w:r w:rsidRPr="000A184C">
              <w:rPr>
                <w:rFonts w:cs="Arial"/>
                <w:b/>
                <w:szCs w:val="24"/>
              </w:rPr>
              <w:t>1: PLE 1</w:t>
            </w:r>
            <w:r w:rsidR="0023548D">
              <w:rPr>
                <w:rFonts w:cs="Arial"/>
                <w:b/>
                <w:szCs w:val="24"/>
              </w:rPr>
              <w:t>c</w:t>
            </w:r>
          </w:p>
        </w:tc>
      </w:tr>
      <w:tr w:rsidR="00A967F2" w:rsidRPr="000A184C" w14:paraId="3C31F9ED" w14:textId="77777777" w:rsidTr="00A967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4EE3A80E" w14:textId="77777777" w:rsidR="00A967F2" w:rsidRPr="000A184C" w:rsidRDefault="00A967F2" w:rsidP="00A967F2">
            <w:pPr>
              <w:spacing w:line="240" w:lineRule="auto"/>
              <w:rPr>
                <w:rFonts w:cs="Arial"/>
                <w:b/>
                <w:szCs w:val="24"/>
              </w:rPr>
            </w:pPr>
            <w:r w:rsidRPr="000A184C">
              <w:rPr>
                <w:rFonts w:cs="Arial"/>
                <w:szCs w:val="24"/>
              </w:rPr>
              <w:t>Please use the space below to summarise the main points arising from the preliminary meeting with the student and discussion around the students learning development plan.</w:t>
            </w:r>
          </w:p>
          <w:p w14:paraId="0EB30EEF" w14:textId="77777777" w:rsidR="00A967F2" w:rsidRPr="000A184C" w:rsidRDefault="00A967F2" w:rsidP="00A967F2">
            <w:pPr>
              <w:spacing w:line="240" w:lineRule="auto"/>
              <w:jc w:val="both"/>
              <w:rPr>
                <w:rFonts w:cs="Arial"/>
                <w:b/>
                <w:szCs w:val="24"/>
              </w:rPr>
            </w:pPr>
          </w:p>
          <w:p w14:paraId="0650A53E" w14:textId="77777777" w:rsidR="00A967F2" w:rsidRPr="000A184C" w:rsidRDefault="00A967F2" w:rsidP="00A967F2">
            <w:pPr>
              <w:spacing w:line="240" w:lineRule="auto"/>
              <w:jc w:val="both"/>
              <w:rPr>
                <w:rFonts w:cs="Arial"/>
                <w:b/>
                <w:szCs w:val="24"/>
              </w:rPr>
            </w:pPr>
          </w:p>
          <w:p w14:paraId="5EDFFAC3" w14:textId="77777777" w:rsidR="00A967F2" w:rsidRPr="000A184C" w:rsidRDefault="00A967F2" w:rsidP="00A967F2">
            <w:pPr>
              <w:spacing w:line="240" w:lineRule="auto"/>
              <w:jc w:val="both"/>
              <w:rPr>
                <w:rFonts w:cs="Arial"/>
                <w:b/>
                <w:szCs w:val="24"/>
              </w:rPr>
            </w:pPr>
          </w:p>
          <w:p w14:paraId="51A3F05E" w14:textId="77777777" w:rsidR="00A967F2" w:rsidRPr="000A184C" w:rsidRDefault="00A967F2" w:rsidP="00A967F2">
            <w:pPr>
              <w:spacing w:line="240" w:lineRule="auto"/>
              <w:jc w:val="both"/>
              <w:rPr>
                <w:rFonts w:cs="Arial"/>
                <w:b/>
                <w:szCs w:val="24"/>
              </w:rPr>
            </w:pPr>
          </w:p>
          <w:p w14:paraId="194924B6" w14:textId="77777777" w:rsidR="00A967F2" w:rsidRPr="000A184C" w:rsidRDefault="00A967F2" w:rsidP="00A967F2">
            <w:pPr>
              <w:spacing w:line="240" w:lineRule="auto"/>
              <w:jc w:val="both"/>
              <w:rPr>
                <w:rFonts w:cs="Arial"/>
                <w:b/>
                <w:szCs w:val="24"/>
              </w:rPr>
            </w:pPr>
          </w:p>
          <w:p w14:paraId="26121670" w14:textId="77777777" w:rsidR="00A967F2" w:rsidRPr="000A184C" w:rsidRDefault="00A967F2" w:rsidP="00A967F2">
            <w:pPr>
              <w:spacing w:line="240" w:lineRule="auto"/>
              <w:jc w:val="both"/>
              <w:rPr>
                <w:rFonts w:cs="Arial"/>
                <w:b/>
                <w:szCs w:val="24"/>
              </w:rPr>
            </w:pPr>
          </w:p>
          <w:p w14:paraId="1EF382A2" w14:textId="77777777" w:rsidR="00A967F2" w:rsidRPr="000A184C" w:rsidRDefault="00A967F2" w:rsidP="00A967F2">
            <w:pPr>
              <w:spacing w:line="240" w:lineRule="auto"/>
              <w:jc w:val="both"/>
              <w:rPr>
                <w:rFonts w:cs="Arial"/>
                <w:b/>
                <w:szCs w:val="24"/>
              </w:rPr>
            </w:pPr>
          </w:p>
          <w:p w14:paraId="7EE74050" w14:textId="77777777" w:rsidR="00A967F2" w:rsidRPr="000A184C" w:rsidRDefault="00A967F2" w:rsidP="00A967F2">
            <w:pPr>
              <w:spacing w:line="240" w:lineRule="auto"/>
              <w:jc w:val="both"/>
              <w:rPr>
                <w:rFonts w:cs="Arial"/>
                <w:b/>
                <w:szCs w:val="24"/>
              </w:rPr>
            </w:pPr>
          </w:p>
          <w:p w14:paraId="089B3780" w14:textId="77777777" w:rsidR="00A967F2" w:rsidRDefault="00A967F2" w:rsidP="00A967F2">
            <w:pPr>
              <w:spacing w:line="240" w:lineRule="auto"/>
              <w:jc w:val="both"/>
              <w:rPr>
                <w:rFonts w:cs="Arial"/>
                <w:b/>
                <w:szCs w:val="24"/>
              </w:rPr>
            </w:pPr>
          </w:p>
          <w:p w14:paraId="45ACD57C" w14:textId="77777777" w:rsidR="00A967F2" w:rsidRPr="000A184C" w:rsidRDefault="00A967F2" w:rsidP="00A967F2">
            <w:pPr>
              <w:spacing w:line="240" w:lineRule="auto"/>
              <w:jc w:val="both"/>
              <w:rPr>
                <w:rFonts w:cs="Arial"/>
                <w:b/>
                <w:szCs w:val="24"/>
              </w:rPr>
            </w:pPr>
          </w:p>
          <w:p w14:paraId="1286C16E" w14:textId="77777777" w:rsidR="00A967F2" w:rsidRPr="000A184C" w:rsidRDefault="00A967F2" w:rsidP="00A967F2">
            <w:pPr>
              <w:spacing w:line="240" w:lineRule="auto"/>
              <w:jc w:val="both"/>
              <w:rPr>
                <w:rFonts w:cs="Arial"/>
                <w:b/>
                <w:szCs w:val="24"/>
              </w:rPr>
            </w:pPr>
          </w:p>
          <w:p w14:paraId="56B74218" w14:textId="77777777" w:rsidR="00A967F2" w:rsidRPr="000A184C" w:rsidRDefault="00A967F2" w:rsidP="00A967F2">
            <w:pPr>
              <w:spacing w:line="240" w:lineRule="auto"/>
              <w:jc w:val="both"/>
              <w:rPr>
                <w:rFonts w:cs="Arial"/>
                <w:b/>
                <w:szCs w:val="24"/>
              </w:rPr>
            </w:pPr>
          </w:p>
          <w:p w14:paraId="4F6F8835" w14:textId="77777777" w:rsidR="00A967F2" w:rsidRPr="000A184C" w:rsidRDefault="00A967F2" w:rsidP="00A967F2">
            <w:pPr>
              <w:spacing w:line="240" w:lineRule="auto"/>
              <w:jc w:val="both"/>
              <w:rPr>
                <w:rFonts w:cs="Arial"/>
                <w:b/>
                <w:szCs w:val="24"/>
              </w:rPr>
            </w:pPr>
          </w:p>
          <w:p w14:paraId="04C92BE7" w14:textId="77777777" w:rsidR="00A967F2" w:rsidRPr="000A184C" w:rsidRDefault="00A967F2" w:rsidP="00A967F2">
            <w:pPr>
              <w:spacing w:line="240" w:lineRule="auto"/>
              <w:rPr>
                <w:rFonts w:cs="Arial"/>
                <w:b/>
                <w:szCs w:val="24"/>
              </w:rPr>
            </w:pPr>
            <w:r w:rsidRPr="000A184C">
              <w:rPr>
                <w:rFonts w:cs="Arial"/>
                <w:b/>
                <w:szCs w:val="24"/>
              </w:rPr>
              <w:t>Please identify skills and procedures that could be achieved within area:</w:t>
            </w:r>
          </w:p>
          <w:p w14:paraId="34A5FDCF" w14:textId="77777777" w:rsidR="00A967F2" w:rsidRPr="000A184C" w:rsidRDefault="00A967F2" w:rsidP="00A967F2">
            <w:pPr>
              <w:spacing w:line="240" w:lineRule="auto"/>
              <w:jc w:val="both"/>
              <w:rPr>
                <w:rFonts w:cs="Arial"/>
                <w:b/>
                <w:szCs w:val="24"/>
              </w:rPr>
            </w:pPr>
          </w:p>
          <w:p w14:paraId="5F06AD36" w14:textId="77777777" w:rsidR="00A967F2" w:rsidRPr="000A184C" w:rsidRDefault="00A967F2" w:rsidP="00A967F2">
            <w:pPr>
              <w:spacing w:line="240" w:lineRule="auto"/>
              <w:jc w:val="both"/>
              <w:rPr>
                <w:rFonts w:cs="Arial"/>
                <w:b/>
                <w:szCs w:val="24"/>
              </w:rPr>
            </w:pPr>
          </w:p>
          <w:p w14:paraId="1E2FE79B" w14:textId="77777777" w:rsidR="00A967F2" w:rsidRPr="000A184C" w:rsidRDefault="00A967F2" w:rsidP="00A967F2">
            <w:pPr>
              <w:spacing w:line="240" w:lineRule="auto"/>
              <w:jc w:val="both"/>
              <w:rPr>
                <w:rFonts w:cs="Arial"/>
                <w:b/>
                <w:szCs w:val="24"/>
              </w:rPr>
            </w:pPr>
          </w:p>
          <w:p w14:paraId="2ED4E9DF" w14:textId="77777777" w:rsidR="00A967F2" w:rsidRPr="000A184C" w:rsidRDefault="00A967F2" w:rsidP="00A967F2">
            <w:pPr>
              <w:spacing w:line="240" w:lineRule="auto"/>
              <w:jc w:val="both"/>
              <w:rPr>
                <w:rFonts w:cs="Arial"/>
                <w:b/>
                <w:szCs w:val="24"/>
              </w:rPr>
            </w:pPr>
          </w:p>
          <w:p w14:paraId="391CCB35" w14:textId="77777777" w:rsidR="00A967F2" w:rsidRPr="000A184C" w:rsidRDefault="00A967F2" w:rsidP="00A967F2">
            <w:pPr>
              <w:spacing w:line="240" w:lineRule="auto"/>
              <w:jc w:val="both"/>
              <w:rPr>
                <w:rFonts w:cs="Arial"/>
                <w:b/>
                <w:szCs w:val="24"/>
              </w:rPr>
            </w:pPr>
          </w:p>
          <w:p w14:paraId="1354EDC2" w14:textId="77777777" w:rsidR="00A967F2" w:rsidRPr="000A184C" w:rsidRDefault="00A967F2" w:rsidP="00A967F2">
            <w:pPr>
              <w:spacing w:line="240" w:lineRule="auto"/>
              <w:jc w:val="both"/>
              <w:rPr>
                <w:rFonts w:cs="Arial"/>
                <w:b/>
                <w:szCs w:val="24"/>
              </w:rPr>
            </w:pPr>
          </w:p>
        </w:tc>
      </w:tr>
      <w:tr w:rsidR="00A967F2" w:rsidRPr="000A184C" w14:paraId="04E8A338" w14:textId="77777777" w:rsidTr="00084687">
        <w:tblPrEx>
          <w:tblLook w:val="04A0" w:firstRow="1" w:lastRow="0" w:firstColumn="1" w:lastColumn="0" w:noHBand="0" w:noVBand="1"/>
        </w:tblPrEx>
        <w:trPr>
          <w:trHeight w:val="1225"/>
        </w:trPr>
        <w:tc>
          <w:tcPr>
            <w:tcW w:w="3114" w:type="dxa"/>
            <w:shd w:val="clear" w:color="auto" w:fill="D0CECE" w:themeFill="background2" w:themeFillShade="E6"/>
          </w:tcPr>
          <w:p w14:paraId="644DD9C1" w14:textId="77777777" w:rsidR="00A967F2" w:rsidRPr="000A184C" w:rsidRDefault="00A967F2" w:rsidP="00A967F2">
            <w:pPr>
              <w:spacing w:line="240" w:lineRule="auto"/>
              <w:rPr>
                <w:rFonts w:cs="Arial"/>
              </w:rPr>
            </w:pPr>
            <w:r w:rsidRPr="000A184C">
              <w:rPr>
                <w:rFonts w:cs="Arial"/>
                <w:bCs/>
              </w:rPr>
              <w:t>Date</w:t>
            </w:r>
            <w:r w:rsidRPr="000A184C">
              <w:rPr>
                <w:rFonts w:cs="Arial"/>
              </w:rPr>
              <w:t xml:space="preserve"> </w:t>
            </w:r>
          </w:p>
          <w:p w14:paraId="19A7A718" w14:textId="77777777" w:rsidR="00A967F2" w:rsidRPr="000A184C" w:rsidRDefault="00A967F2" w:rsidP="00A967F2">
            <w:pPr>
              <w:spacing w:line="240" w:lineRule="auto"/>
            </w:pPr>
            <w:r w:rsidRPr="000A184C">
              <w:rPr>
                <w:rFonts w:cs="Arial"/>
              </w:rPr>
              <w:softHyphen/>
            </w:r>
            <w:r w:rsidRPr="000A184C">
              <w:rPr>
                <w:rFonts w:cs="Arial"/>
              </w:rPr>
              <w:softHyphen/>
              <w:t>____/</w:t>
            </w:r>
            <w:r w:rsidRPr="000A184C">
              <w:rPr>
                <w:rFonts w:cs="Arial"/>
              </w:rPr>
              <w:softHyphen/>
            </w:r>
            <w:r w:rsidRPr="000A184C">
              <w:rPr>
                <w:rFonts w:cs="Arial"/>
              </w:rPr>
              <w:softHyphen/>
              <w:t>____/</w:t>
            </w:r>
            <w:r w:rsidRPr="000A184C">
              <w:rPr>
                <w:rFonts w:cs="Arial"/>
              </w:rPr>
              <w:softHyphen/>
            </w:r>
            <w:r w:rsidRPr="000A184C">
              <w:rPr>
                <w:rFonts w:cs="Arial"/>
              </w:rPr>
              <w:softHyphen/>
              <w:t>____</w:t>
            </w:r>
          </w:p>
        </w:tc>
        <w:tc>
          <w:tcPr>
            <w:tcW w:w="3118" w:type="dxa"/>
            <w:shd w:val="clear" w:color="auto" w:fill="D0CECE" w:themeFill="background2" w:themeFillShade="E6"/>
          </w:tcPr>
          <w:p w14:paraId="4FC1FF5C" w14:textId="77777777" w:rsidR="00A967F2" w:rsidRPr="000A184C" w:rsidRDefault="00A967F2" w:rsidP="00084687">
            <w:r w:rsidRPr="000A184C">
              <w:t>Student Signature:</w:t>
            </w:r>
          </w:p>
        </w:tc>
        <w:tc>
          <w:tcPr>
            <w:tcW w:w="3090" w:type="dxa"/>
            <w:shd w:val="clear" w:color="auto" w:fill="D0CECE" w:themeFill="background2" w:themeFillShade="E6"/>
          </w:tcPr>
          <w:p w14:paraId="606E5CBD" w14:textId="77777777" w:rsidR="00A967F2" w:rsidRPr="000A184C" w:rsidRDefault="00A967F2" w:rsidP="00084687">
            <w:r w:rsidRPr="000A184C">
              <w:t>Practice Supervisor and/or Assessor Signature:</w:t>
            </w:r>
          </w:p>
        </w:tc>
      </w:tr>
      <w:tr w:rsidR="00A967F2" w:rsidRPr="000A184C" w14:paraId="50CE8320" w14:textId="77777777" w:rsidTr="00A967F2">
        <w:tblPrEx>
          <w:tblLook w:val="04A0" w:firstRow="1" w:lastRow="0" w:firstColumn="1" w:lastColumn="0" w:noHBand="0" w:noVBand="1"/>
        </w:tblPrEx>
        <w:tc>
          <w:tcPr>
            <w:tcW w:w="3114" w:type="dxa"/>
            <w:shd w:val="clear" w:color="auto" w:fill="D0CECE" w:themeFill="background2" w:themeFillShade="E6"/>
          </w:tcPr>
          <w:p w14:paraId="49DFEFBD" w14:textId="13C97A95" w:rsidR="00A967F2" w:rsidRPr="000A184C" w:rsidRDefault="00A967F2" w:rsidP="00084687">
            <w:r w:rsidRPr="000A184C">
              <w:t>Agreed date for next meetings</w:t>
            </w:r>
          </w:p>
        </w:tc>
        <w:tc>
          <w:tcPr>
            <w:tcW w:w="3118" w:type="dxa"/>
            <w:shd w:val="clear" w:color="auto" w:fill="D0CECE" w:themeFill="background2" w:themeFillShade="E6"/>
          </w:tcPr>
          <w:p w14:paraId="2EFD0319" w14:textId="77777777" w:rsidR="00A967F2" w:rsidRPr="000A184C" w:rsidRDefault="00A967F2" w:rsidP="00084687">
            <w:pPr>
              <w:rPr>
                <w:rFonts w:eastAsia="Times New Roman"/>
                <w:b/>
                <w:bCs/>
                <w:lang w:eastAsia="x-none"/>
              </w:rPr>
            </w:pPr>
            <w:r w:rsidRPr="000A184C">
              <w:rPr>
                <w:rFonts w:eastAsia="Times New Roman"/>
                <w:b/>
                <w:bCs/>
                <w:lang w:eastAsia="x-none"/>
              </w:rPr>
              <w:t>Interim:</w:t>
            </w:r>
          </w:p>
        </w:tc>
        <w:tc>
          <w:tcPr>
            <w:tcW w:w="3090" w:type="dxa"/>
            <w:shd w:val="clear" w:color="auto" w:fill="D0CECE" w:themeFill="background2" w:themeFillShade="E6"/>
          </w:tcPr>
          <w:p w14:paraId="3B6C9CF7" w14:textId="77777777" w:rsidR="00A967F2" w:rsidRPr="000A184C" w:rsidRDefault="00A967F2" w:rsidP="00084687">
            <w:pPr>
              <w:rPr>
                <w:b/>
                <w:bCs/>
              </w:rPr>
            </w:pPr>
            <w:r w:rsidRPr="000A184C">
              <w:rPr>
                <w:b/>
                <w:bCs/>
              </w:rPr>
              <w:t>Final:</w:t>
            </w:r>
          </w:p>
        </w:tc>
      </w:tr>
    </w:tbl>
    <w:p w14:paraId="1D8942D6" w14:textId="77777777" w:rsidR="00A967F2" w:rsidRPr="003E01C8" w:rsidRDefault="00A967F2" w:rsidP="00A967F2">
      <w:pPr>
        <w:sectPr w:rsidR="00A967F2"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3402"/>
        <w:gridCol w:w="708"/>
        <w:gridCol w:w="1433"/>
        <w:gridCol w:w="1577"/>
      </w:tblGrid>
      <w:tr w:rsidR="00A967F2" w:rsidRPr="003E01C8" w14:paraId="23840329" w14:textId="77777777" w:rsidTr="00A967F2">
        <w:trPr>
          <w:trHeight w:val="1094"/>
        </w:trPr>
        <w:tc>
          <w:tcPr>
            <w:tcW w:w="9242" w:type="dxa"/>
            <w:gridSpan w:val="5"/>
            <w:tcBorders>
              <w:top w:val="single" w:sz="4" w:space="0" w:color="auto"/>
              <w:left w:val="single" w:sz="4" w:space="0" w:color="auto"/>
              <w:bottom w:val="single" w:sz="4" w:space="0" w:color="auto"/>
              <w:right w:val="single" w:sz="4" w:space="0" w:color="auto"/>
            </w:tcBorders>
            <w:shd w:val="clear" w:color="auto" w:fill="E7E6E6"/>
          </w:tcPr>
          <w:p w14:paraId="35D5C7E9" w14:textId="77777777" w:rsidR="00A967F2" w:rsidRPr="000A184C" w:rsidRDefault="00A967F2" w:rsidP="00A967F2">
            <w:pPr>
              <w:spacing w:before="120" w:after="120"/>
              <w:rPr>
                <w:b/>
                <w:bCs/>
              </w:rPr>
            </w:pPr>
            <w:r w:rsidRPr="000A184C">
              <w:rPr>
                <w:b/>
                <w:bCs/>
              </w:rPr>
              <w:lastRenderedPageBreak/>
              <w:t>INTERIM FEEDBACK MEETING</w:t>
            </w:r>
          </w:p>
          <w:p w14:paraId="65630A03" w14:textId="2D1BF889" w:rsidR="00A967F2" w:rsidRPr="003E01C8" w:rsidRDefault="00A967F2" w:rsidP="00A967F2">
            <w:pPr>
              <w:spacing w:before="120" w:after="120"/>
              <w:rPr>
                <w:caps/>
              </w:rPr>
            </w:pPr>
            <w:r w:rsidRPr="000A184C">
              <w:rPr>
                <w:b/>
                <w:bCs/>
              </w:rPr>
              <w:t>PART 1: PLE 1</w:t>
            </w:r>
            <w:r w:rsidR="0023548D">
              <w:rPr>
                <w:b/>
                <w:bCs/>
              </w:rPr>
              <w:t>c</w:t>
            </w:r>
          </w:p>
        </w:tc>
      </w:tr>
      <w:tr w:rsidR="00A967F2" w:rsidRPr="003E01C8" w14:paraId="2C8B4150" w14:textId="77777777" w:rsidTr="00A967F2">
        <w:trPr>
          <w:trHeight w:val="3236"/>
        </w:trPr>
        <w:tc>
          <w:tcPr>
            <w:tcW w:w="9242" w:type="dxa"/>
            <w:gridSpan w:val="5"/>
            <w:tcBorders>
              <w:top w:val="single" w:sz="4" w:space="0" w:color="auto"/>
              <w:left w:val="single" w:sz="4" w:space="0" w:color="auto"/>
              <w:bottom w:val="single" w:sz="4" w:space="0" w:color="auto"/>
              <w:right w:val="single" w:sz="4" w:space="0" w:color="auto"/>
            </w:tcBorders>
          </w:tcPr>
          <w:p w14:paraId="1A7A0F38" w14:textId="77777777" w:rsidR="00A967F2" w:rsidRPr="003E01C8" w:rsidRDefault="00A967F2" w:rsidP="00A967F2">
            <w:r w:rsidRPr="003E01C8">
              <w:t xml:space="preserve">Practice Supervisor’s comments (please refer to the associated proficiencies for each platform to inform your discussion with the student and comments): </w:t>
            </w:r>
          </w:p>
          <w:p w14:paraId="57A68A38" w14:textId="77777777" w:rsidR="00A967F2" w:rsidRPr="000A184C" w:rsidRDefault="00A967F2" w:rsidP="00A967F2">
            <w:pPr>
              <w:rPr>
                <w:b/>
                <w:bCs/>
              </w:rPr>
            </w:pPr>
            <w:r w:rsidRPr="000A184C">
              <w:rPr>
                <w:b/>
                <w:bCs/>
              </w:rPr>
              <w:t>Platform 1: Being an accountable professional</w:t>
            </w:r>
          </w:p>
          <w:p w14:paraId="2B116CFF" w14:textId="77777777" w:rsidR="00A967F2" w:rsidRPr="003E01C8" w:rsidRDefault="00A967F2" w:rsidP="00A967F2"/>
          <w:p w14:paraId="568F46A1" w14:textId="42324DFB" w:rsidR="00A967F2" w:rsidRDefault="00A967F2" w:rsidP="00A967F2"/>
          <w:p w14:paraId="1EE667A2" w14:textId="77777777" w:rsidR="002949FB" w:rsidRPr="003E01C8" w:rsidRDefault="002949FB" w:rsidP="00A967F2"/>
          <w:p w14:paraId="51958014" w14:textId="77777777" w:rsidR="00A967F2" w:rsidRPr="003E01C8" w:rsidRDefault="00A967F2" w:rsidP="00A967F2"/>
          <w:p w14:paraId="6F5F6730" w14:textId="77777777" w:rsidR="00A967F2" w:rsidRPr="003E01C8" w:rsidRDefault="00A967F2" w:rsidP="00A967F2"/>
          <w:p w14:paraId="3A069A2B" w14:textId="77777777" w:rsidR="00A967F2" w:rsidRPr="000A184C" w:rsidRDefault="00A967F2" w:rsidP="00A967F2">
            <w:pPr>
              <w:rPr>
                <w:b/>
                <w:bCs/>
              </w:rPr>
            </w:pPr>
            <w:r w:rsidRPr="000A184C">
              <w:rPr>
                <w:b/>
                <w:bCs/>
              </w:rPr>
              <w:t>Platform 2: Promoting health and preventing ill health</w:t>
            </w:r>
          </w:p>
          <w:p w14:paraId="2A5535AB" w14:textId="77777777" w:rsidR="00A967F2" w:rsidRPr="003E01C8" w:rsidRDefault="00A967F2" w:rsidP="00A967F2"/>
          <w:p w14:paraId="21F8B6FE" w14:textId="08227657" w:rsidR="00A967F2" w:rsidRDefault="00A967F2" w:rsidP="00A967F2"/>
          <w:p w14:paraId="2D229BD5" w14:textId="77777777" w:rsidR="002949FB" w:rsidRPr="003E01C8" w:rsidRDefault="002949FB" w:rsidP="00A967F2"/>
          <w:p w14:paraId="5D90E7E4" w14:textId="77777777" w:rsidR="00A967F2" w:rsidRPr="003E01C8" w:rsidRDefault="00A967F2" w:rsidP="00A967F2"/>
          <w:p w14:paraId="1B1D09D2" w14:textId="77777777" w:rsidR="00A967F2" w:rsidRPr="003E01C8" w:rsidRDefault="00A967F2" w:rsidP="00A967F2"/>
          <w:p w14:paraId="440E77A9" w14:textId="77777777" w:rsidR="00A967F2" w:rsidRPr="000A184C" w:rsidRDefault="00A967F2" w:rsidP="00A967F2">
            <w:pPr>
              <w:rPr>
                <w:b/>
                <w:bCs/>
              </w:rPr>
            </w:pPr>
            <w:r w:rsidRPr="000A184C">
              <w:rPr>
                <w:b/>
                <w:bCs/>
              </w:rPr>
              <w:t>Platform 3: Assessing needs and planning care</w:t>
            </w:r>
          </w:p>
          <w:p w14:paraId="7A1154F9" w14:textId="23C10502" w:rsidR="00A967F2" w:rsidRDefault="00A967F2" w:rsidP="00A967F2"/>
          <w:p w14:paraId="3EE9F445" w14:textId="218D9083" w:rsidR="002949FB" w:rsidRDefault="002949FB" w:rsidP="00A967F2"/>
          <w:p w14:paraId="4EEDBED7" w14:textId="77777777" w:rsidR="002949FB" w:rsidRPr="003E01C8" w:rsidRDefault="002949FB" w:rsidP="00A967F2"/>
          <w:p w14:paraId="05F5D8B6" w14:textId="77777777" w:rsidR="00A967F2" w:rsidRPr="003E01C8" w:rsidRDefault="00A967F2" w:rsidP="00A967F2"/>
          <w:p w14:paraId="43876228" w14:textId="77777777" w:rsidR="00A967F2" w:rsidRPr="003E01C8" w:rsidRDefault="00A967F2" w:rsidP="00A967F2"/>
          <w:p w14:paraId="3BCD8088" w14:textId="77777777" w:rsidR="00A967F2" w:rsidRPr="000A184C" w:rsidRDefault="00A967F2" w:rsidP="00A967F2">
            <w:pPr>
              <w:rPr>
                <w:b/>
                <w:bCs/>
              </w:rPr>
            </w:pPr>
            <w:r w:rsidRPr="000A184C">
              <w:rPr>
                <w:b/>
                <w:bCs/>
              </w:rPr>
              <w:t>Platform 4: Providing and evaluating care</w:t>
            </w:r>
          </w:p>
          <w:p w14:paraId="55C8BFBD" w14:textId="304CCD0A" w:rsidR="00A967F2" w:rsidRDefault="00A967F2" w:rsidP="00A967F2"/>
          <w:p w14:paraId="0D62C789" w14:textId="77777777" w:rsidR="002949FB" w:rsidRPr="003E01C8" w:rsidRDefault="002949FB" w:rsidP="00A967F2"/>
          <w:p w14:paraId="1170A9CD" w14:textId="77777777" w:rsidR="00A967F2" w:rsidRPr="003E01C8" w:rsidRDefault="00A967F2" w:rsidP="00A967F2"/>
          <w:p w14:paraId="2A2EE5C8" w14:textId="77777777" w:rsidR="00A967F2" w:rsidRPr="003E01C8" w:rsidRDefault="00A967F2" w:rsidP="00A967F2"/>
          <w:p w14:paraId="6431E7FF" w14:textId="77777777" w:rsidR="00A967F2" w:rsidRPr="000A184C" w:rsidRDefault="00A967F2" w:rsidP="00A967F2">
            <w:pPr>
              <w:rPr>
                <w:b/>
                <w:bCs/>
              </w:rPr>
            </w:pPr>
            <w:r w:rsidRPr="000A184C">
              <w:rPr>
                <w:b/>
                <w:bCs/>
              </w:rPr>
              <w:lastRenderedPageBreak/>
              <w:t>Platform 5: Leading and managing nursing care and working in teams</w:t>
            </w:r>
          </w:p>
          <w:p w14:paraId="699E0045" w14:textId="77777777" w:rsidR="00A967F2" w:rsidRPr="003E01C8" w:rsidRDefault="00A967F2" w:rsidP="00A967F2"/>
          <w:p w14:paraId="79288AAA" w14:textId="77777777" w:rsidR="00A967F2" w:rsidRPr="003E01C8" w:rsidRDefault="00A967F2" w:rsidP="00A967F2"/>
          <w:p w14:paraId="235C8209" w14:textId="77777777" w:rsidR="00A967F2" w:rsidRPr="003E01C8" w:rsidRDefault="00A967F2" w:rsidP="00A967F2"/>
          <w:p w14:paraId="2EF56ADD" w14:textId="77777777" w:rsidR="00A967F2" w:rsidRPr="000A184C" w:rsidRDefault="00A967F2" w:rsidP="00A967F2">
            <w:pPr>
              <w:rPr>
                <w:b/>
                <w:bCs/>
              </w:rPr>
            </w:pPr>
            <w:r w:rsidRPr="000A184C">
              <w:rPr>
                <w:b/>
                <w:bCs/>
              </w:rPr>
              <w:t>Platform 6: Improving safety and quality of care</w:t>
            </w:r>
          </w:p>
          <w:p w14:paraId="181160BA" w14:textId="77777777" w:rsidR="00A967F2" w:rsidRPr="003E01C8" w:rsidRDefault="00A967F2" w:rsidP="00A967F2"/>
          <w:p w14:paraId="5958D710" w14:textId="77777777" w:rsidR="00A967F2" w:rsidRPr="003E01C8" w:rsidRDefault="00A967F2" w:rsidP="00A967F2"/>
          <w:p w14:paraId="403F69A3" w14:textId="77777777" w:rsidR="00A967F2" w:rsidRPr="003E01C8" w:rsidRDefault="00A967F2" w:rsidP="00A967F2"/>
          <w:p w14:paraId="5BC47079" w14:textId="77777777" w:rsidR="00A967F2" w:rsidRPr="000A184C" w:rsidRDefault="00A967F2" w:rsidP="00A967F2">
            <w:pPr>
              <w:rPr>
                <w:b/>
                <w:bCs/>
              </w:rPr>
            </w:pPr>
            <w:r w:rsidRPr="000A184C">
              <w:rPr>
                <w:b/>
                <w:bCs/>
              </w:rPr>
              <w:t>Platform 7: Coordinating care</w:t>
            </w:r>
          </w:p>
          <w:p w14:paraId="1A1BBF21" w14:textId="77777777" w:rsidR="00A967F2" w:rsidRPr="003E01C8" w:rsidRDefault="00A967F2" w:rsidP="00A967F2"/>
          <w:p w14:paraId="72FBCAE5" w14:textId="77777777" w:rsidR="00A967F2" w:rsidRPr="003E01C8" w:rsidRDefault="00A967F2" w:rsidP="00A967F2"/>
          <w:p w14:paraId="40A3B172" w14:textId="77777777" w:rsidR="00A967F2" w:rsidRPr="000A184C" w:rsidRDefault="00A967F2" w:rsidP="00A967F2">
            <w:pPr>
              <w:rPr>
                <w:b/>
                <w:bCs/>
              </w:rPr>
            </w:pPr>
            <w:r w:rsidRPr="000A184C">
              <w:rPr>
                <w:b/>
                <w:bCs/>
              </w:rPr>
              <w:t>Skills and Procedures:</w:t>
            </w:r>
          </w:p>
          <w:p w14:paraId="2E4BE931" w14:textId="77777777" w:rsidR="00A967F2" w:rsidRPr="003E01C8" w:rsidRDefault="00A967F2" w:rsidP="00A967F2"/>
          <w:p w14:paraId="313DD7C4" w14:textId="77777777" w:rsidR="00A967F2" w:rsidRPr="003E01C8" w:rsidRDefault="00A967F2" w:rsidP="00A967F2"/>
        </w:tc>
      </w:tr>
      <w:tr w:rsidR="00A967F2" w:rsidRPr="003E01C8" w14:paraId="10F3EA79" w14:textId="77777777" w:rsidTr="00A967F2">
        <w:trPr>
          <w:trHeight w:val="1676"/>
        </w:trPr>
        <w:tc>
          <w:tcPr>
            <w:tcW w:w="9242" w:type="dxa"/>
            <w:gridSpan w:val="5"/>
            <w:tcBorders>
              <w:top w:val="single" w:sz="4" w:space="0" w:color="auto"/>
              <w:left w:val="single" w:sz="4" w:space="0" w:color="auto"/>
              <w:bottom w:val="single" w:sz="4" w:space="0" w:color="auto"/>
              <w:right w:val="single" w:sz="4" w:space="0" w:color="auto"/>
            </w:tcBorders>
          </w:tcPr>
          <w:p w14:paraId="66B73FD8" w14:textId="11BF225D" w:rsidR="00A967F2" w:rsidRPr="002949FB" w:rsidRDefault="00A967F2" w:rsidP="002949FB">
            <w:pPr>
              <w:rPr>
                <w:b/>
                <w:bCs/>
              </w:rPr>
            </w:pPr>
            <w:r w:rsidRPr="000A184C">
              <w:rPr>
                <w:b/>
                <w:bCs/>
              </w:rPr>
              <w:lastRenderedPageBreak/>
              <w:t>Student feedback:</w:t>
            </w:r>
          </w:p>
          <w:p w14:paraId="22B4E64D" w14:textId="77777777" w:rsidR="00A967F2" w:rsidRPr="003E01C8" w:rsidRDefault="00A967F2" w:rsidP="00A967F2"/>
        </w:tc>
      </w:tr>
      <w:tr w:rsidR="00A967F2" w:rsidRPr="003E01C8" w14:paraId="3637D739" w14:textId="77777777" w:rsidTr="00A967F2">
        <w:trPr>
          <w:trHeight w:val="592"/>
        </w:trPr>
        <w:tc>
          <w:tcPr>
            <w:tcW w:w="6232" w:type="dxa"/>
            <w:gridSpan w:val="3"/>
            <w:tcBorders>
              <w:top w:val="single" w:sz="4" w:space="0" w:color="auto"/>
              <w:left w:val="single" w:sz="4" w:space="0" w:color="auto"/>
              <w:bottom w:val="single" w:sz="4" w:space="0" w:color="auto"/>
              <w:right w:val="single" w:sz="4" w:space="0" w:color="auto"/>
            </w:tcBorders>
          </w:tcPr>
          <w:p w14:paraId="7876D6E8" w14:textId="77777777" w:rsidR="00A967F2" w:rsidRPr="003E01C8" w:rsidRDefault="00A967F2" w:rsidP="00A967F2">
            <w:pPr>
              <w:spacing w:before="120" w:after="120"/>
            </w:pPr>
            <w:r w:rsidRPr="003E01C8">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021F6FE8" w14:textId="77777777" w:rsidR="00A967F2" w:rsidRPr="003E01C8" w:rsidRDefault="00A967F2" w:rsidP="00A967F2">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0B14C0DF" w14:textId="77777777" w:rsidR="00A967F2" w:rsidRPr="003E01C8" w:rsidRDefault="00A967F2" w:rsidP="00A967F2">
            <w:pPr>
              <w:spacing w:before="120" w:after="120"/>
            </w:pPr>
            <w:r w:rsidRPr="003E01C8">
              <w:t>No</w:t>
            </w:r>
          </w:p>
        </w:tc>
      </w:tr>
      <w:tr w:rsidR="00A967F2" w:rsidRPr="003E01C8" w14:paraId="1C63DF79" w14:textId="77777777" w:rsidTr="00A967F2">
        <w:trPr>
          <w:trHeight w:val="315"/>
        </w:trPr>
        <w:tc>
          <w:tcPr>
            <w:tcW w:w="6232" w:type="dxa"/>
            <w:gridSpan w:val="3"/>
            <w:tcBorders>
              <w:top w:val="single" w:sz="4" w:space="0" w:color="auto"/>
              <w:left w:val="single" w:sz="4" w:space="0" w:color="auto"/>
              <w:bottom w:val="single" w:sz="4" w:space="0" w:color="auto"/>
              <w:right w:val="single" w:sz="4" w:space="0" w:color="auto"/>
            </w:tcBorders>
          </w:tcPr>
          <w:p w14:paraId="1748769F" w14:textId="77777777" w:rsidR="00A967F2" w:rsidRPr="003E01C8" w:rsidRDefault="00A967F2" w:rsidP="00A967F2">
            <w:pPr>
              <w:spacing w:before="120" w:after="120"/>
              <w:rPr>
                <w:color w:val="FF0000"/>
              </w:rPr>
            </w:pPr>
            <w:r w:rsidRPr="003E01C8">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51FB82E9" w14:textId="77777777" w:rsidR="00A967F2" w:rsidRPr="003E01C8" w:rsidRDefault="00A967F2" w:rsidP="00A967F2">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38D9F39F" w14:textId="77777777" w:rsidR="00A967F2" w:rsidRPr="003E01C8" w:rsidRDefault="00A967F2" w:rsidP="00A967F2">
            <w:pPr>
              <w:spacing w:before="120" w:after="120"/>
            </w:pPr>
            <w:r w:rsidRPr="003E01C8">
              <w:t>No</w:t>
            </w:r>
          </w:p>
        </w:tc>
      </w:tr>
      <w:tr w:rsidR="00A967F2" w:rsidRPr="003E01C8" w14:paraId="3C063382" w14:textId="77777777" w:rsidTr="00A96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2122" w:type="dxa"/>
            <w:shd w:val="clear" w:color="auto" w:fill="E7E6E6"/>
          </w:tcPr>
          <w:p w14:paraId="3E80EE16" w14:textId="77777777" w:rsidR="00A967F2" w:rsidRPr="003E01C8" w:rsidRDefault="00A967F2" w:rsidP="00A967F2">
            <w:pPr>
              <w:spacing w:before="120" w:after="120"/>
            </w:pPr>
            <w:r w:rsidRPr="003E01C8">
              <w:t xml:space="preserve">Date </w:t>
            </w:r>
          </w:p>
          <w:p w14:paraId="733AA69E" w14:textId="77777777" w:rsidR="00A967F2" w:rsidRPr="003E01C8" w:rsidRDefault="00A967F2" w:rsidP="00A967F2">
            <w:pPr>
              <w:spacing w:before="120" w:after="120"/>
            </w:pPr>
            <w:r w:rsidRPr="003E01C8">
              <w:softHyphen/>
            </w:r>
            <w:r w:rsidRPr="003E01C8">
              <w:softHyphen/>
              <w:t>____/</w:t>
            </w:r>
            <w:r w:rsidRPr="003E01C8">
              <w:softHyphen/>
            </w:r>
            <w:r w:rsidRPr="003E01C8">
              <w:softHyphen/>
              <w:t>____/</w:t>
            </w:r>
            <w:r w:rsidRPr="003E01C8">
              <w:softHyphen/>
            </w:r>
            <w:r w:rsidRPr="003E01C8">
              <w:softHyphen/>
              <w:t>____</w:t>
            </w:r>
          </w:p>
        </w:tc>
        <w:tc>
          <w:tcPr>
            <w:tcW w:w="3402" w:type="dxa"/>
            <w:shd w:val="clear" w:color="auto" w:fill="E7E6E6"/>
          </w:tcPr>
          <w:p w14:paraId="2C16F96E" w14:textId="77777777" w:rsidR="00A967F2" w:rsidRPr="003E01C8" w:rsidRDefault="00A967F2" w:rsidP="00A967F2">
            <w:pPr>
              <w:spacing w:before="120" w:after="120"/>
            </w:pPr>
            <w:r w:rsidRPr="003E01C8">
              <w:t>Student Signature:</w:t>
            </w:r>
          </w:p>
        </w:tc>
        <w:tc>
          <w:tcPr>
            <w:tcW w:w="3718" w:type="dxa"/>
            <w:gridSpan w:val="3"/>
            <w:shd w:val="clear" w:color="auto" w:fill="E7E6E6"/>
          </w:tcPr>
          <w:p w14:paraId="086BB885" w14:textId="77777777" w:rsidR="00A967F2" w:rsidRPr="003E01C8" w:rsidRDefault="00A967F2" w:rsidP="00A967F2">
            <w:pPr>
              <w:spacing w:before="120" w:after="120"/>
            </w:pPr>
            <w:r w:rsidRPr="003E01C8">
              <w:t>Practice Supervisor and/or Assessor Signature:</w:t>
            </w:r>
          </w:p>
          <w:p w14:paraId="27928BB4" w14:textId="77777777" w:rsidR="00A967F2" w:rsidRPr="003E01C8" w:rsidRDefault="00A967F2" w:rsidP="00A967F2">
            <w:pPr>
              <w:spacing w:before="120" w:after="120"/>
            </w:pPr>
          </w:p>
        </w:tc>
      </w:tr>
    </w:tbl>
    <w:p w14:paraId="54F2E821" w14:textId="77777777" w:rsidR="00A967F2" w:rsidRPr="003E01C8" w:rsidRDefault="00A967F2" w:rsidP="00A967F2">
      <w:pPr>
        <w:sectPr w:rsidR="00A967F2" w:rsidRPr="003E01C8" w:rsidSect="00325015">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59"/>
        <w:gridCol w:w="1021"/>
        <w:gridCol w:w="113"/>
        <w:gridCol w:w="843"/>
        <w:gridCol w:w="178"/>
        <w:gridCol w:w="1079"/>
        <w:gridCol w:w="468"/>
        <w:gridCol w:w="790"/>
        <w:gridCol w:w="73"/>
        <w:gridCol w:w="567"/>
        <w:gridCol w:w="616"/>
        <w:gridCol w:w="772"/>
        <w:gridCol w:w="488"/>
        <w:gridCol w:w="1216"/>
        <w:gridCol w:w="139"/>
      </w:tblGrid>
      <w:tr w:rsidR="00A967F2" w:rsidRPr="00E230F5" w14:paraId="7BDA4093" w14:textId="77777777" w:rsidTr="00A967F2">
        <w:trPr>
          <w:gridBefore w:val="1"/>
          <w:gridAfter w:val="1"/>
          <w:wBefore w:w="34" w:type="dxa"/>
          <w:wAfter w:w="139" w:type="dxa"/>
          <w:trHeight w:val="835"/>
        </w:trPr>
        <w:tc>
          <w:tcPr>
            <w:tcW w:w="9183" w:type="dxa"/>
            <w:gridSpan w:val="14"/>
            <w:tcBorders>
              <w:bottom w:val="single" w:sz="4" w:space="0" w:color="auto"/>
            </w:tcBorders>
            <w:shd w:val="clear" w:color="auto" w:fill="D0CECE" w:themeFill="background2" w:themeFillShade="E6"/>
          </w:tcPr>
          <w:p w14:paraId="05C01508" w14:textId="77777777" w:rsidR="00A967F2" w:rsidRPr="005B677A" w:rsidRDefault="00A967F2" w:rsidP="00A967F2">
            <w:pPr>
              <w:ind w:right="-250"/>
              <w:jc w:val="center"/>
              <w:rPr>
                <w:rFonts w:cs="Arial"/>
                <w:b/>
                <w:szCs w:val="24"/>
              </w:rPr>
            </w:pPr>
            <w:r>
              <w:rPr>
                <w:rFonts w:cs="Arial"/>
                <w:b/>
                <w:szCs w:val="24"/>
              </w:rPr>
              <w:lastRenderedPageBreak/>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34F37B9F" w14:textId="03C9EFA9" w:rsidR="00A967F2" w:rsidRPr="00E230F5" w:rsidRDefault="00A967F2" w:rsidP="00A967F2">
            <w:pPr>
              <w:ind w:right="-250"/>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Pr>
                <w:rFonts w:cs="Arial"/>
                <w:b/>
                <w:szCs w:val="24"/>
              </w:rPr>
              <w:t>PLE 1</w:t>
            </w:r>
            <w:r w:rsidR="0023548D">
              <w:rPr>
                <w:rFonts w:cs="Arial"/>
                <w:b/>
                <w:szCs w:val="24"/>
              </w:rPr>
              <w:t>c</w:t>
            </w:r>
          </w:p>
        </w:tc>
      </w:tr>
      <w:tr w:rsidR="00A967F2" w14:paraId="48AC40AE" w14:textId="77777777" w:rsidTr="00A967F2">
        <w:tblPrEx>
          <w:tblLook w:val="00A0" w:firstRow="1" w:lastRow="0" w:firstColumn="1" w:lastColumn="0" w:noHBand="0" w:noVBand="0"/>
        </w:tblPrEx>
        <w:trPr>
          <w:gridBefore w:val="1"/>
          <w:gridAfter w:val="1"/>
          <w:wBefore w:w="34" w:type="dxa"/>
          <w:wAfter w:w="139" w:type="dxa"/>
          <w:trHeight w:val="1360"/>
        </w:trPr>
        <w:tc>
          <w:tcPr>
            <w:tcW w:w="9183" w:type="dxa"/>
            <w:gridSpan w:val="14"/>
          </w:tcPr>
          <w:p w14:paraId="7EEC41FB" w14:textId="77777777" w:rsidR="00A967F2" w:rsidRPr="00BA19AC" w:rsidRDefault="00A967F2" w:rsidP="00A967F2">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A967F2" w14:paraId="16117276" w14:textId="77777777" w:rsidTr="00A967F2">
        <w:tblPrEx>
          <w:tblLook w:val="00A0" w:firstRow="1" w:lastRow="0" w:firstColumn="1" w:lastColumn="0" w:noHBand="0" w:noVBand="0"/>
        </w:tblPrEx>
        <w:trPr>
          <w:gridBefore w:val="1"/>
          <w:gridAfter w:val="1"/>
          <w:wBefore w:w="34" w:type="dxa"/>
          <w:wAfter w:w="139" w:type="dxa"/>
        </w:trPr>
        <w:tc>
          <w:tcPr>
            <w:tcW w:w="9183" w:type="dxa"/>
            <w:gridSpan w:val="14"/>
          </w:tcPr>
          <w:p w14:paraId="133A2EDA" w14:textId="77777777" w:rsidR="00A967F2" w:rsidRPr="00BC40A4" w:rsidRDefault="00A967F2" w:rsidP="00A967F2">
            <w:pPr>
              <w:spacing w:after="0"/>
              <w:rPr>
                <w:rFonts w:eastAsia="BatangChe" w:cs="Arial"/>
                <w:b/>
              </w:rPr>
            </w:pPr>
            <w:r w:rsidRPr="00BC40A4">
              <w:rPr>
                <w:rFonts w:eastAsia="BatangChe" w:cs="Arial"/>
                <w:b/>
              </w:rPr>
              <w:t>Information to be given to the service user/carer/family member:</w:t>
            </w:r>
          </w:p>
          <w:p w14:paraId="3A241A4B" w14:textId="77777777" w:rsidR="00A967F2" w:rsidRPr="00BA19AC" w:rsidRDefault="00A967F2" w:rsidP="00A967F2">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A967F2" w14:paraId="3A27822B" w14:textId="77777777" w:rsidTr="00A967F2">
        <w:tblPrEx>
          <w:tblLook w:val="00A0" w:firstRow="1" w:lastRow="0" w:firstColumn="1" w:lastColumn="0" w:noHBand="0" w:noVBand="0"/>
        </w:tblPrEx>
        <w:trPr>
          <w:gridBefore w:val="1"/>
          <w:gridAfter w:val="1"/>
          <w:wBefore w:w="34" w:type="dxa"/>
          <w:wAfter w:w="139" w:type="dxa"/>
          <w:trHeight w:val="294"/>
        </w:trPr>
        <w:tc>
          <w:tcPr>
            <w:tcW w:w="9183" w:type="dxa"/>
            <w:gridSpan w:val="14"/>
            <w:shd w:val="clear" w:color="auto" w:fill="FFFF00"/>
            <w:vAlign w:val="center"/>
          </w:tcPr>
          <w:p w14:paraId="3660C9B9" w14:textId="77777777" w:rsidR="00A967F2" w:rsidRPr="004B1E02" w:rsidRDefault="00A967F2" w:rsidP="00A967F2">
            <w:pPr>
              <w:spacing w:before="120" w:after="120"/>
              <w:ind w:right="482"/>
              <w:rPr>
                <w:szCs w:val="24"/>
              </w:rPr>
            </w:pPr>
            <w:r w:rsidRPr="004B1E02">
              <w:rPr>
                <w:b/>
                <w:noProof/>
                <w:szCs w:val="24"/>
                <w:lang w:eastAsia="en-GB"/>
              </w:rPr>
              <mc:AlternateContent>
                <mc:Choice Requires="wps">
                  <w:drawing>
                    <wp:anchor distT="0" distB="0" distL="114300" distR="114300" simplePos="0" relativeHeight="251811328" behindDoc="0" locked="0" layoutInCell="1" allowOverlap="1" wp14:anchorId="72E72BEA" wp14:editId="298C93E4">
                      <wp:simplePos x="0" y="0"/>
                      <wp:positionH relativeFrom="column">
                        <wp:posOffset>5196205</wp:posOffset>
                      </wp:positionH>
                      <wp:positionV relativeFrom="paragraph">
                        <wp:posOffset>76200</wp:posOffset>
                      </wp:positionV>
                      <wp:extent cx="207010" cy="154940"/>
                      <wp:effectExtent l="19050" t="19050" r="21590" b="16510"/>
                      <wp:wrapNone/>
                      <wp:docPr id="11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F83BDE7" w14:textId="77777777" w:rsidR="00FD0111" w:rsidRDefault="00FD0111" w:rsidP="00A967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72BEA" id="_x0000_s1030" style="position:absolute;margin-left:409.15pt;margin-top:6pt;width:16.3pt;height:12.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7F83BDE7" w14:textId="77777777" w:rsidR="00FD0111" w:rsidRDefault="00FD0111" w:rsidP="00A967F2">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810304" behindDoc="0" locked="0" layoutInCell="1" allowOverlap="1" wp14:anchorId="11124A41" wp14:editId="05B74A7A">
                      <wp:simplePos x="0" y="0"/>
                      <wp:positionH relativeFrom="column">
                        <wp:posOffset>3510280</wp:posOffset>
                      </wp:positionH>
                      <wp:positionV relativeFrom="paragraph">
                        <wp:posOffset>85725</wp:posOffset>
                      </wp:positionV>
                      <wp:extent cx="207010" cy="154940"/>
                      <wp:effectExtent l="19050" t="19050" r="21590" b="16510"/>
                      <wp:wrapNone/>
                      <wp:docPr id="11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C195368" w14:textId="77777777" w:rsidR="00FD0111" w:rsidRDefault="00FD0111" w:rsidP="00A967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24A41" id="_x0000_s1031" style="position:absolute;margin-left:276.4pt;margin-top:6.75pt;width:16.3pt;height:12.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7C195368" w14:textId="77777777" w:rsidR="00FD0111" w:rsidRDefault="00FD0111" w:rsidP="00A967F2">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A967F2" w14:paraId="719FF042" w14:textId="77777777" w:rsidTr="00A967F2">
        <w:tblPrEx>
          <w:tblLook w:val="00A0" w:firstRow="1" w:lastRow="0" w:firstColumn="1" w:lastColumn="0" w:noHBand="0" w:noVBand="0"/>
        </w:tblPrEx>
        <w:trPr>
          <w:gridBefore w:val="1"/>
          <w:gridAfter w:val="1"/>
          <w:wBefore w:w="34" w:type="dxa"/>
          <w:wAfter w:w="139" w:type="dxa"/>
          <w:trHeight w:val="1421"/>
        </w:trPr>
        <w:tc>
          <w:tcPr>
            <w:tcW w:w="2936" w:type="dxa"/>
            <w:gridSpan w:val="4"/>
            <w:shd w:val="clear" w:color="auto" w:fill="FFFF00"/>
            <w:vAlign w:val="center"/>
          </w:tcPr>
          <w:p w14:paraId="18B97BCC" w14:textId="77777777" w:rsidR="00A967F2" w:rsidRPr="004B1E02" w:rsidRDefault="00A967F2" w:rsidP="00A967F2">
            <w:pPr>
              <w:rPr>
                <w:rFonts w:cs="Arial"/>
                <w:b/>
                <w:szCs w:val="24"/>
              </w:rPr>
            </w:pPr>
            <w:r w:rsidRPr="004B1E02">
              <w:rPr>
                <w:rFonts w:cs="Arial"/>
                <w:b/>
                <w:szCs w:val="24"/>
              </w:rPr>
              <w:t xml:space="preserve">How happy were you with the way the student </w:t>
            </w:r>
            <w:proofErr w:type="gramStart"/>
            <w:r w:rsidRPr="004B1E02">
              <w:rPr>
                <w:rFonts w:cs="Arial"/>
                <w:b/>
                <w:szCs w:val="24"/>
              </w:rPr>
              <w:t>nurse….</w:t>
            </w:r>
            <w:proofErr w:type="gramEnd"/>
          </w:p>
        </w:tc>
        <w:tc>
          <w:tcPr>
            <w:tcW w:w="1257" w:type="dxa"/>
            <w:gridSpan w:val="2"/>
          </w:tcPr>
          <w:p w14:paraId="1ECF0239" w14:textId="77777777" w:rsidR="00A967F2" w:rsidRPr="004B1E02" w:rsidRDefault="00A967F2" w:rsidP="00A967F2">
            <w:pPr>
              <w:jc w:val="center"/>
              <w:rPr>
                <w:rFonts w:cs="Arial"/>
                <w:szCs w:val="24"/>
              </w:rPr>
            </w:pPr>
            <w:r w:rsidRPr="004B1E02">
              <w:rPr>
                <w:rFonts w:cs="Arial"/>
                <w:noProof/>
                <w:color w:val="FF0000"/>
                <w:szCs w:val="24"/>
                <w:lang w:eastAsia="en-GB"/>
              </w:rPr>
              <w:drawing>
                <wp:anchor distT="0" distB="0" distL="114300" distR="114300" simplePos="0" relativeHeight="251806208" behindDoc="0" locked="0" layoutInCell="1" allowOverlap="1" wp14:anchorId="63B0D9E6" wp14:editId="12A43382">
                  <wp:simplePos x="0" y="0"/>
                  <wp:positionH relativeFrom="page">
                    <wp:posOffset>252095</wp:posOffset>
                  </wp:positionH>
                  <wp:positionV relativeFrom="paragraph">
                    <wp:posOffset>493395</wp:posOffset>
                  </wp:positionV>
                  <wp:extent cx="338400" cy="338400"/>
                  <wp:effectExtent l="0" t="0" r="5080" b="508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069518A1" w14:textId="77777777" w:rsidR="00A967F2" w:rsidRPr="004B1E02" w:rsidRDefault="00A967F2" w:rsidP="00A967F2">
            <w:pPr>
              <w:jc w:val="center"/>
              <w:rPr>
                <w:rFonts w:cs="Arial"/>
                <w:szCs w:val="24"/>
              </w:rPr>
            </w:pPr>
          </w:p>
        </w:tc>
        <w:tc>
          <w:tcPr>
            <w:tcW w:w="1258" w:type="dxa"/>
            <w:gridSpan w:val="2"/>
          </w:tcPr>
          <w:p w14:paraId="20DE9CC0" w14:textId="77777777" w:rsidR="00A967F2" w:rsidRPr="004B1E02" w:rsidRDefault="00A967F2" w:rsidP="00A967F2">
            <w:pPr>
              <w:jc w:val="center"/>
              <w:rPr>
                <w:rFonts w:cs="Arial"/>
                <w:szCs w:val="24"/>
              </w:rPr>
            </w:pPr>
            <w:r w:rsidRPr="004B1E02">
              <w:rPr>
                <w:rFonts w:cs="Arial"/>
                <w:noProof/>
                <w:szCs w:val="24"/>
                <w:lang w:eastAsia="en-GB"/>
              </w:rPr>
              <w:drawing>
                <wp:anchor distT="0" distB="0" distL="114300" distR="114300" simplePos="0" relativeHeight="251809280" behindDoc="0" locked="0" layoutInCell="1" allowOverlap="1" wp14:anchorId="4058CBBB" wp14:editId="298CA60B">
                  <wp:simplePos x="0" y="0"/>
                  <wp:positionH relativeFrom="column">
                    <wp:posOffset>161925</wp:posOffset>
                  </wp:positionH>
                  <wp:positionV relativeFrom="paragraph">
                    <wp:posOffset>499110</wp:posOffset>
                  </wp:positionV>
                  <wp:extent cx="327600" cy="327600"/>
                  <wp:effectExtent l="0" t="0" r="0" b="0"/>
                  <wp:wrapNone/>
                  <wp:docPr id="12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3"/>
          </w:tcPr>
          <w:p w14:paraId="17303770" w14:textId="77777777" w:rsidR="00A967F2" w:rsidRPr="004B1E02" w:rsidRDefault="00A967F2" w:rsidP="00A967F2">
            <w:pPr>
              <w:jc w:val="center"/>
              <w:rPr>
                <w:rFonts w:cs="Arial"/>
                <w:b/>
                <w:szCs w:val="24"/>
              </w:rPr>
            </w:pPr>
            <w:r w:rsidRPr="004B1E02">
              <w:rPr>
                <w:rFonts w:cs="Arial"/>
                <w:noProof/>
                <w:szCs w:val="24"/>
                <w:lang w:eastAsia="en-GB"/>
              </w:rPr>
              <w:drawing>
                <wp:anchor distT="0" distB="0" distL="114300" distR="114300" simplePos="0" relativeHeight="251812352" behindDoc="0" locked="0" layoutInCell="1" allowOverlap="1" wp14:anchorId="13CAB70F" wp14:editId="62DD83BA">
                  <wp:simplePos x="0" y="0"/>
                  <wp:positionH relativeFrom="column">
                    <wp:posOffset>175895</wp:posOffset>
                  </wp:positionH>
                  <wp:positionV relativeFrom="paragraph">
                    <wp:posOffset>411966</wp:posOffset>
                  </wp:positionV>
                  <wp:extent cx="338400" cy="388800"/>
                  <wp:effectExtent l="0" t="0" r="5080" b="0"/>
                  <wp:wrapNone/>
                  <wp:docPr id="1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2FCB7451" w14:textId="77777777" w:rsidR="00A967F2" w:rsidRPr="004B1E02" w:rsidRDefault="00A967F2" w:rsidP="00A967F2">
            <w:pPr>
              <w:jc w:val="center"/>
              <w:rPr>
                <w:rFonts w:cs="Arial"/>
                <w:szCs w:val="24"/>
              </w:rPr>
            </w:pPr>
          </w:p>
        </w:tc>
        <w:tc>
          <w:tcPr>
            <w:tcW w:w="1260" w:type="dxa"/>
            <w:gridSpan w:val="2"/>
          </w:tcPr>
          <w:p w14:paraId="2B3A1CD8" w14:textId="77777777" w:rsidR="00A967F2" w:rsidRPr="004B1E02" w:rsidRDefault="00A967F2" w:rsidP="00A967F2">
            <w:pPr>
              <w:jc w:val="center"/>
              <w:rPr>
                <w:rFonts w:cs="Arial"/>
                <w:b/>
                <w:szCs w:val="24"/>
              </w:rPr>
            </w:pPr>
            <w:r w:rsidRPr="004B1E02">
              <w:rPr>
                <w:rFonts w:cs="Arial"/>
                <w:b/>
                <w:szCs w:val="24"/>
              </w:rPr>
              <w:t>Unhappy</w:t>
            </w:r>
          </w:p>
          <w:p w14:paraId="6F716701" w14:textId="77777777" w:rsidR="00A967F2" w:rsidRPr="004B1E02" w:rsidRDefault="00A967F2" w:rsidP="00A967F2">
            <w:pPr>
              <w:jc w:val="center"/>
              <w:rPr>
                <w:rFonts w:cs="Arial"/>
                <w:szCs w:val="24"/>
              </w:rPr>
            </w:pPr>
            <w:r w:rsidRPr="004B1E02">
              <w:rPr>
                <w:rFonts w:cs="Arial"/>
                <w:noProof/>
                <w:szCs w:val="24"/>
                <w:lang w:eastAsia="en-GB"/>
              </w:rPr>
              <w:drawing>
                <wp:anchor distT="0" distB="0" distL="114300" distR="114300" simplePos="0" relativeHeight="251807232" behindDoc="0" locked="0" layoutInCell="1" allowOverlap="1" wp14:anchorId="67136922" wp14:editId="6EB53323">
                  <wp:simplePos x="0" y="0"/>
                  <wp:positionH relativeFrom="column">
                    <wp:posOffset>182245</wp:posOffset>
                  </wp:positionH>
                  <wp:positionV relativeFrom="paragraph">
                    <wp:posOffset>148604</wp:posOffset>
                  </wp:positionV>
                  <wp:extent cx="327600" cy="338400"/>
                  <wp:effectExtent l="0" t="0" r="0" b="5080"/>
                  <wp:wrapNone/>
                  <wp:docPr id="12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6C8977B7" w14:textId="77777777" w:rsidR="00A967F2" w:rsidRPr="004B1E02" w:rsidRDefault="00A967F2" w:rsidP="00A967F2">
            <w:pPr>
              <w:jc w:val="center"/>
              <w:rPr>
                <w:rFonts w:cs="Arial"/>
                <w:b/>
                <w:szCs w:val="24"/>
              </w:rPr>
            </w:pPr>
            <w:r w:rsidRPr="004B1E02">
              <w:rPr>
                <w:rFonts w:cs="Arial"/>
                <w:noProof/>
                <w:szCs w:val="24"/>
                <w:lang w:eastAsia="en-GB"/>
              </w:rPr>
              <w:drawing>
                <wp:anchor distT="0" distB="0" distL="114300" distR="114300" simplePos="0" relativeHeight="251808256" behindDoc="0" locked="0" layoutInCell="1" allowOverlap="1" wp14:anchorId="3877B43C" wp14:editId="634A38A3">
                  <wp:simplePos x="0" y="0"/>
                  <wp:positionH relativeFrom="page">
                    <wp:posOffset>244475</wp:posOffset>
                  </wp:positionH>
                  <wp:positionV relativeFrom="paragraph">
                    <wp:posOffset>467360</wp:posOffset>
                  </wp:positionV>
                  <wp:extent cx="327025" cy="32702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70C2861D" w14:textId="77777777" w:rsidR="00A967F2" w:rsidRPr="004B1E02" w:rsidRDefault="00A967F2" w:rsidP="00A967F2">
            <w:pPr>
              <w:jc w:val="center"/>
              <w:rPr>
                <w:rFonts w:cs="Arial"/>
                <w:szCs w:val="24"/>
              </w:rPr>
            </w:pPr>
          </w:p>
        </w:tc>
      </w:tr>
      <w:tr w:rsidR="00A967F2" w14:paraId="7EC16C09" w14:textId="77777777" w:rsidTr="00A967F2">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1FD0F935" w14:textId="77777777" w:rsidR="00A967F2" w:rsidRPr="004B1E02" w:rsidRDefault="00A967F2" w:rsidP="00A967F2">
            <w:pPr>
              <w:rPr>
                <w:rFonts w:cs="Arial"/>
                <w:b/>
                <w:szCs w:val="24"/>
              </w:rPr>
            </w:pPr>
            <w:r w:rsidRPr="004B1E02">
              <w:rPr>
                <w:rFonts w:cs="Arial"/>
                <w:b/>
                <w:szCs w:val="24"/>
              </w:rPr>
              <w:t>…cared for you?</w:t>
            </w:r>
          </w:p>
        </w:tc>
        <w:tc>
          <w:tcPr>
            <w:tcW w:w="1257" w:type="dxa"/>
            <w:gridSpan w:val="2"/>
          </w:tcPr>
          <w:p w14:paraId="2EF52904" w14:textId="77777777" w:rsidR="00A967F2" w:rsidRPr="004B1E02" w:rsidRDefault="00A967F2" w:rsidP="00A967F2">
            <w:pPr>
              <w:ind w:right="480"/>
              <w:rPr>
                <w:szCs w:val="24"/>
              </w:rPr>
            </w:pPr>
          </w:p>
        </w:tc>
        <w:tc>
          <w:tcPr>
            <w:tcW w:w="1258" w:type="dxa"/>
            <w:gridSpan w:val="2"/>
          </w:tcPr>
          <w:p w14:paraId="0E33523A" w14:textId="77777777" w:rsidR="00A967F2" w:rsidRPr="004B1E02" w:rsidRDefault="00A967F2" w:rsidP="00A967F2">
            <w:pPr>
              <w:ind w:right="480"/>
              <w:rPr>
                <w:szCs w:val="24"/>
              </w:rPr>
            </w:pPr>
          </w:p>
        </w:tc>
        <w:tc>
          <w:tcPr>
            <w:tcW w:w="1256" w:type="dxa"/>
            <w:gridSpan w:val="3"/>
          </w:tcPr>
          <w:p w14:paraId="61E63164" w14:textId="77777777" w:rsidR="00A967F2" w:rsidRPr="004B1E02" w:rsidRDefault="00A967F2" w:rsidP="00A967F2">
            <w:pPr>
              <w:ind w:right="480"/>
              <w:rPr>
                <w:szCs w:val="24"/>
              </w:rPr>
            </w:pPr>
          </w:p>
        </w:tc>
        <w:tc>
          <w:tcPr>
            <w:tcW w:w="1260" w:type="dxa"/>
            <w:gridSpan w:val="2"/>
          </w:tcPr>
          <w:p w14:paraId="5701BD9E" w14:textId="77777777" w:rsidR="00A967F2" w:rsidRPr="004B1E02" w:rsidRDefault="00A967F2" w:rsidP="00A967F2">
            <w:pPr>
              <w:ind w:right="480"/>
              <w:rPr>
                <w:szCs w:val="24"/>
              </w:rPr>
            </w:pPr>
          </w:p>
        </w:tc>
        <w:tc>
          <w:tcPr>
            <w:tcW w:w="1216" w:type="dxa"/>
          </w:tcPr>
          <w:p w14:paraId="78D42CA3" w14:textId="77777777" w:rsidR="00A967F2" w:rsidRPr="004B1E02" w:rsidRDefault="00A967F2" w:rsidP="00A967F2">
            <w:pPr>
              <w:ind w:right="480"/>
              <w:rPr>
                <w:szCs w:val="24"/>
              </w:rPr>
            </w:pPr>
          </w:p>
        </w:tc>
      </w:tr>
      <w:tr w:rsidR="00A967F2" w14:paraId="5022E01D" w14:textId="77777777" w:rsidTr="00A967F2">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5D5A9B2A" w14:textId="77777777" w:rsidR="00A967F2" w:rsidRPr="004B1E02" w:rsidRDefault="00A967F2" w:rsidP="00A967F2">
            <w:pPr>
              <w:rPr>
                <w:rFonts w:cs="Arial"/>
                <w:b/>
                <w:szCs w:val="24"/>
              </w:rPr>
            </w:pPr>
            <w:r w:rsidRPr="004B1E02">
              <w:rPr>
                <w:rFonts w:cs="Arial"/>
                <w:b/>
                <w:szCs w:val="24"/>
              </w:rPr>
              <w:t>…listened to your needs?</w:t>
            </w:r>
          </w:p>
        </w:tc>
        <w:tc>
          <w:tcPr>
            <w:tcW w:w="1257" w:type="dxa"/>
            <w:gridSpan w:val="2"/>
          </w:tcPr>
          <w:p w14:paraId="77FF8ADF" w14:textId="77777777" w:rsidR="00A967F2" w:rsidRPr="004B1E02" w:rsidRDefault="00A967F2" w:rsidP="00A967F2">
            <w:pPr>
              <w:ind w:right="480"/>
              <w:rPr>
                <w:szCs w:val="24"/>
              </w:rPr>
            </w:pPr>
          </w:p>
        </w:tc>
        <w:tc>
          <w:tcPr>
            <w:tcW w:w="1258" w:type="dxa"/>
            <w:gridSpan w:val="2"/>
          </w:tcPr>
          <w:p w14:paraId="217F8D71" w14:textId="77777777" w:rsidR="00A967F2" w:rsidRPr="004B1E02" w:rsidRDefault="00A967F2" w:rsidP="00A967F2">
            <w:pPr>
              <w:ind w:right="480"/>
              <w:rPr>
                <w:szCs w:val="24"/>
              </w:rPr>
            </w:pPr>
          </w:p>
        </w:tc>
        <w:tc>
          <w:tcPr>
            <w:tcW w:w="1256" w:type="dxa"/>
            <w:gridSpan w:val="3"/>
          </w:tcPr>
          <w:p w14:paraId="3561E86A" w14:textId="77777777" w:rsidR="00A967F2" w:rsidRPr="004B1E02" w:rsidRDefault="00A967F2" w:rsidP="00A967F2">
            <w:pPr>
              <w:ind w:right="480"/>
              <w:rPr>
                <w:szCs w:val="24"/>
              </w:rPr>
            </w:pPr>
          </w:p>
        </w:tc>
        <w:tc>
          <w:tcPr>
            <w:tcW w:w="1260" w:type="dxa"/>
            <w:gridSpan w:val="2"/>
          </w:tcPr>
          <w:p w14:paraId="081E0579" w14:textId="77777777" w:rsidR="00A967F2" w:rsidRPr="004B1E02" w:rsidRDefault="00A967F2" w:rsidP="00A967F2">
            <w:pPr>
              <w:ind w:right="480"/>
              <w:rPr>
                <w:szCs w:val="24"/>
              </w:rPr>
            </w:pPr>
          </w:p>
        </w:tc>
        <w:tc>
          <w:tcPr>
            <w:tcW w:w="1216" w:type="dxa"/>
          </w:tcPr>
          <w:p w14:paraId="02C4BA11" w14:textId="77777777" w:rsidR="00A967F2" w:rsidRPr="004B1E02" w:rsidRDefault="00A967F2" w:rsidP="00A967F2">
            <w:pPr>
              <w:ind w:right="480"/>
              <w:rPr>
                <w:szCs w:val="24"/>
              </w:rPr>
            </w:pPr>
          </w:p>
        </w:tc>
      </w:tr>
      <w:tr w:rsidR="00A967F2" w14:paraId="27774349" w14:textId="77777777" w:rsidTr="00A967F2">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64FC8C61" w14:textId="77777777" w:rsidR="00A967F2" w:rsidRPr="004B1E02" w:rsidRDefault="00A967F2" w:rsidP="00A967F2">
            <w:pPr>
              <w:rPr>
                <w:rFonts w:cs="Arial"/>
                <w:b/>
                <w:szCs w:val="24"/>
              </w:rPr>
            </w:pPr>
            <w:r w:rsidRPr="004B1E02">
              <w:rPr>
                <w:rFonts w:cs="Arial"/>
                <w:b/>
                <w:szCs w:val="24"/>
              </w:rPr>
              <w:t>…understood the way you felt?</w:t>
            </w:r>
          </w:p>
        </w:tc>
        <w:tc>
          <w:tcPr>
            <w:tcW w:w="1257" w:type="dxa"/>
            <w:gridSpan w:val="2"/>
          </w:tcPr>
          <w:p w14:paraId="47A25FE5" w14:textId="77777777" w:rsidR="00A967F2" w:rsidRPr="004B1E02" w:rsidRDefault="00A967F2" w:rsidP="00A967F2">
            <w:pPr>
              <w:ind w:right="480"/>
              <w:rPr>
                <w:szCs w:val="24"/>
              </w:rPr>
            </w:pPr>
          </w:p>
        </w:tc>
        <w:tc>
          <w:tcPr>
            <w:tcW w:w="1258" w:type="dxa"/>
            <w:gridSpan w:val="2"/>
          </w:tcPr>
          <w:p w14:paraId="3B45BB4B" w14:textId="77777777" w:rsidR="00A967F2" w:rsidRPr="004B1E02" w:rsidRDefault="00A967F2" w:rsidP="00A967F2">
            <w:pPr>
              <w:ind w:right="480"/>
              <w:rPr>
                <w:szCs w:val="24"/>
              </w:rPr>
            </w:pPr>
          </w:p>
        </w:tc>
        <w:tc>
          <w:tcPr>
            <w:tcW w:w="1256" w:type="dxa"/>
            <w:gridSpan w:val="3"/>
          </w:tcPr>
          <w:p w14:paraId="7D2F03AF" w14:textId="77777777" w:rsidR="00A967F2" w:rsidRPr="004B1E02" w:rsidRDefault="00A967F2" w:rsidP="00A967F2">
            <w:pPr>
              <w:ind w:right="480"/>
              <w:rPr>
                <w:szCs w:val="24"/>
              </w:rPr>
            </w:pPr>
          </w:p>
        </w:tc>
        <w:tc>
          <w:tcPr>
            <w:tcW w:w="1260" w:type="dxa"/>
            <w:gridSpan w:val="2"/>
          </w:tcPr>
          <w:p w14:paraId="0FAD4FCE" w14:textId="77777777" w:rsidR="00A967F2" w:rsidRPr="004B1E02" w:rsidRDefault="00A967F2" w:rsidP="00A967F2">
            <w:pPr>
              <w:ind w:right="480"/>
              <w:rPr>
                <w:szCs w:val="24"/>
              </w:rPr>
            </w:pPr>
          </w:p>
        </w:tc>
        <w:tc>
          <w:tcPr>
            <w:tcW w:w="1216" w:type="dxa"/>
          </w:tcPr>
          <w:p w14:paraId="06DB55CD" w14:textId="77777777" w:rsidR="00A967F2" w:rsidRPr="004B1E02" w:rsidRDefault="00A967F2" w:rsidP="00A967F2">
            <w:pPr>
              <w:ind w:right="480"/>
              <w:rPr>
                <w:szCs w:val="24"/>
              </w:rPr>
            </w:pPr>
          </w:p>
        </w:tc>
      </w:tr>
      <w:tr w:rsidR="00A967F2" w14:paraId="6AA5115A" w14:textId="77777777" w:rsidTr="00A967F2">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255D08A2" w14:textId="77777777" w:rsidR="00A967F2" w:rsidRPr="004B1E02" w:rsidRDefault="00A967F2" w:rsidP="00A967F2">
            <w:pPr>
              <w:rPr>
                <w:rFonts w:cs="Arial"/>
                <w:b/>
                <w:szCs w:val="24"/>
              </w:rPr>
            </w:pPr>
            <w:r w:rsidRPr="004B1E02">
              <w:rPr>
                <w:rFonts w:cs="Arial"/>
                <w:b/>
                <w:szCs w:val="24"/>
              </w:rPr>
              <w:t>…talked to you?</w:t>
            </w:r>
          </w:p>
        </w:tc>
        <w:tc>
          <w:tcPr>
            <w:tcW w:w="1257" w:type="dxa"/>
            <w:gridSpan w:val="2"/>
          </w:tcPr>
          <w:p w14:paraId="7D2102C5" w14:textId="77777777" w:rsidR="00A967F2" w:rsidRPr="004B1E02" w:rsidRDefault="00A967F2" w:rsidP="00A967F2">
            <w:pPr>
              <w:ind w:right="480"/>
              <w:rPr>
                <w:szCs w:val="24"/>
              </w:rPr>
            </w:pPr>
          </w:p>
        </w:tc>
        <w:tc>
          <w:tcPr>
            <w:tcW w:w="1258" w:type="dxa"/>
            <w:gridSpan w:val="2"/>
          </w:tcPr>
          <w:p w14:paraId="76742A30" w14:textId="77777777" w:rsidR="00A967F2" w:rsidRPr="004B1E02" w:rsidRDefault="00A967F2" w:rsidP="00A967F2">
            <w:pPr>
              <w:ind w:right="480"/>
              <w:rPr>
                <w:szCs w:val="24"/>
              </w:rPr>
            </w:pPr>
          </w:p>
        </w:tc>
        <w:tc>
          <w:tcPr>
            <w:tcW w:w="1256" w:type="dxa"/>
            <w:gridSpan w:val="3"/>
          </w:tcPr>
          <w:p w14:paraId="61835F8F" w14:textId="77777777" w:rsidR="00A967F2" w:rsidRPr="004B1E02" w:rsidRDefault="00A967F2" w:rsidP="00A967F2">
            <w:pPr>
              <w:ind w:right="480"/>
              <w:rPr>
                <w:szCs w:val="24"/>
              </w:rPr>
            </w:pPr>
          </w:p>
        </w:tc>
        <w:tc>
          <w:tcPr>
            <w:tcW w:w="1260" w:type="dxa"/>
            <w:gridSpan w:val="2"/>
          </w:tcPr>
          <w:p w14:paraId="07F5CEFD" w14:textId="77777777" w:rsidR="00A967F2" w:rsidRPr="004B1E02" w:rsidRDefault="00A967F2" w:rsidP="00A967F2">
            <w:pPr>
              <w:ind w:right="480"/>
              <w:rPr>
                <w:szCs w:val="24"/>
              </w:rPr>
            </w:pPr>
          </w:p>
        </w:tc>
        <w:tc>
          <w:tcPr>
            <w:tcW w:w="1216" w:type="dxa"/>
          </w:tcPr>
          <w:p w14:paraId="7C1271CF" w14:textId="77777777" w:rsidR="00A967F2" w:rsidRPr="004B1E02" w:rsidRDefault="00A967F2" w:rsidP="00A967F2">
            <w:pPr>
              <w:ind w:right="480"/>
              <w:rPr>
                <w:szCs w:val="24"/>
              </w:rPr>
            </w:pPr>
          </w:p>
        </w:tc>
      </w:tr>
      <w:tr w:rsidR="00A967F2" w14:paraId="1CE1C417" w14:textId="77777777" w:rsidTr="00A967F2">
        <w:tblPrEx>
          <w:tblLook w:val="00A0" w:firstRow="1" w:lastRow="0" w:firstColumn="1" w:lastColumn="0" w:noHBand="0" w:noVBand="0"/>
        </w:tblPrEx>
        <w:trPr>
          <w:gridBefore w:val="1"/>
          <w:gridAfter w:val="1"/>
          <w:wBefore w:w="34" w:type="dxa"/>
          <w:wAfter w:w="139" w:type="dxa"/>
          <w:trHeight w:val="554"/>
        </w:trPr>
        <w:tc>
          <w:tcPr>
            <w:tcW w:w="2936" w:type="dxa"/>
            <w:gridSpan w:val="4"/>
            <w:shd w:val="clear" w:color="auto" w:fill="FFFF00"/>
            <w:vAlign w:val="center"/>
          </w:tcPr>
          <w:p w14:paraId="59978CF9" w14:textId="77777777" w:rsidR="00A967F2" w:rsidRPr="004B1E02" w:rsidRDefault="00A967F2" w:rsidP="00A967F2">
            <w:pPr>
              <w:rPr>
                <w:rFonts w:cs="Arial"/>
                <w:b/>
                <w:szCs w:val="24"/>
              </w:rPr>
            </w:pPr>
            <w:r w:rsidRPr="004B1E02">
              <w:rPr>
                <w:rFonts w:cs="Arial"/>
                <w:b/>
                <w:szCs w:val="24"/>
              </w:rPr>
              <w:t>…showed you respect?</w:t>
            </w:r>
          </w:p>
        </w:tc>
        <w:tc>
          <w:tcPr>
            <w:tcW w:w="1257" w:type="dxa"/>
            <w:gridSpan w:val="2"/>
          </w:tcPr>
          <w:p w14:paraId="26082026" w14:textId="77777777" w:rsidR="00A967F2" w:rsidRPr="004B1E02" w:rsidRDefault="00A967F2" w:rsidP="00A967F2">
            <w:pPr>
              <w:ind w:right="480"/>
              <w:rPr>
                <w:szCs w:val="24"/>
              </w:rPr>
            </w:pPr>
          </w:p>
        </w:tc>
        <w:tc>
          <w:tcPr>
            <w:tcW w:w="1258" w:type="dxa"/>
            <w:gridSpan w:val="2"/>
          </w:tcPr>
          <w:p w14:paraId="20C616AB" w14:textId="77777777" w:rsidR="00A967F2" w:rsidRPr="004B1E02" w:rsidRDefault="00A967F2" w:rsidP="00A967F2">
            <w:pPr>
              <w:ind w:right="480"/>
              <w:rPr>
                <w:szCs w:val="24"/>
              </w:rPr>
            </w:pPr>
          </w:p>
        </w:tc>
        <w:tc>
          <w:tcPr>
            <w:tcW w:w="1256" w:type="dxa"/>
            <w:gridSpan w:val="3"/>
          </w:tcPr>
          <w:p w14:paraId="6A604ED2" w14:textId="77777777" w:rsidR="00A967F2" w:rsidRPr="004B1E02" w:rsidRDefault="00A967F2" w:rsidP="00A967F2">
            <w:pPr>
              <w:ind w:right="480"/>
              <w:rPr>
                <w:szCs w:val="24"/>
              </w:rPr>
            </w:pPr>
          </w:p>
        </w:tc>
        <w:tc>
          <w:tcPr>
            <w:tcW w:w="1260" w:type="dxa"/>
            <w:gridSpan w:val="2"/>
          </w:tcPr>
          <w:p w14:paraId="0BBCD10B" w14:textId="77777777" w:rsidR="00A967F2" w:rsidRPr="004B1E02" w:rsidRDefault="00A967F2" w:rsidP="00A967F2">
            <w:pPr>
              <w:ind w:right="480"/>
              <w:rPr>
                <w:szCs w:val="24"/>
              </w:rPr>
            </w:pPr>
          </w:p>
        </w:tc>
        <w:tc>
          <w:tcPr>
            <w:tcW w:w="1216" w:type="dxa"/>
          </w:tcPr>
          <w:p w14:paraId="65AC450C" w14:textId="77777777" w:rsidR="00A967F2" w:rsidRPr="004B1E02" w:rsidRDefault="00A967F2" w:rsidP="00A967F2">
            <w:pPr>
              <w:ind w:right="480"/>
              <w:rPr>
                <w:szCs w:val="24"/>
              </w:rPr>
            </w:pPr>
          </w:p>
        </w:tc>
      </w:tr>
      <w:tr w:rsidR="00A967F2" w14:paraId="58048A79" w14:textId="77777777" w:rsidTr="00A967F2">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1C2C5AF5" w14:textId="77777777" w:rsidR="00A967F2" w:rsidRDefault="00A967F2" w:rsidP="00A967F2">
            <w:pPr>
              <w:rPr>
                <w:rFonts w:cs="Arial"/>
                <w:b/>
                <w:szCs w:val="24"/>
              </w:rPr>
            </w:pPr>
            <w:r w:rsidRPr="009A5350">
              <w:rPr>
                <w:rFonts w:cs="Arial"/>
                <w:b/>
                <w:szCs w:val="24"/>
              </w:rPr>
              <w:t>What did the student nurse do well?</w:t>
            </w:r>
          </w:p>
          <w:p w14:paraId="6CAA301C" w14:textId="77777777" w:rsidR="00A967F2" w:rsidRDefault="00A967F2" w:rsidP="00A967F2">
            <w:pPr>
              <w:ind w:right="480"/>
            </w:pPr>
          </w:p>
        </w:tc>
      </w:tr>
      <w:tr w:rsidR="00A967F2" w14:paraId="662776CA" w14:textId="77777777" w:rsidTr="00A967F2">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414117CD" w14:textId="77777777" w:rsidR="00A967F2" w:rsidRDefault="00A967F2" w:rsidP="00A967F2">
            <w:pPr>
              <w:rPr>
                <w:rFonts w:cs="Arial"/>
                <w:b/>
                <w:szCs w:val="24"/>
              </w:rPr>
            </w:pPr>
            <w:r w:rsidRPr="009A5350">
              <w:rPr>
                <w:rFonts w:cs="Arial"/>
                <w:b/>
                <w:szCs w:val="24"/>
              </w:rPr>
              <w:t>What could the student nurse have done differently?</w:t>
            </w:r>
          </w:p>
          <w:p w14:paraId="793AF720" w14:textId="77777777" w:rsidR="00A967F2" w:rsidRDefault="00A967F2" w:rsidP="00A967F2">
            <w:pPr>
              <w:ind w:right="480"/>
            </w:pPr>
          </w:p>
        </w:tc>
      </w:tr>
      <w:tr w:rsidR="00A967F2" w:rsidRPr="00E230F5" w14:paraId="703460CF" w14:textId="77777777" w:rsidTr="00A967F2">
        <w:tblPrEx>
          <w:tblLook w:val="04A0" w:firstRow="1" w:lastRow="0" w:firstColumn="1" w:lastColumn="0" w:noHBand="0" w:noVBand="1"/>
        </w:tblPrEx>
        <w:trPr>
          <w:gridBefore w:val="1"/>
          <w:gridAfter w:val="1"/>
          <w:wBefore w:w="34" w:type="dxa"/>
          <w:wAfter w:w="139" w:type="dxa"/>
          <w:trHeight w:val="1305"/>
        </w:trPr>
        <w:tc>
          <w:tcPr>
            <w:tcW w:w="3114" w:type="dxa"/>
            <w:gridSpan w:val="5"/>
            <w:shd w:val="clear" w:color="auto" w:fill="D0CECE" w:themeFill="background2" w:themeFillShade="E6"/>
          </w:tcPr>
          <w:p w14:paraId="13052071" w14:textId="77777777" w:rsidR="00A967F2" w:rsidRDefault="00A967F2" w:rsidP="00A967F2">
            <w:pPr>
              <w:spacing w:before="120" w:after="120"/>
              <w:rPr>
                <w:rFonts w:cs="Arial"/>
              </w:rPr>
            </w:pPr>
            <w:r w:rsidRPr="00E230F5">
              <w:rPr>
                <w:rFonts w:cs="Arial"/>
                <w:bCs/>
              </w:rPr>
              <w:t>Date</w:t>
            </w:r>
            <w:r w:rsidRPr="00E230F5">
              <w:rPr>
                <w:rFonts w:cs="Arial"/>
              </w:rPr>
              <w:t xml:space="preserve"> </w:t>
            </w:r>
          </w:p>
          <w:p w14:paraId="46BA4898" w14:textId="77777777" w:rsidR="00A967F2" w:rsidRPr="00E230F5" w:rsidRDefault="00A967F2" w:rsidP="00A967F2">
            <w:pPr>
              <w:spacing w:before="120" w:after="120"/>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5"/>
            <w:shd w:val="clear" w:color="auto" w:fill="D0CECE" w:themeFill="background2" w:themeFillShade="E6"/>
          </w:tcPr>
          <w:p w14:paraId="737FDC3D" w14:textId="77777777" w:rsidR="00A967F2" w:rsidRPr="00084687" w:rsidRDefault="00A967F2" w:rsidP="00881424">
            <w:bookmarkStart w:id="47" w:name="_Toc33451440"/>
            <w:r w:rsidRPr="00084687">
              <w:t>Student Signature:</w:t>
            </w:r>
            <w:bookmarkEnd w:id="47"/>
          </w:p>
        </w:tc>
        <w:tc>
          <w:tcPr>
            <w:tcW w:w="3092" w:type="dxa"/>
            <w:gridSpan w:val="4"/>
            <w:shd w:val="clear" w:color="auto" w:fill="D0CECE" w:themeFill="background2" w:themeFillShade="E6"/>
          </w:tcPr>
          <w:p w14:paraId="0B30F504" w14:textId="77777777" w:rsidR="00A967F2" w:rsidRPr="00084687" w:rsidRDefault="00A967F2" w:rsidP="00881424">
            <w:pPr>
              <w:rPr>
                <w:rFonts w:cs="Arial"/>
                <w:bCs/>
              </w:rPr>
            </w:pPr>
            <w:r w:rsidRPr="00084687">
              <w:rPr>
                <w:rFonts w:cs="Arial"/>
                <w:bCs/>
                <w:szCs w:val="24"/>
              </w:rPr>
              <w:t>Practice Supervisor and/or Assessor Signature:</w:t>
            </w:r>
          </w:p>
        </w:tc>
      </w:tr>
      <w:tr w:rsidR="00A967F2" w:rsidRPr="003E01C8" w14:paraId="06636417" w14:textId="77777777" w:rsidTr="00A967F2">
        <w:tc>
          <w:tcPr>
            <w:tcW w:w="9356" w:type="dxa"/>
            <w:gridSpan w:val="16"/>
            <w:tcBorders>
              <w:bottom w:val="single" w:sz="4" w:space="0" w:color="auto"/>
            </w:tcBorders>
            <w:shd w:val="clear" w:color="auto" w:fill="E7E6E6"/>
          </w:tcPr>
          <w:p w14:paraId="2472D48B" w14:textId="77777777" w:rsidR="00A967F2" w:rsidRPr="000A184C" w:rsidRDefault="00A967F2" w:rsidP="00A967F2">
            <w:pPr>
              <w:spacing w:before="120" w:after="120"/>
              <w:rPr>
                <w:b/>
                <w:bCs/>
              </w:rPr>
            </w:pPr>
            <w:r w:rsidRPr="003E01C8">
              <w:lastRenderedPageBreak/>
              <w:br w:type="page"/>
            </w:r>
            <w:r w:rsidRPr="000A184C">
              <w:rPr>
                <w:b/>
                <w:bCs/>
              </w:rPr>
              <w:t>Student Reflection on S</w:t>
            </w:r>
            <w:r>
              <w:rPr>
                <w:b/>
                <w:bCs/>
              </w:rPr>
              <w:t>ervice</w:t>
            </w:r>
            <w:r w:rsidRPr="000A184C">
              <w:rPr>
                <w:b/>
                <w:bCs/>
              </w:rPr>
              <w:t xml:space="preserve"> User / Carer Feedback </w:t>
            </w:r>
          </w:p>
          <w:p w14:paraId="6450AF56" w14:textId="7EE13F14" w:rsidR="00A967F2" w:rsidRPr="003E01C8" w:rsidRDefault="00A967F2" w:rsidP="00A967F2">
            <w:pPr>
              <w:spacing w:before="120" w:after="120"/>
              <w:rPr>
                <w:color w:val="000000"/>
              </w:rPr>
            </w:pPr>
            <w:r w:rsidRPr="000A184C">
              <w:rPr>
                <w:b/>
                <w:bCs/>
              </w:rPr>
              <w:t>PART 1: PLE 1</w:t>
            </w:r>
            <w:r w:rsidR="0023548D">
              <w:rPr>
                <w:b/>
                <w:bCs/>
              </w:rPr>
              <w:t>c</w:t>
            </w:r>
          </w:p>
        </w:tc>
      </w:tr>
      <w:tr w:rsidR="00A967F2" w:rsidRPr="003E01C8" w14:paraId="0FE0E5CD" w14:textId="77777777" w:rsidTr="00A967F2">
        <w:tblPrEx>
          <w:tblLook w:val="04A0" w:firstRow="1" w:lastRow="0" w:firstColumn="1" w:lastColumn="0" w:noHBand="0" w:noVBand="1"/>
        </w:tblPrEx>
        <w:trPr>
          <w:trHeight w:val="3047"/>
        </w:trPr>
        <w:tc>
          <w:tcPr>
            <w:tcW w:w="9356" w:type="dxa"/>
            <w:gridSpan w:val="16"/>
          </w:tcPr>
          <w:p w14:paraId="2E0384C6" w14:textId="77777777" w:rsidR="00A967F2" w:rsidRPr="003E01C8" w:rsidRDefault="00A967F2" w:rsidP="00A967F2">
            <w:r w:rsidRPr="003E01C8">
              <w:t>Please note any other forms of service user/carer feedback (</w:t>
            </w:r>
            <w:proofErr w:type="spellStart"/>
            <w:r w:rsidRPr="003E01C8">
              <w:t>eg</w:t>
            </w:r>
            <w:proofErr w:type="spellEnd"/>
            <w:r w:rsidRPr="003E01C8">
              <w:t xml:space="preserve"> cards, letters, emails). </w:t>
            </w:r>
            <w:r w:rsidRPr="003E01C8">
              <w:rPr>
                <w:i/>
              </w:rPr>
              <w:t>Please ensure anonymity is maintained</w:t>
            </w:r>
          </w:p>
          <w:p w14:paraId="58095F2B" w14:textId="77777777" w:rsidR="00A967F2" w:rsidRPr="003E01C8" w:rsidRDefault="00A967F2" w:rsidP="00A967F2"/>
          <w:p w14:paraId="7A94DA25" w14:textId="77777777" w:rsidR="00A967F2" w:rsidRPr="003E01C8" w:rsidRDefault="00A967F2" w:rsidP="00A967F2"/>
          <w:p w14:paraId="3B81C25D" w14:textId="77777777" w:rsidR="00A967F2" w:rsidRPr="003E01C8" w:rsidRDefault="00A967F2" w:rsidP="00A967F2"/>
          <w:p w14:paraId="7C0A4C9D" w14:textId="77777777" w:rsidR="00A967F2" w:rsidRPr="003E01C8" w:rsidRDefault="00A967F2" w:rsidP="00A967F2"/>
          <w:p w14:paraId="322A1347" w14:textId="77777777" w:rsidR="00A967F2" w:rsidRPr="003E01C8" w:rsidRDefault="00A967F2" w:rsidP="00A967F2"/>
          <w:p w14:paraId="13326888" w14:textId="77777777" w:rsidR="00A967F2" w:rsidRPr="003E01C8" w:rsidRDefault="00A967F2" w:rsidP="00A967F2"/>
        </w:tc>
      </w:tr>
      <w:tr w:rsidR="00A967F2" w:rsidRPr="003E01C8" w14:paraId="58D67D1C" w14:textId="77777777" w:rsidTr="00A967F2">
        <w:tblPrEx>
          <w:tblLook w:val="04A0" w:firstRow="1" w:lastRow="0" w:firstColumn="1" w:lastColumn="0" w:noHBand="0" w:noVBand="1"/>
        </w:tblPrEx>
        <w:tc>
          <w:tcPr>
            <w:tcW w:w="9356" w:type="dxa"/>
            <w:gridSpan w:val="16"/>
          </w:tcPr>
          <w:p w14:paraId="41DCAC62" w14:textId="77777777" w:rsidR="00A967F2" w:rsidRPr="003E01C8" w:rsidRDefault="00A967F2" w:rsidP="00A967F2">
            <w:r w:rsidRPr="003E01C8">
              <w:t>Use the box below to record your thoughts and feelings on all service user/carer feedback received:</w:t>
            </w:r>
          </w:p>
          <w:p w14:paraId="49CE0D4F" w14:textId="77777777" w:rsidR="00A967F2" w:rsidRPr="003E01C8" w:rsidRDefault="00A967F2" w:rsidP="00A967F2"/>
          <w:p w14:paraId="00E16426" w14:textId="77777777" w:rsidR="00A967F2" w:rsidRPr="003E01C8" w:rsidRDefault="00A967F2" w:rsidP="00A967F2"/>
          <w:p w14:paraId="61CBAE1D" w14:textId="77777777" w:rsidR="00A967F2" w:rsidRPr="003E01C8" w:rsidRDefault="00A967F2" w:rsidP="00A967F2"/>
          <w:p w14:paraId="5DE38419" w14:textId="77777777" w:rsidR="00A967F2" w:rsidRPr="003E01C8" w:rsidRDefault="00A967F2" w:rsidP="00A967F2"/>
          <w:p w14:paraId="7C4F9828" w14:textId="77777777" w:rsidR="00A967F2" w:rsidRPr="003E01C8" w:rsidRDefault="00A967F2" w:rsidP="00A967F2"/>
          <w:p w14:paraId="148D3803" w14:textId="77777777" w:rsidR="00A967F2" w:rsidRPr="003E01C8" w:rsidRDefault="00A967F2" w:rsidP="00A967F2"/>
          <w:p w14:paraId="08AA79C6" w14:textId="77777777" w:rsidR="00A967F2" w:rsidRPr="003E01C8" w:rsidRDefault="00A967F2" w:rsidP="00A967F2"/>
          <w:p w14:paraId="0F0E5AA1" w14:textId="77777777" w:rsidR="00A967F2" w:rsidRPr="003E01C8" w:rsidRDefault="00A967F2" w:rsidP="00A967F2"/>
          <w:p w14:paraId="34B780B8" w14:textId="77777777" w:rsidR="00A967F2" w:rsidRPr="003E01C8" w:rsidRDefault="00A967F2" w:rsidP="00A967F2"/>
          <w:p w14:paraId="7ED1EF74" w14:textId="77777777" w:rsidR="00A967F2" w:rsidRPr="003E01C8" w:rsidRDefault="00A967F2" w:rsidP="00A967F2"/>
          <w:p w14:paraId="56DC2276" w14:textId="77777777" w:rsidR="00A967F2" w:rsidRPr="003E01C8" w:rsidRDefault="00A967F2" w:rsidP="00A967F2"/>
          <w:p w14:paraId="5622E34E" w14:textId="77777777" w:rsidR="00A967F2" w:rsidRPr="003E01C8" w:rsidRDefault="00A967F2" w:rsidP="00A967F2"/>
          <w:p w14:paraId="13770A65" w14:textId="77777777" w:rsidR="00A967F2" w:rsidRPr="003E01C8" w:rsidRDefault="00A967F2" w:rsidP="00A967F2"/>
        </w:tc>
      </w:tr>
      <w:tr w:rsidR="00A967F2" w:rsidRPr="003E01C8" w14:paraId="08183EA5" w14:textId="77777777" w:rsidTr="00A967F2">
        <w:tblPrEx>
          <w:tblLook w:val="04A0" w:firstRow="1" w:lastRow="0" w:firstColumn="1" w:lastColumn="0" w:noHBand="0" w:noVBand="1"/>
        </w:tblPrEx>
        <w:tc>
          <w:tcPr>
            <w:tcW w:w="2014" w:type="dxa"/>
            <w:gridSpan w:val="3"/>
            <w:shd w:val="clear" w:color="auto" w:fill="E7E6E6"/>
          </w:tcPr>
          <w:p w14:paraId="378A92C2" w14:textId="77777777" w:rsidR="00A967F2" w:rsidRPr="003E01C8" w:rsidRDefault="00A967F2" w:rsidP="00A967F2">
            <w:r w:rsidRPr="003E01C8">
              <w:t xml:space="preserve">Date </w:t>
            </w:r>
          </w:p>
          <w:p w14:paraId="5A2CF26B" w14:textId="77777777" w:rsidR="00A967F2" w:rsidRPr="003E01C8" w:rsidRDefault="00A967F2" w:rsidP="00A967F2">
            <w:r w:rsidRPr="003E01C8">
              <w:t>____/</w:t>
            </w:r>
            <w:r w:rsidRPr="003E01C8">
              <w:softHyphen/>
            </w:r>
            <w:r w:rsidRPr="003E01C8">
              <w:softHyphen/>
              <w:t>____/</w:t>
            </w:r>
            <w:r w:rsidRPr="003E01C8">
              <w:softHyphen/>
            </w:r>
            <w:r w:rsidRPr="003E01C8">
              <w:softHyphen/>
              <w:t>____</w:t>
            </w:r>
          </w:p>
        </w:tc>
        <w:tc>
          <w:tcPr>
            <w:tcW w:w="3544" w:type="dxa"/>
            <w:gridSpan w:val="7"/>
            <w:shd w:val="clear" w:color="auto" w:fill="E7E6E6"/>
          </w:tcPr>
          <w:p w14:paraId="095CD9D4" w14:textId="77777777" w:rsidR="00A967F2" w:rsidRPr="003E01C8" w:rsidRDefault="00A967F2" w:rsidP="00A967F2">
            <w:r w:rsidRPr="003E01C8">
              <w:t>Student Signature:</w:t>
            </w:r>
          </w:p>
        </w:tc>
        <w:tc>
          <w:tcPr>
            <w:tcW w:w="3798" w:type="dxa"/>
            <w:gridSpan w:val="6"/>
            <w:shd w:val="clear" w:color="auto" w:fill="E7E6E6"/>
          </w:tcPr>
          <w:p w14:paraId="4A1D3D28" w14:textId="77777777" w:rsidR="00A967F2" w:rsidRPr="003E01C8" w:rsidRDefault="00A967F2" w:rsidP="00A967F2">
            <w:r w:rsidRPr="003E01C8">
              <w:t>Practice Supervisor and/or Assessor Signature:</w:t>
            </w:r>
          </w:p>
          <w:p w14:paraId="5EC008A3" w14:textId="77777777" w:rsidR="00A967F2" w:rsidRPr="003E01C8" w:rsidRDefault="00A967F2" w:rsidP="00A967F2"/>
        </w:tc>
      </w:tr>
      <w:tr w:rsidR="00A967F2" w:rsidRPr="003E01C8" w14:paraId="01F4410E" w14:textId="77777777" w:rsidTr="00A967F2">
        <w:trPr>
          <w:gridBefore w:val="1"/>
          <w:wBefore w:w="34" w:type="dxa"/>
        </w:trPr>
        <w:tc>
          <w:tcPr>
            <w:tcW w:w="9322" w:type="dxa"/>
            <w:gridSpan w:val="15"/>
            <w:tcBorders>
              <w:top w:val="single" w:sz="4" w:space="0" w:color="auto"/>
              <w:bottom w:val="single" w:sz="4" w:space="0" w:color="auto"/>
            </w:tcBorders>
            <w:shd w:val="clear" w:color="auto" w:fill="E7E6E6"/>
          </w:tcPr>
          <w:p w14:paraId="2527E2DC" w14:textId="77777777" w:rsidR="00A967F2" w:rsidRPr="000A184C" w:rsidRDefault="00A967F2" w:rsidP="00A967F2">
            <w:pPr>
              <w:spacing w:before="120" w:after="120"/>
              <w:rPr>
                <w:b/>
                <w:bCs/>
              </w:rPr>
            </w:pPr>
            <w:r w:rsidRPr="003E01C8">
              <w:lastRenderedPageBreak/>
              <w:br w:type="page"/>
            </w:r>
            <w:r w:rsidRPr="003E01C8">
              <w:br w:type="page"/>
            </w:r>
            <w:r w:rsidRPr="000A184C">
              <w:rPr>
                <w:b/>
                <w:bCs/>
              </w:rPr>
              <w:t>FEEDBACK FROM ADDITIONAL LEARNING OPPORTUNITIES</w:t>
            </w:r>
          </w:p>
          <w:p w14:paraId="0636DE21" w14:textId="3CCC7468" w:rsidR="00A967F2" w:rsidRPr="003E01C8" w:rsidRDefault="00A967F2" w:rsidP="00A967F2">
            <w:pPr>
              <w:spacing w:before="120" w:after="120"/>
              <w:rPr>
                <w:color w:val="000000"/>
              </w:rPr>
            </w:pPr>
            <w:r w:rsidRPr="000A184C">
              <w:rPr>
                <w:b/>
                <w:bCs/>
              </w:rPr>
              <w:t>PART 1: PLE 1</w:t>
            </w:r>
            <w:r w:rsidR="0023548D">
              <w:rPr>
                <w:b/>
                <w:bCs/>
              </w:rPr>
              <w:t>c</w:t>
            </w:r>
          </w:p>
        </w:tc>
      </w:tr>
      <w:tr w:rsidR="00A967F2" w:rsidRPr="003E01C8" w14:paraId="378D37BE" w14:textId="77777777" w:rsidTr="00A967F2">
        <w:tblPrEx>
          <w:tblLook w:val="04A0" w:firstRow="1" w:lastRow="0" w:firstColumn="1" w:lastColumn="0" w:noHBand="0" w:noVBand="1"/>
        </w:tblPrEx>
        <w:trPr>
          <w:gridBefore w:val="1"/>
          <w:wBefore w:w="34" w:type="dxa"/>
          <w:trHeight w:val="941"/>
        </w:trPr>
        <w:tc>
          <w:tcPr>
            <w:tcW w:w="4661" w:type="dxa"/>
            <w:gridSpan w:val="7"/>
          </w:tcPr>
          <w:p w14:paraId="127057E2" w14:textId="77777777" w:rsidR="00A967F2" w:rsidRPr="003E01C8" w:rsidRDefault="00A967F2" w:rsidP="00A967F2">
            <w:pPr>
              <w:rPr>
                <w:szCs w:val="24"/>
              </w:rPr>
            </w:pPr>
            <w:r w:rsidRPr="003E01C8">
              <w:br w:type="page"/>
              <w:t>Student Name</w:t>
            </w:r>
          </w:p>
        </w:tc>
        <w:tc>
          <w:tcPr>
            <w:tcW w:w="4661" w:type="dxa"/>
            <w:gridSpan w:val="8"/>
          </w:tcPr>
          <w:p w14:paraId="7AE82981" w14:textId="77777777" w:rsidR="00A967F2" w:rsidRPr="003E01C8" w:rsidRDefault="00A967F2" w:rsidP="00A967F2">
            <w:pPr>
              <w:rPr>
                <w:szCs w:val="24"/>
              </w:rPr>
            </w:pPr>
            <w:r w:rsidRPr="003E01C8">
              <w:t>Intake</w:t>
            </w:r>
          </w:p>
        </w:tc>
      </w:tr>
      <w:tr w:rsidR="00A967F2" w:rsidRPr="003E01C8" w14:paraId="0311EFA7" w14:textId="77777777" w:rsidTr="00A967F2">
        <w:tblPrEx>
          <w:tblLook w:val="04A0" w:firstRow="1" w:lastRow="0" w:firstColumn="1" w:lastColumn="0" w:noHBand="0" w:noVBand="1"/>
        </w:tblPrEx>
        <w:trPr>
          <w:gridBefore w:val="1"/>
          <w:wBefore w:w="34" w:type="dxa"/>
          <w:trHeight w:val="941"/>
        </w:trPr>
        <w:tc>
          <w:tcPr>
            <w:tcW w:w="4661" w:type="dxa"/>
            <w:gridSpan w:val="7"/>
          </w:tcPr>
          <w:p w14:paraId="3FA053DB" w14:textId="77777777" w:rsidR="00A967F2" w:rsidRPr="003E01C8" w:rsidRDefault="00A967F2" w:rsidP="00A967F2">
            <w:pPr>
              <w:rPr>
                <w:szCs w:val="24"/>
              </w:rPr>
            </w:pPr>
            <w:r w:rsidRPr="003E01C8">
              <w:t>Student ID</w:t>
            </w:r>
          </w:p>
        </w:tc>
        <w:tc>
          <w:tcPr>
            <w:tcW w:w="4661" w:type="dxa"/>
            <w:gridSpan w:val="8"/>
          </w:tcPr>
          <w:p w14:paraId="04BDDE9D" w14:textId="77777777" w:rsidR="00A967F2" w:rsidRPr="003E01C8" w:rsidRDefault="00A967F2" w:rsidP="00A967F2">
            <w:pPr>
              <w:rPr>
                <w:szCs w:val="24"/>
              </w:rPr>
            </w:pPr>
            <w:r w:rsidRPr="003E01C8">
              <w:t>Year</w:t>
            </w:r>
          </w:p>
        </w:tc>
      </w:tr>
      <w:tr w:rsidR="00A967F2" w:rsidRPr="003E01C8" w14:paraId="271D561F" w14:textId="77777777" w:rsidTr="00A967F2">
        <w:tblPrEx>
          <w:tblLook w:val="04A0" w:firstRow="1" w:lastRow="0" w:firstColumn="1" w:lastColumn="0" w:noHBand="0" w:noVBand="1"/>
        </w:tblPrEx>
        <w:trPr>
          <w:gridBefore w:val="1"/>
          <w:wBefore w:w="34" w:type="dxa"/>
          <w:trHeight w:val="890"/>
        </w:trPr>
        <w:tc>
          <w:tcPr>
            <w:tcW w:w="4661" w:type="dxa"/>
            <w:gridSpan w:val="7"/>
          </w:tcPr>
          <w:p w14:paraId="62237923" w14:textId="77777777" w:rsidR="00A967F2" w:rsidRPr="003E01C8" w:rsidRDefault="00A967F2" w:rsidP="00A967F2">
            <w:r w:rsidRPr="003E01C8">
              <w:t>Name of Placement</w:t>
            </w:r>
          </w:p>
        </w:tc>
        <w:tc>
          <w:tcPr>
            <w:tcW w:w="4661" w:type="dxa"/>
            <w:gridSpan w:val="8"/>
          </w:tcPr>
          <w:p w14:paraId="05EB18A6" w14:textId="77777777" w:rsidR="00A967F2" w:rsidRPr="003E01C8" w:rsidRDefault="00A967F2" w:rsidP="00A967F2">
            <w:r w:rsidRPr="003E01C8">
              <w:t>Practice Supervisor</w:t>
            </w:r>
          </w:p>
        </w:tc>
      </w:tr>
      <w:tr w:rsidR="00A967F2" w:rsidRPr="003E01C8" w14:paraId="10F4C9D2" w14:textId="77777777" w:rsidTr="00A967F2">
        <w:tblPrEx>
          <w:tblLook w:val="04A0" w:firstRow="1" w:lastRow="0" w:firstColumn="1" w:lastColumn="0" w:noHBand="0" w:noVBand="1"/>
        </w:tblPrEx>
        <w:trPr>
          <w:gridBefore w:val="1"/>
          <w:wBefore w:w="34" w:type="dxa"/>
          <w:trHeight w:val="815"/>
        </w:trPr>
        <w:tc>
          <w:tcPr>
            <w:tcW w:w="9322" w:type="dxa"/>
            <w:gridSpan w:val="15"/>
          </w:tcPr>
          <w:p w14:paraId="2B7DB77C" w14:textId="77777777" w:rsidR="00A967F2" w:rsidRPr="003E01C8" w:rsidRDefault="00A967F2" w:rsidP="00A967F2">
            <w:r w:rsidRPr="003E01C8">
              <w:t>Name and Location of Organisation/Professional Visited:</w:t>
            </w:r>
          </w:p>
        </w:tc>
      </w:tr>
      <w:tr w:rsidR="00A967F2" w:rsidRPr="003E01C8" w14:paraId="207F4F04" w14:textId="77777777" w:rsidTr="00A967F2">
        <w:tblPrEx>
          <w:tblLook w:val="04A0" w:firstRow="1" w:lastRow="0" w:firstColumn="1" w:lastColumn="0" w:noHBand="0" w:noVBand="1"/>
        </w:tblPrEx>
        <w:trPr>
          <w:gridBefore w:val="1"/>
          <w:wBefore w:w="34" w:type="dxa"/>
        </w:trPr>
        <w:tc>
          <w:tcPr>
            <w:tcW w:w="9322" w:type="dxa"/>
            <w:gridSpan w:val="15"/>
          </w:tcPr>
          <w:p w14:paraId="19EF327E" w14:textId="77777777" w:rsidR="00A967F2" w:rsidRPr="003E01C8" w:rsidRDefault="00A967F2" w:rsidP="00A967F2">
            <w:r w:rsidRPr="003E01C8">
              <w:rPr>
                <w:b/>
                <w:lang w:val="en-US"/>
              </w:rPr>
              <w:t xml:space="preserve">Individual overseeing student’s opportunity comments </w:t>
            </w:r>
            <w:r w:rsidRPr="003E01C8">
              <w:rPr>
                <w:lang w:val="en-US"/>
              </w:rPr>
              <w:t>– Please comment on student performance and what learning has taken place?</w:t>
            </w:r>
          </w:p>
          <w:p w14:paraId="0870BDE7" w14:textId="77777777" w:rsidR="00A967F2" w:rsidRPr="003E01C8" w:rsidRDefault="00A967F2" w:rsidP="00A967F2"/>
          <w:p w14:paraId="68320E3F" w14:textId="77777777" w:rsidR="00A967F2" w:rsidRPr="003E01C8" w:rsidRDefault="00A967F2" w:rsidP="00A967F2"/>
          <w:p w14:paraId="63598417" w14:textId="77777777" w:rsidR="00A967F2" w:rsidRPr="003E01C8" w:rsidRDefault="00A967F2" w:rsidP="00A967F2"/>
          <w:p w14:paraId="7C2D5432" w14:textId="77777777" w:rsidR="00A967F2" w:rsidRPr="003E01C8" w:rsidRDefault="00A967F2" w:rsidP="00A967F2"/>
          <w:p w14:paraId="72040D4E" w14:textId="77777777" w:rsidR="00A967F2" w:rsidRPr="003E01C8" w:rsidRDefault="00A967F2" w:rsidP="00A967F2"/>
        </w:tc>
      </w:tr>
      <w:tr w:rsidR="00A967F2" w:rsidRPr="003E01C8" w14:paraId="569B9D68" w14:textId="77777777" w:rsidTr="00A967F2">
        <w:tblPrEx>
          <w:tblLook w:val="04A0" w:firstRow="1" w:lastRow="0" w:firstColumn="1" w:lastColumn="0" w:noHBand="0" w:noVBand="1"/>
        </w:tblPrEx>
        <w:trPr>
          <w:gridBefore w:val="1"/>
          <w:wBefore w:w="34" w:type="dxa"/>
        </w:trPr>
        <w:tc>
          <w:tcPr>
            <w:tcW w:w="9322" w:type="dxa"/>
            <w:gridSpan w:val="15"/>
          </w:tcPr>
          <w:p w14:paraId="4F0712A9" w14:textId="77777777" w:rsidR="00A967F2" w:rsidRPr="003E01C8" w:rsidRDefault="00A967F2" w:rsidP="00A967F2">
            <w:pPr>
              <w:rPr>
                <w:lang w:val="en-US"/>
              </w:rPr>
            </w:pPr>
            <w:r w:rsidRPr="003E01C8">
              <w:rPr>
                <w:lang w:val="en-US"/>
              </w:rPr>
              <w:t>Print Name:                                                       Sign:</w:t>
            </w:r>
          </w:p>
          <w:p w14:paraId="5D63BECD" w14:textId="77777777" w:rsidR="00A967F2" w:rsidRPr="003E01C8" w:rsidDel="005A4292" w:rsidRDefault="00A967F2" w:rsidP="00A967F2">
            <w:pPr>
              <w:rPr>
                <w:lang w:val="en-US"/>
              </w:rPr>
            </w:pPr>
            <w:r w:rsidRPr="003E01C8">
              <w:rPr>
                <w:lang w:val="en-US"/>
              </w:rPr>
              <w:t>Date:</w:t>
            </w:r>
            <w:r w:rsidRPr="003E01C8">
              <w:rPr>
                <w:lang w:val="en-US"/>
              </w:rPr>
              <w:tab/>
            </w:r>
          </w:p>
        </w:tc>
      </w:tr>
      <w:tr w:rsidR="00A967F2" w:rsidRPr="003E01C8" w14:paraId="4AE618FD" w14:textId="77777777" w:rsidTr="00A967F2">
        <w:tblPrEx>
          <w:tblLook w:val="04A0" w:firstRow="1" w:lastRow="0" w:firstColumn="1" w:lastColumn="0" w:noHBand="0" w:noVBand="1"/>
        </w:tblPrEx>
        <w:trPr>
          <w:gridBefore w:val="1"/>
          <w:wBefore w:w="34" w:type="dxa"/>
        </w:trPr>
        <w:tc>
          <w:tcPr>
            <w:tcW w:w="9322" w:type="dxa"/>
            <w:gridSpan w:val="15"/>
          </w:tcPr>
          <w:p w14:paraId="2AF27DF1" w14:textId="77777777" w:rsidR="00A967F2" w:rsidRPr="003E01C8" w:rsidRDefault="00A967F2" w:rsidP="00A967F2">
            <w:pPr>
              <w:rPr>
                <w:b/>
                <w:lang w:val="en-US"/>
              </w:rPr>
            </w:pPr>
            <w:r w:rsidRPr="003E01C8">
              <w:rPr>
                <w:b/>
                <w:lang w:val="en-US"/>
              </w:rPr>
              <w:t xml:space="preserve">Student reflection </w:t>
            </w:r>
            <w:r w:rsidRPr="003E01C8">
              <w:rPr>
                <w:lang w:val="en-US"/>
              </w:rPr>
              <w:t>- please reflect on what you have learned?</w:t>
            </w:r>
          </w:p>
          <w:p w14:paraId="33D65441" w14:textId="77777777" w:rsidR="00A967F2" w:rsidRPr="003E01C8" w:rsidRDefault="00A967F2" w:rsidP="00A967F2"/>
          <w:p w14:paraId="406B02F3" w14:textId="77777777" w:rsidR="00A967F2" w:rsidRPr="003E01C8" w:rsidRDefault="00A967F2" w:rsidP="00A967F2"/>
          <w:p w14:paraId="645D0D1A" w14:textId="77777777" w:rsidR="00A967F2" w:rsidRPr="003E01C8" w:rsidRDefault="00A967F2" w:rsidP="00A967F2"/>
          <w:p w14:paraId="60CC7CB4" w14:textId="77777777" w:rsidR="00A967F2" w:rsidRPr="003E01C8" w:rsidRDefault="00A967F2" w:rsidP="00A967F2"/>
          <w:p w14:paraId="1FD8F290" w14:textId="77777777" w:rsidR="00A967F2" w:rsidRDefault="00A967F2" w:rsidP="00A967F2"/>
          <w:p w14:paraId="60DE4ABD" w14:textId="77777777" w:rsidR="00A967F2" w:rsidRPr="003E01C8" w:rsidRDefault="00A967F2" w:rsidP="00A967F2"/>
        </w:tc>
      </w:tr>
      <w:tr w:rsidR="00A967F2" w:rsidRPr="003E01C8" w14:paraId="1D2C5812" w14:textId="77777777" w:rsidTr="0023548D">
        <w:tblPrEx>
          <w:tblLook w:val="04A0" w:firstRow="1" w:lastRow="0" w:firstColumn="1" w:lastColumn="0" w:noHBand="0" w:noVBand="1"/>
        </w:tblPrEx>
        <w:trPr>
          <w:gridBefore w:val="1"/>
          <w:wBefore w:w="34" w:type="dxa"/>
          <w:trHeight w:val="525"/>
        </w:trPr>
        <w:tc>
          <w:tcPr>
            <w:tcW w:w="9322" w:type="dxa"/>
            <w:gridSpan w:val="15"/>
            <w:tcBorders>
              <w:bottom w:val="single" w:sz="4" w:space="0" w:color="auto"/>
            </w:tcBorders>
          </w:tcPr>
          <w:p w14:paraId="78598410" w14:textId="77777777" w:rsidR="00A967F2" w:rsidRPr="003E01C8" w:rsidRDefault="00A967F2" w:rsidP="00A967F2">
            <w:pPr>
              <w:rPr>
                <w:lang w:val="en-US"/>
              </w:rPr>
            </w:pPr>
            <w:r w:rsidRPr="003E01C8">
              <w:rPr>
                <w:lang w:val="en-US"/>
              </w:rPr>
              <w:t>Date:</w:t>
            </w:r>
          </w:p>
        </w:tc>
      </w:tr>
      <w:tr w:rsidR="00A967F2" w:rsidRPr="003E01C8" w14:paraId="05F44CBB" w14:textId="77777777" w:rsidTr="0023548D">
        <w:tblPrEx>
          <w:tblLook w:val="04A0" w:firstRow="1" w:lastRow="0" w:firstColumn="1" w:lastColumn="0" w:noHBand="0" w:noVBand="1"/>
        </w:tblPrEx>
        <w:trPr>
          <w:gridBefore w:val="1"/>
          <w:wBefore w:w="34" w:type="dxa"/>
          <w:trHeight w:val="525"/>
        </w:trPr>
        <w:tc>
          <w:tcPr>
            <w:tcW w:w="9322" w:type="dxa"/>
            <w:gridSpan w:val="15"/>
            <w:tcBorders>
              <w:bottom w:val="single" w:sz="4" w:space="0" w:color="auto"/>
            </w:tcBorders>
          </w:tcPr>
          <w:p w14:paraId="493B6090" w14:textId="77777777" w:rsidR="00A967F2" w:rsidRPr="003E01C8" w:rsidRDefault="00A967F2" w:rsidP="00A967F2">
            <w:pPr>
              <w:rPr>
                <w:lang w:val="en-US"/>
              </w:rPr>
            </w:pPr>
            <w:r w:rsidRPr="003E01C8">
              <w:rPr>
                <w:lang w:val="en-US"/>
              </w:rPr>
              <w:t>Student signature:</w:t>
            </w:r>
          </w:p>
        </w:tc>
      </w:tr>
      <w:tr w:rsidR="00A967F2" w:rsidRPr="003E01C8" w14:paraId="507C4682" w14:textId="77777777" w:rsidTr="0023548D">
        <w:trPr>
          <w:gridBefore w:val="1"/>
          <w:wBefore w:w="34" w:type="dxa"/>
        </w:trPr>
        <w:tc>
          <w:tcPr>
            <w:tcW w:w="9322" w:type="dxa"/>
            <w:gridSpan w:val="15"/>
            <w:tcBorders>
              <w:top w:val="single" w:sz="4" w:space="0" w:color="auto"/>
              <w:bottom w:val="single" w:sz="4" w:space="0" w:color="auto"/>
            </w:tcBorders>
            <w:shd w:val="clear" w:color="auto" w:fill="E7E6E6"/>
          </w:tcPr>
          <w:p w14:paraId="0830624D" w14:textId="77777777" w:rsidR="00A967F2" w:rsidRPr="000A184C" w:rsidRDefault="00A967F2" w:rsidP="00A967F2">
            <w:pPr>
              <w:rPr>
                <w:b/>
                <w:bCs/>
              </w:rPr>
            </w:pPr>
            <w:r w:rsidRPr="003E01C8">
              <w:lastRenderedPageBreak/>
              <w:br w:type="page"/>
            </w:r>
            <w:r w:rsidRPr="000A184C">
              <w:rPr>
                <w:b/>
                <w:bCs/>
              </w:rPr>
              <w:t>ADDITIONAL NOTES</w:t>
            </w:r>
          </w:p>
          <w:p w14:paraId="4337D893" w14:textId="64974988" w:rsidR="00A967F2" w:rsidRPr="003E01C8" w:rsidRDefault="00A967F2" w:rsidP="00A967F2">
            <w:pPr>
              <w:rPr>
                <w:color w:val="000000"/>
              </w:rPr>
            </w:pPr>
            <w:r w:rsidRPr="000A184C">
              <w:rPr>
                <w:b/>
                <w:bCs/>
              </w:rPr>
              <w:t>PART 1: PLE 1</w:t>
            </w:r>
            <w:r w:rsidR="0023548D">
              <w:rPr>
                <w:b/>
                <w:bCs/>
              </w:rPr>
              <w:t>c</w:t>
            </w:r>
          </w:p>
        </w:tc>
      </w:tr>
      <w:tr w:rsidR="00A967F2" w:rsidRPr="003E01C8" w14:paraId="64508488" w14:textId="77777777" w:rsidTr="00A967F2">
        <w:tblPrEx>
          <w:tblLook w:val="04A0" w:firstRow="1" w:lastRow="0" w:firstColumn="1" w:lastColumn="0" w:noHBand="0" w:noVBand="1"/>
        </w:tblPrEx>
        <w:trPr>
          <w:gridBefore w:val="1"/>
          <w:wBefore w:w="34" w:type="dxa"/>
        </w:trPr>
        <w:tc>
          <w:tcPr>
            <w:tcW w:w="959" w:type="dxa"/>
            <w:vAlign w:val="center"/>
          </w:tcPr>
          <w:p w14:paraId="4AA9D187" w14:textId="77777777" w:rsidR="00A967F2" w:rsidRPr="000A184C" w:rsidRDefault="00A967F2" w:rsidP="00A967F2">
            <w:pPr>
              <w:rPr>
                <w:b/>
                <w:bCs/>
              </w:rPr>
            </w:pPr>
            <w:r w:rsidRPr="000A184C">
              <w:rPr>
                <w:b/>
                <w:bCs/>
              </w:rPr>
              <w:t>Date</w:t>
            </w:r>
          </w:p>
        </w:tc>
        <w:tc>
          <w:tcPr>
            <w:tcW w:w="1134" w:type="dxa"/>
            <w:gridSpan w:val="2"/>
            <w:vAlign w:val="center"/>
          </w:tcPr>
          <w:p w14:paraId="6FD7FBE3" w14:textId="77777777" w:rsidR="00A967F2" w:rsidRPr="000A184C" w:rsidRDefault="00A967F2" w:rsidP="00A967F2">
            <w:pPr>
              <w:rPr>
                <w:b/>
                <w:bCs/>
              </w:rPr>
            </w:pPr>
            <w:r w:rsidRPr="000A184C">
              <w:rPr>
                <w:b/>
                <w:bCs/>
              </w:rPr>
              <w:t>Time</w:t>
            </w:r>
          </w:p>
        </w:tc>
        <w:tc>
          <w:tcPr>
            <w:tcW w:w="5386" w:type="dxa"/>
            <w:gridSpan w:val="9"/>
            <w:vAlign w:val="center"/>
          </w:tcPr>
          <w:p w14:paraId="4BE7171E" w14:textId="77777777" w:rsidR="00A967F2" w:rsidRPr="000A184C" w:rsidRDefault="00A967F2" w:rsidP="00A967F2">
            <w:pPr>
              <w:rPr>
                <w:b/>
                <w:bCs/>
              </w:rPr>
            </w:pPr>
            <w:r w:rsidRPr="000A184C">
              <w:rPr>
                <w:b/>
                <w:bCs/>
              </w:rPr>
              <w:t>Detail</w:t>
            </w:r>
          </w:p>
        </w:tc>
        <w:tc>
          <w:tcPr>
            <w:tcW w:w="1843" w:type="dxa"/>
            <w:gridSpan w:val="3"/>
            <w:vAlign w:val="center"/>
          </w:tcPr>
          <w:p w14:paraId="7B6ECA36" w14:textId="77777777" w:rsidR="00A967F2" w:rsidRPr="000A184C" w:rsidRDefault="00A967F2" w:rsidP="00A967F2">
            <w:pPr>
              <w:rPr>
                <w:b/>
                <w:bCs/>
              </w:rPr>
            </w:pPr>
            <w:r w:rsidRPr="000A184C">
              <w:rPr>
                <w:b/>
                <w:bCs/>
              </w:rPr>
              <w:t>Signature</w:t>
            </w:r>
          </w:p>
        </w:tc>
      </w:tr>
      <w:tr w:rsidR="00A967F2" w:rsidRPr="003E01C8" w14:paraId="2079EADC" w14:textId="77777777" w:rsidTr="00A967F2">
        <w:tblPrEx>
          <w:tblLook w:val="04A0" w:firstRow="1" w:lastRow="0" w:firstColumn="1" w:lastColumn="0" w:noHBand="0" w:noVBand="1"/>
        </w:tblPrEx>
        <w:trPr>
          <w:gridBefore w:val="1"/>
          <w:wBefore w:w="34" w:type="dxa"/>
        </w:trPr>
        <w:tc>
          <w:tcPr>
            <w:tcW w:w="959" w:type="dxa"/>
          </w:tcPr>
          <w:p w14:paraId="7FF94C9D" w14:textId="77777777" w:rsidR="00A967F2" w:rsidRPr="003E01C8" w:rsidRDefault="00A967F2" w:rsidP="00A967F2"/>
        </w:tc>
        <w:tc>
          <w:tcPr>
            <w:tcW w:w="1134" w:type="dxa"/>
            <w:gridSpan w:val="2"/>
          </w:tcPr>
          <w:p w14:paraId="19FD22DE" w14:textId="77777777" w:rsidR="00A967F2" w:rsidRPr="003E01C8" w:rsidRDefault="00A967F2" w:rsidP="00A967F2"/>
        </w:tc>
        <w:tc>
          <w:tcPr>
            <w:tcW w:w="5386" w:type="dxa"/>
            <w:gridSpan w:val="9"/>
          </w:tcPr>
          <w:p w14:paraId="1F2F4DA1" w14:textId="77777777" w:rsidR="00A967F2" w:rsidRPr="003E01C8" w:rsidRDefault="00A967F2" w:rsidP="00A967F2">
            <w:r w:rsidRPr="003E01C8">
              <w:t>Student, Practice Supervisors, Practice Assessors, Academic Assessors can add notes to this page</w:t>
            </w:r>
          </w:p>
          <w:p w14:paraId="74C1EF0E" w14:textId="77777777" w:rsidR="00A967F2" w:rsidRPr="003E01C8" w:rsidRDefault="00A967F2" w:rsidP="00A967F2"/>
          <w:p w14:paraId="4EFCD68F" w14:textId="77777777" w:rsidR="00A967F2" w:rsidRPr="003E01C8" w:rsidRDefault="00A967F2" w:rsidP="00A967F2"/>
          <w:p w14:paraId="54C00A22" w14:textId="77777777" w:rsidR="00A967F2" w:rsidRPr="003E01C8" w:rsidRDefault="00A967F2" w:rsidP="00A967F2"/>
          <w:p w14:paraId="6651A08D" w14:textId="77777777" w:rsidR="00A967F2" w:rsidRPr="003E01C8" w:rsidRDefault="00A967F2" w:rsidP="00A967F2"/>
          <w:p w14:paraId="64893822" w14:textId="77777777" w:rsidR="00A967F2" w:rsidRPr="003E01C8" w:rsidRDefault="00A967F2" w:rsidP="00A967F2"/>
          <w:p w14:paraId="7F3B544D" w14:textId="77777777" w:rsidR="00A967F2" w:rsidRPr="003E01C8" w:rsidRDefault="00A967F2" w:rsidP="00A967F2"/>
          <w:p w14:paraId="221E1A04" w14:textId="77777777" w:rsidR="00A967F2" w:rsidRPr="003E01C8" w:rsidRDefault="00A967F2" w:rsidP="00A967F2"/>
          <w:p w14:paraId="77D8D1A8" w14:textId="77777777" w:rsidR="00A967F2" w:rsidRPr="003E01C8" w:rsidRDefault="00A967F2" w:rsidP="00A967F2"/>
          <w:p w14:paraId="53F021CD" w14:textId="77777777" w:rsidR="00A967F2" w:rsidRPr="003E01C8" w:rsidRDefault="00A967F2" w:rsidP="00A967F2"/>
          <w:p w14:paraId="3E4D9468" w14:textId="77777777" w:rsidR="00A967F2" w:rsidRPr="003E01C8" w:rsidRDefault="00A967F2" w:rsidP="00A967F2"/>
          <w:p w14:paraId="414338F1" w14:textId="77777777" w:rsidR="00A967F2" w:rsidRPr="003E01C8" w:rsidRDefault="00A967F2" w:rsidP="00A967F2"/>
          <w:p w14:paraId="4AEC4340" w14:textId="77777777" w:rsidR="00A967F2" w:rsidRPr="003E01C8" w:rsidRDefault="00A967F2" w:rsidP="00A967F2"/>
          <w:p w14:paraId="64DCD5F3" w14:textId="77777777" w:rsidR="00A967F2" w:rsidRPr="003E01C8" w:rsidRDefault="00A967F2" w:rsidP="00A967F2"/>
          <w:p w14:paraId="0708B41B" w14:textId="77777777" w:rsidR="00A967F2" w:rsidRPr="003E01C8" w:rsidRDefault="00A967F2" w:rsidP="00A967F2"/>
          <w:p w14:paraId="73F227B4" w14:textId="77777777" w:rsidR="00A967F2" w:rsidRPr="003E01C8" w:rsidRDefault="00A967F2" w:rsidP="00A967F2"/>
          <w:p w14:paraId="2BEA1190" w14:textId="77777777" w:rsidR="00A967F2" w:rsidRPr="003E01C8" w:rsidRDefault="00A967F2" w:rsidP="00A967F2"/>
          <w:p w14:paraId="4DB08DD0" w14:textId="77777777" w:rsidR="00A967F2" w:rsidRPr="003E01C8" w:rsidRDefault="00A967F2" w:rsidP="00A967F2"/>
          <w:p w14:paraId="093D4FDD" w14:textId="77777777" w:rsidR="00A967F2" w:rsidRPr="003E01C8" w:rsidRDefault="00A967F2" w:rsidP="00A967F2"/>
          <w:p w14:paraId="102D88F6" w14:textId="77777777" w:rsidR="00A967F2" w:rsidRPr="003E01C8" w:rsidRDefault="00A967F2" w:rsidP="00A967F2"/>
        </w:tc>
        <w:tc>
          <w:tcPr>
            <w:tcW w:w="1843" w:type="dxa"/>
            <w:gridSpan w:val="3"/>
          </w:tcPr>
          <w:p w14:paraId="3DEBF745" w14:textId="77777777" w:rsidR="00A967F2" w:rsidRPr="003E01C8" w:rsidRDefault="00A967F2" w:rsidP="00A967F2"/>
        </w:tc>
      </w:tr>
    </w:tbl>
    <w:p w14:paraId="0033B6C5" w14:textId="77777777" w:rsidR="00A967F2" w:rsidRPr="003E01C8" w:rsidRDefault="00A967F2" w:rsidP="00A967F2">
      <w:pPr>
        <w:sectPr w:rsidR="00A967F2"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1076"/>
        <w:gridCol w:w="1530"/>
        <w:gridCol w:w="371"/>
        <w:gridCol w:w="217"/>
        <w:gridCol w:w="462"/>
        <w:gridCol w:w="126"/>
        <w:gridCol w:w="589"/>
        <w:gridCol w:w="107"/>
        <w:gridCol w:w="481"/>
        <w:gridCol w:w="588"/>
        <w:gridCol w:w="589"/>
        <w:gridCol w:w="588"/>
        <w:gridCol w:w="589"/>
        <w:gridCol w:w="33"/>
      </w:tblGrid>
      <w:tr w:rsidR="00A967F2" w:rsidRPr="003E01C8" w14:paraId="43B9F944" w14:textId="77777777" w:rsidTr="002949FB">
        <w:trPr>
          <w:trHeight w:val="1094"/>
        </w:trPr>
        <w:tc>
          <w:tcPr>
            <w:tcW w:w="9242" w:type="dxa"/>
            <w:gridSpan w:val="15"/>
            <w:tcBorders>
              <w:top w:val="single" w:sz="4" w:space="0" w:color="auto"/>
              <w:left w:val="single" w:sz="4" w:space="0" w:color="auto"/>
              <w:bottom w:val="single" w:sz="4" w:space="0" w:color="auto"/>
              <w:right w:val="single" w:sz="4" w:space="0" w:color="auto"/>
            </w:tcBorders>
            <w:shd w:val="clear" w:color="auto" w:fill="E7E6E6"/>
          </w:tcPr>
          <w:p w14:paraId="5AF7438F" w14:textId="454A6EBF" w:rsidR="00A967F2" w:rsidRPr="00A967F2" w:rsidRDefault="00A967F2" w:rsidP="00A967F2">
            <w:pPr>
              <w:rPr>
                <w:b/>
                <w:bCs/>
              </w:rPr>
            </w:pPr>
            <w:r w:rsidRPr="003E01C8">
              <w:lastRenderedPageBreak/>
              <w:br w:type="page"/>
            </w:r>
            <w:r w:rsidRPr="00A967F2">
              <w:rPr>
                <w:b/>
                <w:bCs/>
              </w:rPr>
              <w:t>Final Assessment</w:t>
            </w:r>
          </w:p>
          <w:p w14:paraId="5AE7B44B" w14:textId="77777777" w:rsidR="00A967F2" w:rsidRPr="00A967F2" w:rsidRDefault="00A967F2" w:rsidP="00A967F2">
            <w:pPr>
              <w:rPr>
                <w:b/>
                <w:bCs/>
              </w:rPr>
            </w:pPr>
            <w:r w:rsidRPr="00A967F2">
              <w:rPr>
                <w:b/>
                <w:bCs/>
              </w:rPr>
              <w:t>To be completed by PRACTICE ASSESSOR</w:t>
            </w:r>
          </w:p>
          <w:p w14:paraId="05FC8654" w14:textId="0880D816" w:rsidR="00A967F2" w:rsidRPr="003E01C8" w:rsidRDefault="00A967F2" w:rsidP="00A967F2">
            <w:pPr>
              <w:rPr>
                <w:caps/>
              </w:rPr>
            </w:pPr>
            <w:r w:rsidRPr="00A967F2">
              <w:rPr>
                <w:b/>
                <w:bCs/>
              </w:rPr>
              <w:t>PART 1: PLE 1</w:t>
            </w:r>
            <w:r w:rsidR="0023548D">
              <w:rPr>
                <w:b/>
                <w:bCs/>
              </w:rPr>
              <w:t>c</w:t>
            </w:r>
          </w:p>
        </w:tc>
      </w:tr>
      <w:tr w:rsidR="00A967F2" w:rsidRPr="003E01C8" w14:paraId="78F8D701"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4"/>
            <w:vMerge w:val="restart"/>
            <w:tcBorders>
              <w:top w:val="single" w:sz="4" w:space="0" w:color="auto"/>
              <w:bottom w:val="single" w:sz="4" w:space="0" w:color="auto"/>
            </w:tcBorders>
            <w:shd w:val="clear" w:color="auto" w:fill="E7E6E6"/>
          </w:tcPr>
          <w:p w14:paraId="509C7ABF" w14:textId="77777777" w:rsidR="00A967F2" w:rsidRPr="003E01C8" w:rsidRDefault="00A967F2" w:rsidP="00A967F2">
            <w:r w:rsidRPr="003E01C8">
              <w:t xml:space="preserve">Student Name: </w:t>
            </w:r>
          </w:p>
        </w:tc>
        <w:tc>
          <w:tcPr>
            <w:tcW w:w="4369" w:type="dxa"/>
            <w:gridSpan w:val="11"/>
            <w:tcBorders>
              <w:top w:val="single" w:sz="4" w:space="0" w:color="auto"/>
              <w:bottom w:val="single" w:sz="4" w:space="0" w:color="auto"/>
            </w:tcBorders>
            <w:shd w:val="clear" w:color="auto" w:fill="E7E6E6"/>
          </w:tcPr>
          <w:p w14:paraId="1E1DD172" w14:textId="77777777" w:rsidR="00A967F2" w:rsidRPr="003E01C8" w:rsidRDefault="00A967F2" w:rsidP="00A967F2">
            <w:r w:rsidRPr="003E01C8">
              <w:t>Student ID:</w:t>
            </w:r>
          </w:p>
        </w:tc>
      </w:tr>
      <w:tr w:rsidR="00A967F2" w:rsidRPr="003E01C8" w14:paraId="4DD162C0"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4"/>
            <w:vMerge/>
            <w:shd w:val="clear" w:color="auto" w:fill="E7E6E6"/>
          </w:tcPr>
          <w:p w14:paraId="7D5D4456" w14:textId="77777777" w:rsidR="00A967F2" w:rsidRPr="003E01C8" w:rsidRDefault="00A967F2" w:rsidP="00A967F2"/>
        </w:tc>
        <w:tc>
          <w:tcPr>
            <w:tcW w:w="4369" w:type="dxa"/>
            <w:gridSpan w:val="11"/>
            <w:tcBorders>
              <w:top w:val="single" w:sz="4" w:space="0" w:color="auto"/>
              <w:bottom w:val="single" w:sz="4" w:space="0" w:color="auto"/>
            </w:tcBorders>
            <w:shd w:val="clear" w:color="auto" w:fill="E7E6E6"/>
          </w:tcPr>
          <w:p w14:paraId="7E13848F" w14:textId="77777777" w:rsidR="00A967F2" w:rsidRPr="003E01C8" w:rsidRDefault="00A967F2" w:rsidP="00A967F2">
            <w:r w:rsidRPr="003E01C8">
              <w:t>Intake/Year Group:</w:t>
            </w:r>
          </w:p>
        </w:tc>
      </w:tr>
      <w:tr w:rsidR="00A967F2" w:rsidRPr="003E01C8" w14:paraId="7500977D"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15"/>
            <w:tcBorders>
              <w:bottom w:val="single" w:sz="4" w:space="0" w:color="auto"/>
            </w:tcBorders>
            <w:shd w:val="clear" w:color="auto" w:fill="FFFFFF"/>
          </w:tcPr>
          <w:p w14:paraId="74C642E1" w14:textId="77777777" w:rsidR="00A967F2" w:rsidRPr="003E01C8" w:rsidRDefault="00A967F2" w:rsidP="00A967F2">
            <w:pPr>
              <w:rPr>
                <w:b/>
                <w:bCs/>
              </w:rPr>
            </w:pPr>
            <w:r w:rsidRPr="003E01C8">
              <w:t xml:space="preserve">The minimum level of performance for this part of the programme is </w:t>
            </w:r>
            <w:r w:rsidRPr="003E01C8">
              <w:rPr>
                <w:b/>
              </w:rPr>
              <w:t>DEPENDENT</w:t>
            </w:r>
            <w:r w:rsidRPr="003E01C8">
              <w:t>. This means that the student nurse requires continuous or frequent support from the Practice Supervisor/assessor but is developing confidence through guided participation in care. Please comment on the Platforms below:</w:t>
            </w:r>
          </w:p>
        </w:tc>
      </w:tr>
      <w:tr w:rsidR="00A967F2" w:rsidRPr="003E01C8" w14:paraId="68E4B0CE"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0"/>
        </w:trPr>
        <w:tc>
          <w:tcPr>
            <w:tcW w:w="9242" w:type="dxa"/>
            <w:gridSpan w:val="15"/>
            <w:tcBorders>
              <w:bottom w:val="single" w:sz="4" w:space="0" w:color="auto"/>
            </w:tcBorders>
            <w:shd w:val="clear" w:color="auto" w:fill="FFFFFF"/>
          </w:tcPr>
          <w:p w14:paraId="32C08A07" w14:textId="77777777" w:rsidR="00A967F2" w:rsidRPr="002949FB" w:rsidRDefault="00A967F2" w:rsidP="00A967F2">
            <w:pPr>
              <w:rPr>
                <w:b/>
                <w:bCs/>
              </w:rPr>
            </w:pPr>
            <w:r w:rsidRPr="002949FB">
              <w:rPr>
                <w:b/>
                <w:bCs/>
              </w:rPr>
              <w:t>Platform 1: Being an accountable professional</w:t>
            </w:r>
          </w:p>
          <w:p w14:paraId="1F7BEC83" w14:textId="77777777" w:rsidR="00A967F2" w:rsidRPr="002949FB" w:rsidRDefault="00A967F2" w:rsidP="00A967F2">
            <w:pPr>
              <w:rPr>
                <w:b/>
                <w:bCs/>
              </w:rPr>
            </w:pPr>
          </w:p>
          <w:p w14:paraId="702D1961" w14:textId="5387657C" w:rsidR="00A967F2" w:rsidRDefault="00A967F2" w:rsidP="00A967F2">
            <w:pPr>
              <w:rPr>
                <w:b/>
                <w:bCs/>
              </w:rPr>
            </w:pPr>
          </w:p>
          <w:p w14:paraId="0C4D268F" w14:textId="77777777" w:rsidR="002949FB" w:rsidRPr="002949FB" w:rsidRDefault="002949FB" w:rsidP="00A967F2">
            <w:pPr>
              <w:rPr>
                <w:b/>
                <w:bCs/>
              </w:rPr>
            </w:pPr>
          </w:p>
          <w:p w14:paraId="0D339C7F" w14:textId="77777777" w:rsidR="00A967F2" w:rsidRPr="002949FB" w:rsidRDefault="00A967F2" w:rsidP="00A967F2">
            <w:pPr>
              <w:rPr>
                <w:b/>
                <w:bCs/>
              </w:rPr>
            </w:pPr>
          </w:p>
          <w:p w14:paraId="10076A2A" w14:textId="77777777" w:rsidR="00A967F2" w:rsidRPr="002949FB" w:rsidRDefault="00A967F2" w:rsidP="00A967F2">
            <w:pPr>
              <w:rPr>
                <w:b/>
                <w:bCs/>
              </w:rPr>
            </w:pPr>
            <w:r w:rsidRPr="002949FB">
              <w:rPr>
                <w:b/>
                <w:bCs/>
              </w:rPr>
              <w:t>Platform 2: Promoting health and preventing ill health</w:t>
            </w:r>
          </w:p>
          <w:p w14:paraId="07807F50" w14:textId="77777777" w:rsidR="00A967F2" w:rsidRPr="002949FB" w:rsidRDefault="00A967F2" w:rsidP="00A967F2">
            <w:pPr>
              <w:rPr>
                <w:b/>
                <w:bCs/>
              </w:rPr>
            </w:pPr>
          </w:p>
          <w:p w14:paraId="67A0E06C" w14:textId="06CCEDA1" w:rsidR="00A967F2" w:rsidRDefault="00A967F2" w:rsidP="00A967F2">
            <w:pPr>
              <w:rPr>
                <w:b/>
                <w:bCs/>
              </w:rPr>
            </w:pPr>
          </w:p>
          <w:p w14:paraId="7EC4FD5F" w14:textId="77777777" w:rsidR="002949FB" w:rsidRPr="002949FB" w:rsidRDefault="002949FB" w:rsidP="00A967F2">
            <w:pPr>
              <w:rPr>
                <w:b/>
                <w:bCs/>
              </w:rPr>
            </w:pPr>
          </w:p>
          <w:p w14:paraId="21CE9090" w14:textId="77777777" w:rsidR="00A967F2" w:rsidRPr="002949FB" w:rsidRDefault="00A967F2" w:rsidP="00A967F2">
            <w:pPr>
              <w:rPr>
                <w:b/>
                <w:bCs/>
              </w:rPr>
            </w:pPr>
          </w:p>
          <w:p w14:paraId="0C8CAB6C" w14:textId="77777777" w:rsidR="00A967F2" w:rsidRPr="002949FB" w:rsidRDefault="00A967F2" w:rsidP="00A967F2">
            <w:pPr>
              <w:rPr>
                <w:b/>
                <w:bCs/>
              </w:rPr>
            </w:pPr>
            <w:r w:rsidRPr="002949FB">
              <w:rPr>
                <w:b/>
                <w:bCs/>
              </w:rPr>
              <w:t>Platform 3: Assessing needs and planning care</w:t>
            </w:r>
          </w:p>
          <w:p w14:paraId="0B99102D" w14:textId="77777777" w:rsidR="00A967F2" w:rsidRPr="002949FB" w:rsidRDefault="00A967F2" w:rsidP="00A967F2">
            <w:pPr>
              <w:rPr>
                <w:b/>
                <w:bCs/>
              </w:rPr>
            </w:pPr>
          </w:p>
          <w:p w14:paraId="0A0E3BD5" w14:textId="66391514" w:rsidR="00A967F2" w:rsidRDefault="00A967F2" w:rsidP="00A967F2">
            <w:pPr>
              <w:rPr>
                <w:b/>
                <w:bCs/>
              </w:rPr>
            </w:pPr>
          </w:p>
          <w:p w14:paraId="36EA8BF0" w14:textId="77777777" w:rsidR="002949FB" w:rsidRPr="002949FB" w:rsidRDefault="002949FB" w:rsidP="00A967F2">
            <w:pPr>
              <w:rPr>
                <w:b/>
                <w:bCs/>
              </w:rPr>
            </w:pPr>
          </w:p>
          <w:p w14:paraId="5F1A17AB" w14:textId="77777777" w:rsidR="00A967F2" w:rsidRPr="002949FB" w:rsidRDefault="00A967F2" w:rsidP="00A967F2">
            <w:pPr>
              <w:rPr>
                <w:b/>
                <w:bCs/>
              </w:rPr>
            </w:pPr>
          </w:p>
          <w:p w14:paraId="070AEB4B" w14:textId="77777777" w:rsidR="00A967F2" w:rsidRPr="002949FB" w:rsidRDefault="00A967F2" w:rsidP="00A967F2">
            <w:pPr>
              <w:rPr>
                <w:b/>
                <w:bCs/>
              </w:rPr>
            </w:pPr>
            <w:r w:rsidRPr="002949FB">
              <w:rPr>
                <w:b/>
                <w:bCs/>
              </w:rPr>
              <w:t>Platform 4: Providing and evaluating care</w:t>
            </w:r>
          </w:p>
          <w:p w14:paraId="48F14C80" w14:textId="77777777" w:rsidR="00A967F2" w:rsidRPr="002949FB" w:rsidRDefault="00A967F2" w:rsidP="00A967F2">
            <w:pPr>
              <w:rPr>
                <w:b/>
                <w:bCs/>
              </w:rPr>
            </w:pPr>
          </w:p>
          <w:p w14:paraId="6C10A370" w14:textId="77777777" w:rsidR="00A967F2" w:rsidRPr="002949FB" w:rsidRDefault="00A967F2" w:rsidP="00A967F2">
            <w:pPr>
              <w:rPr>
                <w:b/>
                <w:bCs/>
              </w:rPr>
            </w:pPr>
          </w:p>
          <w:p w14:paraId="555AF0D4" w14:textId="77777777" w:rsidR="00A967F2" w:rsidRPr="002949FB" w:rsidRDefault="00A967F2" w:rsidP="00A967F2">
            <w:pPr>
              <w:rPr>
                <w:b/>
                <w:bCs/>
              </w:rPr>
            </w:pPr>
          </w:p>
          <w:p w14:paraId="1CD5D9A6" w14:textId="77777777" w:rsidR="00A967F2" w:rsidRPr="002949FB" w:rsidRDefault="00A967F2" w:rsidP="00A967F2">
            <w:pPr>
              <w:rPr>
                <w:b/>
                <w:bCs/>
              </w:rPr>
            </w:pPr>
            <w:r w:rsidRPr="002949FB">
              <w:rPr>
                <w:b/>
                <w:bCs/>
              </w:rPr>
              <w:lastRenderedPageBreak/>
              <w:t>Platform 5: Leading and managing nursing care and working in teams</w:t>
            </w:r>
          </w:p>
          <w:p w14:paraId="36AFCD0D" w14:textId="3428842B" w:rsidR="002949FB" w:rsidRDefault="002949FB" w:rsidP="00A967F2"/>
          <w:p w14:paraId="116343F5" w14:textId="77777777" w:rsidR="002949FB" w:rsidRPr="003E01C8" w:rsidRDefault="002949FB" w:rsidP="00A967F2"/>
          <w:p w14:paraId="776C3613" w14:textId="77777777" w:rsidR="00A967F2" w:rsidRPr="002949FB" w:rsidRDefault="00A967F2" w:rsidP="00A967F2">
            <w:pPr>
              <w:rPr>
                <w:b/>
                <w:bCs/>
              </w:rPr>
            </w:pPr>
          </w:p>
          <w:p w14:paraId="0D637B14" w14:textId="77777777" w:rsidR="00A967F2" w:rsidRPr="002949FB" w:rsidRDefault="00A967F2" w:rsidP="00A967F2">
            <w:pPr>
              <w:rPr>
                <w:b/>
                <w:bCs/>
              </w:rPr>
            </w:pPr>
            <w:r w:rsidRPr="002949FB">
              <w:rPr>
                <w:b/>
                <w:bCs/>
              </w:rPr>
              <w:t>Platform 6: Improving safety and quality of care</w:t>
            </w:r>
          </w:p>
          <w:p w14:paraId="3C7571A0" w14:textId="77777777" w:rsidR="00A967F2" w:rsidRPr="002949FB" w:rsidRDefault="00A967F2" w:rsidP="00A967F2">
            <w:pPr>
              <w:rPr>
                <w:b/>
                <w:bCs/>
              </w:rPr>
            </w:pPr>
          </w:p>
          <w:p w14:paraId="4F4B1590" w14:textId="63E2D4BF" w:rsidR="002949FB" w:rsidRDefault="002949FB" w:rsidP="00A967F2">
            <w:pPr>
              <w:rPr>
                <w:b/>
                <w:bCs/>
              </w:rPr>
            </w:pPr>
          </w:p>
          <w:p w14:paraId="10089428" w14:textId="77777777" w:rsidR="002949FB" w:rsidRPr="002949FB" w:rsidRDefault="002949FB" w:rsidP="00A967F2">
            <w:pPr>
              <w:rPr>
                <w:b/>
                <w:bCs/>
              </w:rPr>
            </w:pPr>
          </w:p>
          <w:p w14:paraId="1A6EF295" w14:textId="77777777" w:rsidR="00A967F2" w:rsidRPr="002949FB" w:rsidRDefault="00A967F2" w:rsidP="00A967F2">
            <w:pPr>
              <w:rPr>
                <w:b/>
                <w:bCs/>
              </w:rPr>
            </w:pPr>
            <w:r w:rsidRPr="002949FB">
              <w:rPr>
                <w:b/>
                <w:bCs/>
              </w:rPr>
              <w:t>Platform 7: Coordinating care</w:t>
            </w:r>
          </w:p>
          <w:p w14:paraId="6D4089A4" w14:textId="5FED4A51" w:rsidR="00A967F2" w:rsidRDefault="00A967F2" w:rsidP="00A967F2"/>
          <w:p w14:paraId="2D48FB70" w14:textId="77777777" w:rsidR="002949FB" w:rsidRDefault="002949FB" w:rsidP="00A967F2"/>
          <w:p w14:paraId="65F7A793" w14:textId="0E8707BD" w:rsidR="002949FB" w:rsidRPr="003E01C8" w:rsidRDefault="002949FB" w:rsidP="00A967F2"/>
        </w:tc>
      </w:tr>
      <w:tr w:rsidR="00A967F2" w:rsidRPr="003E01C8" w14:paraId="7FDB65AC" w14:textId="77777777" w:rsidTr="002949FB">
        <w:trPr>
          <w:trHeight w:val="2305"/>
        </w:trPr>
        <w:tc>
          <w:tcPr>
            <w:tcW w:w="9242" w:type="dxa"/>
            <w:gridSpan w:val="15"/>
            <w:tcBorders>
              <w:top w:val="single" w:sz="4" w:space="0" w:color="auto"/>
              <w:left w:val="single" w:sz="4" w:space="0" w:color="auto"/>
              <w:bottom w:val="single" w:sz="4" w:space="0" w:color="auto"/>
              <w:right w:val="single" w:sz="4" w:space="0" w:color="auto"/>
            </w:tcBorders>
          </w:tcPr>
          <w:p w14:paraId="285FB916" w14:textId="77777777" w:rsidR="00A967F2" w:rsidRPr="003E01C8" w:rsidRDefault="00A967F2" w:rsidP="00A967F2">
            <w:r w:rsidRPr="003E01C8">
              <w:lastRenderedPageBreak/>
              <w:t>Please comment on progress towards safely demonstrating the skills and procedures in Annex A and B. Identify aspects for the student to focus on in future PLEs.</w:t>
            </w:r>
          </w:p>
          <w:p w14:paraId="7B4C4A32" w14:textId="77777777" w:rsidR="00A967F2" w:rsidRPr="003E01C8" w:rsidRDefault="00A967F2" w:rsidP="00A967F2"/>
          <w:p w14:paraId="6302DCBF" w14:textId="77777777" w:rsidR="00A967F2" w:rsidRPr="003E01C8" w:rsidRDefault="00A967F2" w:rsidP="00A967F2"/>
        </w:tc>
      </w:tr>
      <w:tr w:rsidR="00A967F2" w:rsidRPr="003E01C8" w14:paraId="78AD3F7C"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gridSpan w:val="2"/>
            <w:shd w:val="clear" w:color="auto" w:fill="E7E6E6"/>
          </w:tcPr>
          <w:p w14:paraId="1ED872F8" w14:textId="77777777" w:rsidR="00A967F2" w:rsidRPr="003E01C8" w:rsidRDefault="00A967F2" w:rsidP="00A967F2">
            <w:r w:rsidRPr="003E01C8">
              <w:t xml:space="preserve">Date </w:t>
            </w:r>
          </w:p>
          <w:p w14:paraId="70BF54C1" w14:textId="77777777" w:rsidR="00A967F2" w:rsidRPr="003E01C8" w:rsidRDefault="00A967F2" w:rsidP="00A967F2">
            <w:r w:rsidRPr="003E01C8">
              <w:softHyphen/>
            </w:r>
            <w:r w:rsidRPr="003E01C8">
              <w:softHyphen/>
              <w:t>____/</w:t>
            </w:r>
            <w:r w:rsidRPr="003E01C8">
              <w:softHyphen/>
            </w:r>
            <w:r w:rsidRPr="003E01C8">
              <w:softHyphen/>
              <w:t>____/</w:t>
            </w:r>
            <w:r w:rsidRPr="003E01C8">
              <w:softHyphen/>
            </w:r>
            <w:r w:rsidRPr="003E01C8">
              <w:softHyphen/>
              <w:t>____</w:t>
            </w:r>
          </w:p>
        </w:tc>
        <w:tc>
          <w:tcPr>
            <w:tcW w:w="3402" w:type="dxa"/>
            <w:gridSpan w:val="7"/>
            <w:shd w:val="clear" w:color="auto" w:fill="E7E6E6"/>
          </w:tcPr>
          <w:p w14:paraId="772366F2" w14:textId="77777777" w:rsidR="00A967F2" w:rsidRPr="003E01C8" w:rsidRDefault="00A967F2" w:rsidP="00A967F2">
            <w:r w:rsidRPr="003E01C8">
              <w:t>Student Signature:</w:t>
            </w:r>
          </w:p>
        </w:tc>
        <w:tc>
          <w:tcPr>
            <w:tcW w:w="2868" w:type="dxa"/>
            <w:gridSpan w:val="6"/>
            <w:shd w:val="clear" w:color="auto" w:fill="E7E6E6"/>
          </w:tcPr>
          <w:p w14:paraId="2431556A" w14:textId="77777777" w:rsidR="00A967F2" w:rsidRPr="003E01C8" w:rsidRDefault="00A967F2" w:rsidP="00A967F2">
            <w:r>
              <w:t>Practice Assessor</w:t>
            </w:r>
            <w:r w:rsidRPr="003E01C8">
              <w:t xml:space="preserve"> Signature:</w:t>
            </w:r>
          </w:p>
          <w:p w14:paraId="13A694F5" w14:textId="77777777" w:rsidR="00A967F2" w:rsidRPr="003E01C8" w:rsidRDefault="00A967F2" w:rsidP="00A967F2"/>
        </w:tc>
      </w:tr>
      <w:tr w:rsidR="00A967F2" w:rsidRPr="003E01C8" w14:paraId="373020C5"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val="restart"/>
            <w:tcBorders>
              <w:top w:val="single" w:sz="4" w:space="0" w:color="auto"/>
            </w:tcBorders>
            <w:vAlign w:val="center"/>
          </w:tcPr>
          <w:p w14:paraId="4E53BFB4" w14:textId="77777777" w:rsidR="00A967F2" w:rsidRPr="003E01C8" w:rsidRDefault="00A967F2" w:rsidP="00A967F2">
            <w:pPr>
              <w:rPr>
                <w:color w:val="FF0000"/>
              </w:rPr>
            </w:pPr>
            <w:r w:rsidRPr="003E01C8">
              <w:t>Please refer to the University of Glasgow grading criteria and grade descriptors in section*</w:t>
            </w:r>
          </w:p>
        </w:tc>
        <w:tc>
          <w:tcPr>
            <w:tcW w:w="4707" w:type="dxa"/>
            <w:gridSpan w:val="11"/>
            <w:tcBorders>
              <w:top w:val="single" w:sz="4" w:space="0" w:color="auto"/>
              <w:bottom w:val="nil"/>
            </w:tcBorders>
          </w:tcPr>
          <w:p w14:paraId="7DEE39E6" w14:textId="77777777" w:rsidR="00A967F2" w:rsidRPr="003E01C8" w:rsidRDefault="00A967F2" w:rsidP="00A967F2">
            <w:pPr>
              <w:rPr>
                <w:sz w:val="28"/>
                <w:szCs w:val="28"/>
              </w:rPr>
            </w:pPr>
            <w:r w:rsidRPr="003E01C8">
              <w:t xml:space="preserve">Summative grade: Please circle  </w:t>
            </w:r>
          </w:p>
        </w:tc>
      </w:tr>
      <w:tr w:rsidR="00A967F2" w:rsidRPr="003E01C8" w14:paraId="18B09C52"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tcPr>
          <w:p w14:paraId="4C65F4EA" w14:textId="77777777" w:rsidR="00A967F2" w:rsidRPr="003E01C8" w:rsidRDefault="00A967F2" w:rsidP="00A967F2"/>
        </w:tc>
        <w:tc>
          <w:tcPr>
            <w:tcW w:w="2353" w:type="dxa"/>
            <w:gridSpan w:val="7"/>
            <w:tcBorders>
              <w:top w:val="nil"/>
              <w:bottom w:val="nil"/>
            </w:tcBorders>
            <w:vAlign w:val="center"/>
          </w:tcPr>
          <w:p w14:paraId="7E719C8E" w14:textId="77777777" w:rsidR="00A967F2" w:rsidRPr="002949FB" w:rsidRDefault="00A967F2" w:rsidP="00A967F2">
            <w:pPr>
              <w:rPr>
                <w:b/>
                <w:bCs/>
              </w:rPr>
            </w:pPr>
            <w:r w:rsidRPr="002949FB">
              <w:rPr>
                <w:b/>
                <w:bCs/>
              </w:rPr>
              <w:t>PASS</w:t>
            </w:r>
          </w:p>
        </w:tc>
        <w:tc>
          <w:tcPr>
            <w:tcW w:w="2354" w:type="dxa"/>
            <w:gridSpan w:val="4"/>
            <w:tcBorders>
              <w:top w:val="nil"/>
              <w:bottom w:val="nil"/>
            </w:tcBorders>
            <w:shd w:val="clear" w:color="auto" w:fill="E7E6E6"/>
            <w:vAlign w:val="center"/>
          </w:tcPr>
          <w:p w14:paraId="678FF4D6" w14:textId="77777777" w:rsidR="00A967F2" w:rsidRPr="002949FB" w:rsidRDefault="00A967F2" w:rsidP="00A967F2">
            <w:pPr>
              <w:rPr>
                <w:b/>
                <w:bCs/>
              </w:rPr>
            </w:pPr>
            <w:r w:rsidRPr="002949FB">
              <w:rPr>
                <w:b/>
                <w:bCs/>
              </w:rPr>
              <w:t>FAIL</w:t>
            </w:r>
          </w:p>
        </w:tc>
      </w:tr>
      <w:tr w:rsidR="00A967F2" w:rsidRPr="003E01C8" w14:paraId="60E9B8FE"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577"/>
        </w:trPr>
        <w:tc>
          <w:tcPr>
            <w:tcW w:w="4502" w:type="dxa"/>
            <w:gridSpan w:val="3"/>
            <w:vMerge/>
          </w:tcPr>
          <w:p w14:paraId="4A69C2D1" w14:textId="77777777" w:rsidR="00A967F2" w:rsidRPr="003E01C8" w:rsidRDefault="00A967F2" w:rsidP="00A967F2"/>
        </w:tc>
        <w:tc>
          <w:tcPr>
            <w:tcW w:w="588" w:type="dxa"/>
            <w:gridSpan w:val="2"/>
            <w:tcBorders>
              <w:top w:val="nil"/>
              <w:bottom w:val="single" w:sz="4" w:space="0" w:color="auto"/>
              <w:right w:val="nil"/>
            </w:tcBorders>
            <w:vAlign w:val="center"/>
          </w:tcPr>
          <w:p w14:paraId="56639B46" w14:textId="77777777" w:rsidR="00A967F2" w:rsidRPr="003E01C8" w:rsidRDefault="00A967F2" w:rsidP="00A967F2">
            <w:r w:rsidRPr="003E01C8">
              <w:t>A</w:t>
            </w:r>
          </w:p>
        </w:tc>
        <w:tc>
          <w:tcPr>
            <w:tcW w:w="588" w:type="dxa"/>
            <w:gridSpan w:val="2"/>
            <w:tcBorders>
              <w:top w:val="nil"/>
              <w:left w:val="nil"/>
              <w:bottom w:val="single" w:sz="4" w:space="0" w:color="auto"/>
              <w:right w:val="nil"/>
            </w:tcBorders>
            <w:vAlign w:val="center"/>
          </w:tcPr>
          <w:p w14:paraId="4648B3FB" w14:textId="77777777" w:rsidR="00A967F2" w:rsidRPr="003E01C8" w:rsidRDefault="00A967F2" w:rsidP="00A967F2">
            <w:r w:rsidRPr="003E01C8">
              <w:t>B</w:t>
            </w:r>
          </w:p>
        </w:tc>
        <w:tc>
          <w:tcPr>
            <w:tcW w:w="589" w:type="dxa"/>
            <w:tcBorders>
              <w:top w:val="nil"/>
              <w:left w:val="nil"/>
              <w:bottom w:val="single" w:sz="4" w:space="0" w:color="auto"/>
              <w:right w:val="nil"/>
            </w:tcBorders>
            <w:vAlign w:val="center"/>
          </w:tcPr>
          <w:p w14:paraId="6E2D7F12" w14:textId="77777777" w:rsidR="00A967F2" w:rsidRPr="003E01C8" w:rsidRDefault="00A967F2" w:rsidP="00A967F2">
            <w:r w:rsidRPr="003E01C8">
              <w:t>C</w:t>
            </w:r>
          </w:p>
        </w:tc>
        <w:tc>
          <w:tcPr>
            <w:tcW w:w="588" w:type="dxa"/>
            <w:gridSpan w:val="2"/>
            <w:tcBorders>
              <w:top w:val="nil"/>
              <w:left w:val="nil"/>
              <w:bottom w:val="single" w:sz="4" w:space="0" w:color="auto"/>
              <w:right w:val="single" w:sz="4" w:space="0" w:color="auto"/>
            </w:tcBorders>
            <w:vAlign w:val="center"/>
          </w:tcPr>
          <w:p w14:paraId="6270BC0A" w14:textId="77777777" w:rsidR="00A967F2" w:rsidRPr="003E01C8" w:rsidRDefault="00A967F2" w:rsidP="00A967F2">
            <w:r w:rsidRPr="003E01C8">
              <w:t>D</w:t>
            </w:r>
          </w:p>
        </w:tc>
        <w:tc>
          <w:tcPr>
            <w:tcW w:w="588" w:type="dxa"/>
            <w:tcBorders>
              <w:top w:val="nil"/>
              <w:left w:val="single" w:sz="4" w:space="0" w:color="auto"/>
              <w:bottom w:val="single" w:sz="4" w:space="0" w:color="auto"/>
              <w:right w:val="nil"/>
            </w:tcBorders>
            <w:shd w:val="clear" w:color="auto" w:fill="E7E6E6"/>
            <w:vAlign w:val="center"/>
          </w:tcPr>
          <w:p w14:paraId="19EAB80F" w14:textId="77777777" w:rsidR="00A967F2" w:rsidRPr="003E01C8" w:rsidRDefault="00A967F2" w:rsidP="00A967F2">
            <w:r w:rsidRPr="003E01C8">
              <w:t>E</w:t>
            </w:r>
          </w:p>
        </w:tc>
        <w:tc>
          <w:tcPr>
            <w:tcW w:w="589" w:type="dxa"/>
            <w:tcBorders>
              <w:top w:val="nil"/>
              <w:left w:val="nil"/>
              <w:bottom w:val="single" w:sz="4" w:space="0" w:color="auto"/>
              <w:right w:val="nil"/>
            </w:tcBorders>
            <w:shd w:val="clear" w:color="auto" w:fill="E7E6E6"/>
            <w:vAlign w:val="center"/>
          </w:tcPr>
          <w:p w14:paraId="5CA3C48E" w14:textId="77777777" w:rsidR="00A967F2" w:rsidRPr="003E01C8" w:rsidRDefault="00A967F2" w:rsidP="00A967F2">
            <w:r w:rsidRPr="003E01C8">
              <w:t>F</w:t>
            </w:r>
          </w:p>
        </w:tc>
        <w:tc>
          <w:tcPr>
            <w:tcW w:w="588" w:type="dxa"/>
            <w:tcBorders>
              <w:top w:val="nil"/>
              <w:left w:val="nil"/>
              <w:bottom w:val="single" w:sz="4" w:space="0" w:color="auto"/>
              <w:right w:val="nil"/>
            </w:tcBorders>
            <w:shd w:val="clear" w:color="auto" w:fill="E7E6E6"/>
            <w:vAlign w:val="center"/>
          </w:tcPr>
          <w:p w14:paraId="11B862C4" w14:textId="77777777" w:rsidR="00A967F2" w:rsidRPr="003E01C8" w:rsidRDefault="00A967F2" w:rsidP="00A967F2">
            <w:r w:rsidRPr="003E01C8">
              <w:t>G</w:t>
            </w:r>
          </w:p>
        </w:tc>
        <w:tc>
          <w:tcPr>
            <w:tcW w:w="589" w:type="dxa"/>
            <w:tcBorders>
              <w:top w:val="nil"/>
              <w:left w:val="nil"/>
              <w:bottom w:val="single" w:sz="4" w:space="0" w:color="auto"/>
              <w:right w:val="single" w:sz="4" w:space="0" w:color="auto"/>
            </w:tcBorders>
            <w:shd w:val="clear" w:color="auto" w:fill="E7E6E6"/>
            <w:vAlign w:val="center"/>
          </w:tcPr>
          <w:p w14:paraId="69B1B13F" w14:textId="77777777" w:rsidR="00A967F2" w:rsidRPr="003E01C8" w:rsidRDefault="00A967F2" w:rsidP="00A967F2">
            <w:r w:rsidRPr="003E01C8">
              <w:t>H</w:t>
            </w:r>
          </w:p>
        </w:tc>
      </w:tr>
      <w:tr w:rsidR="00A967F2" w:rsidRPr="003E01C8" w14:paraId="7E4A96EB"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6"/>
        </w:trPr>
        <w:tc>
          <w:tcPr>
            <w:tcW w:w="4502" w:type="dxa"/>
            <w:gridSpan w:val="3"/>
            <w:tcBorders>
              <w:bottom w:val="single" w:sz="4" w:space="0" w:color="auto"/>
            </w:tcBorders>
            <w:shd w:val="clear" w:color="auto" w:fill="E7E6E6"/>
          </w:tcPr>
          <w:p w14:paraId="016AD2D3" w14:textId="77777777" w:rsidR="00A967F2" w:rsidRPr="003E01C8" w:rsidRDefault="00A967F2" w:rsidP="00A967F2">
            <w:r w:rsidRPr="003E01C8">
              <w:t>Student Name</w:t>
            </w:r>
          </w:p>
          <w:p w14:paraId="7A26A75D" w14:textId="77777777" w:rsidR="00A967F2" w:rsidRPr="003E01C8" w:rsidRDefault="00A967F2" w:rsidP="00A967F2"/>
        </w:tc>
        <w:tc>
          <w:tcPr>
            <w:tcW w:w="4707" w:type="dxa"/>
            <w:gridSpan w:val="11"/>
            <w:tcBorders>
              <w:top w:val="single" w:sz="4" w:space="0" w:color="auto"/>
              <w:bottom w:val="single" w:sz="4" w:space="0" w:color="auto"/>
            </w:tcBorders>
            <w:shd w:val="clear" w:color="auto" w:fill="E7E6E6"/>
          </w:tcPr>
          <w:p w14:paraId="37EF9C43" w14:textId="77777777" w:rsidR="00A967F2" w:rsidRPr="003E01C8" w:rsidRDefault="00A967F2" w:rsidP="00A967F2">
            <w:r w:rsidRPr="003E01C8">
              <w:t>UoG ID</w:t>
            </w:r>
          </w:p>
        </w:tc>
      </w:tr>
      <w:tr w:rsidR="00A967F2" w:rsidRPr="003E01C8" w14:paraId="6B720AA3" w14:textId="77777777" w:rsidTr="002949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5"/>
        </w:trPr>
        <w:tc>
          <w:tcPr>
            <w:tcW w:w="1896" w:type="dxa"/>
            <w:tcBorders>
              <w:bottom w:val="single" w:sz="4" w:space="0" w:color="auto"/>
            </w:tcBorders>
            <w:shd w:val="clear" w:color="auto" w:fill="E7E6E6"/>
          </w:tcPr>
          <w:p w14:paraId="0E8CBABF" w14:textId="77777777" w:rsidR="00A967F2" w:rsidRPr="003E01C8" w:rsidRDefault="00A967F2" w:rsidP="00A967F2">
            <w:r w:rsidRPr="003E01C8">
              <w:t xml:space="preserve">Date </w:t>
            </w:r>
          </w:p>
          <w:p w14:paraId="47E4F127" w14:textId="77777777" w:rsidR="00A967F2" w:rsidRPr="003E01C8" w:rsidRDefault="00A967F2" w:rsidP="00A967F2">
            <w:r w:rsidRPr="003E01C8">
              <w:t>___/___/___</w:t>
            </w:r>
          </w:p>
        </w:tc>
        <w:tc>
          <w:tcPr>
            <w:tcW w:w="3656" w:type="dxa"/>
            <w:gridSpan w:val="5"/>
            <w:tcBorders>
              <w:bottom w:val="single" w:sz="4" w:space="0" w:color="auto"/>
            </w:tcBorders>
            <w:shd w:val="clear" w:color="auto" w:fill="E7E6E6"/>
          </w:tcPr>
          <w:p w14:paraId="35042EC0" w14:textId="77777777" w:rsidR="00A967F2" w:rsidRPr="003E01C8" w:rsidRDefault="00A967F2" w:rsidP="00A967F2">
            <w:r w:rsidRPr="003E01C8">
              <w:t>Student Signature</w:t>
            </w:r>
          </w:p>
          <w:p w14:paraId="7C823D75" w14:textId="77777777" w:rsidR="00A967F2" w:rsidRPr="003E01C8" w:rsidRDefault="00A967F2" w:rsidP="00A967F2"/>
        </w:tc>
        <w:tc>
          <w:tcPr>
            <w:tcW w:w="3657" w:type="dxa"/>
            <w:gridSpan w:val="8"/>
            <w:tcBorders>
              <w:bottom w:val="single" w:sz="4" w:space="0" w:color="auto"/>
            </w:tcBorders>
            <w:shd w:val="clear" w:color="auto" w:fill="E7E6E6"/>
          </w:tcPr>
          <w:p w14:paraId="2B7CBD2C" w14:textId="77777777" w:rsidR="00A967F2" w:rsidRPr="003E01C8" w:rsidRDefault="00A967F2" w:rsidP="00A967F2">
            <w:r>
              <w:t>Practice Supervisor</w:t>
            </w:r>
            <w:r w:rsidRPr="003E01C8">
              <w:t xml:space="preserve"> Signature</w:t>
            </w:r>
          </w:p>
        </w:tc>
      </w:tr>
    </w:tbl>
    <w:p w14:paraId="110EFE43" w14:textId="77777777" w:rsidR="00A967F2" w:rsidRDefault="00A967F2" w:rsidP="00A967F2"/>
    <w:p w14:paraId="073D0B50" w14:textId="77777777" w:rsidR="00A967F2" w:rsidRPr="003E01C8" w:rsidRDefault="00A967F2" w:rsidP="00A967F2">
      <w:pPr>
        <w:sectPr w:rsidR="00A967F2" w:rsidRPr="003E01C8" w:rsidSect="00325015">
          <w:pgSz w:w="11906" w:h="16838"/>
          <w:pgMar w:top="1418" w:right="1418" w:bottom="1418" w:left="1418" w:header="708" w:footer="708" w:gutter="0"/>
          <w:cols w:space="708"/>
          <w:docGrid w:linePitch="360"/>
        </w:sectPr>
      </w:pPr>
    </w:p>
    <w:p w14:paraId="4BE7ADAA" w14:textId="77777777" w:rsidR="00A967F2" w:rsidRDefault="00A967F2" w:rsidP="00A967F2">
      <w:pPr>
        <w:rPr>
          <w:b/>
          <w:bCs/>
        </w:rPr>
      </w:pPr>
      <w:r w:rsidRPr="00A967F2">
        <w:rPr>
          <w:b/>
          <w:bCs/>
        </w:rPr>
        <w:lastRenderedPageBreak/>
        <w:t>Part 1 Grading Rubric</w:t>
      </w:r>
    </w:p>
    <w:tbl>
      <w:tblPr>
        <w:tblStyle w:val="TableGrid"/>
        <w:tblW w:w="0" w:type="auto"/>
        <w:tblLook w:val="04A0" w:firstRow="1" w:lastRow="0" w:firstColumn="1" w:lastColumn="0" w:noHBand="0" w:noVBand="1"/>
      </w:tblPr>
      <w:tblGrid>
        <w:gridCol w:w="885"/>
        <w:gridCol w:w="1514"/>
        <w:gridCol w:w="3461"/>
        <w:gridCol w:w="3200"/>
      </w:tblGrid>
      <w:tr w:rsidR="00A967F2" w:rsidRPr="003E01C8" w14:paraId="0F92471B" w14:textId="77777777" w:rsidTr="00A967F2">
        <w:trPr>
          <w:tblHeader/>
        </w:trPr>
        <w:tc>
          <w:tcPr>
            <w:tcW w:w="884" w:type="dxa"/>
            <w:vAlign w:val="center"/>
          </w:tcPr>
          <w:p w14:paraId="11FE360A" w14:textId="77777777" w:rsidR="00A967F2" w:rsidRPr="003E01C8" w:rsidRDefault="00A967F2" w:rsidP="00A967F2">
            <w:pPr>
              <w:rPr>
                <w:b/>
              </w:rPr>
            </w:pPr>
            <w:r w:rsidRPr="003E01C8">
              <w:t>Grade</w:t>
            </w:r>
          </w:p>
        </w:tc>
        <w:tc>
          <w:tcPr>
            <w:tcW w:w="1590" w:type="dxa"/>
            <w:vAlign w:val="center"/>
          </w:tcPr>
          <w:p w14:paraId="606BEAF5" w14:textId="77777777" w:rsidR="00A967F2" w:rsidRPr="003E01C8" w:rsidRDefault="00A967F2" w:rsidP="00A967F2">
            <w:pPr>
              <w:rPr>
                <w:b/>
              </w:rPr>
            </w:pPr>
            <w:r w:rsidRPr="003E01C8">
              <w:t>Definition</w:t>
            </w:r>
          </w:p>
        </w:tc>
        <w:tc>
          <w:tcPr>
            <w:tcW w:w="5759" w:type="dxa"/>
            <w:vAlign w:val="center"/>
          </w:tcPr>
          <w:p w14:paraId="2721A43A" w14:textId="77777777" w:rsidR="00A967F2" w:rsidRPr="003E01C8" w:rsidRDefault="00A967F2" w:rsidP="00A967F2">
            <w:pPr>
              <w:rPr>
                <w:b/>
              </w:rPr>
            </w:pPr>
            <w:r w:rsidRPr="003E01C8">
              <w:t xml:space="preserve">University </w:t>
            </w:r>
            <w:r w:rsidRPr="003E01C8">
              <w:rPr>
                <w:i/>
                <w:iCs/>
              </w:rPr>
              <w:t xml:space="preserve">of </w:t>
            </w:r>
            <w:r w:rsidRPr="003E01C8">
              <w:t>Glasgow Descriptor</w:t>
            </w:r>
          </w:p>
        </w:tc>
        <w:tc>
          <w:tcPr>
            <w:tcW w:w="5759" w:type="dxa"/>
            <w:vAlign w:val="center"/>
          </w:tcPr>
          <w:p w14:paraId="50A61C23" w14:textId="77777777" w:rsidR="00A967F2" w:rsidRPr="003E01C8" w:rsidRDefault="00A967F2" w:rsidP="00A967F2">
            <w:pPr>
              <w:rPr>
                <w:b/>
              </w:rPr>
            </w:pPr>
            <w:r w:rsidRPr="003E01C8">
              <w:t>Evidence</w:t>
            </w:r>
            <w:r w:rsidRPr="003E01C8">
              <w:rPr>
                <w:b/>
              </w:rPr>
              <w:t xml:space="preserve"> </w:t>
            </w:r>
            <w:r w:rsidRPr="003E01C8">
              <w:rPr>
                <w:bCs/>
              </w:rPr>
              <w:t>–</w:t>
            </w:r>
            <w:r w:rsidRPr="003E01C8">
              <w:rPr>
                <w:b/>
              </w:rPr>
              <w:t xml:space="preserve"> </w:t>
            </w:r>
            <w:r w:rsidRPr="003E01C8">
              <w:rPr>
                <w:bCs/>
              </w:rPr>
              <w:t>at a</w:t>
            </w:r>
            <w:r w:rsidRPr="003E01C8">
              <w:rPr>
                <w:b/>
              </w:rPr>
              <w:t xml:space="preserve"> DEPENDENT </w:t>
            </w:r>
            <w:r w:rsidRPr="003E01C8">
              <w:rPr>
                <w:bCs/>
              </w:rPr>
              <w:t>level</w:t>
            </w:r>
          </w:p>
        </w:tc>
      </w:tr>
      <w:tr w:rsidR="00A967F2" w:rsidRPr="003E01C8" w14:paraId="6D6B7631" w14:textId="77777777" w:rsidTr="00A967F2">
        <w:tc>
          <w:tcPr>
            <w:tcW w:w="884" w:type="dxa"/>
          </w:tcPr>
          <w:p w14:paraId="79BE88DC" w14:textId="77777777" w:rsidR="00A967F2" w:rsidRPr="003E01C8" w:rsidRDefault="00A967F2" w:rsidP="00A967F2">
            <w:r w:rsidRPr="003E01C8">
              <w:t>A</w:t>
            </w:r>
          </w:p>
        </w:tc>
        <w:tc>
          <w:tcPr>
            <w:tcW w:w="1590" w:type="dxa"/>
          </w:tcPr>
          <w:p w14:paraId="1D9546A7" w14:textId="77777777" w:rsidR="00A967F2" w:rsidRPr="003E01C8" w:rsidRDefault="00A967F2" w:rsidP="00A967F2">
            <w:r w:rsidRPr="003E01C8">
              <w:t>Excellent (PASS)</w:t>
            </w:r>
          </w:p>
        </w:tc>
        <w:tc>
          <w:tcPr>
            <w:tcW w:w="5759" w:type="dxa"/>
          </w:tcPr>
          <w:p w14:paraId="2AA30692" w14:textId="74FBD91F" w:rsidR="00A967F2" w:rsidRPr="0023548D" w:rsidRDefault="00A967F2" w:rsidP="0023548D">
            <w:r w:rsidRPr="003E01C8">
              <w:t>Exemplary and polished demonstration of the required skill(s), displaying underpinning</w:t>
            </w:r>
            <w:r w:rsidR="0023548D">
              <w:t xml:space="preserve"> </w:t>
            </w:r>
            <w:r w:rsidRPr="003E01C8">
              <w:t>knowledge, sound judgement and appropriate professional values, as evidenced by focussed</w:t>
            </w:r>
            <w:r w:rsidR="0023548D">
              <w:t xml:space="preserve"> </w:t>
            </w:r>
            <w:r w:rsidRPr="003E01C8">
              <w:t>sensitivity to the context, the needs of any subject, and the wider implications of the candidate’s</w:t>
            </w:r>
            <w:r w:rsidR="0023548D">
              <w:t xml:space="preserve"> </w:t>
            </w:r>
            <w:r w:rsidRPr="003E01C8">
              <w:t>actions</w:t>
            </w:r>
            <w:r w:rsidR="0023548D">
              <w:t>.</w:t>
            </w:r>
          </w:p>
        </w:tc>
        <w:tc>
          <w:tcPr>
            <w:tcW w:w="5759" w:type="dxa"/>
          </w:tcPr>
          <w:p w14:paraId="4B3FE61B" w14:textId="77777777" w:rsidR="00A967F2" w:rsidRPr="003E01C8" w:rsidRDefault="00A967F2" w:rsidP="00A967F2">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A967F2" w:rsidRPr="003E01C8" w14:paraId="712CD093" w14:textId="77777777" w:rsidTr="00A967F2">
        <w:trPr>
          <w:trHeight w:val="2034"/>
        </w:trPr>
        <w:tc>
          <w:tcPr>
            <w:tcW w:w="884" w:type="dxa"/>
          </w:tcPr>
          <w:p w14:paraId="4EA23494" w14:textId="77777777" w:rsidR="00A967F2" w:rsidRPr="003E01C8" w:rsidRDefault="00A967F2" w:rsidP="00A967F2">
            <w:r w:rsidRPr="003E01C8">
              <w:t>B</w:t>
            </w:r>
          </w:p>
        </w:tc>
        <w:tc>
          <w:tcPr>
            <w:tcW w:w="1590" w:type="dxa"/>
          </w:tcPr>
          <w:p w14:paraId="3FC7F87E" w14:textId="77777777" w:rsidR="00A967F2" w:rsidRPr="003E01C8" w:rsidRDefault="00A967F2" w:rsidP="00A967F2">
            <w:r w:rsidRPr="003E01C8">
              <w:t>Very Good (PASS)</w:t>
            </w:r>
          </w:p>
        </w:tc>
        <w:tc>
          <w:tcPr>
            <w:tcW w:w="5759" w:type="dxa"/>
          </w:tcPr>
          <w:p w14:paraId="7594D4BC" w14:textId="7CC569F8" w:rsidR="00A967F2" w:rsidRPr="003E01C8" w:rsidRDefault="00A967F2" w:rsidP="00A967F2">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r w:rsidR="0023548D">
              <w:t>.</w:t>
            </w:r>
          </w:p>
        </w:tc>
        <w:tc>
          <w:tcPr>
            <w:tcW w:w="5759" w:type="dxa"/>
          </w:tcPr>
          <w:p w14:paraId="69B21DC4" w14:textId="77777777" w:rsidR="00A967F2" w:rsidRPr="003E01C8" w:rsidRDefault="00A967F2" w:rsidP="00A967F2">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A967F2" w:rsidRPr="003E01C8" w14:paraId="704E6927" w14:textId="77777777" w:rsidTr="00A967F2">
        <w:tc>
          <w:tcPr>
            <w:tcW w:w="884" w:type="dxa"/>
          </w:tcPr>
          <w:p w14:paraId="5F4A9894" w14:textId="77777777" w:rsidR="00A967F2" w:rsidRPr="003E01C8" w:rsidRDefault="00A967F2" w:rsidP="00A967F2">
            <w:r w:rsidRPr="003E01C8">
              <w:t>C</w:t>
            </w:r>
          </w:p>
        </w:tc>
        <w:tc>
          <w:tcPr>
            <w:tcW w:w="1590" w:type="dxa"/>
          </w:tcPr>
          <w:p w14:paraId="4BCC454C" w14:textId="77777777" w:rsidR="00A967F2" w:rsidRPr="003E01C8" w:rsidRDefault="00A967F2" w:rsidP="00A967F2">
            <w:r w:rsidRPr="003E01C8">
              <w:t>Good (PASS)</w:t>
            </w:r>
          </w:p>
        </w:tc>
        <w:tc>
          <w:tcPr>
            <w:tcW w:w="5759" w:type="dxa"/>
          </w:tcPr>
          <w:p w14:paraId="5CB45C43" w14:textId="375E4DF2" w:rsidR="00A967F2" w:rsidRPr="003E01C8" w:rsidRDefault="00A967F2" w:rsidP="0023548D">
            <w:r w:rsidRPr="003E01C8">
              <w:t>Clear demonstration of attainment of the required skill(s), displaying underpinning knowledge,</w:t>
            </w:r>
            <w:r w:rsidR="0023548D">
              <w:t xml:space="preserve"> </w:t>
            </w:r>
            <w:r w:rsidRPr="003E01C8">
              <w:t xml:space="preserve">good judgement and appropriate professional values, as evidenced by familiarity with how to proceed in a range of contexts.  </w:t>
            </w:r>
          </w:p>
        </w:tc>
        <w:tc>
          <w:tcPr>
            <w:tcW w:w="5759" w:type="dxa"/>
          </w:tcPr>
          <w:p w14:paraId="0E44611E" w14:textId="77777777" w:rsidR="00A967F2" w:rsidRPr="003E01C8" w:rsidRDefault="00A967F2" w:rsidP="00A967F2">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A967F2" w:rsidRPr="003E01C8" w14:paraId="2AAE0EBC" w14:textId="77777777" w:rsidTr="00A967F2">
        <w:trPr>
          <w:cantSplit/>
        </w:trPr>
        <w:tc>
          <w:tcPr>
            <w:tcW w:w="884" w:type="dxa"/>
          </w:tcPr>
          <w:p w14:paraId="0B24F249" w14:textId="77777777" w:rsidR="00A967F2" w:rsidRPr="003E01C8" w:rsidRDefault="00A967F2" w:rsidP="00A967F2">
            <w:r w:rsidRPr="003E01C8">
              <w:lastRenderedPageBreak/>
              <w:t>D</w:t>
            </w:r>
          </w:p>
        </w:tc>
        <w:tc>
          <w:tcPr>
            <w:tcW w:w="1590" w:type="dxa"/>
          </w:tcPr>
          <w:p w14:paraId="236F8A67" w14:textId="77777777" w:rsidR="00A967F2" w:rsidRPr="003E01C8" w:rsidRDefault="00A967F2" w:rsidP="00A967F2">
            <w:r w:rsidRPr="003E01C8">
              <w:t>Satisfactory (PASS)</w:t>
            </w:r>
          </w:p>
        </w:tc>
        <w:tc>
          <w:tcPr>
            <w:tcW w:w="5759" w:type="dxa"/>
          </w:tcPr>
          <w:p w14:paraId="091D4785" w14:textId="3C7F396B" w:rsidR="00A967F2" w:rsidRPr="003E01C8" w:rsidRDefault="00A967F2" w:rsidP="00A967F2">
            <w:pPr>
              <w:rPr>
                <w:b/>
              </w:rPr>
            </w:pPr>
            <w:r w:rsidRPr="003E01C8">
              <w:t>Adequate independent performance of required skill, displaying underpinning knowledge, adequate judgement and appropriate professional values, suitable to routine contexts</w:t>
            </w:r>
            <w:r w:rsidR="0023548D">
              <w:t>.</w:t>
            </w:r>
          </w:p>
        </w:tc>
        <w:tc>
          <w:tcPr>
            <w:tcW w:w="5759" w:type="dxa"/>
          </w:tcPr>
          <w:p w14:paraId="470F2292" w14:textId="2D63B7F9" w:rsidR="00A967F2" w:rsidRPr="003E01C8" w:rsidRDefault="00A967F2" w:rsidP="00517E79">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With support the student can provide </w:t>
            </w:r>
            <w:r w:rsidRPr="003E01C8">
              <w:rPr>
                <w:b/>
              </w:rPr>
              <w:t xml:space="preserve">a borderline </w:t>
            </w:r>
            <w:r w:rsidRPr="003E01C8">
              <w:t>explanation to underpin practice</w:t>
            </w:r>
            <w:r w:rsidR="00517E79">
              <w:t xml:space="preserve">.  </w:t>
            </w:r>
            <w:r w:rsidRPr="003E01C8">
              <w:rPr>
                <w:b/>
              </w:rPr>
              <w:t xml:space="preserve">Sometimes </w:t>
            </w:r>
            <w:r w:rsidRPr="003E01C8">
              <w:t>demonstrates an ability to use their initiative to support care delivery.</w:t>
            </w:r>
            <w:r w:rsidR="00517E79">
              <w:t xml:space="preserve"> </w:t>
            </w:r>
            <w:r w:rsidRPr="003E01C8">
              <w:t>Recognises their own limitations and seeks advice, guidance and support</w:t>
            </w:r>
          </w:p>
        </w:tc>
      </w:tr>
      <w:tr w:rsidR="00A967F2" w:rsidRPr="003E01C8" w14:paraId="474D80DE" w14:textId="77777777" w:rsidTr="00A967F2">
        <w:tc>
          <w:tcPr>
            <w:tcW w:w="884" w:type="dxa"/>
          </w:tcPr>
          <w:p w14:paraId="72781803" w14:textId="77777777" w:rsidR="00A967F2" w:rsidRPr="003E01C8" w:rsidRDefault="00A967F2" w:rsidP="00A967F2">
            <w:r w:rsidRPr="003E01C8">
              <w:t>E</w:t>
            </w:r>
          </w:p>
        </w:tc>
        <w:tc>
          <w:tcPr>
            <w:tcW w:w="1590" w:type="dxa"/>
          </w:tcPr>
          <w:p w14:paraId="043E2381" w14:textId="77777777" w:rsidR="00A967F2" w:rsidRPr="003E01C8" w:rsidRDefault="00A967F2" w:rsidP="00A967F2">
            <w:r w:rsidRPr="003E01C8">
              <w:t>Weak (FAIL)</w:t>
            </w:r>
          </w:p>
        </w:tc>
        <w:tc>
          <w:tcPr>
            <w:tcW w:w="5759" w:type="dxa"/>
          </w:tcPr>
          <w:p w14:paraId="5EE4BB71" w14:textId="77CA8E1E" w:rsidR="00A967F2" w:rsidRPr="003E01C8" w:rsidRDefault="00A967F2" w:rsidP="00A967F2">
            <w:pPr>
              <w:rPr>
                <w:b/>
              </w:rPr>
            </w:pPr>
            <w:r w:rsidRPr="003E01C8">
              <w:t>Adequate independent performance of some but not all required skills. Some knowledge, judgement and professional values that indicate an awareness of personal limitations</w:t>
            </w:r>
            <w:r w:rsidR="0023548D">
              <w:t>.</w:t>
            </w:r>
          </w:p>
        </w:tc>
        <w:tc>
          <w:tcPr>
            <w:tcW w:w="5759" w:type="dxa"/>
          </w:tcPr>
          <w:p w14:paraId="07F7C502" w14:textId="77777777" w:rsidR="00A967F2" w:rsidRPr="003E01C8" w:rsidRDefault="00A967F2" w:rsidP="00A967F2">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A967F2" w:rsidRPr="003E01C8" w14:paraId="1510988B" w14:textId="77777777" w:rsidTr="00A967F2">
        <w:tc>
          <w:tcPr>
            <w:tcW w:w="884" w:type="dxa"/>
          </w:tcPr>
          <w:p w14:paraId="0355A5C2" w14:textId="77777777" w:rsidR="00A967F2" w:rsidRPr="003E01C8" w:rsidRDefault="00A967F2" w:rsidP="00A967F2">
            <w:r w:rsidRPr="003E01C8">
              <w:t>F</w:t>
            </w:r>
          </w:p>
        </w:tc>
        <w:tc>
          <w:tcPr>
            <w:tcW w:w="1590" w:type="dxa"/>
          </w:tcPr>
          <w:p w14:paraId="07C4C68B" w14:textId="77777777" w:rsidR="00A967F2" w:rsidRPr="003E01C8" w:rsidRDefault="00A967F2" w:rsidP="00A967F2">
            <w:r w:rsidRPr="003E01C8">
              <w:t>Poor (FAIL)</w:t>
            </w:r>
          </w:p>
        </w:tc>
        <w:tc>
          <w:tcPr>
            <w:tcW w:w="5759" w:type="dxa"/>
          </w:tcPr>
          <w:p w14:paraId="564F53FC" w14:textId="77777777" w:rsidR="00A967F2" w:rsidRDefault="00A967F2" w:rsidP="00A967F2">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rsidR="0023548D">
              <w:t>.</w:t>
            </w:r>
          </w:p>
          <w:p w14:paraId="44725812" w14:textId="77777777" w:rsidR="0023548D" w:rsidRDefault="0023548D" w:rsidP="00A967F2">
            <w:pPr>
              <w:rPr>
                <w:b/>
              </w:rPr>
            </w:pPr>
          </w:p>
          <w:p w14:paraId="34F99410" w14:textId="77777777" w:rsidR="0023548D" w:rsidRDefault="0023548D" w:rsidP="00A967F2">
            <w:pPr>
              <w:rPr>
                <w:b/>
              </w:rPr>
            </w:pPr>
          </w:p>
          <w:p w14:paraId="2301656A" w14:textId="65958AC5" w:rsidR="00517E79" w:rsidRPr="003E01C8" w:rsidRDefault="00517E79" w:rsidP="00A967F2">
            <w:pPr>
              <w:rPr>
                <w:b/>
              </w:rPr>
            </w:pPr>
          </w:p>
        </w:tc>
        <w:tc>
          <w:tcPr>
            <w:tcW w:w="5759" w:type="dxa"/>
          </w:tcPr>
          <w:p w14:paraId="079C5FB7" w14:textId="77777777" w:rsidR="00A967F2" w:rsidRPr="003E01C8" w:rsidRDefault="00A967F2" w:rsidP="00A967F2">
            <w:r w:rsidRPr="003E01C8">
              <w:t>Practice is unsafe OR the student consistently fails to demonstrate appropriate levels of knowledge, skills and/or attitudes to participate in care delivery under guidance.</w:t>
            </w:r>
          </w:p>
        </w:tc>
      </w:tr>
      <w:tr w:rsidR="00A967F2" w:rsidRPr="003E01C8" w14:paraId="2C944232" w14:textId="77777777" w:rsidTr="00A967F2">
        <w:tc>
          <w:tcPr>
            <w:tcW w:w="884" w:type="dxa"/>
          </w:tcPr>
          <w:p w14:paraId="38B8D4A7" w14:textId="77777777" w:rsidR="00A967F2" w:rsidRPr="003E01C8" w:rsidRDefault="00A967F2" w:rsidP="00A967F2">
            <w:pPr>
              <w:rPr>
                <w:b/>
              </w:rPr>
            </w:pPr>
            <w:r w:rsidRPr="003E01C8">
              <w:lastRenderedPageBreak/>
              <w:t xml:space="preserve"> G</w:t>
            </w:r>
          </w:p>
        </w:tc>
        <w:tc>
          <w:tcPr>
            <w:tcW w:w="1590" w:type="dxa"/>
          </w:tcPr>
          <w:p w14:paraId="25C2E170" w14:textId="77777777" w:rsidR="00A967F2" w:rsidRPr="003E01C8" w:rsidRDefault="00A967F2" w:rsidP="00A967F2">
            <w:r w:rsidRPr="003E01C8">
              <w:t>Very Poor (FAIL)</w:t>
            </w:r>
          </w:p>
        </w:tc>
        <w:tc>
          <w:tcPr>
            <w:tcW w:w="5759" w:type="dxa"/>
          </w:tcPr>
          <w:p w14:paraId="3D6E69D4" w14:textId="5702F155" w:rsidR="00A967F2" w:rsidRPr="0023548D" w:rsidRDefault="00A967F2" w:rsidP="0023548D">
            <w:r w:rsidRPr="003E01C8">
              <w:t>Wholly inadequate performance of the required skill, lacking in secure base of relevant</w:t>
            </w:r>
            <w:r w:rsidR="0023548D">
              <w:t xml:space="preserve"> </w:t>
            </w:r>
            <w:r w:rsidRPr="003E01C8">
              <w:t>knowledge and poor use of such knowledge, showing fundamental misunderstanding and</w:t>
            </w:r>
            <w:r w:rsidR="0023548D">
              <w:t xml:space="preserve"> </w:t>
            </w:r>
            <w:r w:rsidRPr="003E01C8">
              <w:t xml:space="preserve">misinterpretation. Evidence of poor judgement and professional values. </w:t>
            </w:r>
          </w:p>
        </w:tc>
        <w:tc>
          <w:tcPr>
            <w:tcW w:w="5759" w:type="dxa"/>
          </w:tcPr>
          <w:p w14:paraId="4FDEACB3" w14:textId="77777777" w:rsidR="00A967F2" w:rsidRPr="003E01C8" w:rsidRDefault="00A967F2" w:rsidP="00A967F2">
            <w:r w:rsidRPr="003E01C8">
              <w:t>Practice is unsafe AND the student consistently fails to demonstrate appropriate levels of knowledge, skills and/or attitudes to participate in care delivery under guidance.</w:t>
            </w:r>
          </w:p>
        </w:tc>
      </w:tr>
      <w:tr w:rsidR="00A967F2" w:rsidRPr="003E01C8" w14:paraId="2C7128E8" w14:textId="77777777" w:rsidTr="00A967F2">
        <w:trPr>
          <w:cantSplit/>
        </w:trPr>
        <w:tc>
          <w:tcPr>
            <w:tcW w:w="884" w:type="dxa"/>
          </w:tcPr>
          <w:p w14:paraId="4EBC329C" w14:textId="77777777" w:rsidR="00A967F2" w:rsidRPr="003E01C8" w:rsidRDefault="00A967F2" w:rsidP="00A967F2">
            <w:r w:rsidRPr="003E01C8">
              <w:t>H</w:t>
            </w:r>
          </w:p>
        </w:tc>
        <w:tc>
          <w:tcPr>
            <w:tcW w:w="1590" w:type="dxa"/>
          </w:tcPr>
          <w:p w14:paraId="24EE583A" w14:textId="77777777" w:rsidR="00A967F2" w:rsidRPr="003E01C8" w:rsidRDefault="00A967F2" w:rsidP="00A967F2">
            <w:r w:rsidRPr="003E01C8">
              <w:t>FAIL</w:t>
            </w:r>
          </w:p>
        </w:tc>
        <w:tc>
          <w:tcPr>
            <w:tcW w:w="5759" w:type="dxa"/>
          </w:tcPr>
          <w:p w14:paraId="66BB5C78" w14:textId="71A99589" w:rsidR="00A967F2" w:rsidRPr="003E01C8" w:rsidRDefault="00A967F2" w:rsidP="00A967F2">
            <w:r w:rsidRPr="003E01C8">
              <w:t>Not presently capable of independent performance of the required skill, lacking self-awareness of limitations and prone to errors of judgement and faulty practice</w:t>
            </w:r>
            <w:r w:rsidR="0023548D">
              <w:t>.</w:t>
            </w:r>
          </w:p>
        </w:tc>
        <w:tc>
          <w:tcPr>
            <w:tcW w:w="5759" w:type="dxa"/>
          </w:tcPr>
          <w:p w14:paraId="3CD758A9" w14:textId="77777777" w:rsidR="00A967F2" w:rsidRPr="003E01C8" w:rsidRDefault="00A967F2" w:rsidP="00A967F2">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A967F2" w:rsidRPr="003E01C8" w14:paraId="18F811C4" w14:textId="77777777" w:rsidTr="00A967F2">
        <w:tc>
          <w:tcPr>
            <w:tcW w:w="884" w:type="dxa"/>
          </w:tcPr>
          <w:p w14:paraId="0C3B1A23" w14:textId="77777777" w:rsidR="00A967F2" w:rsidRPr="003E01C8" w:rsidRDefault="00A967F2" w:rsidP="00A967F2">
            <w:r w:rsidRPr="003E01C8">
              <w:t>CR</w:t>
            </w:r>
          </w:p>
        </w:tc>
        <w:tc>
          <w:tcPr>
            <w:tcW w:w="1590" w:type="dxa"/>
          </w:tcPr>
          <w:p w14:paraId="526659A0" w14:textId="77777777" w:rsidR="00A967F2" w:rsidRPr="003E01C8" w:rsidRDefault="00A967F2" w:rsidP="00A967F2">
            <w:r w:rsidRPr="003E01C8">
              <w:t>CREDIT REFUSED</w:t>
            </w:r>
          </w:p>
        </w:tc>
        <w:tc>
          <w:tcPr>
            <w:tcW w:w="11518" w:type="dxa"/>
            <w:gridSpan w:val="2"/>
          </w:tcPr>
          <w:p w14:paraId="3B892FB5" w14:textId="11DA914C" w:rsidR="00A967F2" w:rsidRPr="003E01C8" w:rsidRDefault="00A967F2" w:rsidP="00A967F2">
            <w:r w:rsidRPr="003E01C8">
              <w:t>Failure to comply, in the absence of good cause, with the published requirements of the course</w:t>
            </w:r>
            <w:r>
              <w:t xml:space="preserve"> </w:t>
            </w:r>
            <w:r w:rsidRPr="003E01C8">
              <w:t>or programme; and/or a serious breach of regulations</w:t>
            </w:r>
            <w:r w:rsidR="0023548D">
              <w:t>.</w:t>
            </w:r>
          </w:p>
        </w:tc>
      </w:tr>
    </w:tbl>
    <w:p w14:paraId="7FCE4BF7" w14:textId="77777777" w:rsidR="00A967F2" w:rsidRPr="00A967F2" w:rsidRDefault="00A967F2" w:rsidP="00A967F2">
      <w:pPr>
        <w:rPr>
          <w:b/>
          <w:bCs/>
        </w:rPr>
      </w:pPr>
    </w:p>
    <w:p w14:paraId="284532AD" w14:textId="77777777" w:rsidR="00A967F2" w:rsidRDefault="00A967F2" w:rsidP="00A967F2"/>
    <w:p w14:paraId="01B5D8B7" w14:textId="77777777" w:rsidR="00A967F2" w:rsidRPr="003E01C8" w:rsidRDefault="00A967F2" w:rsidP="00A967F2">
      <w:pPr>
        <w:sectPr w:rsidR="00A967F2" w:rsidRPr="003E01C8" w:rsidSect="00517E79">
          <w:pgSz w:w="11906" w:h="16838"/>
          <w:pgMar w:top="1418" w:right="1418" w:bottom="1418" w:left="1418" w:header="709" w:footer="709" w:gutter="0"/>
          <w:cols w:space="708"/>
          <w:docGrid w:linePitch="360"/>
        </w:sectPr>
      </w:pPr>
    </w:p>
    <w:tbl>
      <w:tblPr>
        <w:tblStyle w:val="TableGrid"/>
        <w:tblW w:w="9209" w:type="dxa"/>
        <w:tblLook w:val="04A0" w:firstRow="1" w:lastRow="0" w:firstColumn="1" w:lastColumn="0" w:noHBand="0" w:noVBand="1"/>
      </w:tblPr>
      <w:tblGrid>
        <w:gridCol w:w="4746"/>
        <w:gridCol w:w="1061"/>
        <w:gridCol w:w="142"/>
        <w:gridCol w:w="3260"/>
      </w:tblGrid>
      <w:tr w:rsidR="00A967F2" w:rsidRPr="003E01C8" w14:paraId="2BAC1A0E" w14:textId="77777777" w:rsidTr="00A967F2">
        <w:tc>
          <w:tcPr>
            <w:tcW w:w="9209" w:type="dxa"/>
            <w:gridSpan w:val="4"/>
            <w:tcBorders>
              <w:top w:val="single" w:sz="4" w:space="0" w:color="auto"/>
              <w:left w:val="single" w:sz="4" w:space="0" w:color="auto"/>
              <w:bottom w:val="single" w:sz="4" w:space="0" w:color="auto"/>
              <w:right w:val="single" w:sz="4" w:space="0" w:color="auto"/>
            </w:tcBorders>
            <w:shd w:val="clear" w:color="auto" w:fill="E7E6E6"/>
            <w:hideMark/>
          </w:tcPr>
          <w:p w14:paraId="38478AFF" w14:textId="77777777" w:rsidR="00A967F2" w:rsidRPr="00517E79" w:rsidRDefault="00A967F2" w:rsidP="00CD4384">
            <w:pPr>
              <w:spacing w:before="120" w:after="120"/>
              <w:rPr>
                <w:b/>
                <w:bCs/>
              </w:rPr>
            </w:pPr>
            <w:r w:rsidRPr="00517E79">
              <w:rPr>
                <w:b/>
                <w:bCs/>
              </w:rPr>
              <w:lastRenderedPageBreak/>
              <w:t>Practice Assessor Overall Summative Assessment Comments</w:t>
            </w:r>
          </w:p>
        </w:tc>
      </w:tr>
      <w:tr w:rsidR="00A967F2" w:rsidRPr="003E01C8" w14:paraId="102A8642" w14:textId="77777777" w:rsidTr="00A967F2">
        <w:tc>
          <w:tcPr>
            <w:tcW w:w="9209" w:type="dxa"/>
            <w:gridSpan w:val="4"/>
            <w:tcBorders>
              <w:top w:val="single" w:sz="4" w:space="0" w:color="auto"/>
              <w:left w:val="single" w:sz="4" w:space="0" w:color="auto"/>
              <w:bottom w:val="single" w:sz="4" w:space="0" w:color="auto"/>
              <w:right w:val="single" w:sz="4" w:space="0" w:color="auto"/>
            </w:tcBorders>
            <w:vAlign w:val="center"/>
          </w:tcPr>
          <w:p w14:paraId="04704529" w14:textId="77777777" w:rsidR="00A967F2" w:rsidRPr="003E01C8" w:rsidRDefault="00A967F2" w:rsidP="00CD4384">
            <w:pPr>
              <w:spacing w:before="120" w:after="120"/>
            </w:pPr>
          </w:p>
          <w:p w14:paraId="6219E09A" w14:textId="77777777" w:rsidR="00A967F2" w:rsidRPr="003E01C8" w:rsidRDefault="00A967F2" w:rsidP="00CD4384">
            <w:pPr>
              <w:spacing w:before="120" w:after="120"/>
            </w:pPr>
          </w:p>
          <w:p w14:paraId="15CA6251" w14:textId="77777777" w:rsidR="00A967F2" w:rsidRPr="003E01C8" w:rsidRDefault="00A967F2" w:rsidP="00CD4384">
            <w:pPr>
              <w:spacing w:before="120" w:after="120"/>
            </w:pPr>
          </w:p>
        </w:tc>
      </w:tr>
      <w:tr w:rsidR="00A967F2" w:rsidRPr="003E01C8" w14:paraId="7FD73073" w14:textId="77777777" w:rsidTr="00A967F2">
        <w:tc>
          <w:tcPr>
            <w:tcW w:w="4746" w:type="dxa"/>
            <w:tcBorders>
              <w:top w:val="single" w:sz="4" w:space="0" w:color="auto"/>
              <w:left w:val="single" w:sz="4" w:space="0" w:color="auto"/>
              <w:bottom w:val="single" w:sz="4" w:space="0" w:color="auto"/>
              <w:right w:val="single" w:sz="4" w:space="0" w:color="auto"/>
            </w:tcBorders>
          </w:tcPr>
          <w:p w14:paraId="4A6D5ABB" w14:textId="77777777" w:rsidR="00A967F2" w:rsidRPr="003E01C8" w:rsidRDefault="00A967F2" w:rsidP="00CD4384">
            <w:pPr>
              <w:spacing w:before="120" w:after="120"/>
            </w:pPr>
            <w:r w:rsidRPr="003E01C8">
              <w:t>Overall result for this PLE</w:t>
            </w:r>
          </w:p>
          <w:p w14:paraId="603EA015" w14:textId="77777777" w:rsidR="00A967F2" w:rsidRPr="003E01C8" w:rsidRDefault="00A967F2" w:rsidP="00CD4384">
            <w:pPr>
              <w:spacing w:before="120" w:after="120"/>
            </w:pPr>
          </w:p>
        </w:tc>
        <w:tc>
          <w:tcPr>
            <w:tcW w:w="4463" w:type="dxa"/>
            <w:gridSpan w:val="3"/>
            <w:tcBorders>
              <w:top w:val="single" w:sz="4" w:space="0" w:color="auto"/>
              <w:left w:val="single" w:sz="4" w:space="0" w:color="auto"/>
              <w:bottom w:val="single" w:sz="4" w:space="0" w:color="auto"/>
              <w:right w:val="single" w:sz="4" w:space="0" w:color="auto"/>
            </w:tcBorders>
          </w:tcPr>
          <w:p w14:paraId="5D9031E6" w14:textId="77777777" w:rsidR="00A967F2" w:rsidRPr="003E01C8" w:rsidRDefault="00A967F2" w:rsidP="00CD4384">
            <w:pPr>
              <w:spacing w:before="120" w:after="120"/>
            </w:pPr>
            <w:r w:rsidRPr="003E01C8">
              <w:t>GRADE</w:t>
            </w:r>
          </w:p>
        </w:tc>
      </w:tr>
      <w:tr w:rsidR="00A967F2" w:rsidRPr="003E01C8" w14:paraId="49391C63" w14:textId="77777777" w:rsidTr="00A967F2">
        <w:tc>
          <w:tcPr>
            <w:tcW w:w="9209" w:type="dxa"/>
            <w:gridSpan w:val="4"/>
            <w:tcBorders>
              <w:top w:val="single" w:sz="4" w:space="0" w:color="auto"/>
              <w:left w:val="single" w:sz="4" w:space="0" w:color="auto"/>
              <w:bottom w:val="single" w:sz="4" w:space="0" w:color="auto"/>
              <w:right w:val="single" w:sz="4" w:space="0" w:color="auto"/>
            </w:tcBorders>
            <w:hideMark/>
          </w:tcPr>
          <w:p w14:paraId="7D6A9B31" w14:textId="77777777" w:rsidR="00A967F2" w:rsidRPr="003E01C8" w:rsidRDefault="00A967F2" w:rsidP="00CD4384">
            <w:pPr>
              <w:spacing w:before="120" w:after="120"/>
            </w:pPr>
            <w:r w:rsidRPr="003E01C8">
              <w:t>Name of Practice Assessor (print full name)</w:t>
            </w:r>
          </w:p>
          <w:p w14:paraId="7DD0AAE5" w14:textId="77777777" w:rsidR="00A967F2" w:rsidRPr="003E01C8" w:rsidRDefault="00A967F2" w:rsidP="00CD4384">
            <w:pPr>
              <w:spacing w:before="120" w:after="120"/>
            </w:pPr>
          </w:p>
        </w:tc>
      </w:tr>
      <w:tr w:rsidR="00A967F2" w:rsidRPr="003E01C8" w14:paraId="0DBC86CC" w14:textId="77777777" w:rsidTr="00A967F2">
        <w:tc>
          <w:tcPr>
            <w:tcW w:w="9209" w:type="dxa"/>
            <w:gridSpan w:val="4"/>
            <w:tcBorders>
              <w:top w:val="single" w:sz="4" w:space="0" w:color="auto"/>
              <w:left w:val="single" w:sz="4" w:space="0" w:color="auto"/>
              <w:bottom w:val="single" w:sz="4" w:space="0" w:color="auto"/>
              <w:right w:val="single" w:sz="4" w:space="0" w:color="auto"/>
            </w:tcBorders>
            <w:hideMark/>
          </w:tcPr>
          <w:p w14:paraId="2F02CBEC" w14:textId="77777777" w:rsidR="00A967F2" w:rsidRPr="003E01C8" w:rsidRDefault="00A967F2" w:rsidP="00CD4384">
            <w:pPr>
              <w:spacing w:before="120" w:after="120"/>
            </w:pPr>
            <w:r w:rsidRPr="003E01C8">
              <w:t>Signature of Practice Assessor</w:t>
            </w:r>
          </w:p>
          <w:p w14:paraId="1955DAED" w14:textId="77777777" w:rsidR="00A967F2" w:rsidRPr="003E01C8" w:rsidRDefault="00A967F2" w:rsidP="00CD4384">
            <w:pPr>
              <w:spacing w:before="120" w:after="120"/>
            </w:pPr>
          </w:p>
        </w:tc>
      </w:tr>
      <w:tr w:rsidR="00A967F2" w:rsidRPr="003E01C8" w14:paraId="0288BE9F" w14:textId="77777777" w:rsidTr="00A967F2">
        <w:tc>
          <w:tcPr>
            <w:tcW w:w="5949" w:type="dxa"/>
            <w:gridSpan w:val="3"/>
            <w:tcBorders>
              <w:top w:val="single" w:sz="4" w:space="0" w:color="auto"/>
              <w:left w:val="single" w:sz="4" w:space="0" w:color="auto"/>
              <w:bottom w:val="single" w:sz="4" w:space="0" w:color="auto"/>
              <w:right w:val="single" w:sz="4" w:space="0" w:color="auto"/>
            </w:tcBorders>
            <w:hideMark/>
          </w:tcPr>
          <w:p w14:paraId="148C0BA4" w14:textId="77777777" w:rsidR="00A967F2" w:rsidRPr="003E01C8" w:rsidRDefault="00A967F2" w:rsidP="00CD4384">
            <w:pPr>
              <w:spacing w:before="120" w:after="120"/>
            </w:pPr>
            <w:r w:rsidRPr="003E01C8">
              <w:t>Designation</w:t>
            </w:r>
          </w:p>
          <w:p w14:paraId="5BA749A6" w14:textId="77777777" w:rsidR="00A967F2" w:rsidRPr="003E01C8" w:rsidRDefault="00A967F2" w:rsidP="00CD4384">
            <w:pPr>
              <w:spacing w:before="120" w:after="120"/>
            </w:pPr>
          </w:p>
        </w:tc>
        <w:tc>
          <w:tcPr>
            <w:tcW w:w="3260" w:type="dxa"/>
            <w:tcBorders>
              <w:top w:val="single" w:sz="4" w:space="0" w:color="auto"/>
              <w:left w:val="single" w:sz="4" w:space="0" w:color="auto"/>
              <w:bottom w:val="single" w:sz="4" w:space="0" w:color="auto"/>
              <w:right w:val="single" w:sz="4" w:space="0" w:color="auto"/>
            </w:tcBorders>
            <w:hideMark/>
          </w:tcPr>
          <w:p w14:paraId="3BC1528D" w14:textId="77777777" w:rsidR="00A967F2" w:rsidRPr="003E01C8" w:rsidRDefault="00A967F2" w:rsidP="00CD4384">
            <w:pPr>
              <w:spacing w:before="120" w:after="120"/>
            </w:pPr>
            <w:r w:rsidRPr="003E01C8">
              <w:t>Date</w:t>
            </w:r>
          </w:p>
        </w:tc>
      </w:tr>
      <w:tr w:rsidR="00A967F2" w:rsidRPr="003E01C8" w14:paraId="17FC83D8" w14:textId="77777777" w:rsidTr="00A967F2">
        <w:trPr>
          <w:trHeight w:val="57"/>
        </w:trPr>
        <w:tc>
          <w:tcPr>
            <w:tcW w:w="9209" w:type="dxa"/>
            <w:gridSpan w:val="4"/>
            <w:tcBorders>
              <w:top w:val="single" w:sz="4" w:space="0" w:color="auto"/>
              <w:left w:val="single" w:sz="4" w:space="0" w:color="auto"/>
              <w:bottom w:val="single" w:sz="4" w:space="0" w:color="auto"/>
              <w:right w:val="single" w:sz="4" w:space="0" w:color="auto"/>
            </w:tcBorders>
            <w:shd w:val="clear" w:color="auto" w:fill="E7E6E6"/>
            <w:hideMark/>
          </w:tcPr>
          <w:p w14:paraId="5305939B" w14:textId="77777777" w:rsidR="00A967F2" w:rsidRPr="003E01C8" w:rsidRDefault="00A967F2" w:rsidP="00CD4384">
            <w:pPr>
              <w:spacing w:before="120" w:after="120"/>
            </w:pPr>
            <w:r w:rsidRPr="003E01C8">
              <w:t>Practice Assessor Confirmatory Statement</w:t>
            </w:r>
          </w:p>
        </w:tc>
      </w:tr>
      <w:tr w:rsidR="00A967F2" w:rsidRPr="003E01C8" w14:paraId="2CB0BF53" w14:textId="77777777" w:rsidTr="00A967F2">
        <w:trPr>
          <w:trHeight w:val="1312"/>
        </w:trPr>
        <w:tc>
          <w:tcPr>
            <w:tcW w:w="9209" w:type="dxa"/>
            <w:gridSpan w:val="4"/>
            <w:tcBorders>
              <w:top w:val="single" w:sz="4" w:space="0" w:color="auto"/>
              <w:left w:val="single" w:sz="4" w:space="0" w:color="auto"/>
              <w:bottom w:val="single" w:sz="4" w:space="0" w:color="auto"/>
              <w:right w:val="single" w:sz="4" w:space="0" w:color="auto"/>
            </w:tcBorders>
            <w:hideMark/>
          </w:tcPr>
          <w:p w14:paraId="4D5ABA7A" w14:textId="77777777" w:rsidR="00A967F2" w:rsidRPr="003E01C8" w:rsidRDefault="00A967F2" w:rsidP="00CD4384">
            <w:pPr>
              <w:spacing w:before="120" w:after="120"/>
            </w:pPr>
            <w:r w:rsidRPr="003E01C8">
              <w:t xml:space="preserve">I confirm that: student nurse (print full name) _______________________________ following a period of _________ hours of attendance at placement (please refer to attendance record), and through objective evidence-based assessments, has: </w:t>
            </w:r>
            <w:r w:rsidRPr="003E01C8">
              <w:rPr>
                <w:b/>
              </w:rPr>
              <w:t>ACHIEVED/NOT ACHIEVED</w:t>
            </w:r>
            <w:r w:rsidRPr="003E01C8">
              <w:t xml:space="preserve"> (Please delete as appropriate) the expected level of</w:t>
            </w:r>
            <w:r w:rsidRPr="003E01C8">
              <w:rPr>
                <w:b/>
              </w:rPr>
              <w:t xml:space="preserve"> DEPENDENT</w:t>
            </w:r>
            <w:r w:rsidRPr="003E01C8">
              <w:t xml:space="preserve">  </w:t>
            </w:r>
          </w:p>
        </w:tc>
      </w:tr>
      <w:tr w:rsidR="00A967F2" w:rsidRPr="003E01C8" w14:paraId="4826E7C6" w14:textId="77777777" w:rsidTr="00A967F2">
        <w:trPr>
          <w:trHeight w:val="340"/>
        </w:trPr>
        <w:tc>
          <w:tcPr>
            <w:tcW w:w="9209" w:type="dxa"/>
            <w:gridSpan w:val="4"/>
            <w:tcBorders>
              <w:top w:val="single" w:sz="4" w:space="0" w:color="auto"/>
              <w:left w:val="single" w:sz="4" w:space="0" w:color="auto"/>
              <w:bottom w:val="single" w:sz="4" w:space="0" w:color="auto"/>
              <w:right w:val="single" w:sz="4" w:space="0" w:color="auto"/>
            </w:tcBorders>
            <w:hideMark/>
          </w:tcPr>
          <w:p w14:paraId="13A8A74D" w14:textId="77777777" w:rsidR="00A967F2" w:rsidRPr="003E01C8" w:rsidRDefault="00A967F2" w:rsidP="00CD4384">
            <w:pPr>
              <w:spacing w:before="120" w:after="120"/>
            </w:pPr>
            <w:r w:rsidRPr="003E01C8">
              <w:t>Signature of Practice Assessor</w:t>
            </w:r>
          </w:p>
        </w:tc>
      </w:tr>
      <w:tr w:rsidR="00A967F2" w:rsidRPr="003E01C8" w14:paraId="02513D28" w14:textId="77777777" w:rsidTr="00A967F2">
        <w:trPr>
          <w:trHeight w:val="340"/>
        </w:trPr>
        <w:tc>
          <w:tcPr>
            <w:tcW w:w="9209" w:type="dxa"/>
            <w:gridSpan w:val="4"/>
            <w:tcBorders>
              <w:top w:val="single" w:sz="4" w:space="0" w:color="auto"/>
              <w:left w:val="single" w:sz="4" w:space="0" w:color="auto"/>
              <w:bottom w:val="single" w:sz="4" w:space="0" w:color="auto"/>
              <w:right w:val="single" w:sz="4" w:space="0" w:color="auto"/>
            </w:tcBorders>
            <w:hideMark/>
          </w:tcPr>
          <w:p w14:paraId="1796769E" w14:textId="77777777" w:rsidR="00A967F2" w:rsidRPr="003E01C8" w:rsidRDefault="00A967F2" w:rsidP="00CD4384">
            <w:pPr>
              <w:spacing w:before="120" w:after="120"/>
            </w:pPr>
            <w:r w:rsidRPr="003E01C8">
              <w:t>Date</w:t>
            </w:r>
          </w:p>
        </w:tc>
      </w:tr>
      <w:tr w:rsidR="00A967F2" w:rsidRPr="003E01C8" w14:paraId="03D6C745" w14:textId="77777777" w:rsidTr="00A967F2">
        <w:tc>
          <w:tcPr>
            <w:tcW w:w="9209" w:type="dxa"/>
            <w:gridSpan w:val="4"/>
            <w:shd w:val="clear" w:color="auto" w:fill="E7E6E6"/>
          </w:tcPr>
          <w:p w14:paraId="01A3CC07" w14:textId="77777777" w:rsidR="00A967F2" w:rsidRPr="003E01C8" w:rsidRDefault="00A967F2" w:rsidP="00CD4384">
            <w:pPr>
              <w:spacing w:before="120" w:after="120"/>
            </w:pPr>
            <w:r w:rsidRPr="003E01C8">
              <w:t>Student Statement</w:t>
            </w:r>
          </w:p>
        </w:tc>
      </w:tr>
      <w:tr w:rsidR="00A967F2" w:rsidRPr="003E01C8" w14:paraId="7856F22C" w14:textId="77777777" w:rsidTr="00A967F2">
        <w:tc>
          <w:tcPr>
            <w:tcW w:w="9209" w:type="dxa"/>
            <w:gridSpan w:val="4"/>
          </w:tcPr>
          <w:p w14:paraId="61A7584F" w14:textId="77777777" w:rsidR="00A967F2" w:rsidRPr="003E01C8" w:rsidRDefault="00A967F2" w:rsidP="00CD4384">
            <w:pPr>
              <w:spacing w:before="120" w:after="120"/>
            </w:pPr>
            <w:r w:rsidRPr="003E01C8">
              <w:t xml:space="preserve">I _______________________________________ (write name in capital letters) have received feedback on my performance and have had the opportunity to reflect and discuss this with the Practice Assessor. Please write comments below: </w:t>
            </w:r>
          </w:p>
          <w:p w14:paraId="6BF3A8E4" w14:textId="77777777" w:rsidR="00A967F2" w:rsidRPr="003E01C8" w:rsidRDefault="00A967F2" w:rsidP="00CD4384">
            <w:pPr>
              <w:spacing w:before="120" w:after="120"/>
            </w:pPr>
          </w:p>
          <w:p w14:paraId="7DA32F35" w14:textId="77777777" w:rsidR="00A967F2" w:rsidRPr="003E01C8" w:rsidRDefault="00A967F2" w:rsidP="00CD4384">
            <w:pPr>
              <w:spacing w:before="120" w:after="120"/>
            </w:pPr>
          </w:p>
        </w:tc>
      </w:tr>
      <w:tr w:rsidR="00A967F2" w:rsidRPr="003E01C8" w14:paraId="7821B319" w14:textId="77777777" w:rsidTr="00A967F2">
        <w:trPr>
          <w:trHeight w:hRule="exact" w:val="768"/>
        </w:trPr>
        <w:tc>
          <w:tcPr>
            <w:tcW w:w="5807" w:type="dxa"/>
            <w:gridSpan w:val="2"/>
          </w:tcPr>
          <w:p w14:paraId="3A956DCF" w14:textId="77777777" w:rsidR="00A967F2" w:rsidRPr="003E01C8" w:rsidRDefault="00A967F2" w:rsidP="00CD4384">
            <w:pPr>
              <w:spacing w:before="120" w:after="120"/>
            </w:pPr>
            <w:r w:rsidRPr="003E01C8">
              <w:t>Student signature:</w:t>
            </w:r>
          </w:p>
          <w:p w14:paraId="11A2605D" w14:textId="77777777" w:rsidR="00A967F2" w:rsidRPr="003E01C8" w:rsidRDefault="00A967F2" w:rsidP="00CD4384">
            <w:pPr>
              <w:spacing w:before="120" w:after="120"/>
            </w:pPr>
          </w:p>
          <w:p w14:paraId="1D57922D" w14:textId="77777777" w:rsidR="00A967F2" w:rsidRPr="003E01C8" w:rsidRDefault="00A967F2" w:rsidP="00CD4384">
            <w:pPr>
              <w:spacing w:before="120" w:after="120"/>
            </w:pPr>
          </w:p>
          <w:p w14:paraId="438F7947" w14:textId="77777777" w:rsidR="00A967F2" w:rsidRPr="003E01C8" w:rsidRDefault="00A967F2" w:rsidP="00CD4384">
            <w:pPr>
              <w:spacing w:before="120" w:after="120"/>
            </w:pPr>
          </w:p>
          <w:p w14:paraId="722C63B8" w14:textId="77777777" w:rsidR="00A967F2" w:rsidRPr="003E01C8" w:rsidRDefault="00A967F2" w:rsidP="00CD4384">
            <w:pPr>
              <w:spacing w:before="120" w:after="120"/>
            </w:pPr>
          </w:p>
          <w:p w14:paraId="2BFA7C43" w14:textId="77777777" w:rsidR="00A967F2" w:rsidRPr="003E01C8" w:rsidRDefault="00A967F2" w:rsidP="00CD4384">
            <w:pPr>
              <w:spacing w:before="120" w:after="120"/>
            </w:pPr>
          </w:p>
          <w:p w14:paraId="437DD7E7" w14:textId="77777777" w:rsidR="00A967F2" w:rsidRPr="003E01C8" w:rsidRDefault="00A967F2" w:rsidP="00CD4384">
            <w:pPr>
              <w:spacing w:before="120" w:after="120"/>
            </w:pPr>
          </w:p>
          <w:p w14:paraId="4DD09049" w14:textId="77777777" w:rsidR="00A967F2" w:rsidRPr="003E01C8" w:rsidRDefault="00A967F2" w:rsidP="00CD4384">
            <w:pPr>
              <w:spacing w:before="120" w:after="120"/>
            </w:pPr>
          </w:p>
          <w:p w14:paraId="553C126A" w14:textId="77777777" w:rsidR="00A967F2" w:rsidRPr="003E01C8" w:rsidRDefault="00A967F2" w:rsidP="00CD4384">
            <w:pPr>
              <w:spacing w:before="120" w:after="120"/>
            </w:pPr>
          </w:p>
          <w:p w14:paraId="7C9B5ACD" w14:textId="77777777" w:rsidR="00A967F2" w:rsidRPr="003E01C8" w:rsidRDefault="00A967F2" w:rsidP="00CD4384">
            <w:pPr>
              <w:spacing w:before="120" w:after="120"/>
            </w:pPr>
          </w:p>
          <w:p w14:paraId="6EF752B2" w14:textId="77777777" w:rsidR="00A967F2" w:rsidRPr="003E01C8" w:rsidRDefault="00A967F2" w:rsidP="00CD4384">
            <w:pPr>
              <w:spacing w:before="120" w:after="120"/>
            </w:pPr>
          </w:p>
          <w:p w14:paraId="212C69FB" w14:textId="77777777" w:rsidR="00A967F2" w:rsidRPr="003E01C8" w:rsidRDefault="00A967F2" w:rsidP="00CD4384">
            <w:pPr>
              <w:spacing w:before="120" w:after="120"/>
            </w:pPr>
          </w:p>
          <w:p w14:paraId="3FEA8AA4" w14:textId="77777777" w:rsidR="00A967F2" w:rsidRPr="003E01C8" w:rsidRDefault="00A967F2" w:rsidP="00CD4384">
            <w:pPr>
              <w:spacing w:before="120" w:after="120"/>
            </w:pPr>
            <w:r w:rsidRPr="003E01C8">
              <w:t>:</w:t>
            </w:r>
          </w:p>
          <w:p w14:paraId="23D581DB" w14:textId="77777777" w:rsidR="00A967F2" w:rsidRPr="003E01C8" w:rsidRDefault="00A967F2" w:rsidP="00CD4384">
            <w:pPr>
              <w:spacing w:before="120" w:after="120"/>
            </w:pPr>
          </w:p>
        </w:tc>
        <w:tc>
          <w:tcPr>
            <w:tcW w:w="3402" w:type="dxa"/>
            <w:gridSpan w:val="2"/>
          </w:tcPr>
          <w:p w14:paraId="50E384F3" w14:textId="77777777" w:rsidR="00A967F2" w:rsidRPr="003E01C8" w:rsidRDefault="00A967F2" w:rsidP="00CD4384">
            <w:pPr>
              <w:spacing w:before="120" w:after="120"/>
            </w:pPr>
            <w:r w:rsidRPr="003E01C8">
              <w:t xml:space="preserve">Date: </w:t>
            </w:r>
          </w:p>
          <w:p w14:paraId="437048AD" w14:textId="77777777" w:rsidR="00A967F2" w:rsidRPr="003E01C8" w:rsidRDefault="00A967F2" w:rsidP="00CD4384">
            <w:pPr>
              <w:spacing w:before="120" w:after="120"/>
            </w:pPr>
          </w:p>
          <w:p w14:paraId="45A0EBFD" w14:textId="77777777" w:rsidR="00A967F2" w:rsidRPr="003E01C8" w:rsidRDefault="00A967F2" w:rsidP="00CD4384">
            <w:pPr>
              <w:spacing w:before="120" w:after="120"/>
            </w:pPr>
          </w:p>
          <w:p w14:paraId="498A2C44" w14:textId="77777777" w:rsidR="00A967F2" w:rsidRPr="003E01C8" w:rsidRDefault="00A967F2" w:rsidP="00CD4384">
            <w:pPr>
              <w:spacing w:before="120" w:after="120"/>
            </w:pPr>
          </w:p>
          <w:p w14:paraId="54D100FF" w14:textId="77777777" w:rsidR="00A967F2" w:rsidRPr="003E01C8" w:rsidRDefault="00A967F2" w:rsidP="00CD4384">
            <w:pPr>
              <w:spacing w:before="120" w:after="120"/>
            </w:pPr>
          </w:p>
          <w:p w14:paraId="71201DBC" w14:textId="77777777" w:rsidR="00A967F2" w:rsidRPr="003E01C8" w:rsidRDefault="00A967F2" w:rsidP="00CD4384">
            <w:pPr>
              <w:spacing w:before="120" w:after="120"/>
            </w:pPr>
          </w:p>
        </w:tc>
      </w:tr>
    </w:tbl>
    <w:p w14:paraId="3FE0C563" w14:textId="77777777" w:rsidR="00A967F2" w:rsidRPr="003E01C8" w:rsidRDefault="00A967F2" w:rsidP="00A967F2">
      <w:r w:rsidRPr="003E01C8">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01"/>
        <w:gridCol w:w="19"/>
        <w:gridCol w:w="626"/>
        <w:gridCol w:w="56"/>
        <w:gridCol w:w="662"/>
        <w:gridCol w:w="6"/>
        <w:gridCol w:w="33"/>
        <w:gridCol w:w="702"/>
        <w:gridCol w:w="13"/>
        <w:gridCol w:w="688"/>
        <w:gridCol w:w="20"/>
        <w:gridCol w:w="662"/>
        <w:gridCol w:w="19"/>
        <w:gridCol w:w="702"/>
        <w:gridCol w:w="844"/>
        <w:gridCol w:w="1430"/>
      </w:tblGrid>
      <w:tr w:rsidR="00A967F2" w:rsidRPr="003E01C8" w14:paraId="5157CA7C" w14:textId="77777777" w:rsidTr="00A967F2">
        <w:tc>
          <w:tcPr>
            <w:tcW w:w="9322" w:type="dxa"/>
            <w:gridSpan w:val="18"/>
            <w:tcBorders>
              <w:bottom w:val="single" w:sz="4" w:space="0" w:color="auto"/>
            </w:tcBorders>
            <w:shd w:val="clear" w:color="auto" w:fill="E7E6E6"/>
          </w:tcPr>
          <w:p w14:paraId="2D0131D2" w14:textId="77777777" w:rsidR="00A967F2" w:rsidRPr="00A967F2" w:rsidRDefault="00A967F2" w:rsidP="00A967F2">
            <w:pPr>
              <w:rPr>
                <w:b/>
                <w:bCs/>
              </w:rPr>
            </w:pPr>
            <w:r w:rsidRPr="00A967F2">
              <w:rPr>
                <w:b/>
                <w:bCs/>
              </w:rPr>
              <w:lastRenderedPageBreak/>
              <w:t>ATTENDANCE RECORD</w:t>
            </w:r>
          </w:p>
          <w:p w14:paraId="21E10A60" w14:textId="192237CD" w:rsidR="00A967F2" w:rsidRPr="003E01C8" w:rsidRDefault="00A967F2" w:rsidP="00A967F2">
            <w:pPr>
              <w:rPr>
                <w:color w:val="000000"/>
              </w:rPr>
            </w:pPr>
            <w:r w:rsidRPr="00A967F2">
              <w:rPr>
                <w:b/>
                <w:bCs/>
              </w:rPr>
              <w:t>PART 1: PLE 1</w:t>
            </w:r>
            <w:r w:rsidR="0023548D">
              <w:rPr>
                <w:b/>
                <w:bCs/>
              </w:rPr>
              <w:t>c</w:t>
            </w:r>
          </w:p>
        </w:tc>
      </w:tr>
      <w:tr w:rsidR="00A967F2" w:rsidRPr="003E01C8" w14:paraId="3D3BF66E" w14:textId="77777777" w:rsidTr="00A967F2">
        <w:tblPrEx>
          <w:tblLook w:val="04A0" w:firstRow="1" w:lastRow="0" w:firstColumn="1" w:lastColumn="0" w:noHBand="0" w:noVBand="1"/>
        </w:tblPrEx>
        <w:tc>
          <w:tcPr>
            <w:tcW w:w="4203" w:type="dxa"/>
            <w:gridSpan w:val="7"/>
            <w:shd w:val="clear" w:color="auto" w:fill="E7E6E6"/>
          </w:tcPr>
          <w:p w14:paraId="2FFFC712" w14:textId="77777777" w:rsidR="00A967F2" w:rsidRPr="003E01C8" w:rsidRDefault="00A967F2" w:rsidP="00A967F2">
            <w:r w:rsidRPr="003E01C8">
              <w:t>Student Name</w:t>
            </w:r>
          </w:p>
        </w:tc>
        <w:tc>
          <w:tcPr>
            <w:tcW w:w="5119" w:type="dxa"/>
            <w:gridSpan w:val="11"/>
          </w:tcPr>
          <w:p w14:paraId="0284D715" w14:textId="77777777" w:rsidR="00A967F2" w:rsidRPr="003E01C8" w:rsidRDefault="00A967F2" w:rsidP="00A967F2"/>
        </w:tc>
      </w:tr>
      <w:tr w:rsidR="00A967F2" w:rsidRPr="003E01C8" w14:paraId="3EFF46B6" w14:textId="77777777" w:rsidTr="00A967F2">
        <w:tblPrEx>
          <w:tblLook w:val="04A0" w:firstRow="1" w:lastRow="0" w:firstColumn="1" w:lastColumn="0" w:noHBand="0" w:noVBand="1"/>
        </w:tblPrEx>
        <w:tc>
          <w:tcPr>
            <w:tcW w:w="4203" w:type="dxa"/>
            <w:gridSpan w:val="7"/>
            <w:shd w:val="clear" w:color="auto" w:fill="E7E6E6"/>
          </w:tcPr>
          <w:p w14:paraId="40699D79" w14:textId="77777777" w:rsidR="00A967F2" w:rsidRPr="003E01C8" w:rsidRDefault="00A967F2" w:rsidP="00A967F2">
            <w:r w:rsidRPr="003E01C8">
              <w:t>Student ID</w:t>
            </w:r>
          </w:p>
        </w:tc>
        <w:tc>
          <w:tcPr>
            <w:tcW w:w="5119" w:type="dxa"/>
            <w:gridSpan w:val="11"/>
          </w:tcPr>
          <w:p w14:paraId="2ECB0EB0" w14:textId="77777777" w:rsidR="00A967F2" w:rsidRPr="003E01C8" w:rsidRDefault="00A967F2" w:rsidP="00A967F2"/>
        </w:tc>
      </w:tr>
      <w:tr w:rsidR="00A967F2" w:rsidRPr="003E01C8" w14:paraId="0D7059F5" w14:textId="77777777" w:rsidTr="00A967F2">
        <w:tblPrEx>
          <w:tblLook w:val="04A0" w:firstRow="1" w:lastRow="0" w:firstColumn="1" w:lastColumn="0" w:noHBand="0" w:noVBand="1"/>
        </w:tblPrEx>
        <w:tc>
          <w:tcPr>
            <w:tcW w:w="4203" w:type="dxa"/>
            <w:gridSpan w:val="7"/>
            <w:shd w:val="clear" w:color="auto" w:fill="E7E6E6"/>
          </w:tcPr>
          <w:p w14:paraId="6248869D" w14:textId="77777777" w:rsidR="00A967F2" w:rsidRPr="003E01C8" w:rsidRDefault="00A967F2" w:rsidP="00A967F2">
            <w:r w:rsidRPr="003E01C8">
              <w:t>Year of Programme</w:t>
            </w:r>
          </w:p>
        </w:tc>
        <w:tc>
          <w:tcPr>
            <w:tcW w:w="5119" w:type="dxa"/>
            <w:gridSpan w:val="11"/>
          </w:tcPr>
          <w:p w14:paraId="13610E5A" w14:textId="77777777" w:rsidR="00A967F2" w:rsidRPr="003E01C8" w:rsidRDefault="00A967F2" w:rsidP="00A967F2"/>
        </w:tc>
      </w:tr>
      <w:tr w:rsidR="00A967F2" w:rsidRPr="003E01C8" w14:paraId="1D27AFFE" w14:textId="77777777" w:rsidTr="00A967F2">
        <w:tblPrEx>
          <w:tblLook w:val="04A0" w:firstRow="1" w:lastRow="0" w:firstColumn="1" w:lastColumn="0" w:noHBand="0" w:noVBand="1"/>
        </w:tblPrEx>
        <w:tc>
          <w:tcPr>
            <w:tcW w:w="4203" w:type="dxa"/>
            <w:gridSpan w:val="7"/>
            <w:shd w:val="clear" w:color="auto" w:fill="E7E6E6"/>
          </w:tcPr>
          <w:p w14:paraId="2A37B584" w14:textId="77777777" w:rsidR="00A967F2" w:rsidRPr="003E01C8" w:rsidRDefault="00A967F2" w:rsidP="00A967F2">
            <w:r w:rsidRPr="003E01C8">
              <w:t xml:space="preserve">Practice Learning Environment </w:t>
            </w:r>
          </w:p>
        </w:tc>
        <w:tc>
          <w:tcPr>
            <w:tcW w:w="5119" w:type="dxa"/>
            <w:gridSpan w:val="11"/>
          </w:tcPr>
          <w:p w14:paraId="363B548F" w14:textId="77777777" w:rsidR="00A967F2" w:rsidRPr="003E01C8" w:rsidRDefault="00A967F2" w:rsidP="00A967F2"/>
        </w:tc>
      </w:tr>
      <w:tr w:rsidR="00A967F2" w:rsidRPr="003E01C8" w14:paraId="5E0DA9A1" w14:textId="77777777" w:rsidTr="00A967F2">
        <w:tblPrEx>
          <w:tblLook w:val="04A0" w:firstRow="1" w:lastRow="0" w:firstColumn="1" w:lastColumn="0" w:noHBand="0" w:noVBand="1"/>
        </w:tblPrEx>
        <w:tc>
          <w:tcPr>
            <w:tcW w:w="850" w:type="dxa"/>
            <w:shd w:val="clear" w:color="auto" w:fill="E7E6E6"/>
            <w:vAlign w:val="center"/>
          </w:tcPr>
          <w:p w14:paraId="1697660A" w14:textId="77777777" w:rsidR="00A967F2" w:rsidRPr="003E01C8" w:rsidRDefault="00A967F2" w:rsidP="00A967F2">
            <w:r w:rsidRPr="003E01C8">
              <w:t>Week</w:t>
            </w:r>
          </w:p>
          <w:p w14:paraId="49323B0A" w14:textId="77777777" w:rsidR="00A967F2" w:rsidRPr="003E01C8" w:rsidRDefault="00A967F2" w:rsidP="00A967F2">
            <w:r w:rsidRPr="003E01C8">
              <w:t>No</w:t>
            </w:r>
          </w:p>
        </w:tc>
        <w:tc>
          <w:tcPr>
            <w:tcW w:w="1289" w:type="dxa"/>
            <w:shd w:val="clear" w:color="auto" w:fill="E7E6E6"/>
            <w:vAlign w:val="center"/>
          </w:tcPr>
          <w:p w14:paraId="270FCB52" w14:textId="77777777" w:rsidR="00A967F2" w:rsidRPr="003E01C8" w:rsidRDefault="00A967F2" w:rsidP="00A967F2">
            <w:r w:rsidRPr="003E01C8">
              <w:t>Week</w:t>
            </w:r>
          </w:p>
          <w:p w14:paraId="23F7D6B7" w14:textId="77777777" w:rsidR="00A967F2" w:rsidRPr="003E01C8" w:rsidRDefault="00A967F2" w:rsidP="00A967F2">
            <w:r w:rsidRPr="003E01C8">
              <w:t>beginning</w:t>
            </w:r>
          </w:p>
        </w:tc>
        <w:tc>
          <w:tcPr>
            <w:tcW w:w="701" w:type="dxa"/>
            <w:shd w:val="clear" w:color="auto" w:fill="E7E6E6"/>
            <w:vAlign w:val="center"/>
          </w:tcPr>
          <w:p w14:paraId="75F500B8" w14:textId="77777777" w:rsidR="00A967F2" w:rsidRPr="003E01C8" w:rsidRDefault="00A967F2" w:rsidP="00A967F2">
            <w:r w:rsidRPr="003E01C8">
              <w:t>M</w:t>
            </w:r>
          </w:p>
        </w:tc>
        <w:tc>
          <w:tcPr>
            <w:tcW w:w="701" w:type="dxa"/>
            <w:gridSpan w:val="3"/>
            <w:shd w:val="clear" w:color="auto" w:fill="E7E6E6"/>
            <w:vAlign w:val="center"/>
          </w:tcPr>
          <w:p w14:paraId="532995AB" w14:textId="77777777" w:rsidR="00A967F2" w:rsidRPr="003E01C8" w:rsidRDefault="00A967F2" w:rsidP="00A967F2">
            <w:r w:rsidRPr="003E01C8">
              <w:t>T</w:t>
            </w:r>
          </w:p>
        </w:tc>
        <w:tc>
          <w:tcPr>
            <w:tcW w:w="701" w:type="dxa"/>
            <w:gridSpan w:val="3"/>
            <w:shd w:val="clear" w:color="auto" w:fill="E7E6E6"/>
            <w:vAlign w:val="center"/>
          </w:tcPr>
          <w:p w14:paraId="7D5FA0A7" w14:textId="77777777" w:rsidR="00A967F2" w:rsidRPr="003E01C8" w:rsidRDefault="00A967F2" w:rsidP="00A967F2">
            <w:r w:rsidRPr="003E01C8">
              <w:t>W</w:t>
            </w:r>
          </w:p>
        </w:tc>
        <w:tc>
          <w:tcPr>
            <w:tcW w:w="702" w:type="dxa"/>
            <w:shd w:val="clear" w:color="auto" w:fill="E7E6E6"/>
            <w:vAlign w:val="center"/>
          </w:tcPr>
          <w:p w14:paraId="58A31736" w14:textId="77777777" w:rsidR="00A967F2" w:rsidRPr="003E01C8" w:rsidRDefault="00A967F2" w:rsidP="00A967F2">
            <w:r w:rsidRPr="003E01C8">
              <w:t>T</w:t>
            </w:r>
          </w:p>
        </w:tc>
        <w:tc>
          <w:tcPr>
            <w:tcW w:w="701" w:type="dxa"/>
            <w:gridSpan w:val="2"/>
            <w:shd w:val="clear" w:color="auto" w:fill="E7E6E6"/>
            <w:vAlign w:val="center"/>
          </w:tcPr>
          <w:p w14:paraId="03BE45DE" w14:textId="77777777" w:rsidR="00A967F2" w:rsidRPr="003E01C8" w:rsidRDefault="00A967F2" w:rsidP="00A967F2">
            <w:r w:rsidRPr="003E01C8">
              <w:t>F</w:t>
            </w:r>
          </w:p>
        </w:tc>
        <w:tc>
          <w:tcPr>
            <w:tcW w:w="701" w:type="dxa"/>
            <w:gridSpan w:val="3"/>
            <w:shd w:val="clear" w:color="auto" w:fill="E7E6E6"/>
            <w:vAlign w:val="center"/>
          </w:tcPr>
          <w:p w14:paraId="358B018F" w14:textId="77777777" w:rsidR="00A967F2" w:rsidRPr="003E01C8" w:rsidRDefault="00A967F2" w:rsidP="00A967F2">
            <w:r w:rsidRPr="003E01C8">
              <w:t>S</w:t>
            </w:r>
          </w:p>
        </w:tc>
        <w:tc>
          <w:tcPr>
            <w:tcW w:w="702" w:type="dxa"/>
            <w:shd w:val="clear" w:color="auto" w:fill="E7E6E6"/>
            <w:vAlign w:val="center"/>
          </w:tcPr>
          <w:p w14:paraId="30C78F5C" w14:textId="77777777" w:rsidR="00A967F2" w:rsidRPr="003E01C8" w:rsidRDefault="00A967F2" w:rsidP="00A967F2">
            <w:r w:rsidRPr="003E01C8">
              <w:t>S</w:t>
            </w:r>
          </w:p>
        </w:tc>
        <w:tc>
          <w:tcPr>
            <w:tcW w:w="844" w:type="dxa"/>
            <w:shd w:val="clear" w:color="auto" w:fill="E7E6E6"/>
            <w:vAlign w:val="center"/>
          </w:tcPr>
          <w:p w14:paraId="72D3900A" w14:textId="77777777" w:rsidR="00A967F2" w:rsidRPr="003E01C8" w:rsidRDefault="00A967F2" w:rsidP="00A967F2">
            <w:r w:rsidRPr="003E01C8">
              <w:t>Total hours</w:t>
            </w:r>
          </w:p>
        </w:tc>
        <w:tc>
          <w:tcPr>
            <w:tcW w:w="1430" w:type="dxa"/>
            <w:shd w:val="clear" w:color="auto" w:fill="E7E6E6"/>
            <w:vAlign w:val="center"/>
          </w:tcPr>
          <w:p w14:paraId="3949C4BF" w14:textId="77777777" w:rsidR="00A967F2" w:rsidRPr="003E01C8" w:rsidRDefault="00A967F2" w:rsidP="00A967F2">
            <w:r w:rsidRPr="003E01C8">
              <w:t>Practice signature</w:t>
            </w:r>
          </w:p>
        </w:tc>
      </w:tr>
      <w:tr w:rsidR="00A967F2" w:rsidRPr="003E01C8" w14:paraId="2E6E7499" w14:textId="77777777" w:rsidTr="00A967F2">
        <w:tblPrEx>
          <w:tblLook w:val="04A0" w:firstRow="1" w:lastRow="0" w:firstColumn="1" w:lastColumn="0" w:noHBand="0" w:noVBand="1"/>
        </w:tblPrEx>
        <w:tc>
          <w:tcPr>
            <w:tcW w:w="850" w:type="dxa"/>
            <w:vAlign w:val="center"/>
          </w:tcPr>
          <w:p w14:paraId="4D3161F3" w14:textId="77777777" w:rsidR="00A967F2" w:rsidRPr="003E01C8" w:rsidRDefault="00A967F2" w:rsidP="00A967F2">
            <w:r w:rsidRPr="003E01C8">
              <w:t>e.g.</w:t>
            </w:r>
          </w:p>
        </w:tc>
        <w:tc>
          <w:tcPr>
            <w:tcW w:w="1289" w:type="dxa"/>
            <w:vAlign w:val="center"/>
          </w:tcPr>
          <w:p w14:paraId="7A8786A8" w14:textId="77777777" w:rsidR="00A967F2" w:rsidRPr="003E01C8" w:rsidRDefault="00A967F2" w:rsidP="00A967F2">
            <w:r w:rsidRPr="003E01C8">
              <w:t>11/01/21</w:t>
            </w:r>
          </w:p>
        </w:tc>
        <w:tc>
          <w:tcPr>
            <w:tcW w:w="720" w:type="dxa"/>
            <w:gridSpan w:val="2"/>
            <w:vAlign w:val="center"/>
          </w:tcPr>
          <w:p w14:paraId="3C45E400" w14:textId="77777777" w:rsidR="00A967F2" w:rsidRPr="003E01C8" w:rsidRDefault="00A967F2" w:rsidP="00A967F2">
            <w:r w:rsidRPr="003E01C8">
              <w:t>DO</w:t>
            </w:r>
          </w:p>
        </w:tc>
        <w:tc>
          <w:tcPr>
            <w:tcW w:w="626" w:type="dxa"/>
            <w:vAlign w:val="center"/>
          </w:tcPr>
          <w:p w14:paraId="6048AF56" w14:textId="77777777" w:rsidR="00A967F2" w:rsidRPr="003E01C8" w:rsidRDefault="00A967F2" w:rsidP="00A967F2">
            <w:r w:rsidRPr="003E01C8">
              <w:t>DO</w:t>
            </w:r>
          </w:p>
        </w:tc>
        <w:tc>
          <w:tcPr>
            <w:tcW w:w="724" w:type="dxa"/>
            <w:gridSpan w:val="3"/>
            <w:vAlign w:val="center"/>
          </w:tcPr>
          <w:p w14:paraId="5F7B6030" w14:textId="77777777" w:rsidR="00A967F2" w:rsidRPr="003E01C8" w:rsidRDefault="00A967F2" w:rsidP="00A967F2">
            <w:r w:rsidRPr="003E01C8">
              <w:t>12.5</w:t>
            </w:r>
          </w:p>
        </w:tc>
        <w:tc>
          <w:tcPr>
            <w:tcW w:w="748" w:type="dxa"/>
            <w:gridSpan w:val="3"/>
            <w:vAlign w:val="center"/>
          </w:tcPr>
          <w:p w14:paraId="1B260B80" w14:textId="77777777" w:rsidR="00A967F2" w:rsidRPr="003E01C8" w:rsidRDefault="00A967F2" w:rsidP="00A967F2">
            <w:r w:rsidRPr="003E01C8">
              <w:t>12.5</w:t>
            </w:r>
          </w:p>
        </w:tc>
        <w:tc>
          <w:tcPr>
            <w:tcW w:w="708" w:type="dxa"/>
            <w:gridSpan w:val="2"/>
            <w:vAlign w:val="center"/>
          </w:tcPr>
          <w:p w14:paraId="1D93DCDB" w14:textId="77777777" w:rsidR="00A967F2" w:rsidRPr="003E01C8" w:rsidRDefault="00A967F2" w:rsidP="00A967F2">
            <w:r w:rsidRPr="003E01C8">
              <w:t>12.5</w:t>
            </w:r>
          </w:p>
        </w:tc>
        <w:tc>
          <w:tcPr>
            <w:tcW w:w="662" w:type="dxa"/>
            <w:vAlign w:val="center"/>
          </w:tcPr>
          <w:p w14:paraId="4C8C8F9B" w14:textId="77777777" w:rsidR="00A967F2" w:rsidRPr="003E01C8" w:rsidRDefault="00A967F2" w:rsidP="00A967F2">
            <w:r w:rsidRPr="003E01C8">
              <w:t>DO</w:t>
            </w:r>
          </w:p>
        </w:tc>
        <w:tc>
          <w:tcPr>
            <w:tcW w:w="721" w:type="dxa"/>
            <w:gridSpan w:val="2"/>
            <w:vAlign w:val="center"/>
          </w:tcPr>
          <w:p w14:paraId="476E032D" w14:textId="77777777" w:rsidR="00A967F2" w:rsidRPr="003E01C8" w:rsidRDefault="00A967F2" w:rsidP="00A967F2">
            <w:r w:rsidRPr="003E01C8">
              <w:t>DO</w:t>
            </w:r>
          </w:p>
        </w:tc>
        <w:tc>
          <w:tcPr>
            <w:tcW w:w="844" w:type="dxa"/>
            <w:vAlign w:val="center"/>
          </w:tcPr>
          <w:p w14:paraId="627CB554" w14:textId="77777777" w:rsidR="00A967F2" w:rsidRPr="003E01C8" w:rsidRDefault="00A967F2" w:rsidP="00A967F2">
            <w:r w:rsidRPr="003E01C8">
              <w:t>37.5</w:t>
            </w:r>
          </w:p>
        </w:tc>
        <w:tc>
          <w:tcPr>
            <w:tcW w:w="1430" w:type="dxa"/>
            <w:vAlign w:val="center"/>
          </w:tcPr>
          <w:p w14:paraId="65454B81" w14:textId="77777777" w:rsidR="00A967F2" w:rsidRPr="003E01C8" w:rsidRDefault="00A967F2" w:rsidP="00A967F2">
            <w:pPr>
              <w:rPr>
                <w:color w:val="FF0000"/>
              </w:rPr>
            </w:pPr>
            <w:r w:rsidRPr="003E01C8">
              <w:t>S. Nurse</w:t>
            </w:r>
          </w:p>
        </w:tc>
      </w:tr>
      <w:tr w:rsidR="00A967F2" w:rsidRPr="003E01C8" w14:paraId="765C0F33" w14:textId="77777777" w:rsidTr="00A967F2">
        <w:tblPrEx>
          <w:tblLook w:val="04A0" w:firstRow="1" w:lastRow="0" w:firstColumn="1" w:lastColumn="0" w:noHBand="0" w:noVBand="1"/>
        </w:tblPrEx>
        <w:tc>
          <w:tcPr>
            <w:tcW w:w="850" w:type="dxa"/>
            <w:vAlign w:val="center"/>
          </w:tcPr>
          <w:p w14:paraId="5E7BD82A" w14:textId="77777777" w:rsidR="00A967F2" w:rsidRPr="003E01C8" w:rsidRDefault="00A967F2" w:rsidP="00A967F2">
            <w:r w:rsidRPr="003E01C8">
              <w:t>1</w:t>
            </w:r>
          </w:p>
        </w:tc>
        <w:tc>
          <w:tcPr>
            <w:tcW w:w="1289" w:type="dxa"/>
          </w:tcPr>
          <w:p w14:paraId="5020A124" w14:textId="77777777" w:rsidR="00A967F2" w:rsidRPr="003E01C8" w:rsidRDefault="00A967F2" w:rsidP="00A967F2"/>
        </w:tc>
        <w:tc>
          <w:tcPr>
            <w:tcW w:w="720" w:type="dxa"/>
            <w:gridSpan w:val="2"/>
          </w:tcPr>
          <w:p w14:paraId="0ED2D2C6" w14:textId="77777777" w:rsidR="00A967F2" w:rsidRPr="003E01C8" w:rsidRDefault="00A967F2" w:rsidP="00A967F2"/>
        </w:tc>
        <w:tc>
          <w:tcPr>
            <w:tcW w:w="626" w:type="dxa"/>
          </w:tcPr>
          <w:p w14:paraId="48ECB099" w14:textId="77777777" w:rsidR="00A967F2" w:rsidRPr="003E01C8" w:rsidRDefault="00A967F2" w:rsidP="00A967F2"/>
        </w:tc>
        <w:tc>
          <w:tcPr>
            <w:tcW w:w="724" w:type="dxa"/>
            <w:gridSpan w:val="3"/>
          </w:tcPr>
          <w:p w14:paraId="3B3FC00A" w14:textId="77777777" w:rsidR="00A967F2" w:rsidRPr="003E01C8" w:rsidRDefault="00A967F2" w:rsidP="00A967F2"/>
        </w:tc>
        <w:tc>
          <w:tcPr>
            <w:tcW w:w="748" w:type="dxa"/>
            <w:gridSpan w:val="3"/>
          </w:tcPr>
          <w:p w14:paraId="17B70D09" w14:textId="77777777" w:rsidR="00A967F2" w:rsidRPr="003E01C8" w:rsidRDefault="00A967F2" w:rsidP="00A967F2"/>
        </w:tc>
        <w:tc>
          <w:tcPr>
            <w:tcW w:w="708" w:type="dxa"/>
            <w:gridSpan w:val="2"/>
          </w:tcPr>
          <w:p w14:paraId="647BDE18" w14:textId="77777777" w:rsidR="00A967F2" w:rsidRPr="003E01C8" w:rsidRDefault="00A967F2" w:rsidP="00A967F2"/>
        </w:tc>
        <w:tc>
          <w:tcPr>
            <w:tcW w:w="662" w:type="dxa"/>
          </w:tcPr>
          <w:p w14:paraId="7F043806" w14:textId="77777777" w:rsidR="00A967F2" w:rsidRPr="003E01C8" w:rsidRDefault="00A967F2" w:rsidP="00A967F2"/>
        </w:tc>
        <w:tc>
          <w:tcPr>
            <w:tcW w:w="721" w:type="dxa"/>
            <w:gridSpan w:val="2"/>
          </w:tcPr>
          <w:p w14:paraId="5FE6414D" w14:textId="77777777" w:rsidR="00A967F2" w:rsidRPr="003E01C8" w:rsidRDefault="00A967F2" w:rsidP="00A967F2"/>
        </w:tc>
        <w:tc>
          <w:tcPr>
            <w:tcW w:w="844" w:type="dxa"/>
          </w:tcPr>
          <w:p w14:paraId="1F642262" w14:textId="77777777" w:rsidR="00A967F2" w:rsidRPr="003E01C8" w:rsidRDefault="00A967F2" w:rsidP="00A967F2"/>
        </w:tc>
        <w:tc>
          <w:tcPr>
            <w:tcW w:w="1430" w:type="dxa"/>
          </w:tcPr>
          <w:p w14:paraId="5F87C34B" w14:textId="77777777" w:rsidR="00A967F2" w:rsidRPr="003E01C8" w:rsidRDefault="00A967F2" w:rsidP="00A967F2"/>
        </w:tc>
      </w:tr>
      <w:tr w:rsidR="00A967F2" w:rsidRPr="003E01C8" w14:paraId="56E789EE" w14:textId="77777777" w:rsidTr="00A967F2">
        <w:tblPrEx>
          <w:tblLook w:val="04A0" w:firstRow="1" w:lastRow="0" w:firstColumn="1" w:lastColumn="0" w:noHBand="0" w:noVBand="1"/>
        </w:tblPrEx>
        <w:tc>
          <w:tcPr>
            <w:tcW w:w="850" w:type="dxa"/>
            <w:vAlign w:val="center"/>
          </w:tcPr>
          <w:p w14:paraId="44C01A81" w14:textId="77777777" w:rsidR="00A967F2" w:rsidRPr="003E01C8" w:rsidRDefault="00A967F2" w:rsidP="00A967F2">
            <w:r w:rsidRPr="003E01C8">
              <w:t>2</w:t>
            </w:r>
          </w:p>
        </w:tc>
        <w:tc>
          <w:tcPr>
            <w:tcW w:w="1289" w:type="dxa"/>
          </w:tcPr>
          <w:p w14:paraId="18C58DD3" w14:textId="77777777" w:rsidR="00A967F2" w:rsidRPr="003E01C8" w:rsidRDefault="00A967F2" w:rsidP="00A967F2"/>
        </w:tc>
        <w:tc>
          <w:tcPr>
            <w:tcW w:w="720" w:type="dxa"/>
            <w:gridSpan w:val="2"/>
          </w:tcPr>
          <w:p w14:paraId="6DDE8BA6" w14:textId="77777777" w:rsidR="00A967F2" w:rsidRPr="003E01C8" w:rsidRDefault="00A967F2" w:rsidP="00A967F2"/>
        </w:tc>
        <w:tc>
          <w:tcPr>
            <w:tcW w:w="626" w:type="dxa"/>
          </w:tcPr>
          <w:p w14:paraId="0DA061C2" w14:textId="77777777" w:rsidR="00A967F2" w:rsidRPr="003E01C8" w:rsidRDefault="00A967F2" w:rsidP="00A967F2"/>
        </w:tc>
        <w:tc>
          <w:tcPr>
            <w:tcW w:w="724" w:type="dxa"/>
            <w:gridSpan w:val="3"/>
          </w:tcPr>
          <w:p w14:paraId="5CD30C18" w14:textId="77777777" w:rsidR="00A967F2" w:rsidRPr="003E01C8" w:rsidRDefault="00A967F2" w:rsidP="00A967F2"/>
        </w:tc>
        <w:tc>
          <w:tcPr>
            <w:tcW w:w="748" w:type="dxa"/>
            <w:gridSpan w:val="3"/>
          </w:tcPr>
          <w:p w14:paraId="2783CC89" w14:textId="77777777" w:rsidR="00A967F2" w:rsidRPr="003E01C8" w:rsidRDefault="00A967F2" w:rsidP="00A967F2"/>
        </w:tc>
        <w:tc>
          <w:tcPr>
            <w:tcW w:w="708" w:type="dxa"/>
            <w:gridSpan w:val="2"/>
          </w:tcPr>
          <w:p w14:paraId="064A791E" w14:textId="77777777" w:rsidR="00A967F2" w:rsidRPr="003E01C8" w:rsidRDefault="00A967F2" w:rsidP="00A967F2"/>
        </w:tc>
        <w:tc>
          <w:tcPr>
            <w:tcW w:w="662" w:type="dxa"/>
          </w:tcPr>
          <w:p w14:paraId="7215231A" w14:textId="77777777" w:rsidR="00A967F2" w:rsidRPr="003E01C8" w:rsidRDefault="00A967F2" w:rsidP="00A967F2"/>
        </w:tc>
        <w:tc>
          <w:tcPr>
            <w:tcW w:w="721" w:type="dxa"/>
            <w:gridSpan w:val="2"/>
          </w:tcPr>
          <w:p w14:paraId="2FF086EB" w14:textId="77777777" w:rsidR="00A967F2" w:rsidRPr="003E01C8" w:rsidRDefault="00A967F2" w:rsidP="00A967F2"/>
        </w:tc>
        <w:tc>
          <w:tcPr>
            <w:tcW w:w="844" w:type="dxa"/>
          </w:tcPr>
          <w:p w14:paraId="3974C38F" w14:textId="77777777" w:rsidR="00A967F2" w:rsidRPr="003E01C8" w:rsidRDefault="00A967F2" w:rsidP="00A967F2"/>
        </w:tc>
        <w:tc>
          <w:tcPr>
            <w:tcW w:w="1430" w:type="dxa"/>
          </w:tcPr>
          <w:p w14:paraId="4F7F04CA" w14:textId="77777777" w:rsidR="00A967F2" w:rsidRPr="003E01C8" w:rsidRDefault="00A967F2" w:rsidP="00A967F2"/>
        </w:tc>
      </w:tr>
      <w:tr w:rsidR="00A967F2" w:rsidRPr="003E01C8" w14:paraId="3651F450" w14:textId="77777777" w:rsidTr="00A967F2">
        <w:tblPrEx>
          <w:tblLook w:val="04A0" w:firstRow="1" w:lastRow="0" w:firstColumn="1" w:lastColumn="0" w:noHBand="0" w:noVBand="1"/>
        </w:tblPrEx>
        <w:tc>
          <w:tcPr>
            <w:tcW w:w="850" w:type="dxa"/>
            <w:vAlign w:val="center"/>
          </w:tcPr>
          <w:p w14:paraId="0BA3536B" w14:textId="77777777" w:rsidR="00A967F2" w:rsidRPr="003E01C8" w:rsidRDefault="00A967F2" w:rsidP="00A967F2">
            <w:r w:rsidRPr="003E01C8">
              <w:t>3</w:t>
            </w:r>
          </w:p>
        </w:tc>
        <w:tc>
          <w:tcPr>
            <w:tcW w:w="1289" w:type="dxa"/>
          </w:tcPr>
          <w:p w14:paraId="13C3EF30" w14:textId="77777777" w:rsidR="00A967F2" w:rsidRPr="003E01C8" w:rsidRDefault="00A967F2" w:rsidP="00A967F2"/>
        </w:tc>
        <w:tc>
          <w:tcPr>
            <w:tcW w:w="720" w:type="dxa"/>
            <w:gridSpan w:val="2"/>
          </w:tcPr>
          <w:p w14:paraId="5EBBCA92" w14:textId="77777777" w:rsidR="00A967F2" w:rsidRPr="003E01C8" w:rsidRDefault="00A967F2" w:rsidP="00A967F2"/>
        </w:tc>
        <w:tc>
          <w:tcPr>
            <w:tcW w:w="626" w:type="dxa"/>
          </w:tcPr>
          <w:p w14:paraId="65571D7A" w14:textId="77777777" w:rsidR="00A967F2" w:rsidRPr="003E01C8" w:rsidRDefault="00A967F2" w:rsidP="00A967F2"/>
        </w:tc>
        <w:tc>
          <w:tcPr>
            <w:tcW w:w="724" w:type="dxa"/>
            <w:gridSpan w:val="3"/>
          </w:tcPr>
          <w:p w14:paraId="5A12B460" w14:textId="77777777" w:rsidR="00A967F2" w:rsidRPr="003E01C8" w:rsidRDefault="00A967F2" w:rsidP="00A967F2"/>
        </w:tc>
        <w:tc>
          <w:tcPr>
            <w:tcW w:w="748" w:type="dxa"/>
            <w:gridSpan w:val="3"/>
          </w:tcPr>
          <w:p w14:paraId="1A9EA5A9" w14:textId="77777777" w:rsidR="00A967F2" w:rsidRPr="003E01C8" w:rsidRDefault="00A967F2" w:rsidP="00A967F2"/>
        </w:tc>
        <w:tc>
          <w:tcPr>
            <w:tcW w:w="708" w:type="dxa"/>
            <w:gridSpan w:val="2"/>
          </w:tcPr>
          <w:p w14:paraId="5346159E" w14:textId="77777777" w:rsidR="00A967F2" w:rsidRPr="003E01C8" w:rsidRDefault="00A967F2" w:rsidP="00A967F2"/>
        </w:tc>
        <w:tc>
          <w:tcPr>
            <w:tcW w:w="662" w:type="dxa"/>
          </w:tcPr>
          <w:p w14:paraId="42B82457" w14:textId="77777777" w:rsidR="00A967F2" w:rsidRPr="003E01C8" w:rsidRDefault="00A967F2" w:rsidP="00A967F2"/>
        </w:tc>
        <w:tc>
          <w:tcPr>
            <w:tcW w:w="721" w:type="dxa"/>
            <w:gridSpan w:val="2"/>
          </w:tcPr>
          <w:p w14:paraId="2D57048F" w14:textId="77777777" w:rsidR="00A967F2" w:rsidRPr="003E01C8" w:rsidRDefault="00A967F2" w:rsidP="00A967F2"/>
        </w:tc>
        <w:tc>
          <w:tcPr>
            <w:tcW w:w="844" w:type="dxa"/>
          </w:tcPr>
          <w:p w14:paraId="7E56AB73" w14:textId="77777777" w:rsidR="00A967F2" w:rsidRPr="003E01C8" w:rsidRDefault="00A967F2" w:rsidP="00A967F2"/>
        </w:tc>
        <w:tc>
          <w:tcPr>
            <w:tcW w:w="1430" w:type="dxa"/>
          </w:tcPr>
          <w:p w14:paraId="5DFC623F" w14:textId="77777777" w:rsidR="00A967F2" w:rsidRPr="003E01C8" w:rsidRDefault="00A967F2" w:rsidP="00A967F2"/>
        </w:tc>
      </w:tr>
      <w:tr w:rsidR="00A967F2" w:rsidRPr="003E01C8" w14:paraId="54A90735" w14:textId="77777777" w:rsidTr="00A967F2">
        <w:tblPrEx>
          <w:tblLook w:val="04A0" w:firstRow="1" w:lastRow="0" w:firstColumn="1" w:lastColumn="0" w:noHBand="0" w:noVBand="1"/>
        </w:tblPrEx>
        <w:tc>
          <w:tcPr>
            <w:tcW w:w="850" w:type="dxa"/>
            <w:vAlign w:val="center"/>
          </w:tcPr>
          <w:p w14:paraId="01166A59" w14:textId="77777777" w:rsidR="00A967F2" w:rsidRPr="003E01C8" w:rsidRDefault="00A967F2" w:rsidP="00A967F2">
            <w:r w:rsidRPr="003E01C8">
              <w:t>4</w:t>
            </w:r>
          </w:p>
        </w:tc>
        <w:tc>
          <w:tcPr>
            <w:tcW w:w="1289" w:type="dxa"/>
          </w:tcPr>
          <w:p w14:paraId="53FA7E2C" w14:textId="77777777" w:rsidR="00A967F2" w:rsidRPr="003E01C8" w:rsidRDefault="00A967F2" w:rsidP="00A967F2"/>
        </w:tc>
        <w:tc>
          <w:tcPr>
            <w:tcW w:w="720" w:type="dxa"/>
            <w:gridSpan w:val="2"/>
          </w:tcPr>
          <w:p w14:paraId="4BC72D69" w14:textId="77777777" w:rsidR="00A967F2" w:rsidRPr="003E01C8" w:rsidRDefault="00A967F2" w:rsidP="00A967F2"/>
        </w:tc>
        <w:tc>
          <w:tcPr>
            <w:tcW w:w="626" w:type="dxa"/>
          </w:tcPr>
          <w:p w14:paraId="3325E8C4" w14:textId="77777777" w:rsidR="00A967F2" w:rsidRPr="003E01C8" w:rsidRDefault="00A967F2" w:rsidP="00A967F2"/>
        </w:tc>
        <w:tc>
          <w:tcPr>
            <w:tcW w:w="724" w:type="dxa"/>
            <w:gridSpan w:val="3"/>
          </w:tcPr>
          <w:p w14:paraId="505F75F4" w14:textId="77777777" w:rsidR="00A967F2" w:rsidRPr="003E01C8" w:rsidRDefault="00A967F2" w:rsidP="00A967F2"/>
        </w:tc>
        <w:tc>
          <w:tcPr>
            <w:tcW w:w="748" w:type="dxa"/>
            <w:gridSpan w:val="3"/>
          </w:tcPr>
          <w:p w14:paraId="793CE7CE" w14:textId="77777777" w:rsidR="00A967F2" w:rsidRPr="003E01C8" w:rsidRDefault="00A967F2" w:rsidP="00A967F2"/>
        </w:tc>
        <w:tc>
          <w:tcPr>
            <w:tcW w:w="708" w:type="dxa"/>
            <w:gridSpan w:val="2"/>
          </w:tcPr>
          <w:p w14:paraId="3095C5B2" w14:textId="77777777" w:rsidR="00A967F2" w:rsidRPr="003E01C8" w:rsidRDefault="00A967F2" w:rsidP="00A967F2"/>
        </w:tc>
        <w:tc>
          <w:tcPr>
            <w:tcW w:w="662" w:type="dxa"/>
          </w:tcPr>
          <w:p w14:paraId="7CCDFAE1" w14:textId="77777777" w:rsidR="00A967F2" w:rsidRPr="003E01C8" w:rsidRDefault="00A967F2" w:rsidP="00A967F2"/>
        </w:tc>
        <w:tc>
          <w:tcPr>
            <w:tcW w:w="721" w:type="dxa"/>
            <w:gridSpan w:val="2"/>
          </w:tcPr>
          <w:p w14:paraId="051E72F1" w14:textId="77777777" w:rsidR="00A967F2" w:rsidRPr="003E01C8" w:rsidRDefault="00A967F2" w:rsidP="00A967F2"/>
        </w:tc>
        <w:tc>
          <w:tcPr>
            <w:tcW w:w="844" w:type="dxa"/>
          </w:tcPr>
          <w:p w14:paraId="7C2C3BEC" w14:textId="77777777" w:rsidR="00A967F2" w:rsidRPr="003E01C8" w:rsidRDefault="00A967F2" w:rsidP="00A967F2"/>
        </w:tc>
        <w:tc>
          <w:tcPr>
            <w:tcW w:w="1430" w:type="dxa"/>
          </w:tcPr>
          <w:p w14:paraId="4803CBAA" w14:textId="77777777" w:rsidR="00A967F2" w:rsidRPr="003E01C8" w:rsidRDefault="00A967F2" w:rsidP="00A967F2"/>
        </w:tc>
      </w:tr>
      <w:tr w:rsidR="00A967F2" w:rsidRPr="003E01C8" w14:paraId="5836012B" w14:textId="77777777" w:rsidTr="00A967F2">
        <w:tblPrEx>
          <w:tblLook w:val="04A0" w:firstRow="1" w:lastRow="0" w:firstColumn="1" w:lastColumn="0" w:noHBand="0" w:noVBand="1"/>
        </w:tblPrEx>
        <w:tc>
          <w:tcPr>
            <w:tcW w:w="850" w:type="dxa"/>
            <w:vAlign w:val="center"/>
          </w:tcPr>
          <w:p w14:paraId="73865CE9" w14:textId="77777777" w:rsidR="00A967F2" w:rsidRPr="003E01C8" w:rsidRDefault="00A967F2" w:rsidP="00A967F2">
            <w:r w:rsidRPr="003E01C8">
              <w:t>5</w:t>
            </w:r>
          </w:p>
        </w:tc>
        <w:tc>
          <w:tcPr>
            <w:tcW w:w="1289" w:type="dxa"/>
          </w:tcPr>
          <w:p w14:paraId="04A73CA0" w14:textId="77777777" w:rsidR="00A967F2" w:rsidRPr="003E01C8" w:rsidRDefault="00A967F2" w:rsidP="00A967F2"/>
        </w:tc>
        <w:tc>
          <w:tcPr>
            <w:tcW w:w="720" w:type="dxa"/>
            <w:gridSpan w:val="2"/>
          </w:tcPr>
          <w:p w14:paraId="1ECD81D8" w14:textId="77777777" w:rsidR="00A967F2" w:rsidRPr="003E01C8" w:rsidRDefault="00A967F2" w:rsidP="00A967F2"/>
        </w:tc>
        <w:tc>
          <w:tcPr>
            <w:tcW w:w="626" w:type="dxa"/>
          </w:tcPr>
          <w:p w14:paraId="4CFB0C64" w14:textId="77777777" w:rsidR="00A967F2" w:rsidRPr="003E01C8" w:rsidRDefault="00A967F2" w:rsidP="00A967F2"/>
        </w:tc>
        <w:tc>
          <w:tcPr>
            <w:tcW w:w="724" w:type="dxa"/>
            <w:gridSpan w:val="3"/>
          </w:tcPr>
          <w:p w14:paraId="561738C3" w14:textId="77777777" w:rsidR="00A967F2" w:rsidRPr="003E01C8" w:rsidRDefault="00A967F2" w:rsidP="00A967F2"/>
        </w:tc>
        <w:tc>
          <w:tcPr>
            <w:tcW w:w="748" w:type="dxa"/>
            <w:gridSpan w:val="3"/>
          </w:tcPr>
          <w:p w14:paraId="53E961E9" w14:textId="77777777" w:rsidR="00A967F2" w:rsidRPr="003E01C8" w:rsidRDefault="00A967F2" w:rsidP="00A967F2"/>
        </w:tc>
        <w:tc>
          <w:tcPr>
            <w:tcW w:w="708" w:type="dxa"/>
            <w:gridSpan w:val="2"/>
          </w:tcPr>
          <w:p w14:paraId="3B5E1604" w14:textId="77777777" w:rsidR="00A967F2" w:rsidRPr="003E01C8" w:rsidRDefault="00A967F2" w:rsidP="00A967F2"/>
        </w:tc>
        <w:tc>
          <w:tcPr>
            <w:tcW w:w="662" w:type="dxa"/>
          </w:tcPr>
          <w:p w14:paraId="237F6049" w14:textId="77777777" w:rsidR="00A967F2" w:rsidRPr="003E01C8" w:rsidRDefault="00A967F2" w:rsidP="00A967F2"/>
        </w:tc>
        <w:tc>
          <w:tcPr>
            <w:tcW w:w="721" w:type="dxa"/>
            <w:gridSpan w:val="2"/>
          </w:tcPr>
          <w:p w14:paraId="689D9946" w14:textId="77777777" w:rsidR="00A967F2" w:rsidRPr="003E01C8" w:rsidRDefault="00A967F2" w:rsidP="00A967F2"/>
        </w:tc>
        <w:tc>
          <w:tcPr>
            <w:tcW w:w="844" w:type="dxa"/>
          </w:tcPr>
          <w:p w14:paraId="010DFA96" w14:textId="77777777" w:rsidR="00A967F2" w:rsidRPr="003E01C8" w:rsidRDefault="00A967F2" w:rsidP="00A967F2"/>
        </w:tc>
        <w:tc>
          <w:tcPr>
            <w:tcW w:w="1430" w:type="dxa"/>
          </w:tcPr>
          <w:p w14:paraId="1052EC0A" w14:textId="77777777" w:rsidR="00A967F2" w:rsidRPr="003E01C8" w:rsidRDefault="00A967F2" w:rsidP="00A967F2"/>
        </w:tc>
      </w:tr>
      <w:tr w:rsidR="00A967F2" w:rsidRPr="003E01C8" w14:paraId="24E18D69" w14:textId="77777777" w:rsidTr="00A967F2">
        <w:tblPrEx>
          <w:tblLook w:val="04A0" w:firstRow="1" w:lastRow="0" w:firstColumn="1" w:lastColumn="0" w:noHBand="0" w:noVBand="1"/>
        </w:tblPrEx>
        <w:tc>
          <w:tcPr>
            <w:tcW w:w="850" w:type="dxa"/>
          </w:tcPr>
          <w:p w14:paraId="2AD7A32E" w14:textId="50BDDC83" w:rsidR="00A967F2" w:rsidRPr="003E01C8" w:rsidRDefault="00CD4384" w:rsidP="00A967F2">
            <w:r>
              <w:t>6</w:t>
            </w:r>
          </w:p>
        </w:tc>
        <w:tc>
          <w:tcPr>
            <w:tcW w:w="1289" w:type="dxa"/>
          </w:tcPr>
          <w:p w14:paraId="2D9BE1B2" w14:textId="77777777" w:rsidR="00A967F2" w:rsidRPr="003E01C8" w:rsidRDefault="00A967F2" w:rsidP="00A967F2"/>
        </w:tc>
        <w:tc>
          <w:tcPr>
            <w:tcW w:w="720" w:type="dxa"/>
            <w:gridSpan w:val="2"/>
          </w:tcPr>
          <w:p w14:paraId="502E362A" w14:textId="77777777" w:rsidR="00A967F2" w:rsidRPr="003E01C8" w:rsidRDefault="00A967F2" w:rsidP="00A967F2"/>
        </w:tc>
        <w:tc>
          <w:tcPr>
            <w:tcW w:w="626" w:type="dxa"/>
          </w:tcPr>
          <w:p w14:paraId="17E0D48F" w14:textId="77777777" w:rsidR="00A967F2" w:rsidRPr="003E01C8" w:rsidRDefault="00A967F2" w:rsidP="00A967F2"/>
        </w:tc>
        <w:tc>
          <w:tcPr>
            <w:tcW w:w="724" w:type="dxa"/>
            <w:gridSpan w:val="3"/>
          </w:tcPr>
          <w:p w14:paraId="2747299F" w14:textId="77777777" w:rsidR="00A967F2" w:rsidRPr="003E01C8" w:rsidRDefault="00A967F2" w:rsidP="00A967F2"/>
        </w:tc>
        <w:tc>
          <w:tcPr>
            <w:tcW w:w="748" w:type="dxa"/>
            <w:gridSpan w:val="3"/>
          </w:tcPr>
          <w:p w14:paraId="70149106" w14:textId="77777777" w:rsidR="00A967F2" w:rsidRPr="003E01C8" w:rsidRDefault="00A967F2" w:rsidP="00A967F2"/>
        </w:tc>
        <w:tc>
          <w:tcPr>
            <w:tcW w:w="708" w:type="dxa"/>
            <w:gridSpan w:val="2"/>
          </w:tcPr>
          <w:p w14:paraId="600C9255" w14:textId="77777777" w:rsidR="00A967F2" w:rsidRPr="003E01C8" w:rsidRDefault="00A967F2" w:rsidP="00A967F2"/>
        </w:tc>
        <w:tc>
          <w:tcPr>
            <w:tcW w:w="662" w:type="dxa"/>
          </w:tcPr>
          <w:p w14:paraId="5D56AA28" w14:textId="77777777" w:rsidR="00A967F2" w:rsidRPr="003E01C8" w:rsidRDefault="00A967F2" w:rsidP="00A967F2"/>
        </w:tc>
        <w:tc>
          <w:tcPr>
            <w:tcW w:w="721" w:type="dxa"/>
            <w:gridSpan w:val="2"/>
          </w:tcPr>
          <w:p w14:paraId="60CAB438" w14:textId="77777777" w:rsidR="00A967F2" w:rsidRPr="003E01C8" w:rsidRDefault="00A967F2" w:rsidP="00A967F2"/>
        </w:tc>
        <w:tc>
          <w:tcPr>
            <w:tcW w:w="844" w:type="dxa"/>
          </w:tcPr>
          <w:p w14:paraId="5B70B391" w14:textId="77777777" w:rsidR="00A967F2" w:rsidRPr="003E01C8" w:rsidRDefault="00A967F2" w:rsidP="00A967F2"/>
        </w:tc>
        <w:tc>
          <w:tcPr>
            <w:tcW w:w="1430" w:type="dxa"/>
          </w:tcPr>
          <w:p w14:paraId="0DA598BF" w14:textId="77777777" w:rsidR="00A967F2" w:rsidRPr="003E01C8" w:rsidRDefault="00A967F2" w:rsidP="00A967F2"/>
        </w:tc>
      </w:tr>
      <w:tr w:rsidR="00A967F2" w:rsidRPr="003E01C8" w14:paraId="5C101F1D" w14:textId="77777777" w:rsidTr="00A967F2">
        <w:tblPrEx>
          <w:tblLook w:val="04A0" w:firstRow="1" w:lastRow="0" w:firstColumn="1" w:lastColumn="0" w:noHBand="0" w:noVBand="1"/>
        </w:tblPrEx>
        <w:tc>
          <w:tcPr>
            <w:tcW w:w="850" w:type="dxa"/>
          </w:tcPr>
          <w:p w14:paraId="7BFACD8E" w14:textId="77777777" w:rsidR="00A967F2" w:rsidRPr="003E01C8" w:rsidRDefault="00A967F2" w:rsidP="00A967F2"/>
        </w:tc>
        <w:tc>
          <w:tcPr>
            <w:tcW w:w="1289" w:type="dxa"/>
          </w:tcPr>
          <w:p w14:paraId="5FACCDAD" w14:textId="77777777" w:rsidR="00A967F2" w:rsidRPr="003E01C8" w:rsidRDefault="00A967F2" w:rsidP="00A967F2"/>
        </w:tc>
        <w:tc>
          <w:tcPr>
            <w:tcW w:w="720" w:type="dxa"/>
            <w:gridSpan w:val="2"/>
          </w:tcPr>
          <w:p w14:paraId="035B40E4" w14:textId="77777777" w:rsidR="00A967F2" w:rsidRPr="003E01C8" w:rsidRDefault="00A967F2" w:rsidP="00A967F2"/>
        </w:tc>
        <w:tc>
          <w:tcPr>
            <w:tcW w:w="626" w:type="dxa"/>
          </w:tcPr>
          <w:p w14:paraId="5ED5128A" w14:textId="77777777" w:rsidR="00A967F2" w:rsidRPr="003E01C8" w:rsidRDefault="00A967F2" w:rsidP="00A967F2"/>
        </w:tc>
        <w:tc>
          <w:tcPr>
            <w:tcW w:w="724" w:type="dxa"/>
            <w:gridSpan w:val="3"/>
          </w:tcPr>
          <w:p w14:paraId="2F351C50" w14:textId="77777777" w:rsidR="00A967F2" w:rsidRPr="003E01C8" w:rsidRDefault="00A967F2" w:rsidP="00A967F2"/>
        </w:tc>
        <w:tc>
          <w:tcPr>
            <w:tcW w:w="748" w:type="dxa"/>
            <w:gridSpan w:val="3"/>
          </w:tcPr>
          <w:p w14:paraId="238BFD49" w14:textId="77777777" w:rsidR="00A967F2" w:rsidRPr="003E01C8" w:rsidRDefault="00A967F2" w:rsidP="00A967F2"/>
        </w:tc>
        <w:tc>
          <w:tcPr>
            <w:tcW w:w="708" w:type="dxa"/>
            <w:gridSpan w:val="2"/>
          </w:tcPr>
          <w:p w14:paraId="4C80934A" w14:textId="77777777" w:rsidR="00A967F2" w:rsidRPr="003E01C8" w:rsidRDefault="00A967F2" w:rsidP="00A967F2"/>
        </w:tc>
        <w:tc>
          <w:tcPr>
            <w:tcW w:w="662" w:type="dxa"/>
          </w:tcPr>
          <w:p w14:paraId="7B9F5971" w14:textId="77777777" w:rsidR="00A967F2" w:rsidRPr="003E01C8" w:rsidRDefault="00A967F2" w:rsidP="00A967F2"/>
        </w:tc>
        <w:tc>
          <w:tcPr>
            <w:tcW w:w="721" w:type="dxa"/>
            <w:gridSpan w:val="2"/>
          </w:tcPr>
          <w:p w14:paraId="2B3742E8" w14:textId="77777777" w:rsidR="00A967F2" w:rsidRPr="003E01C8" w:rsidRDefault="00A967F2" w:rsidP="00A967F2"/>
        </w:tc>
        <w:tc>
          <w:tcPr>
            <w:tcW w:w="844" w:type="dxa"/>
          </w:tcPr>
          <w:p w14:paraId="020E85B1" w14:textId="77777777" w:rsidR="00A967F2" w:rsidRPr="003E01C8" w:rsidRDefault="00A967F2" w:rsidP="00A967F2"/>
        </w:tc>
        <w:tc>
          <w:tcPr>
            <w:tcW w:w="1430" w:type="dxa"/>
          </w:tcPr>
          <w:p w14:paraId="022B8EC0" w14:textId="77777777" w:rsidR="00A967F2" w:rsidRPr="003E01C8" w:rsidRDefault="00A967F2" w:rsidP="00A967F2"/>
        </w:tc>
      </w:tr>
      <w:tr w:rsidR="00A967F2" w:rsidRPr="003E01C8" w14:paraId="51EACB6E" w14:textId="77777777" w:rsidTr="00A967F2">
        <w:tblPrEx>
          <w:tblLook w:val="04A0" w:firstRow="1" w:lastRow="0" w:firstColumn="1" w:lastColumn="0" w:noHBand="0" w:noVBand="1"/>
        </w:tblPrEx>
        <w:trPr>
          <w:gridBefore w:val="7"/>
          <w:wBefore w:w="4203" w:type="dxa"/>
          <w:trHeight w:val="784"/>
        </w:trPr>
        <w:tc>
          <w:tcPr>
            <w:tcW w:w="2845" w:type="dxa"/>
            <w:gridSpan w:val="9"/>
          </w:tcPr>
          <w:p w14:paraId="71867152" w14:textId="77777777" w:rsidR="00A967F2" w:rsidRPr="003E01C8" w:rsidRDefault="00A967F2" w:rsidP="00A967F2">
            <w:r w:rsidRPr="003E01C8">
              <w:t>Total number of hours</w:t>
            </w:r>
          </w:p>
          <w:p w14:paraId="4DB64E86" w14:textId="2BC909EE" w:rsidR="00A967F2" w:rsidRPr="003E01C8" w:rsidRDefault="00206863" w:rsidP="00A967F2">
            <w:pPr>
              <w:rPr>
                <w:color w:val="FF0000"/>
              </w:rPr>
            </w:pPr>
            <w:r>
              <w:t>6</w:t>
            </w:r>
            <w:r w:rsidR="00A967F2" w:rsidRPr="003E01C8">
              <w:t xml:space="preserve"> weeks = </w:t>
            </w:r>
            <w:r>
              <w:t xml:space="preserve">262.5 </w:t>
            </w:r>
            <w:r w:rsidR="00A967F2" w:rsidRPr="003E01C8">
              <w:t>hrs</w:t>
            </w:r>
          </w:p>
        </w:tc>
        <w:tc>
          <w:tcPr>
            <w:tcW w:w="844" w:type="dxa"/>
          </w:tcPr>
          <w:p w14:paraId="65EF4EB5" w14:textId="77777777" w:rsidR="00A967F2" w:rsidRPr="003E01C8" w:rsidRDefault="00A967F2" w:rsidP="00A967F2"/>
        </w:tc>
        <w:tc>
          <w:tcPr>
            <w:tcW w:w="1430" w:type="dxa"/>
          </w:tcPr>
          <w:p w14:paraId="28AB6267" w14:textId="77777777" w:rsidR="00A967F2" w:rsidRPr="003E01C8" w:rsidRDefault="00A967F2" w:rsidP="00A967F2"/>
        </w:tc>
      </w:tr>
    </w:tbl>
    <w:p w14:paraId="378B15C6" w14:textId="77777777" w:rsidR="00A967F2" w:rsidRPr="003E01C8" w:rsidRDefault="00A967F2" w:rsidP="00A967F2">
      <w:pPr>
        <w:rPr>
          <w:lang w:val="en-US"/>
        </w:rPr>
      </w:pPr>
    </w:p>
    <w:p w14:paraId="6DCF2C76" w14:textId="77777777" w:rsidR="00A967F2" w:rsidRPr="003E01C8" w:rsidRDefault="00A967F2" w:rsidP="00A967F2">
      <w:r w:rsidRPr="003E01C8">
        <w:rPr>
          <w:lang w:val="en-US"/>
        </w:rPr>
        <w:t>See section 1.7.1 for maximum hours worked per week*</w:t>
      </w:r>
    </w:p>
    <w:p w14:paraId="3FE99B69" w14:textId="77777777" w:rsidR="00A967F2" w:rsidRPr="003E01C8" w:rsidRDefault="00A967F2" w:rsidP="00A967F2">
      <w:r w:rsidRPr="003E01C8">
        <w:rPr>
          <w:b/>
        </w:rPr>
        <w:t>Key</w:t>
      </w:r>
      <w:r w:rsidRPr="003E01C8">
        <w:t>:</w:t>
      </w:r>
      <w:r w:rsidRPr="003E01C8">
        <w:tab/>
        <w:t>U=University</w:t>
      </w:r>
      <w:r w:rsidRPr="003E01C8">
        <w:tab/>
      </w:r>
      <w:r w:rsidRPr="003E01C8">
        <w:tab/>
        <w:t xml:space="preserve">                     DO=Day Off</w:t>
      </w:r>
    </w:p>
    <w:p w14:paraId="7FFBDE63" w14:textId="77777777" w:rsidR="00A967F2" w:rsidRPr="003E01C8" w:rsidRDefault="00A967F2" w:rsidP="00A967F2">
      <w:r w:rsidRPr="003E01C8">
        <w:t>C=Compassionate leave              S=Sick</w:t>
      </w:r>
      <w:r w:rsidRPr="003E01C8">
        <w:tab/>
      </w:r>
      <w:r w:rsidRPr="003E01C8">
        <w:tab/>
      </w:r>
      <w:r>
        <w:tab/>
      </w:r>
      <w:r w:rsidRPr="003E01C8">
        <w:t xml:space="preserve">A=Absent (not sick)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A967F2" w:rsidRPr="003E01C8" w14:paraId="5DD11634" w14:textId="77777777" w:rsidTr="00A967F2">
        <w:tc>
          <w:tcPr>
            <w:tcW w:w="3540" w:type="dxa"/>
            <w:shd w:val="clear" w:color="auto" w:fill="E7E6E6"/>
          </w:tcPr>
          <w:p w14:paraId="7C8F7499" w14:textId="77777777" w:rsidR="00A967F2" w:rsidRPr="003E01C8" w:rsidRDefault="00A967F2" w:rsidP="00A967F2">
            <w:r w:rsidRPr="003E01C8">
              <w:t xml:space="preserve">Date </w:t>
            </w:r>
          </w:p>
          <w:p w14:paraId="2678FC82" w14:textId="77777777" w:rsidR="00A967F2" w:rsidRPr="003E01C8" w:rsidRDefault="00A967F2" w:rsidP="00A967F2">
            <w:r w:rsidRPr="003E01C8">
              <w:softHyphen/>
            </w:r>
            <w:r w:rsidRPr="003E01C8">
              <w:softHyphen/>
              <w:t>____/</w:t>
            </w:r>
            <w:r w:rsidRPr="003E01C8">
              <w:softHyphen/>
            </w:r>
            <w:r w:rsidRPr="003E01C8">
              <w:softHyphen/>
              <w:t>____/</w:t>
            </w:r>
            <w:r w:rsidRPr="003E01C8">
              <w:softHyphen/>
            </w:r>
            <w:r w:rsidRPr="003E01C8">
              <w:softHyphen/>
              <w:t>____</w:t>
            </w:r>
          </w:p>
        </w:tc>
        <w:tc>
          <w:tcPr>
            <w:tcW w:w="3118" w:type="dxa"/>
            <w:shd w:val="clear" w:color="auto" w:fill="E7E6E6"/>
          </w:tcPr>
          <w:p w14:paraId="0A7BC280" w14:textId="77777777" w:rsidR="00A967F2" w:rsidRPr="003E01C8" w:rsidRDefault="00A967F2" w:rsidP="00A967F2">
            <w:r w:rsidRPr="003E01C8">
              <w:t>Student Signature:</w:t>
            </w:r>
          </w:p>
        </w:tc>
        <w:tc>
          <w:tcPr>
            <w:tcW w:w="2664" w:type="dxa"/>
            <w:shd w:val="clear" w:color="auto" w:fill="E7E6E6"/>
          </w:tcPr>
          <w:p w14:paraId="48E14F9D" w14:textId="77777777" w:rsidR="00A967F2" w:rsidRPr="003E01C8" w:rsidRDefault="00A967F2" w:rsidP="00A967F2">
            <w:r w:rsidRPr="003E01C8">
              <w:t>Practice Assessor/ Supervisor Signature:</w:t>
            </w:r>
          </w:p>
          <w:p w14:paraId="06B80CD6" w14:textId="77777777" w:rsidR="00A967F2" w:rsidRPr="003E01C8" w:rsidRDefault="00A967F2" w:rsidP="00A967F2"/>
        </w:tc>
      </w:tr>
    </w:tbl>
    <w:p w14:paraId="394DA607" w14:textId="77777777" w:rsidR="00A967F2" w:rsidRDefault="00A967F2" w:rsidP="00A967F2"/>
    <w:p w14:paraId="7801FE3F" w14:textId="77777777" w:rsidR="00A967F2" w:rsidRDefault="00A967F2" w:rsidP="0098669E"/>
    <w:p w14:paraId="1A452A4B" w14:textId="1B17B831" w:rsidR="00027606" w:rsidRPr="0023548D" w:rsidRDefault="00027606" w:rsidP="0098669E">
      <w:pPr>
        <w:rPr>
          <w:b/>
          <w:bCs/>
        </w:rPr>
      </w:pPr>
      <w:r w:rsidRPr="0023548D">
        <w:rPr>
          <w:b/>
          <w:bCs/>
        </w:rPr>
        <w:lastRenderedPageBreak/>
        <w:t>CONFIRMATION OF COMPLETION - PART 1</w:t>
      </w:r>
    </w:p>
    <w:p w14:paraId="6A7449CC" w14:textId="77777777" w:rsidR="00027606" w:rsidRPr="0023548D" w:rsidRDefault="00027606" w:rsidP="0098669E">
      <w:pPr>
        <w:rPr>
          <w:b/>
          <w:bCs/>
        </w:rPr>
      </w:pPr>
      <w:r w:rsidRPr="0023548D">
        <w:rPr>
          <w:b/>
          <w:bCs/>
        </w:rPr>
        <w:t>Practice Assessor Confirmation of Proficiency</w:t>
      </w:r>
    </w:p>
    <w:p w14:paraId="0A400D0D" w14:textId="77777777" w:rsidR="00027606" w:rsidRPr="003E01C8" w:rsidRDefault="00027606" w:rsidP="0098669E">
      <w:r w:rsidRPr="003E01C8">
        <w:t>This feedback should be informed by feedback sought from Practice Supervisors and Assessors (see previous pages) and any other relevant people in order to be assured about your decision. Please review platform proficiencies section for the part to ensure all have been signed as achieved.</w:t>
      </w:r>
    </w:p>
    <w:tbl>
      <w:tblPr>
        <w:tblStyle w:val="TableGrid"/>
        <w:tblW w:w="9209" w:type="dxa"/>
        <w:tblLayout w:type="fixed"/>
        <w:tblLook w:val="04A0" w:firstRow="1" w:lastRow="0" w:firstColumn="1" w:lastColumn="0" w:noHBand="0" w:noVBand="1"/>
      </w:tblPr>
      <w:tblGrid>
        <w:gridCol w:w="1413"/>
        <w:gridCol w:w="5103"/>
        <w:gridCol w:w="1417"/>
        <w:gridCol w:w="1276"/>
      </w:tblGrid>
      <w:tr w:rsidR="00027606" w:rsidRPr="003E01C8" w14:paraId="4EBD4462" w14:textId="77777777" w:rsidTr="00325015">
        <w:tc>
          <w:tcPr>
            <w:tcW w:w="9209" w:type="dxa"/>
            <w:gridSpan w:val="4"/>
            <w:tcBorders>
              <w:top w:val="single" w:sz="4" w:space="0" w:color="auto"/>
              <w:left w:val="single" w:sz="4" w:space="0" w:color="auto"/>
              <w:bottom w:val="single" w:sz="4" w:space="0" w:color="auto"/>
              <w:right w:val="single" w:sz="4" w:space="0" w:color="auto"/>
            </w:tcBorders>
            <w:shd w:val="clear" w:color="auto" w:fill="E7E6E6"/>
            <w:hideMark/>
          </w:tcPr>
          <w:p w14:paraId="172BBECD" w14:textId="77777777" w:rsidR="0023548D" w:rsidRPr="0023548D" w:rsidRDefault="00027606" w:rsidP="0023548D">
            <w:pPr>
              <w:spacing w:before="120" w:after="120"/>
              <w:rPr>
                <w:b/>
                <w:bCs/>
                <w:szCs w:val="24"/>
              </w:rPr>
            </w:pPr>
            <w:r w:rsidRPr="0023548D">
              <w:rPr>
                <w:b/>
                <w:bCs/>
                <w:szCs w:val="24"/>
              </w:rPr>
              <w:t xml:space="preserve">Practice Assessor: Confirmation of Achievement of Platforms </w:t>
            </w:r>
          </w:p>
          <w:p w14:paraId="4E5D4406" w14:textId="2EA498D7" w:rsidR="0023548D" w:rsidRPr="0023548D" w:rsidRDefault="00027606" w:rsidP="0023548D">
            <w:pPr>
              <w:spacing w:before="120" w:after="120"/>
              <w:rPr>
                <w:b/>
                <w:bCs/>
                <w:szCs w:val="24"/>
              </w:rPr>
            </w:pPr>
            <w:r w:rsidRPr="0023548D">
              <w:rPr>
                <w:b/>
                <w:bCs/>
                <w:szCs w:val="24"/>
              </w:rPr>
              <w:t>END OF PART 1</w:t>
            </w:r>
          </w:p>
          <w:p w14:paraId="245E3FAB" w14:textId="2CFF0486" w:rsidR="00027606" w:rsidRPr="0023548D" w:rsidRDefault="00027606" w:rsidP="0023548D">
            <w:pPr>
              <w:spacing w:before="120" w:after="120"/>
            </w:pPr>
            <w:r w:rsidRPr="0023548D">
              <w:rPr>
                <w:szCs w:val="24"/>
              </w:rPr>
              <w:t>Please initial the relevant column</w:t>
            </w:r>
          </w:p>
        </w:tc>
      </w:tr>
      <w:tr w:rsidR="00027606" w:rsidRPr="003E01C8" w14:paraId="45003C81" w14:textId="77777777" w:rsidTr="00BA2757">
        <w:trPr>
          <w:trHeight w:val="560"/>
        </w:trPr>
        <w:tc>
          <w:tcPr>
            <w:tcW w:w="6516" w:type="dxa"/>
            <w:gridSpan w:val="2"/>
            <w:tcBorders>
              <w:top w:val="single" w:sz="4" w:space="0" w:color="auto"/>
              <w:left w:val="single" w:sz="4" w:space="0" w:color="auto"/>
              <w:right w:val="single" w:sz="4" w:space="0" w:color="auto"/>
            </w:tcBorders>
          </w:tcPr>
          <w:p w14:paraId="4DF54575" w14:textId="77777777" w:rsidR="00027606" w:rsidRPr="003E01C8" w:rsidRDefault="00027606" w:rsidP="0023548D">
            <w:pPr>
              <w:spacing w:before="120" w:after="120"/>
            </w:pPr>
          </w:p>
        </w:tc>
        <w:tc>
          <w:tcPr>
            <w:tcW w:w="1417" w:type="dxa"/>
            <w:tcBorders>
              <w:top w:val="single" w:sz="4" w:space="0" w:color="auto"/>
              <w:left w:val="single" w:sz="4" w:space="0" w:color="auto"/>
              <w:right w:val="single" w:sz="4" w:space="0" w:color="auto"/>
            </w:tcBorders>
            <w:vAlign w:val="center"/>
          </w:tcPr>
          <w:p w14:paraId="55767BE2" w14:textId="77777777" w:rsidR="00027606" w:rsidRPr="003E01C8" w:rsidRDefault="00027606" w:rsidP="0023548D">
            <w:pPr>
              <w:spacing w:before="120" w:after="120"/>
            </w:pPr>
            <w:r w:rsidRPr="003E01C8">
              <w:t>Achieved</w:t>
            </w:r>
          </w:p>
        </w:tc>
        <w:tc>
          <w:tcPr>
            <w:tcW w:w="1276" w:type="dxa"/>
            <w:tcBorders>
              <w:top w:val="single" w:sz="4" w:space="0" w:color="auto"/>
              <w:left w:val="single" w:sz="4" w:space="0" w:color="auto"/>
              <w:right w:val="single" w:sz="4" w:space="0" w:color="auto"/>
            </w:tcBorders>
            <w:vAlign w:val="center"/>
          </w:tcPr>
          <w:p w14:paraId="3D7B79E6" w14:textId="77777777" w:rsidR="00027606" w:rsidRPr="003E01C8" w:rsidRDefault="00027606" w:rsidP="0023548D">
            <w:pPr>
              <w:spacing w:before="120" w:after="120"/>
            </w:pPr>
            <w:r w:rsidRPr="003E01C8">
              <w:t>Not achieved</w:t>
            </w:r>
          </w:p>
        </w:tc>
      </w:tr>
      <w:tr w:rsidR="00027606" w:rsidRPr="003E01C8" w14:paraId="1B3ACCF0" w14:textId="77777777" w:rsidTr="00325015">
        <w:trPr>
          <w:trHeight w:val="559"/>
        </w:trPr>
        <w:tc>
          <w:tcPr>
            <w:tcW w:w="1413" w:type="dxa"/>
            <w:tcBorders>
              <w:top w:val="single" w:sz="4" w:space="0" w:color="auto"/>
              <w:left w:val="single" w:sz="4" w:space="0" w:color="auto"/>
              <w:right w:val="nil"/>
            </w:tcBorders>
          </w:tcPr>
          <w:p w14:paraId="351DF36F" w14:textId="77777777" w:rsidR="00027606" w:rsidRPr="003E01C8" w:rsidRDefault="00027606" w:rsidP="0023548D">
            <w:pPr>
              <w:spacing w:before="120" w:after="120"/>
            </w:pPr>
            <w:r w:rsidRPr="003E01C8">
              <w:t xml:space="preserve">Platform 1 </w:t>
            </w:r>
          </w:p>
        </w:tc>
        <w:tc>
          <w:tcPr>
            <w:tcW w:w="5103" w:type="dxa"/>
            <w:tcBorders>
              <w:top w:val="single" w:sz="4" w:space="0" w:color="auto"/>
              <w:left w:val="nil"/>
              <w:right w:val="single" w:sz="4" w:space="0" w:color="auto"/>
            </w:tcBorders>
          </w:tcPr>
          <w:p w14:paraId="5910C99B" w14:textId="77777777" w:rsidR="00027606" w:rsidRPr="003E01C8" w:rsidRDefault="00027606" w:rsidP="0023548D">
            <w:pPr>
              <w:spacing w:before="120" w:after="120"/>
            </w:pPr>
            <w:r w:rsidRPr="003E01C8">
              <w:t>Being an accountable professional</w:t>
            </w:r>
          </w:p>
        </w:tc>
        <w:tc>
          <w:tcPr>
            <w:tcW w:w="1417" w:type="dxa"/>
            <w:tcBorders>
              <w:top w:val="single" w:sz="4" w:space="0" w:color="auto"/>
              <w:left w:val="single" w:sz="4" w:space="0" w:color="auto"/>
              <w:right w:val="single" w:sz="4" w:space="0" w:color="auto"/>
            </w:tcBorders>
          </w:tcPr>
          <w:p w14:paraId="741328CE" w14:textId="77777777" w:rsidR="00027606" w:rsidRPr="003E01C8" w:rsidRDefault="00027606" w:rsidP="0023548D">
            <w:pPr>
              <w:spacing w:before="120" w:after="120"/>
            </w:pPr>
          </w:p>
        </w:tc>
        <w:tc>
          <w:tcPr>
            <w:tcW w:w="1276" w:type="dxa"/>
            <w:tcBorders>
              <w:top w:val="single" w:sz="4" w:space="0" w:color="auto"/>
              <w:left w:val="single" w:sz="4" w:space="0" w:color="auto"/>
              <w:right w:val="single" w:sz="4" w:space="0" w:color="auto"/>
            </w:tcBorders>
          </w:tcPr>
          <w:p w14:paraId="1E115D73" w14:textId="77777777" w:rsidR="00027606" w:rsidRPr="003E01C8" w:rsidRDefault="00027606" w:rsidP="0023548D">
            <w:pPr>
              <w:spacing w:before="120" w:after="120"/>
            </w:pPr>
          </w:p>
        </w:tc>
      </w:tr>
      <w:tr w:rsidR="00027606" w:rsidRPr="003E01C8" w14:paraId="7D76675B" w14:textId="77777777" w:rsidTr="00325015">
        <w:trPr>
          <w:trHeight w:val="559"/>
        </w:trPr>
        <w:tc>
          <w:tcPr>
            <w:tcW w:w="1413" w:type="dxa"/>
            <w:tcBorders>
              <w:top w:val="single" w:sz="4" w:space="0" w:color="auto"/>
              <w:left w:val="single" w:sz="4" w:space="0" w:color="auto"/>
              <w:right w:val="nil"/>
            </w:tcBorders>
          </w:tcPr>
          <w:p w14:paraId="39D4C398" w14:textId="77777777" w:rsidR="00027606" w:rsidRPr="003E01C8" w:rsidRDefault="00027606" w:rsidP="0023548D">
            <w:pPr>
              <w:spacing w:before="120" w:after="120"/>
            </w:pPr>
            <w:r w:rsidRPr="003E01C8">
              <w:t>Platform 2</w:t>
            </w:r>
          </w:p>
        </w:tc>
        <w:tc>
          <w:tcPr>
            <w:tcW w:w="5103" w:type="dxa"/>
            <w:tcBorders>
              <w:left w:val="nil"/>
              <w:right w:val="single" w:sz="4" w:space="0" w:color="auto"/>
            </w:tcBorders>
          </w:tcPr>
          <w:p w14:paraId="32605EBC" w14:textId="77777777" w:rsidR="00027606" w:rsidRPr="003E01C8" w:rsidRDefault="00027606" w:rsidP="0023548D">
            <w:pPr>
              <w:spacing w:before="120" w:after="120"/>
              <w:rPr>
                <w:b/>
              </w:rPr>
            </w:pPr>
            <w:r w:rsidRPr="003E01C8">
              <w:t>Promoting health and preventing ill-health</w:t>
            </w:r>
          </w:p>
        </w:tc>
        <w:tc>
          <w:tcPr>
            <w:tcW w:w="1417" w:type="dxa"/>
            <w:tcBorders>
              <w:top w:val="single" w:sz="4" w:space="0" w:color="auto"/>
              <w:left w:val="single" w:sz="4" w:space="0" w:color="auto"/>
              <w:right w:val="single" w:sz="4" w:space="0" w:color="auto"/>
            </w:tcBorders>
          </w:tcPr>
          <w:p w14:paraId="361F14D6" w14:textId="77777777" w:rsidR="00027606" w:rsidRPr="003E01C8" w:rsidRDefault="00027606" w:rsidP="0023548D">
            <w:pPr>
              <w:spacing w:before="120" w:after="120"/>
            </w:pPr>
          </w:p>
        </w:tc>
        <w:tc>
          <w:tcPr>
            <w:tcW w:w="1276" w:type="dxa"/>
            <w:tcBorders>
              <w:top w:val="single" w:sz="4" w:space="0" w:color="auto"/>
              <w:left w:val="single" w:sz="4" w:space="0" w:color="auto"/>
              <w:right w:val="single" w:sz="4" w:space="0" w:color="auto"/>
            </w:tcBorders>
          </w:tcPr>
          <w:p w14:paraId="616F149B" w14:textId="77777777" w:rsidR="00027606" w:rsidRPr="003E01C8" w:rsidRDefault="00027606" w:rsidP="0023548D">
            <w:pPr>
              <w:spacing w:before="120" w:after="120"/>
            </w:pPr>
          </w:p>
        </w:tc>
      </w:tr>
      <w:tr w:rsidR="00027606" w:rsidRPr="003E01C8" w14:paraId="68DED664" w14:textId="77777777" w:rsidTr="00325015">
        <w:trPr>
          <w:trHeight w:val="559"/>
        </w:trPr>
        <w:tc>
          <w:tcPr>
            <w:tcW w:w="1413" w:type="dxa"/>
            <w:tcBorders>
              <w:top w:val="single" w:sz="4" w:space="0" w:color="auto"/>
              <w:left w:val="single" w:sz="4" w:space="0" w:color="auto"/>
              <w:right w:val="nil"/>
            </w:tcBorders>
          </w:tcPr>
          <w:p w14:paraId="42680139" w14:textId="77777777" w:rsidR="00027606" w:rsidRPr="003E01C8" w:rsidRDefault="00027606" w:rsidP="0023548D">
            <w:pPr>
              <w:spacing w:before="120" w:after="120"/>
            </w:pPr>
            <w:r w:rsidRPr="003E01C8">
              <w:t xml:space="preserve">Platform 3 </w:t>
            </w:r>
          </w:p>
        </w:tc>
        <w:tc>
          <w:tcPr>
            <w:tcW w:w="5103" w:type="dxa"/>
            <w:tcBorders>
              <w:left w:val="nil"/>
              <w:right w:val="single" w:sz="4" w:space="0" w:color="auto"/>
            </w:tcBorders>
          </w:tcPr>
          <w:p w14:paraId="2B03C897" w14:textId="77777777" w:rsidR="00027606" w:rsidRPr="003E01C8" w:rsidRDefault="00027606" w:rsidP="0023548D">
            <w:pPr>
              <w:spacing w:before="120" w:after="120"/>
              <w:rPr>
                <w:b/>
              </w:rPr>
            </w:pPr>
            <w:r w:rsidRPr="003E01C8">
              <w:t>Assessing needs and planning care</w:t>
            </w:r>
          </w:p>
        </w:tc>
        <w:tc>
          <w:tcPr>
            <w:tcW w:w="1417" w:type="dxa"/>
            <w:tcBorders>
              <w:top w:val="single" w:sz="4" w:space="0" w:color="auto"/>
              <w:left w:val="single" w:sz="4" w:space="0" w:color="auto"/>
              <w:right w:val="single" w:sz="4" w:space="0" w:color="auto"/>
            </w:tcBorders>
          </w:tcPr>
          <w:p w14:paraId="4B331D60" w14:textId="77777777" w:rsidR="00027606" w:rsidRPr="003E01C8" w:rsidRDefault="00027606" w:rsidP="0023548D">
            <w:pPr>
              <w:spacing w:before="120" w:after="120"/>
            </w:pPr>
          </w:p>
        </w:tc>
        <w:tc>
          <w:tcPr>
            <w:tcW w:w="1276" w:type="dxa"/>
            <w:tcBorders>
              <w:top w:val="single" w:sz="4" w:space="0" w:color="auto"/>
              <w:left w:val="single" w:sz="4" w:space="0" w:color="auto"/>
              <w:right w:val="single" w:sz="4" w:space="0" w:color="auto"/>
            </w:tcBorders>
          </w:tcPr>
          <w:p w14:paraId="02FAC186" w14:textId="77777777" w:rsidR="00027606" w:rsidRPr="003E01C8" w:rsidRDefault="00027606" w:rsidP="0023548D">
            <w:pPr>
              <w:spacing w:before="120" w:after="120"/>
            </w:pPr>
          </w:p>
        </w:tc>
      </w:tr>
      <w:tr w:rsidR="00027606" w:rsidRPr="003E01C8" w14:paraId="4B022CB7" w14:textId="77777777" w:rsidTr="00325015">
        <w:trPr>
          <w:trHeight w:val="559"/>
        </w:trPr>
        <w:tc>
          <w:tcPr>
            <w:tcW w:w="1413" w:type="dxa"/>
            <w:tcBorders>
              <w:top w:val="single" w:sz="4" w:space="0" w:color="auto"/>
              <w:left w:val="single" w:sz="4" w:space="0" w:color="auto"/>
              <w:right w:val="nil"/>
            </w:tcBorders>
          </w:tcPr>
          <w:p w14:paraId="47D3BAAF" w14:textId="77777777" w:rsidR="00027606" w:rsidRPr="003E01C8" w:rsidRDefault="00027606" w:rsidP="0023548D">
            <w:pPr>
              <w:spacing w:before="120" w:after="120"/>
            </w:pPr>
            <w:r w:rsidRPr="003E01C8">
              <w:t>Platform 4</w:t>
            </w:r>
          </w:p>
        </w:tc>
        <w:tc>
          <w:tcPr>
            <w:tcW w:w="5103" w:type="dxa"/>
            <w:tcBorders>
              <w:left w:val="nil"/>
              <w:right w:val="single" w:sz="4" w:space="0" w:color="auto"/>
            </w:tcBorders>
          </w:tcPr>
          <w:p w14:paraId="20AD9BD3" w14:textId="77777777" w:rsidR="00027606" w:rsidRPr="003E01C8" w:rsidRDefault="00027606" w:rsidP="0023548D">
            <w:pPr>
              <w:spacing w:before="120" w:after="120"/>
              <w:rPr>
                <w:b/>
              </w:rPr>
            </w:pPr>
            <w:r w:rsidRPr="003E01C8">
              <w:t>Providing and evaluating care</w:t>
            </w:r>
          </w:p>
        </w:tc>
        <w:tc>
          <w:tcPr>
            <w:tcW w:w="1417" w:type="dxa"/>
            <w:tcBorders>
              <w:top w:val="single" w:sz="4" w:space="0" w:color="auto"/>
              <w:left w:val="single" w:sz="4" w:space="0" w:color="auto"/>
              <w:right w:val="single" w:sz="4" w:space="0" w:color="auto"/>
            </w:tcBorders>
          </w:tcPr>
          <w:p w14:paraId="3F3FB5BC" w14:textId="77777777" w:rsidR="00027606" w:rsidRPr="003E01C8" w:rsidRDefault="00027606" w:rsidP="0023548D">
            <w:pPr>
              <w:spacing w:before="120" w:after="120"/>
            </w:pPr>
          </w:p>
        </w:tc>
        <w:tc>
          <w:tcPr>
            <w:tcW w:w="1276" w:type="dxa"/>
            <w:tcBorders>
              <w:top w:val="single" w:sz="4" w:space="0" w:color="auto"/>
              <w:left w:val="single" w:sz="4" w:space="0" w:color="auto"/>
              <w:right w:val="single" w:sz="4" w:space="0" w:color="auto"/>
            </w:tcBorders>
          </w:tcPr>
          <w:p w14:paraId="0A2BBD19" w14:textId="77777777" w:rsidR="00027606" w:rsidRPr="003E01C8" w:rsidRDefault="00027606" w:rsidP="0023548D">
            <w:pPr>
              <w:spacing w:before="120" w:after="120"/>
            </w:pPr>
          </w:p>
        </w:tc>
      </w:tr>
      <w:tr w:rsidR="00027606" w:rsidRPr="003E01C8" w14:paraId="283855F8" w14:textId="77777777" w:rsidTr="00325015">
        <w:trPr>
          <w:trHeight w:val="559"/>
        </w:trPr>
        <w:tc>
          <w:tcPr>
            <w:tcW w:w="1413" w:type="dxa"/>
            <w:tcBorders>
              <w:top w:val="single" w:sz="4" w:space="0" w:color="auto"/>
              <w:left w:val="single" w:sz="4" w:space="0" w:color="auto"/>
              <w:right w:val="nil"/>
            </w:tcBorders>
          </w:tcPr>
          <w:p w14:paraId="2D7A5102" w14:textId="77777777" w:rsidR="00027606" w:rsidRPr="003E01C8" w:rsidRDefault="00027606" w:rsidP="0023548D">
            <w:pPr>
              <w:spacing w:before="120" w:after="120"/>
            </w:pPr>
            <w:r w:rsidRPr="003E01C8">
              <w:t xml:space="preserve">Platform 5 </w:t>
            </w:r>
          </w:p>
        </w:tc>
        <w:tc>
          <w:tcPr>
            <w:tcW w:w="5103" w:type="dxa"/>
            <w:tcBorders>
              <w:left w:val="nil"/>
              <w:right w:val="single" w:sz="4" w:space="0" w:color="auto"/>
            </w:tcBorders>
          </w:tcPr>
          <w:p w14:paraId="48827C1D" w14:textId="77777777" w:rsidR="00027606" w:rsidRPr="003E01C8" w:rsidRDefault="00027606" w:rsidP="0023548D">
            <w:pPr>
              <w:spacing w:before="120" w:after="120"/>
              <w:rPr>
                <w:b/>
              </w:rPr>
            </w:pPr>
            <w:r w:rsidRPr="003E01C8">
              <w:t>Leading and managing nursing care and working in teams</w:t>
            </w:r>
          </w:p>
        </w:tc>
        <w:tc>
          <w:tcPr>
            <w:tcW w:w="1417" w:type="dxa"/>
            <w:tcBorders>
              <w:top w:val="single" w:sz="4" w:space="0" w:color="auto"/>
              <w:left w:val="single" w:sz="4" w:space="0" w:color="auto"/>
              <w:right w:val="single" w:sz="4" w:space="0" w:color="auto"/>
            </w:tcBorders>
          </w:tcPr>
          <w:p w14:paraId="50E03BD3" w14:textId="77777777" w:rsidR="00027606" w:rsidRPr="003E01C8" w:rsidRDefault="00027606" w:rsidP="0023548D">
            <w:pPr>
              <w:spacing w:before="120" w:after="120"/>
            </w:pPr>
          </w:p>
        </w:tc>
        <w:tc>
          <w:tcPr>
            <w:tcW w:w="1276" w:type="dxa"/>
            <w:tcBorders>
              <w:top w:val="single" w:sz="4" w:space="0" w:color="auto"/>
              <w:left w:val="single" w:sz="4" w:space="0" w:color="auto"/>
              <w:right w:val="single" w:sz="4" w:space="0" w:color="auto"/>
            </w:tcBorders>
          </w:tcPr>
          <w:p w14:paraId="4563FEF2" w14:textId="77777777" w:rsidR="00027606" w:rsidRPr="003E01C8" w:rsidRDefault="00027606" w:rsidP="0023548D">
            <w:pPr>
              <w:spacing w:before="120" w:after="120"/>
            </w:pPr>
          </w:p>
        </w:tc>
      </w:tr>
      <w:tr w:rsidR="00027606" w:rsidRPr="003E01C8" w14:paraId="477FF3E5" w14:textId="77777777" w:rsidTr="00325015">
        <w:trPr>
          <w:trHeight w:val="559"/>
        </w:trPr>
        <w:tc>
          <w:tcPr>
            <w:tcW w:w="1413" w:type="dxa"/>
            <w:tcBorders>
              <w:top w:val="single" w:sz="4" w:space="0" w:color="auto"/>
              <w:left w:val="single" w:sz="4" w:space="0" w:color="auto"/>
              <w:right w:val="nil"/>
            </w:tcBorders>
          </w:tcPr>
          <w:p w14:paraId="1446CC96" w14:textId="77777777" w:rsidR="00027606" w:rsidRPr="003E01C8" w:rsidRDefault="00027606" w:rsidP="0023548D">
            <w:pPr>
              <w:spacing w:before="120" w:after="120"/>
            </w:pPr>
            <w:r w:rsidRPr="003E01C8">
              <w:t>Platform 6</w:t>
            </w:r>
          </w:p>
        </w:tc>
        <w:tc>
          <w:tcPr>
            <w:tcW w:w="5103" w:type="dxa"/>
            <w:tcBorders>
              <w:left w:val="nil"/>
              <w:right w:val="single" w:sz="4" w:space="0" w:color="auto"/>
            </w:tcBorders>
          </w:tcPr>
          <w:p w14:paraId="7B234086" w14:textId="77777777" w:rsidR="00027606" w:rsidRPr="003E01C8" w:rsidRDefault="00027606" w:rsidP="0023548D">
            <w:pPr>
              <w:spacing w:before="120" w:after="120"/>
            </w:pPr>
            <w:r w:rsidRPr="003E01C8">
              <w:t>Improving safety and quality of care</w:t>
            </w:r>
          </w:p>
        </w:tc>
        <w:tc>
          <w:tcPr>
            <w:tcW w:w="1417" w:type="dxa"/>
            <w:tcBorders>
              <w:top w:val="single" w:sz="4" w:space="0" w:color="auto"/>
              <w:left w:val="single" w:sz="4" w:space="0" w:color="auto"/>
              <w:right w:val="single" w:sz="4" w:space="0" w:color="auto"/>
            </w:tcBorders>
          </w:tcPr>
          <w:p w14:paraId="126F5110" w14:textId="77777777" w:rsidR="00027606" w:rsidRPr="003E01C8" w:rsidRDefault="00027606" w:rsidP="0023548D">
            <w:pPr>
              <w:spacing w:before="120" w:after="120"/>
            </w:pPr>
          </w:p>
        </w:tc>
        <w:tc>
          <w:tcPr>
            <w:tcW w:w="1276" w:type="dxa"/>
            <w:tcBorders>
              <w:top w:val="single" w:sz="4" w:space="0" w:color="auto"/>
              <w:left w:val="single" w:sz="4" w:space="0" w:color="auto"/>
              <w:right w:val="single" w:sz="4" w:space="0" w:color="auto"/>
            </w:tcBorders>
          </w:tcPr>
          <w:p w14:paraId="53859A5E" w14:textId="77777777" w:rsidR="00027606" w:rsidRPr="003E01C8" w:rsidRDefault="00027606" w:rsidP="0023548D">
            <w:pPr>
              <w:spacing w:before="120" w:after="120"/>
            </w:pPr>
          </w:p>
        </w:tc>
      </w:tr>
      <w:tr w:rsidR="00027606" w:rsidRPr="003E01C8" w14:paraId="67246EDD" w14:textId="77777777" w:rsidTr="00325015">
        <w:trPr>
          <w:trHeight w:val="559"/>
        </w:trPr>
        <w:tc>
          <w:tcPr>
            <w:tcW w:w="1413" w:type="dxa"/>
            <w:tcBorders>
              <w:top w:val="single" w:sz="4" w:space="0" w:color="auto"/>
              <w:left w:val="single" w:sz="4" w:space="0" w:color="auto"/>
              <w:right w:val="nil"/>
            </w:tcBorders>
          </w:tcPr>
          <w:p w14:paraId="12BC79AD" w14:textId="77777777" w:rsidR="00027606" w:rsidRPr="003E01C8" w:rsidRDefault="00027606" w:rsidP="0023548D">
            <w:pPr>
              <w:spacing w:before="120" w:after="120"/>
            </w:pPr>
            <w:r w:rsidRPr="003E01C8">
              <w:t xml:space="preserve">Platform 7 </w:t>
            </w:r>
          </w:p>
        </w:tc>
        <w:tc>
          <w:tcPr>
            <w:tcW w:w="5103" w:type="dxa"/>
            <w:tcBorders>
              <w:left w:val="nil"/>
              <w:right w:val="single" w:sz="4" w:space="0" w:color="auto"/>
            </w:tcBorders>
          </w:tcPr>
          <w:p w14:paraId="6394A163" w14:textId="77777777" w:rsidR="00027606" w:rsidRPr="003E01C8" w:rsidRDefault="00027606" w:rsidP="0023548D">
            <w:pPr>
              <w:spacing w:before="120" w:after="120"/>
            </w:pPr>
            <w:r w:rsidRPr="003E01C8">
              <w:t>Co-ordinating care</w:t>
            </w:r>
          </w:p>
        </w:tc>
        <w:tc>
          <w:tcPr>
            <w:tcW w:w="1417" w:type="dxa"/>
            <w:tcBorders>
              <w:top w:val="single" w:sz="4" w:space="0" w:color="auto"/>
              <w:left w:val="single" w:sz="4" w:space="0" w:color="auto"/>
              <w:right w:val="single" w:sz="4" w:space="0" w:color="auto"/>
            </w:tcBorders>
          </w:tcPr>
          <w:p w14:paraId="58002E00" w14:textId="77777777" w:rsidR="00027606" w:rsidRPr="003E01C8" w:rsidRDefault="00027606" w:rsidP="0023548D">
            <w:pPr>
              <w:spacing w:before="120" w:after="120"/>
            </w:pPr>
          </w:p>
        </w:tc>
        <w:tc>
          <w:tcPr>
            <w:tcW w:w="1276" w:type="dxa"/>
            <w:tcBorders>
              <w:top w:val="single" w:sz="4" w:space="0" w:color="auto"/>
              <w:left w:val="single" w:sz="4" w:space="0" w:color="auto"/>
              <w:right w:val="single" w:sz="4" w:space="0" w:color="auto"/>
            </w:tcBorders>
          </w:tcPr>
          <w:p w14:paraId="19F1AA71" w14:textId="77777777" w:rsidR="00027606" w:rsidRPr="003E01C8" w:rsidRDefault="00027606" w:rsidP="0023548D">
            <w:pPr>
              <w:spacing w:before="120" w:after="120"/>
            </w:pPr>
          </w:p>
        </w:tc>
      </w:tr>
    </w:tbl>
    <w:p w14:paraId="7BBE0EDD" w14:textId="77777777" w:rsidR="00027606" w:rsidRPr="003E01C8" w:rsidRDefault="00027606" w:rsidP="0098669E"/>
    <w:tbl>
      <w:tblPr>
        <w:tblStyle w:val="TableGrid"/>
        <w:tblW w:w="9209" w:type="dxa"/>
        <w:tblLook w:val="04A0" w:firstRow="1" w:lastRow="0" w:firstColumn="1" w:lastColumn="0" w:noHBand="0" w:noVBand="1"/>
      </w:tblPr>
      <w:tblGrid>
        <w:gridCol w:w="9209"/>
      </w:tblGrid>
      <w:tr w:rsidR="00027606" w:rsidRPr="003E01C8" w14:paraId="3ED4E64B" w14:textId="77777777" w:rsidTr="00325015">
        <w:tc>
          <w:tcPr>
            <w:tcW w:w="9209" w:type="dxa"/>
            <w:shd w:val="clear" w:color="auto" w:fill="E7E6E6"/>
          </w:tcPr>
          <w:p w14:paraId="454D3AC8" w14:textId="77777777" w:rsidR="00027606" w:rsidRPr="003E01C8" w:rsidRDefault="00027606" w:rsidP="0098669E">
            <w:pPr>
              <w:rPr>
                <w:bCs/>
                <w:sz w:val="36"/>
                <w:szCs w:val="36"/>
              </w:rPr>
            </w:pPr>
            <w:r w:rsidRPr="003E01C8">
              <w:t>Practice Assessor: Comment on areas of development for safe demonstration of skills and procedures (Annexes A &amp; B)</w:t>
            </w:r>
          </w:p>
        </w:tc>
      </w:tr>
      <w:tr w:rsidR="00027606" w:rsidRPr="003E01C8" w14:paraId="4228BCDE" w14:textId="77777777" w:rsidTr="00325015">
        <w:tc>
          <w:tcPr>
            <w:tcW w:w="9209" w:type="dxa"/>
          </w:tcPr>
          <w:p w14:paraId="0893AAB5" w14:textId="77777777" w:rsidR="00027606" w:rsidRPr="003E01C8" w:rsidRDefault="00027606" w:rsidP="0098669E"/>
          <w:p w14:paraId="2408A4F7" w14:textId="77777777" w:rsidR="00027606" w:rsidRPr="003E01C8" w:rsidRDefault="00027606" w:rsidP="0098669E"/>
          <w:p w14:paraId="7AAD6EF2" w14:textId="77777777" w:rsidR="00027606" w:rsidRPr="003E01C8" w:rsidRDefault="00027606" w:rsidP="0098669E"/>
          <w:p w14:paraId="6A86243C" w14:textId="77777777" w:rsidR="00027606" w:rsidRPr="003E01C8" w:rsidRDefault="00027606" w:rsidP="0098669E"/>
          <w:p w14:paraId="37290869" w14:textId="77777777" w:rsidR="00027606" w:rsidRPr="003E01C8" w:rsidRDefault="00027606" w:rsidP="0098669E"/>
          <w:p w14:paraId="3C346C3A" w14:textId="77777777" w:rsidR="00027606" w:rsidRPr="003E01C8" w:rsidRDefault="00027606" w:rsidP="0098669E"/>
        </w:tc>
      </w:tr>
    </w:tbl>
    <w:p w14:paraId="2FE27BA6" w14:textId="77777777" w:rsidR="00027606" w:rsidRPr="003E01C8" w:rsidRDefault="00027606" w:rsidP="0098669E">
      <w:r w:rsidRPr="003E01C8">
        <w:br w:type="page"/>
      </w:r>
    </w:p>
    <w:tbl>
      <w:tblPr>
        <w:tblStyle w:val="TableGrid"/>
        <w:tblW w:w="9209" w:type="dxa"/>
        <w:tblLook w:val="04A0" w:firstRow="1" w:lastRow="0" w:firstColumn="1" w:lastColumn="0" w:noHBand="0" w:noVBand="1"/>
      </w:tblPr>
      <w:tblGrid>
        <w:gridCol w:w="9209"/>
      </w:tblGrid>
      <w:tr w:rsidR="00027606" w:rsidRPr="003E01C8" w14:paraId="20782AFC" w14:textId="77777777" w:rsidTr="00325015">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E7E6E6"/>
            <w:hideMark/>
          </w:tcPr>
          <w:p w14:paraId="1EAE5178" w14:textId="77777777" w:rsidR="00027606" w:rsidRPr="003E01C8" w:rsidRDefault="00027606" w:rsidP="00CD4384">
            <w:pPr>
              <w:spacing w:before="120" w:after="120"/>
            </w:pPr>
            <w:r w:rsidRPr="003E01C8">
              <w:lastRenderedPageBreak/>
              <w:t>Practice Assessor Confirmatory Statement – END OF PART 1</w:t>
            </w:r>
          </w:p>
        </w:tc>
      </w:tr>
      <w:tr w:rsidR="00027606" w:rsidRPr="003E01C8" w14:paraId="05063141" w14:textId="77777777" w:rsidTr="00325015">
        <w:trPr>
          <w:trHeight w:val="1312"/>
        </w:trPr>
        <w:tc>
          <w:tcPr>
            <w:tcW w:w="9209" w:type="dxa"/>
            <w:tcBorders>
              <w:top w:val="single" w:sz="4" w:space="0" w:color="auto"/>
              <w:left w:val="single" w:sz="4" w:space="0" w:color="auto"/>
              <w:bottom w:val="single" w:sz="4" w:space="0" w:color="auto"/>
              <w:right w:val="single" w:sz="4" w:space="0" w:color="auto"/>
            </w:tcBorders>
            <w:hideMark/>
          </w:tcPr>
          <w:p w14:paraId="3D15B67A" w14:textId="77777777" w:rsidR="00027606" w:rsidRPr="003E01C8" w:rsidRDefault="00027606" w:rsidP="00CD4384">
            <w:pPr>
              <w:spacing w:before="120" w:after="120"/>
              <w:rPr>
                <w:b/>
              </w:rPr>
            </w:pPr>
            <w:r w:rsidRPr="003E01C8">
              <w:t xml:space="preserve">I confirm that in partnership with the nominated Academic Assessor, student nurse (print name) ________________________________________________ has </w:t>
            </w:r>
            <w:r w:rsidRPr="003E01C8">
              <w:rPr>
                <w:b/>
              </w:rPr>
              <w:t>ACHIEVED/NOT ACHIEVED</w:t>
            </w:r>
            <w:r w:rsidRPr="003E01C8">
              <w:t xml:space="preserve"> (please delete as appropriate) all platforms (and proficiencies) at the </w:t>
            </w:r>
            <w:r w:rsidRPr="003E01C8">
              <w:rPr>
                <w:b/>
              </w:rPr>
              <w:t>DEPENDENT</w:t>
            </w:r>
            <w:r w:rsidRPr="003E01C8">
              <w:t xml:space="preserve"> level for Part 1 of the programme and </w:t>
            </w:r>
            <w:r w:rsidRPr="003E01C8">
              <w:rPr>
                <w:b/>
              </w:rPr>
              <w:t>RECOMMEND/DO NOT RECOMMEND</w:t>
            </w:r>
            <w:r w:rsidRPr="003E01C8">
              <w:t xml:space="preserve"> (please delete as appropriate) progression to </w:t>
            </w:r>
            <w:r w:rsidRPr="003E01C8">
              <w:rPr>
                <w:b/>
              </w:rPr>
              <w:t>PART 2</w:t>
            </w:r>
            <w:r w:rsidRPr="003E01C8">
              <w:t>.</w:t>
            </w:r>
          </w:p>
        </w:tc>
      </w:tr>
      <w:tr w:rsidR="00027606" w:rsidRPr="003E01C8" w14:paraId="57F5E1D2" w14:textId="77777777" w:rsidTr="00325015">
        <w:trPr>
          <w:trHeight w:val="340"/>
        </w:trPr>
        <w:tc>
          <w:tcPr>
            <w:tcW w:w="9209" w:type="dxa"/>
            <w:tcBorders>
              <w:top w:val="single" w:sz="4" w:space="0" w:color="auto"/>
              <w:left w:val="single" w:sz="4" w:space="0" w:color="auto"/>
              <w:bottom w:val="single" w:sz="4" w:space="0" w:color="auto"/>
              <w:right w:val="single" w:sz="4" w:space="0" w:color="auto"/>
            </w:tcBorders>
            <w:hideMark/>
          </w:tcPr>
          <w:p w14:paraId="599C304D" w14:textId="77777777" w:rsidR="00027606" w:rsidRPr="003E01C8" w:rsidRDefault="00027606" w:rsidP="00CD4384">
            <w:pPr>
              <w:spacing w:before="120" w:after="120"/>
            </w:pPr>
            <w:r w:rsidRPr="003E01C8">
              <w:t>Signature of Practice Assessor:</w:t>
            </w:r>
          </w:p>
        </w:tc>
      </w:tr>
      <w:tr w:rsidR="00027606" w:rsidRPr="003E01C8" w14:paraId="08D7C4BE" w14:textId="77777777" w:rsidTr="00325015">
        <w:trPr>
          <w:trHeight w:val="340"/>
        </w:trPr>
        <w:tc>
          <w:tcPr>
            <w:tcW w:w="9209" w:type="dxa"/>
            <w:tcBorders>
              <w:top w:val="single" w:sz="4" w:space="0" w:color="auto"/>
              <w:left w:val="single" w:sz="4" w:space="0" w:color="auto"/>
              <w:bottom w:val="single" w:sz="4" w:space="0" w:color="auto"/>
              <w:right w:val="single" w:sz="4" w:space="0" w:color="auto"/>
            </w:tcBorders>
            <w:hideMark/>
          </w:tcPr>
          <w:p w14:paraId="0EE52C0E" w14:textId="77777777" w:rsidR="00027606" w:rsidRPr="003E01C8" w:rsidRDefault="00027606" w:rsidP="00CD4384">
            <w:pPr>
              <w:spacing w:before="120" w:after="120"/>
            </w:pPr>
            <w:r w:rsidRPr="003E01C8">
              <w:t>Date:</w:t>
            </w:r>
          </w:p>
        </w:tc>
      </w:tr>
    </w:tbl>
    <w:p w14:paraId="58A37494" w14:textId="77777777" w:rsidR="00027606" w:rsidRPr="003E01C8" w:rsidRDefault="00027606" w:rsidP="0098669E"/>
    <w:tbl>
      <w:tblPr>
        <w:tblStyle w:val="TableGrid"/>
        <w:tblW w:w="9209" w:type="dxa"/>
        <w:tblLook w:val="04A0" w:firstRow="1" w:lastRow="0" w:firstColumn="1" w:lastColumn="0" w:noHBand="0" w:noVBand="1"/>
      </w:tblPr>
      <w:tblGrid>
        <w:gridCol w:w="3681"/>
        <w:gridCol w:w="5528"/>
      </w:tblGrid>
      <w:tr w:rsidR="00027606" w:rsidRPr="003E01C8" w14:paraId="7D90AC11" w14:textId="77777777" w:rsidTr="00325015">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11BC3D84" w14:textId="77777777" w:rsidR="00027606" w:rsidRPr="003E01C8" w:rsidRDefault="00027606" w:rsidP="00CD4384">
            <w:pPr>
              <w:spacing w:before="120" w:after="120"/>
            </w:pPr>
            <w:r w:rsidRPr="003E01C8">
              <w:t>Academic Assessor Confirmatory Statement (</w:t>
            </w:r>
            <w:r>
              <w:t xml:space="preserve">UoG </w:t>
            </w:r>
            <w:r w:rsidRPr="003E01C8">
              <w:t>use only) – END OF PART 1</w:t>
            </w:r>
          </w:p>
        </w:tc>
      </w:tr>
      <w:tr w:rsidR="00027606" w:rsidRPr="003E01C8" w14:paraId="79EB0E16" w14:textId="77777777" w:rsidTr="00325015">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32261471" w14:textId="77777777" w:rsidR="00027606" w:rsidRPr="003E01C8" w:rsidRDefault="00027606" w:rsidP="00CD4384">
            <w:pPr>
              <w:spacing w:before="120" w:after="120"/>
            </w:pPr>
            <w:r w:rsidRPr="003E01C8">
              <w:t xml:space="preserve">I confirm that in partnership with the nominated Practice Assessor, student nurse (print name) ________________________________________________ has </w:t>
            </w:r>
            <w:r w:rsidRPr="003E01C8">
              <w:rPr>
                <w:b/>
              </w:rPr>
              <w:t>ACHIEVED/NOT ACHIEVED</w:t>
            </w:r>
            <w:r w:rsidRPr="003E01C8">
              <w:t xml:space="preserve"> (please delete as appropriate) all platforms (and proficiencies) at the </w:t>
            </w:r>
            <w:r w:rsidRPr="003E01C8">
              <w:rPr>
                <w:b/>
              </w:rPr>
              <w:t>DEPENDENT</w:t>
            </w:r>
            <w:r w:rsidRPr="003E01C8">
              <w:t xml:space="preserve"> level for Part 1 of the programme and, </w:t>
            </w:r>
            <w:r w:rsidRPr="003E01C8">
              <w:rPr>
                <w:b/>
              </w:rPr>
              <w:t>RECOMMEND/DO NOT RECOMMEND</w:t>
            </w:r>
            <w:r w:rsidRPr="003E01C8">
              <w:t xml:space="preserve"> (please delete as appropriate) progression to </w:t>
            </w:r>
            <w:r w:rsidRPr="003E01C8">
              <w:rPr>
                <w:b/>
              </w:rPr>
              <w:t>PART 2</w:t>
            </w:r>
            <w:r w:rsidRPr="003E01C8">
              <w:t>.</w:t>
            </w:r>
          </w:p>
        </w:tc>
      </w:tr>
      <w:tr w:rsidR="00027606" w:rsidRPr="003E01C8" w14:paraId="0D6322FF" w14:textId="77777777" w:rsidTr="00325015">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4988566E" w14:textId="327132C6" w:rsidR="00027606" w:rsidRPr="003E01C8" w:rsidRDefault="00027606" w:rsidP="00CD4384">
            <w:pPr>
              <w:spacing w:before="120" w:after="120"/>
            </w:pPr>
            <w:r w:rsidRPr="003E01C8">
              <w:t>Comments</w:t>
            </w:r>
          </w:p>
          <w:p w14:paraId="0E689E4B" w14:textId="77777777" w:rsidR="00027606" w:rsidRPr="003E01C8" w:rsidRDefault="00027606" w:rsidP="00CD4384">
            <w:pPr>
              <w:spacing w:before="120" w:after="120"/>
            </w:pPr>
          </w:p>
          <w:p w14:paraId="7083DA85" w14:textId="77777777" w:rsidR="00027606" w:rsidRPr="003E01C8" w:rsidRDefault="00027606" w:rsidP="00CD4384">
            <w:pPr>
              <w:spacing w:before="120" w:after="120"/>
            </w:pPr>
          </w:p>
        </w:tc>
      </w:tr>
      <w:tr w:rsidR="00027606" w:rsidRPr="003E01C8" w14:paraId="1AF9ECB2" w14:textId="77777777" w:rsidTr="00325015">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2F423BB9" w14:textId="036159E3" w:rsidR="00027606" w:rsidRPr="003E01C8" w:rsidRDefault="00027606" w:rsidP="00CD4384">
            <w:pPr>
              <w:spacing w:before="120" w:after="120"/>
            </w:pPr>
            <w:r w:rsidRPr="003E01C8">
              <w:t>Signature of Academic Assessor</w:t>
            </w:r>
            <w:r w:rsidR="00E601B1">
              <w:t>:</w:t>
            </w:r>
          </w:p>
        </w:tc>
      </w:tr>
      <w:tr w:rsidR="00027606" w:rsidRPr="003E01C8" w14:paraId="42975C0C" w14:textId="77777777" w:rsidTr="00325015">
        <w:tc>
          <w:tcPr>
            <w:tcW w:w="9209" w:type="dxa"/>
            <w:gridSpan w:val="2"/>
            <w:tcBorders>
              <w:top w:val="single" w:sz="4" w:space="0" w:color="auto"/>
              <w:left w:val="single" w:sz="4" w:space="0" w:color="auto"/>
              <w:bottom w:val="single" w:sz="4" w:space="0" w:color="auto"/>
              <w:right w:val="single" w:sz="4" w:space="0" w:color="auto"/>
            </w:tcBorders>
          </w:tcPr>
          <w:p w14:paraId="00FA1CE5" w14:textId="77777777" w:rsidR="00027606" w:rsidRPr="003E01C8" w:rsidRDefault="00027606" w:rsidP="00CD4384">
            <w:pPr>
              <w:spacing w:before="120" w:after="120"/>
            </w:pPr>
            <w:r w:rsidRPr="003E01C8">
              <w:t>Date:</w:t>
            </w:r>
          </w:p>
          <w:p w14:paraId="16332176" w14:textId="77777777" w:rsidR="00027606" w:rsidRPr="003E01C8" w:rsidRDefault="00027606" w:rsidP="00CD4384">
            <w:pPr>
              <w:spacing w:before="120" w:after="120"/>
            </w:pPr>
          </w:p>
        </w:tc>
      </w:tr>
      <w:tr w:rsidR="00027606" w:rsidRPr="003E01C8" w14:paraId="485969E4" w14:textId="77777777" w:rsidTr="00325015">
        <w:tblPrEx>
          <w:shd w:val="clear" w:color="auto" w:fill="BFBFBF"/>
        </w:tblPrEx>
        <w:tc>
          <w:tcPr>
            <w:tcW w:w="9209" w:type="dxa"/>
            <w:gridSpan w:val="2"/>
            <w:shd w:val="clear" w:color="auto" w:fill="E7E6E6"/>
          </w:tcPr>
          <w:p w14:paraId="43B315D5" w14:textId="77777777" w:rsidR="00027606" w:rsidRPr="003E01C8" w:rsidRDefault="00027606" w:rsidP="00CD4384">
            <w:pPr>
              <w:spacing w:before="120" w:after="120"/>
            </w:pPr>
            <w:r w:rsidRPr="003E01C8">
              <w:t xml:space="preserve">University of Glasgow use only </w:t>
            </w:r>
          </w:p>
        </w:tc>
      </w:tr>
      <w:tr w:rsidR="00027606" w:rsidRPr="003E01C8" w14:paraId="198B54A2" w14:textId="77777777" w:rsidTr="00325015">
        <w:tblPrEx>
          <w:shd w:val="clear" w:color="auto" w:fill="BFBFBF"/>
        </w:tblPrEx>
        <w:tc>
          <w:tcPr>
            <w:tcW w:w="3681" w:type="dxa"/>
            <w:tcBorders>
              <w:right w:val="single" w:sz="4" w:space="0" w:color="auto"/>
            </w:tcBorders>
            <w:shd w:val="clear" w:color="auto" w:fill="E7E6E6"/>
          </w:tcPr>
          <w:p w14:paraId="29401DAE" w14:textId="77777777" w:rsidR="00027606" w:rsidRPr="003E01C8" w:rsidRDefault="00027606" w:rsidP="00CD4384">
            <w:pPr>
              <w:spacing w:before="120" w:after="120"/>
            </w:pPr>
            <w:r w:rsidRPr="003E01C8">
              <w:t>Number of hours for Part 1</w:t>
            </w:r>
          </w:p>
        </w:tc>
        <w:tc>
          <w:tcPr>
            <w:tcW w:w="5528" w:type="dxa"/>
            <w:tcBorders>
              <w:left w:val="single" w:sz="4" w:space="0" w:color="auto"/>
            </w:tcBorders>
            <w:shd w:val="clear" w:color="auto" w:fill="E7E6E6"/>
          </w:tcPr>
          <w:p w14:paraId="1BBF6B7D" w14:textId="77777777" w:rsidR="00027606" w:rsidRPr="003E01C8" w:rsidRDefault="00027606" w:rsidP="00CD4384">
            <w:pPr>
              <w:spacing w:before="120" w:after="120"/>
            </w:pPr>
          </w:p>
        </w:tc>
      </w:tr>
      <w:tr w:rsidR="00027606" w:rsidRPr="003E01C8" w14:paraId="29AC4B49" w14:textId="77777777" w:rsidTr="00325015">
        <w:tblPrEx>
          <w:shd w:val="clear" w:color="auto" w:fill="BFBFBF"/>
        </w:tblPrEx>
        <w:tc>
          <w:tcPr>
            <w:tcW w:w="3681" w:type="dxa"/>
            <w:tcBorders>
              <w:right w:val="single" w:sz="4" w:space="0" w:color="auto"/>
            </w:tcBorders>
            <w:shd w:val="clear" w:color="auto" w:fill="E7E6E6"/>
          </w:tcPr>
          <w:p w14:paraId="113A8380" w14:textId="77777777" w:rsidR="00027606" w:rsidRPr="003E01C8" w:rsidRDefault="00027606" w:rsidP="00CD4384">
            <w:pPr>
              <w:spacing w:before="120" w:after="120"/>
            </w:pPr>
            <w:r w:rsidRPr="003E01C8">
              <w:t>Hours carried forward to Part 2</w:t>
            </w:r>
          </w:p>
        </w:tc>
        <w:tc>
          <w:tcPr>
            <w:tcW w:w="5528" w:type="dxa"/>
            <w:tcBorders>
              <w:left w:val="single" w:sz="4" w:space="0" w:color="auto"/>
            </w:tcBorders>
            <w:shd w:val="clear" w:color="auto" w:fill="E7E6E6"/>
          </w:tcPr>
          <w:p w14:paraId="0CD38544" w14:textId="77777777" w:rsidR="00027606" w:rsidRPr="003E01C8" w:rsidRDefault="00027606" w:rsidP="00CD4384">
            <w:pPr>
              <w:spacing w:before="120" w:after="120"/>
            </w:pPr>
          </w:p>
        </w:tc>
      </w:tr>
      <w:tr w:rsidR="00027606" w:rsidRPr="003E01C8" w14:paraId="79F0A150" w14:textId="77777777" w:rsidTr="00325015">
        <w:tblPrEx>
          <w:shd w:val="clear" w:color="auto" w:fill="BFBFBF"/>
        </w:tblPrEx>
        <w:tc>
          <w:tcPr>
            <w:tcW w:w="3681" w:type="dxa"/>
            <w:tcBorders>
              <w:right w:val="single" w:sz="4" w:space="0" w:color="auto"/>
            </w:tcBorders>
            <w:shd w:val="clear" w:color="auto" w:fill="E7E6E6"/>
          </w:tcPr>
          <w:p w14:paraId="51D0F13B" w14:textId="77777777" w:rsidR="00027606" w:rsidRPr="003E01C8" w:rsidRDefault="00027606" w:rsidP="00CD4384">
            <w:pPr>
              <w:spacing w:before="120" w:after="120"/>
            </w:pPr>
            <w:r w:rsidRPr="003E01C8">
              <w:t>Retrieval programme required?</w:t>
            </w:r>
          </w:p>
        </w:tc>
        <w:tc>
          <w:tcPr>
            <w:tcW w:w="5528" w:type="dxa"/>
            <w:tcBorders>
              <w:left w:val="single" w:sz="4" w:space="0" w:color="auto"/>
            </w:tcBorders>
            <w:shd w:val="clear" w:color="auto" w:fill="E7E6E6"/>
          </w:tcPr>
          <w:p w14:paraId="57C349BC" w14:textId="5C75969C" w:rsidR="00027606" w:rsidRPr="003E01C8" w:rsidRDefault="00027606" w:rsidP="00CD4384">
            <w:pPr>
              <w:spacing w:before="120" w:after="120"/>
            </w:pPr>
            <w:r w:rsidRPr="003E01C8">
              <w:t>YES</w:t>
            </w:r>
            <w:r w:rsidR="00BA2757">
              <w:t>/</w:t>
            </w:r>
            <w:r w:rsidRPr="003E01C8">
              <w:t>NO (delete as appropriate)</w:t>
            </w:r>
          </w:p>
        </w:tc>
      </w:tr>
    </w:tbl>
    <w:p w14:paraId="1F69691C" w14:textId="77777777" w:rsidR="00027606" w:rsidRDefault="00027606" w:rsidP="0098669E"/>
    <w:p w14:paraId="22EB538E" w14:textId="2FF0EF56" w:rsidR="0023548D" w:rsidRDefault="0023548D">
      <w:pPr>
        <w:spacing w:after="0" w:line="240" w:lineRule="auto"/>
      </w:pPr>
      <w:r>
        <w:br w:type="page"/>
      </w:r>
    </w:p>
    <w:p w14:paraId="491A93FA" w14:textId="3CD4EE6E" w:rsidR="0023548D" w:rsidRPr="0014141C" w:rsidRDefault="0023548D" w:rsidP="0072261C">
      <w:pPr>
        <w:pStyle w:val="Heading2"/>
      </w:pPr>
      <w:bookmarkStart w:id="48" w:name="_Toc33451441"/>
      <w:r w:rsidRPr="0014141C">
        <w:lastRenderedPageBreak/>
        <w:t>Part 2</w:t>
      </w:r>
      <w:r w:rsidR="000E6D5E" w:rsidRPr="0014141C">
        <w:t xml:space="preserve"> (Yellow pages)</w:t>
      </w:r>
      <w:bookmarkEnd w:id="48"/>
    </w:p>
    <w:p w14:paraId="491894CA" w14:textId="77777777" w:rsidR="004A4E60" w:rsidRPr="004A4E60" w:rsidRDefault="004A4E60" w:rsidP="004A4E60"/>
    <w:p w14:paraId="2707B0AE" w14:textId="77777777" w:rsidR="0023548D" w:rsidRDefault="0023548D">
      <w:pPr>
        <w:spacing w:after="0" w:line="240" w:lineRule="auto"/>
      </w:pPr>
    </w:p>
    <w:p w14:paraId="60CB6141" w14:textId="4BDF1391" w:rsidR="0023548D" w:rsidRDefault="0023548D">
      <w:pPr>
        <w:spacing w:after="0" w:line="240" w:lineRule="auto"/>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6B28B1" w:rsidRPr="006B28B1" w14:paraId="3CD8308E" w14:textId="77777777" w:rsidTr="002226F9">
        <w:trPr>
          <w:trHeight w:val="602"/>
        </w:trPr>
        <w:tc>
          <w:tcPr>
            <w:tcW w:w="9209" w:type="dxa"/>
          </w:tcPr>
          <w:bookmarkEnd w:id="0"/>
          <w:p w14:paraId="418C424C" w14:textId="1F9F16D7" w:rsidR="006B28B1" w:rsidRPr="0023548D" w:rsidRDefault="006B28B1" w:rsidP="0023548D">
            <w:pPr>
              <w:spacing w:before="120" w:after="120"/>
              <w:rPr>
                <w:b/>
                <w:bCs/>
                <w:caps/>
                <w:color w:val="000000"/>
                <w:sz w:val="28"/>
                <w:szCs w:val="28"/>
              </w:rPr>
            </w:pPr>
            <w:r w:rsidRPr="0023548D">
              <w:rPr>
                <w:b/>
                <w:bCs/>
                <w:sz w:val="28"/>
                <w:szCs w:val="28"/>
              </w:rPr>
              <w:lastRenderedPageBreak/>
              <w:t>PART 2 (</w:t>
            </w:r>
            <w:r w:rsidR="006069F2" w:rsidRPr="0023548D">
              <w:rPr>
                <w:b/>
                <w:bCs/>
                <w:sz w:val="28"/>
                <w:szCs w:val="28"/>
              </w:rPr>
              <w:t xml:space="preserve">Yellow </w:t>
            </w:r>
            <w:r w:rsidRPr="0023548D">
              <w:rPr>
                <w:b/>
                <w:bCs/>
                <w:sz w:val="28"/>
                <w:szCs w:val="28"/>
              </w:rPr>
              <w:t>pages)</w:t>
            </w:r>
            <w:r w:rsidRPr="0023548D">
              <w:rPr>
                <w:b/>
                <w:bCs/>
                <w:caps/>
                <w:color w:val="000000"/>
                <w:sz w:val="28"/>
                <w:szCs w:val="28"/>
              </w:rPr>
              <w:t xml:space="preserve"> </w:t>
            </w:r>
          </w:p>
        </w:tc>
      </w:tr>
      <w:tr w:rsidR="006B28B1" w:rsidRPr="006B28B1" w14:paraId="3906EF3A" w14:textId="77777777" w:rsidTr="002226F9">
        <w:tc>
          <w:tcPr>
            <w:tcW w:w="9209" w:type="dxa"/>
          </w:tcPr>
          <w:p w14:paraId="4CCB9459" w14:textId="77777777" w:rsidR="006B28B1" w:rsidRPr="0023548D" w:rsidRDefault="006B28B1" w:rsidP="0023548D">
            <w:pPr>
              <w:spacing w:before="120" w:after="120"/>
              <w:rPr>
                <w:b/>
                <w:bCs/>
                <w:sz w:val="28"/>
                <w:szCs w:val="28"/>
              </w:rPr>
            </w:pPr>
            <w:r w:rsidRPr="0023548D">
              <w:rPr>
                <w:b/>
                <w:bCs/>
                <w:sz w:val="28"/>
                <w:szCs w:val="28"/>
              </w:rPr>
              <w:t>Practice Learning Experiences 2a, 2b and 2c</w:t>
            </w:r>
          </w:p>
        </w:tc>
      </w:tr>
    </w:tbl>
    <w:p w14:paraId="5A145631" w14:textId="77777777" w:rsidR="006B28B1" w:rsidRPr="006B28B1" w:rsidRDefault="006B28B1" w:rsidP="0098669E"/>
    <w:p w14:paraId="593B72A3" w14:textId="77777777" w:rsidR="006B28B1" w:rsidRPr="006B28B1" w:rsidRDefault="006B28B1" w:rsidP="0098669E">
      <w:r w:rsidRPr="006B28B1">
        <w:t xml:space="preserve">During Part 2, students will be assigned to three PLEs.  These PLEs will be within adult acute services, community partnerships and other learning environments.  </w:t>
      </w:r>
    </w:p>
    <w:p w14:paraId="58A9B313" w14:textId="77777777" w:rsidR="006B28B1" w:rsidRPr="006B28B1" w:rsidRDefault="006B28B1" w:rsidP="00CD4384">
      <w:pPr>
        <w:spacing w:before="120" w:after="120"/>
      </w:pPr>
      <w:r w:rsidRPr="006B28B1">
        <w:t xml:space="preserve">The intended learning outcomes for each placement within PLE 2 are that students will be able to: </w:t>
      </w:r>
    </w:p>
    <w:p w14:paraId="549349D3" w14:textId="17C38F50" w:rsidR="00CC7ED3" w:rsidRPr="00C3318B" w:rsidRDefault="00CC7ED3" w:rsidP="00CC7ED3">
      <w:pPr>
        <w:pStyle w:val="ListParagraph"/>
        <w:numPr>
          <w:ilvl w:val="0"/>
          <w:numId w:val="53"/>
        </w:numPr>
        <w:spacing w:before="120" w:after="120" w:line="240" w:lineRule="auto"/>
        <w:contextualSpacing w:val="0"/>
        <w:rPr>
          <w:rFonts w:asciiTheme="minorBidi" w:hAnsiTheme="minorBidi"/>
          <w:szCs w:val="24"/>
        </w:rPr>
      </w:pPr>
      <w:r w:rsidRPr="00C3318B">
        <w:rPr>
          <w:rFonts w:asciiTheme="minorBidi" w:hAnsiTheme="minorBidi"/>
          <w:szCs w:val="24"/>
        </w:rPr>
        <w:t>Participate in care at a</w:t>
      </w:r>
      <w:r>
        <w:rPr>
          <w:rFonts w:asciiTheme="minorBidi" w:hAnsiTheme="minorBidi"/>
          <w:szCs w:val="24"/>
        </w:rPr>
        <w:t xml:space="preserve"> developing independence level</w:t>
      </w:r>
      <w:r w:rsidR="00655D72">
        <w:rPr>
          <w:rFonts w:asciiTheme="minorBidi" w:hAnsiTheme="minorBidi"/>
          <w:szCs w:val="24"/>
        </w:rPr>
        <w:t xml:space="preserve"> of performance</w:t>
      </w:r>
      <w:r>
        <w:rPr>
          <w:rFonts w:asciiTheme="minorBidi" w:hAnsiTheme="minorBidi"/>
          <w:szCs w:val="24"/>
        </w:rPr>
        <w:t xml:space="preserve">.  </w:t>
      </w:r>
    </w:p>
    <w:p w14:paraId="3184073C" w14:textId="77777777" w:rsidR="00CC7ED3" w:rsidRPr="00C3318B" w:rsidRDefault="00CC7ED3" w:rsidP="00CC7ED3">
      <w:pPr>
        <w:pStyle w:val="ListParagraph"/>
        <w:numPr>
          <w:ilvl w:val="0"/>
          <w:numId w:val="53"/>
        </w:numPr>
        <w:spacing w:before="120" w:after="120" w:line="240" w:lineRule="auto"/>
        <w:contextualSpacing w:val="0"/>
        <w:rPr>
          <w:rFonts w:asciiTheme="minorBidi" w:hAnsiTheme="minorBidi"/>
          <w:szCs w:val="24"/>
        </w:rPr>
      </w:pPr>
      <w:r w:rsidRPr="00C3318B">
        <w:rPr>
          <w:rFonts w:asciiTheme="minorBidi" w:hAnsiTheme="minorBidi"/>
          <w:szCs w:val="24"/>
        </w:rPr>
        <w:t xml:space="preserve">Safely demonstrate each of the platform proficiencies at a </w:t>
      </w:r>
      <w:r>
        <w:rPr>
          <w:rFonts w:asciiTheme="minorBidi" w:hAnsiTheme="minorBidi"/>
          <w:szCs w:val="24"/>
        </w:rPr>
        <w:t xml:space="preserve">developing independence </w:t>
      </w:r>
      <w:r w:rsidRPr="00C3318B">
        <w:rPr>
          <w:rFonts w:asciiTheme="minorBidi" w:hAnsiTheme="minorBidi"/>
          <w:szCs w:val="24"/>
        </w:rPr>
        <w:t>level of performance</w:t>
      </w:r>
      <w:r>
        <w:rPr>
          <w:rFonts w:asciiTheme="minorBidi" w:hAnsiTheme="minorBidi"/>
          <w:szCs w:val="24"/>
        </w:rPr>
        <w:t>.</w:t>
      </w:r>
      <w:r w:rsidRPr="00C3318B">
        <w:rPr>
          <w:rFonts w:asciiTheme="minorBidi" w:hAnsiTheme="minorBidi"/>
          <w:szCs w:val="24"/>
        </w:rPr>
        <w:t xml:space="preserve"> </w:t>
      </w:r>
    </w:p>
    <w:p w14:paraId="4467C43C" w14:textId="77777777" w:rsidR="00CC7ED3" w:rsidRDefault="00CC7ED3" w:rsidP="00CC7ED3">
      <w:pPr>
        <w:pStyle w:val="ListParagraph"/>
        <w:numPr>
          <w:ilvl w:val="0"/>
          <w:numId w:val="53"/>
        </w:numPr>
        <w:spacing w:before="120" w:after="120" w:line="240" w:lineRule="auto"/>
        <w:contextualSpacing w:val="0"/>
        <w:rPr>
          <w:rFonts w:asciiTheme="minorBidi" w:hAnsiTheme="minorBidi"/>
          <w:szCs w:val="24"/>
        </w:rPr>
      </w:pPr>
      <w:r w:rsidRPr="00C3318B">
        <w:rPr>
          <w:rFonts w:asciiTheme="minorBidi" w:hAnsiTheme="minorBidi"/>
          <w:szCs w:val="24"/>
        </w:rPr>
        <w:t xml:space="preserve">Safely demonstrate a range of communication and relationship management skills and nursing procedures at a </w:t>
      </w:r>
      <w:r>
        <w:rPr>
          <w:rFonts w:asciiTheme="minorBidi" w:hAnsiTheme="minorBidi"/>
          <w:szCs w:val="24"/>
        </w:rPr>
        <w:t xml:space="preserve">developing independence </w:t>
      </w:r>
      <w:r w:rsidRPr="00C3318B">
        <w:rPr>
          <w:rFonts w:asciiTheme="minorBidi" w:hAnsiTheme="minorBidi"/>
          <w:szCs w:val="24"/>
        </w:rPr>
        <w:t>level of performance</w:t>
      </w:r>
      <w:r>
        <w:rPr>
          <w:rFonts w:asciiTheme="minorBidi" w:hAnsiTheme="minorBidi"/>
          <w:szCs w:val="24"/>
        </w:rPr>
        <w:t>.</w:t>
      </w:r>
      <w:r w:rsidRPr="00C3318B">
        <w:rPr>
          <w:rFonts w:asciiTheme="minorBidi" w:hAnsiTheme="minorBidi"/>
          <w:szCs w:val="24"/>
        </w:rPr>
        <w:t xml:space="preserve"> </w:t>
      </w:r>
    </w:p>
    <w:p w14:paraId="7F3B21AB" w14:textId="2D3E26EB" w:rsidR="006B28B1" w:rsidRPr="00CC7ED3" w:rsidRDefault="00CC7ED3" w:rsidP="00CC7ED3">
      <w:pPr>
        <w:pStyle w:val="ListParagraph"/>
        <w:numPr>
          <w:ilvl w:val="0"/>
          <w:numId w:val="53"/>
        </w:numPr>
        <w:spacing w:before="120" w:after="120" w:line="240" w:lineRule="auto"/>
        <w:contextualSpacing w:val="0"/>
        <w:rPr>
          <w:rFonts w:asciiTheme="minorBidi" w:hAnsiTheme="minorBidi"/>
          <w:szCs w:val="24"/>
        </w:rPr>
      </w:pPr>
      <w:r w:rsidRPr="00CC7ED3">
        <w:rPr>
          <w:rFonts w:asciiTheme="minorBidi" w:hAnsiTheme="minorBidi"/>
          <w:szCs w:val="24"/>
        </w:rPr>
        <w:t>Reflect on the practice learning experience to inform future practice.</w:t>
      </w:r>
      <w:r w:rsidR="006B28B1" w:rsidRPr="006B28B1">
        <w:t xml:space="preserve">  </w:t>
      </w:r>
    </w:p>
    <w:p w14:paraId="1A878B45" w14:textId="77777777" w:rsidR="006B28B1" w:rsidRPr="006B28B1" w:rsidRDefault="006B28B1" w:rsidP="00CD4384">
      <w:pPr>
        <w:spacing w:before="120" w:after="120"/>
      </w:pPr>
      <w:r w:rsidRPr="006B28B1">
        <w:t xml:space="preserve">  </w:t>
      </w:r>
    </w:p>
    <w:p w14:paraId="0FDD7806" w14:textId="77777777" w:rsidR="004A4E60" w:rsidRDefault="004A4E60" w:rsidP="0098669E"/>
    <w:p w14:paraId="73D017BA" w14:textId="77777777" w:rsidR="004A4E60" w:rsidRDefault="004A4E60">
      <w:pPr>
        <w:spacing w:after="0" w:line="240" w:lineRule="auto"/>
      </w:pPr>
    </w:p>
    <w:p w14:paraId="42E7E1B1" w14:textId="77777777" w:rsidR="004A4E60" w:rsidRDefault="004A4E60">
      <w:pPr>
        <w:spacing w:after="0" w:line="240" w:lineRule="auto"/>
      </w:pPr>
    </w:p>
    <w:p w14:paraId="66E6F59B" w14:textId="77777777" w:rsidR="004A4E60" w:rsidRDefault="004A4E60">
      <w:pPr>
        <w:spacing w:after="0" w:line="240" w:lineRule="auto"/>
      </w:pPr>
    </w:p>
    <w:p w14:paraId="6C2EFB09" w14:textId="77777777" w:rsidR="004A4E60" w:rsidRDefault="004A4E60">
      <w:pPr>
        <w:spacing w:after="0" w:line="240" w:lineRule="auto"/>
      </w:pPr>
    </w:p>
    <w:p w14:paraId="70D5344B" w14:textId="77777777" w:rsidR="004A4E60" w:rsidRDefault="004A4E60">
      <w:pPr>
        <w:spacing w:after="0" w:line="240" w:lineRule="auto"/>
      </w:pPr>
    </w:p>
    <w:p w14:paraId="52B65949" w14:textId="77777777" w:rsidR="004A4E60" w:rsidRDefault="004A4E60">
      <w:pPr>
        <w:spacing w:after="0" w:line="240" w:lineRule="auto"/>
      </w:pPr>
    </w:p>
    <w:p w14:paraId="735C756D" w14:textId="77777777" w:rsidR="004A4E60" w:rsidRDefault="004A4E60">
      <w:pPr>
        <w:spacing w:after="0" w:line="240" w:lineRule="auto"/>
      </w:pPr>
    </w:p>
    <w:p w14:paraId="6F36B5FB" w14:textId="77777777" w:rsidR="004A4E60" w:rsidRDefault="004A4E60">
      <w:pPr>
        <w:spacing w:after="0" w:line="240" w:lineRule="auto"/>
      </w:pPr>
    </w:p>
    <w:p w14:paraId="3D68100F" w14:textId="77777777" w:rsidR="004A4E60" w:rsidRDefault="004A4E60">
      <w:pPr>
        <w:spacing w:after="0" w:line="240" w:lineRule="auto"/>
      </w:pPr>
    </w:p>
    <w:p w14:paraId="26C33995" w14:textId="77777777" w:rsidR="004A4E60" w:rsidRDefault="004A4E60">
      <w:pPr>
        <w:spacing w:after="0" w:line="240" w:lineRule="auto"/>
      </w:pPr>
    </w:p>
    <w:p w14:paraId="46E47730" w14:textId="77777777" w:rsidR="004A4E60" w:rsidRDefault="004A4E60">
      <w:pPr>
        <w:spacing w:after="0" w:line="240" w:lineRule="auto"/>
      </w:pPr>
    </w:p>
    <w:p w14:paraId="0A37F838" w14:textId="77777777" w:rsidR="004A4E60" w:rsidRDefault="004A4E60">
      <w:pPr>
        <w:spacing w:after="0" w:line="240" w:lineRule="auto"/>
      </w:pPr>
    </w:p>
    <w:p w14:paraId="713B54A0" w14:textId="77777777" w:rsidR="004A4E60" w:rsidRDefault="004A4E60">
      <w:pPr>
        <w:spacing w:after="0" w:line="240" w:lineRule="auto"/>
      </w:pPr>
    </w:p>
    <w:p w14:paraId="5334E5BF" w14:textId="77777777" w:rsidR="004A4E60" w:rsidRDefault="004A4E60">
      <w:pPr>
        <w:spacing w:after="0" w:line="240" w:lineRule="auto"/>
      </w:pPr>
    </w:p>
    <w:p w14:paraId="5C877252" w14:textId="77777777" w:rsidR="004A4E60" w:rsidRDefault="004A4E60">
      <w:pPr>
        <w:spacing w:after="0" w:line="240" w:lineRule="auto"/>
      </w:pPr>
    </w:p>
    <w:p w14:paraId="6384F971" w14:textId="77777777" w:rsidR="004A4E60" w:rsidRDefault="004A4E60">
      <w:pPr>
        <w:spacing w:after="0" w:line="240" w:lineRule="auto"/>
      </w:pPr>
    </w:p>
    <w:p w14:paraId="787CB385" w14:textId="77777777" w:rsidR="004A4E60" w:rsidRDefault="004A4E60">
      <w:pPr>
        <w:spacing w:after="0" w:line="240" w:lineRule="auto"/>
      </w:pPr>
    </w:p>
    <w:p w14:paraId="10D0FD30" w14:textId="77777777" w:rsidR="004A4E60" w:rsidRDefault="004A4E60">
      <w:pPr>
        <w:spacing w:after="0" w:line="240" w:lineRule="auto"/>
      </w:pPr>
    </w:p>
    <w:p w14:paraId="26D3BF2C" w14:textId="77777777" w:rsidR="004A4E60" w:rsidRDefault="004A4E60">
      <w:pPr>
        <w:spacing w:after="0" w:line="240" w:lineRule="auto"/>
      </w:pPr>
    </w:p>
    <w:p w14:paraId="24A29BB3" w14:textId="77777777" w:rsidR="004A4E60" w:rsidRDefault="004A4E60">
      <w:pPr>
        <w:spacing w:after="0" w:line="240" w:lineRule="auto"/>
      </w:pPr>
    </w:p>
    <w:p w14:paraId="73B7BB26" w14:textId="0DF44702" w:rsidR="004A4E60" w:rsidRPr="0072261C" w:rsidRDefault="00142169" w:rsidP="0072261C">
      <w:pPr>
        <w:rPr>
          <w:b/>
          <w:bCs/>
        </w:rPr>
      </w:pPr>
      <w:bookmarkStart w:id="49" w:name="_Toc33451442"/>
      <w:bookmarkStart w:id="50" w:name="_Hlk33434291"/>
      <w:r w:rsidRPr="0072261C">
        <w:rPr>
          <w:b/>
          <w:bCs/>
        </w:rPr>
        <w:t>Practice Learning Experience 2a</w:t>
      </w:r>
      <w:bookmarkEnd w:id="49"/>
    </w:p>
    <w:bookmarkEnd w:id="50"/>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1"/>
        <w:gridCol w:w="863"/>
        <w:gridCol w:w="1265"/>
        <w:gridCol w:w="1539"/>
        <w:gridCol w:w="141"/>
        <w:gridCol w:w="1352"/>
        <w:gridCol w:w="1589"/>
      </w:tblGrid>
      <w:tr w:rsidR="004A4E60" w:rsidRPr="003E01C8" w14:paraId="0D16B2DE" w14:textId="77777777" w:rsidTr="007F2B84">
        <w:tc>
          <w:tcPr>
            <w:tcW w:w="8955" w:type="dxa"/>
            <w:gridSpan w:val="8"/>
            <w:shd w:val="clear" w:color="auto" w:fill="E7E6E6"/>
          </w:tcPr>
          <w:p w14:paraId="7E7B4AA3" w14:textId="77777777" w:rsidR="004A4E60" w:rsidRPr="000A184C" w:rsidRDefault="004A4E60" w:rsidP="007F2B84">
            <w:pPr>
              <w:spacing w:before="120" w:after="120"/>
              <w:rPr>
                <w:b/>
                <w:bCs/>
              </w:rPr>
            </w:pPr>
            <w:r w:rsidRPr="003E01C8">
              <w:br w:type="page"/>
            </w:r>
            <w:r w:rsidRPr="003E01C8">
              <w:br w:type="page"/>
            </w:r>
            <w:r w:rsidRPr="003E01C8">
              <w:br w:type="page"/>
            </w:r>
            <w:r w:rsidRPr="003E01C8">
              <w:br w:type="page"/>
            </w:r>
            <w:r w:rsidRPr="003E01C8">
              <w:br w:type="page"/>
            </w:r>
            <w:r w:rsidRPr="003E01C8">
              <w:br w:type="page"/>
            </w:r>
            <w:r w:rsidRPr="003E01C8">
              <w:br w:type="page"/>
            </w:r>
            <w:r w:rsidRPr="000A184C">
              <w:rPr>
                <w:b/>
                <w:bCs/>
              </w:rPr>
              <w:t>Pre-practice learning activities</w:t>
            </w:r>
          </w:p>
          <w:p w14:paraId="5AEB39D6" w14:textId="77777777" w:rsidR="004A4E60" w:rsidRPr="000A184C" w:rsidRDefault="004A4E60" w:rsidP="007F2B84">
            <w:pPr>
              <w:spacing w:before="120" w:after="120"/>
              <w:rPr>
                <w:b/>
                <w:bCs/>
                <w:color w:val="000000"/>
              </w:rPr>
            </w:pPr>
            <w:r>
              <w:rPr>
                <w:b/>
                <w:bCs/>
              </w:rPr>
              <w:t>PART 2</w:t>
            </w:r>
            <w:r w:rsidRPr="000A184C">
              <w:rPr>
                <w:b/>
                <w:bCs/>
              </w:rPr>
              <w:t xml:space="preserve">: </w:t>
            </w:r>
            <w:r>
              <w:rPr>
                <w:b/>
                <w:bCs/>
              </w:rPr>
              <w:t>PLE 2a</w:t>
            </w:r>
          </w:p>
        </w:tc>
      </w:tr>
      <w:tr w:rsidR="004A4E60" w:rsidRPr="003E01C8" w14:paraId="246E9030" w14:textId="77777777" w:rsidTr="007F2B84">
        <w:tc>
          <w:tcPr>
            <w:tcW w:w="8955" w:type="dxa"/>
            <w:gridSpan w:val="8"/>
          </w:tcPr>
          <w:p w14:paraId="3AD8A63F" w14:textId="77777777" w:rsidR="004A4E60" w:rsidRPr="003E01C8" w:rsidRDefault="004A4E60" w:rsidP="007F2B84">
            <w:pPr>
              <w:spacing w:before="120" w:after="120"/>
            </w:pPr>
            <w:r w:rsidRPr="003E01C8">
              <w:lastRenderedPageBreak/>
              <w:t>Practice learning experience (</w:t>
            </w:r>
            <w:r>
              <w:t>PLE</w:t>
            </w:r>
            <w:r w:rsidRPr="003E01C8">
              <w:t>) details</w:t>
            </w:r>
          </w:p>
        </w:tc>
      </w:tr>
      <w:tr w:rsidR="004A4E60" w:rsidRPr="003E01C8" w14:paraId="1ACA25DE" w14:textId="77777777" w:rsidTr="007F2B84">
        <w:tc>
          <w:tcPr>
            <w:tcW w:w="2206" w:type="dxa"/>
            <w:gridSpan w:val="2"/>
          </w:tcPr>
          <w:p w14:paraId="409E37FC" w14:textId="77777777" w:rsidR="004A4E60" w:rsidRPr="003E01C8" w:rsidRDefault="004A4E60" w:rsidP="007F2B84">
            <w:pPr>
              <w:spacing w:before="120" w:after="120"/>
            </w:pPr>
            <w:r w:rsidRPr="003E01C8">
              <w:rPr>
                <w:b/>
              </w:rPr>
              <w:br w:type="page"/>
            </w:r>
            <w:r w:rsidRPr="003E01C8">
              <w:t>Student Name</w:t>
            </w:r>
          </w:p>
        </w:tc>
        <w:tc>
          <w:tcPr>
            <w:tcW w:w="3667" w:type="dxa"/>
            <w:gridSpan w:val="3"/>
          </w:tcPr>
          <w:p w14:paraId="10D6A161" w14:textId="77777777" w:rsidR="004A4E60" w:rsidRPr="003E01C8" w:rsidRDefault="004A4E60" w:rsidP="007F2B84">
            <w:pPr>
              <w:spacing w:before="120" w:after="120"/>
            </w:pPr>
          </w:p>
        </w:tc>
        <w:tc>
          <w:tcPr>
            <w:tcW w:w="1493" w:type="dxa"/>
            <w:gridSpan w:val="2"/>
          </w:tcPr>
          <w:p w14:paraId="14F9D01F" w14:textId="77777777" w:rsidR="004A4E60" w:rsidRPr="003E01C8" w:rsidRDefault="004A4E60" w:rsidP="007F2B84">
            <w:pPr>
              <w:spacing w:before="120" w:after="120"/>
            </w:pPr>
            <w:r w:rsidRPr="003E01C8">
              <w:t>Intake</w:t>
            </w:r>
          </w:p>
        </w:tc>
        <w:tc>
          <w:tcPr>
            <w:tcW w:w="1589" w:type="dxa"/>
          </w:tcPr>
          <w:p w14:paraId="4EB1EC7C" w14:textId="77777777" w:rsidR="004A4E60" w:rsidRPr="003E01C8" w:rsidRDefault="004A4E60" w:rsidP="007F2B84">
            <w:pPr>
              <w:spacing w:before="120" w:after="120"/>
            </w:pPr>
          </w:p>
        </w:tc>
      </w:tr>
      <w:tr w:rsidR="004A4E60" w:rsidRPr="003E01C8" w14:paraId="788ADA6C" w14:textId="77777777" w:rsidTr="007F2B84">
        <w:tc>
          <w:tcPr>
            <w:tcW w:w="2206" w:type="dxa"/>
            <w:gridSpan w:val="2"/>
          </w:tcPr>
          <w:p w14:paraId="581B80CD" w14:textId="77777777" w:rsidR="004A4E60" w:rsidRPr="003E01C8" w:rsidRDefault="004A4E60" w:rsidP="007F2B84">
            <w:pPr>
              <w:spacing w:before="120" w:after="120"/>
            </w:pPr>
            <w:r w:rsidRPr="003E01C8">
              <w:t>Student ID</w:t>
            </w:r>
          </w:p>
        </w:tc>
        <w:tc>
          <w:tcPr>
            <w:tcW w:w="3667" w:type="dxa"/>
            <w:gridSpan w:val="3"/>
          </w:tcPr>
          <w:p w14:paraId="3229196E" w14:textId="77777777" w:rsidR="004A4E60" w:rsidRPr="003E01C8" w:rsidRDefault="004A4E60" w:rsidP="007F2B84">
            <w:pPr>
              <w:spacing w:before="120" w:after="120"/>
            </w:pPr>
          </w:p>
        </w:tc>
        <w:tc>
          <w:tcPr>
            <w:tcW w:w="1493" w:type="dxa"/>
            <w:gridSpan w:val="2"/>
          </w:tcPr>
          <w:p w14:paraId="6DC16C72" w14:textId="77777777" w:rsidR="004A4E60" w:rsidRPr="003E01C8" w:rsidRDefault="004A4E60" w:rsidP="007F2B84">
            <w:pPr>
              <w:spacing w:before="120" w:after="120"/>
            </w:pPr>
            <w:r w:rsidRPr="003E01C8">
              <w:t>Year</w:t>
            </w:r>
          </w:p>
        </w:tc>
        <w:tc>
          <w:tcPr>
            <w:tcW w:w="1589" w:type="dxa"/>
          </w:tcPr>
          <w:p w14:paraId="306A494D" w14:textId="77777777" w:rsidR="004A4E60" w:rsidRPr="003E01C8" w:rsidRDefault="004A4E60" w:rsidP="007F2B84">
            <w:pPr>
              <w:spacing w:before="120" w:after="120"/>
            </w:pPr>
          </w:p>
        </w:tc>
      </w:tr>
      <w:tr w:rsidR="004A4E60" w:rsidRPr="003E01C8" w14:paraId="43A7283C" w14:textId="77777777" w:rsidTr="007F2B84">
        <w:trPr>
          <w:trHeight w:val="547"/>
        </w:trPr>
        <w:tc>
          <w:tcPr>
            <w:tcW w:w="2195" w:type="dxa"/>
          </w:tcPr>
          <w:p w14:paraId="01EA5E12" w14:textId="77777777" w:rsidR="004A4E60" w:rsidRPr="003E01C8" w:rsidRDefault="004A4E60" w:rsidP="007F2B84">
            <w:pPr>
              <w:spacing w:before="120" w:after="120"/>
            </w:pPr>
            <w:r w:rsidRPr="003E01C8">
              <w:t>PLE</w:t>
            </w:r>
          </w:p>
        </w:tc>
        <w:tc>
          <w:tcPr>
            <w:tcW w:w="3678" w:type="dxa"/>
            <w:gridSpan w:val="4"/>
          </w:tcPr>
          <w:p w14:paraId="17277D55" w14:textId="77777777" w:rsidR="004A4E60" w:rsidRPr="003E01C8" w:rsidRDefault="004A4E60" w:rsidP="007F2B84">
            <w:pPr>
              <w:spacing w:before="120" w:after="120"/>
            </w:pPr>
          </w:p>
        </w:tc>
        <w:tc>
          <w:tcPr>
            <w:tcW w:w="1493" w:type="dxa"/>
            <w:gridSpan w:val="2"/>
          </w:tcPr>
          <w:p w14:paraId="60FFE079" w14:textId="77777777" w:rsidR="004A4E60" w:rsidRPr="003E01C8" w:rsidRDefault="004A4E60" w:rsidP="007F2B84">
            <w:pPr>
              <w:spacing w:before="120" w:after="120"/>
            </w:pPr>
            <w:r w:rsidRPr="003E01C8">
              <w:t>Start dat</w:t>
            </w:r>
            <w:r>
              <w:t>e</w:t>
            </w:r>
          </w:p>
        </w:tc>
        <w:tc>
          <w:tcPr>
            <w:tcW w:w="1589" w:type="dxa"/>
          </w:tcPr>
          <w:p w14:paraId="53537472" w14:textId="77777777" w:rsidR="004A4E60" w:rsidRPr="003E01C8" w:rsidRDefault="004A4E60" w:rsidP="007F2B84">
            <w:pPr>
              <w:spacing w:before="120" w:after="120"/>
            </w:pPr>
          </w:p>
        </w:tc>
      </w:tr>
      <w:tr w:rsidR="004A4E60" w:rsidRPr="003E01C8" w14:paraId="667A1BDF" w14:textId="77777777" w:rsidTr="007F2B84">
        <w:trPr>
          <w:trHeight w:val="557"/>
        </w:trPr>
        <w:tc>
          <w:tcPr>
            <w:tcW w:w="2195" w:type="dxa"/>
          </w:tcPr>
          <w:p w14:paraId="7EBF5212" w14:textId="77777777" w:rsidR="004A4E60" w:rsidRPr="003E01C8" w:rsidRDefault="004A4E60" w:rsidP="007F2B84">
            <w:pPr>
              <w:spacing w:before="120" w:after="120"/>
            </w:pPr>
            <w:r w:rsidRPr="003E01C8">
              <w:t>Telephone</w:t>
            </w:r>
          </w:p>
        </w:tc>
        <w:tc>
          <w:tcPr>
            <w:tcW w:w="3678" w:type="dxa"/>
            <w:gridSpan w:val="4"/>
          </w:tcPr>
          <w:p w14:paraId="0CBC794C" w14:textId="77777777" w:rsidR="004A4E60" w:rsidRPr="003E01C8" w:rsidRDefault="004A4E60" w:rsidP="007F2B84">
            <w:pPr>
              <w:spacing w:before="120" w:after="120"/>
            </w:pPr>
          </w:p>
        </w:tc>
        <w:tc>
          <w:tcPr>
            <w:tcW w:w="1493" w:type="dxa"/>
            <w:gridSpan w:val="2"/>
          </w:tcPr>
          <w:p w14:paraId="35861CB8" w14:textId="77777777" w:rsidR="004A4E60" w:rsidRPr="003E01C8" w:rsidRDefault="004A4E60" w:rsidP="007F2B84">
            <w:pPr>
              <w:spacing w:before="120" w:after="120"/>
            </w:pPr>
            <w:r w:rsidRPr="003E01C8">
              <w:t>Finish dat</w:t>
            </w:r>
            <w:r>
              <w:t>e</w:t>
            </w:r>
          </w:p>
        </w:tc>
        <w:tc>
          <w:tcPr>
            <w:tcW w:w="1589" w:type="dxa"/>
          </w:tcPr>
          <w:p w14:paraId="75089CF3" w14:textId="77777777" w:rsidR="004A4E60" w:rsidRPr="003E01C8" w:rsidRDefault="004A4E60" w:rsidP="007F2B84">
            <w:pPr>
              <w:spacing w:before="120" w:after="120"/>
            </w:pPr>
          </w:p>
        </w:tc>
      </w:tr>
      <w:tr w:rsidR="004A4E60" w:rsidRPr="003E01C8" w14:paraId="5F3DBCA4" w14:textId="77777777" w:rsidTr="007F2B84">
        <w:tc>
          <w:tcPr>
            <w:tcW w:w="4334" w:type="dxa"/>
            <w:gridSpan w:val="4"/>
          </w:tcPr>
          <w:p w14:paraId="758C351E" w14:textId="77777777" w:rsidR="004A4E60" w:rsidRPr="003E01C8" w:rsidRDefault="004A4E60" w:rsidP="007F2B84">
            <w:pPr>
              <w:spacing w:before="120" w:after="120"/>
            </w:pPr>
            <w:r w:rsidRPr="003E01C8">
              <w:t xml:space="preserve">PLE Type </w:t>
            </w:r>
          </w:p>
        </w:tc>
        <w:tc>
          <w:tcPr>
            <w:tcW w:w="4621" w:type="dxa"/>
            <w:gridSpan w:val="4"/>
          </w:tcPr>
          <w:p w14:paraId="1EDEAA73" w14:textId="77777777" w:rsidR="004A4E60" w:rsidRPr="003E01C8" w:rsidRDefault="004A4E60" w:rsidP="007F2B84">
            <w:pPr>
              <w:spacing w:before="120" w:after="120"/>
            </w:pPr>
          </w:p>
        </w:tc>
      </w:tr>
      <w:tr w:rsidR="004A4E60" w:rsidRPr="003E01C8" w14:paraId="7EBF18B0" w14:textId="77777777" w:rsidTr="007F2B84">
        <w:tc>
          <w:tcPr>
            <w:tcW w:w="4334" w:type="dxa"/>
            <w:gridSpan w:val="4"/>
          </w:tcPr>
          <w:p w14:paraId="5E7AC8A0" w14:textId="77777777" w:rsidR="004A4E60" w:rsidRPr="003E01C8" w:rsidRDefault="004A4E60" w:rsidP="007F2B84">
            <w:pPr>
              <w:spacing w:before="120" w:after="120"/>
            </w:pPr>
            <w:r w:rsidRPr="003E01C8">
              <w:t xml:space="preserve">Name of PEF/CHEF     </w:t>
            </w:r>
          </w:p>
        </w:tc>
        <w:tc>
          <w:tcPr>
            <w:tcW w:w="4621" w:type="dxa"/>
            <w:gridSpan w:val="4"/>
          </w:tcPr>
          <w:p w14:paraId="276F954B" w14:textId="77777777" w:rsidR="004A4E60" w:rsidRPr="003E01C8" w:rsidRDefault="004A4E60" w:rsidP="007F2B84">
            <w:pPr>
              <w:spacing w:before="120" w:after="120"/>
            </w:pPr>
          </w:p>
        </w:tc>
      </w:tr>
      <w:tr w:rsidR="004A4E60" w:rsidRPr="003E01C8" w14:paraId="0FF81EF2" w14:textId="77777777" w:rsidTr="007F2B84">
        <w:tc>
          <w:tcPr>
            <w:tcW w:w="4334" w:type="dxa"/>
            <w:gridSpan w:val="4"/>
          </w:tcPr>
          <w:p w14:paraId="04230BDB" w14:textId="77777777" w:rsidR="004A4E60" w:rsidRPr="003E01C8" w:rsidRDefault="004A4E60" w:rsidP="007F2B84">
            <w:pPr>
              <w:spacing w:before="120" w:after="120"/>
            </w:pPr>
            <w:r w:rsidRPr="003E01C8">
              <w:t>Nominated Practice Supervisor Name</w:t>
            </w:r>
          </w:p>
        </w:tc>
        <w:tc>
          <w:tcPr>
            <w:tcW w:w="4621" w:type="dxa"/>
            <w:gridSpan w:val="4"/>
          </w:tcPr>
          <w:p w14:paraId="4F8A8409" w14:textId="77777777" w:rsidR="004A4E60" w:rsidRPr="003E01C8" w:rsidRDefault="004A4E60" w:rsidP="007F2B84">
            <w:pPr>
              <w:spacing w:before="120" w:after="120"/>
            </w:pPr>
          </w:p>
        </w:tc>
      </w:tr>
      <w:tr w:rsidR="004A4E60" w:rsidRPr="003E01C8" w14:paraId="2929B90C" w14:textId="77777777" w:rsidTr="007F2B84">
        <w:tc>
          <w:tcPr>
            <w:tcW w:w="4334" w:type="dxa"/>
            <w:gridSpan w:val="4"/>
          </w:tcPr>
          <w:p w14:paraId="3CC7DCF1" w14:textId="77777777" w:rsidR="004A4E60" w:rsidRPr="003E01C8" w:rsidRDefault="004A4E60" w:rsidP="007F2B84">
            <w:pPr>
              <w:spacing w:before="120" w:after="120"/>
            </w:pPr>
            <w:r w:rsidRPr="003E01C8">
              <w:t>Nominated Practice Assessor Name</w:t>
            </w:r>
          </w:p>
        </w:tc>
        <w:tc>
          <w:tcPr>
            <w:tcW w:w="4621" w:type="dxa"/>
            <w:gridSpan w:val="4"/>
          </w:tcPr>
          <w:p w14:paraId="5A73D7C6" w14:textId="77777777" w:rsidR="004A4E60" w:rsidRPr="003E01C8" w:rsidRDefault="004A4E60" w:rsidP="007F2B84">
            <w:pPr>
              <w:spacing w:before="120" w:after="120"/>
            </w:pPr>
          </w:p>
        </w:tc>
      </w:tr>
      <w:tr w:rsidR="004A4E60" w:rsidRPr="003E01C8" w14:paraId="148BC926" w14:textId="77777777" w:rsidTr="007F2B84">
        <w:tc>
          <w:tcPr>
            <w:tcW w:w="4334" w:type="dxa"/>
            <w:gridSpan w:val="4"/>
          </w:tcPr>
          <w:p w14:paraId="40ACCD56" w14:textId="77777777" w:rsidR="004A4E60" w:rsidRPr="003E01C8" w:rsidRDefault="004A4E60" w:rsidP="007F2B84">
            <w:pPr>
              <w:spacing w:before="120" w:after="120"/>
              <w:rPr>
                <w:color w:val="FF0000"/>
              </w:rPr>
            </w:pPr>
            <w:r w:rsidRPr="003E01C8">
              <w:t>Nominated Academic Assessor Name</w:t>
            </w:r>
          </w:p>
        </w:tc>
        <w:tc>
          <w:tcPr>
            <w:tcW w:w="4621" w:type="dxa"/>
            <w:gridSpan w:val="4"/>
          </w:tcPr>
          <w:p w14:paraId="404E3D20" w14:textId="77777777" w:rsidR="004A4E60" w:rsidRPr="003E01C8" w:rsidRDefault="004A4E60" w:rsidP="007F2B84">
            <w:pPr>
              <w:spacing w:before="120" w:after="120"/>
            </w:pPr>
          </w:p>
        </w:tc>
      </w:tr>
      <w:tr w:rsidR="004A4E60" w:rsidRPr="003E01C8" w14:paraId="77492511" w14:textId="77777777" w:rsidTr="007F2B84">
        <w:tblPrEx>
          <w:tblLook w:val="04A0" w:firstRow="1" w:lastRow="0" w:firstColumn="1" w:lastColumn="0" w:noHBand="0" w:noVBand="1"/>
        </w:tblPrEx>
        <w:tc>
          <w:tcPr>
            <w:tcW w:w="8955" w:type="dxa"/>
            <w:gridSpan w:val="8"/>
          </w:tcPr>
          <w:p w14:paraId="51B06615" w14:textId="77777777" w:rsidR="004A4E60" w:rsidRPr="003E01C8" w:rsidRDefault="004A4E60" w:rsidP="007F2B84">
            <w:pPr>
              <w:spacing w:before="120" w:after="120"/>
            </w:pPr>
            <w:r w:rsidRPr="003E01C8">
              <w:t xml:space="preserve">Prior to the commencement of each practice learning environment, the student should: </w:t>
            </w:r>
          </w:p>
        </w:tc>
      </w:tr>
      <w:tr w:rsidR="004A4E60" w:rsidRPr="003E01C8" w14:paraId="024E03BB" w14:textId="77777777" w:rsidTr="007F2B84">
        <w:tblPrEx>
          <w:tblLook w:val="04A0" w:firstRow="1" w:lastRow="0" w:firstColumn="1" w:lastColumn="0" w:noHBand="0" w:noVBand="1"/>
        </w:tblPrEx>
        <w:tc>
          <w:tcPr>
            <w:tcW w:w="8955" w:type="dxa"/>
            <w:gridSpan w:val="8"/>
          </w:tcPr>
          <w:p w14:paraId="4C1FFD87" w14:textId="77777777" w:rsidR="004A4E60" w:rsidRPr="00CD4384" w:rsidRDefault="004A4E60" w:rsidP="00CD4384">
            <w:pPr>
              <w:spacing w:before="120" w:after="120"/>
              <w:rPr>
                <w:rFonts w:eastAsia="SimSun"/>
                <w:color w:val="000000"/>
              </w:rPr>
            </w:pPr>
            <w:r w:rsidRPr="003E01C8">
              <w:t>Contact the PLE and ascertain the shift patterns in operation, the name of your designated Practice Supervisor/Assessor and, if appropriate, arrange a pre-practice experience visit.</w:t>
            </w:r>
          </w:p>
        </w:tc>
      </w:tr>
      <w:tr w:rsidR="004A4E60" w:rsidRPr="003E01C8" w14:paraId="289300CC" w14:textId="77777777" w:rsidTr="007F2B84">
        <w:tblPrEx>
          <w:tblLook w:val="04A0" w:firstRow="1" w:lastRow="0" w:firstColumn="1" w:lastColumn="0" w:noHBand="0" w:noVBand="1"/>
        </w:tblPrEx>
        <w:tc>
          <w:tcPr>
            <w:tcW w:w="8955" w:type="dxa"/>
            <w:gridSpan w:val="8"/>
          </w:tcPr>
          <w:p w14:paraId="05F1CEB1" w14:textId="77777777" w:rsidR="004A4E60" w:rsidRPr="00CD4384" w:rsidRDefault="004A4E60" w:rsidP="00CD4384">
            <w:pPr>
              <w:spacing w:before="120" w:after="120"/>
              <w:rPr>
                <w:rFonts w:eastAsia="SimSun"/>
              </w:rPr>
            </w:pPr>
            <w:r w:rsidRPr="003E01C8">
              <w:t>Read the appropriate PLE profile, which can be accessed InPlace/QMPLE.</w:t>
            </w:r>
          </w:p>
        </w:tc>
      </w:tr>
      <w:tr w:rsidR="004A4E60" w:rsidRPr="003E01C8" w14:paraId="5FD1914A" w14:textId="77777777" w:rsidTr="007F2B84">
        <w:tblPrEx>
          <w:tblLook w:val="04A0" w:firstRow="1" w:lastRow="0" w:firstColumn="1" w:lastColumn="0" w:noHBand="0" w:noVBand="1"/>
        </w:tblPrEx>
        <w:tc>
          <w:tcPr>
            <w:tcW w:w="8955" w:type="dxa"/>
            <w:gridSpan w:val="8"/>
          </w:tcPr>
          <w:p w14:paraId="2A9247D3" w14:textId="77777777" w:rsidR="004A4E60" w:rsidRPr="003E01C8" w:rsidRDefault="004A4E60" w:rsidP="00CD4384">
            <w:pPr>
              <w:spacing w:before="120" w:after="120"/>
            </w:pPr>
            <w:r w:rsidRPr="003E01C8">
              <w:t>Briefly summarise what the PLE does:</w:t>
            </w:r>
          </w:p>
          <w:p w14:paraId="48DA3D4F" w14:textId="77777777" w:rsidR="004A4E60" w:rsidRPr="003E01C8" w:rsidRDefault="004A4E60" w:rsidP="007F2B84">
            <w:pPr>
              <w:spacing w:before="120" w:after="120"/>
            </w:pPr>
          </w:p>
          <w:p w14:paraId="776EE51D" w14:textId="77777777" w:rsidR="004A4E60" w:rsidRPr="003E01C8" w:rsidRDefault="004A4E60" w:rsidP="007F2B84">
            <w:pPr>
              <w:spacing w:before="120" w:after="120"/>
            </w:pPr>
          </w:p>
          <w:p w14:paraId="745870C9" w14:textId="77777777" w:rsidR="004A4E60" w:rsidRPr="003E01C8" w:rsidRDefault="004A4E60" w:rsidP="007F2B84">
            <w:pPr>
              <w:spacing w:before="120" w:after="120"/>
            </w:pPr>
          </w:p>
          <w:p w14:paraId="7FEBB48B" w14:textId="77777777" w:rsidR="004A4E60" w:rsidRPr="003E01C8" w:rsidRDefault="004A4E60" w:rsidP="007F2B84">
            <w:pPr>
              <w:spacing w:before="120" w:after="120"/>
            </w:pPr>
          </w:p>
          <w:p w14:paraId="107A3D7F" w14:textId="77777777" w:rsidR="004A4E60" w:rsidRPr="003E01C8" w:rsidRDefault="004A4E60" w:rsidP="007F2B84">
            <w:pPr>
              <w:spacing w:before="120" w:after="120"/>
            </w:pPr>
          </w:p>
          <w:p w14:paraId="3C95F47F" w14:textId="77777777" w:rsidR="004A4E60" w:rsidRPr="003E01C8" w:rsidRDefault="004A4E60" w:rsidP="007F2B84">
            <w:pPr>
              <w:spacing w:before="120" w:after="120"/>
            </w:pPr>
          </w:p>
        </w:tc>
      </w:tr>
      <w:tr w:rsidR="004A4E60" w:rsidRPr="003E01C8" w14:paraId="7A1E7A45" w14:textId="77777777" w:rsidTr="007F2B84">
        <w:tblPrEx>
          <w:tblLook w:val="04A0" w:firstRow="1" w:lastRow="0" w:firstColumn="1" w:lastColumn="0" w:noHBand="0" w:noVBand="1"/>
        </w:tblPrEx>
        <w:trPr>
          <w:trHeight w:val="3103"/>
        </w:trPr>
        <w:tc>
          <w:tcPr>
            <w:tcW w:w="8955" w:type="dxa"/>
            <w:gridSpan w:val="8"/>
          </w:tcPr>
          <w:p w14:paraId="05BFA5F8" w14:textId="77777777" w:rsidR="004A4E60" w:rsidRPr="00CD4384" w:rsidRDefault="004A4E60" w:rsidP="00CD4384">
            <w:pPr>
              <w:spacing w:before="120" w:after="120"/>
              <w:rPr>
                <w:color w:val="000000"/>
              </w:rPr>
            </w:pPr>
            <w:r w:rsidRPr="00CD4384">
              <w:rPr>
                <w:color w:val="000000"/>
              </w:rPr>
              <w:lastRenderedPageBreak/>
              <w:t xml:space="preserve">From the </w:t>
            </w:r>
            <w:r w:rsidRPr="00CD4384">
              <w:rPr>
                <w:i/>
                <w:color w:val="000000"/>
              </w:rPr>
              <w:t xml:space="preserve">Learning </w:t>
            </w:r>
            <w:r w:rsidRPr="00CD4384">
              <w:rPr>
                <w:i/>
              </w:rPr>
              <w:t>Opportunities</w:t>
            </w:r>
            <w:r w:rsidRPr="003E01C8">
              <w:t xml:space="preserve"> outlined in the PLE profile, choose one that you are unfamiliar with and write a short summary.</w:t>
            </w:r>
            <w:r w:rsidRPr="00CD4384">
              <w:rPr>
                <w:color w:val="000000"/>
              </w:rPr>
              <w:t xml:space="preserve"> </w:t>
            </w:r>
          </w:p>
          <w:p w14:paraId="244EC5A8" w14:textId="77777777" w:rsidR="004A4E60" w:rsidRDefault="004A4E60" w:rsidP="007F2B84">
            <w:pPr>
              <w:spacing w:before="120" w:after="120"/>
              <w:rPr>
                <w:color w:val="000000"/>
              </w:rPr>
            </w:pPr>
          </w:p>
          <w:p w14:paraId="7D017819" w14:textId="77777777" w:rsidR="004A4E60" w:rsidRDefault="004A4E60" w:rsidP="007F2B84">
            <w:pPr>
              <w:spacing w:before="120" w:after="120"/>
              <w:rPr>
                <w:color w:val="000000"/>
              </w:rPr>
            </w:pPr>
          </w:p>
          <w:p w14:paraId="3C694E85" w14:textId="77777777" w:rsidR="004A4E60" w:rsidRDefault="004A4E60" w:rsidP="007F2B84">
            <w:pPr>
              <w:spacing w:before="120" w:after="120"/>
              <w:rPr>
                <w:color w:val="000000"/>
              </w:rPr>
            </w:pPr>
          </w:p>
          <w:p w14:paraId="2EF60C79" w14:textId="77777777" w:rsidR="004A4E60" w:rsidRDefault="004A4E60" w:rsidP="007F2B84">
            <w:pPr>
              <w:spacing w:before="120" w:after="120"/>
              <w:rPr>
                <w:color w:val="000000"/>
              </w:rPr>
            </w:pPr>
          </w:p>
          <w:p w14:paraId="304954BA" w14:textId="77777777" w:rsidR="004A4E60" w:rsidRDefault="004A4E60" w:rsidP="007F2B84">
            <w:pPr>
              <w:spacing w:before="120" w:after="120"/>
              <w:rPr>
                <w:color w:val="000000"/>
              </w:rPr>
            </w:pPr>
          </w:p>
          <w:p w14:paraId="08442416" w14:textId="77777777" w:rsidR="004A4E60" w:rsidRDefault="004A4E60" w:rsidP="007F2B84">
            <w:pPr>
              <w:spacing w:before="120" w:after="120"/>
              <w:rPr>
                <w:color w:val="000000"/>
              </w:rPr>
            </w:pPr>
          </w:p>
          <w:p w14:paraId="39292287" w14:textId="77777777" w:rsidR="004A4E60" w:rsidRPr="000A184C" w:rsidRDefault="004A4E60" w:rsidP="007F2B84">
            <w:pPr>
              <w:spacing w:before="120" w:after="120"/>
              <w:rPr>
                <w:color w:val="000000"/>
              </w:rPr>
            </w:pPr>
          </w:p>
        </w:tc>
      </w:tr>
      <w:tr w:rsidR="004A4E60" w:rsidRPr="003E01C8" w14:paraId="5B1956F2" w14:textId="77777777" w:rsidTr="007F2B84">
        <w:tblPrEx>
          <w:tblLook w:val="04A0" w:firstRow="1" w:lastRow="0" w:firstColumn="1" w:lastColumn="0" w:noHBand="0" w:noVBand="1"/>
        </w:tblPrEx>
        <w:tc>
          <w:tcPr>
            <w:tcW w:w="8955" w:type="dxa"/>
            <w:gridSpan w:val="8"/>
          </w:tcPr>
          <w:p w14:paraId="7E45921D" w14:textId="77777777" w:rsidR="004A4E60" w:rsidRPr="003E01C8" w:rsidRDefault="004A4E60" w:rsidP="00CD4384">
            <w:pPr>
              <w:spacing w:before="120" w:after="120"/>
            </w:pPr>
            <w:r w:rsidRPr="00CD4384">
              <w:rPr>
                <w:color w:val="000000"/>
              </w:rPr>
              <w:t>Considering</w:t>
            </w:r>
            <w:r w:rsidRPr="003E01C8">
              <w:t xml:space="preserve"> the service user group that attend the PLE, select one condition/situation that those service users are likely to present with and undertake a literature search in relation to these. </w:t>
            </w:r>
          </w:p>
          <w:p w14:paraId="4E0355D9" w14:textId="77777777" w:rsidR="004A4E60" w:rsidRPr="0098669E" w:rsidRDefault="004A4E60" w:rsidP="0072261C">
            <w:pPr>
              <w:pStyle w:val="ListParagraph"/>
              <w:numPr>
                <w:ilvl w:val="0"/>
                <w:numId w:val="5"/>
              </w:numPr>
              <w:spacing w:before="120" w:after="120"/>
              <w:rPr>
                <w:rFonts w:eastAsia="SimSun"/>
              </w:rPr>
            </w:pPr>
            <w:r w:rsidRPr="003E01C8">
              <w:t>From your search, identify two key articles on the topic and list below (using appropriate reference style)</w:t>
            </w:r>
          </w:p>
          <w:p w14:paraId="710154A6" w14:textId="77777777" w:rsidR="004A4E60" w:rsidRPr="0098669E" w:rsidRDefault="004A4E60" w:rsidP="0072261C">
            <w:pPr>
              <w:pStyle w:val="ListParagraph"/>
              <w:numPr>
                <w:ilvl w:val="0"/>
                <w:numId w:val="5"/>
              </w:numPr>
              <w:spacing w:before="120" w:after="120"/>
              <w:rPr>
                <w:rFonts w:eastAsia="SimSun"/>
              </w:rPr>
            </w:pPr>
            <w:r w:rsidRPr="003E01C8">
              <w:t>In the space below provide a brief summary of these two articles and outline any best practice recommendations in relation to these </w:t>
            </w:r>
          </w:p>
        </w:tc>
      </w:tr>
      <w:tr w:rsidR="004A4E60" w:rsidRPr="003E01C8" w14:paraId="5BF8357D" w14:textId="77777777" w:rsidTr="007F2B84">
        <w:tblPrEx>
          <w:tblLook w:val="04A0" w:firstRow="1" w:lastRow="0" w:firstColumn="1" w:lastColumn="0" w:noHBand="0" w:noVBand="1"/>
        </w:tblPrEx>
        <w:tc>
          <w:tcPr>
            <w:tcW w:w="8955" w:type="dxa"/>
            <w:gridSpan w:val="8"/>
          </w:tcPr>
          <w:p w14:paraId="76295874" w14:textId="77777777" w:rsidR="004A4E60" w:rsidRPr="003E01C8" w:rsidRDefault="004A4E60" w:rsidP="007F2B84">
            <w:pPr>
              <w:spacing w:before="120" w:after="120"/>
              <w:rPr>
                <w:lang w:val="fr-FR"/>
              </w:rPr>
            </w:pPr>
            <w:r w:rsidRPr="003E01C8">
              <w:rPr>
                <w:lang w:val="fr-FR"/>
              </w:rPr>
              <w:t xml:space="preserve">Article 1 – </w:t>
            </w:r>
          </w:p>
          <w:p w14:paraId="2B33527A" w14:textId="77777777" w:rsidR="004A4E60" w:rsidRDefault="004A4E60" w:rsidP="007F2B84">
            <w:pPr>
              <w:spacing w:before="120" w:after="120"/>
              <w:rPr>
                <w:lang w:val="fr-FR"/>
              </w:rPr>
            </w:pPr>
          </w:p>
          <w:p w14:paraId="6AEFE15E" w14:textId="77777777" w:rsidR="004A4E60" w:rsidRDefault="004A4E60" w:rsidP="007F2B84">
            <w:pPr>
              <w:spacing w:before="120" w:after="120"/>
              <w:rPr>
                <w:lang w:val="fr-FR"/>
              </w:rPr>
            </w:pPr>
          </w:p>
          <w:p w14:paraId="0FA5C531" w14:textId="77777777" w:rsidR="004A4E60" w:rsidRDefault="004A4E60" w:rsidP="007F2B84">
            <w:pPr>
              <w:spacing w:before="120" w:after="120"/>
              <w:rPr>
                <w:lang w:val="fr-FR"/>
              </w:rPr>
            </w:pPr>
          </w:p>
          <w:p w14:paraId="658AADF5" w14:textId="77777777" w:rsidR="004A4E60" w:rsidRPr="003E01C8" w:rsidRDefault="004A4E60" w:rsidP="007F2B84">
            <w:pPr>
              <w:spacing w:before="120" w:after="120"/>
              <w:rPr>
                <w:lang w:val="fr-FR"/>
              </w:rPr>
            </w:pPr>
          </w:p>
          <w:p w14:paraId="144082F2" w14:textId="77777777" w:rsidR="004A4E60" w:rsidRPr="003E01C8" w:rsidRDefault="004A4E60" w:rsidP="007F2B84">
            <w:pPr>
              <w:spacing w:before="120" w:after="120"/>
              <w:rPr>
                <w:lang w:val="fr-FR"/>
              </w:rPr>
            </w:pPr>
            <w:r w:rsidRPr="003E01C8">
              <w:rPr>
                <w:lang w:val="fr-FR"/>
              </w:rPr>
              <w:t xml:space="preserve">Article 2 – </w:t>
            </w:r>
          </w:p>
          <w:p w14:paraId="09EC49D2" w14:textId="77777777" w:rsidR="004A4E60" w:rsidRDefault="004A4E60" w:rsidP="007F2B84">
            <w:pPr>
              <w:spacing w:before="120" w:after="120"/>
              <w:rPr>
                <w:lang w:val="fr-FR"/>
              </w:rPr>
            </w:pPr>
          </w:p>
          <w:p w14:paraId="48D8B0D7" w14:textId="77777777" w:rsidR="004A4E60" w:rsidRDefault="004A4E60" w:rsidP="007F2B84">
            <w:pPr>
              <w:spacing w:before="120" w:after="120"/>
              <w:rPr>
                <w:lang w:val="fr-FR"/>
              </w:rPr>
            </w:pPr>
          </w:p>
          <w:p w14:paraId="3C0500BF" w14:textId="77777777" w:rsidR="004A4E60" w:rsidRPr="003E01C8" w:rsidRDefault="004A4E60" w:rsidP="007F2B84">
            <w:pPr>
              <w:spacing w:before="120" w:after="120"/>
              <w:rPr>
                <w:lang w:val="fr-FR"/>
              </w:rPr>
            </w:pPr>
          </w:p>
          <w:p w14:paraId="26FA74A8" w14:textId="77777777" w:rsidR="004A4E60" w:rsidRPr="003E01C8" w:rsidRDefault="004A4E60" w:rsidP="007F2B84">
            <w:pPr>
              <w:spacing w:before="120" w:after="120"/>
              <w:rPr>
                <w:lang w:val="fr-FR"/>
              </w:rPr>
            </w:pPr>
          </w:p>
          <w:p w14:paraId="715A1FA1" w14:textId="77777777" w:rsidR="004A4E60" w:rsidRPr="003E01C8" w:rsidRDefault="004A4E60" w:rsidP="007F2B84">
            <w:pPr>
              <w:spacing w:before="120" w:after="120"/>
              <w:rPr>
                <w:lang w:val="fr-FR"/>
              </w:rPr>
            </w:pPr>
            <w:r w:rsidRPr="003E01C8">
              <w:rPr>
                <w:lang w:val="fr-FR"/>
              </w:rPr>
              <w:t>Condition/situation</w:t>
            </w:r>
          </w:p>
          <w:p w14:paraId="297C5216" w14:textId="77777777" w:rsidR="004A4E60" w:rsidRPr="003E01C8" w:rsidRDefault="004A4E60" w:rsidP="007F2B84">
            <w:pPr>
              <w:spacing w:before="120" w:after="120"/>
              <w:rPr>
                <w:lang w:val="fr-FR"/>
              </w:rPr>
            </w:pPr>
          </w:p>
          <w:p w14:paraId="2165CD5E" w14:textId="77777777" w:rsidR="004A4E60" w:rsidRDefault="004A4E60" w:rsidP="007F2B84">
            <w:pPr>
              <w:spacing w:before="120" w:after="120"/>
              <w:rPr>
                <w:lang w:val="fr-FR"/>
              </w:rPr>
            </w:pPr>
          </w:p>
          <w:p w14:paraId="59844B8A" w14:textId="77777777" w:rsidR="004A4E60" w:rsidRPr="003E01C8" w:rsidRDefault="004A4E60" w:rsidP="007F2B84">
            <w:pPr>
              <w:spacing w:before="120" w:after="120"/>
              <w:rPr>
                <w:lang w:val="fr-FR"/>
              </w:rPr>
            </w:pPr>
          </w:p>
          <w:p w14:paraId="4352D668" w14:textId="77777777" w:rsidR="004A4E60" w:rsidRPr="003E01C8" w:rsidRDefault="004A4E60" w:rsidP="007F2B84">
            <w:pPr>
              <w:spacing w:before="120" w:after="120"/>
              <w:rPr>
                <w:lang w:val="fr-FR"/>
              </w:rPr>
            </w:pPr>
          </w:p>
        </w:tc>
      </w:tr>
      <w:tr w:rsidR="004A4E60" w:rsidRPr="003E01C8" w14:paraId="5C50E2A5" w14:textId="77777777" w:rsidTr="007F2B84">
        <w:tblPrEx>
          <w:tblLook w:val="04A0" w:firstRow="1" w:lastRow="0" w:firstColumn="1" w:lastColumn="0" w:noHBand="0" w:noVBand="1"/>
        </w:tblPrEx>
        <w:tc>
          <w:tcPr>
            <w:tcW w:w="8955" w:type="dxa"/>
            <w:gridSpan w:val="8"/>
          </w:tcPr>
          <w:p w14:paraId="5C28D0DA" w14:textId="77777777" w:rsidR="004A4E60" w:rsidRPr="003E01C8" w:rsidRDefault="004A4E60" w:rsidP="00CD4384">
            <w:pPr>
              <w:spacing w:before="120" w:after="120"/>
            </w:pPr>
            <w:r w:rsidRPr="003E01C8">
              <w:lastRenderedPageBreak/>
              <w:t xml:space="preserve">In </w:t>
            </w:r>
            <w:r w:rsidRPr="00CD4384">
              <w:rPr>
                <w:color w:val="000000"/>
              </w:rPr>
              <w:t>relation</w:t>
            </w:r>
            <w:r w:rsidRPr="003E01C8">
              <w:t xml:space="preserve"> to the PLE you are about to enter, identify any related learning from your theory modules that will support your learning within this care environment.  Please note your thoughts below:</w:t>
            </w:r>
          </w:p>
          <w:p w14:paraId="24E1303C" w14:textId="77777777" w:rsidR="004A4E60" w:rsidRPr="003E01C8" w:rsidRDefault="004A4E60" w:rsidP="007F2B84">
            <w:pPr>
              <w:spacing w:before="120" w:after="120"/>
            </w:pPr>
          </w:p>
          <w:p w14:paraId="6E043CFE" w14:textId="77777777" w:rsidR="004A4E60" w:rsidRPr="003E01C8" w:rsidRDefault="004A4E60" w:rsidP="007F2B84">
            <w:pPr>
              <w:spacing w:before="120" w:after="120"/>
            </w:pPr>
          </w:p>
          <w:p w14:paraId="33A4DC41" w14:textId="77777777" w:rsidR="004A4E60" w:rsidRPr="003E01C8" w:rsidRDefault="004A4E60" w:rsidP="007F2B84">
            <w:pPr>
              <w:spacing w:before="120" w:after="120"/>
            </w:pPr>
          </w:p>
          <w:p w14:paraId="56A26661" w14:textId="77777777" w:rsidR="004A4E60" w:rsidRPr="003E01C8" w:rsidRDefault="004A4E60" w:rsidP="007F2B84">
            <w:pPr>
              <w:spacing w:before="120" w:after="120"/>
            </w:pPr>
          </w:p>
          <w:p w14:paraId="2F3E7CFE" w14:textId="77777777" w:rsidR="004A4E60" w:rsidRPr="003E01C8" w:rsidRDefault="004A4E60" w:rsidP="007F2B84">
            <w:pPr>
              <w:spacing w:before="120" w:after="120"/>
            </w:pPr>
          </w:p>
          <w:p w14:paraId="0B4DE961" w14:textId="77777777" w:rsidR="004A4E60" w:rsidRPr="003E01C8" w:rsidRDefault="004A4E60" w:rsidP="007F2B84">
            <w:pPr>
              <w:spacing w:before="120" w:after="120"/>
            </w:pPr>
            <w:r w:rsidRPr="003E01C8">
              <w:tab/>
            </w:r>
          </w:p>
          <w:p w14:paraId="46FEDE31" w14:textId="77777777" w:rsidR="004A4E60" w:rsidRDefault="004A4E60" w:rsidP="007F2B84">
            <w:pPr>
              <w:spacing w:before="120" w:after="120"/>
            </w:pPr>
          </w:p>
          <w:p w14:paraId="3A9EE13B" w14:textId="77777777" w:rsidR="004A4E60" w:rsidRPr="003E01C8" w:rsidRDefault="004A4E60" w:rsidP="007F2B84">
            <w:pPr>
              <w:spacing w:before="120" w:after="120"/>
            </w:pPr>
          </w:p>
          <w:p w14:paraId="7C336FB1" w14:textId="77777777" w:rsidR="004A4E60" w:rsidRPr="003E01C8" w:rsidRDefault="004A4E60" w:rsidP="007F2B84">
            <w:pPr>
              <w:spacing w:before="120" w:after="120"/>
            </w:pPr>
          </w:p>
        </w:tc>
      </w:tr>
      <w:tr w:rsidR="004A4E60" w:rsidRPr="003E01C8" w14:paraId="54335FB5" w14:textId="77777777" w:rsidTr="007F2B84">
        <w:tblPrEx>
          <w:tblLook w:val="04A0" w:firstRow="1" w:lastRow="0" w:firstColumn="1" w:lastColumn="0" w:noHBand="0" w:noVBand="1"/>
        </w:tblPrEx>
        <w:tc>
          <w:tcPr>
            <w:tcW w:w="8955" w:type="dxa"/>
            <w:gridSpan w:val="8"/>
          </w:tcPr>
          <w:p w14:paraId="2613ABD6" w14:textId="77777777" w:rsidR="004A4E60" w:rsidRPr="003E01C8" w:rsidRDefault="004A4E60" w:rsidP="00CD4384">
            <w:pPr>
              <w:spacing w:before="120" w:after="120"/>
            </w:pPr>
            <w:r w:rsidRPr="003E01C8">
              <w:t xml:space="preserve">In </w:t>
            </w:r>
            <w:r w:rsidRPr="00CD4384">
              <w:rPr>
                <w:color w:val="000000"/>
              </w:rPr>
              <w:t>relation</w:t>
            </w:r>
            <w:r w:rsidRPr="003E01C8">
              <w:t xml:space="preserve"> to the PLE that you are about to enter, identify any related learning from the preparation for practice (or skills sessions) that will support your learning within this care environment.  Please note your thoughts below:</w:t>
            </w:r>
          </w:p>
          <w:p w14:paraId="5BB3E6B0" w14:textId="77777777" w:rsidR="004A4E60" w:rsidRPr="003E01C8" w:rsidRDefault="004A4E60" w:rsidP="007F2B84">
            <w:pPr>
              <w:spacing w:before="120" w:after="120"/>
            </w:pPr>
          </w:p>
          <w:p w14:paraId="1FA5E5C0" w14:textId="77777777" w:rsidR="004A4E60" w:rsidRPr="003E01C8" w:rsidRDefault="004A4E60" w:rsidP="007F2B84">
            <w:pPr>
              <w:spacing w:before="120" w:after="120"/>
            </w:pPr>
          </w:p>
          <w:p w14:paraId="3A6BBB3C" w14:textId="77777777" w:rsidR="004A4E60" w:rsidRPr="003E01C8" w:rsidRDefault="004A4E60" w:rsidP="007F2B84">
            <w:pPr>
              <w:spacing w:before="120" w:after="120"/>
            </w:pPr>
          </w:p>
          <w:p w14:paraId="51FAC762" w14:textId="77777777" w:rsidR="004A4E60" w:rsidRPr="003E01C8" w:rsidRDefault="004A4E60" w:rsidP="007F2B84">
            <w:pPr>
              <w:spacing w:before="120" w:after="120"/>
            </w:pPr>
          </w:p>
          <w:p w14:paraId="1CBFEB99" w14:textId="77777777" w:rsidR="004A4E60" w:rsidRPr="003E01C8" w:rsidRDefault="004A4E60" w:rsidP="007F2B84">
            <w:pPr>
              <w:spacing w:before="120" w:after="120"/>
            </w:pPr>
          </w:p>
          <w:p w14:paraId="09BDFCC4" w14:textId="77777777" w:rsidR="004A4E60" w:rsidRPr="003E01C8" w:rsidRDefault="004A4E60" w:rsidP="007F2B84">
            <w:pPr>
              <w:spacing w:before="120" w:after="120"/>
            </w:pPr>
          </w:p>
          <w:p w14:paraId="589696CF" w14:textId="77777777" w:rsidR="004A4E60" w:rsidRPr="003E01C8" w:rsidRDefault="004A4E60" w:rsidP="007F2B84">
            <w:pPr>
              <w:spacing w:before="120" w:after="120"/>
            </w:pPr>
          </w:p>
          <w:p w14:paraId="24247877" w14:textId="77777777" w:rsidR="004A4E60" w:rsidRPr="003E01C8" w:rsidRDefault="004A4E60" w:rsidP="007F2B84">
            <w:pPr>
              <w:spacing w:before="120" w:after="120"/>
            </w:pPr>
          </w:p>
          <w:p w14:paraId="262E2AF9" w14:textId="77777777" w:rsidR="004A4E60" w:rsidRPr="003E01C8" w:rsidRDefault="004A4E60" w:rsidP="007F2B84">
            <w:pPr>
              <w:spacing w:before="120" w:after="120"/>
            </w:pPr>
          </w:p>
        </w:tc>
      </w:tr>
      <w:tr w:rsidR="004A4E60" w:rsidRPr="003E01C8" w14:paraId="53A732EA" w14:textId="77777777" w:rsidTr="007F2B84">
        <w:tblPrEx>
          <w:tblLook w:val="04A0" w:firstRow="1" w:lastRow="0" w:firstColumn="1" w:lastColumn="0" w:noHBand="0" w:noVBand="1"/>
        </w:tblPrEx>
        <w:tc>
          <w:tcPr>
            <w:tcW w:w="8955" w:type="dxa"/>
            <w:gridSpan w:val="8"/>
          </w:tcPr>
          <w:p w14:paraId="51EB8702" w14:textId="77777777" w:rsidR="004A4E60" w:rsidRPr="003E01C8" w:rsidRDefault="004A4E60" w:rsidP="007F2B84">
            <w:pPr>
              <w:spacing w:before="120" w:after="120"/>
            </w:pPr>
            <w:r w:rsidRPr="003E01C8">
              <w:t>Practice Supervisor – please sign to confirm that the pre-practice learning activities</w:t>
            </w:r>
            <w:r w:rsidRPr="003E01C8">
              <w:rPr>
                <w:caps/>
              </w:rPr>
              <w:t xml:space="preserve"> </w:t>
            </w:r>
            <w:r w:rsidRPr="003E01C8">
              <w:t>have been completed by the student</w:t>
            </w:r>
          </w:p>
        </w:tc>
      </w:tr>
      <w:tr w:rsidR="004A4E60" w:rsidRPr="003E01C8" w14:paraId="05D38FD0" w14:textId="77777777" w:rsidTr="007F2B84">
        <w:tblPrEx>
          <w:tblLook w:val="04A0" w:firstRow="1" w:lastRow="0" w:firstColumn="1" w:lastColumn="0" w:noHBand="0" w:noVBand="1"/>
        </w:tblPrEx>
        <w:trPr>
          <w:trHeight w:val="1558"/>
        </w:trPr>
        <w:tc>
          <w:tcPr>
            <w:tcW w:w="3069" w:type="dxa"/>
            <w:gridSpan w:val="3"/>
            <w:shd w:val="clear" w:color="auto" w:fill="E7E6E6"/>
          </w:tcPr>
          <w:p w14:paraId="50591705" w14:textId="77777777" w:rsidR="004A4E60" w:rsidRPr="003E01C8" w:rsidRDefault="004A4E60" w:rsidP="007F2B84">
            <w:pPr>
              <w:spacing w:before="120" w:after="120"/>
            </w:pPr>
            <w:r w:rsidRPr="003E01C8">
              <w:t xml:space="preserve">Date </w:t>
            </w:r>
          </w:p>
          <w:p w14:paraId="04D4F6C2" w14:textId="77777777" w:rsidR="004A4E60" w:rsidRPr="003E01C8" w:rsidRDefault="004A4E60" w:rsidP="007F2B84">
            <w:pPr>
              <w:spacing w:before="120" w:after="120"/>
            </w:pPr>
          </w:p>
          <w:p w14:paraId="790B1F14" w14:textId="77777777" w:rsidR="004A4E60" w:rsidRPr="003E01C8" w:rsidRDefault="004A4E60" w:rsidP="007F2B84">
            <w:pPr>
              <w:spacing w:before="120" w:after="120"/>
            </w:pPr>
            <w:r w:rsidRPr="003E01C8">
              <w:t>____/____/____</w:t>
            </w:r>
          </w:p>
        </w:tc>
        <w:tc>
          <w:tcPr>
            <w:tcW w:w="2945" w:type="dxa"/>
            <w:gridSpan w:val="3"/>
            <w:shd w:val="clear" w:color="auto" w:fill="E7E6E6"/>
          </w:tcPr>
          <w:p w14:paraId="3AB441B8" w14:textId="77777777" w:rsidR="004A4E60" w:rsidRPr="003E01C8" w:rsidRDefault="004A4E60" w:rsidP="007F2B84">
            <w:pPr>
              <w:spacing w:before="120" w:after="120"/>
            </w:pPr>
            <w:r w:rsidRPr="003E01C8">
              <w:t>Student Signature:</w:t>
            </w:r>
          </w:p>
        </w:tc>
        <w:tc>
          <w:tcPr>
            <w:tcW w:w="2941" w:type="dxa"/>
            <w:gridSpan w:val="2"/>
            <w:shd w:val="clear" w:color="auto" w:fill="E7E6E6"/>
          </w:tcPr>
          <w:p w14:paraId="304A08A3" w14:textId="77777777" w:rsidR="004A4E60" w:rsidRPr="003E01C8" w:rsidRDefault="004A4E60" w:rsidP="007F2B84">
            <w:pPr>
              <w:spacing w:before="120" w:after="120"/>
            </w:pPr>
            <w:r w:rsidRPr="003E01C8">
              <w:t>Practice Supervisor and/ or Assessor Signature:</w:t>
            </w:r>
          </w:p>
          <w:p w14:paraId="233A120F" w14:textId="77777777" w:rsidR="004A4E60" w:rsidRPr="003E01C8" w:rsidRDefault="004A4E60" w:rsidP="007F2B84">
            <w:pPr>
              <w:spacing w:before="120" w:after="120"/>
            </w:pPr>
          </w:p>
        </w:tc>
      </w:tr>
    </w:tbl>
    <w:p w14:paraId="2040C12E" w14:textId="77777777" w:rsidR="004A4E60" w:rsidRDefault="004A4E60" w:rsidP="004A4E60">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4A4E60" w:rsidRPr="003E01C8" w14:paraId="4BB4A82C" w14:textId="77777777" w:rsidTr="007F2B84">
        <w:trPr>
          <w:trHeight w:val="835"/>
        </w:trPr>
        <w:tc>
          <w:tcPr>
            <w:tcW w:w="9067" w:type="dxa"/>
            <w:tcBorders>
              <w:bottom w:val="single" w:sz="4" w:space="0" w:color="auto"/>
            </w:tcBorders>
            <w:shd w:val="clear" w:color="auto" w:fill="E7E6E6"/>
          </w:tcPr>
          <w:p w14:paraId="6F3FD867" w14:textId="77777777" w:rsidR="004A4E60" w:rsidRPr="000A184C" w:rsidRDefault="004A4E60" w:rsidP="007F2B84">
            <w:pPr>
              <w:spacing w:before="120" w:after="120"/>
              <w:rPr>
                <w:b/>
                <w:bCs/>
              </w:rPr>
            </w:pPr>
            <w:r w:rsidRPr="000A184C">
              <w:rPr>
                <w:b/>
                <w:bCs/>
              </w:rPr>
              <w:lastRenderedPageBreak/>
              <w:t xml:space="preserve">ORIENTATION &amp; PRELIMINARY MEETING </w:t>
            </w:r>
          </w:p>
          <w:p w14:paraId="7F5DC753" w14:textId="77777777" w:rsidR="004A4E60" w:rsidRPr="003E01C8" w:rsidRDefault="004A4E60" w:rsidP="007F2B84">
            <w:pPr>
              <w:spacing w:before="120" w:after="120"/>
              <w:rPr>
                <w:color w:val="000000"/>
              </w:rPr>
            </w:pPr>
            <w:r>
              <w:rPr>
                <w:b/>
                <w:bCs/>
              </w:rPr>
              <w:t>PART 2</w:t>
            </w:r>
            <w:r w:rsidRPr="000A184C">
              <w:rPr>
                <w:b/>
                <w:bCs/>
              </w:rPr>
              <w:t xml:space="preserve">: </w:t>
            </w:r>
            <w:r>
              <w:rPr>
                <w:b/>
                <w:bCs/>
              </w:rPr>
              <w:t>PLE 2a</w:t>
            </w:r>
          </w:p>
        </w:tc>
      </w:tr>
    </w:tbl>
    <w:p w14:paraId="6CA484E9" w14:textId="77777777" w:rsidR="004A4E60" w:rsidRPr="003E01C8" w:rsidRDefault="004A4E60" w:rsidP="004A4E60">
      <w:r w:rsidRPr="003E01C8">
        <w:t xml:space="preserve">In accordance with the </w:t>
      </w:r>
      <w:r w:rsidRPr="003E01C8">
        <w:rPr>
          <w:b/>
          <w:i/>
        </w:rPr>
        <w:t>NHS Education for Scotland (2008) Quality Standards for Practice Placements</w:t>
      </w:r>
      <w:r>
        <w:t xml:space="preserve"> or equivalent current national standards for practice placements in Scotland, </w:t>
      </w:r>
      <w:r w:rsidRPr="003E01C8">
        <w:t xml:space="preserve">a preliminary meeting should take place within two days of commencing practice. Your Practice Supervisor (or someone acting on their behalf) should meet with you. The discussion should establish the following: </w:t>
      </w:r>
    </w:p>
    <w:p w14:paraId="7E8BD22E" w14:textId="77777777" w:rsidR="004A4E60" w:rsidRPr="003E01C8" w:rsidRDefault="004A4E60" w:rsidP="0072261C">
      <w:pPr>
        <w:pStyle w:val="ListParagraph"/>
        <w:numPr>
          <w:ilvl w:val="0"/>
          <w:numId w:val="15"/>
        </w:numPr>
      </w:pPr>
      <w:r w:rsidRPr="003E01C8">
        <w:t xml:space="preserve">The previous </w:t>
      </w:r>
      <w:r w:rsidRPr="0098669E">
        <w:rPr>
          <w:rFonts w:cs="Arial"/>
          <w:color w:val="000000"/>
          <w:szCs w:val="24"/>
        </w:rPr>
        <w:t>skills</w:t>
      </w:r>
      <w:r w:rsidRPr="003E01C8">
        <w:t xml:space="preserve"> you have practised and current learning needs</w:t>
      </w:r>
    </w:p>
    <w:p w14:paraId="550B3282" w14:textId="77777777" w:rsidR="004A4E60" w:rsidRPr="003E01C8" w:rsidRDefault="004A4E60" w:rsidP="0072261C">
      <w:pPr>
        <w:pStyle w:val="ListParagraph"/>
        <w:numPr>
          <w:ilvl w:val="0"/>
          <w:numId w:val="15"/>
        </w:numPr>
      </w:pPr>
      <w:r w:rsidRPr="003E01C8">
        <w:t xml:space="preserve">The </w:t>
      </w:r>
      <w:r w:rsidRPr="0098669E">
        <w:rPr>
          <w:rFonts w:cs="Arial"/>
          <w:color w:val="000000"/>
          <w:szCs w:val="24"/>
        </w:rPr>
        <w:t>level</w:t>
      </w:r>
      <w:r w:rsidRPr="003E01C8">
        <w:t xml:space="preserve"> of at which the platforms are to be achieved during this PLE</w:t>
      </w:r>
    </w:p>
    <w:p w14:paraId="299D928C" w14:textId="77777777" w:rsidR="004A4E60" w:rsidRPr="003E01C8" w:rsidRDefault="004A4E60" w:rsidP="0072261C">
      <w:pPr>
        <w:pStyle w:val="ListParagraph"/>
        <w:numPr>
          <w:ilvl w:val="0"/>
          <w:numId w:val="15"/>
        </w:numPr>
      </w:pPr>
      <w:r w:rsidRPr="003E01C8">
        <w:t xml:space="preserve">The </w:t>
      </w:r>
      <w:r w:rsidRPr="0098669E">
        <w:rPr>
          <w:rFonts w:cs="Arial"/>
          <w:color w:val="000000"/>
          <w:szCs w:val="24"/>
        </w:rPr>
        <w:t>available</w:t>
      </w:r>
      <w:r w:rsidRPr="003E01C8">
        <w:t xml:space="preserve"> learning opportunities within this PLE</w:t>
      </w:r>
    </w:p>
    <w:p w14:paraId="1D0BDF3A" w14:textId="77777777" w:rsidR="004A4E60" w:rsidRPr="003E01C8" w:rsidRDefault="004A4E60" w:rsidP="0072261C">
      <w:pPr>
        <w:pStyle w:val="ListParagraph"/>
        <w:numPr>
          <w:ilvl w:val="0"/>
          <w:numId w:val="15"/>
        </w:numPr>
      </w:pPr>
      <w:r w:rsidRPr="003E01C8">
        <w:t xml:space="preserve">Any </w:t>
      </w:r>
      <w:r w:rsidRPr="0098669E">
        <w:rPr>
          <w:rFonts w:cs="Arial"/>
          <w:szCs w:val="24"/>
        </w:rPr>
        <w:t>additional</w:t>
      </w:r>
      <w:r w:rsidRPr="003E01C8">
        <w:t xml:space="preserve"> student support requirements and reasonable adjustments</w:t>
      </w:r>
    </w:p>
    <w:p w14:paraId="6B7F69CB" w14:textId="77777777" w:rsidR="004A4E60" w:rsidRPr="0098669E" w:rsidRDefault="004A4E60" w:rsidP="0072261C">
      <w:pPr>
        <w:pStyle w:val="ListParagraph"/>
        <w:numPr>
          <w:ilvl w:val="0"/>
          <w:numId w:val="15"/>
        </w:numPr>
        <w:rPr>
          <w:b/>
        </w:rPr>
      </w:pPr>
      <w:r w:rsidRPr="003E01C8">
        <w:rPr>
          <w:lang w:eastAsia="en-GB"/>
        </w:rPr>
        <w:t xml:space="preserve">An </w:t>
      </w:r>
      <w:r w:rsidRPr="0098669E">
        <w:rPr>
          <w:color w:val="000000"/>
        </w:rPr>
        <w:t>initial</w:t>
      </w:r>
      <w:r w:rsidRPr="003E01C8">
        <w:rPr>
          <w:lang w:eastAsia="en-GB"/>
        </w:rPr>
        <w:t xml:space="preserve"> Learning Development Plan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36"/>
        <w:gridCol w:w="1247"/>
      </w:tblGrid>
      <w:tr w:rsidR="004A4E60" w:rsidRPr="003E01C8" w14:paraId="43E5076B" w14:textId="77777777" w:rsidTr="007F2B84">
        <w:trPr>
          <w:trHeight w:val="313"/>
          <w:jc w:val="center"/>
        </w:trPr>
        <w:tc>
          <w:tcPr>
            <w:tcW w:w="3539" w:type="dxa"/>
            <w:tcBorders>
              <w:top w:val="single" w:sz="4" w:space="0" w:color="auto"/>
              <w:left w:val="single" w:sz="4" w:space="0" w:color="auto"/>
              <w:bottom w:val="single" w:sz="4" w:space="0" w:color="auto"/>
              <w:right w:val="nil"/>
            </w:tcBorders>
            <w:shd w:val="clear" w:color="auto" w:fill="E7E6E6"/>
            <w:vAlign w:val="center"/>
          </w:tcPr>
          <w:p w14:paraId="120A73A8" w14:textId="77777777" w:rsidR="004A4E60" w:rsidRPr="000A184C" w:rsidRDefault="004A4E60" w:rsidP="007F2B84">
            <w:pPr>
              <w:spacing w:after="0"/>
              <w:rPr>
                <w:b/>
                <w:bCs/>
              </w:rPr>
            </w:pPr>
            <w:r w:rsidRPr="000A184C">
              <w:rPr>
                <w:b/>
                <w:bCs/>
              </w:rPr>
              <w:t xml:space="preserve">Date of preliminary meeting: </w:t>
            </w:r>
          </w:p>
        </w:tc>
        <w:tc>
          <w:tcPr>
            <w:tcW w:w="5783" w:type="dxa"/>
            <w:gridSpan w:val="2"/>
            <w:tcBorders>
              <w:top w:val="single" w:sz="4" w:space="0" w:color="auto"/>
              <w:left w:val="nil"/>
              <w:bottom w:val="single" w:sz="4" w:space="0" w:color="auto"/>
              <w:right w:val="single" w:sz="4" w:space="0" w:color="auto"/>
            </w:tcBorders>
            <w:shd w:val="clear" w:color="auto" w:fill="E7E6E6"/>
            <w:vAlign w:val="center"/>
          </w:tcPr>
          <w:p w14:paraId="36039E84" w14:textId="77777777" w:rsidR="004A4E60" w:rsidRPr="000A184C" w:rsidRDefault="004A4E60" w:rsidP="007F2B84">
            <w:pPr>
              <w:spacing w:after="0"/>
              <w:rPr>
                <w:b/>
                <w:bCs/>
              </w:rPr>
            </w:pPr>
          </w:p>
        </w:tc>
      </w:tr>
      <w:tr w:rsidR="004A4E60" w:rsidRPr="003E01C8" w14:paraId="7790698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E7E6E6"/>
            <w:vAlign w:val="bottom"/>
            <w:hideMark/>
          </w:tcPr>
          <w:p w14:paraId="445A6911" w14:textId="77777777" w:rsidR="004A4E60" w:rsidRPr="000A184C" w:rsidRDefault="004A4E60" w:rsidP="007F2B84">
            <w:pPr>
              <w:spacing w:after="0"/>
              <w:rPr>
                <w:b/>
                <w:bCs/>
              </w:rPr>
            </w:pPr>
            <w:r w:rsidRPr="000A184C">
              <w:rPr>
                <w:b/>
                <w:bCs/>
              </w:rPr>
              <w:t>Topics to be discussed</w:t>
            </w:r>
          </w:p>
        </w:tc>
        <w:tc>
          <w:tcPr>
            <w:tcW w:w="1247" w:type="dxa"/>
            <w:tcBorders>
              <w:top w:val="single" w:sz="4" w:space="0" w:color="auto"/>
              <w:left w:val="single" w:sz="4" w:space="0" w:color="auto"/>
              <w:bottom w:val="single" w:sz="4" w:space="0" w:color="auto"/>
              <w:right w:val="single" w:sz="4" w:space="0" w:color="auto"/>
            </w:tcBorders>
            <w:shd w:val="clear" w:color="auto" w:fill="E7E6E6"/>
            <w:hideMark/>
          </w:tcPr>
          <w:p w14:paraId="5B7D78CE" w14:textId="77777777" w:rsidR="004A4E60" w:rsidRPr="000A184C" w:rsidRDefault="004A4E60" w:rsidP="007F2B84">
            <w:pPr>
              <w:spacing w:after="0"/>
              <w:rPr>
                <w:b/>
                <w:bCs/>
              </w:rPr>
            </w:pPr>
            <w:r w:rsidRPr="000A184C">
              <w:rPr>
                <w:b/>
                <w:bCs/>
              </w:rPr>
              <w:t>Initial</w:t>
            </w:r>
          </w:p>
        </w:tc>
      </w:tr>
      <w:tr w:rsidR="004A4E60" w:rsidRPr="003E01C8" w14:paraId="4C9ABA1D"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A2E2395" w14:textId="77777777" w:rsidR="004A4E60" w:rsidRPr="003E01C8" w:rsidRDefault="004A4E60" w:rsidP="007F2B84">
            <w:pPr>
              <w:spacing w:after="0"/>
              <w:rPr>
                <w:b/>
              </w:rPr>
            </w:pPr>
            <w:r w:rsidRPr="003E01C8">
              <w:t>Orientation to the PLE and equipment</w:t>
            </w:r>
          </w:p>
        </w:tc>
        <w:tc>
          <w:tcPr>
            <w:tcW w:w="1247" w:type="dxa"/>
            <w:tcBorders>
              <w:top w:val="single" w:sz="4" w:space="0" w:color="auto"/>
              <w:left w:val="single" w:sz="4" w:space="0" w:color="auto"/>
              <w:bottom w:val="single" w:sz="4" w:space="0" w:color="auto"/>
              <w:right w:val="single" w:sz="4" w:space="0" w:color="auto"/>
            </w:tcBorders>
          </w:tcPr>
          <w:p w14:paraId="5717F18E" w14:textId="77777777" w:rsidR="004A4E60" w:rsidRPr="003E01C8" w:rsidRDefault="004A4E60" w:rsidP="007F2B84">
            <w:pPr>
              <w:spacing w:after="0"/>
            </w:pPr>
          </w:p>
        </w:tc>
      </w:tr>
      <w:tr w:rsidR="004A4E60" w:rsidRPr="003E01C8" w14:paraId="0FCFAB5D"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6E2C918" w14:textId="77777777" w:rsidR="004A4E60" w:rsidRPr="003E01C8" w:rsidRDefault="004A4E60" w:rsidP="007F2B84">
            <w:pPr>
              <w:spacing w:after="0"/>
            </w:pPr>
            <w:r w:rsidRPr="003E01C8">
              <w:t>Shift patterns and meal breaks/facilities</w:t>
            </w:r>
          </w:p>
        </w:tc>
        <w:tc>
          <w:tcPr>
            <w:tcW w:w="1247" w:type="dxa"/>
            <w:tcBorders>
              <w:top w:val="single" w:sz="4" w:space="0" w:color="auto"/>
              <w:left w:val="single" w:sz="4" w:space="0" w:color="auto"/>
              <w:bottom w:val="single" w:sz="4" w:space="0" w:color="auto"/>
              <w:right w:val="single" w:sz="4" w:space="0" w:color="auto"/>
            </w:tcBorders>
          </w:tcPr>
          <w:p w14:paraId="25498067" w14:textId="77777777" w:rsidR="004A4E60" w:rsidRPr="003E01C8" w:rsidRDefault="004A4E60" w:rsidP="007F2B84">
            <w:pPr>
              <w:spacing w:after="0"/>
            </w:pPr>
          </w:p>
        </w:tc>
      </w:tr>
      <w:tr w:rsidR="004A4E60" w:rsidRPr="003E01C8" w14:paraId="4FECB8F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CEDCE40" w14:textId="77777777" w:rsidR="004A4E60" w:rsidRPr="003E01C8" w:rsidRDefault="004A4E60" w:rsidP="007F2B84">
            <w:pPr>
              <w:spacing w:after="0"/>
            </w:pPr>
            <w:r w:rsidRPr="003E01C8">
              <w:t>Sickness/absence reporting procedure</w:t>
            </w:r>
          </w:p>
        </w:tc>
        <w:tc>
          <w:tcPr>
            <w:tcW w:w="1247" w:type="dxa"/>
            <w:tcBorders>
              <w:top w:val="single" w:sz="4" w:space="0" w:color="auto"/>
              <w:left w:val="single" w:sz="4" w:space="0" w:color="auto"/>
              <w:bottom w:val="single" w:sz="4" w:space="0" w:color="auto"/>
              <w:right w:val="single" w:sz="4" w:space="0" w:color="auto"/>
            </w:tcBorders>
          </w:tcPr>
          <w:p w14:paraId="3A0E4152" w14:textId="77777777" w:rsidR="004A4E60" w:rsidRPr="003E01C8" w:rsidRDefault="004A4E60" w:rsidP="007F2B84">
            <w:pPr>
              <w:spacing w:after="0"/>
            </w:pPr>
          </w:p>
        </w:tc>
      </w:tr>
      <w:tr w:rsidR="004A4E60" w:rsidRPr="003E01C8" w14:paraId="5C95D210"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7817F5A" w14:textId="77777777" w:rsidR="004A4E60" w:rsidRPr="003E01C8" w:rsidRDefault="004A4E60" w:rsidP="007F2B84">
            <w:pPr>
              <w:spacing w:after="0"/>
            </w:pPr>
            <w:r w:rsidRPr="003E01C8">
              <w:t>Accident/incident reporting procedures and systems</w:t>
            </w:r>
          </w:p>
        </w:tc>
        <w:tc>
          <w:tcPr>
            <w:tcW w:w="1247" w:type="dxa"/>
            <w:tcBorders>
              <w:top w:val="single" w:sz="4" w:space="0" w:color="auto"/>
              <w:left w:val="single" w:sz="4" w:space="0" w:color="auto"/>
              <w:bottom w:val="single" w:sz="4" w:space="0" w:color="auto"/>
              <w:right w:val="single" w:sz="4" w:space="0" w:color="auto"/>
            </w:tcBorders>
          </w:tcPr>
          <w:p w14:paraId="4DFF7770" w14:textId="77777777" w:rsidR="004A4E60" w:rsidRPr="003E01C8" w:rsidRDefault="004A4E60" w:rsidP="007F2B84">
            <w:pPr>
              <w:spacing w:after="0"/>
            </w:pPr>
          </w:p>
        </w:tc>
      </w:tr>
      <w:tr w:rsidR="004A4E60" w:rsidRPr="003E01C8" w14:paraId="2BD51837"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AA88980" w14:textId="77777777" w:rsidR="004A4E60" w:rsidRPr="003E01C8" w:rsidRDefault="004A4E60" w:rsidP="007F2B84">
            <w:pPr>
              <w:spacing w:after="0"/>
              <w:rPr>
                <w:b/>
              </w:rPr>
            </w:pPr>
            <w:r w:rsidRPr="003E01C8">
              <w:t>Emergency and fire procedure</w:t>
            </w:r>
          </w:p>
        </w:tc>
        <w:tc>
          <w:tcPr>
            <w:tcW w:w="1247" w:type="dxa"/>
            <w:tcBorders>
              <w:top w:val="single" w:sz="4" w:space="0" w:color="auto"/>
              <w:left w:val="single" w:sz="4" w:space="0" w:color="auto"/>
              <w:bottom w:val="single" w:sz="4" w:space="0" w:color="auto"/>
              <w:right w:val="single" w:sz="4" w:space="0" w:color="auto"/>
            </w:tcBorders>
          </w:tcPr>
          <w:p w14:paraId="2EAFDD9A" w14:textId="77777777" w:rsidR="004A4E60" w:rsidRPr="003E01C8" w:rsidRDefault="004A4E60" w:rsidP="007F2B84">
            <w:pPr>
              <w:spacing w:after="0"/>
            </w:pPr>
          </w:p>
        </w:tc>
      </w:tr>
      <w:tr w:rsidR="004A4E60" w:rsidRPr="003E01C8" w14:paraId="162F82CD"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90EC375" w14:textId="77777777" w:rsidR="004A4E60" w:rsidRPr="003E01C8" w:rsidRDefault="004A4E60" w:rsidP="007F2B84">
            <w:pPr>
              <w:spacing w:after="0"/>
              <w:rPr>
                <w:b/>
              </w:rPr>
            </w:pPr>
            <w:r w:rsidRPr="003E01C8">
              <w:t>Health and Safety Policy, including lone working</w:t>
            </w:r>
          </w:p>
        </w:tc>
        <w:tc>
          <w:tcPr>
            <w:tcW w:w="1247" w:type="dxa"/>
            <w:tcBorders>
              <w:top w:val="single" w:sz="4" w:space="0" w:color="auto"/>
              <w:left w:val="single" w:sz="4" w:space="0" w:color="auto"/>
              <w:bottom w:val="single" w:sz="4" w:space="0" w:color="auto"/>
              <w:right w:val="single" w:sz="4" w:space="0" w:color="auto"/>
            </w:tcBorders>
          </w:tcPr>
          <w:p w14:paraId="366D324D" w14:textId="77777777" w:rsidR="004A4E60" w:rsidRPr="003E01C8" w:rsidRDefault="004A4E60" w:rsidP="007F2B84">
            <w:pPr>
              <w:spacing w:after="0"/>
            </w:pPr>
          </w:p>
        </w:tc>
      </w:tr>
      <w:tr w:rsidR="004A4E60" w:rsidRPr="003E01C8" w14:paraId="298372D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7B9A93F" w14:textId="77777777" w:rsidR="004A4E60" w:rsidRPr="003E01C8" w:rsidRDefault="004A4E60" w:rsidP="007F2B84">
            <w:pPr>
              <w:spacing w:after="0"/>
            </w:pPr>
            <w:r w:rsidRPr="003E01C8">
              <w:t>Introduction to Health and Social Care Professionals</w:t>
            </w:r>
          </w:p>
        </w:tc>
        <w:tc>
          <w:tcPr>
            <w:tcW w:w="1247" w:type="dxa"/>
            <w:tcBorders>
              <w:top w:val="single" w:sz="4" w:space="0" w:color="auto"/>
              <w:left w:val="single" w:sz="4" w:space="0" w:color="auto"/>
              <w:bottom w:val="single" w:sz="4" w:space="0" w:color="auto"/>
              <w:right w:val="single" w:sz="4" w:space="0" w:color="auto"/>
            </w:tcBorders>
          </w:tcPr>
          <w:p w14:paraId="689EA742" w14:textId="77777777" w:rsidR="004A4E60" w:rsidRPr="003E01C8" w:rsidRDefault="004A4E60" w:rsidP="007F2B84">
            <w:pPr>
              <w:spacing w:after="0"/>
            </w:pPr>
          </w:p>
        </w:tc>
      </w:tr>
      <w:tr w:rsidR="004A4E60" w:rsidRPr="003E01C8" w14:paraId="39D68ADB"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2DA1A45" w14:textId="77777777" w:rsidR="004A4E60" w:rsidRPr="003E01C8" w:rsidRDefault="004A4E60" w:rsidP="007F2B84">
            <w:pPr>
              <w:spacing w:after="0"/>
            </w:pPr>
            <w:r w:rsidRPr="003E01C8">
              <w:t>Introduction to Patients/Clients</w:t>
            </w:r>
          </w:p>
        </w:tc>
        <w:tc>
          <w:tcPr>
            <w:tcW w:w="1247" w:type="dxa"/>
            <w:tcBorders>
              <w:top w:val="single" w:sz="4" w:space="0" w:color="auto"/>
              <w:left w:val="single" w:sz="4" w:space="0" w:color="auto"/>
              <w:bottom w:val="single" w:sz="4" w:space="0" w:color="auto"/>
              <w:right w:val="single" w:sz="4" w:space="0" w:color="auto"/>
            </w:tcBorders>
          </w:tcPr>
          <w:p w14:paraId="742E9351" w14:textId="77777777" w:rsidR="004A4E60" w:rsidRPr="003E01C8" w:rsidRDefault="004A4E60" w:rsidP="007F2B84">
            <w:pPr>
              <w:spacing w:after="0"/>
            </w:pPr>
          </w:p>
        </w:tc>
      </w:tr>
      <w:tr w:rsidR="004A4E60" w:rsidRPr="003E01C8" w14:paraId="48D07D49"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699B3EB" w14:textId="77777777" w:rsidR="004A4E60" w:rsidRPr="003E01C8" w:rsidRDefault="004A4E60" w:rsidP="007F2B84">
            <w:pPr>
              <w:spacing w:after="0"/>
            </w:pPr>
            <w:r w:rsidRPr="003E01C8">
              <w:t>Confidentiality and data protection</w:t>
            </w:r>
          </w:p>
        </w:tc>
        <w:tc>
          <w:tcPr>
            <w:tcW w:w="1247" w:type="dxa"/>
            <w:tcBorders>
              <w:top w:val="single" w:sz="4" w:space="0" w:color="auto"/>
              <w:left w:val="single" w:sz="4" w:space="0" w:color="auto"/>
              <w:bottom w:val="single" w:sz="4" w:space="0" w:color="auto"/>
              <w:right w:val="single" w:sz="4" w:space="0" w:color="auto"/>
            </w:tcBorders>
          </w:tcPr>
          <w:p w14:paraId="01983FB4" w14:textId="77777777" w:rsidR="004A4E60" w:rsidRPr="003E01C8" w:rsidRDefault="004A4E60" w:rsidP="007F2B84">
            <w:pPr>
              <w:spacing w:after="0"/>
            </w:pPr>
          </w:p>
        </w:tc>
      </w:tr>
      <w:tr w:rsidR="004A4E60" w:rsidRPr="003E01C8" w14:paraId="7E6994D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1632966" w14:textId="77777777" w:rsidR="004A4E60" w:rsidRPr="003E01C8" w:rsidRDefault="004A4E60" w:rsidP="007F2B84">
            <w:pPr>
              <w:spacing w:after="0"/>
            </w:pPr>
            <w:r w:rsidRPr="003E01C8">
              <w:t>Professional behaviour</w:t>
            </w:r>
          </w:p>
        </w:tc>
        <w:tc>
          <w:tcPr>
            <w:tcW w:w="1247" w:type="dxa"/>
            <w:tcBorders>
              <w:top w:val="single" w:sz="4" w:space="0" w:color="auto"/>
              <w:left w:val="single" w:sz="4" w:space="0" w:color="auto"/>
              <w:bottom w:val="single" w:sz="4" w:space="0" w:color="auto"/>
              <w:right w:val="single" w:sz="4" w:space="0" w:color="auto"/>
            </w:tcBorders>
          </w:tcPr>
          <w:p w14:paraId="5437DEC2" w14:textId="77777777" w:rsidR="004A4E60" w:rsidRPr="003E01C8" w:rsidRDefault="004A4E60" w:rsidP="007F2B84">
            <w:pPr>
              <w:spacing w:after="0"/>
            </w:pPr>
          </w:p>
        </w:tc>
      </w:tr>
      <w:tr w:rsidR="004A4E60" w:rsidRPr="003E01C8" w14:paraId="058A2F39"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380C62A" w14:textId="77777777" w:rsidR="004A4E60" w:rsidRPr="003E01C8" w:rsidRDefault="004A4E60" w:rsidP="007F2B84">
            <w:pPr>
              <w:spacing w:after="0"/>
            </w:pPr>
            <w:r w:rsidRPr="003E01C8">
              <w:t>Policy on corporate and personal use of social media</w:t>
            </w:r>
          </w:p>
        </w:tc>
        <w:tc>
          <w:tcPr>
            <w:tcW w:w="1247" w:type="dxa"/>
            <w:tcBorders>
              <w:top w:val="single" w:sz="4" w:space="0" w:color="auto"/>
              <w:left w:val="single" w:sz="4" w:space="0" w:color="auto"/>
              <w:bottom w:val="single" w:sz="4" w:space="0" w:color="auto"/>
              <w:right w:val="single" w:sz="4" w:space="0" w:color="auto"/>
            </w:tcBorders>
          </w:tcPr>
          <w:p w14:paraId="6E3F180A" w14:textId="77777777" w:rsidR="004A4E60" w:rsidRPr="003E01C8" w:rsidRDefault="004A4E60" w:rsidP="007F2B84">
            <w:pPr>
              <w:spacing w:after="0"/>
            </w:pPr>
          </w:p>
        </w:tc>
      </w:tr>
      <w:tr w:rsidR="004A4E60" w:rsidRPr="003E01C8" w14:paraId="7F997B75"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1424D4A" w14:textId="77777777" w:rsidR="004A4E60" w:rsidRPr="003E01C8" w:rsidRDefault="004A4E60" w:rsidP="007F2B84">
            <w:pPr>
              <w:spacing w:after="0"/>
            </w:pPr>
            <w:r w:rsidRPr="003E01C8">
              <w:t>Raising concerns guidance</w:t>
            </w:r>
          </w:p>
        </w:tc>
        <w:tc>
          <w:tcPr>
            <w:tcW w:w="1247" w:type="dxa"/>
            <w:tcBorders>
              <w:top w:val="single" w:sz="4" w:space="0" w:color="auto"/>
              <w:left w:val="single" w:sz="4" w:space="0" w:color="auto"/>
              <w:bottom w:val="single" w:sz="4" w:space="0" w:color="auto"/>
              <w:right w:val="single" w:sz="4" w:space="0" w:color="auto"/>
            </w:tcBorders>
          </w:tcPr>
          <w:p w14:paraId="079BD07A" w14:textId="77777777" w:rsidR="004A4E60" w:rsidRPr="003E01C8" w:rsidRDefault="004A4E60" w:rsidP="007F2B84">
            <w:pPr>
              <w:spacing w:after="0"/>
            </w:pPr>
          </w:p>
        </w:tc>
      </w:tr>
      <w:tr w:rsidR="004A4E60" w:rsidRPr="003E01C8" w14:paraId="438C0A62"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E223EFA" w14:textId="77777777" w:rsidR="004A4E60" w:rsidRPr="003E01C8" w:rsidDel="002F4658" w:rsidRDefault="004A4E60" w:rsidP="007F2B84">
            <w:pPr>
              <w:spacing w:after="0"/>
            </w:pPr>
            <w:r w:rsidRPr="003E01C8">
              <w:t>Access to Scottish Practice Assessment Document (PAD)</w:t>
            </w:r>
          </w:p>
        </w:tc>
        <w:tc>
          <w:tcPr>
            <w:tcW w:w="1247" w:type="dxa"/>
            <w:tcBorders>
              <w:top w:val="single" w:sz="4" w:space="0" w:color="auto"/>
              <w:left w:val="single" w:sz="4" w:space="0" w:color="auto"/>
              <w:bottom w:val="single" w:sz="4" w:space="0" w:color="auto"/>
              <w:right w:val="single" w:sz="4" w:space="0" w:color="auto"/>
            </w:tcBorders>
          </w:tcPr>
          <w:p w14:paraId="42D6BFE2" w14:textId="77777777" w:rsidR="004A4E60" w:rsidRPr="003E01C8" w:rsidRDefault="004A4E60" w:rsidP="007F2B84">
            <w:pPr>
              <w:spacing w:after="0"/>
            </w:pPr>
          </w:p>
        </w:tc>
      </w:tr>
      <w:tr w:rsidR="004A4E60" w:rsidRPr="003E01C8" w14:paraId="44B7CD7F"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6E771DCD" w14:textId="77777777" w:rsidR="004A4E60" w:rsidRPr="003E01C8" w:rsidRDefault="004A4E60" w:rsidP="007F2B84">
            <w:pPr>
              <w:spacing w:after="0"/>
            </w:pPr>
            <w:r w:rsidRPr="003E01C8">
              <w:t>Student’s individual requirements, e.g. reasonable adjustments</w:t>
            </w:r>
          </w:p>
        </w:tc>
        <w:tc>
          <w:tcPr>
            <w:tcW w:w="1247" w:type="dxa"/>
            <w:tcBorders>
              <w:top w:val="single" w:sz="4" w:space="0" w:color="auto"/>
              <w:left w:val="single" w:sz="4" w:space="0" w:color="auto"/>
              <w:bottom w:val="single" w:sz="4" w:space="0" w:color="auto"/>
              <w:right w:val="single" w:sz="4" w:space="0" w:color="auto"/>
            </w:tcBorders>
          </w:tcPr>
          <w:p w14:paraId="6ABF3742" w14:textId="77777777" w:rsidR="004A4E60" w:rsidRPr="003E01C8" w:rsidRDefault="004A4E60" w:rsidP="007F2B84">
            <w:pPr>
              <w:spacing w:after="0"/>
            </w:pPr>
          </w:p>
        </w:tc>
      </w:tr>
      <w:tr w:rsidR="004A4E60" w:rsidRPr="003E01C8" w14:paraId="64B097A5"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A5357E7" w14:textId="77777777" w:rsidR="004A4E60" w:rsidRPr="003E01C8" w:rsidRDefault="004A4E60" w:rsidP="007F2B84">
            <w:pPr>
              <w:spacing w:after="0"/>
              <w:rPr>
                <w:b/>
              </w:rPr>
            </w:pPr>
            <w:r w:rsidRPr="003E01C8">
              <w:t>Available practice learning experiences</w:t>
            </w:r>
          </w:p>
        </w:tc>
        <w:tc>
          <w:tcPr>
            <w:tcW w:w="1247" w:type="dxa"/>
            <w:tcBorders>
              <w:top w:val="single" w:sz="4" w:space="0" w:color="auto"/>
              <w:left w:val="single" w:sz="4" w:space="0" w:color="auto"/>
              <w:bottom w:val="single" w:sz="4" w:space="0" w:color="auto"/>
              <w:right w:val="single" w:sz="4" w:space="0" w:color="auto"/>
            </w:tcBorders>
          </w:tcPr>
          <w:p w14:paraId="4A601FCB" w14:textId="77777777" w:rsidR="004A4E60" w:rsidRPr="003E01C8" w:rsidRDefault="004A4E60" w:rsidP="007F2B84">
            <w:pPr>
              <w:spacing w:after="0"/>
            </w:pPr>
          </w:p>
        </w:tc>
      </w:tr>
      <w:tr w:rsidR="004A4E60" w:rsidRPr="003E01C8" w14:paraId="6AE20F49"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5B67A2B" w14:textId="77777777" w:rsidR="004A4E60" w:rsidRPr="003E01C8" w:rsidRDefault="004A4E60" w:rsidP="007F2B84">
            <w:pPr>
              <w:spacing w:after="0"/>
            </w:pPr>
            <w:r w:rsidRPr="003E01C8">
              <w:t>Student’s practice learning expectations</w:t>
            </w:r>
          </w:p>
        </w:tc>
        <w:tc>
          <w:tcPr>
            <w:tcW w:w="1247" w:type="dxa"/>
            <w:tcBorders>
              <w:top w:val="single" w:sz="4" w:space="0" w:color="auto"/>
              <w:left w:val="single" w:sz="4" w:space="0" w:color="auto"/>
              <w:bottom w:val="single" w:sz="4" w:space="0" w:color="auto"/>
              <w:right w:val="single" w:sz="4" w:space="0" w:color="auto"/>
            </w:tcBorders>
          </w:tcPr>
          <w:p w14:paraId="2479ACAC" w14:textId="77777777" w:rsidR="004A4E60" w:rsidRPr="003E01C8" w:rsidRDefault="004A4E60" w:rsidP="007F2B84">
            <w:pPr>
              <w:spacing w:after="0"/>
            </w:pPr>
          </w:p>
        </w:tc>
      </w:tr>
      <w:tr w:rsidR="004A4E60" w:rsidRPr="003E01C8" w14:paraId="11431E05"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D714453" w14:textId="77777777" w:rsidR="004A4E60" w:rsidRPr="003E01C8" w:rsidRDefault="004A4E60" w:rsidP="007F2B84">
            <w:pPr>
              <w:spacing w:after="0"/>
            </w:pPr>
            <w:r w:rsidRPr="003E01C8">
              <w:t>Student’s strengths and areas for improvement</w:t>
            </w:r>
          </w:p>
        </w:tc>
        <w:tc>
          <w:tcPr>
            <w:tcW w:w="1247" w:type="dxa"/>
            <w:tcBorders>
              <w:top w:val="single" w:sz="4" w:space="0" w:color="auto"/>
              <w:left w:val="single" w:sz="4" w:space="0" w:color="auto"/>
              <w:bottom w:val="single" w:sz="4" w:space="0" w:color="auto"/>
              <w:right w:val="single" w:sz="4" w:space="0" w:color="auto"/>
            </w:tcBorders>
          </w:tcPr>
          <w:p w14:paraId="7D571810" w14:textId="77777777" w:rsidR="004A4E60" w:rsidRPr="003E01C8" w:rsidRDefault="004A4E60" w:rsidP="007F2B84">
            <w:pPr>
              <w:spacing w:after="0"/>
            </w:pPr>
          </w:p>
        </w:tc>
      </w:tr>
      <w:tr w:rsidR="004A4E60" w:rsidRPr="003E01C8" w14:paraId="77825B91"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56E35133" w14:textId="77777777" w:rsidR="004A4E60" w:rsidRPr="003E01C8" w:rsidRDefault="004A4E60" w:rsidP="007F2B84">
            <w:pPr>
              <w:spacing w:after="0"/>
            </w:pPr>
            <w:r w:rsidRPr="003E01C8">
              <w:t>Uniform policy for the PLE</w:t>
            </w:r>
          </w:p>
        </w:tc>
        <w:tc>
          <w:tcPr>
            <w:tcW w:w="1247" w:type="dxa"/>
            <w:tcBorders>
              <w:top w:val="single" w:sz="4" w:space="0" w:color="auto"/>
              <w:left w:val="single" w:sz="4" w:space="0" w:color="auto"/>
              <w:bottom w:val="single" w:sz="4" w:space="0" w:color="auto"/>
              <w:right w:val="single" w:sz="4" w:space="0" w:color="auto"/>
            </w:tcBorders>
          </w:tcPr>
          <w:p w14:paraId="69AEF1E2" w14:textId="77777777" w:rsidR="004A4E60" w:rsidRPr="003E01C8" w:rsidRDefault="004A4E60" w:rsidP="007F2B84">
            <w:pPr>
              <w:spacing w:after="0"/>
            </w:pPr>
          </w:p>
        </w:tc>
      </w:tr>
      <w:tr w:rsidR="004A4E60" w:rsidRPr="003E01C8" w14:paraId="743E798A"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EFFBC2A" w14:textId="77777777" w:rsidR="004A4E60" w:rsidRPr="003E01C8" w:rsidRDefault="004A4E60" w:rsidP="007F2B84">
            <w:pPr>
              <w:spacing w:after="0"/>
            </w:pPr>
            <w:r w:rsidRPr="003E01C8">
              <w:t>Student’s previous practice assessment, previous Practice Assessor’s written comments and learning development plan</w:t>
            </w:r>
          </w:p>
        </w:tc>
        <w:tc>
          <w:tcPr>
            <w:tcW w:w="1247" w:type="dxa"/>
            <w:tcBorders>
              <w:top w:val="single" w:sz="4" w:space="0" w:color="auto"/>
              <w:left w:val="single" w:sz="4" w:space="0" w:color="auto"/>
              <w:bottom w:val="single" w:sz="4" w:space="0" w:color="auto"/>
              <w:right w:val="single" w:sz="4" w:space="0" w:color="auto"/>
            </w:tcBorders>
          </w:tcPr>
          <w:p w14:paraId="13E28614" w14:textId="77777777" w:rsidR="004A4E60" w:rsidRPr="003E01C8" w:rsidRDefault="004A4E60" w:rsidP="007F2B84">
            <w:pPr>
              <w:spacing w:after="0"/>
            </w:pPr>
          </w:p>
        </w:tc>
      </w:tr>
      <w:tr w:rsidR="004A4E60" w:rsidRPr="003E01C8" w14:paraId="3F42224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1BC99FE4" w14:textId="77777777" w:rsidR="004A4E60" w:rsidRPr="003E01C8" w:rsidRDefault="004A4E60" w:rsidP="007F2B84">
            <w:pPr>
              <w:spacing w:after="0"/>
            </w:pPr>
            <w:r w:rsidRPr="003E01C8">
              <w:t>Development support plan</w:t>
            </w:r>
          </w:p>
        </w:tc>
        <w:tc>
          <w:tcPr>
            <w:tcW w:w="1247" w:type="dxa"/>
            <w:tcBorders>
              <w:top w:val="single" w:sz="4" w:space="0" w:color="auto"/>
              <w:left w:val="single" w:sz="4" w:space="0" w:color="auto"/>
              <w:bottom w:val="single" w:sz="4" w:space="0" w:color="auto"/>
              <w:right w:val="single" w:sz="4" w:space="0" w:color="auto"/>
            </w:tcBorders>
          </w:tcPr>
          <w:p w14:paraId="2107B1F1" w14:textId="77777777" w:rsidR="004A4E60" w:rsidRPr="003E01C8" w:rsidRDefault="004A4E60" w:rsidP="007F2B84">
            <w:pPr>
              <w:spacing w:after="0"/>
            </w:pPr>
          </w:p>
        </w:tc>
      </w:tr>
      <w:tr w:rsidR="004A4E60" w:rsidRPr="003E01C8" w14:paraId="09B0254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72A9CD7" w14:textId="77777777" w:rsidR="004A4E60" w:rsidRPr="003E01C8" w:rsidRDefault="004A4E60" w:rsidP="007F2B84">
            <w:pPr>
              <w:spacing w:after="0"/>
            </w:pPr>
            <w:r w:rsidRPr="003E01C8">
              <w:t>Student’s mandatory training record</w:t>
            </w:r>
          </w:p>
        </w:tc>
        <w:tc>
          <w:tcPr>
            <w:tcW w:w="1247" w:type="dxa"/>
            <w:tcBorders>
              <w:top w:val="single" w:sz="4" w:space="0" w:color="auto"/>
              <w:left w:val="single" w:sz="4" w:space="0" w:color="auto"/>
              <w:bottom w:val="single" w:sz="4" w:space="0" w:color="auto"/>
              <w:right w:val="single" w:sz="4" w:space="0" w:color="auto"/>
            </w:tcBorders>
          </w:tcPr>
          <w:p w14:paraId="68CFDF23" w14:textId="77777777" w:rsidR="004A4E60" w:rsidRPr="003E01C8" w:rsidRDefault="004A4E60" w:rsidP="007F2B84">
            <w:pPr>
              <w:spacing w:after="0"/>
            </w:pPr>
          </w:p>
        </w:tc>
      </w:tr>
      <w:tr w:rsidR="004A4E60" w:rsidRPr="003E01C8" w14:paraId="26EF6FB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39772" w14:textId="77777777" w:rsidR="004A4E60" w:rsidRPr="003E01C8" w:rsidRDefault="004A4E60" w:rsidP="007F2B84">
            <w:pPr>
              <w:spacing w:after="0"/>
            </w:pPr>
            <w:r w:rsidRPr="003E01C8">
              <w:t>Consider if a risk assessment is required (see Section 1.5)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A25CB27" w14:textId="77777777" w:rsidR="004A4E60" w:rsidRPr="003E01C8" w:rsidRDefault="004A4E60" w:rsidP="007F2B84">
            <w:pPr>
              <w:spacing w:after="0"/>
            </w:pPr>
          </w:p>
        </w:tc>
      </w:tr>
      <w:tr w:rsidR="004A4E60" w:rsidRPr="003E01C8" w14:paraId="2DB8AD32"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E4D99" w14:textId="77777777" w:rsidR="004A4E60" w:rsidRPr="003E01C8" w:rsidRDefault="004A4E60" w:rsidP="007F2B84">
            <w:pPr>
              <w:spacing w:after="0"/>
            </w:pPr>
            <w:r w:rsidRPr="003E01C8">
              <w:t>Consider appropriate dates for interim feedback and final assessment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613B94E" w14:textId="77777777" w:rsidR="004A4E60" w:rsidRPr="003E01C8" w:rsidRDefault="004A4E60" w:rsidP="007F2B84">
            <w:pPr>
              <w:spacing w:after="0"/>
            </w:pPr>
          </w:p>
        </w:tc>
      </w:tr>
    </w:tbl>
    <w:p w14:paraId="20D9120F" w14:textId="77777777" w:rsidR="004A4E60" w:rsidRDefault="004A4E60" w:rsidP="004A4E60"/>
    <w:p w14:paraId="42969A72" w14:textId="77777777" w:rsidR="004A4E60" w:rsidRDefault="004A4E60" w:rsidP="004A4E6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4A4E60" w:rsidRPr="000A184C" w14:paraId="5B81441E" w14:textId="77777777" w:rsidTr="007F2B84">
        <w:tc>
          <w:tcPr>
            <w:tcW w:w="9322" w:type="dxa"/>
            <w:gridSpan w:val="3"/>
            <w:tcBorders>
              <w:bottom w:val="single" w:sz="4" w:space="0" w:color="auto"/>
            </w:tcBorders>
            <w:shd w:val="clear" w:color="auto" w:fill="D0CECE" w:themeFill="background2" w:themeFillShade="E6"/>
          </w:tcPr>
          <w:p w14:paraId="26AFEED1" w14:textId="77777777" w:rsidR="004A4E60" w:rsidRPr="000A184C" w:rsidRDefault="004A4E60" w:rsidP="007F2B84">
            <w:pPr>
              <w:spacing w:line="240" w:lineRule="auto"/>
              <w:jc w:val="center"/>
              <w:rPr>
                <w:rFonts w:cs="Arial"/>
                <w:b/>
                <w:caps/>
                <w:szCs w:val="24"/>
              </w:rPr>
            </w:pPr>
            <w:r w:rsidRPr="000A184C">
              <w:lastRenderedPageBreak/>
              <w:br w:type="page"/>
            </w:r>
            <w:r w:rsidRPr="000A184C">
              <w:br w:type="page"/>
            </w:r>
            <w:r w:rsidRPr="000A184C">
              <w:br w:type="page"/>
            </w:r>
            <w:r w:rsidRPr="000A184C">
              <w:rPr>
                <w:rFonts w:cs="Arial"/>
                <w:szCs w:val="24"/>
              </w:rPr>
              <w:br w:type="page"/>
            </w:r>
            <w:r w:rsidRPr="000A184C">
              <w:br w:type="page"/>
            </w:r>
            <w:r w:rsidRPr="000A184C">
              <w:rPr>
                <w:rFonts w:cs="Arial"/>
                <w:b/>
                <w:caps/>
                <w:szCs w:val="24"/>
              </w:rPr>
              <w:t>Learning Development Plan</w:t>
            </w:r>
          </w:p>
          <w:p w14:paraId="466994E1" w14:textId="77777777" w:rsidR="004A4E60" w:rsidRPr="000A184C" w:rsidRDefault="004A4E60" w:rsidP="007F2B84">
            <w:pPr>
              <w:spacing w:line="240" w:lineRule="auto"/>
              <w:jc w:val="center"/>
              <w:rPr>
                <w:rFonts w:cs="Arial"/>
                <w:color w:val="000000"/>
              </w:rPr>
            </w:pPr>
            <w:r>
              <w:rPr>
                <w:rFonts w:cs="Arial"/>
                <w:b/>
                <w:bCs/>
                <w:szCs w:val="24"/>
              </w:rPr>
              <w:t>PART 2</w:t>
            </w:r>
            <w:r w:rsidRPr="000A184C">
              <w:rPr>
                <w:rFonts w:cs="Arial"/>
                <w:b/>
                <w:szCs w:val="24"/>
              </w:rPr>
              <w:t xml:space="preserve">: </w:t>
            </w:r>
            <w:r>
              <w:rPr>
                <w:rFonts w:cs="Arial"/>
                <w:b/>
                <w:szCs w:val="24"/>
              </w:rPr>
              <w:t>PLE 2a</w:t>
            </w:r>
          </w:p>
        </w:tc>
      </w:tr>
      <w:tr w:rsidR="004A4E60" w:rsidRPr="000A184C" w14:paraId="53B91F04" w14:textId="77777777" w:rsidTr="007F2B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091F1E93" w14:textId="77777777" w:rsidR="004A4E60" w:rsidRPr="000A184C" w:rsidRDefault="004A4E60" w:rsidP="007F2B84">
            <w:pPr>
              <w:spacing w:line="240" w:lineRule="auto"/>
              <w:rPr>
                <w:rFonts w:cs="Arial"/>
                <w:b/>
                <w:szCs w:val="24"/>
              </w:rPr>
            </w:pPr>
            <w:r w:rsidRPr="000A184C">
              <w:rPr>
                <w:rFonts w:cs="Arial"/>
                <w:szCs w:val="24"/>
              </w:rPr>
              <w:t>Please use the space below to summarise the main points arising from the preliminary meeting with the student and discussion around the students learning development plan.</w:t>
            </w:r>
          </w:p>
          <w:p w14:paraId="09E4A18E" w14:textId="77777777" w:rsidR="004A4E60" w:rsidRPr="000A184C" w:rsidRDefault="004A4E60" w:rsidP="007F2B84">
            <w:pPr>
              <w:spacing w:line="240" w:lineRule="auto"/>
              <w:jc w:val="both"/>
              <w:rPr>
                <w:rFonts w:cs="Arial"/>
                <w:b/>
                <w:szCs w:val="24"/>
              </w:rPr>
            </w:pPr>
          </w:p>
          <w:p w14:paraId="23168840" w14:textId="77777777" w:rsidR="004A4E60" w:rsidRPr="000A184C" w:rsidRDefault="004A4E60" w:rsidP="007F2B84">
            <w:pPr>
              <w:spacing w:line="240" w:lineRule="auto"/>
              <w:jc w:val="both"/>
              <w:rPr>
                <w:rFonts w:cs="Arial"/>
                <w:b/>
                <w:szCs w:val="24"/>
              </w:rPr>
            </w:pPr>
          </w:p>
          <w:p w14:paraId="3275B38D" w14:textId="77777777" w:rsidR="004A4E60" w:rsidRPr="000A184C" w:rsidRDefault="004A4E60" w:rsidP="007F2B84">
            <w:pPr>
              <w:spacing w:line="240" w:lineRule="auto"/>
              <w:jc w:val="both"/>
              <w:rPr>
                <w:rFonts w:cs="Arial"/>
                <w:b/>
                <w:szCs w:val="24"/>
              </w:rPr>
            </w:pPr>
          </w:p>
          <w:p w14:paraId="6875F9D1" w14:textId="77777777" w:rsidR="004A4E60" w:rsidRPr="000A184C" w:rsidRDefault="004A4E60" w:rsidP="007F2B84">
            <w:pPr>
              <w:spacing w:line="240" w:lineRule="auto"/>
              <w:jc w:val="both"/>
              <w:rPr>
                <w:rFonts w:cs="Arial"/>
                <w:b/>
                <w:szCs w:val="24"/>
              </w:rPr>
            </w:pPr>
          </w:p>
          <w:p w14:paraId="10FDBFB7" w14:textId="77777777" w:rsidR="004A4E60" w:rsidRPr="000A184C" w:rsidRDefault="004A4E60" w:rsidP="007F2B84">
            <w:pPr>
              <w:spacing w:line="240" w:lineRule="auto"/>
              <w:jc w:val="both"/>
              <w:rPr>
                <w:rFonts w:cs="Arial"/>
                <w:b/>
                <w:szCs w:val="24"/>
              </w:rPr>
            </w:pPr>
          </w:p>
          <w:p w14:paraId="71B07B76" w14:textId="77777777" w:rsidR="004A4E60" w:rsidRPr="000A184C" w:rsidRDefault="004A4E60" w:rsidP="007F2B84">
            <w:pPr>
              <w:spacing w:line="240" w:lineRule="auto"/>
              <w:jc w:val="both"/>
              <w:rPr>
                <w:rFonts w:cs="Arial"/>
                <w:b/>
                <w:szCs w:val="24"/>
              </w:rPr>
            </w:pPr>
          </w:p>
          <w:p w14:paraId="1A7D4F9C" w14:textId="77777777" w:rsidR="004A4E60" w:rsidRPr="000A184C" w:rsidRDefault="004A4E60" w:rsidP="007F2B84">
            <w:pPr>
              <w:spacing w:line="240" w:lineRule="auto"/>
              <w:jc w:val="both"/>
              <w:rPr>
                <w:rFonts w:cs="Arial"/>
                <w:b/>
                <w:szCs w:val="24"/>
              </w:rPr>
            </w:pPr>
          </w:p>
          <w:p w14:paraId="5463E352" w14:textId="77777777" w:rsidR="004A4E60" w:rsidRPr="000A184C" w:rsidRDefault="004A4E60" w:rsidP="007F2B84">
            <w:pPr>
              <w:spacing w:line="240" w:lineRule="auto"/>
              <w:jc w:val="both"/>
              <w:rPr>
                <w:rFonts w:cs="Arial"/>
                <w:b/>
                <w:szCs w:val="24"/>
              </w:rPr>
            </w:pPr>
          </w:p>
          <w:p w14:paraId="17149DDA" w14:textId="77777777" w:rsidR="004A4E60" w:rsidRDefault="004A4E60" w:rsidP="007F2B84">
            <w:pPr>
              <w:spacing w:line="240" w:lineRule="auto"/>
              <w:jc w:val="both"/>
              <w:rPr>
                <w:rFonts w:cs="Arial"/>
                <w:b/>
                <w:szCs w:val="24"/>
              </w:rPr>
            </w:pPr>
          </w:p>
          <w:p w14:paraId="0CF87E9A" w14:textId="77777777" w:rsidR="004A4E60" w:rsidRPr="000A184C" w:rsidRDefault="004A4E60" w:rsidP="007F2B84">
            <w:pPr>
              <w:spacing w:line="240" w:lineRule="auto"/>
              <w:jc w:val="both"/>
              <w:rPr>
                <w:rFonts w:cs="Arial"/>
                <w:b/>
                <w:szCs w:val="24"/>
              </w:rPr>
            </w:pPr>
          </w:p>
          <w:p w14:paraId="341D9B95" w14:textId="77777777" w:rsidR="004A4E60" w:rsidRPr="000A184C" w:rsidRDefault="004A4E60" w:rsidP="007F2B84">
            <w:pPr>
              <w:spacing w:line="240" w:lineRule="auto"/>
              <w:jc w:val="both"/>
              <w:rPr>
                <w:rFonts w:cs="Arial"/>
                <w:b/>
                <w:szCs w:val="24"/>
              </w:rPr>
            </w:pPr>
          </w:p>
          <w:p w14:paraId="6EE68176" w14:textId="77777777" w:rsidR="004A4E60" w:rsidRPr="000A184C" w:rsidRDefault="004A4E60" w:rsidP="007F2B84">
            <w:pPr>
              <w:spacing w:line="240" w:lineRule="auto"/>
              <w:jc w:val="both"/>
              <w:rPr>
                <w:rFonts w:cs="Arial"/>
                <w:b/>
                <w:szCs w:val="24"/>
              </w:rPr>
            </w:pPr>
          </w:p>
          <w:p w14:paraId="1C018002" w14:textId="77777777" w:rsidR="004A4E60" w:rsidRPr="000A184C" w:rsidRDefault="004A4E60" w:rsidP="007F2B84">
            <w:pPr>
              <w:spacing w:line="240" w:lineRule="auto"/>
              <w:jc w:val="both"/>
              <w:rPr>
                <w:rFonts w:cs="Arial"/>
                <w:b/>
                <w:szCs w:val="24"/>
              </w:rPr>
            </w:pPr>
          </w:p>
          <w:p w14:paraId="00989530" w14:textId="77777777" w:rsidR="004A4E60" w:rsidRPr="000A184C" w:rsidRDefault="004A4E60" w:rsidP="007F2B84">
            <w:pPr>
              <w:spacing w:line="240" w:lineRule="auto"/>
              <w:rPr>
                <w:rFonts w:cs="Arial"/>
                <w:b/>
                <w:szCs w:val="24"/>
              </w:rPr>
            </w:pPr>
            <w:r w:rsidRPr="000A184C">
              <w:rPr>
                <w:rFonts w:cs="Arial"/>
                <w:b/>
                <w:szCs w:val="24"/>
              </w:rPr>
              <w:t>Please identify skills and procedures that could be achieved within area:</w:t>
            </w:r>
          </w:p>
          <w:p w14:paraId="789FF859" w14:textId="77777777" w:rsidR="004A4E60" w:rsidRPr="000A184C" w:rsidRDefault="004A4E60" w:rsidP="007F2B84">
            <w:pPr>
              <w:spacing w:line="240" w:lineRule="auto"/>
              <w:jc w:val="both"/>
              <w:rPr>
                <w:rFonts w:cs="Arial"/>
                <w:b/>
                <w:szCs w:val="24"/>
              </w:rPr>
            </w:pPr>
          </w:p>
          <w:p w14:paraId="2C076B17" w14:textId="77777777" w:rsidR="004A4E60" w:rsidRPr="000A184C" w:rsidRDefault="004A4E60" w:rsidP="007F2B84">
            <w:pPr>
              <w:spacing w:line="240" w:lineRule="auto"/>
              <w:jc w:val="both"/>
              <w:rPr>
                <w:rFonts w:cs="Arial"/>
                <w:b/>
                <w:szCs w:val="24"/>
              </w:rPr>
            </w:pPr>
          </w:p>
          <w:p w14:paraId="33A42101" w14:textId="77777777" w:rsidR="004A4E60" w:rsidRPr="000A184C" w:rsidRDefault="004A4E60" w:rsidP="007F2B84">
            <w:pPr>
              <w:spacing w:line="240" w:lineRule="auto"/>
              <w:jc w:val="both"/>
              <w:rPr>
                <w:rFonts w:cs="Arial"/>
                <w:b/>
                <w:szCs w:val="24"/>
              </w:rPr>
            </w:pPr>
          </w:p>
          <w:p w14:paraId="3A93006D" w14:textId="77777777" w:rsidR="004A4E60" w:rsidRPr="000A184C" w:rsidRDefault="004A4E60" w:rsidP="007F2B84">
            <w:pPr>
              <w:spacing w:line="240" w:lineRule="auto"/>
              <w:jc w:val="both"/>
              <w:rPr>
                <w:rFonts w:cs="Arial"/>
                <w:b/>
                <w:szCs w:val="24"/>
              </w:rPr>
            </w:pPr>
          </w:p>
          <w:p w14:paraId="34842001" w14:textId="77777777" w:rsidR="004A4E60" w:rsidRPr="000A184C" w:rsidRDefault="004A4E60" w:rsidP="007F2B84">
            <w:pPr>
              <w:spacing w:line="240" w:lineRule="auto"/>
              <w:jc w:val="both"/>
              <w:rPr>
                <w:rFonts w:cs="Arial"/>
                <w:b/>
                <w:szCs w:val="24"/>
              </w:rPr>
            </w:pPr>
          </w:p>
          <w:p w14:paraId="008A4657" w14:textId="77777777" w:rsidR="004A4E60" w:rsidRPr="000A184C" w:rsidRDefault="004A4E60" w:rsidP="007F2B84">
            <w:pPr>
              <w:spacing w:line="240" w:lineRule="auto"/>
              <w:jc w:val="both"/>
              <w:rPr>
                <w:rFonts w:cs="Arial"/>
                <w:b/>
                <w:szCs w:val="24"/>
              </w:rPr>
            </w:pPr>
          </w:p>
        </w:tc>
      </w:tr>
      <w:tr w:rsidR="004A4E60" w:rsidRPr="000A184C" w14:paraId="5747684B" w14:textId="77777777" w:rsidTr="00881424">
        <w:tblPrEx>
          <w:tblLook w:val="04A0" w:firstRow="1" w:lastRow="0" w:firstColumn="1" w:lastColumn="0" w:noHBand="0" w:noVBand="1"/>
        </w:tblPrEx>
        <w:trPr>
          <w:trHeight w:val="1225"/>
        </w:trPr>
        <w:tc>
          <w:tcPr>
            <w:tcW w:w="3114" w:type="dxa"/>
            <w:shd w:val="clear" w:color="auto" w:fill="D0CECE" w:themeFill="background2" w:themeFillShade="E6"/>
          </w:tcPr>
          <w:p w14:paraId="7FE7CB1F" w14:textId="77777777" w:rsidR="004A4E60" w:rsidRPr="000A184C" w:rsidRDefault="004A4E60" w:rsidP="00881424">
            <w:r w:rsidRPr="000A184C">
              <w:t xml:space="preserve">Date </w:t>
            </w:r>
          </w:p>
          <w:p w14:paraId="7A68546D" w14:textId="77777777" w:rsidR="004A4E60" w:rsidRPr="000A184C" w:rsidRDefault="004A4E60" w:rsidP="00881424">
            <w:r w:rsidRPr="000A184C">
              <w:softHyphen/>
            </w:r>
            <w:r w:rsidRPr="000A184C">
              <w:softHyphen/>
              <w:t>____/</w:t>
            </w:r>
            <w:r w:rsidRPr="000A184C">
              <w:softHyphen/>
            </w:r>
            <w:r w:rsidRPr="000A184C">
              <w:softHyphen/>
              <w:t>____/</w:t>
            </w:r>
            <w:r w:rsidRPr="000A184C">
              <w:softHyphen/>
            </w:r>
            <w:r w:rsidRPr="000A184C">
              <w:softHyphen/>
              <w:t>____</w:t>
            </w:r>
          </w:p>
        </w:tc>
        <w:tc>
          <w:tcPr>
            <w:tcW w:w="3118" w:type="dxa"/>
            <w:shd w:val="clear" w:color="auto" w:fill="D0CECE" w:themeFill="background2" w:themeFillShade="E6"/>
          </w:tcPr>
          <w:p w14:paraId="0F7BD6A8" w14:textId="77777777" w:rsidR="004A4E60" w:rsidRPr="000A184C" w:rsidRDefault="004A4E60" w:rsidP="00881424">
            <w:pPr>
              <w:rPr>
                <w:rFonts w:eastAsia="Times New Roman"/>
                <w:i/>
                <w:szCs w:val="24"/>
                <w:lang w:val="x-none" w:eastAsia="x-none"/>
              </w:rPr>
            </w:pPr>
            <w:r w:rsidRPr="000A184C">
              <w:rPr>
                <w:rFonts w:eastAsia="Times New Roman"/>
                <w:i/>
                <w:szCs w:val="24"/>
                <w:lang w:val="x-none" w:eastAsia="x-none"/>
              </w:rPr>
              <w:t>Student Signature:</w:t>
            </w:r>
          </w:p>
        </w:tc>
        <w:tc>
          <w:tcPr>
            <w:tcW w:w="3090" w:type="dxa"/>
            <w:shd w:val="clear" w:color="auto" w:fill="D0CECE" w:themeFill="background2" w:themeFillShade="E6"/>
          </w:tcPr>
          <w:p w14:paraId="1CE6A4A7" w14:textId="77777777" w:rsidR="004A4E60" w:rsidRPr="000A184C" w:rsidRDefault="004A4E60" w:rsidP="00881424">
            <w:r w:rsidRPr="000A184C">
              <w:rPr>
                <w:i/>
                <w:szCs w:val="24"/>
              </w:rPr>
              <w:t>Practice Supervisor and/or Assessor Signature:</w:t>
            </w:r>
          </w:p>
        </w:tc>
      </w:tr>
      <w:tr w:rsidR="004A4E60" w:rsidRPr="000A184C" w14:paraId="3D51AF9B" w14:textId="77777777" w:rsidTr="007F2B84">
        <w:tblPrEx>
          <w:tblLook w:val="04A0" w:firstRow="1" w:lastRow="0" w:firstColumn="1" w:lastColumn="0" w:noHBand="0" w:noVBand="1"/>
        </w:tblPrEx>
        <w:tc>
          <w:tcPr>
            <w:tcW w:w="3114" w:type="dxa"/>
            <w:shd w:val="clear" w:color="auto" w:fill="D0CECE" w:themeFill="background2" w:themeFillShade="E6"/>
          </w:tcPr>
          <w:p w14:paraId="5E1B94C4" w14:textId="01E2CE0B" w:rsidR="00881424" w:rsidRPr="00881424" w:rsidRDefault="004A4E60" w:rsidP="00881424">
            <w:pPr>
              <w:rPr>
                <w:szCs w:val="24"/>
              </w:rPr>
            </w:pPr>
            <w:r w:rsidRPr="000A184C">
              <w:rPr>
                <w:szCs w:val="24"/>
              </w:rPr>
              <w:t>Agreed date for next meetings</w:t>
            </w:r>
          </w:p>
        </w:tc>
        <w:tc>
          <w:tcPr>
            <w:tcW w:w="3118" w:type="dxa"/>
            <w:shd w:val="clear" w:color="auto" w:fill="D0CECE" w:themeFill="background2" w:themeFillShade="E6"/>
          </w:tcPr>
          <w:p w14:paraId="63270116" w14:textId="77777777" w:rsidR="004A4E60" w:rsidRPr="000A184C" w:rsidRDefault="004A4E60" w:rsidP="00881424">
            <w:pPr>
              <w:rPr>
                <w:rFonts w:eastAsia="Times New Roman"/>
                <w:b/>
                <w:szCs w:val="24"/>
                <w:lang w:eastAsia="x-none"/>
              </w:rPr>
            </w:pPr>
            <w:r w:rsidRPr="000A184C">
              <w:rPr>
                <w:rFonts w:eastAsia="Times New Roman"/>
                <w:b/>
                <w:szCs w:val="24"/>
                <w:lang w:eastAsia="x-none"/>
              </w:rPr>
              <w:t>Interim:</w:t>
            </w:r>
          </w:p>
        </w:tc>
        <w:tc>
          <w:tcPr>
            <w:tcW w:w="3090" w:type="dxa"/>
            <w:shd w:val="clear" w:color="auto" w:fill="D0CECE" w:themeFill="background2" w:themeFillShade="E6"/>
          </w:tcPr>
          <w:p w14:paraId="6A6199AF" w14:textId="77777777" w:rsidR="004A4E60" w:rsidRPr="000A184C" w:rsidRDefault="004A4E60" w:rsidP="00881424">
            <w:pPr>
              <w:rPr>
                <w:b/>
                <w:szCs w:val="24"/>
              </w:rPr>
            </w:pPr>
            <w:r w:rsidRPr="000A184C">
              <w:rPr>
                <w:b/>
                <w:szCs w:val="24"/>
              </w:rPr>
              <w:t>Final:</w:t>
            </w:r>
          </w:p>
        </w:tc>
      </w:tr>
    </w:tbl>
    <w:p w14:paraId="01CAAFC5" w14:textId="77777777" w:rsidR="004A4E60" w:rsidRPr="003E01C8" w:rsidRDefault="004A4E60" w:rsidP="004A4E60">
      <w:pPr>
        <w:sectPr w:rsidR="004A4E60"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3402"/>
        <w:gridCol w:w="708"/>
        <w:gridCol w:w="1433"/>
        <w:gridCol w:w="1577"/>
      </w:tblGrid>
      <w:tr w:rsidR="004A4E60" w:rsidRPr="003E01C8" w14:paraId="39524DAA" w14:textId="77777777" w:rsidTr="007F2B84">
        <w:trPr>
          <w:trHeight w:val="1094"/>
        </w:trPr>
        <w:tc>
          <w:tcPr>
            <w:tcW w:w="9242" w:type="dxa"/>
            <w:gridSpan w:val="5"/>
            <w:tcBorders>
              <w:top w:val="single" w:sz="4" w:space="0" w:color="auto"/>
              <w:left w:val="single" w:sz="4" w:space="0" w:color="auto"/>
              <w:bottom w:val="single" w:sz="4" w:space="0" w:color="auto"/>
              <w:right w:val="single" w:sz="4" w:space="0" w:color="auto"/>
            </w:tcBorders>
            <w:shd w:val="clear" w:color="auto" w:fill="E7E6E6"/>
          </w:tcPr>
          <w:p w14:paraId="57C5BF9A" w14:textId="77777777" w:rsidR="004A4E60" w:rsidRPr="000A184C" w:rsidRDefault="004A4E60" w:rsidP="007F2B84">
            <w:pPr>
              <w:spacing w:before="120" w:after="120"/>
              <w:rPr>
                <w:b/>
                <w:bCs/>
              </w:rPr>
            </w:pPr>
            <w:r w:rsidRPr="000A184C">
              <w:rPr>
                <w:b/>
                <w:bCs/>
              </w:rPr>
              <w:lastRenderedPageBreak/>
              <w:t>INTERIM FEEDBACK MEETING</w:t>
            </w:r>
          </w:p>
          <w:p w14:paraId="58546923" w14:textId="77777777" w:rsidR="004A4E60" w:rsidRPr="003E01C8" w:rsidRDefault="004A4E60" w:rsidP="007F2B84">
            <w:pPr>
              <w:spacing w:before="120" w:after="120"/>
              <w:rPr>
                <w:caps/>
              </w:rPr>
            </w:pPr>
            <w:r>
              <w:rPr>
                <w:b/>
                <w:bCs/>
              </w:rPr>
              <w:t>PART 2</w:t>
            </w:r>
            <w:r w:rsidRPr="000A184C">
              <w:rPr>
                <w:b/>
                <w:bCs/>
              </w:rPr>
              <w:t xml:space="preserve">: </w:t>
            </w:r>
            <w:r>
              <w:rPr>
                <w:b/>
                <w:bCs/>
              </w:rPr>
              <w:t>PLE 2a</w:t>
            </w:r>
          </w:p>
        </w:tc>
      </w:tr>
      <w:tr w:rsidR="004A4E60" w:rsidRPr="003E01C8" w14:paraId="41C5EECA" w14:textId="77777777" w:rsidTr="007F2B84">
        <w:trPr>
          <w:trHeight w:val="3236"/>
        </w:trPr>
        <w:tc>
          <w:tcPr>
            <w:tcW w:w="9242" w:type="dxa"/>
            <w:gridSpan w:val="5"/>
            <w:tcBorders>
              <w:top w:val="single" w:sz="4" w:space="0" w:color="auto"/>
              <w:left w:val="single" w:sz="4" w:space="0" w:color="auto"/>
              <w:bottom w:val="single" w:sz="4" w:space="0" w:color="auto"/>
              <w:right w:val="single" w:sz="4" w:space="0" w:color="auto"/>
            </w:tcBorders>
          </w:tcPr>
          <w:p w14:paraId="257A4674" w14:textId="77777777" w:rsidR="004A4E60" w:rsidRPr="003E01C8" w:rsidRDefault="004A4E60" w:rsidP="007F2B84">
            <w:r w:rsidRPr="003E01C8">
              <w:t xml:space="preserve">Practice Supervisor’s comments (please refer to the associated proficiencies for each platform to inform your discussion with the student and comments): </w:t>
            </w:r>
          </w:p>
          <w:p w14:paraId="5EEDA5DB" w14:textId="77777777" w:rsidR="004A4E60" w:rsidRPr="000A184C" w:rsidRDefault="004A4E60" w:rsidP="007F2B84">
            <w:pPr>
              <w:rPr>
                <w:b/>
                <w:bCs/>
              </w:rPr>
            </w:pPr>
            <w:r w:rsidRPr="000A184C">
              <w:rPr>
                <w:b/>
                <w:bCs/>
              </w:rPr>
              <w:t>Platform 1: Being an accountable professional</w:t>
            </w:r>
          </w:p>
          <w:p w14:paraId="5E00BAF8" w14:textId="77777777" w:rsidR="004A4E60" w:rsidRPr="003E01C8" w:rsidRDefault="004A4E60" w:rsidP="007F2B84"/>
          <w:p w14:paraId="5D1191F6" w14:textId="77777777" w:rsidR="004A4E60" w:rsidRPr="003E01C8" w:rsidRDefault="004A4E60" w:rsidP="007F2B84"/>
          <w:p w14:paraId="06196A5B" w14:textId="77777777" w:rsidR="004A4E60" w:rsidRPr="003E01C8" w:rsidRDefault="004A4E60" w:rsidP="007F2B84"/>
          <w:p w14:paraId="1811CC53" w14:textId="77777777" w:rsidR="004A4E60" w:rsidRPr="003E01C8" w:rsidRDefault="004A4E60" w:rsidP="007F2B84"/>
          <w:p w14:paraId="7DD84685" w14:textId="77777777" w:rsidR="004A4E60" w:rsidRPr="000A184C" w:rsidRDefault="004A4E60" w:rsidP="007F2B84">
            <w:pPr>
              <w:rPr>
                <w:b/>
                <w:bCs/>
              </w:rPr>
            </w:pPr>
            <w:r w:rsidRPr="000A184C">
              <w:rPr>
                <w:b/>
                <w:bCs/>
              </w:rPr>
              <w:t>Platform 2: Promoting health and preventing ill health</w:t>
            </w:r>
          </w:p>
          <w:p w14:paraId="6D164942" w14:textId="77777777" w:rsidR="004A4E60" w:rsidRPr="003E01C8" w:rsidRDefault="004A4E60" w:rsidP="007F2B84"/>
          <w:p w14:paraId="0B056D61" w14:textId="77777777" w:rsidR="004A4E60" w:rsidRPr="003E01C8" w:rsidRDefault="004A4E60" w:rsidP="007F2B84"/>
          <w:p w14:paraId="6A41D437" w14:textId="77777777" w:rsidR="004A4E60" w:rsidRPr="003E01C8" w:rsidRDefault="004A4E60" w:rsidP="007F2B84"/>
          <w:p w14:paraId="7A7721BC" w14:textId="77777777" w:rsidR="004A4E60" w:rsidRPr="003E01C8" w:rsidRDefault="004A4E60" w:rsidP="007F2B84"/>
          <w:p w14:paraId="47562EBE" w14:textId="77777777" w:rsidR="004A4E60" w:rsidRPr="000A184C" w:rsidRDefault="004A4E60" w:rsidP="007F2B84">
            <w:pPr>
              <w:rPr>
                <w:b/>
                <w:bCs/>
              </w:rPr>
            </w:pPr>
            <w:r w:rsidRPr="000A184C">
              <w:rPr>
                <w:b/>
                <w:bCs/>
              </w:rPr>
              <w:t>Platform 3: Assessing needs and planning care</w:t>
            </w:r>
          </w:p>
          <w:p w14:paraId="504C1C31" w14:textId="77777777" w:rsidR="004A4E60" w:rsidRPr="003E01C8" w:rsidRDefault="004A4E60" w:rsidP="007F2B84"/>
          <w:p w14:paraId="12E27698" w14:textId="77777777" w:rsidR="004A4E60" w:rsidRPr="003E01C8" w:rsidRDefault="004A4E60" w:rsidP="007F2B84"/>
          <w:p w14:paraId="14EC6330" w14:textId="77777777" w:rsidR="004A4E60" w:rsidRPr="003E01C8" w:rsidRDefault="004A4E60" w:rsidP="007F2B84"/>
          <w:p w14:paraId="4BA5E43B" w14:textId="77777777" w:rsidR="004A4E60" w:rsidRPr="000A184C" w:rsidRDefault="004A4E60" w:rsidP="007F2B84">
            <w:pPr>
              <w:rPr>
                <w:b/>
                <w:bCs/>
              </w:rPr>
            </w:pPr>
            <w:r w:rsidRPr="000A184C">
              <w:rPr>
                <w:b/>
                <w:bCs/>
              </w:rPr>
              <w:t>Platform 4: Providing and evaluating care</w:t>
            </w:r>
          </w:p>
          <w:p w14:paraId="36318353" w14:textId="77777777" w:rsidR="004A4E60" w:rsidRPr="003E01C8" w:rsidRDefault="004A4E60" w:rsidP="007F2B84"/>
          <w:p w14:paraId="2487E377" w14:textId="77777777" w:rsidR="004A4E60" w:rsidRPr="003E01C8" w:rsidRDefault="004A4E60" w:rsidP="007F2B84"/>
          <w:p w14:paraId="0C2E1DAE" w14:textId="77777777" w:rsidR="004A4E60" w:rsidRPr="003E01C8" w:rsidRDefault="004A4E60" w:rsidP="007F2B84"/>
          <w:p w14:paraId="603560B2" w14:textId="77777777" w:rsidR="004A4E60" w:rsidRPr="000A184C" w:rsidRDefault="004A4E60" w:rsidP="007F2B84">
            <w:pPr>
              <w:rPr>
                <w:b/>
                <w:bCs/>
              </w:rPr>
            </w:pPr>
            <w:r w:rsidRPr="000A184C">
              <w:rPr>
                <w:b/>
                <w:bCs/>
              </w:rPr>
              <w:t>Platform 5: Leading and managing nursing care and working in teams</w:t>
            </w:r>
          </w:p>
          <w:p w14:paraId="7ACB6740" w14:textId="77777777" w:rsidR="004A4E60" w:rsidRPr="003E01C8" w:rsidRDefault="004A4E60" w:rsidP="007F2B84"/>
          <w:p w14:paraId="6844F33D" w14:textId="77777777" w:rsidR="004A4E60" w:rsidRPr="003E01C8" w:rsidRDefault="004A4E60" w:rsidP="007F2B84"/>
          <w:p w14:paraId="38346811" w14:textId="77777777" w:rsidR="004A4E60" w:rsidRPr="003E01C8" w:rsidRDefault="004A4E60" w:rsidP="007F2B84"/>
          <w:p w14:paraId="4D892626" w14:textId="77777777" w:rsidR="004A4E60" w:rsidRPr="003E01C8" w:rsidRDefault="004A4E60" w:rsidP="007F2B84"/>
          <w:p w14:paraId="21894EB5" w14:textId="77777777" w:rsidR="004A4E60" w:rsidRPr="000A184C" w:rsidRDefault="004A4E60" w:rsidP="007F2B84">
            <w:pPr>
              <w:rPr>
                <w:b/>
                <w:bCs/>
              </w:rPr>
            </w:pPr>
            <w:r w:rsidRPr="000A184C">
              <w:rPr>
                <w:b/>
                <w:bCs/>
              </w:rPr>
              <w:lastRenderedPageBreak/>
              <w:t>Platform 6: Improving safety and quality of care</w:t>
            </w:r>
          </w:p>
          <w:p w14:paraId="2B9D337F" w14:textId="77777777" w:rsidR="004A4E60" w:rsidRPr="003E01C8" w:rsidRDefault="004A4E60" w:rsidP="007F2B84"/>
          <w:p w14:paraId="48CD5C63" w14:textId="77777777" w:rsidR="004A4E60" w:rsidRPr="003E01C8" w:rsidRDefault="004A4E60" w:rsidP="007F2B84"/>
          <w:p w14:paraId="095E2639" w14:textId="77777777" w:rsidR="004A4E60" w:rsidRPr="003E01C8" w:rsidRDefault="004A4E60" w:rsidP="007F2B84"/>
          <w:p w14:paraId="7BED0D87" w14:textId="77777777" w:rsidR="004A4E60" w:rsidRPr="003E01C8" w:rsidRDefault="004A4E60" w:rsidP="007F2B84"/>
          <w:p w14:paraId="502CF66B" w14:textId="77777777" w:rsidR="004A4E60" w:rsidRPr="000A184C" w:rsidRDefault="004A4E60" w:rsidP="007F2B84">
            <w:pPr>
              <w:rPr>
                <w:b/>
                <w:bCs/>
              </w:rPr>
            </w:pPr>
            <w:r w:rsidRPr="000A184C">
              <w:rPr>
                <w:b/>
                <w:bCs/>
              </w:rPr>
              <w:t>Platform 7: Coordinating care</w:t>
            </w:r>
          </w:p>
          <w:p w14:paraId="67F642CE" w14:textId="77777777" w:rsidR="004A4E60" w:rsidRPr="003E01C8" w:rsidRDefault="004A4E60" w:rsidP="007F2B84"/>
          <w:p w14:paraId="6D6DD42A" w14:textId="77777777" w:rsidR="004A4E60" w:rsidRPr="003E01C8" w:rsidRDefault="004A4E60" w:rsidP="007F2B84"/>
          <w:p w14:paraId="29714EB6" w14:textId="77777777" w:rsidR="004A4E60" w:rsidRPr="003E01C8" w:rsidRDefault="004A4E60" w:rsidP="007F2B84"/>
          <w:p w14:paraId="7AE574E7" w14:textId="77777777" w:rsidR="004A4E60" w:rsidRPr="003E01C8" w:rsidRDefault="004A4E60" w:rsidP="007F2B84"/>
          <w:p w14:paraId="4FC2CB7C" w14:textId="77777777" w:rsidR="004A4E60" w:rsidRPr="000A184C" w:rsidRDefault="004A4E60" w:rsidP="007F2B84">
            <w:pPr>
              <w:rPr>
                <w:b/>
                <w:bCs/>
              </w:rPr>
            </w:pPr>
            <w:r w:rsidRPr="000A184C">
              <w:rPr>
                <w:b/>
                <w:bCs/>
              </w:rPr>
              <w:t>Skills and Procedures:</w:t>
            </w:r>
          </w:p>
          <w:p w14:paraId="7F0540C4" w14:textId="77777777" w:rsidR="004A4E60" w:rsidRPr="003E01C8" w:rsidRDefault="004A4E60" w:rsidP="007F2B84"/>
          <w:p w14:paraId="07928E8D" w14:textId="77777777" w:rsidR="004A4E60" w:rsidRPr="003E01C8" w:rsidRDefault="004A4E60" w:rsidP="007F2B84"/>
          <w:p w14:paraId="1C7367B4" w14:textId="77777777" w:rsidR="004A4E60" w:rsidRPr="003E01C8" w:rsidRDefault="004A4E60" w:rsidP="007F2B84"/>
          <w:p w14:paraId="125E2BE0" w14:textId="77777777" w:rsidR="004A4E60" w:rsidRPr="003E01C8" w:rsidRDefault="004A4E60" w:rsidP="007F2B84"/>
        </w:tc>
      </w:tr>
      <w:tr w:rsidR="004A4E60" w:rsidRPr="003E01C8" w14:paraId="1762262B" w14:textId="77777777" w:rsidTr="007F2B84">
        <w:trPr>
          <w:trHeight w:val="1676"/>
        </w:trPr>
        <w:tc>
          <w:tcPr>
            <w:tcW w:w="9242" w:type="dxa"/>
            <w:gridSpan w:val="5"/>
            <w:tcBorders>
              <w:top w:val="single" w:sz="4" w:space="0" w:color="auto"/>
              <w:left w:val="single" w:sz="4" w:space="0" w:color="auto"/>
              <w:bottom w:val="single" w:sz="4" w:space="0" w:color="auto"/>
              <w:right w:val="single" w:sz="4" w:space="0" w:color="auto"/>
            </w:tcBorders>
          </w:tcPr>
          <w:p w14:paraId="6166A0FC" w14:textId="77777777" w:rsidR="004A4E60" w:rsidRPr="000A184C" w:rsidRDefault="004A4E60" w:rsidP="007F2B84">
            <w:pPr>
              <w:rPr>
                <w:b/>
                <w:bCs/>
              </w:rPr>
            </w:pPr>
            <w:r w:rsidRPr="000A184C">
              <w:rPr>
                <w:b/>
                <w:bCs/>
              </w:rPr>
              <w:lastRenderedPageBreak/>
              <w:t>Student feedback:</w:t>
            </w:r>
          </w:p>
          <w:p w14:paraId="393AC913" w14:textId="77777777" w:rsidR="004A4E60" w:rsidRPr="003E01C8" w:rsidRDefault="004A4E60" w:rsidP="007F2B84"/>
          <w:p w14:paraId="1F40BC77" w14:textId="77777777" w:rsidR="004A4E60" w:rsidRPr="003E01C8" w:rsidRDefault="004A4E60" w:rsidP="007F2B84"/>
          <w:p w14:paraId="118ADD8D" w14:textId="77777777" w:rsidR="004A4E60" w:rsidRPr="003E01C8" w:rsidRDefault="004A4E60" w:rsidP="007F2B84"/>
        </w:tc>
      </w:tr>
      <w:tr w:rsidR="004A4E60" w:rsidRPr="003E01C8" w14:paraId="7640A39A" w14:textId="77777777" w:rsidTr="007F2B84">
        <w:trPr>
          <w:trHeight w:val="592"/>
        </w:trPr>
        <w:tc>
          <w:tcPr>
            <w:tcW w:w="6232" w:type="dxa"/>
            <w:gridSpan w:val="3"/>
            <w:tcBorders>
              <w:top w:val="single" w:sz="4" w:space="0" w:color="auto"/>
              <w:left w:val="single" w:sz="4" w:space="0" w:color="auto"/>
              <w:bottom w:val="single" w:sz="4" w:space="0" w:color="auto"/>
              <w:right w:val="single" w:sz="4" w:space="0" w:color="auto"/>
            </w:tcBorders>
          </w:tcPr>
          <w:p w14:paraId="2B5EFF16" w14:textId="77777777" w:rsidR="004A4E60" w:rsidRPr="003E01C8" w:rsidRDefault="004A4E60" w:rsidP="007F2B84">
            <w:pPr>
              <w:spacing w:before="120" w:after="120"/>
            </w:pPr>
            <w:r w:rsidRPr="003E01C8">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766CC30F" w14:textId="77777777" w:rsidR="004A4E60" w:rsidRPr="003E01C8" w:rsidRDefault="004A4E60" w:rsidP="007F2B84">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45840F02" w14:textId="77777777" w:rsidR="004A4E60" w:rsidRPr="003E01C8" w:rsidRDefault="004A4E60" w:rsidP="007F2B84">
            <w:pPr>
              <w:spacing w:before="120" w:after="120"/>
            </w:pPr>
            <w:r w:rsidRPr="003E01C8">
              <w:t>No</w:t>
            </w:r>
          </w:p>
        </w:tc>
      </w:tr>
      <w:tr w:rsidR="004A4E60" w:rsidRPr="003E01C8" w14:paraId="33ABC086" w14:textId="77777777" w:rsidTr="007F2B84">
        <w:trPr>
          <w:trHeight w:val="315"/>
        </w:trPr>
        <w:tc>
          <w:tcPr>
            <w:tcW w:w="6232" w:type="dxa"/>
            <w:gridSpan w:val="3"/>
            <w:tcBorders>
              <w:top w:val="single" w:sz="4" w:space="0" w:color="auto"/>
              <w:left w:val="single" w:sz="4" w:space="0" w:color="auto"/>
              <w:bottom w:val="single" w:sz="4" w:space="0" w:color="auto"/>
              <w:right w:val="single" w:sz="4" w:space="0" w:color="auto"/>
            </w:tcBorders>
          </w:tcPr>
          <w:p w14:paraId="28D15005" w14:textId="77777777" w:rsidR="004A4E60" w:rsidRPr="003E01C8" w:rsidRDefault="004A4E60" w:rsidP="007F2B84">
            <w:pPr>
              <w:spacing w:before="120" w:after="120"/>
              <w:rPr>
                <w:color w:val="FF0000"/>
              </w:rPr>
            </w:pPr>
            <w:r w:rsidRPr="003E01C8">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00F79A13" w14:textId="77777777" w:rsidR="004A4E60" w:rsidRPr="003E01C8" w:rsidRDefault="004A4E60" w:rsidP="007F2B84">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35DE7E9B" w14:textId="77777777" w:rsidR="004A4E60" w:rsidRPr="003E01C8" w:rsidRDefault="004A4E60" w:rsidP="007F2B84">
            <w:pPr>
              <w:spacing w:before="120" w:after="120"/>
            </w:pPr>
            <w:r w:rsidRPr="003E01C8">
              <w:t>No</w:t>
            </w:r>
          </w:p>
        </w:tc>
      </w:tr>
      <w:tr w:rsidR="004A4E60" w:rsidRPr="003E01C8" w14:paraId="3C43E7DC"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2122" w:type="dxa"/>
            <w:shd w:val="clear" w:color="auto" w:fill="E7E6E6"/>
          </w:tcPr>
          <w:p w14:paraId="5F05AD2B" w14:textId="77777777" w:rsidR="004A4E60" w:rsidRPr="003E01C8" w:rsidRDefault="004A4E60" w:rsidP="007F2B84">
            <w:pPr>
              <w:spacing w:before="120" w:after="120"/>
            </w:pPr>
            <w:r w:rsidRPr="003E01C8">
              <w:t xml:space="preserve">Date </w:t>
            </w:r>
          </w:p>
          <w:p w14:paraId="77D13850" w14:textId="77777777" w:rsidR="004A4E60" w:rsidRPr="003E01C8" w:rsidRDefault="004A4E60" w:rsidP="007F2B84">
            <w:pPr>
              <w:spacing w:before="120" w:after="120"/>
            </w:pPr>
            <w:r w:rsidRPr="003E01C8">
              <w:softHyphen/>
            </w:r>
            <w:r w:rsidRPr="003E01C8">
              <w:softHyphen/>
              <w:t>____/</w:t>
            </w:r>
            <w:r w:rsidRPr="003E01C8">
              <w:softHyphen/>
            </w:r>
            <w:r w:rsidRPr="003E01C8">
              <w:softHyphen/>
              <w:t>____/</w:t>
            </w:r>
            <w:r w:rsidRPr="003E01C8">
              <w:softHyphen/>
            </w:r>
            <w:r w:rsidRPr="003E01C8">
              <w:softHyphen/>
              <w:t>____</w:t>
            </w:r>
          </w:p>
        </w:tc>
        <w:tc>
          <w:tcPr>
            <w:tcW w:w="3402" w:type="dxa"/>
            <w:shd w:val="clear" w:color="auto" w:fill="E7E6E6"/>
          </w:tcPr>
          <w:p w14:paraId="306A5245" w14:textId="77777777" w:rsidR="004A4E60" w:rsidRPr="003E01C8" w:rsidRDefault="004A4E60" w:rsidP="007F2B84">
            <w:pPr>
              <w:spacing w:before="120" w:after="120"/>
            </w:pPr>
            <w:r w:rsidRPr="003E01C8">
              <w:t>Student Signature:</w:t>
            </w:r>
          </w:p>
        </w:tc>
        <w:tc>
          <w:tcPr>
            <w:tcW w:w="3718" w:type="dxa"/>
            <w:gridSpan w:val="3"/>
            <w:shd w:val="clear" w:color="auto" w:fill="E7E6E6"/>
          </w:tcPr>
          <w:p w14:paraId="79E2E89F" w14:textId="77777777" w:rsidR="004A4E60" w:rsidRPr="003E01C8" w:rsidRDefault="004A4E60" w:rsidP="007F2B84">
            <w:pPr>
              <w:spacing w:before="120" w:after="120"/>
            </w:pPr>
            <w:r w:rsidRPr="003E01C8">
              <w:t>Practice Supervisor and/or Assessor Signature:</w:t>
            </w:r>
          </w:p>
          <w:p w14:paraId="11030783" w14:textId="77777777" w:rsidR="004A4E60" w:rsidRPr="003E01C8" w:rsidRDefault="004A4E60" w:rsidP="007F2B84">
            <w:pPr>
              <w:spacing w:before="120" w:after="120"/>
            </w:pPr>
          </w:p>
        </w:tc>
      </w:tr>
    </w:tbl>
    <w:p w14:paraId="1422B067" w14:textId="77777777" w:rsidR="004A4E60" w:rsidRPr="003E01C8" w:rsidRDefault="004A4E60" w:rsidP="004A4E60">
      <w:pPr>
        <w:sectPr w:rsidR="004A4E60" w:rsidRPr="003E01C8" w:rsidSect="00325015">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59"/>
        <w:gridCol w:w="1021"/>
        <w:gridCol w:w="113"/>
        <w:gridCol w:w="843"/>
        <w:gridCol w:w="178"/>
        <w:gridCol w:w="1079"/>
        <w:gridCol w:w="468"/>
        <w:gridCol w:w="790"/>
        <w:gridCol w:w="73"/>
        <w:gridCol w:w="567"/>
        <w:gridCol w:w="616"/>
        <w:gridCol w:w="772"/>
        <w:gridCol w:w="488"/>
        <w:gridCol w:w="1216"/>
        <w:gridCol w:w="139"/>
      </w:tblGrid>
      <w:tr w:rsidR="004A4E60" w:rsidRPr="00E230F5" w14:paraId="76DC91F3" w14:textId="77777777" w:rsidTr="007F2B84">
        <w:trPr>
          <w:gridBefore w:val="1"/>
          <w:gridAfter w:val="1"/>
          <w:wBefore w:w="34" w:type="dxa"/>
          <w:wAfter w:w="139" w:type="dxa"/>
          <w:trHeight w:val="835"/>
        </w:trPr>
        <w:tc>
          <w:tcPr>
            <w:tcW w:w="9183" w:type="dxa"/>
            <w:gridSpan w:val="14"/>
            <w:tcBorders>
              <w:bottom w:val="single" w:sz="4" w:space="0" w:color="auto"/>
            </w:tcBorders>
            <w:shd w:val="clear" w:color="auto" w:fill="D0CECE" w:themeFill="background2" w:themeFillShade="E6"/>
          </w:tcPr>
          <w:p w14:paraId="11D60BDB" w14:textId="77777777" w:rsidR="004A4E60" w:rsidRPr="005B677A" w:rsidRDefault="004A4E60" w:rsidP="007F2B84">
            <w:pPr>
              <w:ind w:right="-250"/>
              <w:jc w:val="center"/>
              <w:rPr>
                <w:rFonts w:cs="Arial"/>
                <w:b/>
                <w:szCs w:val="24"/>
              </w:rPr>
            </w:pPr>
            <w:r>
              <w:rPr>
                <w:rFonts w:cs="Arial"/>
                <w:b/>
                <w:szCs w:val="24"/>
              </w:rPr>
              <w:lastRenderedPageBreak/>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5B917905" w14:textId="77777777" w:rsidR="004A4E60" w:rsidRPr="00E230F5" w:rsidRDefault="004A4E60" w:rsidP="007F2B84">
            <w:pPr>
              <w:ind w:right="-250"/>
              <w:jc w:val="center"/>
              <w:rPr>
                <w:rFonts w:cs="Arial"/>
                <w:color w:val="000000"/>
              </w:rPr>
            </w:pPr>
            <w:r>
              <w:rPr>
                <w:rFonts w:cs="Arial"/>
                <w:b/>
                <w:bCs/>
                <w:szCs w:val="24"/>
              </w:rPr>
              <w:t>PART 2</w:t>
            </w:r>
            <w:r w:rsidRPr="005B677A">
              <w:rPr>
                <w:rFonts w:cs="Arial"/>
                <w:b/>
                <w:szCs w:val="24"/>
              </w:rPr>
              <w:t xml:space="preserve">: </w:t>
            </w:r>
            <w:r>
              <w:rPr>
                <w:rFonts w:cs="Arial"/>
                <w:b/>
                <w:szCs w:val="24"/>
              </w:rPr>
              <w:t>PLE 2a</w:t>
            </w:r>
          </w:p>
        </w:tc>
      </w:tr>
      <w:tr w:rsidR="004A4E60" w14:paraId="29C4CA1F" w14:textId="77777777" w:rsidTr="007F2B84">
        <w:tblPrEx>
          <w:tblLook w:val="00A0" w:firstRow="1" w:lastRow="0" w:firstColumn="1" w:lastColumn="0" w:noHBand="0" w:noVBand="0"/>
        </w:tblPrEx>
        <w:trPr>
          <w:gridBefore w:val="1"/>
          <w:gridAfter w:val="1"/>
          <w:wBefore w:w="34" w:type="dxa"/>
          <w:wAfter w:w="139" w:type="dxa"/>
          <w:trHeight w:val="1360"/>
        </w:trPr>
        <w:tc>
          <w:tcPr>
            <w:tcW w:w="9183" w:type="dxa"/>
            <w:gridSpan w:val="14"/>
          </w:tcPr>
          <w:p w14:paraId="06D80F04" w14:textId="77777777" w:rsidR="004A4E60" w:rsidRPr="00BA19AC" w:rsidRDefault="004A4E60" w:rsidP="007F2B84">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4A4E60" w14:paraId="76AB86E6" w14:textId="77777777" w:rsidTr="007F2B84">
        <w:tblPrEx>
          <w:tblLook w:val="00A0" w:firstRow="1" w:lastRow="0" w:firstColumn="1" w:lastColumn="0" w:noHBand="0" w:noVBand="0"/>
        </w:tblPrEx>
        <w:trPr>
          <w:gridBefore w:val="1"/>
          <w:gridAfter w:val="1"/>
          <w:wBefore w:w="34" w:type="dxa"/>
          <w:wAfter w:w="139" w:type="dxa"/>
        </w:trPr>
        <w:tc>
          <w:tcPr>
            <w:tcW w:w="9183" w:type="dxa"/>
            <w:gridSpan w:val="14"/>
          </w:tcPr>
          <w:p w14:paraId="7D8ACD8B" w14:textId="77777777" w:rsidR="004A4E60" w:rsidRPr="00BC40A4" w:rsidRDefault="004A4E60" w:rsidP="007F2B84">
            <w:pPr>
              <w:spacing w:after="0"/>
              <w:rPr>
                <w:rFonts w:eastAsia="BatangChe" w:cs="Arial"/>
                <w:b/>
              </w:rPr>
            </w:pPr>
            <w:r w:rsidRPr="00BC40A4">
              <w:rPr>
                <w:rFonts w:eastAsia="BatangChe" w:cs="Arial"/>
                <w:b/>
              </w:rPr>
              <w:t>Information to be given to the service user/carer/family member:</w:t>
            </w:r>
          </w:p>
          <w:p w14:paraId="50FC35DF" w14:textId="77777777" w:rsidR="004A4E60" w:rsidRPr="00BA19AC" w:rsidRDefault="004A4E60" w:rsidP="007F2B84">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4A4E60" w14:paraId="4BD26182" w14:textId="77777777" w:rsidTr="007F2B84">
        <w:tblPrEx>
          <w:tblLook w:val="00A0" w:firstRow="1" w:lastRow="0" w:firstColumn="1" w:lastColumn="0" w:noHBand="0" w:noVBand="0"/>
        </w:tblPrEx>
        <w:trPr>
          <w:gridBefore w:val="1"/>
          <w:gridAfter w:val="1"/>
          <w:wBefore w:w="34" w:type="dxa"/>
          <w:wAfter w:w="139" w:type="dxa"/>
          <w:trHeight w:val="294"/>
        </w:trPr>
        <w:tc>
          <w:tcPr>
            <w:tcW w:w="9183" w:type="dxa"/>
            <w:gridSpan w:val="14"/>
            <w:shd w:val="clear" w:color="auto" w:fill="FFFF00"/>
            <w:vAlign w:val="center"/>
          </w:tcPr>
          <w:p w14:paraId="2D630C0F" w14:textId="77777777" w:rsidR="004A4E60" w:rsidRPr="004B1E02" w:rsidRDefault="004A4E60" w:rsidP="007F2B84">
            <w:pPr>
              <w:spacing w:before="120" w:after="120"/>
              <w:ind w:right="482"/>
              <w:rPr>
                <w:szCs w:val="24"/>
              </w:rPr>
            </w:pPr>
            <w:r w:rsidRPr="004B1E02">
              <w:rPr>
                <w:b/>
                <w:noProof/>
                <w:szCs w:val="24"/>
                <w:lang w:eastAsia="en-GB"/>
              </w:rPr>
              <mc:AlternateContent>
                <mc:Choice Requires="wps">
                  <w:drawing>
                    <wp:anchor distT="0" distB="0" distL="114300" distR="114300" simplePos="0" relativeHeight="251819520" behindDoc="0" locked="0" layoutInCell="1" allowOverlap="1" wp14:anchorId="61802B86" wp14:editId="0D12B037">
                      <wp:simplePos x="0" y="0"/>
                      <wp:positionH relativeFrom="column">
                        <wp:posOffset>5196205</wp:posOffset>
                      </wp:positionH>
                      <wp:positionV relativeFrom="paragraph">
                        <wp:posOffset>76200</wp:posOffset>
                      </wp:positionV>
                      <wp:extent cx="207010" cy="154940"/>
                      <wp:effectExtent l="19050" t="19050" r="21590" b="16510"/>
                      <wp:wrapNone/>
                      <wp:docPr id="12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8A3F4A0" w14:textId="77777777" w:rsidR="00FD0111" w:rsidRDefault="00FD0111" w:rsidP="004A4E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02B86" id="_x0000_s1032" style="position:absolute;margin-left:409.15pt;margin-top:6pt;width:16.3pt;height:12.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38A3F4A0" w14:textId="77777777" w:rsidR="00FD0111" w:rsidRDefault="00FD0111" w:rsidP="004A4E60">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818496" behindDoc="0" locked="0" layoutInCell="1" allowOverlap="1" wp14:anchorId="20FEDD1D" wp14:editId="6C755EAD">
                      <wp:simplePos x="0" y="0"/>
                      <wp:positionH relativeFrom="column">
                        <wp:posOffset>3510280</wp:posOffset>
                      </wp:positionH>
                      <wp:positionV relativeFrom="paragraph">
                        <wp:posOffset>85725</wp:posOffset>
                      </wp:positionV>
                      <wp:extent cx="207010" cy="154940"/>
                      <wp:effectExtent l="19050" t="19050" r="21590" b="16510"/>
                      <wp:wrapNone/>
                      <wp:docPr id="12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4EC7619" w14:textId="77777777" w:rsidR="00FD0111" w:rsidRDefault="00FD0111" w:rsidP="004A4E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EDD1D" id="_x0000_s1033" style="position:absolute;margin-left:276.4pt;margin-top:6.75pt;width:16.3pt;height:12.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04EC7619" w14:textId="77777777" w:rsidR="00FD0111" w:rsidRDefault="00FD0111" w:rsidP="004A4E60">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4A4E60" w14:paraId="3992382E" w14:textId="77777777" w:rsidTr="007F2B84">
        <w:tblPrEx>
          <w:tblLook w:val="00A0" w:firstRow="1" w:lastRow="0" w:firstColumn="1" w:lastColumn="0" w:noHBand="0" w:noVBand="0"/>
        </w:tblPrEx>
        <w:trPr>
          <w:gridBefore w:val="1"/>
          <w:gridAfter w:val="1"/>
          <w:wBefore w:w="34" w:type="dxa"/>
          <w:wAfter w:w="139" w:type="dxa"/>
          <w:trHeight w:val="1421"/>
        </w:trPr>
        <w:tc>
          <w:tcPr>
            <w:tcW w:w="2936" w:type="dxa"/>
            <w:gridSpan w:val="4"/>
            <w:shd w:val="clear" w:color="auto" w:fill="FFFF00"/>
            <w:vAlign w:val="center"/>
          </w:tcPr>
          <w:p w14:paraId="60F38BB2" w14:textId="77777777" w:rsidR="004A4E60" w:rsidRPr="004B1E02" w:rsidRDefault="004A4E60" w:rsidP="007F2B84">
            <w:pPr>
              <w:rPr>
                <w:rFonts w:cs="Arial"/>
                <w:b/>
                <w:szCs w:val="24"/>
              </w:rPr>
            </w:pPr>
            <w:r w:rsidRPr="004B1E02">
              <w:rPr>
                <w:rFonts w:cs="Arial"/>
                <w:b/>
                <w:szCs w:val="24"/>
              </w:rPr>
              <w:t xml:space="preserve">How happy were you with the way the student </w:t>
            </w:r>
            <w:proofErr w:type="gramStart"/>
            <w:r w:rsidRPr="004B1E02">
              <w:rPr>
                <w:rFonts w:cs="Arial"/>
                <w:b/>
                <w:szCs w:val="24"/>
              </w:rPr>
              <w:t>nurse….</w:t>
            </w:r>
            <w:proofErr w:type="gramEnd"/>
          </w:p>
        </w:tc>
        <w:tc>
          <w:tcPr>
            <w:tcW w:w="1257" w:type="dxa"/>
            <w:gridSpan w:val="2"/>
          </w:tcPr>
          <w:p w14:paraId="7A4312D6" w14:textId="77777777" w:rsidR="004A4E60" w:rsidRPr="004B1E02" w:rsidRDefault="004A4E60" w:rsidP="007F2B84">
            <w:pPr>
              <w:jc w:val="center"/>
              <w:rPr>
                <w:rFonts w:cs="Arial"/>
                <w:szCs w:val="24"/>
              </w:rPr>
            </w:pPr>
            <w:r w:rsidRPr="004B1E02">
              <w:rPr>
                <w:rFonts w:cs="Arial"/>
                <w:noProof/>
                <w:color w:val="FF0000"/>
                <w:szCs w:val="24"/>
                <w:lang w:eastAsia="en-GB"/>
              </w:rPr>
              <w:drawing>
                <wp:anchor distT="0" distB="0" distL="114300" distR="114300" simplePos="0" relativeHeight="251814400" behindDoc="0" locked="0" layoutInCell="1" allowOverlap="1" wp14:anchorId="6DBDF514" wp14:editId="2B6FDF34">
                  <wp:simplePos x="0" y="0"/>
                  <wp:positionH relativeFrom="page">
                    <wp:posOffset>252095</wp:posOffset>
                  </wp:positionH>
                  <wp:positionV relativeFrom="paragraph">
                    <wp:posOffset>493395</wp:posOffset>
                  </wp:positionV>
                  <wp:extent cx="338400" cy="338400"/>
                  <wp:effectExtent l="0" t="0" r="5080" b="508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7A36A083" w14:textId="77777777" w:rsidR="004A4E60" w:rsidRPr="004B1E02" w:rsidRDefault="004A4E60" w:rsidP="007F2B84">
            <w:pPr>
              <w:jc w:val="center"/>
              <w:rPr>
                <w:rFonts w:cs="Arial"/>
                <w:szCs w:val="24"/>
              </w:rPr>
            </w:pPr>
          </w:p>
        </w:tc>
        <w:tc>
          <w:tcPr>
            <w:tcW w:w="1258" w:type="dxa"/>
            <w:gridSpan w:val="2"/>
          </w:tcPr>
          <w:p w14:paraId="1CB8BCB3" w14:textId="77777777" w:rsidR="004A4E60" w:rsidRPr="004B1E02" w:rsidRDefault="004A4E60" w:rsidP="007F2B84">
            <w:pPr>
              <w:jc w:val="center"/>
              <w:rPr>
                <w:rFonts w:cs="Arial"/>
                <w:szCs w:val="24"/>
              </w:rPr>
            </w:pPr>
            <w:r w:rsidRPr="004B1E02">
              <w:rPr>
                <w:rFonts w:cs="Arial"/>
                <w:noProof/>
                <w:szCs w:val="24"/>
                <w:lang w:eastAsia="en-GB"/>
              </w:rPr>
              <w:drawing>
                <wp:anchor distT="0" distB="0" distL="114300" distR="114300" simplePos="0" relativeHeight="251817472" behindDoc="0" locked="0" layoutInCell="1" allowOverlap="1" wp14:anchorId="7DD286C2" wp14:editId="1088BB83">
                  <wp:simplePos x="0" y="0"/>
                  <wp:positionH relativeFrom="column">
                    <wp:posOffset>161925</wp:posOffset>
                  </wp:positionH>
                  <wp:positionV relativeFrom="paragraph">
                    <wp:posOffset>499110</wp:posOffset>
                  </wp:positionV>
                  <wp:extent cx="327600" cy="327600"/>
                  <wp:effectExtent l="0" t="0" r="0" b="0"/>
                  <wp:wrapNone/>
                  <wp:docPr id="16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3"/>
          </w:tcPr>
          <w:p w14:paraId="762BE349" w14:textId="77777777" w:rsidR="004A4E60" w:rsidRPr="004B1E02" w:rsidRDefault="004A4E60" w:rsidP="007F2B84">
            <w:pPr>
              <w:jc w:val="center"/>
              <w:rPr>
                <w:rFonts w:cs="Arial"/>
                <w:b/>
                <w:szCs w:val="24"/>
              </w:rPr>
            </w:pPr>
            <w:r w:rsidRPr="004B1E02">
              <w:rPr>
                <w:rFonts w:cs="Arial"/>
                <w:noProof/>
                <w:szCs w:val="24"/>
                <w:lang w:eastAsia="en-GB"/>
              </w:rPr>
              <w:drawing>
                <wp:anchor distT="0" distB="0" distL="114300" distR="114300" simplePos="0" relativeHeight="251820544" behindDoc="0" locked="0" layoutInCell="1" allowOverlap="1" wp14:anchorId="688E4DF4" wp14:editId="365180C7">
                  <wp:simplePos x="0" y="0"/>
                  <wp:positionH relativeFrom="column">
                    <wp:posOffset>175895</wp:posOffset>
                  </wp:positionH>
                  <wp:positionV relativeFrom="paragraph">
                    <wp:posOffset>411966</wp:posOffset>
                  </wp:positionV>
                  <wp:extent cx="338400" cy="388800"/>
                  <wp:effectExtent l="0" t="0" r="5080" b="0"/>
                  <wp:wrapNone/>
                  <wp:docPr id="16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0CBB5392" w14:textId="77777777" w:rsidR="004A4E60" w:rsidRPr="004B1E02" w:rsidRDefault="004A4E60" w:rsidP="007F2B84">
            <w:pPr>
              <w:jc w:val="center"/>
              <w:rPr>
                <w:rFonts w:cs="Arial"/>
                <w:szCs w:val="24"/>
              </w:rPr>
            </w:pPr>
          </w:p>
        </w:tc>
        <w:tc>
          <w:tcPr>
            <w:tcW w:w="1260" w:type="dxa"/>
            <w:gridSpan w:val="2"/>
          </w:tcPr>
          <w:p w14:paraId="0981B8D2" w14:textId="77777777" w:rsidR="004A4E60" w:rsidRPr="004B1E02" w:rsidRDefault="004A4E60" w:rsidP="007F2B84">
            <w:pPr>
              <w:jc w:val="center"/>
              <w:rPr>
                <w:rFonts w:cs="Arial"/>
                <w:b/>
                <w:szCs w:val="24"/>
              </w:rPr>
            </w:pPr>
            <w:r w:rsidRPr="004B1E02">
              <w:rPr>
                <w:rFonts w:cs="Arial"/>
                <w:b/>
                <w:szCs w:val="24"/>
              </w:rPr>
              <w:t>Unhappy</w:t>
            </w:r>
          </w:p>
          <w:p w14:paraId="509C0D48" w14:textId="77777777" w:rsidR="004A4E60" w:rsidRPr="004B1E02" w:rsidRDefault="004A4E60" w:rsidP="007F2B84">
            <w:pPr>
              <w:jc w:val="center"/>
              <w:rPr>
                <w:rFonts w:cs="Arial"/>
                <w:szCs w:val="24"/>
              </w:rPr>
            </w:pPr>
            <w:r w:rsidRPr="004B1E02">
              <w:rPr>
                <w:rFonts w:cs="Arial"/>
                <w:noProof/>
                <w:szCs w:val="24"/>
                <w:lang w:eastAsia="en-GB"/>
              </w:rPr>
              <w:drawing>
                <wp:anchor distT="0" distB="0" distL="114300" distR="114300" simplePos="0" relativeHeight="251815424" behindDoc="0" locked="0" layoutInCell="1" allowOverlap="1" wp14:anchorId="6FC624C9" wp14:editId="1F7E32B3">
                  <wp:simplePos x="0" y="0"/>
                  <wp:positionH relativeFrom="column">
                    <wp:posOffset>182245</wp:posOffset>
                  </wp:positionH>
                  <wp:positionV relativeFrom="paragraph">
                    <wp:posOffset>148604</wp:posOffset>
                  </wp:positionV>
                  <wp:extent cx="327600" cy="338400"/>
                  <wp:effectExtent l="0" t="0" r="0" b="5080"/>
                  <wp:wrapNone/>
                  <wp:docPr id="1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0DB65774" w14:textId="77777777" w:rsidR="004A4E60" w:rsidRPr="004B1E02" w:rsidRDefault="004A4E60" w:rsidP="007F2B84">
            <w:pPr>
              <w:jc w:val="center"/>
              <w:rPr>
                <w:rFonts w:cs="Arial"/>
                <w:b/>
                <w:szCs w:val="24"/>
              </w:rPr>
            </w:pPr>
            <w:r w:rsidRPr="004B1E02">
              <w:rPr>
                <w:rFonts w:cs="Arial"/>
                <w:noProof/>
                <w:szCs w:val="24"/>
                <w:lang w:eastAsia="en-GB"/>
              </w:rPr>
              <w:drawing>
                <wp:anchor distT="0" distB="0" distL="114300" distR="114300" simplePos="0" relativeHeight="251816448" behindDoc="0" locked="0" layoutInCell="1" allowOverlap="1" wp14:anchorId="476BC449" wp14:editId="0C55F466">
                  <wp:simplePos x="0" y="0"/>
                  <wp:positionH relativeFrom="page">
                    <wp:posOffset>244475</wp:posOffset>
                  </wp:positionH>
                  <wp:positionV relativeFrom="paragraph">
                    <wp:posOffset>467360</wp:posOffset>
                  </wp:positionV>
                  <wp:extent cx="327025" cy="32702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2745BDE1" w14:textId="77777777" w:rsidR="004A4E60" w:rsidRPr="004B1E02" w:rsidRDefault="004A4E60" w:rsidP="007F2B84">
            <w:pPr>
              <w:jc w:val="center"/>
              <w:rPr>
                <w:rFonts w:cs="Arial"/>
                <w:szCs w:val="24"/>
              </w:rPr>
            </w:pPr>
          </w:p>
        </w:tc>
      </w:tr>
      <w:tr w:rsidR="004A4E60" w14:paraId="527F824E"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39821594" w14:textId="77777777" w:rsidR="004A4E60" w:rsidRPr="004B1E02" w:rsidRDefault="004A4E60" w:rsidP="007F2B84">
            <w:pPr>
              <w:rPr>
                <w:rFonts w:cs="Arial"/>
                <w:b/>
                <w:szCs w:val="24"/>
              </w:rPr>
            </w:pPr>
            <w:r w:rsidRPr="004B1E02">
              <w:rPr>
                <w:rFonts w:cs="Arial"/>
                <w:b/>
                <w:szCs w:val="24"/>
              </w:rPr>
              <w:t>…cared for you?</w:t>
            </w:r>
          </w:p>
        </w:tc>
        <w:tc>
          <w:tcPr>
            <w:tcW w:w="1257" w:type="dxa"/>
            <w:gridSpan w:val="2"/>
          </w:tcPr>
          <w:p w14:paraId="4E829293" w14:textId="77777777" w:rsidR="004A4E60" w:rsidRPr="004B1E02" w:rsidRDefault="004A4E60" w:rsidP="007F2B84">
            <w:pPr>
              <w:ind w:right="480"/>
              <w:rPr>
                <w:szCs w:val="24"/>
              </w:rPr>
            </w:pPr>
          </w:p>
        </w:tc>
        <w:tc>
          <w:tcPr>
            <w:tcW w:w="1258" w:type="dxa"/>
            <w:gridSpan w:val="2"/>
          </w:tcPr>
          <w:p w14:paraId="023DFA02" w14:textId="77777777" w:rsidR="004A4E60" w:rsidRPr="004B1E02" w:rsidRDefault="004A4E60" w:rsidP="007F2B84">
            <w:pPr>
              <w:ind w:right="480"/>
              <w:rPr>
                <w:szCs w:val="24"/>
              </w:rPr>
            </w:pPr>
          </w:p>
        </w:tc>
        <w:tc>
          <w:tcPr>
            <w:tcW w:w="1256" w:type="dxa"/>
            <w:gridSpan w:val="3"/>
          </w:tcPr>
          <w:p w14:paraId="1EACC1B8" w14:textId="77777777" w:rsidR="004A4E60" w:rsidRPr="004B1E02" w:rsidRDefault="004A4E60" w:rsidP="007F2B84">
            <w:pPr>
              <w:ind w:right="480"/>
              <w:rPr>
                <w:szCs w:val="24"/>
              </w:rPr>
            </w:pPr>
          </w:p>
        </w:tc>
        <w:tc>
          <w:tcPr>
            <w:tcW w:w="1260" w:type="dxa"/>
            <w:gridSpan w:val="2"/>
          </w:tcPr>
          <w:p w14:paraId="64908304" w14:textId="77777777" w:rsidR="004A4E60" w:rsidRPr="004B1E02" w:rsidRDefault="004A4E60" w:rsidP="007F2B84">
            <w:pPr>
              <w:ind w:right="480"/>
              <w:rPr>
                <w:szCs w:val="24"/>
              </w:rPr>
            </w:pPr>
          </w:p>
        </w:tc>
        <w:tc>
          <w:tcPr>
            <w:tcW w:w="1216" w:type="dxa"/>
          </w:tcPr>
          <w:p w14:paraId="16FF12C3" w14:textId="77777777" w:rsidR="004A4E60" w:rsidRPr="004B1E02" w:rsidRDefault="004A4E60" w:rsidP="007F2B84">
            <w:pPr>
              <w:ind w:right="480"/>
              <w:rPr>
                <w:szCs w:val="24"/>
              </w:rPr>
            </w:pPr>
          </w:p>
        </w:tc>
      </w:tr>
      <w:tr w:rsidR="004A4E60" w14:paraId="7B1C33F8"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00B6BE69" w14:textId="77777777" w:rsidR="004A4E60" w:rsidRPr="004B1E02" w:rsidRDefault="004A4E60" w:rsidP="007F2B84">
            <w:pPr>
              <w:rPr>
                <w:rFonts w:cs="Arial"/>
                <w:b/>
                <w:szCs w:val="24"/>
              </w:rPr>
            </w:pPr>
            <w:r w:rsidRPr="004B1E02">
              <w:rPr>
                <w:rFonts w:cs="Arial"/>
                <w:b/>
                <w:szCs w:val="24"/>
              </w:rPr>
              <w:t>…listened to your needs?</w:t>
            </w:r>
          </w:p>
        </w:tc>
        <w:tc>
          <w:tcPr>
            <w:tcW w:w="1257" w:type="dxa"/>
            <w:gridSpan w:val="2"/>
          </w:tcPr>
          <w:p w14:paraId="7DB36DF9" w14:textId="77777777" w:rsidR="004A4E60" w:rsidRPr="004B1E02" w:rsidRDefault="004A4E60" w:rsidP="007F2B84">
            <w:pPr>
              <w:ind w:right="480"/>
              <w:rPr>
                <w:szCs w:val="24"/>
              </w:rPr>
            </w:pPr>
          </w:p>
        </w:tc>
        <w:tc>
          <w:tcPr>
            <w:tcW w:w="1258" w:type="dxa"/>
            <w:gridSpan w:val="2"/>
          </w:tcPr>
          <w:p w14:paraId="678EF3A0" w14:textId="77777777" w:rsidR="004A4E60" w:rsidRPr="004B1E02" w:rsidRDefault="004A4E60" w:rsidP="007F2B84">
            <w:pPr>
              <w:ind w:right="480"/>
              <w:rPr>
                <w:szCs w:val="24"/>
              </w:rPr>
            </w:pPr>
          </w:p>
        </w:tc>
        <w:tc>
          <w:tcPr>
            <w:tcW w:w="1256" w:type="dxa"/>
            <w:gridSpan w:val="3"/>
          </w:tcPr>
          <w:p w14:paraId="72252467" w14:textId="77777777" w:rsidR="004A4E60" w:rsidRPr="004B1E02" w:rsidRDefault="004A4E60" w:rsidP="007F2B84">
            <w:pPr>
              <w:ind w:right="480"/>
              <w:rPr>
                <w:szCs w:val="24"/>
              </w:rPr>
            </w:pPr>
          </w:p>
        </w:tc>
        <w:tc>
          <w:tcPr>
            <w:tcW w:w="1260" w:type="dxa"/>
            <w:gridSpan w:val="2"/>
          </w:tcPr>
          <w:p w14:paraId="15F2771C" w14:textId="77777777" w:rsidR="004A4E60" w:rsidRPr="004B1E02" w:rsidRDefault="004A4E60" w:rsidP="007F2B84">
            <w:pPr>
              <w:ind w:right="480"/>
              <w:rPr>
                <w:szCs w:val="24"/>
              </w:rPr>
            </w:pPr>
          </w:p>
        </w:tc>
        <w:tc>
          <w:tcPr>
            <w:tcW w:w="1216" w:type="dxa"/>
          </w:tcPr>
          <w:p w14:paraId="11D03209" w14:textId="77777777" w:rsidR="004A4E60" w:rsidRPr="004B1E02" w:rsidRDefault="004A4E60" w:rsidP="007F2B84">
            <w:pPr>
              <w:ind w:right="480"/>
              <w:rPr>
                <w:szCs w:val="24"/>
              </w:rPr>
            </w:pPr>
          </w:p>
        </w:tc>
      </w:tr>
      <w:tr w:rsidR="004A4E60" w14:paraId="0DC7E0D4"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0402B3D9" w14:textId="77777777" w:rsidR="004A4E60" w:rsidRPr="004B1E02" w:rsidRDefault="004A4E60" w:rsidP="007F2B84">
            <w:pPr>
              <w:rPr>
                <w:rFonts w:cs="Arial"/>
                <w:b/>
                <w:szCs w:val="24"/>
              </w:rPr>
            </w:pPr>
            <w:r w:rsidRPr="004B1E02">
              <w:rPr>
                <w:rFonts w:cs="Arial"/>
                <w:b/>
                <w:szCs w:val="24"/>
              </w:rPr>
              <w:t>…understood the way you felt?</w:t>
            </w:r>
          </w:p>
        </w:tc>
        <w:tc>
          <w:tcPr>
            <w:tcW w:w="1257" w:type="dxa"/>
            <w:gridSpan w:val="2"/>
          </w:tcPr>
          <w:p w14:paraId="76BA3DF5" w14:textId="77777777" w:rsidR="004A4E60" w:rsidRPr="004B1E02" w:rsidRDefault="004A4E60" w:rsidP="007F2B84">
            <w:pPr>
              <w:ind w:right="480"/>
              <w:rPr>
                <w:szCs w:val="24"/>
              </w:rPr>
            </w:pPr>
          </w:p>
        </w:tc>
        <w:tc>
          <w:tcPr>
            <w:tcW w:w="1258" w:type="dxa"/>
            <w:gridSpan w:val="2"/>
          </w:tcPr>
          <w:p w14:paraId="61E7CDB2" w14:textId="77777777" w:rsidR="004A4E60" w:rsidRPr="004B1E02" w:rsidRDefault="004A4E60" w:rsidP="007F2B84">
            <w:pPr>
              <w:ind w:right="480"/>
              <w:rPr>
                <w:szCs w:val="24"/>
              </w:rPr>
            </w:pPr>
          </w:p>
        </w:tc>
        <w:tc>
          <w:tcPr>
            <w:tcW w:w="1256" w:type="dxa"/>
            <w:gridSpan w:val="3"/>
          </w:tcPr>
          <w:p w14:paraId="14CB22DF" w14:textId="77777777" w:rsidR="004A4E60" w:rsidRPr="004B1E02" w:rsidRDefault="004A4E60" w:rsidP="007F2B84">
            <w:pPr>
              <w:ind w:right="480"/>
              <w:rPr>
                <w:szCs w:val="24"/>
              </w:rPr>
            </w:pPr>
          </w:p>
        </w:tc>
        <w:tc>
          <w:tcPr>
            <w:tcW w:w="1260" w:type="dxa"/>
            <w:gridSpan w:val="2"/>
          </w:tcPr>
          <w:p w14:paraId="50058C7E" w14:textId="77777777" w:rsidR="004A4E60" w:rsidRPr="004B1E02" w:rsidRDefault="004A4E60" w:rsidP="007F2B84">
            <w:pPr>
              <w:ind w:right="480"/>
              <w:rPr>
                <w:szCs w:val="24"/>
              </w:rPr>
            </w:pPr>
          </w:p>
        </w:tc>
        <w:tc>
          <w:tcPr>
            <w:tcW w:w="1216" w:type="dxa"/>
          </w:tcPr>
          <w:p w14:paraId="7FEBA28C" w14:textId="77777777" w:rsidR="004A4E60" w:rsidRPr="004B1E02" w:rsidRDefault="004A4E60" w:rsidP="007F2B84">
            <w:pPr>
              <w:ind w:right="480"/>
              <w:rPr>
                <w:szCs w:val="24"/>
              </w:rPr>
            </w:pPr>
          </w:p>
        </w:tc>
      </w:tr>
      <w:tr w:rsidR="004A4E60" w14:paraId="46B1BBA6"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4808E42E" w14:textId="77777777" w:rsidR="004A4E60" w:rsidRPr="004B1E02" w:rsidRDefault="004A4E60" w:rsidP="007F2B84">
            <w:pPr>
              <w:rPr>
                <w:rFonts w:cs="Arial"/>
                <w:b/>
                <w:szCs w:val="24"/>
              </w:rPr>
            </w:pPr>
            <w:r w:rsidRPr="004B1E02">
              <w:rPr>
                <w:rFonts w:cs="Arial"/>
                <w:b/>
                <w:szCs w:val="24"/>
              </w:rPr>
              <w:t>…talked to you?</w:t>
            </w:r>
          </w:p>
        </w:tc>
        <w:tc>
          <w:tcPr>
            <w:tcW w:w="1257" w:type="dxa"/>
            <w:gridSpan w:val="2"/>
          </w:tcPr>
          <w:p w14:paraId="18269746" w14:textId="77777777" w:rsidR="004A4E60" w:rsidRPr="004B1E02" w:rsidRDefault="004A4E60" w:rsidP="007F2B84">
            <w:pPr>
              <w:ind w:right="480"/>
              <w:rPr>
                <w:szCs w:val="24"/>
              </w:rPr>
            </w:pPr>
          </w:p>
        </w:tc>
        <w:tc>
          <w:tcPr>
            <w:tcW w:w="1258" w:type="dxa"/>
            <w:gridSpan w:val="2"/>
          </w:tcPr>
          <w:p w14:paraId="1B8614C0" w14:textId="77777777" w:rsidR="004A4E60" w:rsidRPr="004B1E02" w:rsidRDefault="004A4E60" w:rsidP="007F2B84">
            <w:pPr>
              <w:ind w:right="480"/>
              <w:rPr>
                <w:szCs w:val="24"/>
              </w:rPr>
            </w:pPr>
          </w:p>
        </w:tc>
        <w:tc>
          <w:tcPr>
            <w:tcW w:w="1256" w:type="dxa"/>
            <w:gridSpan w:val="3"/>
          </w:tcPr>
          <w:p w14:paraId="01D6C5B2" w14:textId="77777777" w:rsidR="004A4E60" w:rsidRPr="004B1E02" w:rsidRDefault="004A4E60" w:rsidP="007F2B84">
            <w:pPr>
              <w:ind w:right="480"/>
              <w:rPr>
                <w:szCs w:val="24"/>
              </w:rPr>
            </w:pPr>
          </w:p>
        </w:tc>
        <w:tc>
          <w:tcPr>
            <w:tcW w:w="1260" w:type="dxa"/>
            <w:gridSpan w:val="2"/>
          </w:tcPr>
          <w:p w14:paraId="276AFD21" w14:textId="77777777" w:rsidR="004A4E60" w:rsidRPr="004B1E02" w:rsidRDefault="004A4E60" w:rsidP="007F2B84">
            <w:pPr>
              <w:ind w:right="480"/>
              <w:rPr>
                <w:szCs w:val="24"/>
              </w:rPr>
            </w:pPr>
          </w:p>
        </w:tc>
        <w:tc>
          <w:tcPr>
            <w:tcW w:w="1216" w:type="dxa"/>
          </w:tcPr>
          <w:p w14:paraId="4E7DAF0F" w14:textId="77777777" w:rsidR="004A4E60" w:rsidRPr="004B1E02" w:rsidRDefault="004A4E60" w:rsidP="007F2B84">
            <w:pPr>
              <w:ind w:right="480"/>
              <w:rPr>
                <w:szCs w:val="24"/>
              </w:rPr>
            </w:pPr>
          </w:p>
        </w:tc>
      </w:tr>
      <w:tr w:rsidR="004A4E60" w14:paraId="153B9EB7" w14:textId="77777777" w:rsidTr="007F2B84">
        <w:tblPrEx>
          <w:tblLook w:val="00A0" w:firstRow="1" w:lastRow="0" w:firstColumn="1" w:lastColumn="0" w:noHBand="0" w:noVBand="0"/>
        </w:tblPrEx>
        <w:trPr>
          <w:gridBefore w:val="1"/>
          <w:gridAfter w:val="1"/>
          <w:wBefore w:w="34" w:type="dxa"/>
          <w:wAfter w:w="139" w:type="dxa"/>
          <w:trHeight w:val="554"/>
        </w:trPr>
        <w:tc>
          <w:tcPr>
            <w:tcW w:w="2936" w:type="dxa"/>
            <w:gridSpan w:val="4"/>
            <w:shd w:val="clear" w:color="auto" w:fill="FFFF00"/>
            <w:vAlign w:val="center"/>
          </w:tcPr>
          <w:p w14:paraId="2B78AA0B" w14:textId="77777777" w:rsidR="004A4E60" w:rsidRPr="004B1E02" w:rsidRDefault="004A4E60" w:rsidP="007F2B84">
            <w:pPr>
              <w:rPr>
                <w:rFonts w:cs="Arial"/>
                <w:b/>
                <w:szCs w:val="24"/>
              </w:rPr>
            </w:pPr>
            <w:r w:rsidRPr="004B1E02">
              <w:rPr>
                <w:rFonts w:cs="Arial"/>
                <w:b/>
                <w:szCs w:val="24"/>
              </w:rPr>
              <w:t>…showed you respect?</w:t>
            </w:r>
          </w:p>
        </w:tc>
        <w:tc>
          <w:tcPr>
            <w:tcW w:w="1257" w:type="dxa"/>
            <w:gridSpan w:val="2"/>
          </w:tcPr>
          <w:p w14:paraId="4F204090" w14:textId="77777777" w:rsidR="004A4E60" w:rsidRPr="004B1E02" w:rsidRDefault="004A4E60" w:rsidP="007F2B84">
            <w:pPr>
              <w:ind w:right="480"/>
              <w:rPr>
                <w:szCs w:val="24"/>
              </w:rPr>
            </w:pPr>
          </w:p>
        </w:tc>
        <w:tc>
          <w:tcPr>
            <w:tcW w:w="1258" w:type="dxa"/>
            <w:gridSpan w:val="2"/>
          </w:tcPr>
          <w:p w14:paraId="2359A29D" w14:textId="77777777" w:rsidR="004A4E60" w:rsidRPr="004B1E02" w:rsidRDefault="004A4E60" w:rsidP="007F2B84">
            <w:pPr>
              <w:ind w:right="480"/>
              <w:rPr>
                <w:szCs w:val="24"/>
              </w:rPr>
            </w:pPr>
          </w:p>
        </w:tc>
        <w:tc>
          <w:tcPr>
            <w:tcW w:w="1256" w:type="dxa"/>
            <w:gridSpan w:val="3"/>
          </w:tcPr>
          <w:p w14:paraId="40C033C2" w14:textId="77777777" w:rsidR="004A4E60" w:rsidRPr="004B1E02" w:rsidRDefault="004A4E60" w:rsidP="007F2B84">
            <w:pPr>
              <w:ind w:right="480"/>
              <w:rPr>
                <w:szCs w:val="24"/>
              </w:rPr>
            </w:pPr>
          </w:p>
        </w:tc>
        <w:tc>
          <w:tcPr>
            <w:tcW w:w="1260" w:type="dxa"/>
            <w:gridSpan w:val="2"/>
          </w:tcPr>
          <w:p w14:paraId="288E6156" w14:textId="77777777" w:rsidR="004A4E60" w:rsidRPr="004B1E02" w:rsidRDefault="004A4E60" w:rsidP="007F2B84">
            <w:pPr>
              <w:ind w:right="480"/>
              <w:rPr>
                <w:szCs w:val="24"/>
              </w:rPr>
            </w:pPr>
          </w:p>
        </w:tc>
        <w:tc>
          <w:tcPr>
            <w:tcW w:w="1216" w:type="dxa"/>
          </w:tcPr>
          <w:p w14:paraId="7938DB22" w14:textId="77777777" w:rsidR="004A4E60" w:rsidRPr="004B1E02" w:rsidRDefault="004A4E60" w:rsidP="007F2B84">
            <w:pPr>
              <w:ind w:right="480"/>
              <w:rPr>
                <w:szCs w:val="24"/>
              </w:rPr>
            </w:pPr>
          </w:p>
        </w:tc>
      </w:tr>
      <w:tr w:rsidR="004A4E60" w14:paraId="0661E357" w14:textId="77777777" w:rsidTr="007F2B84">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2B449398" w14:textId="77777777" w:rsidR="004A4E60" w:rsidRDefault="004A4E60" w:rsidP="007F2B84">
            <w:pPr>
              <w:rPr>
                <w:rFonts w:cs="Arial"/>
                <w:b/>
                <w:szCs w:val="24"/>
              </w:rPr>
            </w:pPr>
            <w:r w:rsidRPr="009A5350">
              <w:rPr>
                <w:rFonts w:cs="Arial"/>
                <w:b/>
                <w:szCs w:val="24"/>
              </w:rPr>
              <w:t>What did the student nurse do well?</w:t>
            </w:r>
          </w:p>
          <w:p w14:paraId="00DF0225" w14:textId="77777777" w:rsidR="004A4E60" w:rsidRDefault="004A4E60" w:rsidP="007F2B84">
            <w:pPr>
              <w:ind w:right="480"/>
            </w:pPr>
          </w:p>
        </w:tc>
      </w:tr>
      <w:tr w:rsidR="004A4E60" w14:paraId="7A1E840C" w14:textId="77777777" w:rsidTr="007F2B84">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745B4649" w14:textId="77777777" w:rsidR="004A4E60" w:rsidRDefault="004A4E60" w:rsidP="007F2B84">
            <w:pPr>
              <w:rPr>
                <w:rFonts w:cs="Arial"/>
                <w:b/>
                <w:szCs w:val="24"/>
              </w:rPr>
            </w:pPr>
            <w:r w:rsidRPr="009A5350">
              <w:rPr>
                <w:rFonts w:cs="Arial"/>
                <w:b/>
                <w:szCs w:val="24"/>
              </w:rPr>
              <w:t>What could the student nurse have done differently?</w:t>
            </w:r>
          </w:p>
          <w:p w14:paraId="6CA4675E" w14:textId="77777777" w:rsidR="004A4E60" w:rsidRDefault="004A4E60" w:rsidP="007F2B84">
            <w:pPr>
              <w:ind w:right="480"/>
            </w:pPr>
          </w:p>
        </w:tc>
      </w:tr>
      <w:tr w:rsidR="004A4E60" w:rsidRPr="00E230F5" w14:paraId="3E58C76B" w14:textId="77777777" w:rsidTr="007F2B84">
        <w:tblPrEx>
          <w:tblLook w:val="04A0" w:firstRow="1" w:lastRow="0" w:firstColumn="1" w:lastColumn="0" w:noHBand="0" w:noVBand="1"/>
        </w:tblPrEx>
        <w:trPr>
          <w:gridBefore w:val="1"/>
          <w:gridAfter w:val="1"/>
          <w:wBefore w:w="34" w:type="dxa"/>
          <w:wAfter w:w="139" w:type="dxa"/>
          <w:trHeight w:val="1305"/>
        </w:trPr>
        <w:tc>
          <w:tcPr>
            <w:tcW w:w="3114" w:type="dxa"/>
            <w:gridSpan w:val="5"/>
            <w:shd w:val="clear" w:color="auto" w:fill="D0CECE" w:themeFill="background2" w:themeFillShade="E6"/>
          </w:tcPr>
          <w:p w14:paraId="7FBCA6C8" w14:textId="77777777" w:rsidR="004A4E60" w:rsidRDefault="004A4E60" w:rsidP="00881424">
            <w:r w:rsidRPr="00E230F5">
              <w:t xml:space="preserve">Date </w:t>
            </w:r>
          </w:p>
          <w:p w14:paraId="0357528D" w14:textId="77777777" w:rsidR="004A4E60" w:rsidRPr="00E230F5" w:rsidRDefault="004A4E60" w:rsidP="00881424">
            <w:r>
              <w:softHyphen/>
            </w:r>
            <w:r>
              <w:softHyphen/>
              <w:t>__</w:t>
            </w:r>
            <w:r w:rsidRPr="00E230F5">
              <w:t>__/</w:t>
            </w:r>
            <w:r>
              <w:softHyphen/>
            </w:r>
            <w:r>
              <w:softHyphen/>
              <w:t>__</w:t>
            </w:r>
            <w:r w:rsidRPr="00E230F5">
              <w:t>__/</w:t>
            </w:r>
            <w:r>
              <w:softHyphen/>
            </w:r>
            <w:r>
              <w:softHyphen/>
              <w:t>__</w:t>
            </w:r>
            <w:r w:rsidRPr="00E230F5">
              <w:t>__</w:t>
            </w:r>
          </w:p>
        </w:tc>
        <w:tc>
          <w:tcPr>
            <w:tcW w:w="2977" w:type="dxa"/>
            <w:gridSpan w:val="5"/>
            <w:shd w:val="clear" w:color="auto" w:fill="D0CECE" w:themeFill="background2" w:themeFillShade="E6"/>
          </w:tcPr>
          <w:p w14:paraId="4806A37E" w14:textId="77777777" w:rsidR="004A4E60" w:rsidRPr="0066455C" w:rsidRDefault="004A4E60" w:rsidP="00881424">
            <w:pPr>
              <w:rPr>
                <w:b/>
                <w:i/>
              </w:rPr>
            </w:pPr>
            <w:bookmarkStart w:id="51" w:name="_Toc33451443"/>
            <w:r>
              <w:rPr>
                <w:b/>
                <w:i/>
              </w:rPr>
              <w:t>Student</w:t>
            </w:r>
            <w:r w:rsidRPr="0066455C">
              <w:rPr>
                <w:b/>
                <w:i/>
              </w:rPr>
              <w:t xml:space="preserve"> Signature:</w:t>
            </w:r>
            <w:bookmarkEnd w:id="51"/>
          </w:p>
        </w:tc>
        <w:tc>
          <w:tcPr>
            <w:tcW w:w="3092" w:type="dxa"/>
            <w:gridSpan w:val="4"/>
            <w:shd w:val="clear" w:color="auto" w:fill="D0CECE" w:themeFill="background2" w:themeFillShade="E6"/>
          </w:tcPr>
          <w:p w14:paraId="41BB026C" w14:textId="77777777" w:rsidR="004A4E60" w:rsidRPr="00E230F5" w:rsidRDefault="004A4E60" w:rsidP="00881424">
            <w:r w:rsidRPr="00852F5E">
              <w:rPr>
                <w:i/>
                <w:szCs w:val="24"/>
              </w:rPr>
              <w:t>Practice Supervisor</w:t>
            </w:r>
            <w:r>
              <w:rPr>
                <w:i/>
                <w:szCs w:val="24"/>
              </w:rPr>
              <w:t xml:space="preserve"> and/or Assessor</w:t>
            </w:r>
            <w:r w:rsidRPr="00852F5E">
              <w:rPr>
                <w:i/>
                <w:szCs w:val="24"/>
              </w:rPr>
              <w:t xml:space="preserve"> Signature:</w:t>
            </w:r>
          </w:p>
        </w:tc>
      </w:tr>
      <w:tr w:rsidR="004A4E60" w:rsidRPr="003E01C8" w14:paraId="52430ECE" w14:textId="77777777" w:rsidTr="007F2B84">
        <w:tc>
          <w:tcPr>
            <w:tcW w:w="9356" w:type="dxa"/>
            <w:gridSpan w:val="16"/>
            <w:tcBorders>
              <w:bottom w:val="single" w:sz="4" w:space="0" w:color="auto"/>
            </w:tcBorders>
            <w:shd w:val="clear" w:color="auto" w:fill="E7E6E6"/>
          </w:tcPr>
          <w:p w14:paraId="6EE73A12" w14:textId="77777777" w:rsidR="004A4E60" w:rsidRPr="000A184C" w:rsidRDefault="004A4E60" w:rsidP="007F2B84">
            <w:pPr>
              <w:spacing w:before="120" w:after="120"/>
              <w:rPr>
                <w:b/>
                <w:bCs/>
              </w:rPr>
            </w:pPr>
            <w:r w:rsidRPr="003E01C8">
              <w:lastRenderedPageBreak/>
              <w:br w:type="page"/>
            </w:r>
            <w:r w:rsidRPr="000A184C">
              <w:rPr>
                <w:b/>
                <w:bCs/>
              </w:rPr>
              <w:t>Student Reflection on S</w:t>
            </w:r>
            <w:r>
              <w:rPr>
                <w:b/>
                <w:bCs/>
              </w:rPr>
              <w:t>ervice</w:t>
            </w:r>
            <w:r w:rsidRPr="000A184C">
              <w:rPr>
                <w:b/>
                <w:bCs/>
              </w:rPr>
              <w:t xml:space="preserve"> User / Carer Feedback </w:t>
            </w:r>
          </w:p>
          <w:p w14:paraId="37ABBB73" w14:textId="77777777" w:rsidR="004A4E60" w:rsidRPr="003E01C8" w:rsidRDefault="004A4E60" w:rsidP="007F2B84">
            <w:pPr>
              <w:spacing w:before="120" w:after="120"/>
              <w:rPr>
                <w:color w:val="000000"/>
              </w:rPr>
            </w:pPr>
            <w:r>
              <w:rPr>
                <w:b/>
                <w:bCs/>
              </w:rPr>
              <w:t>PART 2</w:t>
            </w:r>
            <w:r w:rsidRPr="000A184C">
              <w:rPr>
                <w:b/>
                <w:bCs/>
              </w:rPr>
              <w:t xml:space="preserve">: </w:t>
            </w:r>
            <w:r>
              <w:rPr>
                <w:b/>
                <w:bCs/>
              </w:rPr>
              <w:t>PLE 2a</w:t>
            </w:r>
          </w:p>
        </w:tc>
      </w:tr>
      <w:tr w:rsidR="004A4E60" w:rsidRPr="003E01C8" w14:paraId="1B0ABD19" w14:textId="77777777" w:rsidTr="007F2B84">
        <w:tblPrEx>
          <w:tblLook w:val="04A0" w:firstRow="1" w:lastRow="0" w:firstColumn="1" w:lastColumn="0" w:noHBand="0" w:noVBand="1"/>
        </w:tblPrEx>
        <w:trPr>
          <w:trHeight w:val="3047"/>
        </w:trPr>
        <w:tc>
          <w:tcPr>
            <w:tcW w:w="9356" w:type="dxa"/>
            <w:gridSpan w:val="16"/>
          </w:tcPr>
          <w:p w14:paraId="719BE17B" w14:textId="77777777" w:rsidR="004A4E60" w:rsidRPr="003E01C8" w:rsidRDefault="004A4E60" w:rsidP="007F2B84">
            <w:r w:rsidRPr="003E01C8">
              <w:t>Please note any other forms of service user/carer feedback (</w:t>
            </w:r>
            <w:proofErr w:type="spellStart"/>
            <w:r w:rsidRPr="003E01C8">
              <w:t>eg</w:t>
            </w:r>
            <w:proofErr w:type="spellEnd"/>
            <w:r w:rsidRPr="003E01C8">
              <w:t xml:space="preserve"> cards, letters, emails). </w:t>
            </w:r>
            <w:r w:rsidRPr="003E01C8">
              <w:rPr>
                <w:i/>
              </w:rPr>
              <w:t>Please ensure anonymity is maintained</w:t>
            </w:r>
          </w:p>
          <w:p w14:paraId="04261410" w14:textId="77777777" w:rsidR="004A4E60" w:rsidRPr="003E01C8" w:rsidRDefault="004A4E60" w:rsidP="007F2B84"/>
          <w:p w14:paraId="43DC5E56" w14:textId="77777777" w:rsidR="004A4E60" w:rsidRPr="003E01C8" w:rsidRDefault="004A4E60" w:rsidP="007F2B84"/>
          <w:p w14:paraId="781BEFBE" w14:textId="77777777" w:rsidR="004A4E60" w:rsidRPr="003E01C8" w:rsidRDefault="004A4E60" w:rsidP="007F2B84"/>
          <w:p w14:paraId="62C93871" w14:textId="77777777" w:rsidR="004A4E60" w:rsidRPr="003E01C8" w:rsidRDefault="004A4E60" w:rsidP="007F2B84"/>
          <w:p w14:paraId="5C8740F5" w14:textId="77777777" w:rsidR="004A4E60" w:rsidRPr="003E01C8" w:rsidRDefault="004A4E60" w:rsidP="007F2B84"/>
          <w:p w14:paraId="4BD3E526" w14:textId="77777777" w:rsidR="004A4E60" w:rsidRPr="003E01C8" w:rsidRDefault="004A4E60" w:rsidP="007F2B84"/>
        </w:tc>
      </w:tr>
      <w:tr w:rsidR="004A4E60" w:rsidRPr="003E01C8" w14:paraId="3EBA4F89" w14:textId="77777777" w:rsidTr="007F2B84">
        <w:tblPrEx>
          <w:tblLook w:val="04A0" w:firstRow="1" w:lastRow="0" w:firstColumn="1" w:lastColumn="0" w:noHBand="0" w:noVBand="1"/>
        </w:tblPrEx>
        <w:tc>
          <w:tcPr>
            <w:tcW w:w="9356" w:type="dxa"/>
            <w:gridSpan w:val="16"/>
          </w:tcPr>
          <w:p w14:paraId="060516D7" w14:textId="77777777" w:rsidR="004A4E60" w:rsidRPr="003E01C8" w:rsidRDefault="004A4E60" w:rsidP="007F2B84">
            <w:r w:rsidRPr="003E01C8">
              <w:t>Use the box below to record your thoughts and feelings on all service user/carer feedback received:</w:t>
            </w:r>
          </w:p>
          <w:p w14:paraId="0C49F6C6" w14:textId="77777777" w:rsidR="004A4E60" w:rsidRPr="003E01C8" w:rsidRDefault="004A4E60" w:rsidP="007F2B84"/>
          <w:p w14:paraId="0C8CB40B" w14:textId="77777777" w:rsidR="004A4E60" w:rsidRPr="003E01C8" w:rsidRDefault="004A4E60" w:rsidP="007F2B84"/>
          <w:p w14:paraId="0CE3C09F" w14:textId="77777777" w:rsidR="004A4E60" w:rsidRPr="003E01C8" w:rsidRDefault="004A4E60" w:rsidP="007F2B84"/>
          <w:p w14:paraId="18615733" w14:textId="77777777" w:rsidR="004A4E60" w:rsidRPr="003E01C8" w:rsidRDefault="004A4E60" w:rsidP="007F2B84"/>
          <w:p w14:paraId="695B0549" w14:textId="77777777" w:rsidR="004A4E60" w:rsidRPr="003E01C8" w:rsidRDefault="004A4E60" w:rsidP="007F2B84"/>
          <w:p w14:paraId="63E69F7A" w14:textId="77777777" w:rsidR="004A4E60" w:rsidRPr="003E01C8" w:rsidRDefault="004A4E60" w:rsidP="007F2B84"/>
          <w:p w14:paraId="218102FC" w14:textId="77777777" w:rsidR="004A4E60" w:rsidRPr="003E01C8" w:rsidRDefault="004A4E60" w:rsidP="007F2B84"/>
          <w:p w14:paraId="6D5C3418" w14:textId="77777777" w:rsidR="004A4E60" w:rsidRPr="003E01C8" w:rsidRDefault="004A4E60" w:rsidP="007F2B84"/>
          <w:p w14:paraId="05475F8E" w14:textId="77777777" w:rsidR="004A4E60" w:rsidRPr="003E01C8" w:rsidRDefault="004A4E60" w:rsidP="007F2B84"/>
          <w:p w14:paraId="1E296E2E" w14:textId="77777777" w:rsidR="004A4E60" w:rsidRPr="003E01C8" w:rsidRDefault="004A4E60" w:rsidP="007F2B84"/>
          <w:p w14:paraId="367498E7" w14:textId="77777777" w:rsidR="004A4E60" w:rsidRPr="003E01C8" w:rsidRDefault="004A4E60" w:rsidP="007F2B84"/>
          <w:p w14:paraId="321AA69E" w14:textId="77777777" w:rsidR="004A4E60" w:rsidRPr="003E01C8" w:rsidRDefault="004A4E60" w:rsidP="007F2B84"/>
          <w:p w14:paraId="4376C6ED" w14:textId="77777777" w:rsidR="004A4E60" w:rsidRPr="003E01C8" w:rsidRDefault="004A4E60" w:rsidP="007F2B84"/>
        </w:tc>
      </w:tr>
      <w:tr w:rsidR="004A4E60" w:rsidRPr="003E01C8" w14:paraId="714B7A3F" w14:textId="77777777" w:rsidTr="007F2B84">
        <w:tblPrEx>
          <w:tblLook w:val="04A0" w:firstRow="1" w:lastRow="0" w:firstColumn="1" w:lastColumn="0" w:noHBand="0" w:noVBand="1"/>
        </w:tblPrEx>
        <w:tc>
          <w:tcPr>
            <w:tcW w:w="2014" w:type="dxa"/>
            <w:gridSpan w:val="3"/>
            <w:shd w:val="clear" w:color="auto" w:fill="E7E6E6"/>
          </w:tcPr>
          <w:p w14:paraId="0C8A01A8" w14:textId="77777777" w:rsidR="004A4E60" w:rsidRPr="003E01C8" w:rsidRDefault="004A4E60" w:rsidP="007F2B84">
            <w:r w:rsidRPr="003E01C8">
              <w:t xml:space="preserve">Date </w:t>
            </w:r>
          </w:p>
          <w:p w14:paraId="256E3711" w14:textId="77777777" w:rsidR="004A4E60" w:rsidRPr="003E01C8" w:rsidRDefault="004A4E60" w:rsidP="007F2B84">
            <w:r w:rsidRPr="003E01C8">
              <w:t>____/</w:t>
            </w:r>
            <w:r w:rsidRPr="003E01C8">
              <w:softHyphen/>
            </w:r>
            <w:r w:rsidRPr="003E01C8">
              <w:softHyphen/>
              <w:t>____/</w:t>
            </w:r>
            <w:r w:rsidRPr="003E01C8">
              <w:softHyphen/>
            </w:r>
            <w:r w:rsidRPr="003E01C8">
              <w:softHyphen/>
              <w:t>____</w:t>
            </w:r>
          </w:p>
        </w:tc>
        <w:tc>
          <w:tcPr>
            <w:tcW w:w="3544" w:type="dxa"/>
            <w:gridSpan w:val="7"/>
            <w:shd w:val="clear" w:color="auto" w:fill="E7E6E6"/>
          </w:tcPr>
          <w:p w14:paraId="10434106" w14:textId="77777777" w:rsidR="004A4E60" w:rsidRPr="003E01C8" w:rsidRDefault="004A4E60" w:rsidP="007F2B84">
            <w:r w:rsidRPr="003E01C8">
              <w:t>Student Signature:</w:t>
            </w:r>
          </w:p>
        </w:tc>
        <w:tc>
          <w:tcPr>
            <w:tcW w:w="3798" w:type="dxa"/>
            <w:gridSpan w:val="6"/>
            <w:shd w:val="clear" w:color="auto" w:fill="E7E6E6"/>
          </w:tcPr>
          <w:p w14:paraId="7F223F58" w14:textId="77777777" w:rsidR="004A4E60" w:rsidRPr="003E01C8" w:rsidRDefault="004A4E60" w:rsidP="007F2B84">
            <w:r w:rsidRPr="003E01C8">
              <w:t>Practice Supervisor and/or Assessor Signature:</w:t>
            </w:r>
          </w:p>
          <w:p w14:paraId="5FE50DB3" w14:textId="77777777" w:rsidR="004A4E60" w:rsidRPr="003E01C8" w:rsidRDefault="004A4E60" w:rsidP="007F2B84"/>
        </w:tc>
      </w:tr>
      <w:tr w:rsidR="004A4E60" w:rsidRPr="003E01C8" w14:paraId="53509FE7" w14:textId="77777777" w:rsidTr="007F2B84">
        <w:trPr>
          <w:gridBefore w:val="1"/>
          <w:wBefore w:w="34" w:type="dxa"/>
        </w:trPr>
        <w:tc>
          <w:tcPr>
            <w:tcW w:w="9322" w:type="dxa"/>
            <w:gridSpan w:val="15"/>
            <w:tcBorders>
              <w:top w:val="single" w:sz="4" w:space="0" w:color="auto"/>
              <w:bottom w:val="single" w:sz="4" w:space="0" w:color="auto"/>
            </w:tcBorders>
            <w:shd w:val="clear" w:color="auto" w:fill="E7E6E6"/>
          </w:tcPr>
          <w:p w14:paraId="779DA424" w14:textId="77777777" w:rsidR="004A4E60" w:rsidRPr="000A184C" w:rsidRDefault="004A4E60" w:rsidP="007F2B84">
            <w:pPr>
              <w:spacing w:before="120" w:after="120"/>
              <w:rPr>
                <w:b/>
                <w:bCs/>
              </w:rPr>
            </w:pPr>
            <w:r w:rsidRPr="003E01C8">
              <w:lastRenderedPageBreak/>
              <w:br w:type="page"/>
            </w:r>
            <w:r w:rsidRPr="003E01C8">
              <w:br w:type="page"/>
            </w:r>
            <w:r w:rsidRPr="000A184C">
              <w:rPr>
                <w:b/>
                <w:bCs/>
              </w:rPr>
              <w:t>FEEDBACK FROM ADDITIONAL LEARNING OPPORTUNITIES</w:t>
            </w:r>
          </w:p>
          <w:p w14:paraId="75AEF096" w14:textId="77777777" w:rsidR="004A4E60" w:rsidRPr="003E01C8" w:rsidRDefault="004A4E60" w:rsidP="007F2B84">
            <w:pPr>
              <w:spacing w:before="120" w:after="120"/>
              <w:rPr>
                <w:color w:val="000000"/>
              </w:rPr>
            </w:pPr>
            <w:r>
              <w:rPr>
                <w:b/>
                <w:bCs/>
              </w:rPr>
              <w:t>PART 2</w:t>
            </w:r>
            <w:r w:rsidRPr="000A184C">
              <w:rPr>
                <w:b/>
                <w:bCs/>
              </w:rPr>
              <w:t xml:space="preserve">: </w:t>
            </w:r>
            <w:r>
              <w:rPr>
                <w:b/>
                <w:bCs/>
              </w:rPr>
              <w:t>PLE 2a</w:t>
            </w:r>
          </w:p>
        </w:tc>
      </w:tr>
      <w:tr w:rsidR="004A4E60" w:rsidRPr="003E01C8" w14:paraId="182AEDC6" w14:textId="77777777" w:rsidTr="007F2B84">
        <w:tblPrEx>
          <w:tblLook w:val="04A0" w:firstRow="1" w:lastRow="0" w:firstColumn="1" w:lastColumn="0" w:noHBand="0" w:noVBand="1"/>
        </w:tblPrEx>
        <w:trPr>
          <w:gridBefore w:val="1"/>
          <w:wBefore w:w="34" w:type="dxa"/>
          <w:trHeight w:val="941"/>
        </w:trPr>
        <w:tc>
          <w:tcPr>
            <w:tcW w:w="4661" w:type="dxa"/>
            <w:gridSpan w:val="7"/>
          </w:tcPr>
          <w:p w14:paraId="57135308" w14:textId="77777777" w:rsidR="004A4E60" w:rsidRPr="003E01C8" w:rsidRDefault="004A4E60" w:rsidP="007F2B84">
            <w:pPr>
              <w:rPr>
                <w:szCs w:val="24"/>
              </w:rPr>
            </w:pPr>
            <w:r w:rsidRPr="003E01C8">
              <w:br w:type="page"/>
              <w:t>Student Name</w:t>
            </w:r>
          </w:p>
        </w:tc>
        <w:tc>
          <w:tcPr>
            <w:tcW w:w="4661" w:type="dxa"/>
            <w:gridSpan w:val="8"/>
          </w:tcPr>
          <w:p w14:paraId="1B654C40" w14:textId="77777777" w:rsidR="004A4E60" w:rsidRPr="003E01C8" w:rsidRDefault="004A4E60" w:rsidP="007F2B84">
            <w:pPr>
              <w:rPr>
                <w:szCs w:val="24"/>
              </w:rPr>
            </w:pPr>
            <w:r w:rsidRPr="003E01C8">
              <w:t>Intake</w:t>
            </w:r>
          </w:p>
        </w:tc>
      </w:tr>
      <w:tr w:rsidR="004A4E60" w:rsidRPr="003E01C8" w14:paraId="6C98804A" w14:textId="77777777" w:rsidTr="007F2B84">
        <w:tblPrEx>
          <w:tblLook w:val="04A0" w:firstRow="1" w:lastRow="0" w:firstColumn="1" w:lastColumn="0" w:noHBand="0" w:noVBand="1"/>
        </w:tblPrEx>
        <w:trPr>
          <w:gridBefore w:val="1"/>
          <w:wBefore w:w="34" w:type="dxa"/>
          <w:trHeight w:val="941"/>
        </w:trPr>
        <w:tc>
          <w:tcPr>
            <w:tcW w:w="4661" w:type="dxa"/>
            <w:gridSpan w:val="7"/>
          </w:tcPr>
          <w:p w14:paraId="41F07316" w14:textId="77777777" w:rsidR="004A4E60" w:rsidRPr="003E01C8" w:rsidRDefault="004A4E60" w:rsidP="007F2B84">
            <w:pPr>
              <w:rPr>
                <w:szCs w:val="24"/>
              </w:rPr>
            </w:pPr>
            <w:r w:rsidRPr="003E01C8">
              <w:t>Student ID</w:t>
            </w:r>
          </w:p>
        </w:tc>
        <w:tc>
          <w:tcPr>
            <w:tcW w:w="4661" w:type="dxa"/>
            <w:gridSpan w:val="8"/>
          </w:tcPr>
          <w:p w14:paraId="407BE8A3" w14:textId="77777777" w:rsidR="004A4E60" w:rsidRPr="003E01C8" w:rsidRDefault="004A4E60" w:rsidP="007F2B84">
            <w:pPr>
              <w:rPr>
                <w:szCs w:val="24"/>
              </w:rPr>
            </w:pPr>
            <w:r w:rsidRPr="003E01C8">
              <w:t>Year</w:t>
            </w:r>
          </w:p>
        </w:tc>
      </w:tr>
      <w:tr w:rsidR="004A4E60" w:rsidRPr="003E01C8" w14:paraId="2BBE1ECD" w14:textId="77777777" w:rsidTr="007F2B84">
        <w:tblPrEx>
          <w:tblLook w:val="04A0" w:firstRow="1" w:lastRow="0" w:firstColumn="1" w:lastColumn="0" w:noHBand="0" w:noVBand="1"/>
        </w:tblPrEx>
        <w:trPr>
          <w:gridBefore w:val="1"/>
          <w:wBefore w:w="34" w:type="dxa"/>
          <w:trHeight w:val="890"/>
        </w:trPr>
        <w:tc>
          <w:tcPr>
            <w:tcW w:w="4661" w:type="dxa"/>
            <w:gridSpan w:val="7"/>
          </w:tcPr>
          <w:p w14:paraId="317E973C" w14:textId="77777777" w:rsidR="004A4E60" w:rsidRPr="003E01C8" w:rsidRDefault="004A4E60" w:rsidP="007F2B84">
            <w:r w:rsidRPr="003E01C8">
              <w:t>Name of Placement</w:t>
            </w:r>
          </w:p>
        </w:tc>
        <w:tc>
          <w:tcPr>
            <w:tcW w:w="4661" w:type="dxa"/>
            <w:gridSpan w:val="8"/>
          </w:tcPr>
          <w:p w14:paraId="607CB87B" w14:textId="77777777" w:rsidR="004A4E60" w:rsidRPr="003E01C8" w:rsidRDefault="004A4E60" w:rsidP="007F2B84">
            <w:r w:rsidRPr="003E01C8">
              <w:t>Practice Supervisor</w:t>
            </w:r>
          </w:p>
        </w:tc>
      </w:tr>
      <w:tr w:rsidR="004A4E60" w:rsidRPr="003E01C8" w14:paraId="05C5809A" w14:textId="77777777" w:rsidTr="007F2B84">
        <w:tblPrEx>
          <w:tblLook w:val="04A0" w:firstRow="1" w:lastRow="0" w:firstColumn="1" w:lastColumn="0" w:noHBand="0" w:noVBand="1"/>
        </w:tblPrEx>
        <w:trPr>
          <w:gridBefore w:val="1"/>
          <w:wBefore w:w="34" w:type="dxa"/>
          <w:trHeight w:val="815"/>
        </w:trPr>
        <w:tc>
          <w:tcPr>
            <w:tcW w:w="9322" w:type="dxa"/>
            <w:gridSpan w:val="15"/>
          </w:tcPr>
          <w:p w14:paraId="37B06954" w14:textId="77777777" w:rsidR="004A4E60" w:rsidRPr="003E01C8" w:rsidRDefault="004A4E60" w:rsidP="007F2B84">
            <w:r w:rsidRPr="003E01C8">
              <w:t>Name and Location of Organisation/Professional Visited:</w:t>
            </w:r>
          </w:p>
        </w:tc>
      </w:tr>
      <w:tr w:rsidR="004A4E60" w:rsidRPr="003E01C8" w14:paraId="54C6672C" w14:textId="77777777" w:rsidTr="007F2B84">
        <w:tblPrEx>
          <w:tblLook w:val="04A0" w:firstRow="1" w:lastRow="0" w:firstColumn="1" w:lastColumn="0" w:noHBand="0" w:noVBand="1"/>
        </w:tblPrEx>
        <w:trPr>
          <w:gridBefore w:val="1"/>
          <w:wBefore w:w="34" w:type="dxa"/>
        </w:trPr>
        <w:tc>
          <w:tcPr>
            <w:tcW w:w="9322" w:type="dxa"/>
            <w:gridSpan w:val="15"/>
          </w:tcPr>
          <w:p w14:paraId="04E3598F" w14:textId="77777777" w:rsidR="004A4E60" w:rsidRPr="003E01C8" w:rsidRDefault="004A4E60" w:rsidP="007F2B84">
            <w:r w:rsidRPr="003E01C8">
              <w:rPr>
                <w:b/>
                <w:lang w:val="en-US"/>
              </w:rPr>
              <w:t xml:space="preserve">Individual overseeing student’s opportunity comments </w:t>
            </w:r>
            <w:r w:rsidRPr="003E01C8">
              <w:rPr>
                <w:lang w:val="en-US"/>
              </w:rPr>
              <w:t>– Please comment on student performance and what learning has taken place?</w:t>
            </w:r>
          </w:p>
          <w:p w14:paraId="20EF6C9D" w14:textId="77777777" w:rsidR="004A4E60" w:rsidRPr="003E01C8" w:rsidRDefault="004A4E60" w:rsidP="007F2B84"/>
          <w:p w14:paraId="1C267637" w14:textId="77777777" w:rsidR="004A4E60" w:rsidRPr="003E01C8" w:rsidRDefault="004A4E60" w:rsidP="007F2B84"/>
          <w:p w14:paraId="0A91D1C8" w14:textId="77777777" w:rsidR="004A4E60" w:rsidRPr="003E01C8" w:rsidRDefault="004A4E60" w:rsidP="007F2B84"/>
          <w:p w14:paraId="1729A92B" w14:textId="77777777" w:rsidR="004A4E60" w:rsidRPr="003E01C8" w:rsidRDefault="004A4E60" w:rsidP="007F2B84"/>
          <w:p w14:paraId="344BA359" w14:textId="77777777" w:rsidR="004A4E60" w:rsidRPr="003E01C8" w:rsidRDefault="004A4E60" w:rsidP="007F2B84"/>
        </w:tc>
      </w:tr>
      <w:tr w:rsidR="004A4E60" w:rsidRPr="003E01C8" w14:paraId="17EB9F76" w14:textId="77777777" w:rsidTr="007F2B84">
        <w:tblPrEx>
          <w:tblLook w:val="04A0" w:firstRow="1" w:lastRow="0" w:firstColumn="1" w:lastColumn="0" w:noHBand="0" w:noVBand="1"/>
        </w:tblPrEx>
        <w:trPr>
          <w:gridBefore w:val="1"/>
          <w:wBefore w:w="34" w:type="dxa"/>
        </w:trPr>
        <w:tc>
          <w:tcPr>
            <w:tcW w:w="9322" w:type="dxa"/>
            <w:gridSpan w:val="15"/>
          </w:tcPr>
          <w:p w14:paraId="5A70D4A8" w14:textId="77777777" w:rsidR="004A4E60" w:rsidRPr="003E01C8" w:rsidRDefault="004A4E60" w:rsidP="007F2B84">
            <w:pPr>
              <w:rPr>
                <w:lang w:val="en-US"/>
              </w:rPr>
            </w:pPr>
            <w:r w:rsidRPr="003E01C8">
              <w:rPr>
                <w:lang w:val="en-US"/>
              </w:rPr>
              <w:t>Print Name:                                                       Sign:</w:t>
            </w:r>
          </w:p>
          <w:p w14:paraId="359B0A6C" w14:textId="77777777" w:rsidR="004A4E60" w:rsidRPr="003E01C8" w:rsidDel="005A4292" w:rsidRDefault="004A4E60" w:rsidP="007F2B84">
            <w:pPr>
              <w:rPr>
                <w:lang w:val="en-US"/>
              </w:rPr>
            </w:pPr>
            <w:r w:rsidRPr="003E01C8">
              <w:rPr>
                <w:lang w:val="en-US"/>
              </w:rPr>
              <w:t>Date:</w:t>
            </w:r>
            <w:r w:rsidRPr="003E01C8">
              <w:rPr>
                <w:lang w:val="en-US"/>
              </w:rPr>
              <w:tab/>
            </w:r>
          </w:p>
        </w:tc>
      </w:tr>
      <w:tr w:rsidR="004A4E60" w:rsidRPr="003E01C8" w14:paraId="57F540C9" w14:textId="77777777" w:rsidTr="007F2B84">
        <w:tblPrEx>
          <w:tblLook w:val="04A0" w:firstRow="1" w:lastRow="0" w:firstColumn="1" w:lastColumn="0" w:noHBand="0" w:noVBand="1"/>
        </w:tblPrEx>
        <w:trPr>
          <w:gridBefore w:val="1"/>
          <w:wBefore w:w="34" w:type="dxa"/>
        </w:trPr>
        <w:tc>
          <w:tcPr>
            <w:tcW w:w="9322" w:type="dxa"/>
            <w:gridSpan w:val="15"/>
          </w:tcPr>
          <w:p w14:paraId="45513D9F" w14:textId="77777777" w:rsidR="004A4E60" w:rsidRPr="003E01C8" w:rsidRDefault="004A4E60" w:rsidP="007F2B84">
            <w:pPr>
              <w:rPr>
                <w:b/>
                <w:lang w:val="en-US"/>
              </w:rPr>
            </w:pPr>
            <w:r w:rsidRPr="003E01C8">
              <w:rPr>
                <w:b/>
                <w:lang w:val="en-US"/>
              </w:rPr>
              <w:t xml:space="preserve">Student reflection </w:t>
            </w:r>
            <w:r w:rsidRPr="003E01C8">
              <w:rPr>
                <w:lang w:val="en-US"/>
              </w:rPr>
              <w:t>- please reflect on what you have learned?</w:t>
            </w:r>
          </w:p>
          <w:p w14:paraId="58B5C8BD" w14:textId="77777777" w:rsidR="004A4E60" w:rsidRPr="003E01C8" w:rsidRDefault="004A4E60" w:rsidP="007F2B84"/>
          <w:p w14:paraId="50E2DB8B" w14:textId="77777777" w:rsidR="004A4E60" w:rsidRPr="003E01C8" w:rsidRDefault="004A4E60" w:rsidP="007F2B84"/>
          <w:p w14:paraId="2A0D3804" w14:textId="77777777" w:rsidR="004A4E60" w:rsidRPr="003E01C8" w:rsidRDefault="004A4E60" w:rsidP="007F2B84"/>
          <w:p w14:paraId="582AC718" w14:textId="77777777" w:rsidR="004A4E60" w:rsidRPr="003E01C8" w:rsidRDefault="004A4E60" w:rsidP="007F2B84"/>
          <w:p w14:paraId="7C24D528" w14:textId="77777777" w:rsidR="004A4E60" w:rsidRDefault="004A4E60" w:rsidP="007F2B84"/>
          <w:p w14:paraId="2C125FE3" w14:textId="77777777" w:rsidR="004A4E60" w:rsidRPr="003E01C8" w:rsidRDefault="004A4E60" w:rsidP="007F2B84"/>
        </w:tc>
      </w:tr>
      <w:tr w:rsidR="004A4E60" w:rsidRPr="003E01C8" w14:paraId="3A270492" w14:textId="77777777" w:rsidTr="007F2B84">
        <w:tblPrEx>
          <w:tblLook w:val="04A0" w:firstRow="1" w:lastRow="0" w:firstColumn="1" w:lastColumn="0" w:noHBand="0" w:noVBand="1"/>
        </w:tblPrEx>
        <w:trPr>
          <w:gridBefore w:val="1"/>
          <w:wBefore w:w="34" w:type="dxa"/>
          <w:trHeight w:val="525"/>
        </w:trPr>
        <w:tc>
          <w:tcPr>
            <w:tcW w:w="9322" w:type="dxa"/>
            <w:gridSpan w:val="15"/>
          </w:tcPr>
          <w:p w14:paraId="76C33722" w14:textId="77777777" w:rsidR="004A4E60" w:rsidRPr="003E01C8" w:rsidRDefault="004A4E60" w:rsidP="007F2B84">
            <w:pPr>
              <w:rPr>
                <w:lang w:val="en-US"/>
              </w:rPr>
            </w:pPr>
            <w:r w:rsidRPr="003E01C8">
              <w:rPr>
                <w:lang w:val="en-US"/>
              </w:rPr>
              <w:t>Date:</w:t>
            </w:r>
          </w:p>
        </w:tc>
      </w:tr>
      <w:tr w:rsidR="004A4E60" w:rsidRPr="003E01C8" w14:paraId="0DE4E31C" w14:textId="77777777" w:rsidTr="007F2B84">
        <w:tblPrEx>
          <w:tblLook w:val="04A0" w:firstRow="1" w:lastRow="0" w:firstColumn="1" w:lastColumn="0" w:noHBand="0" w:noVBand="1"/>
        </w:tblPrEx>
        <w:trPr>
          <w:gridBefore w:val="1"/>
          <w:wBefore w:w="34" w:type="dxa"/>
          <w:trHeight w:val="525"/>
        </w:trPr>
        <w:tc>
          <w:tcPr>
            <w:tcW w:w="9322" w:type="dxa"/>
            <w:gridSpan w:val="15"/>
          </w:tcPr>
          <w:p w14:paraId="05E71A34" w14:textId="77777777" w:rsidR="004A4E60" w:rsidRPr="003E01C8" w:rsidRDefault="004A4E60" w:rsidP="007F2B84">
            <w:pPr>
              <w:rPr>
                <w:lang w:val="en-US"/>
              </w:rPr>
            </w:pPr>
            <w:r w:rsidRPr="003E01C8">
              <w:rPr>
                <w:lang w:val="en-US"/>
              </w:rPr>
              <w:t>Student signature:</w:t>
            </w:r>
          </w:p>
        </w:tc>
      </w:tr>
      <w:tr w:rsidR="004A4E60" w:rsidRPr="003E01C8" w14:paraId="3525E98C" w14:textId="77777777" w:rsidTr="007F2B84">
        <w:trPr>
          <w:gridBefore w:val="1"/>
          <w:wBefore w:w="34" w:type="dxa"/>
        </w:trPr>
        <w:tc>
          <w:tcPr>
            <w:tcW w:w="9322" w:type="dxa"/>
            <w:gridSpan w:val="15"/>
            <w:tcBorders>
              <w:bottom w:val="single" w:sz="4" w:space="0" w:color="auto"/>
            </w:tcBorders>
            <w:shd w:val="clear" w:color="auto" w:fill="E7E6E6"/>
          </w:tcPr>
          <w:p w14:paraId="20E94EB7" w14:textId="77777777" w:rsidR="004A4E60" w:rsidRPr="000A184C" w:rsidRDefault="004A4E60" w:rsidP="007F2B84">
            <w:pPr>
              <w:rPr>
                <w:b/>
                <w:bCs/>
              </w:rPr>
            </w:pPr>
            <w:r w:rsidRPr="003E01C8">
              <w:lastRenderedPageBreak/>
              <w:br w:type="page"/>
            </w:r>
            <w:r w:rsidRPr="000A184C">
              <w:rPr>
                <w:b/>
                <w:bCs/>
              </w:rPr>
              <w:t>ADDITIONAL NOTES</w:t>
            </w:r>
          </w:p>
          <w:p w14:paraId="317D7608" w14:textId="77777777" w:rsidR="004A4E60" w:rsidRPr="003E01C8" w:rsidRDefault="004A4E60" w:rsidP="007F2B84">
            <w:pPr>
              <w:rPr>
                <w:color w:val="000000"/>
              </w:rPr>
            </w:pPr>
            <w:r>
              <w:rPr>
                <w:b/>
                <w:bCs/>
              </w:rPr>
              <w:t>PART 2</w:t>
            </w:r>
            <w:r w:rsidRPr="000A184C">
              <w:rPr>
                <w:b/>
                <w:bCs/>
              </w:rPr>
              <w:t xml:space="preserve">: </w:t>
            </w:r>
            <w:r>
              <w:rPr>
                <w:b/>
                <w:bCs/>
              </w:rPr>
              <w:t>PLE 2a</w:t>
            </w:r>
          </w:p>
        </w:tc>
      </w:tr>
      <w:tr w:rsidR="004A4E60" w:rsidRPr="003E01C8" w14:paraId="70485D53" w14:textId="77777777" w:rsidTr="007F2B84">
        <w:tblPrEx>
          <w:tblLook w:val="04A0" w:firstRow="1" w:lastRow="0" w:firstColumn="1" w:lastColumn="0" w:noHBand="0" w:noVBand="1"/>
        </w:tblPrEx>
        <w:trPr>
          <w:gridBefore w:val="1"/>
          <w:wBefore w:w="34" w:type="dxa"/>
        </w:trPr>
        <w:tc>
          <w:tcPr>
            <w:tcW w:w="959" w:type="dxa"/>
            <w:vAlign w:val="center"/>
          </w:tcPr>
          <w:p w14:paraId="0A7D7522" w14:textId="77777777" w:rsidR="004A4E60" w:rsidRPr="000A184C" w:rsidRDefault="004A4E60" w:rsidP="007F2B84">
            <w:pPr>
              <w:rPr>
                <w:b/>
                <w:bCs/>
              </w:rPr>
            </w:pPr>
            <w:r w:rsidRPr="000A184C">
              <w:rPr>
                <w:b/>
                <w:bCs/>
              </w:rPr>
              <w:t>Date</w:t>
            </w:r>
          </w:p>
        </w:tc>
        <w:tc>
          <w:tcPr>
            <w:tcW w:w="1134" w:type="dxa"/>
            <w:gridSpan w:val="2"/>
            <w:vAlign w:val="center"/>
          </w:tcPr>
          <w:p w14:paraId="0A034197" w14:textId="77777777" w:rsidR="004A4E60" w:rsidRPr="000A184C" w:rsidRDefault="004A4E60" w:rsidP="007F2B84">
            <w:pPr>
              <w:rPr>
                <w:b/>
                <w:bCs/>
              </w:rPr>
            </w:pPr>
            <w:r w:rsidRPr="000A184C">
              <w:rPr>
                <w:b/>
                <w:bCs/>
              </w:rPr>
              <w:t>Time</w:t>
            </w:r>
          </w:p>
        </w:tc>
        <w:tc>
          <w:tcPr>
            <w:tcW w:w="5386" w:type="dxa"/>
            <w:gridSpan w:val="9"/>
            <w:vAlign w:val="center"/>
          </w:tcPr>
          <w:p w14:paraId="39F80616" w14:textId="77777777" w:rsidR="004A4E60" w:rsidRPr="000A184C" w:rsidRDefault="004A4E60" w:rsidP="007F2B84">
            <w:pPr>
              <w:rPr>
                <w:b/>
                <w:bCs/>
              </w:rPr>
            </w:pPr>
            <w:r w:rsidRPr="000A184C">
              <w:rPr>
                <w:b/>
                <w:bCs/>
              </w:rPr>
              <w:t>Detail</w:t>
            </w:r>
          </w:p>
        </w:tc>
        <w:tc>
          <w:tcPr>
            <w:tcW w:w="1843" w:type="dxa"/>
            <w:gridSpan w:val="3"/>
            <w:vAlign w:val="center"/>
          </w:tcPr>
          <w:p w14:paraId="7B0E57B9" w14:textId="77777777" w:rsidR="004A4E60" w:rsidRPr="000A184C" w:rsidRDefault="004A4E60" w:rsidP="007F2B84">
            <w:pPr>
              <w:rPr>
                <w:b/>
                <w:bCs/>
              </w:rPr>
            </w:pPr>
            <w:r w:rsidRPr="000A184C">
              <w:rPr>
                <w:b/>
                <w:bCs/>
              </w:rPr>
              <w:t>Signature</w:t>
            </w:r>
          </w:p>
        </w:tc>
      </w:tr>
      <w:tr w:rsidR="004A4E60" w:rsidRPr="003E01C8" w14:paraId="3DF36035" w14:textId="77777777" w:rsidTr="007F2B84">
        <w:tblPrEx>
          <w:tblLook w:val="04A0" w:firstRow="1" w:lastRow="0" w:firstColumn="1" w:lastColumn="0" w:noHBand="0" w:noVBand="1"/>
        </w:tblPrEx>
        <w:trPr>
          <w:gridBefore w:val="1"/>
          <w:wBefore w:w="34" w:type="dxa"/>
        </w:trPr>
        <w:tc>
          <w:tcPr>
            <w:tcW w:w="959" w:type="dxa"/>
          </w:tcPr>
          <w:p w14:paraId="23312294" w14:textId="77777777" w:rsidR="004A4E60" w:rsidRPr="003E01C8" w:rsidRDefault="004A4E60" w:rsidP="007F2B84"/>
        </w:tc>
        <w:tc>
          <w:tcPr>
            <w:tcW w:w="1134" w:type="dxa"/>
            <w:gridSpan w:val="2"/>
          </w:tcPr>
          <w:p w14:paraId="2F08511F" w14:textId="77777777" w:rsidR="004A4E60" w:rsidRPr="003E01C8" w:rsidRDefault="004A4E60" w:rsidP="007F2B84"/>
        </w:tc>
        <w:tc>
          <w:tcPr>
            <w:tcW w:w="5386" w:type="dxa"/>
            <w:gridSpan w:val="9"/>
          </w:tcPr>
          <w:p w14:paraId="6D1CE56E" w14:textId="77777777" w:rsidR="004A4E60" w:rsidRPr="003E01C8" w:rsidRDefault="004A4E60" w:rsidP="007F2B84">
            <w:r w:rsidRPr="003E01C8">
              <w:t>Student, Practice Supervisors, Practice Assessors, Academic Assessors can add notes to this page</w:t>
            </w:r>
          </w:p>
          <w:p w14:paraId="089A9EA2" w14:textId="77777777" w:rsidR="004A4E60" w:rsidRPr="003E01C8" w:rsidRDefault="004A4E60" w:rsidP="007F2B84"/>
          <w:p w14:paraId="2EC44F18" w14:textId="77777777" w:rsidR="004A4E60" w:rsidRPr="003E01C8" w:rsidRDefault="004A4E60" w:rsidP="007F2B84"/>
          <w:p w14:paraId="3C1B25EF" w14:textId="77777777" w:rsidR="004A4E60" w:rsidRPr="003E01C8" w:rsidRDefault="004A4E60" w:rsidP="007F2B84"/>
          <w:p w14:paraId="788B0FF9" w14:textId="77777777" w:rsidR="004A4E60" w:rsidRPr="003E01C8" w:rsidRDefault="004A4E60" w:rsidP="007F2B84"/>
          <w:p w14:paraId="09F0AE9C" w14:textId="77777777" w:rsidR="004A4E60" w:rsidRPr="003E01C8" w:rsidRDefault="004A4E60" w:rsidP="007F2B84"/>
          <w:p w14:paraId="7167408E" w14:textId="77777777" w:rsidR="004A4E60" w:rsidRPr="003E01C8" w:rsidRDefault="004A4E60" w:rsidP="007F2B84"/>
          <w:p w14:paraId="21247608" w14:textId="77777777" w:rsidR="004A4E60" w:rsidRPr="003E01C8" w:rsidRDefault="004A4E60" w:rsidP="007F2B84"/>
          <w:p w14:paraId="0ED0E0DC" w14:textId="77777777" w:rsidR="004A4E60" w:rsidRPr="003E01C8" w:rsidRDefault="004A4E60" w:rsidP="007F2B84"/>
          <w:p w14:paraId="7E4F0420" w14:textId="77777777" w:rsidR="004A4E60" w:rsidRPr="003E01C8" w:rsidRDefault="004A4E60" w:rsidP="007F2B84"/>
          <w:p w14:paraId="385E4646" w14:textId="77777777" w:rsidR="004A4E60" w:rsidRPr="003E01C8" w:rsidRDefault="004A4E60" w:rsidP="007F2B84"/>
          <w:p w14:paraId="13BAAEA5" w14:textId="77777777" w:rsidR="004A4E60" w:rsidRPr="003E01C8" w:rsidRDefault="004A4E60" w:rsidP="007F2B84"/>
          <w:p w14:paraId="7BCAA0CB" w14:textId="77777777" w:rsidR="004A4E60" w:rsidRPr="003E01C8" w:rsidRDefault="004A4E60" w:rsidP="007F2B84"/>
          <w:p w14:paraId="27877612" w14:textId="77777777" w:rsidR="004A4E60" w:rsidRPr="003E01C8" w:rsidRDefault="004A4E60" w:rsidP="007F2B84"/>
          <w:p w14:paraId="12C960CA" w14:textId="77777777" w:rsidR="004A4E60" w:rsidRPr="003E01C8" w:rsidRDefault="004A4E60" w:rsidP="007F2B84"/>
          <w:p w14:paraId="5292ED77" w14:textId="77777777" w:rsidR="004A4E60" w:rsidRPr="003E01C8" w:rsidRDefault="004A4E60" w:rsidP="007F2B84"/>
          <w:p w14:paraId="69ACBE07" w14:textId="77777777" w:rsidR="004A4E60" w:rsidRPr="003E01C8" w:rsidRDefault="004A4E60" w:rsidP="007F2B84"/>
          <w:p w14:paraId="2302FD8B" w14:textId="77777777" w:rsidR="004A4E60" w:rsidRPr="003E01C8" w:rsidRDefault="004A4E60" w:rsidP="007F2B84"/>
          <w:p w14:paraId="44C57FA8" w14:textId="77777777" w:rsidR="004A4E60" w:rsidRPr="003E01C8" w:rsidRDefault="004A4E60" w:rsidP="007F2B84"/>
          <w:p w14:paraId="67BF38C7" w14:textId="77777777" w:rsidR="004A4E60" w:rsidRPr="003E01C8" w:rsidRDefault="004A4E60" w:rsidP="007F2B84"/>
        </w:tc>
        <w:tc>
          <w:tcPr>
            <w:tcW w:w="1843" w:type="dxa"/>
            <w:gridSpan w:val="3"/>
          </w:tcPr>
          <w:p w14:paraId="2DF227F3" w14:textId="77777777" w:rsidR="004A4E60" w:rsidRPr="003E01C8" w:rsidRDefault="004A4E60" w:rsidP="007F2B84"/>
        </w:tc>
      </w:tr>
    </w:tbl>
    <w:p w14:paraId="3CBE9D4F" w14:textId="77777777" w:rsidR="004A4E60" w:rsidRPr="003E01C8" w:rsidRDefault="004A4E60" w:rsidP="004A4E60">
      <w:pPr>
        <w:sectPr w:rsidR="004A4E60"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1076"/>
        <w:gridCol w:w="1530"/>
        <w:gridCol w:w="371"/>
        <w:gridCol w:w="217"/>
        <w:gridCol w:w="462"/>
        <w:gridCol w:w="126"/>
        <w:gridCol w:w="589"/>
        <w:gridCol w:w="107"/>
        <w:gridCol w:w="481"/>
        <w:gridCol w:w="588"/>
        <w:gridCol w:w="589"/>
        <w:gridCol w:w="588"/>
        <w:gridCol w:w="589"/>
        <w:gridCol w:w="33"/>
      </w:tblGrid>
      <w:tr w:rsidR="004A4E60" w:rsidRPr="003E01C8" w14:paraId="5A3CB944" w14:textId="77777777" w:rsidTr="007F2B84">
        <w:trPr>
          <w:trHeight w:val="1094"/>
        </w:trPr>
        <w:tc>
          <w:tcPr>
            <w:tcW w:w="9242" w:type="dxa"/>
            <w:gridSpan w:val="15"/>
            <w:tcBorders>
              <w:top w:val="single" w:sz="4" w:space="0" w:color="auto"/>
              <w:left w:val="single" w:sz="4" w:space="0" w:color="auto"/>
              <w:bottom w:val="single" w:sz="4" w:space="0" w:color="auto"/>
              <w:right w:val="single" w:sz="4" w:space="0" w:color="auto"/>
            </w:tcBorders>
            <w:shd w:val="clear" w:color="auto" w:fill="E7E6E6"/>
          </w:tcPr>
          <w:p w14:paraId="77A5A12F" w14:textId="77777777" w:rsidR="004A4E60" w:rsidRPr="00A967F2" w:rsidRDefault="004A4E60" w:rsidP="007F2B84">
            <w:pPr>
              <w:rPr>
                <w:b/>
                <w:bCs/>
              </w:rPr>
            </w:pPr>
            <w:r w:rsidRPr="003E01C8">
              <w:lastRenderedPageBreak/>
              <w:br w:type="page"/>
            </w:r>
            <w:r w:rsidRPr="00A967F2">
              <w:rPr>
                <w:b/>
                <w:bCs/>
              </w:rPr>
              <w:t>Final Assessment</w:t>
            </w:r>
          </w:p>
          <w:p w14:paraId="28257ED6" w14:textId="77777777" w:rsidR="004A4E60" w:rsidRPr="00A967F2" w:rsidRDefault="004A4E60" w:rsidP="007F2B84">
            <w:pPr>
              <w:rPr>
                <w:b/>
                <w:bCs/>
              </w:rPr>
            </w:pPr>
            <w:r w:rsidRPr="00A967F2">
              <w:rPr>
                <w:b/>
                <w:bCs/>
              </w:rPr>
              <w:t>To be completed by PRACTICE ASSESSOR</w:t>
            </w:r>
          </w:p>
          <w:p w14:paraId="417FADD6" w14:textId="77777777" w:rsidR="004A4E60" w:rsidRPr="003E01C8" w:rsidRDefault="004A4E60" w:rsidP="007F2B84">
            <w:pPr>
              <w:rPr>
                <w:caps/>
              </w:rPr>
            </w:pPr>
            <w:r>
              <w:rPr>
                <w:b/>
                <w:bCs/>
              </w:rPr>
              <w:t>PART 2</w:t>
            </w:r>
            <w:r w:rsidRPr="00A967F2">
              <w:rPr>
                <w:b/>
                <w:bCs/>
              </w:rPr>
              <w:t xml:space="preserve">: </w:t>
            </w:r>
            <w:r>
              <w:rPr>
                <w:b/>
                <w:bCs/>
              </w:rPr>
              <w:t>PLE 2a</w:t>
            </w:r>
          </w:p>
        </w:tc>
      </w:tr>
      <w:tr w:rsidR="004A4E60" w:rsidRPr="003E01C8" w14:paraId="23BD2BE5"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4"/>
            <w:vMerge w:val="restart"/>
            <w:tcBorders>
              <w:top w:val="single" w:sz="4" w:space="0" w:color="auto"/>
              <w:bottom w:val="single" w:sz="4" w:space="0" w:color="auto"/>
            </w:tcBorders>
            <w:shd w:val="clear" w:color="auto" w:fill="E7E6E6"/>
          </w:tcPr>
          <w:p w14:paraId="669C4D54" w14:textId="77777777" w:rsidR="004A4E60" w:rsidRPr="003E01C8" w:rsidRDefault="004A4E60" w:rsidP="007F2B84">
            <w:r w:rsidRPr="003E01C8">
              <w:t xml:space="preserve">Student Name: </w:t>
            </w:r>
          </w:p>
        </w:tc>
        <w:tc>
          <w:tcPr>
            <w:tcW w:w="4369" w:type="dxa"/>
            <w:gridSpan w:val="11"/>
            <w:tcBorders>
              <w:top w:val="single" w:sz="4" w:space="0" w:color="auto"/>
              <w:bottom w:val="single" w:sz="4" w:space="0" w:color="auto"/>
            </w:tcBorders>
            <w:shd w:val="clear" w:color="auto" w:fill="E7E6E6"/>
          </w:tcPr>
          <w:p w14:paraId="154F7160" w14:textId="77777777" w:rsidR="004A4E60" w:rsidRPr="003E01C8" w:rsidRDefault="004A4E60" w:rsidP="007F2B84">
            <w:r w:rsidRPr="003E01C8">
              <w:t>Student ID:</w:t>
            </w:r>
          </w:p>
        </w:tc>
      </w:tr>
      <w:tr w:rsidR="004A4E60" w:rsidRPr="003E01C8" w14:paraId="1FA6F37A"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4"/>
            <w:vMerge/>
            <w:shd w:val="clear" w:color="auto" w:fill="E7E6E6"/>
          </w:tcPr>
          <w:p w14:paraId="2B49B6A0" w14:textId="77777777" w:rsidR="004A4E60" w:rsidRPr="003E01C8" w:rsidRDefault="004A4E60" w:rsidP="007F2B84"/>
        </w:tc>
        <w:tc>
          <w:tcPr>
            <w:tcW w:w="4369" w:type="dxa"/>
            <w:gridSpan w:val="11"/>
            <w:tcBorders>
              <w:top w:val="single" w:sz="4" w:space="0" w:color="auto"/>
              <w:bottom w:val="single" w:sz="4" w:space="0" w:color="auto"/>
            </w:tcBorders>
            <w:shd w:val="clear" w:color="auto" w:fill="E7E6E6"/>
          </w:tcPr>
          <w:p w14:paraId="45EFE813" w14:textId="77777777" w:rsidR="004A4E60" w:rsidRPr="003E01C8" w:rsidRDefault="004A4E60" w:rsidP="007F2B84">
            <w:r w:rsidRPr="003E01C8">
              <w:t>Intake/Year Group:</w:t>
            </w:r>
          </w:p>
        </w:tc>
      </w:tr>
      <w:tr w:rsidR="004A4E60" w:rsidRPr="003E01C8" w14:paraId="782192A8"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15"/>
            <w:tcBorders>
              <w:bottom w:val="single" w:sz="4" w:space="0" w:color="auto"/>
            </w:tcBorders>
            <w:shd w:val="clear" w:color="auto" w:fill="FFFFFF"/>
          </w:tcPr>
          <w:p w14:paraId="62D7493D" w14:textId="77777777" w:rsidR="004A4E60" w:rsidRPr="003E01C8" w:rsidRDefault="004A4E60" w:rsidP="007F2B84">
            <w:pPr>
              <w:rPr>
                <w:b/>
                <w:bCs/>
              </w:rPr>
            </w:pPr>
            <w:r w:rsidRPr="003E01C8">
              <w:t xml:space="preserve">The minimum level of performance for this part of the programme is </w:t>
            </w:r>
            <w:r w:rsidRPr="003E01C8">
              <w:rPr>
                <w:b/>
              </w:rPr>
              <w:t>DEPENDENT</w:t>
            </w:r>
            <w:r w:rsidRPr="003E01C8">
              <w:t>. This means that the student nurse requires continuous or frequent support from the Practice Supervisor/assessor but is developing confidence through guided participation in care. Please comment on the Platforms below:</w:t>
            </w:r>
          </w:p>
        </w:tc>
      </w:tr>
      <w:tr w:rsidR="004A4E60" w:rsidRPr="003E01C8" w14:paraId="2CB53A5C"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0"/>
        </w:trPr>
        <w:tc>
          <w:tcPr>
            <w:tcW w:w="9242" w:type="dxa"/>
            <w:gridSpan w:val="15"/>
            <w:tcBorders>
              <w:bottom w:val="single" w:sz="4" w:space="0" w:color="auto"/>
            </w:tcBorders>
            <w:shd w:val="clear" w:color="auto" w:fill="FFFFFF"/>
          </w:tcPr>
          <w:p w14:paraId="3B042DA5" w14:textId="77777777" w:rsidR="004A4E60" w:rsidRPr="002949FB" w:rsidRDefault="004A4E60" w:rsidP="007F2B84">
            <w:pPr>
              <w:rPr>
                <w:b/>
                <w:bCs/>
              </w:rPr>
            </w:pPr>
            <w:r w:rsidRPr="002949FB">
              <w:rPr>
                <w:b/>
                <w:bCs/>
              </w:rPr>
              <w:t>Platform 1: Being an accountable professional</w:t>
            </w:r>
          </w:p>
          <w:p w14:paraId="2A57DB19" w14:textId="77777777" w:rsidR="004A4E60" w:rsidRPr="002949FB" w:rsidRDefault="004A4E60" w:rsidP="007F2B84">
            <w:pPr>
              <w:rPr>
                <w:b/>
                <w:bCs/>
              </w:rPr>
            </w:pPr>
          </w:p>
          <w:p w14:paraId="077D24DA" w14:textId="77777777" w:rsidR="004A4E60" w:rsidRPr="002949FB" w:rsidRDefault="004A4E60" w:rsidP="007F2B84">
            <w:pPr>
              <w:rPr>
                <w:b/>
                <w:bCs/>
              </w:rPr>
            </w:pPr>
          </w:p>
          <w:p w14:paraId="66FB7FB5" w14:textId="77777777" w:rsidR="004A4E60" w:rsidRDefault="004A4E60" w:rsidP="007F2B84">
            <w:pPr>
              <w:rPr>
                <w:b/>
                <w:bCs/>
              </w:rPr>
            </w:pPr>
          </w:p>
          <w:p w14:paraId="595F2BA7" w14:textId="77777777" w:rsidR="004A4E60" w:rsidRPr="002949FB" w:rsidRDefault="004A4E60" w:rsidP="007F2B84">
            <w:pPr>
              <w:rPr>
                <w:b/>
                <w:bCs/>
              </w:rPr>
            </w:pPr>
          </w:p>
          <w:p w14:paraId="331A8AE6" w14:textId="77777777" w:rsidR="004A4E60" w:rsidRPr="002949FB" w:rsidRDefault="004A4E60" w:rsidP="007F2B84">
            <w:pPr>
              <w:rPr>
                <w:b/>
                <w:bCs/>
              </w:rPr>
            </w:pPr>
            <w:r w:rsidRPr="002949FB">
              <w:rPr>
                <w:b/>
                <w:bCs/>
              </w:rPr>
              <w:t>Platform 2: Promoting health and preventing ill health</w:t>
            </w:r>
          </w:p>
          <w:p w14:paraId="1C4F5C3E" w14:textId="77777777" w:rsidR="004A4E60" w:rsidRPr="002949FB" w:rsidRDefault="004A4E60" w:rsidP="007F2B84">
            <w:pPr>
              <w:rPr>
                <w:b/>
                <w:bCs/>
              </w:rPr>
            </w:pPr>
          </w:p>
          <w:p w14:paraId="2B928354" w14:textId="77777777" w:rsidR="004A4E60" w:rsidRDefault="004A4E60" w:rsidP="007F2B84">
            <w:pPr>
              <w:rPr>
                <w:b/>
                <w:bCs/>
              </w:rPr>
            </w:pPr>
          </w:p>
          <w:p w14:paraId="2EC4E7F6" w14:textId="77777777" w:rsidR="004A4E60" w:rsidRPr="002949FB" w:rsidRDefault="004A4E60" w:rsidP="007F2B84">
            <w:pPr>
              <w:rPr>
                <w:b/>
                <w:bCs/>
              </w:rPr>
            </w:pPr>
          </w:p>
          <w:p w14:paraId="530395EB" w14:textId="77777777" w:rsidR="004A4E60" w:rsidRPr="002949FB" w:rsidRDefault="004A4E60" w:rsidP="007F2B84">
            <w:pPr>
              <w:rPr>
                <w:b/>
                <w:bCs/>
              </w:rPr>
            </w:pPr>
          </w:p>
          <w:p w14:paraId="4B9B3223" w14:textId="77777777" w:rsidR="004A4E60" w:rsidRPr="002949FB" w:rsidRDefault="004A4E60" w:rsidP="007F2B84">
            <w:pPr>
              <w:rPr>
                <w:b/>
                <w:bCs/>
              </w:rPr>
            </w:pPr>
            <w:r w:rsidRPr="002949FB">
              <w:rPr>
                <w:b/>
                <w:bCs/>
              </w:rPr>
              <w:t>Platform 3: Assessing needs and planning care</w:t>
            </w:r>
          </w:p>
          <w:p w14:paraId="1BDF336C" w14:textId="77777777" w:rsidR="004A4E60" w:rsidRDefault="004A4E60" w:rsidP="007F2B84">
            <w:pPr>
              <w:rPr>
                <w:b/>
                <w:bCs/>
              </w:rPr>
            </w:pPr>
          </w:p>
          <w:p w14:paraId="5CC46D61" w14:textId="77777777" w:rsidR="004A4E60" w:rsidRPr="002949FB" w:rsidRDefault="004A4E60" w:rsidP="007F2B84">
            <w:pPr>
              <w:rPr>
                <w:b/>
                <w:bCs/>
              </w:rPr>
            </w:pPr>
          </w:p>
          <w:p w14:paraId="76A51673" w14:textId="77777777" w:rsidR="004A4E60" w:rsidRPr="002949FB" w:rsidRDefault="004A4E60" w:rsidP="007F2B84">
            <w:pPr>
              <w:rPr>
                <w:b/>
                <w:bCs/>
              </w:rPr>
            </w:pPr>
          </w:p>
          <w:p w14:paraId="365B2F6A" w14:textId="77777777" w:rsidR="004A4E60" w:rsidRPr="002949FB" w:rsidRDefault="004A4E60" w:rsidP="007F2B84">
            <w:pPr>
              <w:rPr>
                <w:b/>
                <w:bCs/>
              </w:rPr>
            </w:pPr>
          </w:p>
          <w:p w14:paraId="6336D63D" w14:textId="77777777" w:rsidR="004A4E60" w:rsidRPr="002949FB" w:rsidRDefault="004A4E60" w:rsidP="007F2B84">
            <w:pPr>
              <w:rPr>
                <w:b/>
                <w:bCs/>
              </w:rPr>
            </w:pPr>
            <w:r w:rsidRPr="002949FB">
              <w:rPr>
                <w:b/>
                <w:bCs/>
              </w:rPr>
              <w:t>Platform 4: Providing and evaluating care</w:t>
            </w:r>
          </w:p>
          <w:p w14:paraId="49C5CF1B" w14:textId="77777777" w:rsidR="004A4E60" w:rsidRPr="002949FB" w:rsidRDefault="004A4E60" w:rsidP="007F2B84">
            <w:pPr>
              <w:rPr>
                <w:b/>
                <w:bCs/>
              </w:rPr>
            </w:pPr>
          </w:p>
          <w:p w14:paraId="44A71CB2" w14:textId="77777777" w:rsidR="004A4E60" w:rsidRPr="002949FB" w:rsidRDefault="004A4E60" w:rsidP="007F2B84">
            <w:pPr>
              <w:rPr>
                <w:b/>
                <w:bCs/>
              </w:rPr>
            </w:pPr>
          </w:p>
          <w:p w14:paraId="5A04A2FE" w14:textId="77777777" w:rsidR="004A4E60" w:rsidRPr="002949FB" w:rsidRDefault="004A4E60" w:rsidP="007F2B84">
            <w:pPr>
              <w:rPr>
                <w:b/>
                <w:bCs/>
              </w:rPr>
            </w:pPr>
          </w:p>
          <w:p w14:paraId="7EEDCB4D" w14:textId="77777777" w:rsidR="004A4E60" w:rsidRPr="002949FB" w:rsidRDefault="004A4E60" w:rsidP="007F2B84">
            <w:pPr>
              <w:rPr>
                <w:b/>
                <w:bCs/>
              </w:rPr>
            </w:pPr>
            <w:r w:rsidRPr="002949FB">
              <w:rPr>
                <w:b/>
                <w:bCs/>
              </w:rPr>
              <w:lastRenderedPageBreak/>
              <w:t>Platform 5: Leading and managing nursing care and working in teams</w:t>
            </w:r>
          </w:p>
          <w:p w14:paraId="039D51CC" w14:textId="77777777" w:rsidR="004A4E60" w:rsidRDefault="004A4E60" w:rsidP="007F2B84">
            <w:pPr>
              <w:rPr>
                <w:b/>
                <w:bCs/>
              </w:rPr>
            </w:pPr>
          </w:p>
          <w:p w14:paraId="4557A64C" w14:textId="77777777" w:rsidR="004A4E60" w:rsidRPr="002949FB" w:rsidRDefault="004A4E60" w:rsidP="007F2B84">
            <w:pPr>
              <w:rPr>
                <w:b/>
                <w:bCs/>
              </w:rPr>
            </w:pPr>
          </w:p>
          <w:p w14:paraId="4E938B5F" w14:textId="77777777" w:rsidR="004A4E60" w:rsidRPr="002949FB" w:rsidRDefault="004A4E60" w:rsidP="007F2B84">
            <w:pPr>
              <w:rPr>
                <w:b/>
                <w:bCs/>
              </w:rPr>
            </w:pPr>
          </w:p>
          <w:p w14:paraId="0D56AC95" w14:textId="77777777" w:rsidR="004A4E60" w:rsidRPr="002949FB" w:rsidRDefault="004A4E60" w:rsidP="007F2B84">
            <w:pPr>
              <w:rPr>
                <w:b/>
                <w:bCs/>
              </w:rPr>
            </w:pPr>
            <w:r w:rsidRPr="002949FB">
              <w:rPr>
                <w:b/>
                <w:bCs/>
              </w:rPr>
              <w:t>Platform 6: Improving safety and quality of care</w:t>
            </w:r>
          </w:p>
          <w:p w14:paraId="51278747" w14:textId="77777777" w:rsidR="004A4E60" w:rsidRPr="002949FB" w:rsidRDefault="004A4E60" w:rsidP="007F2B84">
            <w:pPr>
              <w:rPr>
                <w:b/>
                <w:bCs/>
              </w:rPr>
            </w:pPr>
          </w:p>
          <w:p w14:paraId="747D7CA4" w14:textId="77777777" w:rsidR="004A4E60" w:rsidRPr="002949FB" w:rsidRDefault="004A4E60" w:rsidP="007F2B84">
            <w:pPr>
              <w:rPr>
                <w:b/>
                <w:bCs/>
              </w:rPr>
            </w:pPr>
          </w:p>
          <w:p w14:paraId="0D239538" w14:textId="77777777" w:rsidR="004A4E60" w:rsidRPr="002949FB" w:rsidRDefault="004A4E60" w:rsidP="007F2B84">
            <w:pPr>
              <w:rPr>
                <w:b/>
                <w:bCs/>
              </w:rPr>
            </w:pPr>
          </w:p>
          <w:p w14:paraId="29203FB7" w14:textId="77777777" w:rsidR="004A4E60" w:rsidRPr="002949FB" w:rsidRDefault="004A4E60" w:rsidP="007F2B84">
            <w:pPr>
              <w:rPr>
                <w:b/>
                <w:bCs/>
              </w:rPr>
            </w:pPr>
            <w:r w:rsidRPr="002949FB">
              <w:rPr>
                <w:b/>
                <w:bCs/>
              </w:rPr>
              <w:t>Platform 7: Coordinating care</w:t>
            </w:r>
          </w:p>
          <w:p w14:paraId="55391610" w14:textId="77777777" w:rsidR="004A4E60" w:rsidRPr="002949FB" w:rsidRDefault="004A4E60" w:rsidP="007F2B84">
            <w:pPr>
              <w:rPr>
                <w:b/>
                <w:bCs/>
              </w:rPr>
            </w:pPr>
          </w:p>
          <w:p w14:paraId="0A1041B4" w14:textId="77777777" w:rsidR="004A4E60" w:rsidRPr="002949FB" w:rsidRDefault="004A4E60" w:rsidP="007F2B84">
            <w:pPr>
              <w:rPr>
                <w:b/>
                <w:bCs/>
              </w:rPr>
            </w:pPr>
          </w:p>
        </w:tc>
      </w:tr>
      <w:tr w:rsidR="004A4E60" w:rsidRPr="003E01C8" w14:paraId="2FBFC98F" w14:textId="77777777" w:rsidTr="007F2B84">
        <w:trPr>
          <w:trHeight w:val="2305"/>
        </w:trPr>
        <w:tc>
          <w:tcPr>
            <w:tcW w:w="9242" w:type="dxa"/>
            <w:gridSpan w:val="15"/>
            <w:tcBorders>
              <w:top w:val="single" w:sz="4" w:space="0" w:color="auto"/>
              <w:left w:val="single" w:sz="4" w:space="0" w:color="auto"/>
              <w:bottom w:val="single" w:sz="4" w:space="0" w:color="auto"/>
              <w:right w:val="single" w:sz="4" w:space="0" w:color="auto"/>
            </w:tcBorders>
          </w:tcPr>
          <w:p w14:paraId="3F8C9617" w14:textId="77777777" w:rsidR="004A4E60" w:rsidRPr="003E01C8" w:rsidRDefault="004A4E60" w:rsidP="007F2B84">
            <w:r w:rsidRPr="003E01C8">
              <w:lastRenderedPageBreak/>
              <w:t>Please comment on progress towards safely demonstrating the skills and procedures in Annex A and B. Identify aspects for the student to focus on in future PLEs.</w:t>
            </w:r>
          </w:p>
          <w:p w14:paraId="0F66D2D1" w14:textId="77777777" w:rsidR="004A4E60" w:rsidRPr="003E01C8" w:rsidRDefault="004A4E60" w:rsidP="007F2B84"/>
          <w:p w14:paraId="76B242F6" w14:textId="77777777" w:rsidR="004A4E60" w:rsidRPr="003E01C8" w:rsidRDefault="004A4E60" w:rsidP="007F2B84"/>
        </w:tc>
      </w:tr>
      <w:tr w:rsidR="004A4E60" w:rsidRPr="003E01C8" w14:paraId="29FFF907"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gridSpan w:val="2"/>
            <w:shd w:val="clear" w:color="auto" w:fill="E7E6E6"/>
          </w:tcPr>
          <w:p w14:paraId="6BA445E4" w14:textId="77777777" w:rsidR="004A4E60" w:rsidRPr="003E01C8" w:rsidRDefault="004A4E60" w:rsidP="007F2B84">
            <w:r w:rsidRPr="003E01C8">
              <w:t xml:space="preserve">Date </w:t>
            </w:r>
          </w:p>
          <w:p w14:paraId="181A3EF5" w14:textId="77777777" w:rsidR="004A4E60" w:rsidRPr="003E01C8" w:rsidRDefault="004A4E60" w:rsidP="007F2B84">
            <w:r w:rsidRPr="003E01C8">
              <w:softHyphen/>
            </w:r>
            <w:r w:rsidRPr="003E01C8">
              <w:softHyphen/>
              <w:t>____/</w:t>
            </w:r>
            <w:r w:rsidRPr="003E01C8">
              <w:softHyphen/>
            </w:r>
            <w:r w:rsidRPr="003E01C8">
              <w:softHyphen/>
              <w:t>____/</w:t>
            </w:r>
            <w:r w:rsidRPr="003E01C8">
              <w:softHyphen/>
            </w:r>
            <w:r w:rsidRPr="003E01C8">
              <w:softHyphen/>
              <w:t>____</w:t>
            </w:r>
          </w:p>
        </w:tc>
        <w:tc>
          <w:tcPr>
            <w:tcW w:w="3402" w:type="dxa"/>
            <w:gridSpan w:val="7"/>
            <w:shd w:val="clear" w:color="auto" w:fill="E7E6E6"/>
          </w:tcPr>
          <w:p w14:paraId="41EDEBAF" w14:textId="77777777" w:rsidR="004A4E60" w:rsidRPr="003E01C8" w:rsidRDefault="004A4E60" w:rsidP="007F2B84">
            <w:r w:rsidRPr="003E01C8">
              <w:t>Student Signature:</w:t>
            </w:r>
          </w:p>
        </w:tc>
        <w:tc>
          <w:tcPr>
            <w:tcW w:w="2868" w:type="dxa"/>
            <w:gridSpan w:val="6"/>
            <w:shd w:val="clear" w:color="auto" w:fill="E7E6E6"/>
          </w:tcPr>
          <w:p w14:paraId="5F7778A1" w14:textId="77777777" w:rsidR="004A4E60" w:rsidRPr="003E01C8" w:rsidRDefault="004A4E60" w:rsidP="007F2B84">
            <w:r>
              <w:t>Practice Assessor</w:t>
            </w:r>
            <w:r w:rsidRPr="003E01C8">
              <w:t xml:space="preserve"> Signature:</w:t>
            </w:r>
          </w:p>
          <w:p w14:paraId="055BB373" w14:textId="77777777" w:rsidR="004A4E60" w:rsidRPr="003E01C8" w:rsidRDefault="004A4E60" w:rsidP="007F2B84"/>
        </w:tc>
      </w:tr>
      <w:tr w:rsidR="004A4E60" w:rsidRPr="003E01C8" w14:paraId="1E2A6A60"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val="restart"/>
            <w:tcBorders>
              <w:top w:val="single" w:sz="4" w:space="0" w:color="auto"/>
            </w:tcBorders>
            <w:vAlign w:val="center"/>
          </w:tcPr>
          <w:p w14:paraId="5C014880" w14:textId="77777777" w:rsidR="004A4E60" w:rsidRPr="003E01C8" w:rsidRDefault="004A4E60" w:rsidP="007F2B84">
            <w:pPr>
              <w:rPr>
                <w:color w:val="FF0000"/>
              </w:rPr>
            </w:pPr>
            <w:r w:rsidRPr="003E01C8">
              <w:t>Please refer to the University of Glasgow grading criteria and grade descriptors in section*</w:t>
            </w:r>
          </w:p>
        </w:tc>
        <w:tc>
          <w:tcPr>
            <w:tcW w:w="4707" w:type="dxa"/>
            <w:gridSpan w:val="11"/>
            <w:tcBorders>
              <w:top w:val="single" w:sz="4" w:space="0" w:color="auto"/>
              <w:bottom w:val="nil"/>
            </w:tcBorders>
          </w:tcPr>
          <w:p w14:paraId="384730DD" w14:textId="77777777" w:rsidR="004A4E60" w:rsidRPr="003E01C8" w:rsidRDefault="004A4E60" w:rsidP="007F2B84">
            <w:pPr>
              <w:rPr>
                <w:sz w:val="28"/>
                <w:szCs w:val="28"/>
              </w:rPr>
            </w:pPr>
            <w:r w:rsidRPr="003E01C8">
              <w:t xml:space="preserve">Summative grade: Please circle  </w:t>
            </w:r>
          </w:p>
        </w:tc>
      </w:tr>
      <w:tr w:rsidR="004A4E60" w:rsidRPr="003E01C8" w14:paraId="2BB16DE5"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tcPr>
          <w:p w14:paraId="5C3FA16A" w14:textId="77777777" w:rsidR="004A4E60" w:rsidRPr="003E01C8" w:rsidRDefault="004A4E60" w:rsidP="007F2B84"/>
        </w:tc>
        <w:tc>
          <w:tcPr>
            <w:tcW w:w="2353" w:type="dxa"/>
            <w:gridSpan w:val="7"/>
            <w:tcBorders>
              <w:top w:val="nil"/>
              <w:bottom w:val="nil"/>
            </w:tcBorders>
            <w:vAlign w:val="center"/>
          </w:tcPr>
          <w:p w14:paraId="102056B9" w14:textId="77777777" w:rsidR="004A4E60" w:rsidRPr="002949FB" w:rsidRDefault="004A4E60" w:rsidP="007F2B84">
            <w:pPr>
              <w:rPr>
                <w:b/>
                <w:bCs/>
              </w:rPr>
            </w:pPr>
            <w:r w:rsidRPr="002949FB">
              <w:rPr>
                <w:b/>
                <w:bCs/>
              </w:rPr>
              <w:t>PASS</w:t>
            </w:r>
          </w:p>
        </w:tc>
        <w:tc>
          <w:tcPr>
            <w:tcW w:w="2354" w:type="dxa"/>
            <w:gridSpan w:val="4"/>
            <w:tcBorders>
              <w:top w:val="nil"/>
              <w:bottom w:val="nil"/>
            </w:tcBorders>
            <w:shd w:val="clear" w:color="auto" w:fill="E7E6E6"/>
            <w:vAlign w:val="center"/>
          </w:tcPr>
          <w:p w14:paraId="43ABAA4F" w14:textId="77777777" w:rsidR="004A4E60" w:rsidRPr="002949FB" w:rsidRDefault="004A4E60" w:rsidP="007F2B84">
            <w:pPr>
              <w:rPr>
                <w:b/>
                <w:bCs/>
              </w:rPr>
            </w:pPr>
            <w:r w:rsidRPr="002949FB">
              <w:rPr>
                <w:b/>
                <w:bCs/>
              </w:rPr>
              <w:t>FAIL</w:t>
            </w:r>
          </w:p>
        </w:tc>
      </w:tr>
      <w:tr w:rsidR="004A4E60" w:rsidRPr="003E01C8" w14:paraId="64F10542"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577"/>
        </w:trPr>
        <w:tc>
          <w:tcPr>
            <w:tcW w:w="4502" w:type="dxa"/>
            <w:gridSpan w:val="3"/>
            <w:vMerge/>
          </w:tcPr>
          <w:p w14:paraId="50D1B1D2" w14:textId="77777777" w:rsidR="004A4E60" w:rsidRPr="003E01C8" w:rsidRDefault="004A4E60" w:rsidP="007F2B84"/>
        </w:tc>
        <w:tc>
          <w:tcPr>
            <w:tcW w:w="588" w:type="dxa"/>
            <w:gridSpan w:val="2"/>
            <w:tcBorders>
              <w:top w:val="nil"/>
              <w:bottom w:val="single" w:sz="4" w:space="0" w:color="auto"/>
              <w:right w:val="nil"/>
            </w:tcBorders>
            <w:vAlign w:val="center"/>
          </w:tcPr>
          <w:p w14:paraId="179FB802" w14:textId="77777777" w:rsidR="004A4E60" w:rsidRPr="003E01C8" w:rsidRDefault="004A4E60" w:rsidP="007F2B84">
            <w:r w:rsidRPr="003E01C8">
              <w:t>A</w:t>
            </w:r>
          </w:p>
        </w:tc>
        <w:tc>
          <w:tcPr>
            <w:tcW w:w="588" w:type="dxa"/>
            <w:gridSpan w:val="2"/>
            <w:tcBorders>
              <w:top w:val="nil"/>
              <w:left w:val="nil"/>
              <w:bottom w:val="single" w:sz="4" w:space="0" w:color="auto"/>
              <w:right w:val="nil"/>
            </w:tcBorders>
            <w:vAlign w:val="center"/>
          </w:tcPr>
          <w:p w14:paraId="6562DBB9" w14:textId="77777777" w:rsidR="004A4E60" w:rsidRPr="003E01C8" w:rsidRDefault="004A4E60" w:rsidP="007F2B84">
            <w:r w:rsidRPr="003E01C8">
              <w:t>B</w:t>
            </w:r>
          </w:p>
        </w:tc>
        <w:tc>
          <w:tcPr>
            <w:tcW w:w="589" w:type="dxa"/>
            <w:tcBorders>
              <w:top w:val="nil"/>
              <w:left w:val="nil"/>
              <w:bottom w:val="single" w:sz="4" w:space="0" w:color="auto"/>
              <w:right w:val="nil"/>
            </w:tcBorders>
            <w:vAlign w:val="center"/>
          </w:tcPr>
          <w:p w14:paraId="1C942E7D" w14:textId="77777777" w:rsidR="004A4E60" w:rsidRPr="003E01C8" w:rsidRDefault="004A4E60" w:rsidP="007F2B84">
            <w:r w:rsidRPr="003E01C8">
              <w:t>C</w:t>
            </w:r>
          </w:p>
        </w:tc>
        <w:tc>
          <w:tcPr>
            <w:tcW w:w="588" w:type="dxa"/>
            <w:gridSpan w:val="2"/>
            <w:tcBorders>
              <w:top w:val="nil"/>
              <w:left w:val="nil"/>
              <w:bottom w:val="single" w:sz="4" w:space="0" w:color="auto"/>
              <w:right w:val="single" w:sz="4" w:space="0" w:color="auto"/>
            </w:tcBorders>
            <w:vAlign w:val="center"/>
          </w:tcPr>
          <w:p w14:paraId="7BC8228F" w14:textId="77777777" w:rsidR="004A4E60" w:rsidRPr="003E01C8" w:rsidRDefault="004A4E60" w:rsidP="007F2B84">
            <w:r w:rsidRPr="003E01C8">
              <w:t>D</w:t>
            </w:r>
          </w:p>
        </w:tc>
        <w:tc>
          <w:tcPr>
            <w:tcW w:w="588" w:type="dxa"/>
            <w:tcBorders>
              <w:top w:val="nil"/>
              <w:left w:val="single" w:sz="4" w:space="0" w:color="auto"/>
              <w:bottom w:val="single" w:sz="4" w:space="0" w:color="auto"/>
              <w:right w:val="nil"/>
            </w:tcBorders>
            <w:shd w:val="clear" w:color="auto" w:fill="E7E6E6"/>
            <w:vAlign w:val="center"/>
          </w:tcPr>
          <w:p w14:paraId="47E2CE25" w14:textId="77777777" w:rsidR="004A4E60" w:rsidRPr="003E01C8" w:rsidRDefault="004A4E60" w:rsidP="007F2B84">
            <w:r w:rsidRPr="003E01C8">
              <w:t>E</w:t>
            </w:r>
          </w:p>
        </w:tc>
        <w:tc>
          <w:tcPr>
            <w:tcW w:w="589" w:type="dxa"/>
            <w:tcBorders>
              <w:top w:val="nil"/>
              <w:left w:val="nil"/>
              <w:bottom w:val="single" w:sz="4" w:space="0" w:color="auto"/>
              <w:right w:val="nil"/>
            </w:tcBorders>
            <w:shd w:val="clear" w:color="auto" w:fill="E7E6E6"/>
            <w:vAlign w:val="center"/>
          </w:tcPr>
          <w:p w14:paraId="630B4791" w14:textId="77777777" w:rsidR="004A4E60" w:rsidRPr="003E01C8" w:rsidRDefault="004A4E60" w:rsidP="007F2B84">
            <w:r w:rsidRPr="003E01C8">
              <w:t>F</w:t>
            </w:r>
          </w:p>
        </w:tc>
        <w:tc>
          <w:tcPr>
            <w:tcW w:w="588" w:type="dxa"/>
            <w:tcBorders>
              <w:top w:val="nil"/>
              <w:left w:val="nil"/>
              <w:bottom w:val="single" w:sz="4" w:space="0" w:color="auto"/>
              <w:right w:val="nil"/>
            </w:tcBorders>
            <w:shd w:val="clear" w:color="auto" w:fill="E7E6E6"/>
            <w:vAlign w:val="center"/>
          </w:tcPr>
          <w:p w14:paraId="42C5759E" w14:textId="77777777" w:rsidR="004A4E60" w:rsidRPr="003E01C8" w:rsidRDefault="004A4E60" w:rsidP="007F2B84">
            <w:r w:rsidRPr="003E01C8">
              <w:t>G</w:t>
            </w:r>
          </w:p>
        </w:tc>
        <w:tc>
          <w:tcPr>
            <w:tcW w:w="589" w:type="dxa"/>
            <w:tcBorders>
              <w:top w:val="nil"/>
              <w:left w:val="nil"/>
              <w:bottom w:val="single" w:sz="4" w:space="0" w:color="auto"/>
              <w:right w:val="single" w:sz="4" w:space="0" w:color="auto"/>
            </w:tcBorders>
            <w:shd w:val="clear" w:color="auto" w:fill="E7E6E6"/>
            <w:vAlign w:val="center"/>
          </w:tcPr>
          <w:p w14:paraId="2C3E167A" w14:textId="77777777" w:rsidR="004A4E60" w:rsidRPr="003E01C8" w:rsidRDefault="004A4E60" w:rsidP="007F2B84">
            <w:r w:rsidRPr="003E01C8">
              <w:t>H</w:t>
            </w:r>
          </w:p>
        </w:tc>
      </w:tr>
      <w:tr w:rsidR="004A4E60" w:rsidRPr="003E01C8" w14:paraId="333209B4"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6"/>
        </w:trPr>
        <w:tc>
          <w:tcPr>
            <w:tcW w:w="4502" w:type="dxa"/>
            <w:gridSpan w:val="3"/>
            <w:tcBorders>
              <w:bottom w:val="single" w:sz="4" w:space="0" w:color="auto"/>
            </w:tcBorders>
            <w:shd w:val="clear" w:color="auto" w:fill="E7E6E6"/>
          </w:tcPr>
          <w:p w14:paraId="0D63A4FF" w14:textId="77777777" w:rsidR="004A4E60" w:rsidRPr="003E01C8" w:rsidRDefault="004A4E60" w:rsidP="007F2B84">
            <w:r w:rsidRPr="003E01C8">
              <w:t>Student Name</w:t>
            </w:r>
          </w:p>
          <w:p w14:paraId="42BD9351" w14:textId="77777777" w:rsidR="004A4E60" w:rsidRPr="003E01C8" w:rsidRDefault="004A4E60" w:rsidP="007F2B84"/>
        </w:tc>
        <w:tc>
          <w:tcPr>
            <w:tcW w:w="4707" w:type="dxa"/>
            <w:gridSpan w:val="11"/>
            <w:tcBorders>
              <w:top w:val="single" w:sz="4" w:space="0" w:color="auto"/>
              <w:bottom w:val="single" w:sz="4" w:space="0" w:color="auto"/>
            </w:tcBorders>
            <w:shd w:val="clear" w:color="auto" w:fill="E7E6E6"/>
          </w:tcPr>
          <w:p w14:paraId="7DC96B9B" w14:textId="77777777" w:rsidR="004A4E60" w:rsidRPr="003E01C8" w:rsidRDefault="004A4E60" w:rsidP="007F2B84">
            <w:r w:rsidRPr="003E01C8">
              <w:t>UoG ID</w:t>
            </w:r>
          </w:p>
        </w:tc>
      </w:tr>
      <w:tr w:rsidR="004A4E60" w:rsidRPr="003E01C8" w14:paraId="13669573"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5"/>
        </w:trPr>
        <w:tc>
          <w:tcPr>
            <w:tcW w:w="1896" w:type="dxa"/>
            <w:tcBorders>
              <w:bottom w:val="single" w:sz="4" w:space="0" w:color="auto"/>
            </w:tcBorders>
            <w:shd w:val="clear" w:color="auto" w:fill="E7E6E6"/>
          </w:tcPr>
          <w:p w14:paraId="21AB038D" w14:textId="77777777" w:rsidR="004A4E60" w:rsidRPr="003E01C8" w:rsidRDefault="004A4E60" w:rsidP="007F2B84">
            <w:r w:rsidRPr="003E01C8">
              <w:t xml:space="preserve">Date </w:t>
            </w:r>
          </w:p>
          <w:p w14:paraId="38B404CD" w14:textId="77777777" w:rsidR="004A4E60" w:rsidRPr="003E01C8" w:rsidRDefault="004A4E60" w:rsidP="007F2B84">
            <w:r w:rsidRPr="003E01C8">
              <w:t>___/___/___</w:t>
            </w:r>
          </w:p>
        </w:tc>
        <w:tc>
          <w:tcPr>
            <w:tcW w:w="3656" w:type="dxa"/>
            <w:gridSpan w:val="5"/>
            <w:tcBorders>
              <w:bottom w:val="single" w:sz="4" w:space="0" w:color="auto"/>
            </w:tcBorders>
            <w:shd w:val="clear" w:color="auto" w:fill="E7E6E6"/>
          </w:tcPr>
          <w:p w14:paraId="6D28F85F" w14:textId="77777777" w:rsidR="004A4E60" w:rsidRPr="003E01C8" w:rsidRDefault="004A4E60" w:rsidP="007F2B84">
            <w:r w:rsidRPr="003E01C8">
              <w:t>Student Signature</w:t>
            </w:r>
          </w:p>
          <w:p w14:paraId="57CD54CA" w14:textId="77777777" w:rsidR="004A4E60" w:rsidRPr="003E01C8" w:rsidRDefault="004A4E60" w:rsidP="007F2B84"/>
        </w:tc>
        <w:tc>
          <w:tcPr>
            <w:tcW w:w="3657" w:type="dxa"/>
            <w:gridSpan w:val="8"/>
            <w:tcBorders>
              <w:bottom w:val="single" w:sz="4" w:space="0" w:color="auto"/>
            </w:tcBorders>
            <w:shd w:val="clear" w:color="auto" w:fill="E7E6E6"/>
          </w:tcPr>
          <w:p w14:paraId="7B3AA205" w14:textId="77777777" w:rsidR="004A4E60" w:rsidRPr="003E01C8" w:rsidRDefault="004A4E60" w:rsidP="007F2B84">
            <w:r>
              <w:t>Practice Supervisor</w:t>
            </w:r>
            <w:r w:rsidRPr="003E01C8">
              <w:t xml:space="preserve"> Signature</w:t>
            </w:r>
          </w:p>
        </w:tc>
      </w:tr>
    </w:tbl>
    <w:p w14:paraId="28F2E0FF" w14:textId="77777777" w:rsidR="00517E79" w:rsidRDefault="00517E79" w:rsidP="0098669E">
      <w:pPr>
        <w:sectPr w:rsidR="00517E79" w:rsidSect="00325015">
          <w:pgSz w:w="11906" w:h="16838"/>
          <w:pgMar w:top="1418" w:right="1418" w:bottom="1418" w:left="1418" w:header="708" w:footer="708" w:gutter="0"/>
          <w:cols w:space="708"/>
          <w:docGrid w:linePitch="360"/>
        </w:sectPr>
      </w:pPr>
    </w:p>
    <w:p w14:paraId="49BCB8F9" w14:textId="77777777" w:rsidR="00517E79" w:rsidRDefault="007F2B84" w:rsidP="0098669E">
      <w:pPr>
        <w:rPr>
          <w:b/>
          <w:bCs/>
        </w:rPr>
      </w:pPr>
      <w:r w:rsidRPr="007F2B84">
        <w:rPr>
          <w:b/>
          <w:bCs/>
        </w:rPr>
        <w:lastRenderedPageBreak/>
        <w:t>Part 2 Grading Rubric</w:t>
      </w:r>
    </w:p>
    <w:tbl>
      <w:tblPr>
        <w:tblStyle w:val="TableGrid"/>
        <w:tblW w:w="0" w:type="auto"/>
        <w:tblLook w:val="04A0" w:firstRow="1" w:lastRow="0" w:firstColumn="1" w:lastColumn="0" w:noHBand="0" w:noVBand="1"/>
      </w:tblPr>
      <w:tblGrid>
        <w:gridCol w:w="884"/>
        <w:gridCol w:w="1510"/>
        <w:gridCol w:w="3276"/>
        <w:gridCol w:w="3390"/>
      </w:tblGrid>
      <w:tr w:rsidR="007F2B84" w:rsidRPr="003E01C8" w14:paraId="646AD704" w14:textId="77777777" w:rsidTr="007F2B84">
        <w:trPr>
          <w:tblHeader/>
        </w:trPr>
        <w:tc>
          <w:tcPr>
            <w:tcW w:w="884" w:type="dxa"/>
            <w:vAlign w:val="center"/>
          </w:tcPr>
          <w:p w14:paraId="7EE2E533" w14:textId="77777777" w:rsidR="007F2B84" w:rsidRPr="003E01C8" w:rsidRDefault="007F2B84" w:rsidP="007F2B84">
            <w:pPr>
              <w:rPr>
                <w:b/>
              </w:rPr>
            </w:pPr>
            <w:r w:rsidRPr="003E01C8">
              <w:t>Grade</w:t>
            </w:r>
          </w:p>
        </w:tc>
        <w:tc>
          <w:tcPr>
            <w:tcW w:w="1590" w:type="dxa"/>
            <w:vAlign w:val="center"/>
          </w:tcPr>
          <w:p w14:paraId="617FC086" w14:textId="77777777" w:rsidR="007F2B84" w:rsidRPr="003E01C8" w:rsidRDefault="007F2B84" w:rsidP="007F2B84">
            <w:pPr>
              <w:rPr>
                <w:b/>
              </w:rPr>
            </w:pPr>
            <w:r w:rsidRPr="003E01C8">
              <w:t>Definition</w:t>
            </w:r>
          </w:p>
        </w:tc>
        <w:tc>
          <w:tcPr>
            <w:tcW w:w="5601" w:type="dxa"/>
            <w:vAlign w:val="center"/>
          </w:tcPr>
          <w:p w14:paraId="7D09BD34" w14:textId="77777777" w:rsidR="007F2B84" w:rsidRPr="003E01C8" w:rsidRDefault="007F2B84" w:rsidP="007F2B84">
            <w:pPr>
              <w:rPr>
                <w:b/>
              </w:rPr>
            </w:pPr>
            <w:r w:rsidRPr="003E01C8">
              <w:t xml:space="preserve">University </w:t>
            </w:r>
            <w:r w:rsidRPr="003E01C8">
              <w:rPr>
                <w:i/>
                <w:iCs/>
              </w:rPr>
              <w:t xml:space="preserve">of </w:t>
            </w:r>
            <w:r w:rsidRPr="003E01C8">
              <w:t>Glasgow Descriptor</w:t>
            </w:r>
          </w:p>
        </w:tc>
        <w:tc>
          <w:tcPr>
            <w:tcW w:w="5917" w:type="dxa"/>
            <w:vAlign w:val="center"/>
          </w:tcPr>
          <w:p w14:paraId="79AC5CA3" w14:textId="77777777" w:rsidR="007F2B84" w:rsidRPr="003E01C8" w:rsidRDefault="007F2B84" w:rsidP="007F2B84">
            <w:r w:rsidRPr="003E01C8">
              <w:t xml:space="preserve">Evidence </w:t>
            </w:r>
            <w:r w:rsidRPr="003E01C8">
              <w:rPr>
                <w:bCs/>
              </w:rPr>
              <w:t>–</w:t>
            </w:r>
            <w:r w:rsidRPr="003E01C8">
              <w:t xml:space="preserve"> </w:t>
            </w:r>
            <w:r w:rsidRPr="003E01C8">
              <w:rPr>
                <w:bCs/>
              </w:rPr>
              <w:t>at a</w:t>
            </w:r>
            <w:r w:rsidRPr="003E01C8">
              <w:t xml:space="preserve"> </w:t>
            </w:r>
            <w:r w:rsidRPr="00517E79">
              <w:rPr>
                <w:b/>
                <w:bCs/>
              </w:rPr>
              <w:t>DEVELOPING INDEPENDENCE</w:t>
            </w:r>
            <w:r w:rsidRPr="003E01C8">
              <w:t xml:space="preserve"> </w:t>
            </w:r>
            <w:r w:rsidRPr="003E01C8">
              <w:rPr>
                <w:bCs/>
              </w:rPr>
              <w:t>level</w:t>
            </w:r>
          </w:p>
        </w:tc>
      </w:tr>
      <w:tr w:rsidR="007F2B84" w:rsidRPr="003E01C8" w14:paraId="14111F36" w14:textId="77777777" w:rsidTr="007F2B84">
        <w:tc>
          <w:tcPr>
            <w:tcW w:w="884" w:type="dxa"/>
          </w:tcPr>
          <w:p w14:paraId="71C7B3C1" w14:textId="77777777" w:rsidR="007F2B84" w:rsidRPr="003E01C8" w:rsidRDefault="007F2B84" w:rsidP="007F2B84">
            <w:r w:rsidRPr="003E01C8">
              <w:t>A</w:t>
            </w:r>
          </w:p>
        </w:tc>
        <w:tc>
          <w:tcPr>
            <w:tcW w:w="1590" w:type="dxa"/>
          </w:tcPr>
          <w:p w14:paraId="1547E442" w14:textId="77777777" w:rsidR="007F2B84" w:rsidRPr="003E01C8" w:rsidRDefault="007F2B84" w:rsidP="007F2B84">
            <w:r w:rsidRPr="003E01C8">
              <w:t>Excellent (PASS)</w:t>
            </w:r>
          </w:p>
        </w:tc>
        <w:tc>
          <w:tcPr>
            <w:tcW w:w="5601" w:type="dxa"/>
          </w:tcPr>
          <w:p w14:paraId="020C763F" w14:textId="77777777" w:rsidR="007F2B84" w:rsidRPr="00517E79" w:rsidRDefault="007F2B84" w:rsidP="007F2B84">
            <w:r w:rsidRPr="003E01C8">
              <w:t>Exemplary and polished demonstration of the required skill(s), displaying underpinning</w:t>
            </w:r>
            <w:r>
              <w:t xml:space="preserve"> </w:t>
            </w:r>
            <w:r w:rsidRPr="003E01C8">
              <w:t>knowledge, sound judgement and appropriate professional values, as evidenced by focussed</w:t>
            </w:r>
            <w:r>
              <w:t xml:space="preserve"> </w:t>
            </w:r>
            <w:r w:rsidRPr="003E01C8">
              <w:t>sensitivity to the context, the needs of any subject, and the wider implications of the candidate’s</w:t>
            </w:r>
            <w:r>
              <w:t xml:space="preserve"> </w:t>
            </w:r>
            <w:r w:rsidRPr="003E01C8">
              <w:t>actions</w:t>
            </w:r>
          </w:p>
        </w:tc>
        <w:tc>
          <w:tcPr>
            <w:tcW w:w="5917" w:type="dxa"/>
          </w:tcPr>
          <w:p w14:paraId="33210031" w14:textId="77777777" w:rsidR="007F2B84" w:rsidRPr="003E01C8" w:rsidRDefault="007F2B84" w:rsidP="007F2B84">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7F2B84" w:rsidRPr="003E01C8" w14:paraId="305E28EA" w14:textId="77777777" w:rsidTr="007F2B84">
        <w:trPr>
          <w:trHeight w:val="2034"/>
        </w:trPr>
        <w:tc>
          <w:tcPr>
            <w:tcW w:w="884" w:type="dxa"/>
          </w:tcPr>
          <w:p w14:paraId="6FE72911" w14:textId="77777777" w:rsidR="007F2B84" w:rsidRPr="003E01C8" w:rsidRDefault="007F2B84" w:rsidP="007F2B84">
            <w:r w:rsidRPr="003E01C8">
              <w:t>B</w:t>
            </w:r>
          </w:p>
        </w:tc>
        <w:tc>
          <w:tcPr>
            <w:tcW w:w="1590" w:type="dxa"/>
          </w:tcPr>
          <w:p w14:paraId="121F51D6" w14:textId="77777777" w:rsidR="007F2B84" w:rsidRPr="003E01C8" w:rsidRDefault="007F2B84" w:rsidP="007F2B84">
            <w:r w:rsidRPr="003E01C8">
              <w:t>Very Good (PASS)</w:t>
            </w:r>
          </w:p>
        </w:tc>
        <w:tc>
          <w:tcPr>
            <w:tcW w:w="5601" w:type="dxa"/>
          </w:tcPr>
          <w:p w14:paraId="56933E81" w14:textId="77777777" w:rsidR="007F2B84" w:rsidRPr="003E01C8" w:rsidRDefault="007F2B84" w:rsidP="007F2B84">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p>
        </w:tc>
        <w:tc>
          <w:tcPr>
            <w:tcW w:w="5917" w:type="dxa"/>
          </w:tcPr>
          <w:p w14:paraId="69D1CACE" w14:textId="77777777" w:rsidR="007F2B84" w:rsidRPr="003E01C8" w:rsidRDefault="007F2B84" w:rsidP="007F2B84">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7F2B84" w:rsidRPr="003E01C8" w14:paraId="0A8D5B64" w14:textId="77777777" w:rsidTr="007F2B84">
        <w:tc>
          <w:tcPr>
            <w:tcW w:w="884" w:type="dxa"/>
          </w:tcPr>
          <w:p w14:paraId="275457F3" w14:textId="77777777" w:rsidR="007F2B84" w:rsidRPr="003E01C8" w:rsidRDefault="007F2B84" w:rsidP="007F2B84">
            <w:r w:rsidRPr="003E01C8">
              <w:t>C</w:t>
            </w:r>
          </w:p>
        </w:tc>
        <w:tc>
          <w:tcPr>
            <w:tcW w:w="1590" w:type="dxa"/>
          </w:tcPr>
          <w:p w14:paraId="69BECEEE" w14:textId="77777777" w:rsidR="007F2B84" w:rsidRPr="003E01C8" w:rsidRDefault="007F2B84" w:rsidP="007F2B84">
            <w:r w:rsidRPr="003E01C8">
              <w:t>Good</w:t>
            </w:r>
            <w:r>
              <w:t xml:space="preserve"> </w:t>
            </w:r>
            <w:r w:rsidRPr="003E01C8">
              <w:t>(PASS)</w:t>
            </w:r>
          </w:p>
        </w:tc>
        <w:tc>
          <w:tcPr>
            <w:tcW w:w="5601" w:type="dxa"/>
          </w:tcPr>
          <w:p w14:paraId="58156F81" w14:textId="77777777" w:rsidR="007F2B84" w:rsidRPr="003E01C8" w:rsidRDefault="007F2B84" w:rsidP="007F2B84">
            <w:r w:rsidRPr="003E01C8">
              <w:t>Clear demonstration of attainment of the required skill(s), displaying underpinning knowledge,</w:t>
            </w:r>
            <w:r>
              <w:t xml:space="preserve"> </w:t>
            </w:r>
            <w:r w:rsidRPr="003E01C8">
              <w:t xml:space="preserve">good judgement and appropriate professional values, as evidenced by familiarity with how to proceed in a range of contexts.  </w:t>
            </w:r>
          </w:p>
        </w:tc>
        <w:tc>
          <w:tcPr>
            <w:tcW w:w="5917" w:type="dxa"/>
          </w:tcPr>
          <w:p w14:paraId="4963890C" w14:textId="77777777" w:rsidR="007F2B84" w:rsidRPr="003E01C8" w:rsidRDefault="007F2B84" w:rsidP="007F2B84">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7F2B84" w:rsidRPr="003E01C8" w14:paraId="7CEF55BD" w14:textId="77777777" w:rsidTr="007F2B84">
        <w:trPr>
          <w:cantSplit/>
        </w:trPr>
        <w:tc>
          <w:tcPr>
            <w:tcW w:w="884" w:type="dxa"/>
          </w:tcPr>
          <w:p w14:paraId="6BF7D07C" w14:textId="77777777" w:rsidR="007F2B84" w:rsidRPr="003E01C8" w:rsidRDefault="007F2B84" w:rsidP="007F2B84">
            <w:r w:rsidRPr="003E01C8">
              <w:lastRenderedPageBreak/>
              <w:t>D</w:t>
            </w:r>
          </w:p>
        </w:tc>
        <w:tc>
          <w:tcPr>
            <w:tcW w:w="1590" w:type="dxa"/>
          </w:tcPr>
          <w:p w14:paraId="1D0617FD" w14:textId="77777777" w:rsidR="007F2B84" w:rsidRPr="003E01C8" w:rsidRDefault="007F2B84" w:rsidP="007F2B84">
            <w:r w:rsidRPr="003E01C8">
              <w:t>Satisfactory (PASS)</w:t>
            </w:r>
          </w:p>
        </w:tc>
        <w:tc>
          <w:tcPr>
            <w:tcW w:w="5601" w:type="dxa"/>
          </w:tcPr>
          <w:p w14:paraId="0DD310F7" w14:textId="77777777" w:rsidR="007F2B84" w:rsidRPr="003E01C8" w:rsidRDefault="007F2B84" w:rsidP="007F2B84">
            <w:pPr>
              <w:rPr>
                <w:b/>
              </w:rPr>
            </w:pPr>
            <w:r w:rsidRPr="003E01C8">
              <w:t>Adequate independent performance of required skill, displaying underpinning knowledge, adequate judgement and appropriate professional values, suitable to routine contexts</w:t>
            </w:r>
            <w:r>
              <w:t>.</w:t>
            </w:r>
          </w:p>
        </w:tc>
        <w:tc>
          <w:tcPr>
            <w:tcW w:w="5917" w:type="dxa"/>
          </w:tcPr>
          <w:p w14:paraId="753E9537" w14:textId="77777777" w:rsidR="007F2B84" w:rsidRPr="003E01C8" w:rsidRDefault="007F2B84" w:rsidP="007F2B84">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With support the student can provide </w:t>
            </w:r>
            <w:r w:rsidRPr="003E01C8">
              <w:rPr>
                <w:b/>
              </w:rPr>
              <w:t xml:space="preserve">a borderline </w:t>
            </w:r>
            <w:r w:rsidRPr="003E01C8">
              <w:t>explanation to underpin practice</w:t>
            </w:r>
            <w:r>
              <w:t xml:space="preserve">.  </w:t>
            </w:r>
            <w:r w:rsidRPr="003E01C8">
              <w:rPr>
                <w:b/>
              </w:rPr>
              <w:t xml:space="preserve">Sometimes </w:t>
            </w:r>
            <w:r w:rsidRPr="003E01C8">
              <w:t>demonstrates an ability to use their initiative to support care delivery.</w:t>
            </w:r>
            <w:r>
              <w:t xml:space="preserve">  </w:t>
            </w:r>
            <w:r w:rsidRPr="003E01C8">
              <w:t>Recognises their own limitations and seeks advice, guidance and support</w:t>
            </w:r>
          </w:p>
        </w:tc>
      </w:tr>
      <w:tr w:rsidR="007F2B84" w:rsidRPr="003E01C8" w14:paraId="5967D0E0" w14:textId="77777777" w:rsidTr="007F2B84">
        <w:tc>
          <w:tcPr>
            <w:tcW w:w="884" w:type="dxa"/>
          </w:tcPr>
          <w:p w14:paraId="04B9301F" w14:textId="77777777" w:rsidR="007F2B84" w:rsidRPr="003E01C8" w:rsidRDefault="007F2B84" w:rsidP="007F2B84">
            <w:r w:rsidRPr="003E01C8">
              <w:t>E</w:t>
            </w:r>
          </w:p>
        </w:tc>
        <w:tc>
          <w:tcPr>
            <w:tcW w:w="1590" w:type="dxa"/>
          </w:tcPr>
          <w:p w14:paraId="4F77BD7F" w14:textId="77777777" w:rsidR="007F2B84" w:rsidRPr="003E01C8" w:rsidRDefault="007F2B84" w:rsidP="007F2B84">
            <w:r w:rsidRPr="003E01C8">
              <w:t>Weak (FAIL)</w:t>
            </w:r>
          </w:p>
        </w:tc>
        <w:tc>
          <w:tcPr>
            <w:tcW w:w="5601" w:type="dxa"/>
          </w:tcPr>
          <w:p w14:paraId="3FAD9FBB" w14:textId="77777777" w:rsidR="007F2B84" w:rsidRPr="003E01C8" w:rsidRDefault="007F2B84" w:rsidP="007F2B84">
            <w:pPr>
              <w:rPr>
                <w:b/>
              </w:rPr>
            </w:pPr>
            <w:r w:rsidRPr="003E01C8">
              <w:t>Adequate independent performance of some but not all required skills. Some knowledge, judgement and professional values that indicate an awareness of personal limitations</w:t>
            </w:r>
            <w:r>
              <w:t>.</w:t>
            </w:r>
          </w:p>
        </w:tc>
        <w:tc>
          <w:tcPr>
            <w:tcW w:w="5917" w:type="dxa"/>
          </w:tcPr>
          <w:p w14:paraId="02D5A6AC" w14:textId="77777777" w:rsidR="007F2B84" w:rsidRPr="003E01C8" w:rsidRDefault="007F2B84" w:rsidP="007F2B84">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7F2B84" w:rsidRPr="003E01C8" w14:paraId="74A433E9" w14:textId="77777777" w:rsidTr="007F2B84">
        <w:tc>
          <w:tcPr>
            <w:tcW w:w="884" w:type="dxa"/>
          </w:tcPr>
          <w:p w14:paraId="7EC50AA6" w14:textId="77777777" w:rsidR="007F2B84" w:rsidRPr="003E01C8" w:rsidRDefault="007F2B84" w:rsidP="007F2B84">
            <w:r w:rsidRPr="003E01C8">
              <w:t>F</w:t>
            </w:r>
          </w:p>
        </w:tc>
        <w:tc>
          <w:tcPr>
            <w:tcW w:w="1590" w:type="dxa"/>
          </w:tcPr>
          <w:p w14:paraId="68367B03" w14:textId="77777777" w:rsidR="007F2B84" w:rsidRPr="003E01C8" w:rsidRDefault="007F2B84" w:rsidP="007F2B84">
            <w:r w:rsidRPr="003E01C8">
              <w:t>Poor (FAIL)</w:t>
            </w:r>
          </w:p>
        </w:tc>
        <w:tc>
          <w:tcPr>
            <w:tcW w:w="5601" w:type="dxa"/>
          </w:tcPr>
          <w:p w14:paraId="0D1A13E9" w14:textId="77777777" w:rsidR="007F2B84" w:rsidRDefault="007F2B84" w:rsidP="007F2B84">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t>.</w:t>
            </w:r>
          </w:p>
          <w:p w14:paraId="3C7A81C0" w14:textId="77777777" w:rsidR="007F2B84" w:rsidRDefault="007F2B84" w:rsidP="007F2B84">
            <w:pPr>
              <w:rPr>
                <w:b/>
              </w:rPr>
            </w:pPr>
          </w:p>
          <w:p w14:paraId="42D06DC1" w14:textId="77777777" w:rsidR="007F2B84" w:rsidRDefault="007F2B84" w:rsidP="007F2B84">
            <w:pPr>
              <w:rPr>
                <w:b/>
              </w:rPr>
            </w:pPr>
          </w:p>
          <w:p w14:paraId="510F5822" w14:textId="77777777" w:rsidR="007F2B84" w:rsidRDefault="007F2B84" w:rsidP="007F2B84">
            <w:pPr>
              <w:rPr>
                <w:b/>
              </w:rPr>
            </w:pPr>
          </w:p>
          <w:p w14:paraId="54B4F415" w14:textId="77777777" w:rsidR="007F2B84" w:rsidRPr="003E01C8" w:rsidRDefault="007F2B84" w:rsidP="007F2B84">
            <w:pPr>
              <w:rPr>
                <w:b/>
              </w:rPr>
            </w:pPr>
          </w:p>
        </w:tc>
        <w:tc>
          <w:tcPr>
            <w:tcW w:w="5917" w:type="dxa"/>
          </w:tcPr>
          <w:p w14:paraId="3D049A67" w14:textId="77777777" w:rsidR="007F2B84" w:rsidRPr="003E01C8" w:rsidRDefault="007F2B84" w:rsidP="007F2B84">
            <w:r w:rsidRPr="003E01C8">
              <w:t>Practice is unsafe OR the student consistently fails to demonstrate appropriate levels of knowledge, skills and/or attitudes to participate in care delivery under guidance.</w:t>
            </w:r>
          </w:p>
        </w:tc>
      </w:tr>
      <w:tr w:rsidR="007F2B84" w:rsidRPr="003E01C8" w14:paraId="46A76C04" w14:textId="77777777" w:rsidTr="007F2B84">
        <w:tc>
          <w:tcPr>
            <w:tcW w:w="884" w:type="dxa"/>
          </w:tcPr>
          <w:p w14:paraId="5A687152" w14:textId="77777777" w:rsidR="007F2B84" w:rsidRPr="003E01C8" w:rsidRDefault="007F2B84" w:rsidP="007F2B84">
            <w:pPr>
              <w:rPr>
                <w:b/>
              </w:rPr>
            </w:pPr>
            <w:r w:rsidRPr="003E01C8">
              <w:lastRenderedPageBreak/>
              <w:t xml:space="preserve"> G</w:t>
            </w:r>
          </w:p>
        </w:tc>
        <w:tc>
          <w:tcPr>
            <w:tcW w:w="1590" w:type="dxa"/>
          </w:tcPr>
          <w:p w14:paraId="73D04468" w14:textId="77777777" w:rsidR="007F2B84" w:rsidRPr="003E01C8" w:rsidRDefault="007F2B84" w:rsidP="007F2B84">
            <w:r w:rsidRPr="003E01C8">
              <w:t>Very Poor (FAIL)</w:t>
            </w:r>
          </w:p>
        </w:tc>
        <w:tc>
          <w:tcPr>
            <w:tcW w:w="5601" w:type="dxa"/>
          </w:tcPr>
          <w:p w14:paraId="17DD4005" w14:textId="77777777" w:rsidR="007F2B84" w:rsidRPr="00517E79" w:rsidRDefault="007F2B84" w:rsidP="007F2B84">
            <w:r w:rsidRPr="003E01C8">
              <w:t>Wholly inadequate performance of the required skill, lacking in secure base of relevant</w:t>
            </w:r>
            <w:r>
              <w:t xml:space="preserve">. </w:t>
            </w:r>
            <w:r w:rsidRPr="003E01C8">
              <w:t>knowledge and poor use of such knowledge, showing fundamental misunderstanding and</w:t>
            </w:r>
            <w:r>
              <w:t xml:space="preserve"> </w:t>
            </w:r>
            <w:r w:rsidRPr="003E01C8">
              <w:t xml:space="preserve">misinterpretation. Evidence of poor judgement and professional values. </w:t>
            </w:r>
          </w:p>
        </w:tc>
        <w:tc>
          <w:tcPr>
            <w:tcW w:w="5917" w:type="dxa"/>
          </w:tcPr>
          <w:p w14:paraId="1DEDCB92" w14:textId="77777777" w:rsidR="007F2B84" w:rsidRPr="003E01C8" w:rsidRDefault="007F2B84" w:rsidP="007F2B84">
            <w:r w:rsidRPr="003E01C8">
              <w:t>Practice is unsafe AND the student consistently fails to demonstrate appropriate levels of knowledge, skills and/or attitudes to participate in care delivery under guidance.</w:t>
            </w:r>
          </w:p>
        </w:tc>
      </w:tr>
      <w:tr w:rsidR="007F2B84" w:rsidRPr="003E01C8" w14:paraId="69F0AC9D" w14:textId="77777777" w:rsidTr="007F2B84">
        <w:trPr>
          <w:cantSplit/>
        </w:trPr>
        <w:tc>
          <w:tcPr>
            <w:tcW w:w="884" w:type="dxa"/>
            <w:tcBorders>
              <w:bottom w:val="single" w:sz="4" w:space="0" w:color="auto"/>
            </w:tcBorders>
          </w:tcPr>
          <w:p w14:paraId="1FE7B656" w14:textId="77777777" w:rsidR="007F2B84" w:rsidRPr="003E01C8" w:rsidRDefault="007F2B84" w:rsidP="007F2B84">
            <w:r w:rsidRPr="003E01C8">
              <w:t>H</w:t>
            </w:r>
          </w:p>
        </w:tc>
        <w:tc>
          <w:tcPr>
            <w:tcW w:w="1590" w:type="dxa"/>
            <w:tcBorders>
              <w:bottom w:val="single" w:sz="4" w:space="0" w:color="auto"/>
            </w:tcBorders>
          </w:tcPr>
          <w:p w14:paraId="174AD5C4" w14:textId="77777777" w:rsidR="007F2B84" w:rsidRPr="003E01C8" w:rsidRDefault="007F2B84" w:rsidP="007F2B84">
            <w:r w:rsidRPr="003E01C8">
              <w:t>FAIL</w:t>
            </w:r>
          </w:p>
        </w:tc>
        <w:tc>
          <w:tcPr>
            <w:tcW w:w="5601" w:type="dxa"/>
            <w:tcBorders>
              <w:bottom w:val="single" w:sz="4" w:space="0" w:color="auto"/>
            </w:tcBorders>
          </w:tcPr>
          <w:p w14:paraId="2CF76F7C" w14:textId="77777777" w:rsidR="007F2B84" w:rsidRPr="003E01C8" w:rsidRDefault="007F2B84" w:rsidP="007F2B84">
            <w:r w:rsidRPr="003E01C8">
              <w:t>Not presently capable of independent performance of the required skill, lacking self-awareness of limitations and prone to errors of judgement and faulty practice</w:t>
            </w:r>
          </w:p>
        </w:tc>
        <w:tc>
          <w:tcPr>
            <w:tcW w:w="5917" w:type="dxa"/>
            <w:tcBorders>
              <w:bottom w:val="single" w:sz="4" w:space="0" w:color="auto"/>
            </w:tcBorders>
          </w:tcPr>
          <w:p w14:paraId="2B7CB320" w14:textId="77777777" w:rsidR="007F2B84" w:rsidRPr="003E01C8" w:rsidRDefault="007F2B84" w:rsidP="007F2B84">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7F2B84" w:rsidRPr="003E01C8" w14:paraId="0F75A518" w14:textId="77777777" w:rsidTr="007F2B84">
        <w:tc>
          <w:tcPr>
            <w:tcW w:w="13992" w:type="dxa"/>
            <w:gridSpan w:val="4"/>
            <w:tcBorders>
              <w:bottom w:val="nil"/>
            </w:tcBorders>
            <w:shd w:val="clear" w:color="auto" w:fill="E7E6E6"/>
          </w:tcPr>
          <w:p w14:paraId="511AE2A5" w14:textId="77777777" w:rsidR="007F2B84" w:rsidRPr="003E01C8" w:rsidRDefault="007F2B84" w:rsidP="007F2B84">
            <w:r w:rsidRPr="003E01C8">
              <w:t>University of Glasgow use only</w:t>
            </w:r>
          </w:p>
        </w:tc>
      </w:tr>
      <w:tr w:rsidR="007F2B84" w:rsidRPr="003E01C8" w14:paraId="7471102C" w14:textId="77777777" w:rsidTr="007F2B84">
        <w:tc>
          <w:tcPr>
            <w:tcW w:w="884" w:type="dxa"/>
            <w:tcBorders>
              <w:top w:val="nil"/>
              <w:left w:val="single" w:sz="4" w:space="0" w:color="auto"/>
              <w:bottom w:val="single" w:sz="4" w:space="0" w:color="auto"/>
              <w:right w:val="nil"/>
            </w:tcBorders>
            <w:shd w:val="clear" w:color="auto" w:fill="E7E6E6"/>
          </w:tcPr>
          <w:p w14:paraId="2F4B3255" w14:textId="77777777" w:rsidR="007F2B84" w:rsidRPr="003E01C8" w:rsidRDefault="007F2B84" w:rsidP="007F2B84">
            <w:r w:rsidRPr="003E01C8">
              <w:t>CR</w:t>
            </w:r>
          </w:p>
        </w:tc>
        <w:tc>
          <w:tcPr>
            <w:tcW w:w="1590" w:type="dxa"/>
            <w:tcBorders>
              <w:top w:val="nil"/>
              <w:left w:val="nil"/>
              <w:bottom w:val="single" w:sz="4" w:space="0" w:color="auto"/>
              <w:right w:val="nil"/>
            </w:tcBorders>
            <w:shd w:val="clear" w:color="auto" w:fill="E7E6E6"/>
          </w:tcPr>
          <w:p w14:paraId="72D6AB96" w14:textId="77777777" w:rsidR="007F2B84" w:rsidRPr="003E01C8" w:rsidRDefault="007F2B84" w:rsidP="007F2B84">
            <w:r w:rsidRPr="003E01C8">
              <w:t>CREDIT REFUSED</w:t>
            </w:r>
          </w:p>
        </w:tc>
        <w:tc>
          <w:tcPr>
            <w:tcW w:w="11518" w:type="dxa"/>
            <w:gridSpan w:val="2"/>
            <w:tcBorders>
              <w:top w:val="nil"/>
              <w:left w:val="nil"/>
              <w:bottom w:val="single" w:sz="4" w:space="0" w:color="auto"/>
              <w:right w:val="single" w:sz="4" w:space="0" w:color="auto"/>
            </w:tcBorders>
            <w:shd w:val="clear" w:color="auto" w:fill="E7E6E6"/>
          </w:tcPr>
          <w:p w14:paraId="308188FD" w14:textId="77777777" w:rsidR="007F2B84" w:rsidRPr="003E01C8" w:rsidRDefault="007F2B84" w:rsidP="007F2B84">
            <w:r w:rsidRPr="003E01C8">
              <w:t>Failure to comply, in the absence of good cause, with the published requirements of the course</w:t>
            </w:r>
            <w:r>
              <w:t xml:space="preserve"> </w:t>
            </w:r>
            <w:r w:rsidRPr="003E01C8">
              <w:t>or programme; and/or a serious breach of regulations</w:t>
            </w:r>
          </w:p>
        </w:tc>
      </w:tr>
    </w:tbl>
    <w:p w14:paraId="3E082C35" w14:textId="77777777" w:rsidR="007F2B84" w:rsidRDefault="007F2B84" w:rsidP="0098669E">
      <w:pPr>
        <w:rPr>
          <w:b/>
          <w:bCs/>
        </w:rPr>
      </w:pPr>
    </w:p>
    <w:p w14:paraId="4F876078" w14:textId="2BAAF026" w:rsidR="000E6D5E" w:rsidRDefault="000E6D5E">
      <w:pPr>
        <w:spacing w:after="0" w:line="240" w:lineRule="auto"/>
        <w:rPr>
          <w:b/>
          <w:bCs/>
        </w:rPr>
      </w:pPr>
      <w:r>
        <w:rPr>
          <w:b/>
          <w:bCs/>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01"/>
        <w:gridCol w:w="19"/>
        <w:gridCol w:w="626"/>
        <w:gridCol w:w="56"/>
        <w:gridCol w:w="662"/>
        <w:gridCol w:w="6"/>
        <w:gridCol w:w="33"/>
        <w:gridCol w:w="702"/>
        <w:gridCol w:w="13"/>
        <w:gridCol w:w="688"/>
        <w:gridCol w:w="20"/>
        <w:gridCol w:w="662"/>
        <w:gridCol w:w="19"/>
        <w:gridCol w:w="702"/>
        <w:gridCol w:w="844"/>
        <w:gridCol w:w="1430"/>
      </w:tblGrid>
      <w:tr w:rsidR="000E6D5E" w:rsidRPr="003E01C8" w14:paraId="310C2A4C" w14:textId="77777777" w:rsidTr="00D808B1">
        <w:tc>
          <w:tcPr>
            <w:tcW w:w="9322" w:type="dxa"/>
            <w:gridSpan w:val="18"/>
            <w:tcBorders>
              <w:bottom w:val="single" w:sz="4" w:space="0" w:color="auto"/>
            </w:tcBorders>
            <w:shd w:val="clear" w:color="auto" w:fill="E7E6E6"/>
          </w:tcPr>
          <w:p w14:paraId="6069D15D" w14:textId="77777777" w:rsidR="000E6D5E" w:rsidRPr="00A967F2" w:rsidRDefault="000E6D5E" w:rsidP="00D808B1">
            <w:pPr>
              <w:rPr>
                <w:b/>
                <w:bCs/>
              </w:rPr>
            </w:pPr>
            <w:bookmarkStart w:id="52" w:name="_Hlk33449319"/>
            <w:r w:rsidRPr="00A967F2">
              <w:rPr>
                <w:b/>
                <w:bCs/>
              </w:rPr>
              <w:lastRenderedPageBreak/>
              <w:t>ATTENDANCE RECORD</w:t>
            </w:r>
          </w:p>
          <w:p w14:paraId="5691C3AA" w14:textId="72994766" w:rsidR="000E6D5E" w:rsidRPr="003E01C8" w:rsidRDefault="000E6D5E" w:rsidP="00D808B1">
            <w:pPr>
              <w:rPr>
                <w:color w:val="000000"/>
              </w:rPr>
            </w:pPr>
            <w:r w:rsidRPr="00A967F2">
              <w:rPr>
                <w:b/>
                <w:bCs/>
              </w:rPr>
              <w:t xml:space="preserve">PART </w:t>
            </w:r>
            <w:r>
              <w:rPr>
                <w:b/>
                <w:bCs/>
              </w:rPr>
              <w:t>2</w:t>
            </w:r>
            <w:r w:rsidRPr="00A967F2">
              <w:rPr>
                <w:b/>
                <w:bCs/>
              </w:rPr>
              <w:t xml:space="preserve">: PLE </w:t>
            </w:r>
            <w:r>
              <w:rPr>
                <w:b/>
                <w:bCs/>
              </w:rPr>
              <w:t>2a</w:t>
            </w:r>
          </w:p>
        </w:tc>
      </w:tr>
      <w:tr w:rsidR="000E6D5E" w:rsidRPr="003E01C8" w14:paraId="079B57C8" w14:textId="77777777" w:rsidTr="00D808B1">
        <w:tblPrEx>
          <w:tblLook w:val="04A0" w:firstRow="1" w:lastRow="0" w:firstColumn="1" w:lastColumn="0" w:noHBand="0" w:noVBand="1"/>
        </w:tblPrEx>
        <w:tc>
          <w:tcPr>
            <w:tcW w:w="4203" w:type="dxa"/>
            <w:gridSpan w:val="7"/>
            <w:shd w:val="clear" w:color="auto" w:fill="E7E6E6"/>
          </w:tcPr>
          <w:p w14:paraId="3ABF81C6" w14:textId="77777777" w:rsidR="000E6D5E" w:rsidRPr="003E01C8" w:rsidRDefault="000E6D5E" w:rsidP="00D808B1">
            <w:r w:rsidRPr="003E01C8">
              <w:t>Student Name</w:t>
            </w:r>
          </w:p>
        </w:tc>
        <w:tc>
          <w:tcPr>
            <w:tcW w:w="5119" w:type="dxa"/>
            <w:gridSpan w:val="11"/>
          </w:tcPr>
          <w:p w14:paraId="5FE24C70" w14:textId="77777777" w:rsidR="000E6D5E" w:rsidRPr="003E01C8" w:rsidRDefault="000E6D5E" w:rsidP="00D808B1"/>
        </w:tc>
      </w:tr>
      <w:tr w:rsidR="000E6D5E" w:rsidRPr="003E01C8" w14:paraId="79C980B7" w14:textId="77777777" w:rsidTr="00D808B1">
        <w:tblPrEx>
          <w:tblLook w:val="04A0" w:firstRow="1" w:lastRow="0" w:firstColumn="1" w:lastColumn="0" w:noHBand="0" w:noVBand="1"/>
        </w:tblPrEx>
        <w:tc>
          <w:tcPr>
            <w:tcW w:w="4203" w:type="dxa"/>
            <w:gridSpan w:val="7"/>
            <w:shd w:val="clear" w:color="auto" w:fill="E7E6E6"/>
          </w:tcPr>
          <w:p w14:paraId="6D834721" w14:textId="77777777" w:rsidR="000E6D5E" w:rsidRPr="003E01C8" w:rsidRDefault="000E6D5E" w:rsidP="00D808B1">
            <w:r w:rsidRPr="003E01C8">
              <w:t>Student ID</w:t>
            </w:r>
          </w:p>
        </w:tc>
        <w:tc>
          <w:tcPr>
            <w:tcW w:w="5119" w:type="dxa"/>
            <w:gridSpan w:val="11"/>
          </w:tcPr>
          <w:p w14:paraId="604CB506" w14:textId="77777777" w:rsidR="000E6D5E" w:rsidRPr="003E01C8" w:rsidRDefault="000E6D5E" w:rsidP="00D808B1"/>
        </w:tc>
      </w:tr>
      <w:tr w:rsidR="000E6D5E" w:rsidRPr="003E01C8" w14:paraId="29DC27A1" w14:textId="77777777" w:rsidTr="00D808B1">
        <w:tblPrEx>
          <w:tblLook w:val="04A0" w:firstRow="1" w:lastRow="0" w:firstColumn="1" w:lastColumn="0" w:noHBand="0" w:noVBand="1"/>
        </w:tblPrEx>
        <w:tc>
          <w:tcPr>
            <w:tcW w:w="4203" w:type="dxa"/>
            <w:gridSpan w:val="7"/>
            <w:shd w:val="clear" w:color="auto" w:fill="E7E6E6"/>
          </w:tcPr>
          <w:p w14:paraId="425BEF01" w14:textId="77777777" w:rsidR="000E6D5E" w:rsidRPr="003E01C8" w:rsidRDefault="000E6D5E" w:rsidP="00D808B1">
            <w:r w:rsidRPr="003E01C8">
              <w:t>Year of Programme</w:t>
            </w:r>
          </w:p>
        </w:tc>
        <w:tc>
          <w:tcPr>
            <w:tcW w:w="5119" w:type="dxa"/>
            <w:gridSpan w:val="11"/>
          </w:tcPr>
          <w:p w14:paraId="5BECE363" w14:textId="77777777" w:rsidR="000E6D5E" w:rsidRPr="003E01C8" w:rsidRDefault="000E6D5E" w:rsidP="00D808B1"/>
        </w:tc>
      </w:tr>
      <w:tr w:rsidR="000E6D5E" w:rsidRPr="003E01C8" w14:paraId="6DDC5FDA" w14:textId="77777777" w:rsidTr="00D808B1">
        <w:tblPrEx>
          <w:tblLook w:val="04A0" w:firstRow="1" w:lastRow="0" w:firstColumn="1" w:lastColumn="0" w:noHBand="0" w:noVBand="1"/>
        </w:tblPrEx>
        <w:tc>
          <w:tcPr>
            <w:tcW w:w="4203" w:type="dxa"/>
            <w:gridSpan w:val="7"/>
            <w:shd w:val="clear" w:color="auto" w:fill="E7E6E6"/>
          </w:tcPr>
          <w:p w14:paraId="7DE91D15" w14:textId="77777777" w:rsidR="000E6D5E" w:rsidRPr="003E01C8" w:rsidRDefault="000E6D5E" w:rsidP="00D808B1">
            <w:r w:rsidRPr="003E01C8">
              <w:t xml:space="preserve">Practice Learning Environment </w:t>
            </w:r>
          </w:p>
        </w:tc>
        <w:tc>
          <w:tcPr>
            <w:tcW w:w="5119" w:type="dxa"/>
            <w:gridSpan w:val="11"/>
          </w:tcPr>
          <w:p w14:paraId="730DA769" w14:textId="77777777" w:rsidR="000E6D5E" w:rsidRPr="003E01C8" w:rsidRDefault="000E6D5E" w:rsidP="00D808B1"/>
        </w:tc>
      </w:tr>
      <w:tr w:rsidR="000E6D5E" w:rsidRPr="003E01C8" w14:paraId="45FADE9F" w14:textId="77777777" w:rsidTr="00D808B1">
        <w:tblPrEx>
          <w:tblLook w:val="04A0" w:firstRow="1" w:lastRow="0" w:firstColumn="1" w:lastColumn="0" w:noHBand="0" w:noVBand="1"/>
        </w:tblPrEx>
        <w:tc>
          <w:tcPr>
            <w:tcW w:w="850" w:type="dxa"/>
            <w:shd w:val="clear" w:color="auto" w:fill="E7E6E6"/>
            <w:vAlign w:val="center"/>
          </w:tcPr>
          <w:p w14:paraId="3A562003" w14:textId="77777777" w:rsidR="000E6D5E" w:rsidRPr="003E01C8" w:rsidRDefault="000E6D5E" w:rsidP="00D808B1">
            <w:r w:rsidRPr="003E01C8">
              <w:t>Week</w:t>
            </w:r>
          </w:p>
          <w:p w14:paraId="1516E9A3" w14:textId="77777777" w:rsidR="000E6D5E" w:rsidRPr="003E01C8" w:rsidRDefault="000E6D5E" w:rsidP="00D808B1">
            <w:r w:rsidRPr="003E01C8">
              <w:t>No</w:t>
            </w:r>
          </w:p>
        </w:tc>
        <w:tc>
          <w:tcPr>
            <w:tcW w:w="1289" w:type="dxa"/>
            <w:shd w:val="clear" w:color="auto" w:fill="E7E6E6"/>
            <w:vAlign w:val="center"/>
          </w:tcPr>
          <w:p w14:paraId="2B0DBDD3" w14:textId="77777777" w:rsidR="000E6D5E" w:rsidRPr="003E01C8" w:rsidRDefault="000E6D5E" w:rsidP="00D808B1">
            <w:r w:rsidRPr="003E01C8">
              <w:t>Week</w:t>
            </w:r>
          </w:p>
          <w:p w14:paraId="4938168D" w14:textId="77777777" w:rsidR="000E6D5E" w:rsidRPr="003E01C8" w:rsidRDefault="000E6D5E" w:rsidP="00D808B1">
            <w:r w:rsidRPr="003E01C8">
              <w:t>beginning</w:t>
            </w:r>
          </w:p>
        </w:tc>
        <w:tc>
          <w:tcPr>
            <w:tcW w:w="701" w:type="dxa"/>
            <w:shd w:val="clear" w:color="auto" w:fill="E7E6E6"/>
            <w:vAlign w:val="center"/>
          </w:tcPr>
          <w:p w14:paraId="07C60355" w14:textId="77777777" w:rsidR="000E6D5E" w:rsidRPr="003E01C8" w:rsidRDefault="000E6D5E" w:rsidP="00D808B1">
            <w:r w:rsidRPr="003E01C8">
              <w:t>M</w:t>
            </w:r>
          </w:p>
        </w:tc>
        <w:tc>
          <w:tcPr>
            <w:tcW w:w="701" w:type="dxa"/>
            <w:gridSpan w:val="3"/>
            <w:shd w:val="clear" w:color="auto" w:fill="E7E6E6"/>
            <w:vAlign w:val="center"/>
          </w:tcPr>
          <w:p w14:paraId="527A7AC4" w14:textId="77777777" w:rsidR="000E6D5E" w:rsidRPr="003E01C8" w:rsidRDefault="000E6D5E" w:rsidP="00D808B1">
            <w:r w:rsidRPr="003E01C8">
              <w:t>T</w:t>
            </w:r>
          </w:p>
        </w:tc>
        <w:tc>
          <w:tcPr>
            <w:tcW w:w="701" w:type="dxa"/>
            <w:gridSpan w:val="3"/>
            <w:shd w:val="clear" w:color="auto" w:fill="E7E6E6"/>
            <w:vAlign w:val="center"/>
          </w:tcPr>
          <w:p w14:paraId="3FC49575" w14:textId="77777777" w:rsidR="000E6D5E" w:rsidRPr="003E01C8" w:rsidRDefault="000E6D5E" w:rsidP="00D808B1">
            <w:r w:rsidRPr="003E01C8">
              <w:t>W</w:t>
            </w:r>
          </w:p>
        </w:tc>
        <w:tc>
          <w:tcPr>
            <w:tcW w:w="702" w:type="dxa"/>
            <w:shd w:val="clear" w:color="auto" w:fill="E7E6E6"/>
            <w:vAlign w:val="center"/>
          </w:tcPr>
          <w:p w14:paraId="73A684B0" w14:textId="77777777" w:rsidR="000E6D5E" w:rsidRPr="003E01C8" w:rsidRDefault="000E6D5E" w:rsidP="00D808B1">
            <w:r w:rsidRPr="003E01C8">
              <w:t>T</w:t>
            </w:r>
          </w:p>
        </w:tc>
        <w:tc>
          <w:tcPr>
            <w:tcW w:w="701" w:type="dxa"/>
            <w:gridSpan w:val="2"/>
            <w:shd w:val="clear" w:color="auto" w:fill="E7E6E6"/>
            <w:vAlign w:val="center"/>
          </w:tcPr>
          <w:p w14:paraId="563D5650" w14:textId="77777777" w:rsidR="000E6D5E" w:rsidRPr="003E01C8" w:rsidRDefault="000E6D5E" w:rsidP="00D808B1">
            <w:r w:rsidRPr="003E01C8">
              <w:t>F</w:t>
            </w:r>
          </w:p>
        </w:tc>
        <w:tc>
          <w:tcPr>
            <w:tcW w:w="701" w:type="dxa"/>
            <w:gridSpan w:val="3"/>
            <w:shd w:val="clear" w:color="auto" w:fill="E7E6E6"/>
            <w:vAlign w:val="center"/>
          </w:tcPr>
          <w:p w14:paraId="0A251701" w14:textId="77777777" w:rsidR="000E6D5E" w:rsidRPr="003E01C8" w:rsidRDefault="000E6D5E" w:rsidP="00D808B1">
            <w:r w:rsidRPr="003E01C8">
              <w:t>S</w:t>
            </w:r>
          </w:p>
        </w:tc>
        <w:tc>
          <w:tcPr>
            <w:tcW w:w="702" w:type="dxa"/>
            <w:shd w:val="clear" w:color="auto" w:fill="E7E6E6"/>
            <w:vAlign w:val="center"/>
          </w:tcPr>
          <w:p w14:paraId="4BF02FF8" w14:textId="77777777" w:rsidR="000E6D5E" w:rsidRPr="003E01C8" w:rsidRDefault="000E6D5E" w:rsidP="00D808B1">
            <w:r w:rsidRPr="003E01C8">
              <w:t>S</w:t>
            </w:r>
          </w:p>
        </w:tc>
        <w:tc>
          <w:tcPr>
            <w:tcW w:w="844" w:type="dxa"/>
            <w:shd w:val="clear" w:color="auto" w:fill="E7E6E6"/>
            <w:vAlign w:val="center"/>
          </w:tcPr>
          <w:p w14:paraId="586D162F" w14:textId="77777777" w:rsidR="000E6D5E" w:rsidRPr="003E01C8" w:rsidRDefault="000E6D5E" w:rsidP="00D808B1">
            <w:r w:rsidRPr="003E01C8">
              <w:t>Total hours</w:t>
            </w:r>
          </w:p>
        </w:tc>
        <w:tc>
          <w:tcPr>
            <w:tcW w:w="1430" w:type="dxa"/>
            <w:shd w:val="clear" w:color="auto" w:fill="E7E6E6"/>
            <w:vAlign w:val="center"/>
          </w:tcPr>
          <w:p w14:paraId="6BF8E1C9" w14:textId="77777777" w:rsidR="000E6D5E" w:rsidRPr="003E01C8" w:rsidRDefault="000E6D5E" w:rsidP="00D808B1">
            <w:r w:rsidRPr="003E01C8">
              <w:t>Practice signature</w:t>
            </w:r>
          </w:p>
        </w:tc>
      </w:tr>
      <w:tr w:rsidR="000E6D5E" w:rsidRPr="003E01C8" w14:paraId="0A8CE9E4" w14:textId="77777777" w:rsidTr="00D808B1">
        <w:tblPrEx>
          <w:tblLook w:val="04A0" w:firstRow="1" w:lastRow="0" w:firstColumn="1" w:lastColumn="0" w:noHBand="0" w:noVBand="1"/>
        </w:tblPrEx>
        <w:tc>
          <w:tcPr>
            <w:tcW w:w="850" w:type="dxa"/>
            <w:vAlign w:val="center"/>
          </w:tcPr>
          <w:p w14:paraId="443B4451" w14:textId="77777777" w:rsidR="000E6D5E" w:rsidRPr="003E01C8" w:rsidRDefault="000E6D5E" w:rsidP="00D808B1">
            <w:r w:rsidRPr="003E01C8">
              <w:t>e.g.</w:t>
            </w:r>
          </w:p>
        </w:tc>
        <w:tc>
          <w:tcPr>
            <w:tcW w:w="1289" w:type="dxa"/>
            <w:vAlign w:val="center"/>
          </w:tcPr>
          <w:p w14:paraId="30B8A700" w14:textId="77777777" w:rsidR="000E6D5E" w:rsidRPr="003E01C8" w:rsidRDefault="000E6D5E" w:rsidP="00D808B1">
            <w:r w:rsidRPr="003E01C8">
              <w:t>11/01/21</w:t>
            </w:r>
          </w:p>
        </w:tc>
        <w:tc>
          <w:tcPr>
            <w:tcW w:w="720" w:type="dxa"/>
            <w:gridSpan w:val="2"/>
            <w:vAlign w:val="center"/>
          </w:tcPr>
          <w:p w14:paraId="36EB8118" w14:textId="77777777" w:rsidR="000E6D5E" w:rsidRPr="003E01C8" w:rsidRDefault="000E6D5E" w:rsidP="00D808B1">
            <w:r w:rsidRPr="003E01C8">
              <w:t>DO</w:t>
            </w:r>
          </w:p>
        </w:tc>
        <w:tc>
          <w:tcPr>
            <w:tcW w:w="626" w:type="dxa"/>
            <w:vAlign w:val="center"/>
          </w:tcPr>
          <w:p w14:paraId="03C4443F" w14:textId="77777777" w:rsidR="000E6D5E" w:rsidRPr="003E01C8" w:rsidRDefault="000E6D5E" w:rsidP="00D808B1">
            <w:r w:rsidRPr="003E01C8">
              <w:t>DO</w:t>
            </w:r>
          </w:p>
        </w:tc>
        <w:tc>
          <w:tcPr>
            <w:tcW w:w="724" w:type="dxa"/>
            <w:gridSpan w:val="3"/>
            <w:vAlign w:val="center"/>
          </w:tcPr>
          <w:p w14:paraId="1B7AE627" w14:textId="77777777" w:rsidR="000E6D5E" w:rsidRPr="003E01C8" w:rsidRDefault="000E6D5E" w:rsidP="00D808B1">
            <w:r w:rsidRPr="003E01C8">
              <w:t>12.5</w:t>
            </w:r>
          </w:p>
        </w:tc>
        <w:tc>
          <w:tcPr>
            <w:tcW w:w="748" w:type="dxa"/>
            <w:gridSpan w:val="3"/>
            <w:vAlign w:val="center"/>
          </w:tcPr>
          <w:p w14:paraId="54DC21A9" w14:textId="77777777" w:rsidR="000E6D5E" w:rsidRPr="003E01C8" w:rsidRDefault="000E6D5E" w:rsidP="00D808B1">
            <w:r w:rsidRPr="003E01C8">
              <w:t>12.5</w:t>
            </w:r>
          </w:p>
        </w:tc>
        <w:tc>
          <w:tcPr>
            <w:tcW w:w="708" w:type="dxa"/>
            <w:gridSpan w:val="2"/>
            <w:vAlign w:val="center"/>
          </w:tcPr>
          <w:p w14:paraId="1C0432C7" w14:textId="77777777" w:rsidR="000E6D5E" w:rsidRPr="003E01C8" w:rsidRDefault="000E6D5E" w:rsidP="00D808B1">
            <w:r w:rsidRPr="003E01C8">
              <w:t>12.5</w:t>
            </w:r>
          </w:p>
        </w:tc>
        <w:tc>
          <w:tcPr>
            <w:tcW w:w="662" w:type="dxa"/>
            <w:vAlign w:val="center"/>
          </w:tcPr>
          <w:p w14:paraId="681CC2B9" w14:textId="77777777" w:rsidR="000E6D5E" w:rsidRPr="003E01C8" w:rsidRDefault="000E6D5E" w:rsidP="00D808B1">
            <w:r w:rsidRPr="003E01C8">
              <w:t>DO</w:t>
            </w:r>
          </w:p>
        </w:tc>
        <w:tc>
          <w:tcPr>
            <w:tcW w:w="721" w:type="dxa"/>
            <w:gridSpan w:val="2"/>
            <w:vAlign w:val="center"/>
          </w:tcPr>
          <w:p w14:paraId="32672985" w14:textId="77777777" w:rsidR="000E6D5E" w:rsidRPr="003E01C8" w:rsidRDefault="000E6D5E" w:rsidP="00D808B1">
            <w:r w:rsidRPr="003E01C8">
              <w:t>DO</w:t>
            </w:r>
          </w:p>
        </w:tc>
        <w:tc>
          <w:tcPr>
            <w:tcW w:w="844" w:type="dxa"/>
            <w:vAlign w:val="center"/>
          </w:tcPr>
          <w:p w14:paraId="3AB0A5E3" w14:textId="77777777" w:rsidR="000E6D5E" w:rsidRPr="003E01C8" w:rsidRDefault="000E6D5E" w:rsidP="00D808B1">
            <w:r w:rsidRPr="003E01C8">
              <w:t>37.5</w:t>
            </w:r>
          </w:p>
        </w:tc>
        <w:tc>
          <w:tcPr>
            <w:tcW w:w="1430" w:type="dxa"/>
            <w:vAlign w:val="center"/>
          </w:tcPr>
          <w:p w14:paraId="25D8D5C0" w14:textId="77777777" w:rsidR="000E6D5E" w:rsidRPr="003E01C8" w:rsidRDefault="000E6D5E" w:rsidP="00D808B1">
            <w:pPr>
              <w:rPr>
                <w:color w:val="FF0000"/>
              </w:rPr>
            </w:pPr>
            <w:r w:rsidRPr="003E01C8">
              <w:t>S. Nurse</w:t>
            </w:r>
          </w:p>
        </w:tc>
      </w:tr>
      <w:tr w:rsidR="000E6D5E" w:rsidRPr="003E01C8" w14:paraId="76F40F16" w14:textId="77777777" w:rsidTr="00D808B1">
        <w:tblPrEx>
          <w:tblLook w:val="04A0" w:firstRow="1" w:lastRow="0" w:firstColumn="1" w:lastColumn="0" w:noHBand="0" w:noVBand="1"/>
        </w:tblPrEx>
        <w:tc>
          <w:tcPr>
            <w:tcW w:w="850" w:type="dxa"/>
            <w:vAlign w:val="center"/>
          </w:tcPr>
          <w:p w14:paraId="5AF579B6" w14:textId="77777777" w:rsidR="000E6D5E" w:rsidRPr="003E01C8" w:rsidRDefault="000E6D5E" w:rsidP="00D808B1">
            <w:r w:rsidRPr="003E01C8">
              <w:t>1</w:t>
            </w:r>
          </w:p>
        </w:tc>
        <w:tc>
          <w:tcPr>
            <w:tcW w:w="1289" w:type="dxa"/>
          </w:tcPr>
          <w:p w14:paraId="164B2990" w14:textId="77777777" w:rsidR="000E6D5E" w:rsidRPr="003E01C8" w:rsidRDefault="000E6D5E" w:rsidP="00D808B1"/>
        </w:tc>
        <w:tc>
          <w:tcPr>
            <w:tcW w:w="720" w:type="dxa"/>
            <w:gridSpan w:val="2"/>
          </w:tcPr>
          <w:p w14:paraId="5C86491C" w14:textId="77777777" w:rsidR="000E6D5E" w:rsidRPr="003E01C8" w:rsidRDefault="000E6D5E" w:rsidP="00D808B1"/>
        </w:tc>
        <w:tc>
          <w:tcPr>
            <w:tcW w:w="626" w:type="dxa"/>
          </w:tcPr>
          <w:p w14:paraId="26AFA22C" w14:textId="77777777" w:rsidR="000E6D5E" w:rsidRPr="003E01C8" w:rsidRDefault="000E6D5E" w:rsidP="00D808B1"/>
        </w:tc>
        <w:tc>
          <w:tcPr>
            <w:tcW w:w="724" w:type="dxa"/>
            <w:gridSpan w:val="3"/>
          </w:tcPr>
          <w:p w14:paraId="3AED3426" w14:textId="77777777" w:rsidR="000E6D5E" w:rsidRPr="003E01C8" w:rsidRDefault="000E6D5E" w:rsidP="00D808B1"/>
        </w:tc>
        <w:tc>
          <w:tcPr>
            <w:tcW w:w="748" w:type="dxa"/>
            <w:gridSpan w:val="3"/>
          </w:tcPr>
          <w:p w14:paraId="38F65831" w14:textId="77777777" w:rsidR="000E6D5E" w:rsidRPr="003E01C8" w:rsidRDefault="000E6D5E" w:rsidP="00D808B1"/>
        </w:tc>
        <w:tc>
          <w:tcPr>
            <w:tcW w:w="708" w:type="dxa"/>
            <w:gridSpan w:val="2"/>
          </w:tcPr>
          <w:p w14:paraId="5DA22717" w14:textId="77777777" w:rsidR="000E6D5E" w:rsidRPr="003E01C8" w:rsidRDefault="000E6D5E" w:rsidP="00D808B1"/>
        </w:tc>
        <w:tc>
          <w:tcPr>
            <w:tcW w:w="662" w:type="dxa"/>
          </w:tcPr>
          <w:p w14:paraId="30C28EA6" w14:textId="77777777" w:rsidR="000E6D5E" w:rsidRPr="003E01C8" w:rsidRDefault="000E6D5E" w:rsidP="00D808B1"/>
        </w:tc>
        <w:tc>
          <w:tcPr>
            <w:tcW w:w="721" w:type="dxa"/>
            <w:gridSpan w:val="2"/>
          </w:tcPr>
          <w:p w14:paraId="32E7425C" w14:textId="77777777" w:rsidR="000E6D5E" w:rsidRPr="003E01C8" w:rsidRDefault="000E6D5E" w:rsidP="00D808B1"/>
        </w:tc>
        <w:tc>
          <w:tcPr>
            <w:tcW w:w="844" w:type="dxa"/>
          </w:tcPr>
          <w:p w14:paraId="6CE984E8" w14:textId="77777777" w:rsidR="000E6D5E" w:rsidRPr="003E01C8" w:rsidRDefault="000E6D5E" w:rsidP="00D808B1"/>
        </w:tc>
        <w:tc>
          <w:tcPr>
            <w:tcW w:w="1430" w:type="dxa"/>
          </w:tcPr>
          <w:p w14:paraId="559CAF0B" w14:textId="77777777" w:rsidR="000E6D5E" w:rsidRPr="003E01C8" w:rsidRDefault="000E6D5E" w:rsidP="00D808B1"/>
        </w:tc>
      </w:tr>
      <w:tr w:rsidR="000E6D5E" w:rsidRPr="003E01C8" w14:paraId="2E52A4E0" w14:textId="77777777" w:rsidTr="00D808B1">
        <w:tblPrEx>
          <w:tblLook w:val="04A0" w:firstRow="1" w:lastRow="0" w:firstColumn="1" w:lastColumn="0" w:noHBand="0" w:noVBand="1"/>
        </w:tblPrEx>
        <w:tc>
          <w:tcPr>
            <w:tcW w:w="850" w:type="dxa"/>
            <w:vAlign w:val="center"/>
          </w:tcPr>
          <w:p w14:paraId="0BF3B3E2" w14:textId="77777777" w:rsidR="000E6D5E" w:rsidRPr="003E01C8" w:rsidRDefault="000E6D5E" w:rsidP="00D808B1">
            <w:r w:rsidRPr="003E01C8">
              <w:t>2</w:t>
            </w:r>
          </w:p>
        </w:tc>
        <w:tc>
          <w:tcPr>
            <w:tcW w:w="1289" w:type="dxa"/>
          </w:tcPr>
          <w:p w14:paraId="1F48A65E" w14:textId="77777777" w:rsidR="000E6D5E" w:rsidRPr="003E01C8" w:rsidRDefault="000E6D5E" w:rsidP="00D808B1"/>
        </w:tc>
        <w:tc>
          <w:tcPr>
            <w:tcW w:w="720" w:type="dxa"/>
            <w:gridSpan w:val="2"/>
          </w:tcPr>
          <w:p w14:paraId="41231FA4" w14:textId="77777777" w:rsidR="000E6D5E" w:rsidRPr="003E01C8" w:rsidRDefault="000E6D5E" w:rsidP="00D808B1"/>
        </w:tc>
        <w:tc>
          <w:tcPr>
            <w:tcW w:w="626" w:type="dxa"/>
          </w:tcPr>
          <w:p w14:paraId="7B81B8F5" w14:textId="77777777" w:rsidR="000E6D5E" w:rsidRPr="003E01C8" w:rsidRDefault="000E6D5E" w:rsidP="00D808B1"/>
        </w:tc>
        <w:tc>
          <w:tcPr>
            <w:tcW w:w="724" w:type="dxa"/>
            <w:gridSpan w:val="3"/>
          </w:tcPr>
          <w:p w14:paraId="3AA17BCD" w14:textId="77777777" w:rsidR="000E6D5E" w:rsidRPr="003E01C8" w:rsidRDefault="000E6D5E" w:rsidP="00D808B1"/>
        </w:tc>
        <w:tc>
          <w:tcPr>
            <w:tcW w:w="748" w:type="dxa"/>
            <w:gridSpan w:val="3"/>
          </w:tcPr>
          <w:p w14:paraId="6017376B" w14:textId="77777777" w:rsidR="000E6D5E" w:rsidRPr="003E01C8" w:rsidRDefault="000E6D5E" w:rsidP="00D808B1"/>
        </w:tc>
        <w:tc>
          <w:tcPr>
            <w:tcW w:w="708" w:type="dxa"/>
            <w:gridSpan w:val="2"/>
          </w:tcPr>
          <w:p w14:paraId="75B5FCCD" w14:textId="77777777" w:rsidR="000E6D5E" w:rsidRPr="003E01C8" w:rsidRDefault="000E6D5E" w:rsidP="00D808B1"/>
        </w:tc>
        <w:tc>
          <w:tcPr>
            <w:tcW w:w="662" w:type="dxa"/>
          </w:tcPr>
          <w:p w14:paraId="61B04B1E" w14:textId="77777777" w:rsidR="000E6D5E" w:rsidRPr="003E01C8" w:rsidRDefault="000E6D5E" w:rsidP="00D808B1"/>
        </w:tc>
        <w:tc>
          <w:tcPr>
            <w:tcW w:w="721" w:type="dxa"/>
            <w:gridSpan w:val="2"/>
          </w:tcPr>
          <w:p w14:paraId="433EA779" w14:textId="77777777" w:rsidR="000E6D5E" w:rsidRPr="003E01C8" w:rsidRDefault="000E6D5E" w:rsidP="00D808B1"/>
        </w:tc>
        <w:tc>
          <w:tcPr>
            <w:tcW w:w="844" w:type="dxa"/>
          </w:tcPr>
          <w:p w14:paraId="55ABA42C" w14:textId="77777777" w:rsidR="000E6D5E" w:rsidRPr="003E01C8" w:rsidRDefault="000E6D5E" w:rsidP="00D808B1"/>
        </w:tc>
        <w:tc>
          <w:tcPr>
            <w:tcW w:w="1430" w:type="dxa"/>
          </w:tcPr>
          <w:p w14:paraId="34C6164F" w14:textId="77777777" w:rsidR="000E6D5E" w:rsidRPr="003E01C8" w:rsidRDefault="000E6D5E" w:rsidP="00D808B1"/>
        </w:tc>
      </w:tr>
      <w:tr w:rsidR="000E6D5E" w:rsidRPr="003E01C8" w14:paraId="4EBEC01A" w14:textId="77777777" w:rsidTr="00D808B1">
        <w:tblPrEx>
          <w:tblLook w:val="04A0" w:firstRow="1" w:lastRow="0" w:firstColumn="1" w:lastColumn="0" w:noHBand="0" w:noVBand="1"/>
        </w:tblPrEx>
        <w:tc>
          <w:tcPr>
            <w:tcW w:w="850" w:type="dxa"/>
            <w:vAlign w:val="center"/>
          </w:tcPr>
          <w:p w14:paraId="338BE67D" w14:textId="77777777" w:rsidR="000E6D5E" w:rsidRPr="003E01C8" w:rsidRDefault="000E6D5E" w:rsidP="00D808B1">
            <w:r w:rsidRPr="003E01C8">
              <w:t>3</w:t>
            </w:r>
          </w:p>
        </w:tc>
        <w:tc>
          <w:tcPr>
            <w:tcW w:w="1289" w:type="dxa"/>
          </w:tcPr>
          <w:p w14:paraId="19161D55" w14:textId="77777777" w:rsidR="000E6D5E" w:rsidRPr="003E01C8" w:rsidRDefault="000E6D5E" w:rsidP="00D808B1"/>
        </w:tc>
        <w:tc>
          <w:tcPr>
            <w:tcW w:w="720" w:type="dxa"/>
            <w:gridSpan w:val="2"/>
          </w:tcPr>
          <w:p w14:paraId="00700A25" w14:textId="77777777" w:rsidR="000E6D5E" w:rsidRPr="003E01C8" w:rsidRDefault="000E6D5E" w:rsidP="00D808B1"/>
        </w:tc>
        <w:tc>
          <w:tcPr>
            <w:tcW w:w="626" w:type="dxa"/>
          </w:tcPr>
          <w:p w14:paraId="6541CCC2" w14:textId="77777777" w:rsidR="000E6D5E" w:rsidRPr="003E01C8" w:rsidRDefault="000E6D5E" w:rsidP="00D808B1"/>
        </w:tc>
        <w:tc>
          <w:tcPr>
            <w:tcW w:w="724" w:type="dxa"/>
            <w:gridSpan w:val="3"/>
          </w:tcPr>
          <w:p w14:paraId="28592BD6" w14:textId="77777777" w:rsidR="000E6D5E" w:rsidRPr="003E01C8" w:rsidRDefault="000E6D5E" w:rsidP="00D808B1"/>
        </w:tc>
        <w:tc>
          <w:tcPr>
            <w:tcW w:w="748" w:type="dxa"/>
            <w:gridSpan w:val="3"/>
          </w:tcPr>
          <w:p w14:paraId="7FF36B42" w14:textId="77777777" w:rsidR="000E6D5E" w:rsidRPr="003E01C8" w:rsidRDefault="000E6D5E" w:rsidP="00D808B1"/>
        </w:tc>
        <w:tc>
          <w:tcPr>
            <w:tcW w:w="708" w:type="dxa"/>
            <w:gridSpan w:val="2"/>
          </w:tcPr>
          <w:p w14:paraId="3866BDDC" w14:textId="77777777" w:rsidR="000E6D5E" w:rsidRPr="003E01C8" w:rsidRDefault="000E6D5E" w:rsidP="00D808B1"/>
        </w:tc>
        <w:tc>
          <w:tcPr>
            <w:tcW w:w="662" w:type="dxa"/>
          </w:tcPr>
          <w:p w14:paraId="588E7690" w14:textId="77777777" w:rsidR="000E6D5E" w:rsidRPr="003E01C8" w:rsidRDefault="000E6D5E" w:rsidP="00D808B1"/>
        </w:tc>
        <w:tc>
          <w:tcPr>
            <w:tcW w:w="721" w:type="dxa"/>
            <w:gridSpan w:val="2"/>
          </w:tcPr>
          <w:p w14:paraId="6C6763C0" w14:textId="77777777" w:rsidR="000E6D5E" w:rsidRPr="003E01C8" w:rsidRDefault="000E6D5E" w:rsidP="00D808B1"/>
        </w:tc>
        <w:tc>
          <w:tcPr>
            <w:tcW w:w="844" w:type="dxa"/>
          </w:tcPr>
          <w:p w14:paraId="556ABD1A" w14:textId="77777777" w:rsidR="000E6D5E" w:rsidRPr="003E01C8" w:rsidRDefault="000E6D5E" w:rsidP="00D808B1"/>
        </w:tc>
        <w:tc>
          <w:tcPr>
            <w:tcW w:w="1430" w:type="dxa"/>
          </w:tcPr>
          <w:p w14:paraId="7AE56E20" w14:textId="77777777" w:rsidR="000E6D5E" w:rsidRPr="003E01C8" w:rsidRDefault="000E6D5E" w:rsidP="00D808B1"/>
        </w:tc>
      </w:tr>
      <w:tr w:rsidR="000E6D5E" w:rsidRPr="003E01C8" w14:paraId="6F126BF0" w14:textId="77777777" w:rsidTr="00D808B1">
        <w:tblPrEx>
          <w:tblLook w:val="04A0" w:firstRow="1" w:lastRow="0" w:firstColumn="1" w:lastColumn="0" w:noHBand="0" w:noVBand="1"/>
        </w:tblPrEx>
        <w:tc>
          <w:tcPr>
            <w:tcW w:w="850" w:type="dxa"/>
            <w:vAlign w:val="center"/>
          </w:tcPr>
          <w:p w14:paraId="06DC96AA" w14:textId="77777777" w:rsidR="000E6D5E" w:rsidRPr="003E01C8" w:rsidRDefault="000E6D5E" w:rsidP="00D808B1">
            <w:r w:rsidRPr="003E01C8">
              <w:t>4</w:t>
            </w:r>
          </w:p>
        </w:tc>
        <w:tc>
          <w:tcPr>
            <w:tcW w:w="1289" w:type="dxa"/>
          </w:tcPr>
          <w:p w14:paraId="578CBCD7" w14:textId="77777777" w:rsidR="000E6D5E" w:rsidRPr="003E01C8" w:rsidRDefault="000E6D5E" w:rsidP="00D808B1"/>
        </w:tc>
        <w:tc>
          <w:tcPr>
            <w:tcW w:w="720" w:type="dxa"/>
            <w:gridSpan w:val="2"/>
          </w:tcPr>
          <w:p w14:paraId="4D357014" w14:textId="77777777" w:rsidR="000E6D5E" w:rsidRPr="003E01C8" w:rsidRDefault="000E6D5E" w:rsidP="00D808B1"/>
        </w:tc>
        <w:tc>
          <w:tcPr>
            <w:tcW w:w="626" w:type="dxa"/>
          </w:tcPr>
          <w:p w14:paraId="16197F4B" w14:textId="77777777" w:rsidR="000E6D5E" w:rsidRPr="003E01C8" w:rsidRDefault="000E6D5E" w:rsidP="00D808B1"/>
        </w:tc>
        <w:tc>
          <w:tcPr>
            <w:tcW w:w="724" w:type="dxa"/>
            <w:gridSpan w:val="3"/>
          </w:tcPr>
          <w:p w14:paraId="6B35136B" w14:textId="77777777" w:rsidR="000E6D5E" w:rsidRPr="003E01C8" w:rsidRDefault="000E6D5E" w:rsidP="00D808B1"/>
        </w:tc>
        <w:tc>
          <w:tcPr>
            <w:tcW w:w="748" w:type="dxa"/>
            <w:gridSpan w:val="3"/>
          </w:tcPr>
          <w:p w14:paraId="6E36F265" w14:textId="77777777" w:rsidR="000E6D5E" w:rsidRPr="003E01C8" w:rsidRDefault="000E6D5E" w:rsidP="00D808B1"/>
        </w:tc>
        <w:tc>
          <w:tcPr>
            <w:tcW w:w="708" w:type="dxa"/>
            <w:gridSpan w:val="2"/>
          </w:tcPr>
          <w:p w14:paraId="4CFDF6B7" w14:textId="77777777" w:rsidR="000E6D5E" w:rsidRPr="003E01C8" w:rsidRDefault="000E6D5E" w:rsidP="00D808B1"/>
        </w:tc>
        <w:tc>
          <w:tcPr>
            <w:tcW w:w="662" w:type="dxa"/>
          </w:tcPr>
          <w:p w14:paraId="45EEA538" w14:textId="77777777" w:rsidR="000E6D5E" w:rsidRPr="003E01C8" w:rsidRDefault="000E6D5E" w:rsidP="00D808B1"/>
        </w:tc>
        <w:tc>
          <w:tcPr>
            <w:tcW w:w="721" w:type="dxa"/>
            <w:gridSpan w:val="2"/>
          </w:tcPr>
          <w:p w14:paraId="6F452DE8" w14:textId="77777777" w:rsidR="000E6D5E" w:rsidRPr="003E01C8" w:rsidRDefault="000E6D5E" w:rsidP="00D808B1"/>
        </w:tc>
        <w:tc>
          <w:tcPr>
            <w:tcW w:w="844" w:type="dxa"/>
          </w:tcPr>
          <w:p w14:paraId="4BFF11F2" w14:textId="77777777" w:rsidR="000E6D5E" w:rsidRPr="003E01C8" w:rsidRDefault="000E6D5E" w:rsidP="00D808B1"/>
        </w:tc>
        <w:tc>
          <w:tcPr>
            <w:tcW w:w="1430" w:type="dxa"/>
          </w:tcPr>
          <w:p w14:paraId="136043B6" w14:textId="77777777" w:rsidR="000E6D5E" w:rsidRPr="003E01C8" w:rsidRDefault="000E6D5E" w:rsidP="00D808B1"/>
        </w:tc>
      </w:tr>
      <w:tr w:rsidR="000E6D5E" w:rsidRPr="003E01C8" w14:paraId="5E1F2EA4" w14:textId="77777777" w:rsidTr="00D808B1">
        <w:tblPrEx>
          <w:tblLook w:val="04A0" w:firstRow="1" w:lastRow="0" w:firstColumn="1" w:lastColumn="0" w:noHBand="0" w:noVBand="1"/>
        </w:tblPrEx>
        <w:tc>
          <w:tcPr>
            <w:tcW w:w="850" w:type="dxa"/>
            <w:vAlign w:val="center"/>
          </w:tcPr>
          <w:p w14:paraId="30C3D9B0" w14:textId="77777777" w:rsidR="000E6D5E" w:rsidRPr="003E01C8" w:rsidRDefault="000E6D5E" w:rsidP="00D808B1">
            <w:r w:rsidRPr="003E01C8">
              <w:t>5</w:t>
            </w:r>
          </w:p>
        </w:tc>
        <w:tc>
          <w:tcPr>
            <w:tcW w:w="1289" w:type="dxa"/>
          </w:tcPr>
          <w:p w14:paraId="64830662" w14:textId="77777777" w:rsidR="000E6D5E" w:rsidRPr="003E01C8" w:rsidRDefault="000E6D5E" w:rsidP="00D808B1"/>
        </w:tc>
        <w:tc>
          <w:tcPr>
            <w:tcW w:w="720" w:type="dxa"/>
            <w:gridSpan w:val="2"/>
          </w:tcPr>
          <w:p w14:paraId="1198C874" w14:textId="77777777" w:rsidR="000E6D5E" w:rsidRPr="003E01C8" w:rsidRDefault="000E6D5E" w:rsidP="00D808B1"/>
        </w:tc>
        <w:tc>
          <w:tcPr>
            <w:tcW w:w="626" w:type="dxa"/>
          </w:tcPr>
          <w:p w14:paraId="2D4EBE5E" w14:textId="77777777" w:rsidR="000E6D5E" w:rsidRPr="003E01C8" w:rsidRDefault="000E6D5E" w:rsidP="00D808B1"/>
        </w:tc>
        <w:tc>
          <w:tcPr>
            <w:tcW w:w="724" w:type="dxa"/>
            <w:gridSpan w:val="3"/>
          </w:tcPr>
          <w:p w14:paraId="40E9E6C7" w14:textId="77777777" w:rsidR="000E6D5E" w:rsidRPr="003E01C8" w:rsidRDefault="000E6D5E" w:rsidP="00D808B1"/>
        </w:tc>
        <w:tc>
          <w:tcPr>
            <w:tcW w:w="748" w:type="dxa"/>
            <w:gridSpan w:val="3"/>
          </w:tcPr>
          <w:p w14:paraId="684736D5" w14:textId="77777777" w:rsidR="000E6D5E" w:rsidRPr="003E01C8" w:rsidRDefault="000E6D5E" w:rsidP="00D808B1"/>
        </w:tc>
        <w:tc>
          <w:tcPr>
            <w:tcW w:w="708" w:type="dxa"/>
            <w:gridSpan w:val="2"/>
          </w:tcPr>
          <w:p w14:paraId="0F0F81B8" w14:textId="77777777" w:rsidR="000E6D5E" w:rsidRPr="003E01C8" w:rsidRDefault="000E6D5E" w:rsidP="00D808B1"/>
        </w:tc>
        <w:tc>
          <w:tcPr>
            <w:tcW w:w="662" w:type="dxa"/>
          </w:tcPr>
          <w:p w14:paraId="60F01861" w14:textId="77777777" w:rsidR="000E6D5E" w:rsidRPr="003E01C8" w:rsidRDefault="000E6D5E" w:rsidP="00D808B1"/>
        </w:tc>
        <w:tc>
          <w:tcPr>
            <w:tcW w:w="721" w:type="dxa"/>
            <w:gridSpan w:val="2"/>
          </w:tcPr>
          <w:p w14:paraId="75E42557" w14:textId="77777777" w:rsidR="000E6D5E" w:rsidRPr="003E01C8" w:rsidRDefault="000E6D5E" w:rsidP="00D808B1"/>
        </w:tc>
        <w:tc>
          <w:tcPr>
            <w:tcW w:w="844" w:type="dxa"/>
          </w:tcPr>
          <w:p w14:paraId="4C796E38" w14:textId="77777777" w:rsidR="000E6D5E" w:rsidRPr="003E01C8" w:rsidRDefault="000E6D5E" w:rsidP="00D808B1"/>
        </w:tc>
        <w:tc>
          <w:tcPr>
            <w:tcW w:w="1430" w:type="dxa"/>
          </w:tcPr>
          <w:p w14:paraId="69863EAC" w14:textId="77777777" w:rsidR="000E6D5E" w:rsidRPr="003E01C8" w:rsidRDefault="000E6D5E" w:rsidP="00D808B1"/>
        </w:tc>
      </w:tr>
      <w:tr w:rsidR="000E6D5E" w:rsidRPr="003E01C8" w14:paraId="1D0FCA6A" w14:textId="77777777" w:rsidTr="00D808B1">
        <w:tblPrEx>
          <w:tblLook w:val="04A0" w:firstRow="1" w:lastRow="0" w:firstColumn="1" w:lastColumn="0" w:noHBand="0" w:noVBand="1"/>
        </w:tblPrEx>
        <w:tc>
          <w:tcPr>
            <w:tcW w:w="850" w:type="dxa"/>
          </w:tcPr>
          <w:p w14:paraId="6D4D2177" w14:textId="2FBC4B5B" w:rsidR="000E6D5E" w:rsidRPr="003E01C8" w:rsidRDefault="00D808B1" w:rsidP="00D808B1">
            <w:r>
              <w:t>6</w:t>
            </w:r>
          </w:p>
        </w:tc>
        <w:tc>
          <w:tcPr>
            <w:tcW w:w="1289" w:type="dxa"/>
          </w:tcPr>
          <w:p w14:paraId="4309D4E8" w14:textId="77777777" w:rsidR="000E6D5E" w:rsidRPr="003E01C8" w:rsidRDefault="000E6D5E" w:rsidP="00D808B1"/>
        </w:tc>
        <w:tc>
          <w:tcPr>
            <w:tcW w:w="720" w:type="dxa"/>
            <w:gridSpan w:val="2"/>
          </w:tcPr>
          <w:p w14:paraId="6B3999BA" w14:textId="77777777" w:rsidR="000E6D5E" w:rsidRPr="003E01C8" w:rsidRDefault="000E6D5E" w:rsidP="00D808B1"/>
        </w:tc>
        <w:tc>
          <w:tcPr>
            <w:tcW w:w="626" w:type="dxa"/>
          </w:tcPr>
          <w:p w14:paraId="1BCB5F6C" w14:textId="77777777" w:rsidR="000E6D5E" w:rsidRPr="003E01C8" w:rsidRDefault="000E6D5E" w:rsidP="00D808B1"/>
        </w:tc>
        <w:tc>
          <w:tcPr>
            <w:tcW w:w="724" w:type="dxa"/>
            <w:gridSpan w:val="3"/>
          </w:tcPr>
          <w:p w14:paraId="6418669B" w14:textId="77777777" w:rsidR="000E6D5E" w:rsidRPr="003E01C8" w:rsidRDefault="000E6D5E" w:rsidP="00D808B1"/>
        </w:tc>
        <w:tc>
          <w:tcPr>
            <w:tcW w:w="748" w:type="dxa"/>
            <w:gridSpan w:val="3"/>
          </w:tcPr>
          <w:p w14:paraId="1725473D" w14:textId="77777777" w:rsidR="000E6D5E" w:rsidRPr="003E01C8" w:rsidRDefault="000E6D5E" w:rsidP="00D808B1"/>
        </w:tc>
        <w:tc>
          <w:tcPr>
            <w:tcW w:w="708" w:type="dxa"/>
            <w:gridSpan w:val="2"/>
          </w:tcPr>
          <w:p w14:paraId="0C2ABD77" w14:textId="77777777" w:rsidR="000E6D5E" w:rsidRPr="003E01C8" w:rsidRDefault="000E6D5E" w:rsidP="00D808B1"/>
        </w:tc>
        <w:tc>
          <w:tcPr>
            <w:tcW w:w="662" w:type="dxa"/>
          </w:tcPr>
          <w:p w14:paraId="5EB32A96" w14:textId="77777777" w:rsidR="000E6D5E" w:rsidRPr="003E01C8" w:rsidRDefault="000E6D5E" w:rsidP="00D808B1"/>
        </w:tc>
        <w:tc>
          <w:tcPr>
            <w:tcW w:w="721" w:type="dxa"/>
            <w:gridSpan w:val="2"/>
          </w:tcPr>
          <w:p w14:paraId="1A75AAB7" w14:textId="77777777" w:rsidR="000E6D5E" w:rsidRPr="003E01C8" w:rsidRDefault="000E6D5E" w:rsidP="00D808B1"/>
        </w:tc>
        <w:tc>
          <w:tcPr>
            <w:tcW w:w="844" w:type="dxa"/>
          </w:tcPr>
          <w:p w14:paraId="2F22E960" w14:textId="77777777" w:rsidR="000E6D5E" w:rsidRPr="003E01C8" w:rsidRDefault="000E6D5E" w:rsidP="00D808B1"/>
        </w:tc>
        <w:tc>
          <w:tcPr>
            <w:tcW w:w="1430" w:type="dxa"/>
          </w:tcPr>
          <w:p w14:paraId="695FD8DF" w14:textId="77777777" w:rsidR="000E6D5E" w:rsidRPr="003E01C8" w:rsidRDefault="000E6D5E" w:rsidP="00D808B1"/>
        </w:tc>
      </w:tr>
      <w:tr w:rsidR="000E6D5E" w:rsidRPr="003E01C8" w14:paraId="285B82C8" w14:textId="77777777" w:rsidTr="00D808B1">
        <w:tblPrEx>
          <w:tblLook w:val="04A0" w:firstRow="1" w:lastRow="0" w:firstColumn="1" w:lastColumn="0" w:noHBand="0" w:noVBand="1"/>
        </w:tblPrEx>
        <w:tc>
          <w:tcPr>
            <w:tcW w:w="850" w:type="dxa"/>
          </w:tcPr>
          <w:p w14:paraId="01D51177" w14:textId="77777777" w:rsidR="000E6D5E" w:rsidRPr="003E01C8" w:rsidRDefault="000E6D5E" w:rsidP="00D808B1"/>
        </w:tc>
        <w:tc>
          <w:tcPr>
            <w:tcW w:w="1289" w:type="dxa"/>
          </w:tcPr>
          <w:p w14:paraId="660BA43F" w14:textId="77777777" w:rsidR="000E6D5E" w:rsidRPr="003E01C8" w:rsidRDefault="000E6D5E" w:rsidP="00D808B1"/>
        </w:tc>
        <w:tc>
          <w:tcPr>
            <w:tcW w:w="720" w:type="dxa"/>
            <w:gridSpan w:val="2"/>
          </w:tcPr>
          <w:p w14:paraId="67A8F08F" w14:textId="77777777" w:rsidR="000E6D5E" w:rsidRPr="003E01C8" w:rsidRDefault="000E6D5E" w:rsidP="00D808B1"/>
        </w:tc>
        <w:tc>
          <w:tcPr>
            <w:tcW w:w="626" w:type="dxa"/>
          </w:tcPr>
          <w:p w14:paraId="57218F77" w14:textId="77777777" w:rsidR="000E6D5E" w:rsidRPr="003E01C8" w:rsidRDefault="000E6D5E" w:rsidP="00D808B1"/>
        </w:tc>
        <w:tc>
          <w:tcPr>
            <w:tcW w:w="724" w:type="dxa"/>
            <w:gridSpan w:val="3"/>
          </w:tcPr>
          <w:p w14:paraId="3D89A930" w14:textId="77777777" w:rsidR="000E6D5E" w:rsidRPr="003E01C8" w:rsidRDefault="000E6D5E" w:rsidP="00D808B1"/>
        </w:tc>
        <w:tc>
          <w:tcPr>
            <w:tcW w:w="748" w:type="dxa"/>
            <w:gridSpan w:val="3"/>
          </w:tcPr>
          <w:p w14:paraId="652C71EC" w14:textId="77777777" w:rsidR="000E6D5E" w:rsidRPr="003E01C8" w:rsidRDefault="000E6D5E" w:rsidP="00D808B1"/>
        </w:tc>
        <w:tc>
          <w:tcPr>
            <w:tcW w:w="708" w:type="dxa"/>
            <w:gridSpan w:val="2"/>
          </w:tcPr>
          <w:p w14:paraId="751B629E" w14:textId="77777777" w:rsidR="000E6D5E" w:rsidRPr="003E01C8" w:rsidRDefault="000E6D5E" w:rsidP="00D808B1"/>
        </w:tc>
        <w:tc>
          <w:tcPr>
            <w:tcW w:w="662" w:type="dxa"/>
          </w:tcPr>
          <w:p w14:paraId="36A33937" w14:textId="77777777" w:rsidR="000E6D5E" w:rsidRPr="003E01C8" w:rsidRDefault="000E6D5E" w:rsidP="00D808B1"/>
        </w:tc>
        <w:tc>
          <w:tcPr>
            <w:tcW w:w="721" w:type="dxa"/>
            <w:gridSpan w:val="2"/>
          </w:tcPr>
          <w:p w14:paraId="2ED6C986" w14:textId="77777777" w:rsidR="000E6D5E" w:rsidRPr="003E01C8" w:rsidRDefault="000E6D5E" w:rsidP="00D808B1"/>
        </w:tc>
        <w:tc>
          <w:tcPr>
            <w:tcW w:w="844" w:type="dxa"/>
          </w:tcPr>
          <w:p w14:paraId="00FDEBA8" w14:textId="77777777" w:rsidR="000E6D5E" w:rsidRPr="003E01C8" w:rsidRDefault="000E6D5E" w:rsidP="00D808B1"/>
        </w:tc>
        <w:tc>
          <w:tcPr>
            <w:tcW w:w="1430" w:type="dxa"/>
          </w:tcPr>
          <w:p w14:paraId="28463492" w14:textId="77777777" w:rsidR="000E6D5E" w:rsidRPr="003E01C8" w:rsidRDefault="000E6D5E" w:rsidP="00D808B1"/>
        </w:tc>
      </w:tr>
      <w:tr w:rsidR="000E6D5E" w:rsidRPr="003E01C8" w14:paraId="554B33A9" w14:textId="77777777" w:rsidTr="00D808B1">
        <w:tblPrEx>
          <w:tblLook w:val="04A0" w:firstRow="1" w:lastRow="0" w:firstColumn="1" w:lastColumn="0" w:noHBand="0" w:noVBand="1"/>
        </w:tblPrEx>
        <w:trPr>
          <w:gridBefore w:val="7"/>
          <w:wBefore w:w="4203" w:type="dxa"/>
          <w:trHeight w:val="784"/>
        </w:trPr>
        <w:tc>
          <w:tcPr>
            <w:tcW w:w="2845" w:type="dxa"/>
            <w:gridSpan w:val="9"/>
          </w:tcPr>
          <w:p w14:paraId="59B50B68" w14:textId="77777777" w:rsidR="000E6D5E" w:rsidRPr="003E01C8" w:rsidRDefault="000E6D5E" w:rsidP="00D808B1">
            <w:r w:rsidRPr="003E01C8">
              <w:t>Total number of hours</w:t>
            </w:r>
          </w:p>
          <w:p w14:paraId="118387B0" w14:textId="11BA22A0" w:rsidR="000E6D5E" w:rsidRPr="003E01C8" w:rsidRDefault="000E6D5E" w:rsidP="00D808B1">
            <w:pPr>
              <w:rPr>
                <w:color w:val="FF0000"/>
              </w:rPr>
            </w:pPr>
            <w:r>
              <w:t>6</w:t>
            </w:r>
            <w:r w:rsidRPr="003E01C8">
              <w:t xml:space="preserve"> weeks = </w:t>
            </w:r>
            <w:r>
              <w:t xml:space="preserve">225 </w:t>
            </w:r>
            <w:r w:rsidRPr="003E01C8">
              <w:t>hrs</w:t>
            </w:r>
          </w:p>
        </w:tc>
        <w:tc>
          <w:tcPr>
            <w:tcW w:w="844" w:type="dxa"/>
          </w:tcPr>
          <w:p w14:paraId="7DF92022" w14:textId="77777777" w:rsidR="000E6D5E" w:rsidRPr="003E01C8" w:rsidRDefault="000E6D5E" w:rsidP="00D808B1"/>
        </w:tc>
        <w:tc>
          <w:tcPr>
            <w:tcW w:w="1430" w:type="dxa"/>
          </w:tcPr>
          <w:p w14:paraId="5952B734" w14:textId="77777777" w:rsidR="000E6D5E" w:rsidRPr="003E01C8" w:rsidRDefault="000E6D5E" w:rsidP="00D808B1"/>
        </w:tc>
      </w:tr>
    </w:tbl>
    <w:p w14:paraId="655FE5FB" w14:textId="77777777" w:rsidR="000E6D5E" w:rsidRDefault="000E6D5E" w:rsidP="000E6D5E">
      <w:pPr>
        <w:rPr>
          <w:lang w:val="en-US"/>
        </w:rPr>
      </w:pPr>
    </w:p>
    <w:p w14:paraId="10ADBF5F" w14:textId="045C561A" w:rsidR="000E6D5E" w:rsidRPr="003E01C8" w:rsidRDefault="000E6D5E" w:rsidP="000E6D5E">
      <w:r w:rsidRPr="003E01C8">
        <w:rPr>
          <w:lang w:val="en-US"/>
        </w:rPr>
        <w:t>See section 1.7.1 for maximum hours worked per week*</w:t>
      </w:r>
    </w:p>
    <w:p w14:paraId="74936903" w14:textId="77777777" w:rsidR="000E6D5E" w:rsidRPr="003E01C8" w:rsidRDefault="000E6D5E" w:rsidP="000E6D5E">
      <w:r w:rsidRPr="003E01C8">
        <w:rPr>
          <w:b/>
        </w:rPr>
        <w:t>Key</w:t>
      </w:r>
      <w:r w:rsidRPr="003E01C8">
        <w:t>:</w:t>
      </w:r>
      <w:r w:rsidRPr="003E01C8">
        <w:tab/>
        <w:t>U=University</w:t>
      </w:r>
      <w:r w:rsidRPr="003E01C8">
        <w:tab/>
      </w:r>
      <w:r w:rsidRPr="003E01C8">
        <w:tab/>
        <w:t xml:space="preserve">                     DO=Day Off</w:t>
      </w:r>
    </w:p>
    <w:p w14:paraId="56309F8F" w14:textId="77777777" w:rsidR="000E6D5E" w:rsidRPr="003E01C8" w:rsidRDefault="000E6D5E" w:rsidP="000E6D5E">
      <w:r w:rsidRPr="003E01C8">
        <w:t>C=Compassionate leave              S=Sick</w:t>
      </w:r>
      <w:r w:rsidRPr="003E01C8">
        <w:tab/>
      </w:r>
      <w:r w:rsidRPr="003E01C8">
        <w:tab/>
      </w:r>
      <w:r>
        <w:tab/>
      </w:r>
      <w:r w:rsidRPr="003E01C8">
        <w:t xml:space="preserve">A=Absent (not sick)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0E6D5E" w:rsidRPr="003E01C8" w14:paraId="1822A68E" w14:textId="77777777" w:rsidTr="00D808B1">
        <w:tc>
          <w:tcPr>
            <w:tcW w:w="3540" w:type="dxa"/>
            <w:shd w:val="clear" w:color="auto" w:fill="E7E6E6"/>
          </w:tcPr>
          <w:p w14:paraId="22661A60" w14:textId="77777777" w:rsidR="000E6D5E" w:rsidRPr="003E01C8" w:rsidRDefault="000E6D5E" w:rsidP="00D808B1">
            <w:r w:rsidRPr="003E01C8">
              <w:t xml:space="preserve">Date </w:t>
            </w:r>
          </w:p>
          <w:p w14:paraId="420E9E28" w14:textId="77777777" w:rsidR="000E6D5E" w:rsidRPr="003E01C8" w:rsidRDefault="000E6D5E" w:rsidP="00D808B1">
            <w:r w:rsidRPr="003E01C8">
              <w:softHyphen/>
            </w:r>
            <w:r w:rsidRPr="003E01C8">
              <w:softHyphen/>
              <w:t>____/</w:t>
            </w:r>
            <w:r w:rsidRPr="003E01C8">
              <w:softHyphen/>
            </w:r>
            <w:r w:rsidRPr="003E01C8">
              <w:softHyphen/>
              <w:t>____/</w:t>
            </w:r>
            <w:r w:rsidRPr="003E01C8">
              <w:softHyphen/>
            </w:r>
            <w:r w:rsidRPr="003E01C8">
              <w:softHyphen/>
              <w:t>____</w:t>
            </w:r>
          </w:p>
        </w:tc>
        <w:tc>
          <w:tcPr>
            <w:tcW w:w="3118" w:type="dxa"/>
            <w:shd w:val="clear" w:color="auto" w:fill="E7E6E6"/>
          </w:tcPr>
          <w:p w14:paraId="45D630BC" w14:textId="77777777" w:rsidR="000E6D5E" w:rsidRPr="003E01C8" w:rsidRDefault="000E6D5E" w:rsidP="00D808B1">
            <w:r w:rsidRPr="003E01C8">
              <w:t>Student Signature:</w:t>
            </w:r>
          </w:p>
        </w:tc>
        <w:tc>
          <w:tcPr>
            <w:tcW w:w="2664" w:type="dxa"/>
            <w:shd w:val="clear" w:color="auto" w:fill="E7E6E6"/>
          </w:tcPr>
          <w:p w14:paraId="45186BB9" w14:textId="77777777" w:rsidR="000E6D5E" w:rsidRPr="003E01C8" w:rsidRDefault="000E6D5E" w:rsidP="00D808B1">
            <w:r w:rsidRPr="003E01C8">
              <w:t>Practice Assessor/ Supervisor Signature:</w:t>
            </w:r>
          </w:p>
          <w:p w14:paraId="54E9605D" w14:textId="77777777" w:rsidR="000E6D5E" w:rsidRPr="003E01C8" w:rsidRDefault="000E6D5E" w:rsidP="00D808B1"/>
        </w:tc>
      </w:tr>
    </w:tbl>
    <w:p w14:paraId="01BCC1A6" w14:textId="01CAE96E" w:rsidR="007F2B84" w:rsidRPr="007F2B84" w:rsidRDefault="000E6D5E" w:rsidP="000E6D5E">
      <w:pPr>
        <w:spacing w:after="0" w:line="240" w:lineRule="auto"/>
        <w:rPr>
          <w:b/>
          <w:bCs/>
        </w:rPr>
        <w:sectPr w:rsidR="007F2B84" w:rsidRPr="007F2B84" w:rsidSect="00517E79">
          <w:pgSz w:w="11906" w:h="16838"/>
          <w:pgMar w:top="1418" w:right="1418" w:bottom="1418" w:left="1418" w:header="709" w:footer="709" w:gutter="0"/>
          <w:cols w:space="708"/>
          <w:docGrid w:linePitch="360"/>
        </w:sectPr>
      </w:pPr>
      <w:r>
        <w:rPr>
          <w:b/>
          <w:bCs/>
        </w:rPr>
        <w:br w:type="page"/>
      </w:r>
    </w:p>
    <w:p w14:paraId="54A75EAC" w14:textId="414AEE14" w:rsidR="004A4E60" w:rsidRPr="0072261C" w:rsidRDefault="00142169" w:rsidP="0072261C">
      <w:pPr>
        <w:rPr>
          <w:b/>
          <w:bCs/>
        </w:rPr>
      </w:pPr>
      <w:bookmarkStart w:id="53" w:name="_Toc33451444"/>
      <w:bookmarkEnd w:id="52"/>
      <w:r w:rsidRPr="0072261C">
        <w:rPr>
          <w:b/>
          <w:bCs/>
        </w:rPr>
        <w:lastRenderedPageBreak/>
        <w:t xml:space="preserve">Practice Learning Experience </w:t>
      </w:r>
      <w:r w:rsidR="004A4E60" w:rsidRPr="0072261C">
        <w:rPr>
          <w:b/>
          <w:bCs/>
        </w:rPr>
        <w:t>2b</w:t>
      </w:r>
      <w:bookmarkEnd w:id="53"/>
    </w:p>
    <w:tbl>
      <w:tblPr>
        <w:tblW w:w="9076" w:type="dxa"/>
        <w:tblLook w:val="04A0" w:firstRow="1" w:lastRow="0" w:firstColumn="1" w:lastColumn="0" w:noHBand="0" w:noVBand="1"/>
      </w:tblPr>
      <w:tblGrid>
        <w:gridCol w:w="9076"/>
      </w:tblGrid>
      <w:tr w:rsidR="004A4E60" w:rsidRPr="003E01C8" w14:paraId="617EA3FB" w14:textId="77777777" w:rsidTr="007F2B84">
        <w:trPr>
          <w:trHeight w:val="545"/>
        </w:trPr>
        <w:tc>
          <w:tcPr>
            <w:tcW w:w="9076" w:type="dxa"/>
          </w:tcPr>
          <w:p w14:paraId="33E7DFBA" w14:textId="77777777" w:rsidR="004A4E60" w:rsidRPr="000A184C" w:rsidRDefault="004A4E60" w:rsidP="007F2B84">
            <w:pPr>
              <w:rPr>
                <w:b/>
                <w:bCs/>
              </w:rPr>
            </w:pPr>
            <w:r w:rsidRPr="000A184C">
              <w:rPr>
                <w:b/>
                <w:bCs/>
              </w:rPr>
              <w:t>Information for students</w:t>
            </w:r>
          </w:p>
        </w:tc>
      </w:tr>
      <w:tr w:rsidR="004A4E60" w:rsidRPr="003E01C8" w14:paraId="251C27F6" w14:textId="77777777" w:rsidTr="007F2B84">
        <w:tc>
          <w:tcPr>
            <w:tcW w:w="9076" w:type="dxa"/>
          </w:tcPr>
          <w:p w14:paraId="5265C3FA" w14:textId="77777777" w:rsidR="004A4E60" w:rsidRPr="003E01C8" w:rsidRDefault="004A4E60" w:rsidP="007F2B84">
            <w:r>
              <w:t xml:space="preserve">BEFORE </w:t>
            </w:r>
            <w:r w:rsidRPr="003E01C8">
              <w:t>the PLE please:</w:t>
            </w:r>
          </w:p>
        </w:tc>
      </w:tr>
      <w:tr w:rsidR="004A4E60" w:rsidRPr="003E01C8" w14:paraId="5F681D20" w14:textId="77777777" w:rsidTr="007F2B84">
        <w:tc>
          <w:tcPr>
            <w:tcW w:w="9076" w:type="dxa"/>
          </w:tcPr>
          <w:p w14:paraId="4435CF8D" w14:textId="77777777" w:rsidR="004A4E60" w:rsidRPr="004811F4" w:rsidRDefault="004A4E60" w:rsidP="0072261C">
            <w:pPr>
              <w:pStyle w:val="ListParagraph"/>
              <w:numPr>
                <w:ilvl w:val="0"/>
                <w:numId w:val="43"/>
              </w:numPr>
            </w:pPr>
            <w:r w:rsidRPr="004811F4">
              <w:t xml:space="preserve">Check the information produced by the Practice Placement Team to ensure you complete the correct section of the PAD. </w:t>
            </w:r>
          </w:p>
        </w:tc>
      </w:tr>
      <w:tr w:rsidR="004A4E60" w:rsidRPr="003E01C8" w14:paraId="7C690C25" w14:textId="77777777" w:rsidTr="007F2B84">
        <w:tc>
          <w:tcPr>
            <w:tcW w:w="9076" w:type="dxa"/>
          </w:tcPr>
          <w:p w14:paraId="38324AB6" w14:textId="77777777" w:rsidR="004A4E60" w:rsidRPr="004811F4" w:rsidRDefault="004A4E60" w:rsidP="0072261C">
            <w:pPr>
              <w:pStyle w:val="ListParagraph"/>
              <w:numPr>
                <w:ilvl w:val="0"/>
                <w:numId w:val="43"/>
              </w:numPr>
            </w:pPr>
            <w:r w:rsidRPr="004811F4">
              <w:t>Contact your PLE prior to your start date to confirm who your nominated Practice Supervisor is, and your shift pattern.</w:t>
            </w:r>
          </w:p>
        </w:tc>
      </w:tr>
      <w:tr w:rsidR="004A4E60" w:rsidRPr="003E01C8" w14:paraId="5EEC3884" w14:textId="77777777" w:rsidTr="007F2B84">
        <w:tc>
          <w:tcPr>
            <w:tcW w:w="9076" w:type="dxa"/>
          </w:tcPr>
          <w:p w14:paraId="6503D416" w14:textId="77777777" w:rsidR="004A4E60" w:rsidRPr="003E01C8" w:rsidRDefault="004A4E60" w:rsidP="007F2B84">
            <w:r w:rsidRPr="003E01C8">
              <w:t>D</w:t>
            </w:r>
            <w:r>
              <w:t xml:space="preserve">URING </w:t>
            </w:r>
            <w:r w:rsidRPr="003E01C8">
              <w:t>the PLE please</w:t>
            </w:r>
            <w:r w:rsidRPr="004811F4">
              <w:t>:</w:t>
            </w:r>
          </w:p>
        </w:tc>
      </w:tr>
      <w:tr w:rsidR="004A4E60" w:rsidRPr="003E01C8" w14:paraId="04F7B8B0" w14:textId="77777777" w:rsidTr="007F2B84">
        <w:tc>
          <w:tcPr>
            <w:tcW w:w="9076" w:type="dxa"/>
          </w:tcPr>
          <w:p w14:paraId="274108B4" w14:textId="77777777" w:rsidR="004A4E60" w:rsidRPr="004811F4" w:rsidRDefault="004A4E60" w:rsidP="0072261C">
            <w:pPr>
              <w:pStyle w:val="ListParagraph"/>
              <w:numPr>
                <w:ilvl w:val="0"/>
                <w:numId w:val="43"/>
              </w:numPr>
            </w:pPr>
            <w:r w:rsidRPr="004811F4">
              <w:t>Note that it is expected that your working hours reflects the range of hours expected of registered nurses (NMC 2018d).  This includes working weekends and night shifts; please refer to your Practice Learning Handbook for more details.</w:t>
            </w:r>
          </w:p>
        </w:tc>
      </w:tr>
      <w:tr w:rsidR="004A4E60" w:rsidRPr="003E01C8" w14:paraId="543C0CEA" w14:textId="77777777" w:rsidTr="007F2B84">
        <w:tc>
          <w:tcPr>
            <w:tcW w:w="9076" w:type="dxa"/>
          </w:tcPr>
          <w:p w14:paraId="2E74DC81" w14:textId="77777777" w:rsidR="004A4E60" w:rsidRPr="004811F4" w:rsidRDefault="004A4E60" w:rsidP="0072261C">
            <w:pPr>
              <w:pStyle w:val="ListParagraph"/>
              <w:numPr>
                <w:ilvl w:val="0"/>
                <w:numId w:val="43"/>
              </w:numPr>
              <w:rPr>
                <w:color w:val="000000"/>
              </w:rPr>
            </w:pPr>
            <w:r w:rsidRPr="004811F4">
              <w:t>Ensure that you liaise with your Practice Supervisor to secure dates for your interim review of progress and your final assessment. This should take place during your initial discussions with your Practice Supervisor.</w:t>
            </w:r>
          </w:p>
        </w:tc>
      </w:tr>
      <w:tr w:rsidR="004A4E60" w:rsidRPr="003E01C8" w14:paraId="066C4C53" w14:textId="77777777" w:rsidTr="007F2B84">
        <w:tc>
          <w:tcPr>
            <w:tcW w:w="9076" w:type="dxa"/>
          </w:tcPr>
          <w:p w14:paraId="1EC854DC" w14:textId="77777777" w:rsidR="004A4E60" w:rsidRPr="004811F4" w:rsidRDefault="004A4E60" w:rsidP="0072261C">
            <w:pPr>
              <w:pStyle w:val="ListParagraph"/>
              <w:numPr>
                <w:ilvl w:val="0"/>
                <w:numId w:val="43"/>
              </w:numPr>
            </w:pPr>
            <w:r w:rsidRPr="004811F4">
              <w:t xml:space="preserve">Note the expected practice hours to be achieved whilst within this PLE and ensure that your shift pattern will enable you to achieve these hours. </w:t>
            </w:r>
          </w:p>
        </w:tc>
      </w:tr>
      <w:tr w:rsidR="004A4E60" w:rsidRPr="003E01C8" w14:paraId="6109BBC1" w14:textId="77777777" w:rsidTr="007F2B84">
        <w:tc>
          <w:tcPr>
            <w:tcW w:w="9076" w:type="dxa"/>
          </w:tcPr>
          <w:p w14:paraId="03B8BBD0" w14:textId="77777777" w:rsidR="004A4E60" w:rsidRPr="004811F4" w:rsidRDefault="004A4E60" w:rsidP="0072261C">
            <w:pPr>
              <w:pStyle w:val="ListParagraph"/>
              <w:numPr>
                <w:ilvl w:val="0"/>
                <w:numId w:val="43"/>
              </w:numPr>
              <w:rPr>
                <w:color w:val="FF0000"/>
              </w:rPr>
            </w:pPr>
            <w:r w:rsidRPr="004811F4">
              <w:t xml:space="preserve">Refer to and discuss the skills and procedures with your Practice Supervisor to identify any skills that can be safely demonstrated within the PLE. </w:t>
            </w:r>
          </w:p>
        </w:tc>
      </w:tr>
      <w:tr w:rsidR="004A4E60" w:rsidRPr="003E01C8" w14:paraId="13FDC768" w14:textId="77777777" w:rsidTr="007F2B84">
        <w:tc>
          <w:tcPr>
            <w:tcW w:w="9076" w:type="dxa"/>
          </w:tcPr>
          <w:p w14:paraId="4D74C6DC" w14:textId="77777777" w:rsidR="004A4E60" w:rsidRPr="004811F4" w:rsidRDefault="004A4E60" w:rsidP="0072261C">
            <w:pPr>
              <w:pStyle w:val="ListParagraph"/>
              <w:numPr>
                <w:ilvl w:val="0"/>
                <w:numId w:val="44"/>
              </w:numPr>
            </w:pPr>
            <w:r>
              <w:t>Confirm that your PAD has been completed clearly and accurately.</w:t>
            </w:r>
          </w:p>
        </w:tc>
      </w:tr>
    </w:tbl>
    <w:p w14:paraId="09D7A053" w14:textId="77777777" w:rsidR="004A4E60" w:rsidRPr="003E01C8" w:rsidRDefault="004A4E60" w:rsidP="004A4E60"/>
    <w:p w14:paraId="302E44D4" w14:textId="77777777" w:rsidR="004A4E60" w:rsidRPr="003E01C8" w:rsidRDefault="004A4E60" w:rsidP="004A4E60"/>
    <w:p w14:paraId="7A134716" w14:textId="77777777" w:rsidR="004A4E60" w:rsidRPr="003E01C8" w:rsidRDefault="004A4E60" w:rsidP="004A4E60"/>
    <w:p w14:paraId="509B2189" w14:textId="77777777" w:rsidR="004A4E60" w:rsidRPr="003E01C8" w:rsidRDefault="004A4E60" w:rsidP="004A4E60"/>
    <w:p w14:paraId="6A625910" w14:textId="77777777" w:rsidR="004A4E60" w:rsidRPr="003E01C8" w:rsidRDefault="004A4E60" w:rsidP="004A4E60"/>
    <w:p w14:paraId="59FFA1EA" w14:textId="77777777" w:rsidR="004A4E60" w:rsidRPr="003E01C8" w:rsidRDefault="004A4E60" w:rsidP="004A4E60"/>
    <w:p w14:paraId="3EF36573" w14:textId="77777777" w:rsidR="004A4E60" w:rsidRPr="003E01C8" w:rsidRDefault="004A4E60" w:rsidP="004A4E60">
      <w:r w:rsidRPr="003E01C8">
        <w:br w:type="page"/>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1"/>
        <w:gridCol w:w="863"/>
        <w:gridCol w:w="1265"/>
        <w:gridCol w:w="1539"/>
        <w:gridCol w:w="141"/>
        <w:gridCol w:w="1352"/>
        <w:gridCol w:w="1589"/>
      </w:tblGrid>
      <w:tr w:rsidR="004A4E60" w:rsidRPr="003E01C8" w14:paraId="1460C45A" w14:textId="77777777" w:rsidTr="007F2B84">
        <w:tc>
          <w:tcPr>
            <w:tcW w:w="8955" w:type="dxa"/>
            <w:gridSpan w:val="8"/>
            <w:shd w:val="clear" w:color="auto" w:fill="E7E6E6"/>
          </w:tcPr>
          <w:p w14:paraId="1A87C5A5" w14:textId="77777777" w:rsidR="004A4E60" w:rsidRPr="000A184C" w:rsidRDefault="004A4E60" w:rsidP="007F2B84">
            <w:pPr>
              <w:spacing w:before="120" w:after="120"/>
              <w:rPr>
                <w:b/>
                <w:bCs/>
              </w:rPr>
            </w:pPr>
            <w:r w:rsidRPr="003E01C8">
              <w:lastRenderedPageBreak/>
              <w:br w:type="page"/>
            </w:r>
            <w:r w:rsidRPr="003E01C8">
              <w:br w:type="page"/>
            </w:r>
            <w:r w:rsidRPr="003E01C8">
              <w:br w:type="page"/>
            </w:r>
            <w:r w:rsidRPr="003E01C8">
              <w:br w:type="page"/>
            </w:r>
            <w:r w:rsidRPr="003E01C8">
              <w:br w:type="page"/>
            </w:r>
            <w:r w:rsidRPr="003E01C8">
              <w:br w:type="page"/>
            </w:r>
            <w:r w:rsidRPr="003E01C8">
              <w:br w:type="page"/>
            </w:r>
            <w:r w:rsidRPr="000A184C">
              <w:rPr>
                <w:b/>
                <w:bCs/>
              </w:rPr>
              <w:t>Pre-practice learning activities</w:t>
            </w:r>
          </w:p>
          <w:p w14:paraId="65B60EC0" w14:textId="77777777" w:rsidR="004A4E60" w:rsidRPr="000A184C" w:rsidRDefault="004A4E60" w:rsidP="007F2B84">
            <w:pPr>
              <w:spacing w:before="120" w:after="120"/>
              <w:rPr>
                <w:b/>
                <w:bCs/>
                <w:color w:val="000000"/>
              </w:rPr>
            </w:pPr>
            <w:r>
              <w:rPr>
                <w:b/>
                <w:bCs/>
              </w:rPr>
              <w:t>PART 2</w:t>
            </w:r>
            <w:r w:rsidRPr="000A184C">
              <w:rPr>
                <w:b/>
                <w:bCs/>
              </w:rPr>
              <w:t xml:space="preserve">: </w:t>
            </w:r>
            <w:r>
              <w:rPr>
                <w:b/>
                <w:bCs/>
              </w:rPr>
              <w:t>PLE 2b</w:t>
            </w:r>
          </w:p>
        </w:tc>
      </w:tr>
      <w:tr w:rsidR="004A4E60" w:rsidRPr="003E01C8" w14:paraId="06AC17E6" w14:textId="77777777" w:rsidTr="007F2B84">
        <w:tc>
          <w:tcPr>
            <w:tcW w:w="8955" w:type="dxa"/>
            <w:gridSpan w:val="8"/>
          </w:tcPr>
          <w:p w14:paraId="5F597A0C" w14:textId="77777777" w:rsidR="004A4E60" w:rsidRPr="003E01C8" w:rsidRDefault="004A4E60" w:rsidP="007F2B84">
            <w:pPr>
              <w:spacing w:before="120" w:after="120"/>
            </w:pPr>
            <w:r w:rsidRPr="003E01C8">
              <w:t>Practice learning experience (</w:t>
            </w:r>
            <w:r>
              <w:t>PLE</w:t>
            </w:r>
            <w:r w:rsidRPr="003E01C8">
              <w:t>) details</w:t>
            </w:r>
          </w:p>
        </w:tc>
      </w:tr>
      <w:tr w:rsidR="004A4E60" w:rsidRPr="003E01C8" w14:paraId="1B7B9D84" w14:textId="77777777" w:rsidTr="007F2B84">
        <w:tc>
          <w:tcPr>
            <w:tcW w:w="2206" w:type="dxa"/>
            <w:gridSpan w:val="2"/>
          </w:tcPr>
          <w:p w14:paraId="131D777F" w14:textId="77777777" w:rsidR="004A4E60" w:rsidRPr="003E01C8" w:rsidRDefault="004A4E60" w:rsidP="007F2B84">
            <w:pPr>
              <w:spacing w:before="120" w:after="120"/>
            </w:pPr>
            <w:r w:rsidRPr="003E01C8">
              <w:rPr>
                <w:b/>
              </w:rPr>
              <w:br w:type="page"/>
            </w:r>
            <w:r w:rsidRPr="003E01C8">
              <w:t>Student Name</w:t>
            </w:r>
          </w:p>
        </w:tc>
        <w:tc>
          <w:tcPr>
            <w:tcW w:w="3667" w:type="dxa"/>
            <w:gridSpan w:val="3"/>
          </w:tcPr>
          <w:p w14:paraId="6C7E0BAA" w14:textId="77777777" w:rsidR="004A4E60" w:rsidRPr="003E01C8" w:rsidRDefault="004A4E60" w:rsidP="007F2B84">
            <w:pPr>
              <w:spacing w:before="120" w:after="120"/>
            </w:pPr>
          </w:p>
        </w:tc>
        <w:tc>
          <w:tcPr>
            <w:tcW w:w="1493" w:type="dxa"/>
            <w:gridSpan w:val="2"/>
          </w:tcPr>
          <w:p w14:paraId="3A92725E" w14:textId="77777777" w:rsidR="004A4E60" w:rsidRPr="003E01C8" w:rsidRDefault="004A4E60" w:rsidP="007F2B84">
            <w:pPr>
              <w:spacing w:before="120" w:after="120"/>
            </w:pPr>
            <w:r w:rsidRPr="003E01C8">
              <w:t>Intake</w:t>
            </w:r>
          </w:p>
        </w:tc>
        <w:tc>
          <w:tcPr>
            <w:tcW w:w="1589" w:type="dxa"/>
          </w:tcPr>
          <w:p w14:paraId="1F3A527F" w14:textId="77777777" w:rsidR="004A4E60" w:rsidRPr="003E01C8" w:rsidRDefault="004A4E60" w:rsidP="007F2B84">
            <w:pPr>
              <w:spacing w:before="120" w:after="120"/>
            </w:pPr>
          </w:p>
        </w:tc>
      </w:tr>
      <w:tr w:rsidR="004A4E60" w:rsidRPr="003E01C8" w14:paraId="69F952A8" w14:textId="77777777" w:rsidTr="007F2B84">
        <w:tc>
          <w:tcPr>
            <w:tcW w:w="2206" w:type="dxa"/>
            <w:gridSpan w:val="2"/>
          </w:tcPr>
          <w:p w14:paraId="7056A073" w14:textId="77777777" w:rsidR="004A4E60" w:rsidRPr="003E01C8" w:rsidRDefault="004A4E60" w:rsidP="007F2B84">
            <w:pPr>
              <w:spacing w:before="120" w:after="120"/>
            </w:pPr>
            <w:r w:rsidRPr="003E01C8">
              <w:t>Student ID</w:t>
            </w:r>
          </w:p>
        </w:tc>
        <w:tc>
          <w:tcPr>
            <w:tcW w:w="3667" w:type="dxa"/>
            <w:gridSpan w:val="3"/>
          </w:tcPr>
          <w:p w14:paraId="46565144" w14:textId="77777777" w:rsidR="004A4E60" w:rsidRPr="003E01C8" w:rsidRDefault="004A4E60" w:rsidP="007F2B84">
            <w:pPr>
              <w:spacing w:before="120" w:after="120"/>
            </w:pPr>
          </w:p>
        </w:tc>
        <w:tc>
          <w:tcPr>
            <w:tcW w:w="1493" w:type="dxa"/>
            <w:gridSpan w:val="2"/>
          </w:tcPr>
          <w:p w14:paraId="78787059" w14:textId="77777777" w:rsidR="004A4E60" w:rsidRPr="003E01C8" w:rsidRDefault="004A4E60" w:rsidP="007F2B84">
            <w:pPr>
              <w:spacing w:before="120" w:after="120"/>
            </w:pPr>
            <w:r w:rsidRPr="003E01C8">
              <w:t>Year</w:t>
            </w:r>
          </w:p>
        </w:tc>
        <w:tc>
          <w:tcPr>
            <w:tcW w:w="1589" w:type="dxa"/>
          </w:tcPr>
          <w:p w14:paraId="3F7AED95" w14:textId="77777777" w:rsidR="004A4E60" w:rsidRPr="003E01C8" w:rsidRDefault="004A4E60" w:rsidP="007F2B84">
            <w:pPr>
              <w:spacing w:before="120" w:after="120"/>
            </w:pPr>
          </w:p>
        </w:tc>
      </w:tr>
      <w:tr w:rsidR="004A4E60" w:rsidRPr="003E01C8" w14:paraId="5C218E00" w14:textId="77777777" w:rsidTr="007F2B84">
        <w:trPr>
          <w:trHeight w:val="547"/>
        </w:trPr>
        <w:tc>
          <w:tcPr>
            <w:tcW w:w="2195" w:type="dxa"/>
          </w:tcPr>
          <w:p w14:paraId="1CE4D598" w14:textId="77777777" w:rsidR="004A4E60" w:rsidRPr="003E01C8" w:rsidRDefault="004A4E60" w:rsidP="007F2B84">
            <w:pPr>
              <w:spacing w:before="120" w:after="120"/>
            </w:pPr>
            <w:r w:rsidRPr="003E01C8">
              <w:t>PLE</w:t>
            </w:r>
          </w:p>
        </w:tc>
        <w:tc>
          <w:tcPr>
            <w:tcW w:w="3678" w:type="dxa"/>
            <w:gridSpan w:val="4"/>
          </w:tcPr>
          <w:p w14:paraId="11E2E48A" w14:textId="77777777" w:rsidR="004A4E60" w:rsidRPr="003E01C8" w:rsidRDefault="004A4E60" w:rsidP="007F2B84">
            <w:pPr>
              <w:spacing w:before="120" w:after="120"/>
            </w:pPr>
          </w:p>
        </w:tc>
        <w:tc>
          <w:tcPr>
            <w:tcW w:w="1493" w:type="dxa"/>
            <w:gridSpan w:val="2"/>
          </w:tcPr>
          <w:p w14:paraId="48663E13" w14:textId="77777777" w:rsidR="004A4E60" w:rsidRPr="003E01C8" w:rsidRDefault="004A4E60" w:rsidP="007F2B84">
            <w:pPr>
              <w:spacing w:before="120" w:after="120"/>
            </w:pPr>
            <w:r w:rsidRPr="003E01C8">
              <w:t>Start dat</w:t>
            </w:r>
            <w:r>
              <w:t>e</w:t>
            </w:r>
          </w:p>
        </w:tc>
        <w:tc>
          <w:tcPr>
            <w:tcW w:w="1589" w:type="dxa"/>
          </w:tcPr>
          <w:p w14:paraId="156844BC" w14:textId="77777777" w:rsidR="004A4E60" w:rsidRPr="003E01C8" w:rsidRDefault="004A4E60" w:rsidP="007F2B84">
            <w:pPr>
              <w:spacing w:before="120" w:after="120"/>
            </w:pPr>
          </w:p>
        </w:tc>
      </w:tr>
      <w:tr w:rsidR="004A4E60" w:rsidRPr="003E01C8" w14:paraId="40C90BAA" w14:textId="77777777" w:rsidTr="007F2B84">
        <w:trPr>
          <w:trHeight w:val="557"/>
        </w:trPr>
        <w:tc>
          <w:tcPr>
            <w:tcW w:w="2195" w:type="dxa"/>
          </w:tcPr>
          <w:p w14:paraId="0E518E90" w14:textId="77777777" w:rsidR="004A4E60" w:rsidRPr="003E01C8" w:rsidRDefault="004A4E60" w:rsidP="007F2B84">
            <w:pPr>
              <w:spacing w:before="120" w:after="120"/>
            </w:pPr>
            <w:r w:rsidRPr="003E01C8">
              <w:t>Telephone</w:t>
            </w:r>
          </w:p>
        </w:tc>
        <w:tc>
          <w:tcPr>
            <w:tcW w:w="3678" w:type="dxa"/>
            <w:gridSpan w:val="4"/>
          </w:tcPr>
          <w:p w14:paraId="69D6E7C0" w14:textId="77777777" w:rsidR="004A4E60" w:rsidRPr="003E01C8" w:rsidRDefault="004A4E60" w:rsidP="007F2B84">
            <w:pPr>
              <w:spacing w:before="120" w:after="120"/>
            </w:pPr>
          </w:p>
        </w:tc>
        <w:tc>
          <w:tcPr>
            <w:tcW w:w="1493" w:type="dxa"/>
            <w:gridSpan w:val="2"/>
          </w:tcPr>
          <w:p w14:paraId="7485AEDA" w14:textId="77777777" w:rsidR="004A4E60" w:rsidRPr="003E01C8" w:rsidRDefault="004A4E60" w:rsidP="007F2B84">
            <w:pPr>
              <w:spacing w:before="120" w:after="120"/>
            </w:pPr>
            <w:r w:rsidRPr="003E01C8">
              <w:t>Finish dat</w:t>
            </w:r>
            <w:r>
              <w:t>e</w:t>
            </w:r>
          </w:p>
        </w:tc>
        <w:tc>
          <w:tcPr>
            <w:tcW w:w="1589" w:type="dxa"/>
          </w:tcPr>
          <w:p w14:paraId="4791D5EF" w14:textId="77777777" w:rsidR="004A4E60" w:rsidRPr="003E01C8" w:rsidRDefault="004A4E60" w:rsidP="007F2B84">
            <w:pPr>
              <w:spacing w:before="120" w:after="120"/>
            </w:pPr>
          </w:p>
        </w:tc>
      </w:tr>
      <w:tr w:rsidR="004A4E60" w:rsidRPr="003E01C8" w14:paraId="405545FF" w14:textId="77777777" w:rsidTr="007F2B84">
        <w:tc>
          <w:tcPr>
            <w:tcW w:w="4334" w:type="dxa"/>
            <w:gridSpan w:val="4"/>
          </w:tcPr>
          <w:p w14:paraId="7BD14A6D" w14:textId="77777777" w:rsidR="004A4E60" w:rsidRPr="003E01C8" w:rsidRDefault="004A4E60" w:rsidP="007F2B84">
            <w:pPr>
              <w:spacing w:before="120" w:after="120"/>
            </w:pPr>
            <w:r w:rsidRPr="003E01C8">
              <w:t xml:space="preserve">PLE Type </w:t>
            </w:r>
          </w:p>
        </w:tc>
        <w:tc>
          <w:tcPr>
            <w:tcW w:w="4621" w:type="dxa"/>
            <w:gridSpan w:val="4"/>
          </w:tcPr>
          <w:p w14:paraId="2721375A" w14:textId="77777777" w:rsidR="004A4E60" w:rsidRPr="003E01C8" w:rsidRDefault="004A4E60" w:rsidP="007F2B84">
            <w:pPr>
              <w:spacing w:before="120" w:after="120"/>
            </w:pPr>
          </w:p>
        </w:tc>
      </w:tr>
      <w:tr w:rsidR="004A4E60" w:rsidRPr="003E01C8" w14:paraId="638D9C0C" w14:textId="77777777" w:rsidTr="007F2B84">
        <w:tc>
          <w:tcPr>
            <w:tcW w:w="4334" w:type="dxa"/>
            <w:gridSpan w:val="4"/>
          </w:tcPr>
          <w:p w14:paraId="226B1A5C" w14:textId="77777777" w:rsidR="004A4E60" w:rsidRPr="003E01C8" w:rsidRDefault="004A4E60" w:rsidP="007F2B84">
            <w:pPr>
              <w:spacing w:before="120" w:after="120"/>
            </w:pPr>
            <w:r w:rsidRPr="003E01C8">
              <w:t xml:space="preserve">Name of PEF/CHEF     </w:t>
            </w:r>
          </w:p>
        </w:tc>
        <w:tc>
          <w:tcPr>
            <w:tcW w:w="4621" w:type="dxa"/>
            <w:gridSpan w:val="4"/>
          </w:tcPr>
          <w:p w14:paraId="01DF0348" w14:textId="77777777" w:rsidR="004A4E60" w:rsidRPr="003E01C8" w:rsidRDefault="004A4E60" w:rsidP="007F2B84">
            <w:pPr>
              <w:spacing w:before="120" w:after="120"/>
            </w:pPr>
          </w:p>
        </w:tc>
      </w:tr>
      <w:tr w:rsidR="004A4E60" w:rsidRPr="003E01C8" w14:paraId="478B2F23" w14:textId="77777777" w:rsidTr="007F2B84">
        <w:tc>
          <w:tcPr>
            <w:tcW w:w="4334" w:type="dxa"/>
            <w:gridSpan w:val="4"/>
          </w:tcPr>
          <w:p w14:paraId="4AA86FB9" w14:textId="77777777" w:rsidR="004A4E60" w:rsidRPr="003E01C8" w:rsidRDefault="004A4E60" w:rsidP="007F2B84">
            <w:pPr>
              <w:spacing w:before="120" w:after="120"/>
            </w:pPr>
            <w:r w:rsidRPr="003E01C8">
              <w:t>Nominated Practice Supervisor Name</w:t>
            </w:r>
          </w:p>
        </w:tc>
        <w:tc>
          <w:tcPr>
            <w:tcW w:w="4621" w:type="dxa"/>
            <w:gridSpan w:val="4"/>
          </w:tcPr>
          <w:p w14:paraId="3AD2E440" w14:textId="77777777" w:rsidR="004A4E60" w:rsidRPr="003E01C8" w:rsidRDefault="004A4E60" w:rsidP="007F2B84">
            <w:pPr>
              <w:spacing w:before="120" w:after="120"/>
            </w:pPr>
          </w:p>
        </w:tc>
      </w:tr>
      <w:tr w:rsidR="004A4E60" w:rsidRPr="003E01C8" w14:paraId="497CC1A3" w14:textId="77777777" w:rsidTr="007F2B84">
        <w:tc>
          <w:tcPr>
            <w:tcW w:w="4334" w:type="dxa"/>
            <w:gridSpan w:val="4"/>
          </w:tcPr>
          <w:p w14:paraId="419C1AEC" w14:textId="77777777" w:rsidR="004A4E60" w:rsidRPr="003E01C8" w:rsidRDefault="004A4E60" w:rsidP="007F2B84">
            <w:pPr>
              <w:spacing w:before="120" w:after="120"/>
            </w:pPr>
            <w:r w:rsidRPr="003E01C8">
              <w:t>Nominated Practice Assessor Name</w:t>
            </w:r>
          </w:p>
        </w:tc>
        <w:tc>
          <w:tcPr>
            <w:tcW w:w="4621" w:type="dxa"/>
            <w:gridSpan w:val="4"/>
          </w:tcPr>
          <w:p w14:paraId="1CC194F8" w14:textId="77777777" w:rsidR="004A4E60" w:rsidRPr="003E01C8" w:rsidRDefault="004A4E60" w:rsidP="007F2B84">
            <w:pPr>
              <w:spacing w:before="120" w:after="120"/>
            </w:pPr>
          </w:p>
        </w:tc>
      </w:tr>
      <w:tr w:rsidR="004A4E60" w:rsidRPr="003E01C8" w14:paraId="2AC28A3D" w14:textId="77777777" w:rsidTr="007F2B84">
        <w:tc>
          <w:tcPr>
            <w:tcW w:w="4334" w:type="dxa"/>
            <w:gridSpan w:val="4"/>
          </w:tcPr>
          <w:p w14:paraId="521D785C" w14:textId="77777777" w:rsidR="004A4E60" w:rsidRPr="003E01C8" w:rsidRDefault="004A4E60" w:rsidP="007F2B84">
            <w:pPr>
              <w:spacing w:before="120" w:after="120"/>
              <w:rPr>
                <w:color w:val="FF0000"/>
              </w:rPr>
            </w:pPr>
            <w:r w:rsidRPr="003E01C8">
              <w:t>Nominated Academic Assessor Name</w:t>
            </w:r>
          </w:p>
        </w:tc>
        <w:tc>
          <w:tcPr>
            <w:tcW w:w="4621" w:type="dxa"/>
            <w:gridSpan w:val="4"/>
          </w:tcPr>
          <w:p w14:paraId="4F9F3BB6" w14:textId="77777777" w:rsidR="004A4E60" w:rsidRPr="003E01C8" w:rsidRDefault="004A4E60" w:rsidP="007F2B84">
            <w:pPr>
              <w:spacing w:before="120" w:after="120"/>
            </w:pPr>
          </w:p>
        </w:tc>
      </w:tr>
      <w:tr w:rsidR="004A4E60" w:rsidRPr="003E01C8" w14:paraId="5A989D20" w14:textId="77777777" w:rsidTr="007F2B84">
        <w:tblPrEx>
          <w:tblLook w:val="04A0" w:firstRow="1" w:lastRow="0" w:firstColumn="1" w:lastColumn="0" w:noHBand="0" w:noVBand="1"/>
        </w:tblPrEx>
        <w:tc>
          <w:tcPr>
            <w:tcW w:w="8955" w:type="dxa"/>
            <w:gridSpan w:val="8"/>
          </w:tcPr>
          <w:p w14:paraId="043E06D4" w14:textId="77777777" w:rsidR="004A4E60" w:rsidRPr="003E01C8" w:rsidRDefault="004A4E60" w:rsidP="007F2B84">
            <w:pPr>
              <w:spacing w:before="120" w:after="120"/>
            </w:pPr>
            <w:r w:rsidRPr="003E01C8">
              <w:t xml:space="preserve">Prior to the commencement of each practice learning environment, the student should: </w:t>
            </w:r>
          </w:p>
        </w:tc>
      </w:tr>
      <w:tr w:rsidR="004A4E60" w:rsidRPr="003E01C8" w14:paraId="003A977A" w14:textId="77777777" w:rsidTr="007F2B84">
        <w:tblPrEx>
          <w:tblLook w:val="04A0" w:firstRow="1" w:lastRow="0" w:firstColumn="1" w:lastColumn="0" w:noHBand="0" w:noVBand="1"/>
        </w:tblPrEx>
        <w:tc>
          <w:tcPr>
            <w:tcW w:w="8955" w:type="dxa"/>
            <w:gridSpan w:val="8"/>
          </w:tcPr>
          <w:p w14:paraId="2BD0B19D" w14:textId="77777777" w:rsidR="004A4E60" w:rsidRPr="00D808B1" w:rsidRDefault="004A4E60" w:rsidP="00D808B1">
            <w:pPr>
              <w:spacing w:before="120" w:after="120"/>
              <w:rPr>
                <w:rFonts w:eastAsia="SimSun"/>
                <w:color w:val="000000"/>
              </w:rPr>
            </w:pPr>
            <w:r w:rsidRPr="003E01C8">
              <w:t>Contact the PLE and ascertain the shift patterns in operation, the name of your designated Practice Supervisor/Assessor and, if appropriate, arrange a pre-practice experience visit.</w:t>
            </w:r>
          </w:p>
        </w:tc>
      </w:tr>
      <w:tr w:rsidR="004A4E60" w:rsidRPr="003E01C8" w14:paraId="2427C472" w14:textId="77777777" w:rsidTr="007F2B84">
        <w:tblPrEx>
          <w:tblLook w:val="04A0" w:firstRow="1" w:lastRow="0" w:firstColumn="1" w:lastColumn="0" w:noHBand="0" w:noVBand="1"/>
        </w:tblPrEx>
        <w:tc>
          <w:tcPr>
            <w:tcW w:w="8955" w:type="dxa"/>
            <w:gridSpan w:val="8"/>
          </w:tcPr>
          <w:p w14:paraId="62D1C2B7" w14:textId="77777777" w:rsidR="004A4E60" w:rsidRPr="00D808B1" w:rsidRDefault="004A4E60" w:rsidP="00D808B1">
            <w:pPr>
              <w:spacing w:before="120" w:after="120"/>
              <w:rPr>
                <w:rFonts w:eastAsia="SimSun"/>
              </w:rPr>
            </w:pPr>
            <w:r w:rsidRPr="003E01C8">
              <w:t>Read the appropriate PLE profile, which can be accessed InPlace/QMPLE.</w:t>
            </w:r>
          </w:p>
        </w:tc>
      </w:tr>
      <w:tr w:rsidR="004A4E60" w:rsidRPr="003E01C8" w14:paraId="75CF6200" w14:textId="77777777" w:rsidTr="007F2B84">
        <w:tblPrEx>
          <w:tblLook w:val="04A0" w:firstRow="1" w:lastRow="0" w:firstColumn="1" w:lastColumn="0" w:noHBand="0" w:noVBand="1"/>
        </w:tblPrEx>
        <w:tc>
          <w:tcPr>
            <w:tcW w:w="8955" w:type="dxa"/>
            <w:gridSpan w:val="8"/>
          </w:tcPr>
          <w:p w14:paraId="24A802BC" w14:textId="77777777" w:rsidR="004A4E60" w:rsidRPr="003E01C8" w:rsidRDefault="004A4E60" w:rsidP="00D808B1">
            <w:pPr>
              <w:spacing w:before="120" w:after="120"/>
            </w:pPr>
            <w:r w:rsidRPr="003E01C8">
              <w:t>Briefly summarise what the PLE does:</w:t>
            </w:r>
          </w:p>
          <w:p w14:paraId="5C7DBE69" w14:textId="77777777" w:rsidR="004A4E60" w:rsidRPr="003E01C8" w:rsidRDefault="004A4E60" w:rsidP="007F2B84">
            <w:pPr>
              <w:spacing w:before="120" w:after="120"/>
            </w:pPr>
          </w:p>
          <w:p w14:paraId="5EFEB35C" w14:textId="77777777" w:rsidR="004A4E60" w:rsidRPr="003E01C8" w:rsidRDefault="004A4E60" w:rsidP="007F2B84">
            <w:pPr>
              <w:spacing w:before="120" w:after="120"/>
            </w:pPr>
          </w:p>
          <w:p w14:paraId="6C33BBDE" w14:textId="77777777" w:rsidR="004A4E60" w:rsidRPr="003E01C8" w:rsidRDefault="004A4E60" w:rsidP="007F2B84">
            <w:pPr>
              <w:spacing w:before="120" w:after="120"/>
            </w:pPr>
          </w:p>
          <w:p w14:paraId="17BB1F9F" w14:textId="77777777" w:rsidR="004A4E60" w:rsidRPr="003E01C8" w:rsidRDefault="004A4E60" w:rsidP="007F2B84">
            <w:pPr>
              <w:spacing w:before="120" w:after="120"/>
            </w:pPr>
          </w:p>
          <w:p w14:paraId="00B8E6DD" w14:textId="77777777" w:rsidR="004A4E60" w:rsidRPr="003E01C8" w:rsidRDefault="004A4E60" w:rsidP="007F2B84">
            <w:pPr>
              <w:spacing w:before="120" w:after="120"/>
            </w:pPr>
          </w:p>
          <w:p w14:paraId="507D666E" w14:textId="77777777" w:rsidR="004A4E60" w:rsidRPr="003E01C8" w:rsidRDefault="004A4E60" w:rsidP="007F2B84">
            <w:pPr>
              <w:spacing w:before="120" w:after="120"/>
            </w:pPr>
          </w:p>
        </w:tc>
      </w:tr>
      <w:tr w:rsidR="004A4E60" w:rsidRPr="003E01C8" w14:paraId="1E2CA05B" w14:textId="77777777" w:rsidTr="007F2B84">
        <w:tblPrEx>
          <w:tblLook w:val="04A0" w:firstRow="1" w:lastRow="0" w:firstColumn="1" w:lastColumn="0" w:noHBand="0" w:noVBand="1"/>
        </w:tblPrEx>
        <w:trPr>
          <w:trHeight w:val="3103"/>
        </w:trPr>
        <w:tc>
          <w:tcPr>
            <w:tcW w:w="8955" w:type="dxa"/>
            <w:gridSpan w:val="8"/>
          </w:tcPr>
          <w:p w14:paraId="2FEF8FB7" w14:textId="77777777" w:rsidR="004A4E60" w:rsidRPr="00D808B1" w:rsidRDefault="004A4E60" w:rsidP="00D808B1">
            <w:pPr>
              <w:spacing w:before="120" w:after="120"/>
              <w:rPr>
                <w:color w:val="000000"/>
              </w:rPr>
            </w:pPr>
            <w:r w:rsidRPr="00D808B1">
              <w:rPr>
                <w:color w:val="000000"/>
              </w:rPr>
              <w:lastRenderedPageBreak/>
              <w:t xml:space="preserve">From the </w:t>
            </w:r>
            <w:r w:rsidRPr="00D808B1">
              <w:rPr>
                <w:i/>
                <w:color w:val="000000"/>
              </w:rPr>
              <w:t xml:space="preserve">Learning </w:t>
            </w:r>
            <w:r w:rsidRPr="00D808B1">
              <w:rPr>
                <w:i/>
              </w:rPr>
              <w:t>Opportunities</w:t>
            </w:r>
            <w:r w:rsidRPr="003E01C8">
              <w:t xml:space="preserve"> outlined in the PLE profile, choose one that you are unfamiliar with and write a short summary.</w:t>
            </w:r>
            <w:r w:rsidRPr="00D808B1">
              <w:rPr>
                <w:color w:val="000000"/>
              </w:rPr>
              <w:t xml:space="preserve"> </w:t>
            </w:r>
          </w:p>
          <w:p w14:paraId="146920BF" w14:textId="77777777" w:rsidR="004A4E60" w:rsidRDefault="004A4E60" w:rsidP="007F2B84">
            <w:pPr>
              <w:spacing w:before="120" w:after="120"/>
              <w:rPr>
                <w:color w:val="000000"/>
              </w:rPr>
            </w:pPr>
          </w:p>
          <w:p w14:paraId="2019FAE2" w14:textId="77777777" w:rsidR="004A4E60" w:rsidRDefault="004A4E60" w:rsidP="007F2B84">
            <w:pPr>
              <w:spacing w:before="120" w:after="120"/>
              <w:rPr>
                <w:color w:val="000000"/>
              </w:rPr>
            </w:pPr>
          </w:p>
          <w:p w14:paraId="1FBA6C1F" w14:textId="77777777" w:rsidR="004A4E60" w:rsidRDefault="004A4E60" w:rsidP="007F2B84">
            <w:pPr>
              <w:spacing w:before="120" w:after="120"/>
              <w:rPr>
                <w:color w:val="000000"/>
              </w:rPr>
            </w:pPr>
          </w:p>
          <w:p w14:paraId="4DD2A7B2" w14:textId="77777777" w:rsidR="004A4E60" w:rsidRDefault="004A4E60" w:rsidP="007F2B84">
            <w:pPr>
              <w:spacing w:before="120" w:after="120"/>
              <w:rPr>
                <w:color w:val="000000"/>
              </w:rPr>
            </w:pPr>
          </w:p>
          <w:p w14:paraId="2578279D" w14:textId="77777777" w:rsidR="004A4E60" w:rsidRDefault="004A4E60" w:rsidP="007F2B84">
            <w:pPr>
              <w:spacing w:before="120" w:after="120"/>
              <w:rPr>
                <w:color w:val="000000"/>
              </w:rPr>
            </w:pPr>
          </w:p>
          <w:p w14:paraId="0D94849C" w14:textId="77777777" w:rsidR="004A4E60" w:rsidRDefault="004A4E60" w:rsidP="007F2B84">
            <w:pPr>
              <w:spacing w:before="120" w:after="120"/>
              <w:rPr>
                <w:color w:val="000000"/>
              </w:rPr>
            </w:pPr>
          </w:p>
          <w:p w14:paraId="15B00E98" w14:textId="77777777" w:rsidR="004A4E60" w:rsidRPr="000A184C" w:rsidRDefault="004A4E60" w:rsidP="007F2B84">
            <w:pPr>
              <w:spacing w:before="120" w:after="120"/>
              <w:rPr>
                <w:color w:val="000000"/>
              </w:rPr>
            </w:pPr>
          </w:p>
        </w:tc>
      </w:tr>
      <w:tr w:rsidR="004A4E60" w:rsidRPr="003E01C8" w14:paraId="397DE224" w14:textId="77777777" w:rsidTr="007F2B84">
        <w:tblPrEx>
          <w:tblLook w:val="04A0" w:firstRow="1" w:lastRow="0" w:firstColumn="1" w:lastColumn="0" w:noHBand="0" w:noVBand="1"/>
        </w:tblPrEx>
        <w:tc>
          <w:tcPr>
            <w:tcW w:w="8955" w:type="dxa"/>
            <w:gridSpan w:val="8"/>
          </w:tcPr>
          <w:p w14:paraId="3110934F" w14:textId="77777777" w:rsidR="004A4E60" w:rsidRPr="003E01C8" w:rsidRDefault="004A4E60" w:rsidP="00D808B1">
            <w:pPr>
              <w:spacing w:before="120" w:after="120"/>
            </w:pPr>
            <w:r w:rsidRPr="00D808B1">
              <w:rPr>
                <w:color w:val="000000"/>
              </w:rPr>
              <w:t>Considering</w:t>
            </w:r>
            <w:r w:rsidRPr="003E01C8">
              <w:t xml:space="preserve"> the service user group that attend the PLE, select one condition/situation that those service users are likely to present with and undertake a literature search in relation to these. </w:t>
            </w:r>
          </w:p>
          <w:p w14:paraId="63F005C7" w14:textId="77777777" w:rsidR="004A4E60" w:rsidRPr="0098669E" w:rsidRDefault="004A4E60" w:rsidP="0072261C">
            <w:pPr>
              <w:pStyle w:val="ListParagraph"/>
              <w:numPr>
                <w:ilvl w:val="0"/>
                <w:numId w:val="5"/>
              </w:numPr>
              <w:spacing w:before="120" w:after="120"/>
              <w:rPr>
                <w:rFonts w:eastAsia="SimSun"/>
              </w:rPr>
            </w:pPr>
            <w:r w:rsidRPr="003E01C8">
              <w:t>From your search, identify two key articles on the topic and list below (using appropriate reference style)</w:t>
            </w:r>
          </w:p>
          <w:p w14:paraId="0A1A9975" w14:textId="77777777" w:rsidR="004A4E60" w:rsidRPr="0098669E" w:rsidRDefault="004A4E60" w:rsidP="0072261C">
            <w:pPr>
              <w:pStyle w:val="ListParagraph"/>
              <w:numPr>
                <w:ilvl w:val="0"/>
                <w:numId w:val="5"/>
              </w:numPr>
              <w:spacing w:before="120" w:after="120"/>
              <w:rPr>
                <w:rFonts w:eastAsia="SimSun"/>
              </w:rPr>
            </w:pPr>
            <w:r w:rsidRPr="003E01C8">
              <w:t>In the space below provide a brief summary of these two articles and outline any best practice recommendations in relation to these </w:t>
            </w:r>
          </w:p>
        </w:tc>
      </w:tr>
      <w:tr w:rsidR="004A4E60" w:rsidRPr="003E01C8" w14:paraId="5781D2CF" w14:textId="77777777" w:rsidTr="007F2B84">
        <w:tblPrEx>
          <w:tblLook w:val="04A0" w:firstRow="1" w:lastRow="0" w:firstColumn="1" w:lastColumn="0" w:noHBand="0" w:noVBand="1"/>
        </w:tblPrEx>
        <w:tc>
          <w:tcPr>
            <w:tcW w:w="8955" w:type="dxa"/>
            <w:gridSpan w:val="8"/>
          </w:tcPr>
          <w:p w14:paraId="2D59413E" w14:textId="77777777" w:rsidR="004A4E60" w:rsidRPr="003E01C8" w:rsidRDefault="004A4E60" w:rsidP="007F2B84">
            <w:pPr>
              <w:spacing w:before="120" w:after="120"/>
              <w:rPr>
                <w:lang w:val="fr-FR"/>
              </w:rPr>
            </w:pPr>
            <w:r w:rsidRPr="003E01C8">
              <w:rPr>
                <w:lang w:val="fr-FR"/>
              </w:rPr>
              <w:t xml:space="preserve">Article 1 – </w:t>
            </w:r>
          </w:p>
          <w:p w14:paraId="5428A9E9" w14:textId="77777777" w:rsidR="004A4E60" w:rsidRDefault="004A4E60" w:rsidP="007F2B84">
            <w:pPr>
              <w:spacing w:before="120" w:after="120"/>
              <w:rPr>
                <w:lang w:val="fr-FR"/>
              </w:rPr>
            </w:pPr>
          </w:p>
          <w:p w14:paraId="370B26F0" w14:textId="77777777" w:rsidR="004A4E60" w:rsidRDefault="004A4E60" w:rsidP="007F2B84">
            <w:pPr>
              <w:spacing w:before="120" w:after="120"/>
              <w:rPr>
                <w:lang w:val="fr-FR"/>
              </w:rPr>
            </w:pPr>
          </w:p>
          <w:p w14:paraId="41E1901E" w14:textId="77777777" w:rsidR="004A4E60" w:rsidRDefault="004A4E60" w:rsidP="007F2B84">
            <w:pPr>
              <w:spacing w:before="120" w:after="120"/>
              <w:rPr>
                <w:lang w:val="fr-FR"/>
              </w:rPr>
            </w:pPr>
          </w:p>
          <w:p w14:paraId="05629AF4" w14:textId="77777777" w:rsidR="004A4E60" w:rsidRPr="003E01C8" w:rsidRDefault="004A4E60" w:rsidP="007F2B84">
            <w:pPr>
              <w:spacing w:before="120" w:after="120"/>
              <w:rPr>
                <w:lang w:val="fr-FR"/>
              </w:rPr>
            </w:pPr>
          </w:p>
          <w:p w14:paraId="32DF4421" w14:textId="77777777" w:rsidR="004A4E60" w:rsidRPr="003E01C8" w:rsidRDefault="004A4E60" w:rsidP="007F2B84">
            <w:pPr>
              <w:spacing w:before="120" w:after="120"/>
              <w:rPr>
                <w:lang w:val="fr-FR"/>
              </w:rPr>
            </w:pPr>
            <w:r w:rsidRPr="003E01C8">
              <w:rPr>
                <w:lang w:val="fr-FR"/>
              </w:rPr>
              <w:t xml:space="preserve">Article 2 – </w:t>
            </w:r>
          </w:p>
          <w:p w14:paraId="3A457663" w14:textId="77777777" w:rsidR="004A4E60" w:rsidRDefault="004A4E60" w:rsidP="007F2B84">
            <w:pPr>
              <w:spacing w:before="120" w:after="120"/>
              <w:rPr>
                <w:lang w:val="fr-FR"/>
              </w:rPr>
            </w:pPr>
          </w:p>
          <w:p w14:paraId="15DB89FC" w14:textId="77777777" w:rsidR="004A4E60" w:rsidRDefault="004A4E60" w:rsidP="007F2B84">
            <w:pPr>
              <w:spacing w:before="120" w:after="120"/>
              <w:rPr>
                <w:lang w:val="fr-FR"/>
              </w:rPr>
            </w:pPr>
          </w:p>
          <w:p w14:paraId="2249501B" w14:textId="77777777" w:rsidR="004A4E60" w:rsidRPr="003E01C8" w:rsidRDefault="004A4E60" w:rsidP="007F2B84">
            <w:pPr>
              <w:spacing w:before="120" w:after="120"/>
              <w:rPr>
                <w:lang w:val="fr-FR"/>
              </w:rPr>
            </w:pPr>
          </w:p>
          <w:p w14:paraId="7192E131" w14:textId="77777777" w:rsidR="004A4E60" w:rsidRPr="003E01C8" w:rsidRDefault="004A4E60" w:rsidP="007F2B84">
            <w:pPr>
              <w:spacing w:before="120" w:after="120"/>
              <w:rPr>
                <w:lang w:val="fr-FR"/>
              </w:rPr>
            </w:pPr>
          </w:p>
          <w:p w14:paraId="2AD5F649" w14:textId="77777777" w:rsidR="004A4E60" w:rsidRPr="003E01C8" w:rsidRDefault="004A4E60" w:rsidP="007F2B84">
            <w:pPr>
              <w:spacing w:before="120" w:after="120"/>
              <w:rPr>
                <w:lang w:val="fr-FR"/>
              </w:rPr>
            </w:pPr>
            <w:r w:rsidRPr="003E01C8">
              <w:rPr>
                <w:lang w:val="fr-FR"/>
              </w:rPr>
              <w:t>Condition/situation</w:t>
            </w:r>
          </w:p>
          <w:p w14:paraId="6D560E22" w14:textId="77777777" w:rsidR="004A4E60" w:rsidRPr="003E01C8" w:rsidRDefault="004A4E60" w:rsidP="007F2B84">
            <w:pPr>
              <w:spacing w:before="120" w:after="120"/>
              <w:rPr>
                <w:lang w:val="fr-FR"/>
              </w:rPr>
            </w:pPr>
          </w:p>
          <w:p w14:paraId="1969105C" w14:textId="77777777" w:rsidR="004A4E60" w:rsidRDefault="004A4E60" w:rsidP="007F2B84">
            <w:pPr>
              <w:spacing w:before="120" w:after="120"/>
              <w:rPr>
                <w:lang w:val="fr-FR"/>
              </w:rPr>
            </w:pPr>
          </w:p>
          <w:p w14:paraId="6EA56360" w14:textId="77777777" w:rsidR="004A4E60" w:rsidRPr="003E01C8" w:rsidRDefault="004A4E60" w:rsidP="007F2B84">
            <w:pPr>
              <w:spacing w:before="120" w:after="120"/>
              <w:rPr>
                <w:lang w:val="fr-FR"/>
              </w:rPr>
            </w:pPr>
          </w:p>
          <w:p w14:paraId="59E23E6D" w14:textId="77777777" w:rsidR="004A4E60" w:rsidRPr="003E01C8" w:rsidRDefault="004A4E60" w:rsidP="007F2B84">
            <w:pPr>
              <w:spacing w:before="120" w:after="120"/>
              <w:rPr>
                <w:lang w:val="fr-FR"/>
              </w:rPr>
            </w:pPr>
          </w:p>
        </w:tc>
      </w:tr>
      <w:tr w:rsidR="004A4E60" w:rsidRPr="003E01C8" w14:paraId="2580E0E9" w14:textId="77777777" w:rsidTr="007F2B84">
        <w:tblPrEx>
          <w:tblLook w:val="04A0" w:firstRow="1" w:lastRow="0" w:firstColumn="1" w:lastColumn="0" w:noHBand="0" w:noVBand="1"/>
        </w:tblPrEx>
        <w:tc>
          <w:tcPr>
            <w:tcW w:w="8955" w:type="dxa"/>
            <w:gridSpan w:val="8"/>
          </w:tcPr>
          <w:p w14:paraId="2A8128AA" w14:textId="77777777" w:rsidR="004A4E60" w:rsidRPr="003E01C8" w:rsidRDefault="004A4E60" w:rsidP="00D808B1">
            <w:pPr>
              <w:spacing w:before="120" w:after="120"/>
            </w:pPr>
            <w:r w:rsidRPr="003E01C8">
              <w:lastRenderedPageBreak/>
              <w:t xml:space="preserve">In </w:t>
            </w:r>
            <w:r w:rsidRPr="00D808B1">
              <w:rPr>
                <w:color w:val="000000"/>
              </w:rPr>
              <w:t>relation</w:t>
            </w:r>
            <w:r w:rsidRPr="003E01C8">
              <w:t xml:space="preserve"> to the PLE you are about to enter, identify any related learning from your theory modules that will support your learning within this care environment.  Please note your thoughts below:</w:t>
            </w:r>
          </w:p>
          <w:p w14:paraId="3801D6F4" w14:textId="77777777" w:rsidR="004A4E60" w:rsidRPr="003E01C8" w:rsidRDefault="004A4E60" w:rsidP="007F2B84">
            <w:pPr>
              <w:spacing w:before="120" w:after="120"/>
            </w:pPr>
          </w:p>
          <w:p w14:paraId="39A01646" w14:textId="77777777" w:rsidR="004A4E60" w:rsidRPr="003E01C8" w:rsidRDefault="004A4E60" w:rsidP="007F2B84">
            <w:pPr>
              <w:spacing w:before="120" w:after="120"/>
            </w:pPr>
          </w:p>
          <w:p w14:paraId="4D8347C8" w14:textId="77777777" w:rsidR="004A4E60" w:rsidRPr="003E01C8" w:rsidRDefault="004A4E60" w:rsidP="007F2B84">
            <w:pPr>
              <w:spacing w:before="120" w:after="120"/>
            </w:pPr>
          </w:p>
          <w:p w14:paraId="4065A104" w14:textId="77777777" w:rsidR="004A4E60" w:rsidRPr="003E01C8" w:rsidRDefault="004A4E60" w:rsidP="007F2B84">
            <w:pPr>
              <w:spacing w:before="120" w:after="120"/>
            </w:pPr>
          </w:p>
          <w:p w14:paraId="15DEFCBC" w14:textId="77777777" w:rsidR="004A4E60" w:rsidRPr="003E01C8" w:rsidRDefault="004A4E60" w:rsidP="007F2B84">
            <w:pPr>
              <w:spacing w:before="120" w:after="120"/>
            </w:pPr>
          </w:p>
          <w:p w14:paraId="26926974" w14:textId="77777777" w:rsidR="004A4E60" w:rsidRPr="003E01C8" w:rsidRDefault="004A4E60" w:rsidP="007F2B84">
            <w:pPr>
              <w:spacing w:before="120" w:after="120"/>
            </w:pPr>
            <w:r w:rsidRPr="003E01C8">
              <w:tab/>
            </w:r>
          </w:p>
          <w:p w14:paraId="59E4409C" w14:textId="77777777" w:rsidR="004A4E60" w:rsidRDefault="004A4E60" w:rsidP="007F2B84">
            <w:pPr>
              <w:spacing w:before="120" w:after="120"/>
            </w:pPr>
          </w:p>
          <w:p w14:paraId="248F86BA" w14:textId="77777777" w:rsidR="004A4E60" w:rsidRPr="003E01C8" w:rsidRDefault="004A4E60" w:rsidP="007F2B84">
            <w:pPr>
              <w:spacing w:before="120" w:after="120"/>
            </w:pPr>
          </w:p>
          <w:p w14:paraId="3130502F" w14:textId="77777777" w:rsidR="004A4E60" w:rsidRPr="003E01C8" w:rsidRDefault="004A4E60" w:rsidP="007F2B84">
            <w:pPr>
              <w:spacing w:before="120" w:after="120"/>
            </w:pPr>
          </w:p>
        </w:tc>
      </w:tr>
      <w:tr w:rsidR="004A4E60" w:rsidRPr="003E01C8" w14:paraId="1CE6B7BE" w14:textId="77777777" w:rsidTr="007F2B84">
        <w:tblPrEx>
          <w:tblLook w:val="04A0" w:firstRow="1" w:lastRow="0" w:firstColumn="1" w:lastColumn="0" w:noHBand="0" w:noVBand="1"/>
        </w:tblPrEx>
        <w:tc>
          <w:tcPr>
            <w:tcW w:w="8955" w:type="dxa"/>
            <w:gridSpan w:val="8"/>
          </w:tcPr>
          <w:p w14:paraId="5C410935" w14:textId="77777777" w:rsidR="004A4E60" w:rsidRPr="003E01C8" w:rsidRDefault="004A4E60" w:rsidP="00D808B1">
            <w:pPr>
              <w:spacing w:before="120" w:after="120"/>
            </w:pPr>
            <w:r w:rsidRPr="003E01C8">
              <w:t xml:space="preserve">In </w:t>
            </w:r>
            <w:r w:rsidRPr="00D808B1">
              <w:rPr>
                <w:color w:val="000000"/>
              </w:rPr>
              <w:t>relation</w:t>
            </w:r>
            <w:r w:rsidRPr="003E01C8">
              <w:t xml:space="preserve"> to the PLE that you are about to enter, identify any related learning from the preparation for practice (or skills sessions) that will support your learning within this care environment.  Please note your thoughts below:</w:t>
            </w:r>
          </w:p>
          <w:p w14:paraId="460B29CB" w14:textId="77777777" w:rsidR="004A4E60" w:rsidRPr="003E01C8" w:rsidRDefault="004A4E60" w:rsidP="007F2B84">
            <w:pPr>
              <w:spacing w:before="120" w:after="120"/>
            </w:pPr>
          </w:p>
          <w:p w14:paraId="354F2E08" w14:textId="77777777" w:rsidR="004A4E60" w:rsidRPr="003E01C8" w:rsidRDefault="004A4E60" w:rsidP="007F2B84">
            <w:pPr>
              <w:spacing w:before="120" w:after="120"/>
            </w:pPr>
          </w:p>
          <w:p w14:paraId="39A5C837" w14:textId="77777777" w:rsidR="004A4E60" w:rsidRPr="003E01C8" w:rsidRDefault="004A4E60" w:rsidP="007F2B84">
            <w:pPr>
              <w:spacing w:before="120" w:after="120"/>
            </w:pPr>
          </w:p>
          <w:p w14:paraId="27FEC19F" w14:textId="77777777" w:rsidR="004A4E60" w:rsidRPr="003E01C8" w:rsidRDefault="004A4E60" w:rsidP="007F2B84">
            <w:pPr>
              <w:spacing w:before="120" w:after="120"/>
            </w:pPr>
          </w:p>
          <w:p w14:paraId="7356A9DB" w14:textId="77777777" w:rsidR="004A4E60" w:rsidRPr="003E01C8" w:rsidRDefault="004A4E60" w:rsidP="007F2B84">
            <w:pPr>
              <w:spacing w:before="120" w:after="120"/>
            </w:pPr>
          </w:p>
          <w:p w14:paraId="5EBF2022" w14:textId="77777777" w:rsidR="004A4E60" w:rsidRPr="003E01C8" w:rsidRDefault="004A4E60" w:rsidP="007F2B84">
            <w:pPr>
              <w:spacing w:before="120" w:after="120"/>
            </w:pPr>
          </w:p>
          <w:p w14:paraId="65408FA4" w14:textId="77777777" w:rsidR="004A4E60" w:rsidRPr="003E01C8" w:rsidRDefault="004A4E60" w:rsidP="007F2B84">
            <w:pPr>
              <w:spacing w:before="120" w:after="120"/>
            </w:pPr>
          </w:p>
          <w:p w14:paraId="78D377DE" w14:textId="77777777" w:rsidR="004A4E60" w:rsidRPr="003E01C8" w:rsidRDefault="004A4E60" w:rsidP="007F2B84">
            <w:pPr>
              <w:spacing w:before="120" w:after="120"/>
            </w:pPr>
          </w:p>
          <w:p w14:paraId="63AA7210" w14:textId="77777777" w:rsidR="004A4E60" w:rsidRPr="003E01C8" w:rsidRDefault="004A4E60" w:rsidP="007F2B84">
            <w:pPr>
              <w:spacing w:before="120" w:after="120"/>
            </w:pPr>
          </w:p>
        </w:tc>
      </w:tr>
      <w:tr w:rsidR="004A4E60" w:rsidRPr="003E01C8" w14:paraId="247ECF71" w14:textId="77777777" w:rsidTr="007F2B84">
        <w:tblPrEx>
          <w:tblLook w:val="04A0" w:firstRow="1" w:lastRow="0" w:firstColumn="1" w:lastColumn="0" w:noHBand="0" w:noVBand="1"/>
        </w:tblPrEx>
        <w:tc>
          <w:tcPr>
            <w:tcW w:w="8955" w:type="dxa"/>
            <w:gridSpan w:val="8"/>
          </w:tcPr>
          <w:p w14:paraId="5A23A506" w14:textId="77777777" w:rsidR="004A4E60" w:rsidRPr="003E01C8" w:rsidRDefault="004A4E60" w:rsidP="007F2B84">
            <w:pPr>
              <w:spacing w:before="120" w:after="120"/>
            </w:pPr>
            <w:r w:rsidRPr="003E01C8">
              <w:t>Practice Supervisor – please sign to confirm that the pre-practice learning activities</w:t>
            </w:r>
            <w:r w:rsidRPr="003E01C8">
              <w:rPr>
                <w:caps/>
              </w:rPr>
              <w:t xml:space="preserve"> </w:t>
            </w:r>
            <w:r w:rsidRPr="003E01C8">
              <w:t>have been completed by the student</w:t>
            </w:r>
          </w:p>
        </w:tc>
      </w:tr>
      <w:tr w:rsidR="004A4E60" w:rsidRPr="003E01C8" w14:paraId="4B519399" w14:textId="77777777" w:rsidTr="007F2B84">
        <w:tblPrEx>
          <w:tblLook w:val="04A0" w:firstRow="1" w:lastRow="0" w:firstColumn="1" w:lastColumn="0" w:noHBand="0" w:noVBand="1"/>
        </w:tblPrEx>
        <w:trPr>
          <w:trHeight w:val="1558"/>
        </w:trPr>
        <w:tc>
          <w:tcPr>
            <w:tcW w:w="3069" w:type="dxa"/>
            <w:gridSpan w:val="3"/>
            <w:shd w:val="clear" w:color="auto" w:fill="E7E6E6"/>
          </w:tcPr>
          <w:p w14:paraId="2FE8E9FC" w14:textId="77777777" w:rsidR="004A4E60" w:rsidRPr="003E01C8" w:rsidRDefault="004A4E60" w:rsidP="007F2B84">
            <w:pPr>
              <w:spacing w:before="120" w:after="120"/>
            </w:pPr>
            <w:r w:rsidRPr="003E01C8">
              <w:t xml:space="preserve">Date </w:t>
            </w:r>
          </w:p>
          <w:p w14:paraId="15652A69" w14:textId="77777777" w:rsidR="004A4E60" w:rsidRPr="003E01C8" w:rsidRDefault="004A4E60" w:rsidP="007F2B84">
            <w:pPr>
              <w:spacing w:before="120" w:after="120"/>
            </w:pPr>
          </w:p>
          <w:p w14:paraId="6518CB05" w14:textId="77777777" w:rsidR="004A4E60" w:rsidRPr="003E01C8" w:rsidRDefault="004A4E60" w:rsidP="007F2B84">
            <w:pPr>
              <w:spacing w:before="120" w:after="120"/>
            </w:pPr>
            <w:r w:rsidRPr="003E01C8">
              <w:t>____/____/____</w:t>
            </w:r>
          </w:p>
        </w:tc>
        <w:tc>
          <w:tcPr>
            <w:tcW w:w="2945" w:type="dxa"/>
            <w:gridSpan w:val="3"/>
            <w:shd w:val="clear" w:color="auto" w:fill="E7E6E6"/>
          </w:tcPr>
          <w:p w14:paraId="03316699" w14:textId="77777777" w:rsidR="004A4E60" w:rsidRPr="003E01C8" w:rsidRDefault="004A4E60" w:rsidP="007F2B84">
            <w:pPr>
              <w:spacing w:before="120" w:after="120"/>
            </w:pPr>
            <w:r w:rsidRPr="003E01C8">
              <w:t>Student Signature:</w:t>
            </w:r>
          </w:p>
        </w:tc>
        <w:tc>
          <w:tcPr>
            <w:tcW w:w="2941" w:type="dxa"/>
            <w:gridSpan w:val="2"/>
            <w:shd w:val="clear" w:color="auto" w:fill="E7E6E6"/>
          </w:tcPr>
          <w:p w14:paraId="19399EA7" w14:textId="77777777" w:rsidR="004A4E60" w:rsidRPr="003E01C8" w:rsidRDefault="004A4E60" w:rsidP="007F2B84">
            <w:pPr>
              <w:spacing w:before="120" w:after="120"/>
            </w:pPr>
            <w:r w:rsidRPr="003E01C8">
              <w:t>Practice Supervisor and/ or Assessor Signature:</w:t>
            </w:r>
          </w:p>
          <w:p w14:paraId="52882072" w14:textId="77777777" w:rsidR="004A4E60" w:rsidRPr="003E01C8" w:rsidRDefault="004A4E60" w:rsidP="007F2B84">
            <w:pPr>
              <w:spacing w:before="120" w:after="120"/>
            </w:pPr>
          </w:p>
        </w:tc>
      </w:tr>
    </w:tbl>
    <w:p w14:paraId="13983ACA" w14:textId="77777777" w:rsidR="004A4E60" w:rsidRDefault="004A4E60" w:rsidP="004A4E60">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4A4E60" w:rsidRPr="003E01C8" w14:paraId="0F9E352B" w14:textId="77777777" w:rsidTr="007F2B84">
        <w:trPr>
          <w:trHeight w:val="835"/>
        </w:trPr>
        <w:tc>
          <w:tcPr>
            <w:tcW w:w="9067" w:type="dxa"/>
            <w:tcBorders>
              <w:bottom w:val="single" w:sz="4" w:space="0" w:color="auto"/>
            </w:tcBorders>
            <w:shd w:val="clear" w:color="auto" w:fill="E7E6E6"/>
          </w:tcPr>
          <w:p w14:paraId="52140191" w14:textId="77777777" w:rsidR="004A4E60" w:rsidRPr="000A184C" w:rsidRDefault="004A4E60" w:rsidP="007F2B84">
            <w:pPr>
              <w:spacing w:before="120" w:after="120"/>
              <w:rPr>
                <w:b/>
                <w:bCs/>
              </w:rPr>
            </w:pPr>
            <w:r w:rsidRPr="000A184C">
              <w:rPr>
                <w:b/>
                <w:bCs/>
              </w:rPr>
              <w:lastRenderedPageBreak/>
              <w:t xml:space="preserve">ORIENTATION &amp; PRELIMINARY MEETING </w:t>
            </w:r>
          </w:p>
          <w:p w14:paraId="648CFBA1" w14:textId="77777777" w:rsidR="004A4E60" w:rsidRPr="003E01C8" w:rsidRDefault="004A4E60" w:rsidP="007F2B84">
            <w:pPr>
              <w:spacing w:before="120" w:after="120"/>
              <w:rPr>
                <w:color w:val="000000"/>
              </w:rPr>
            </w:pPr>
            <w:r>
              <w:rPr>
                <w:b/>
                <w:bCs/>
              </w:rPr>
              <w:t>PART 2</w:t>
            </w:r>
            <w:r w:rsidRPr="000A184C">
              <w:rPr>
                <w:b/>
                <w:bCs/>
              </w:rPr>
              <w:t xml:space="preserve">: </w:t>
            </w:r>
            <w:r>
              <w:rPr>
                <w:b/>
                <w:bCs/>
              </w:rPr>
              <w:t>PLE 2b</w:t>
            </w:r>
          </w:p>
        </w:tc>
      </w:tr>
    </w:tbl>
    <w:p w14:paraId="436A78C1" w14:textId="77777777" w:rsidR="004A4E60" w:rsidRPr="003E01C8" w:rsidRDefault="004A4E60" w:rsidP="004A4E60">
      <w:r w:rsidRPr="003E01C8">
        <w:t xml:space="preserve">In accordance with the </w:t>
      </w:r>
      <w:r w:rsidRPr="003E01C8">
        <w:rPr>
          <w:b/>
          <w:i/>
        </w:rPr>
        <w:t>NHS Education for Scotland (2008) Quality Standards for Practice Placements</w:t>
      </w:r>
      <w:r>
        <w:t xml:space="preserve"> or equivalent current national standards for practice placements in Scotland, </w:t>
      </w:r>
      <w:r w:rsidRPr="003E01C8">
        <w:t xml:space="preserve">a preliminary meeting should take place within two days of commencing practice. Your Practice Supervisor (or someone acting on their behalf) should meet with you. The discussion should establish the following: </w:t>
      </w:r>
    </w:p>
    <w:p w14:paraId="66A75E8D" w14:textId="77777777" w:rsidR="004A4E60" w:rsidRPr="003E01C8" w:rsidRDefault="004A4E60" w:rsidP="0072261C">
      <w:pPr>
        <w:pStyle w:val="ListParagraph"/>
        <w:numPr>
          <w:ilvl w:val="0"/>
          <w:numId w:val="15"/>
        </w:numPr>
      </w:pPr>
      <w:r w:rsidRPr="003E01C8">
        <w:t xml:space="preserve">The previous </w:t>
      </w:r>
      <w:r w:rsidRPr="0098669E">
        <w:rPr>
          <w:rFonts w:cs="Arial"/>
          <w:color w:val="000000"/>
          <w:szCs w:val="24"/>
        </w:rPr>
        <w:t>skills</w:t>
      </w:r>
      <w:r w:rsidRPr="003E01C8">
        <w:t xml:space="preserve"> you have practised and current learning needs</w:t>
      </w:r>
    </w:p>
    <w:p w14:paraId="3DE32A47" w14:textId="77777777" w:rsidR="004A4E60" w:rsidRPr="003E01C8" w:rsidRDefault="004A4E60" w:rsidP="0072261C">
      <w:pPr>
        <w:pStyle w:val="ListParagraph"/>
        <w:numPr>
          <w:ilvl w:val="0"/>
          <w:numId w:val="15"/>
        </w:numPr>
      </w:pPr>
      <w:r w:rsidRPr="003E01C8">
        <w:t xml:space="preserve">The </w:t>
      </w:r>
      <w:r w:rsidRPr="0098669E">
        <w:rPr>
          <w:rFonts w:cs="Arial"/>
          <w:color w:val="000000"/>
          <w:szCs w:val="24"/>
        </w:rPr>
        <w:t>level</w:t>
      </w:r>
      <w:r w:rsidRPr="003E01C8">
        <w:t xml:space="preserve"> of at which the platforms are to be achieved during this PLE</w:t>
      </w:r>
    </w:p>
    <w:p w14:paraId="4ED9C494" w14:textId="77777777" w:rsidR="004A4E60" w:rsidRPr="003E01C8" w:rsidRDefault="004A4E60" w:rsidP="0072261C">
      <w:pPr>
        <w:pStyle w:val="ListParagraph"/>
        <w:numPr>
          <w:ilvl w:val="0"/>
          <w:numId w:val="15"/>
        </w:numPr>
      </w:pPr>
      <w:r w:rsidRPr="003E01C8">
        <w:t xml:space="preserve">The </w:t>
      </w:r>
      <w:r w:rsidRPr="0098669E">
        <w:rPr>
          <w:rFonts w:cs="Arial"/>
          <w:color w:val="000000"/>
          <w:szCs w:val="24"/>
        </w:rPr>
        <w:t>available</w:t>
      </w:r>
      <w:r w:rsidRPr="003E01C8">
        <w:t xml:space="preserve"> learning opportunities within this PLE</w:t>
      </w:r>
    </w:p>
    <w:p w14:paraId="135732FE" w14:textId="77777777" w:rsidR="004A4E60" w:rsidRPr="003E01C8" w:rsidRDefault="004A4E60" w:rsidP="0072261C">
      <w:pPr>
        <w:pStyle w:val="ListParagraph"/>
        <w:numPr>
          <w:ilvl w:val="0"/>
          <w:numId w:val="15"/>
        </w:numPr>
      </w:pPr>
      <w:r w:rsidRPr="003E01C8">
        <w:t xml:space="preserve">Any </w:t>
      </w:r>
      <w:r w:rsidRPr="0098669E">
        <w:rPr>
          <w:rFonts w:cs="Arial"/>
          <w:szCs w:val="24"/>
        </w:rPr>
        <w:t>additional</w:t>
      </w:r>
      <w:r w:rsidRPr="003E01C8">
        <w:t xml:space="preserve"> student support requirements and reasonable adjustments</w:t>
      </w:r>
    </w:p>
    <w:p w14:paraId="134BE9DB" w14:textId="77777777" w:rsidR="004A4E60" w:rsidRPr="0098669E" w:rsidRDefault="004A4E60" w:rsidP="0072261C">
      <w:pPr>
        <w:pStyle w:val="ListParagraph"/>
        <w:numPr>
          <w:ilvl w:val="0"/>
          <w:numId w:val="15"/>
        </w:numPr>
        <w:rPr>
          <w:b/>
        </w:rPr>
      </w:pPr>
      <w:r w:rsidRPr="003E01C8">
        <w:rPr>
          <w:lang w:eastAsia="en-GB"/>
        </w:rPr>
        <w:t xml:space="preserve">An </w:t>
      </w:r>
      <w:r w:rsidRPr="0098669E">
        <w:rPr>
          <w:color w:val="000000"/>
        </w:rPr>
        <w:t>initial</w:t>
      </w:r>
      <w:r w:rsidRPr="003E01C8">
        <w:rPr>
          <w:lang w:eastAsia="en-GB"/>
        </w:rPr>
        <w:t xml:space="preserve"> Learning Development Plan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36"/>
        <w:gridCol w:w="1247"/>
      </w:tblGrid>
      <w:tr w:rsidR="004A4E60" w:rsidRPr="003E01C8" w14:paraId="522695CE" w14:textId="77777777" w:rsidTr="007F2B84">
        <w:trPr>
          <w:trHeight w:val="313"/>
          <w:jc w:val="center"/>
        </w:trPr>
        <w:tc>
          <w:tcPr>
            <w:tcW w:w="3539" w:type="dxa"/>
            <w:tcBorders>
              <w:top w:val="single" w:sz="4" w:space="0" w:color="auto"/>
              <w:left w:val="single" w:sz="4" w:space="0" w:color="auto"/>
              <w:bottom w:val="single" w:sz="4" w:space="0" w:color="auto"/>
              <w:right w:val="nil"/>
            </w:tcBorders>
            <w:shd w:val="clear" w:color="auto" w:fill="E7E6E6"/>
            <w:vAlign w:val="center"/>
          </w:tcPr>
          <w:p w14:paraId="62573725" w14:textId="77777777" w:rsidR="004A4E60" w:rsidRPr="000A184C" w:rsidRDefault="004A4E60" w:rsidP="007F2B84">
            <w:pPr>
              <w:spacing w:after="0"/>
              <w:rPr>
                <w:b/>
                <w:bCs/>
              </w:rPr>
            </w:pPr>
            <w:r w:rsidRPr="000A184C">
              <w:rPr>
                <w:b/>
                <w:bCs/>
              </w:rPr>
              <w:t xml:space="preserve">Date of preliminary meeting: </w:t>
            </w:r>
          </w:p>
        </w:tc>
        <w:tc>
          <w:tcPr>
            <w:tcW w:w="5783" w:type="dxa"/>
            <w:gridSpan w:val="2"/>
            <w:tcBorders>
              <w:top w:val="single" w:sz="4" w:space="0" w:color="auto"/>
              <w:left w:val="nil"/>
              <w:bottom w:val="single" w:sz="4" w:space="0" w:color="auto"/>
              <w:right w:val="single" w:sz="4" w:space="0" w:color="auto"/>
            </w:tcBorders>
            <w:shd w:val="clear" w:color="auto" w:fill="E7E6E6"/>
            <w:vAlign w:val="center"/>
          </w:tcPr>
          <w:p w14:paraId="46EB764F" w14:textId="77777777" w:rsidR="004A4E60" w:rsidRPr="000A184C" w:rsidRDefault="004A4E60" w:rsidP="007F2B84">
            <w:pPr>
              <w:spacing w:after="0"/>
              <w:rPr>
                <w:b/>
                <w:bCs/>
              </w:rPr>
            </w:pPr>
          </w:p>
        </w:tc>
      </w:tr>
      <w:tr w:rsidR="004A4E60" w:rsidRPr="003E01C8" w14:paraId="43F237F7"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E7E6E6"/>
            <w:vAlign w:val="bottom"/>
            <w:hideMark/>
          </w:tcPr>
          <w:p w14:paraId="2D4DE943" w14:textId="77777777" w:rsidR="004A4E60" w:rsidRPr="000A184C" w:rsidRDefault="004A4E60" w:rsidP="007F2B84">
            <w:pPr>
              <w:spacing w:after="0"/>
              <w:rPr>
                <w:b/>
                <w:bCs/>
              </w:rPr>
            </w:pPr>
            <w:r w:rsidRPr="000A184C">
              <w:rPr>
                <w:b/>
                <w:bCs/>
              </w:rPr>
              <w:t>Topics to be discussed</w:t>
            </w:r>
          </w:p>
        </w:tc>
        <w:tc>
          <w:tcPr>
            <w:tcW w:w="1247" w:type="dxa"/>
            <w:tcBorders>
              <w:top w:val="single" w:sz="4" w:space="0" w:color="auto"/>
              <w:left w:val="single" w:sz="4" w:space="0" w:color="auto"/>
              <w:bottom w:val="single" w:sz="4" w:space="0" w:color="auto"/>
              <w:right w:val="single" w:sz="4" w:space="0" w:color="auto"/>
            </w:tcBorders>
            <w:shd w:val="clear" w:color="auto" w:fill="E7E6E6"/>
            <w:hideMark/>
          </w:tcPr>
          <w:p w14:paraId="20FA789F" w14:textId="77777777" w:rsidR="004A4E60" w:rsidRPr="000A184C" w:rsidRDefault="004A4E60" w:rsidP="007F2B84">
            <w:pPr>
              <w:spacing w:after="0"/>
              <w:rPr>
                <w:b/>
                <w:bCs/>
              </w:rPr>
            </w:pPr>
            <w:r w:rsidRPr="000A184C">
              <w:rPr>
                <w:b/>
                <w:bCs/>
              </w:rPr>
              <w:t>Initial</w:t>
            </w:r>
          </w:p>
        </w:tc>
      </w:tr>
      <w:tr w:rsidR="004A4E60" w:rsidRPr="003E01C8" w14:paraId="2DF5E2B5"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E59CE28" w14:textId="77777777" w:rsidR="004A4E60" w:rsidRPr="003E01C8" w:rsidRDefault="004A4E60" w:rsidP="007F2B84">
            <w:pPr>
              <w:spacing w:after="0"/>
              <w:rPr>
                <w:b/>
              </w:rPr>
            </w:pPr>
            <w:r w:rsidRPr="003E01C8">
              <w:t>Orientation to the PLE and equipment</w:t>
            </w:r>
          </w:p>
        </w:tc>
        <w:tc>
          <w:tcPr>
            <w:tcW w:w="1247" w:type="dxa"/>
            <w:tcBorders>
              <w:top w:val="single" w:sz="4" w:space="0" w:color="auto"/>
              <w:left w:val="single" w:sz="4" w:space="0" w:color="auto"/>
              <w:bottom w:val="single" w:sz="4" w:space="0" w:color="auto"/>
              <w:right w:val="single" w:sz="4" w:space="0" w:color="auto"/>
            </w:tcBorders>
          </w:tcPr>
          <w:p w14:paraId="16469CB1" w14:textId="77777777" w:rsidR="004A4E60" w:rsidRPr="003E01C8" w:rsidRDefault="004A4E60" w:rsidP="007F2B84">
            <w:pPr>
              <w:spacing w:after="0"/>
            </w:pPr>
          </w:p>
        </w:tc>
      </w:tr>
      <w:tr w:rsidR="004A4E60" w:rsidRPr="003E01C8" w14:paraId="074A582D"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D06FA44" w14:textId="77777777" w:rsidR="004A4E60" w:rsidRPr="003E01C8" w:rsidRDefault="004A4E60" w:rsidP="007F2B84">
            <w:pPr>
              <w:spacing w:after="0"/>
            </w:pPr>
            <w:r w:rsidRPr="003E01C8">
              <w:t>Shift patterns and meal breaks/facilities</w:t>
            </w:r>
          </w:p>
        </w:tc>
        <w:tc>
          <w:tcPr>
            <w:tcW w:w="1247" w:type="dxa"/>
            <w:tcBorders>
              <w:top w:val="single" w:sz="4" w:space="0" w:color="auto"/>
              <w:left w:val="single" w:sz="4" w:space="0" w:color="auto"/>
              <w:bottom w:val="single" w:sz="4" w:space="0" w:color="auto"/>
              <w:right w:val="single" w:sz="4" w:space="0" w:color="auto"/>
            </w:tcBorders>
          </w:tcPr>
          <w:p w14:paraId="1FBBEB9B" w14:textId="77777777" w:rsidR="004A4E60" w:rsidRPr="003E01C8" w:rsidRDefault="004A4E60" w:rsidP="007F2B84">
            <w:pPr>
              <w:spacing w:after="0"/>
            </w:pPr>
          </w:p>
        </w:tc>
      </w:tr>
      <w:tr w:rsidR="004A4E60" w:rsidRPr="003E01C8" w14:paraId="31986259"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A257909" w14:textId="77777777" w:rsidR="004A4E60" w:rsidRPr="003E01C8" w:rsidRDefault="004A4E60" w:rsidP="007F2B84">
            <w:pPr>
              <w:spacing w:after="0"/>
            </w:pPr>
            <w:r w:rsidRPr="003E01C8">
              <w:t>Sickness/absence reporting procedure</w:t>
            </w:r>
          </w:p>
        </w:tc>
        <w:tc>
          <w:tcPr>
            <w:tcW w:w="1247" w:type="dxa"/>
            <w:tcBorders>
              <w:top w:val="single" w:sz="4" w:space="0" w:color="auto"/>
              <w:left w:val="single" w:sz="4" w:space="0" w:color="auto"/>
              <w:bottom w:val="single" w:sz="4" w:space="0" w:color="auto"/>
              <w:right w:val="single" w:sz="4" w:space="0" w:color="auto"/>
            </w:tcBorders>
          </w:tcPr>
          <w:p w14:paraId="1AA11B13" w14:textId="77777777" w:rsidR="004A4E60" w:rsidRPr="003E01C8" w:rsidRDefault="004A4E60" w:rsidP="007F2B84">
            <w:pPr>
              <w:spacing w:after="0"/>
            </w:pPr>
          </w:p>
        </w:tc>
      </w:tr>
      <w:tr w:rsidR="004A4E60" w:rsidRPr="003E01C8" w14:paraId="6536EF5A"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E01BDE2" w14:textId="77777777" w:rsidR="004A4E60" w:rsidRPr="003E01C8" w:rsidRDefault="004A4E60" w:rsidP="007F2B84">
            <w:pPr>
              <w:spacing w:after="0"/>
            </w:pPr>
            <w:r w:rsidRPr="003E01C8">
              <w:t>Accident/incident reporting procedures and systems</w:t>
            </w:r>
          </w:p>
        </w:tc>
        <w:tc>
          <w:tcPr>
            <w:tcW w:w="1247" w:type="dxa"/>
            <w:tcBorders>
              <w:top w:val="single" w:sz="4" w:space="0" w:color="auto"/>
              <w:left w:val="single" w:sz="4" w:space="0" w:color="auto"/>
              <w:bottom w:val="single" w:sz="4" w:space="0" w:color="auto"/>
              <w:right w:val="single" w:sz="4" w:space="0" w:color="auto"/>
            </w:tcBorders>
          </w:tcPr>
          <w:p w14:paraId="63DE60DD" w14:textId="77777777" w:rsidR="004A4E60" w:rsidRPr="003E01C8" w:rsidRDefault="004A4E60" w:rsidP="007F2B84">
            <w:pPr>
              <w:spacing w:after="0"/>
            </w:pPr>
          </w:p>
        </w:tc>
      </w:tr>
      <w:tr w:rsidR="004A4E60" w:rsidRPr="003E01C8" w14:paraId="49E19315"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7892D36" w14:textId="77777777" w:rsidR="004A4E60" w:rsidRPr="003E01C8" w:rsidRDefault="004A4E60" w:rsidP="007F2B84">
            <w:pPr>
              <w:spacing w:after="0"/>
              <w:rPr>
                <w:b/>
              </w:rPr>
            </w:pPr>
            <w:r w:rsidRPr="003E01C8">
              <w:t>Emergency and fire procedure</w:t>
            </w:r>
          </w:p>
        </w:tc>
        <w:tc>
          <w:tcPr>
            <w:tcW w:w="1247" w:type="dxa"/>
            <w:tcBorders>
              <w:top w:val="single" w:sz="4" w:space="0" w:color="auto"/>
              <w:left w:val="single" w:sz="4" w:space="0" w:color="auto"/>
              <w:bottom w:val="single" w:sz="4" w:space="0" w:color="auto"/>
              <w:right w:val="single" w:sz="4" w:space="0" w:color="auto"/>
            </w:tcBorders>
          </w:tcPr>
          <w:p w14:paraId="3498181B" w14:textId="77777777" w:rsidR="004A4E60" w:rsidRPr="003E01C8" w:rsidRDefault="004A4E60" w:rsidP="007F2B84">
            <w:pPr>
              <w:spacing w:after="0"/>
            </w:pPr>
          </w:p>
        </w:tc>
      </w:tr>
      <w:tr w:rsidR="004A4E60" w:rsidRPr="003E01C8" w14:paraId="7188D340"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DD46D36" w14:textId="77777777" w:rsidR="004A4E60" w:rsidRPr="003E01C8" w:rsidRDefault="004A4E60" w:rsidP="007F2B84">
            <w:pPr>
              <w:spacing w:after="0"/>
              <w:rPr>
                <w:b/>
              </w:rPr>
            </w:pPr>
            <w:r w:rsidRPr="003E01C8">
              <w:t>Health and Safety Policy, including lone working</w:t>
            </w:r>
          </w:p>
        </w:tc>
        <w:tc>
          <w:tcPr>
            <w:tcW w:w="1247" w:type="dxa"/>
            <w:tcBorders>
              <w:top w:val="single" w:sz="4" w:space="0" w:color="auto"/>
              <w:left w:val="single" w:sz="4" w:space="0" w:color="auto"/>
              <w:bottom w:val="single" w:sz="4" w:space="0" w:color="auto"/>
              <w:right w:val="single" w:sz="4" w:space="0" w:color="auto"/>
            </w:tcBorders>
          </w:tcPr>
          <w:p w14:paraId="096E8FA1" w14:textId="77777777" w:rsidR="004A4E60" w:rsidRPr="003E01C8" w:rsidRDefault="004A4E60" w:rsidP="007F2B84">
            <w:pPr>
              <w:spacing w:after="0"/>
            </w:pPr>
          </w:p>
        </w:tc>
      </w:tr>
      <w:tr w:rsidR="004A4E60" w:rsidRPr="003E01C8" w14:paraId="17C8376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291D2E32" w14:textId="77777777" w:rsidR="004A4E60" w:rsidRPr="003E01C8" w:rsidRDefault="004A4E60" w:rsidP="007F2B84">
            <w:pPr>
              <w:spacing w:after="0"/>
            </w:pPr>
            <w:r w:rsidRPr="003E01C8">
              <w:t>Introduction to Health and Social Care Professionals</w:t>
            </w:r>
          </w:p>
        </w:tc>
        <w:tc>
          <w:tcPr>
            <w:tcW w:w="1247" w:type="dxa"/>
            <w:tcBorders>
              <w:top w:val="single" w:sz="4" w:space="0" w:color="auto"/>
              <w:left w:val="single" w:sz="4" w:space="0" w:color="auto"/>
              <w:bottom w:val="single" w:sz="4" w:space="0" w:color="auto"/>
              <w:right w:val="single" w:sz="4" w:space="0" w:color="auto"/>
            </w:tcBorders>
          </w:tcPr>
          <w:p w14:paraId="5F81F606" w14:textId="77777777" w:rsidR="004A4E60" w:rsidRPr="003E01C8" w:rsidRDefault="004A4E60" w:rsidP="007F2B84">
            <w:pPr>
              <w:spacing w:after="0"/>
            </w:pPr>
          </w:p>
        </w:tc>
      </w:tr>
      <w:tr w:rsidR="004A4E60" w:rsidRPr="003E01C8" w14:paraId="7CB6EE6F"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702EBA5" w14:textId="77777777" w:rsidR="004A4E60" w:rsidRPr="003E01C8" w:rsidRDefault="004A4E60" w:rsidP="007F2B84">
            <w:pPr>
              <w:spacing w:after="0"/>
            </w:pPr>
            <w:r w:rsidRPr="003E01C8">
              <w:t>Introduction to Patients/Clients</w:t>
            </w:r>
          </w:p>
        </w:tc>
        <w:tc>
          <w:tcPr>
            <w:tcW w:w="1247" w:type="dxa"/>
            <w:tcBorders>
              <w:top w:val="single" w:sz="4" w:space="0" w:color="auto"/>
              <w:left w:val="single" w:sz="4" w:space="0" w:color="auto"/>
              <w:bottom w:val="single" w:sz="4" w:space="0" w:color="auto"/>
              <w:right w:val="single" w:sz="4" w:space="0" w:color="auto"/>
            </w:tcBorders>
          </w:tcPr>
          <w:p w14:paraId="461708BC" w14:textId="77777777" w:rsidR="004A4E60" w:rsidRPr="003E01C8" w:rsidRDefault="004A4E60" w:rsidP="007F2B84">
            <w:pPr>
              <w:spacing w:after="0"/>
            </w:pPr>
          </w:p>
        </w:tc>
      </w:tr>
      <w:tr w:rsidR="004A4E60" w:rsidRPr="003E01C8" w14:paraId="27DB3AD7"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0E605DF" w14:textId="77777777" w:rsidR="004A4E60" w:rsidRPr="003E01C8" w:rsidRDefault="004A4E60" w:rsidP="007F2B84">
            <w:pPr>
              <w:spacing w:after="0"/>
            </w:pPr>
            <w:r w:rsidRPr="003E01C8">
              <w:t>Confidentiality and data protection</w:t>
            </w:r>
          </w:p>
        </w:tc>
        <w:tc>
          <w:tcPr>
            <w:tcW w:w="1247" w:type="dxa"/>
            <w:tcBorders>
              <w:top w:val="single" w:sz="4" w:space="0" w:color="auto"/>
              <w:left w:val="single" w:sz="4" w:space="0" w:color="auto"/>
              <w:bottom w:val="single" w:sz="4" w:space="0" w:color="auto"/>
              <w:right w:val="single" w:sz="4" w:space="0" w:color="auto"/>
            </w:tcBorders>
          </w:tcPr>
          <w:p w14:paraId="637C0511" w14:textId="77777777" w:rsidR="004A4E60" w:rsidRPr="003E01C8" w:rsidRDefault="004A4E60" w:rsidP="007F2B84">
            <w:pPr>
              <w:spacing w:after="0"/>
            </w:pPr>
          </w:p>
        </w:tc>
      </w:tr>
      <w:tr w:rsidR="004A4E60" w:rsidRPr="003E01C8" w14:paraId="10F06906"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06CFF88" w14:textId="77777777" w:rsidR="004A4E60" w:rsidRPr="003E01C8" w:rsidRDefault="004A4E60" w:rsidP="007F2B84">
            <w:pPr>
              <w:spacing w:after="0"/>
            </w:pPr>
            <w:r w:rsidRPr="003E01C8">
              <w:t>Professional behaviour</w:t>
            </w:r>
          </w:p>
        </w:tc>
        <w:tc>
          <w:tcPr>
            <w:tcW w:w="1247" w:type="dxa"/>
            <w:tcBorders>
              <w:top w:val="single" w:sz="4" w:space="0" w:color="auto"/>
              <w:left w:val="single" w:sz="4" w:space="0" w:color="auto"/>
              <w:bottom w:val="single" w:sz="4" w:space="0" w:color="auto"/>
              <w:right w:val="single" w:sz="4" w:space="0" w:color="auto"/>
            </w:tcBorders>
          </w:tcPr>
          <w:p w14:paraId="1093CB71" w14:textId="77777777" w:rsidR="004A4E60" w:rsidRPr="003E01C8" w:rsidRDefault="004A4E60" w:rsidP="007F2B84">
            <w:pPr>
              <w:spacing w:after="0"/>
            </w:pPr>
          </w:p>
        </w:tc>
      </w:tr>
      <w:tr w:rsidR="004A4E60" w:rsidRPr="003E01C8" w14:paraId="7724EF96"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1F9BCC8" w14:textId="77777777" w:rsidR="004A4E60" w:rsidRPr="003E01C8" w:rsidRDefault="004A4E60" w:rsidP="007F2B84">
            <w:pPr>
              <w:spacing w:after="0"/>
            </w:pPr>
            <w:r w:rsidRPr="003E01C8">
              <w:t>Policy on corporate and personal use of social media</w:t>
            </w:r>
          </w:p>
        </w:tc>
        <w:tc>
          <w:tcPr>
            <w:tcW w:w="1247" w:type="dxa"/>
            <w:tcBorders>
              <w:top w:val="single" w:sz="4" w:space="0" w:color="auto"/>
              <w:left w:val="single" w:sz="4" w:space="0" w:color="auto"/>
              <w:bottom w:val="single" w:sz="4" w:space="0" w:color="auto"/>
              <w:right w:val="single" w:sz="4" w:space="0" w:color="auto"/>
            </w:tcBorders>
          </w:tcPr>
          <w:p w14:paraId="14CC27F0" w14:textId="77777777" w:rsidR="004A4E60" w:rsidRPr="003E01C8" w:rsidRDefault="004A4E60" w:rsidP="007F2B84">
            <w:pPr>
              <w:spacing w:after="0"/>
            </w:pPr>
          </w:p>
        </w:tc>
      </w:tr>
      <w:tr w:rsidR="004A4E60" w:rsidRPr="003E01C8" w14:paraId="79149E13"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F083FAE" w14:textId="77777777" w:rsidR="004A4E60" w:rsidRPr="003E01C8" w:rsidRDefault="004A4E60" w:rsidP="007F2B84">
            <w:pPr>
              <w:spacing w:after="0"/>
            </w:pPr>
            <w:r w:rsidRPr="003E01C8">
              <w:t>Raising concerns guidance</w:t>
            </w:r>
          </w:p>
        </w:tc>
        <w:tc>
          <w:tcPr>
            <w:tcW w:w="1247" w:type="dxa"/>
            <w:tcBorders>
              <w:top w:val="single" w:sz="4" w:space="0" w:color="auto"/>
              <w:left w:val="single" w:sz="4" w:space="0" w:color="auto"/>
              <w:bottom w:val="single" w:sz="4" w:space="0" w:color="auto"/>
              <w:right w:val="single" w:sz="4" w:space="0" w:color="auto"/>
            </w:tcBorders>
          </w:tcPr>
          <w:p w14:paraId="5A7FEF85" w14:textId="77777777" w:rsidR="004A4E60" w:rsidRPr="003E01C8" w:rsidRDefault="004A4E60" w:rsidP="007F2B84">
            <w:pPr>
              <w:spacing w:after="0"/>
            </w:pPr>
          </w:p>
        </w:tc>
      </w:tr>
      <w:tr w:rsidR="004A4E60" w:rsidRPr="003E01C8" w14:paraId="0F669B2A"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27013A29" w14:textId="77777777" w:rsidR="004A4E60" w:rsidRPr="003E01C8" w:rsidDel="002F4658" w:rsidRDefault="004A4E60" w:rsidP="007F2B84">
            <w:pPr>
              <w:spacing w:after="0"/>
            </w:pPr>
            <w:r w:rsidRPr="003E01C8">
              <w:t>Access to Scottish Practice Assessment Document (PAD)</w:t>
            </w:r>
          </w:p>
        </w:tc>
        <w:tc>
          <w:tcPr>
            <w:tcW w:w="1247" w:type="dxa"/>
            <w:tcBorders>
              <w:top w:val="single" w:sz="4" w:space="0" w:color="auto"/>
              <w:left w:val="single" w:sz="4" w:space="0" w:color="auto"/>
              <w:bottom w:val="single" w:sz="4" w:space="0" w:color="auto"/>
              <w:right w:val="single" w:sz="4" w:space="0" w:color="auto"/>
            </w:tcBorders>
          </w:tcPr>
          <w:p w14:paraId="75210917" w14:textId="77777777" w:rsidR="004A4E60" w:rsidRPr="003E01C8" w:rsidRDefault="004A4E60" w:rsidP="007F2B84">
            <w:pPr>
              <w:spacing w:after="0"/>
            </w:pPr>
          </w:p>
        </w:tc>
      </w:tr>
      <w:tr w:rsidR="004A4E60" w:rsidRPr="003E01C8" w14:paraId="7F78CCB1"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6E5B4BA2" w14:textId="77777777" w:rsidR="004A4E60" w:rsidRPr="003E01C8" w:rsidRDefault="004A4E60" w:rsidP="007F2B84">
            <w:pPr>
              <w:spacing w:after="0"/>
            </w:pPr>
            <w:r w:rsidRPr="003E01C8">
              <w:t>Student’s individual requirements, e.g. reasonable adjustments</w:t>
            </w:r>
          </w:p>
        </w:tc>
        <w:tc>
          <w:tcPr>
            <w:tcW w:w="1247" w:type="dxa"/>
            <w:tcBorders>
              <w:top w:val="single" w:sz="4" w:space="0" w:color="auto"/>
              <w:left w:val="single" w:sz="4" w:space="0" w:color="auto"/>
              <w:bottom w:val="single" w:sz="4" w:space="0" w:color="auto"/>
              <w:right w:val="single" w:sz="4" w:space="0" w:color="auto"/>
            </w:tcBorders>
          </w:tcPr>
          <w:p w14:paraId="3F717A97" w14:textId="77777777" w:rsidR="004A4E60" w:rsidRPr="003E01C8" w:rsidRDefault="004A4E60" w:rsidP="007F2B84">
            <w:pPr>
              <w:spacing w:after="0"/>
            </w:pPr>
          </w:p>
        </w:tc>
      </w:tr>
      <w:tr w:rsidR="004A4E60" w:rsidRPr="003E01C8" w14:paraId="42300AD1"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8519A56" w14:textId="77777777" w:rsidR="004A4E60" w:rsidRPr="003E01C8" w:rsidRDefault="004A4E60" w:rsidP="007F2B84">
            <w:pPr>
              <w:spacing w:after="0"/>
              <w:rPr>
                <w:b/>
              </w:rPr>
            </w:pPr>
            <w:r w:rsidRPr="003E01C8">
              <w:t>Available practice learning experiences</w:t>
            </w:r>
          </w:p>
        </w:tc>
        <w:tc>
          <w:tcPr>
            <w:tcW w:w="1247" w:type="dxa"/>
            <w:tcBorders>
              <w:top w:val="single" w:sz="4" w:space="0" w:color="auto"/>
              <w:left w:val="single" w:sz="4" w:space="0" w:color="auto"/>
              <w:bottom w:val="single" w:sz="4" w:space="0" w:color="auto"/>
              <w:right w:val="single" w:sz="4" w:space="0" w:color="auto"/>
            </w:tcBorders>
          </w:tcPr>
          <w:p w14:paraId="4D9AAEC8" w14:textId="77777777" w:rsidR="004A4E60" w:rsidRPr="003E01C8" w:rsidRDefault="004A4E60" w:rsidP="007F2B84">
            <w:pPr>
              <w:spacing w:after="0"/>
            </w:pPr>
          </w:p>
        </w:tc>
      </w:tr>
      <w:tr w:rsidR="004A4E60" w:rsidRPr="003E01C8" w14:paraId="02AB545F"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81BDDCD" w14:textId="77777777" w:rsidR="004A4E60" w:rsidRPr="003E01C8" w:rsidRDefault="004A4E60" w:rsidP="007F2B84">
            <w:pPr>
              <w:spacing w:after="0"/>
            </w:pPr>
            <w:r w:rsidRPr="003E01C8">
              <w:t>Student’s practice learning expectations</w:t>
            </w:r>
          </w:p>
        </w:tc>
        <w:tc>
          <w:tcPr>
            <w:tcW w:w="1247" w:type="dxa"/>
            <w:tcBorders>
              <w:top w:val="single" w:sz="4" w:space="0" w:color="auto"/>
              <w:left w:val="single" w:sz="4" w:space="0" w:color="auto"/>
              <w:bottom w:val="single" w:sz="4" w:space="0" w:color="auto"/>
              <w:right w:val="single" w:sz="4" w:space="0" w:color="auto"/>
            </w:tcBorders>
          </w:tcPr>
          <w:p w14:paraId="7018CE32" w14:textId="77777777" w:rsidR="004A4E60" w:rsidRPr="003E01C8" w:rsidRDefault="004A4E60" w:rsidP="007F2B84">
            <w:pPr>
              <w:spacing w:after="0"/>
            </w:pPr>
          </w:p>
        </w:tc>
      </w:tr>
      <w:tr w:rsidR="004A4E60" w:rsidRPr="003E01C8" w14:paraId="1D2FD254"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1D06BE6" w14:textId="77777777" w:rsidR="004A4E60" w:rsidRPr="003E01C8" w:rsidRDefault="004A4E60" w:rsidP="007F2B84">
            <w:pPr>
              <w:spacing w:after="0"/>
            </w:pPr>
            <w:r w:rsidRPr="003E01C8">
              <w:t>Student’s strengths and areas for improvement</w:t>
            </w:r>
          </w:p>
        </w:tc>
        <w:tc>
          <w:tcPr>
            <w:tcW w:w="1247" w:type="dxa"/>
            <w:tcBorders>
              <w:top w:val="single" w:sz="4" w:space="0" w:color="auto"/>
              <w:left w:val="single" w:sz="4" w:space="0" w:color="auto"/>
              <w:bottom w:val="single" w:sz="4" w:space="0" w:color="auto"/>
              <w:right w:val="single" w:sz="4" w:space="0" w:color="auto"/>
            </w:tcBorders>
          </w:tcPr>
          <w:p w14:paraId="33C8108D" w14:textId="77777777" w:rsidR="004A4E60" w:rsidRPr="003E01C8" w:rsidRDefault="004A4E60" w:rsidP="007F2B84">
            <w:pPr>
              <w:spacing w:after="0"/>
            </w:pPr>
          </w:p>
        </w:tc>
      </w:tr>
      <w:tr w:rsidR="004A4E60" w:rsidRPr="003E01C8" w14:paraId="1FF91DB7"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4EA49BEF" w14:textId="77777777" w:rsidR="004A4E60" w:rsidRPr="003E01C8" w:rsidRDefault="004A4E60" w:rsidP="007F2B84">
            <w:pPr>
              <w:spacing w:after="0"/>
            </w:pPr>
            <w:r w:rsidRPr="003E01C8">
              <w:t>Uniform policy for the PLE</w:t>
            </w:r>
          </w:p>
        </w:tc>
        <w:tc>
          <w:tcPr>
            <w:tcW w:w="1247" w:type="dxa"/>
            <w:tcBorders>
              <w:top w:val="single" w:sz="4" w:space="0" w:color="auto"/>
              <w:left w:val="single" w:sz="4" w:space="0" w:color="auto"/>
              <w:bottom w:val="single" w:sz="4" w:space="0" w:color="auto"/>
              <w:right w:val="single" w:sz="4" w:space="0" w:color="auto"/>
            </w:tcBorders>
          </w:tcPr>
          <w:p w14:paraId="1BFEFB3D" w14:textId="77777777" w:rsidR="004A4E60" w:rsidRPr="003E01C8" w:rsidRDefault="004A4E60" w:rsidP="007F2B84">
            <w:pPr>
              <w:spacing w:after="0"/>
            </w:pPr>
          </w:p>
        </w:tc>
      </w:tr>
      <w:tr w:rsidR="004A4E60" w:rsidRPr="003E01C8" w14:paraId="1763333D"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2F5C50E" w14:textId="77777777" w:rsidR="004A4E60" w:rsidRPr="003E01C8" w:rsidRDefault="004A4E60" w:rsidP="007F2B84">
            <w:pPr>
              <w:spacing w:after="0"/>
            </w:pPr>
            <w:r w:rsidRPr="003E01C8">
              <w:t>Student’s previous practice assessment, previous Practice Assessor’s written comments and learning development plan</w:t>
            </w:r>
          </w:p>
        </w:tc>
        <w:tc>
          <w:tcPr>
            <w:tcW w:w="1247" w:type="dxa"/>
            <w:tcBorders>
              <w:top w:val="single" w:sz="4" w:space="0" w:color="auto"/>
              <w:left w:val="single" w:sz="4" w:space="0" w:color="auto"/>
              <w:bottom w:val="single" w:sz="4" w:space="0" w:color="auto"/>
              <w:right w:val="single" w:sz="4" w:space="0" w:color="auto"/>
            </w:tcBorders>
          </w:tcPr>
          <w:p w14:paraId="1995802E" w14:textId="77777777" w:rsidR="004A4E60" w:rsidRPr="003E01C8" w:rsidRDefault="004A4E60" w:rsidP="007F2B84">
            <w:pPr>
              <w:spacing w:after="0"/>
            </w:pPr>
          </w:p>
        </w:tc>
      </w:tr>
      <w:tr w:rsidR="004A4E60" w:rsidRPr="003E01C8" w14:paraId="0C2F4DBD"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53B16C6C" w14:textId="77777777" w:rsidR="004A4E60" w:rsidRPr="003E01C8" w:rsidRDefault="004A4E60" w:rsidP="007F2B84">
            <w:pPr>
              <w:spacing w:after="0"/>
            </w:pPr>
            <w:r w:rsidRPr="003E01C8">
              <w:t>Development support plan</w:t>
            </w:r>
          </w:p>
        </w:tc>
        <w:tc>
          <w:tcPr>
            <w:tcW w:w="1247" w:type="dxa"/>
            <w:tcBorders>
              <w:top w:val="single" w:sz="4" w:space="0" w:color="auto"/>
              <w:left w:val="single" w:sz="4" w:space="0" w:color="auto"/>
              <w:bottom w:val="single" w:sz="4" w:space="0" w:color="auto"/>
              <w:right w:val="single" w:sz="4" w:space="0" w:color="auto"/>
            </w:tcBorders>
          </w:tcPr>
          <w:p w14:paraId="58994D17" w14:textId="77777777" w:rsidR="004A4E60" w:rsidRPr="003E01C8" w:rsidRDefault="004A4E60" w:rsidP="007F2B84">
            <w:pPr>
              <w:spacing w:after="0"/>
            </w:pPr>
          </w:p>
        </w:tc>
      </w:tr>
      <w:tr w:rsidR="004A4E60" w:rsidRPr="003E01C8" w14:paraId="595A5CB1"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DC61219" w14:textId="77777777" w:rsidR="004A4E60" w:rsidRPr="003E01C8" w:rsidRDefault="004A4E60" w:rsidP="007F2B84">
            <w:pPr>
              <w:spacing w:after="0"/>
            </w:pPr>
            <w:r w:rsidRPr="003E01C8">
              <w:t>Student’s mandatory training record</w:t>
            </w:r>
          </w:p>
        </w:tc>
        <w:tc>
          <w:tcPr>
            <w:tcW w:w="1247" w:type="dxa"/>
            <w:tcBorders>
              <w:top w:val="single" w:sz="4" w:space="0" w:color="auto"/>
              <w:left w:val="single" w:sz="4" w:space="0" w:color="auto"/>
              <w:bottom w:val="single" w:sz="4" w:space="0" w:color="auto"/>
              <w:right w:val="single" w:sz="4" w:space="0" w:color="auto"/>
            </w:tcBorders>
          </w:tcPr>
          <w:p w14:paraId="02B0F2AC" w14:textId="77777777" w:rsidR="004A4E60" w:rsidRPr="003E01C8" w:rsidRDefault="004A4E60" w:rsidP="007F2B84">
            <w:pPr>
              <w:spacing w:after="0"/>
            </w:pPr>
          </w:p>
        </w:tc>
      </w:tr>
      <w:tr w:rsidR="004A4E60" w:rsidRPr="003E01C8" w14:paraId="6253741B"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2D295" w14:textId="77777777" w:rsidR="004A4E60" w:rsidRPr="003E01C8" w:rsidRDefault="004A4E60" w:rsidP="007F2B84">
            <w:pPr>
              <w:spacing w:after="0"/>
            </w:pPr>
            <w:r w:rsidRPr="003E01C8">
              <w:t>Consider if a risk assessment is required (see Section 1.5)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3759EA1" w14:textId="77777777" w:rsidR="004A4E60" w:rsidRPr="003E01C8" w:rsidRDefault="004A4E60" w:rsidP="007F2B84">
            <w:pPr>
              <w:spacing w:after="0"/>
            </w:pPr>
          </w:p>
        </w:tc>
      </w:tr>
      <w:tr w:rsidR="004A4E60" w:rsidRPr="003E01C8" w14:paraId="20FE72C6"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A260C" w14:textId="77777777" w:rsidR="004A4E60" w:rsidRPr="003E01C8" w:rsidRDefault="004A4E60" w:rsidP="007F2B84">
            <w:pPr>
              <w:spacing w:after="0"/>
            </w:pPr>
            <w:r w:rsidRPr="003E01C8">
              <w:t>Consider appropriate dates for interim feedback and final assessment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2B265F6" w14:textId="77777777" w:rsidR="004A4E60" w:rsidRPr="003E01C8" w:rsidRDefault="004A4E60" w:rsidP="007F2B84">
            <w:pPr>
              <w:spacing w:after="0"/>
            </w:pPr>
          </w:p>
        </w:tc>
      </w:tr>
    </w:tbl>
    <w:p w14:paraId="5C85D8B0" w14:textId="77777777" w:rsidR="004A4E60" w:rsidRDefault="004A4E60" w:rsidP="004A4E60"/>
    <w:p w14:paraId="15D6D213" w14:textId="77777777" w:rsidR="004A4E60" w:rsidRDefault="004A4E60" w:rsidP="004A4E6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4A4E60" w:rsidRPr="000A184C" w14:paraId="66C233E1" w14:textId="77777777" w:rsidTr="007F2B84">
        <w:tc>
          <w:tcPr>
            <w:tcW w:w="9322" w:type="dxa"/>
            <w:gridSpan w:val="3"/>
            <w:tcBorders>
              <w:bottom w:val="single" w:sz="4" w:space="0" w:color="auto"/>
            </w:tcBorders>
            <w:shd w:val="clear" w:color="auto" w:fill="D0CECE" w:themeFill="background2" w:themeFillShade="E6"/>
          </w:tcPr>
          <w:p w14:paraId="6D45D939" w14:textId="77777777" w:rsidR="004A4E60" w:rsidRPr="000A184C" w:rsidRDefault="004A4E60" w:rsidP="007F2B84">
            <w:pPr>
              <w:spacing w:line="240" w:lineRule="auto"/>
              <w:jc w:val="center"/>
              <w:rPr>
                <w:rFonts w:cs="Arial"/>
                <w:b/>
                <w:caps/>
                <w:szCs w:val="24"/>
              </w:rPr>
            </w:pPr>
            <w:r w:rsidRPr="000A184C">
              <w:lastRenderedPageBreak/>
              <w:br w:type="page"/>
            </w:r>
            <w:r w:rsidRPr="000A184C">
              <w:br w:type="page"/>
            </w:r>
            <w:r w:rsidRPr="000A184C">
              <w:br w:type="page"/>
            </w:r>
            <w:r w:rsidRPr="000A184C">
              <w:rPr>
                <w:rFonts w:cs="Arial"/>
                <w:szCs w:val="24"/>
              </w:rPr>
              <w:br w:type="page"/>
            </w:r>
            <w:r w:rsidRPr="000A184C">
              <w:br w:type="page"/>
            </w:r>
            <w:r w:rsidRPr="000A184C">
              <w:rPr>
                <w:rFonts w:cs="Arial"/>
                <w:b/>
                <w:caps/>
                <w:szCs w:val="24"/>
              </w:rPr>
              <w:t>Learning Development Plan</w:t>
            </w:r>
          </w:p>
          <w:p w14:paraId="2BAB53FF" w14:textId="77777777" w:rsidR="004A4E60" w:rsidRPr="000A184C" w:rsidRDefault="004A4E60" w:rsidP="007F2B84">
            <w:pPr>
              <w:spacing w:line="240" w:lineRule="auto"/>
              <w:jc w:val="center"/>
              <w:rPr>
                <w:rFonts w:cs="Arial"/>
                <w:color w:val="000000"/>
              </w:rPr>
            </w:pPr>
            <w:r>
              <w:rPr>
                <w:rFonts w:cs="Arial"/>
                <w:b/>
                <w:bCs/>
                <w:szCs w:val="24"/>
              </w:rPr>
              <w:t>PART 2</w:t>
            </w:r>
            <w:r w:rsidRPr="000A184C">
              <w:rPr>
                <w:rFonts w:cs="Arial"/>
                <w:b/>
                <w:szCs w:val="24"/>
              </w:rPr>
              <w:t xml:space="preserve">: </w:t>
            </w:r>
            <w:r>
              <w:rPr>
                <w:rFonts w:cs="Arial"/>
                <w:b/>
                <w:szCs w:val="24"/>
              </w:rPr>
              <w:t>PLE 2b</w:t>
            </w:r>
          </w:p>
        </w:tc>
      </w:tr>
      <w:tr w:rsidR="004A4E60" w:rsidRPr="000A184C" w14:paraId="17B46314" w14:textId="77777777" w:rsidTr="007F2B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434D1B33" w14:textId="77777777" w:rsidR="004A4E60" w:rsidRPr="000A184C" w:rsidRDefault="004A4E60" w:rsidP="007F2B84">
            <w:pPr>
              <w:spacing w:line="240" w:lineRule="auto"/>
              <w:rPr>
                <w:rFonts w:cs="Arial"/>
                <w:b/>
                <w:szCs w:val="24"/>
              </w:rPr>
            </w:pPr>
            <w:r w:rsidRPr="000A184C">
              <w:rPr>
                <w:rFonts w:cs="Arial"/>
                <w:szCs w:val="24"/>
              </w:rPr>
              <w:t>Please use the space below to summarise the main points arising from the preliminary meeting with the student and discussion around the students learning development plan.</w:t>
            </w:r>
          </w:p>
          <w:p w14:paraId="001952EA" w14:textId="77777777" w:rsidR="004A4E60" w:rsidRPr="000A184C" w:rsidRDefault="004A4E60" w:rsidP="007F2B84">
            <w:pPr>
              <w:spacing w:line="240" w:lineRule="auto"/>
              <w:jc w:val="both"/>
              <w:rPr>
                <w:rFonts w:cs="Arial"/>
                <w:b/>
                <w:szCs w:val="24"/>
              </w:rPr>
            </w:pPr>
          </w:p>
          <w:p w14:paraId="668E9740" w14:textId="77777777" w:rsidR="004A4E60" w:rsidRPr="000A184C" w:rsidRDefault="004A4E60" w:rsidP="007F2B84">
            <w:pPr>
              <w:spacing w:line="240" w:lineRule="auto"/>
              <w:jc w:val="both"/>
              <w:rPr>
                <w:rFonts w:cs="Arial"/>
                <w:b/>
                <w:szCs w:val="24"/>
              </w:rPr>
            </w:pPr>
          </w:p>
          <w:p w14:paraId="074D4D98" w14:textId="77777777" w:rsidR="004A4E60" w:rsidRPr="000A184C" w:rsidRDefault="004A4E60" w:rsidP="007F2B84">
            <w:pPr>
              <w:spacing w:line="240" w:lineRule="auto"/>
              <w:jc w:val="both"/>
              <w:rPr>
                <w:rFonts w:cs="Arial"/>
                <w:b/>
                <w:szCs w:val="24"/>
              </w:rPr>
            </w:pPr>
          </w:p>
          <w:p w14:paraId="3BA66B14" w14:textId="77777777" w:rsidR="004A4E60" w:rsidRPr="000A184C" w:rsidRDefault="004A4E60" w:rsidP="007F2B84">
            <w:pPr>
              <w:spacing w:line="240" w:lineRule="auto"/>
              <w:jc w:val="both"/>
              <w:rPr>
                <w:rFonts w:cs="Arial"/>
                <w:b/>
                <w:szCs w:val="24"/>
              </w:rPr>
            </w:pPr>
          </w:p>
          <w:p w14:paraId="7A66B435" w14:textId="77777777" w:rsidR="004A4E60" w:rsidRPr="000A184C" w:rsidRDefault="004A4E60" w:rsidP="007F2B84">
            <w:pPr>
              <w:spacing w:line="240" w:lineRule="auto"/>
              <w:jc w:val="both"/>
              <w:rPr>
                <w:rFonts w:cs="Arial"/>
                <w:b/>
                <w:szCs w:val="24"/>
              </w:rPr>
            </w:pPr>
          </w:p>
          <w:p w14:paraId="511C3C34" w14:textId="77777777" w:rsidR="004A4E60" w:rsidRPr="000A184C" w:rsidRDefault="004A4E60" w:rsidP="007F2B84">
            <w:pPr>
              <w:spacing w:line="240" w:lineRule="auto"/>
              <w:jc w:val="both"/>
              <w:rPr>
                <w:rFonts w:cs="Arial"/>
                <w:b/>
                <w:szCs w:val="24"/>
              </w:rPr>
            </w:pPr>
          </w:p>
          <w:p w14:paraId="433E86E9" w14:textId="77777777" w:rsidR="004A4E60" w:rsidRPr="000A184C" w:rsidRDefault="004A4E60" w:rsidP="007F2B84">
            <w:pPr>
              <w:spacing w:line="240" w:lineRule="auto"/>
              <w:jc w:val="both"/>
              <w:rPr>
                <w:rFonts w:cs="Arial"/>
                <w:b/>
                <w:szCs w:val="24"/>
              </w:rPr>
            </w:pPr>
          </w:p>
          <w:p w14:paraId="50CA6153" w14:textId="77777777" w:rsidR="004A4E60" w:rsidRPr="000A184C" w:rsidRDefault="004A4E60" w:rsidP="007F2B84">
            <w:pPr>
              <w:spacing w:line="240" w:lineRule="auto"/>
              <w:jc w:val="both"/>
              <w:rPr>
                <w:rFonts w:cs="Arial"/>
                <w:b/>
                <w:szCs w:val="24"/>
              </w:rPr>
            </w:pPr>
          </w:p>
          <w:p w14:paraId="7F048E55" w14:textId="77777777" w:rsidR="004A4E60" w:rsidRDefault="004A4E60" w:rsidP="007F2B84">
            <w:pPr>
              <w:spacing w:line="240" w:lineRule="auto"/>
              <w:jc w:val="both"/>
              <w:rPr>
                <w:rFonts w:cs="Arial"/>
                <w:b/>
                <w:szCs w:val="24"/>
              </w:rPr>
            </w:pPr>
          </w:p>
          <w:p w14:paraId="6CD54345" w14:textId="77777777" w:rsidR="004A4E60" w:rsidRPr="000A184C" w:rsidRDefault="004A4E60" w:rsidP="007F2B84">
            <w:pPr>
              <w:spacing w:line="240" w:lineRule="auto"/>
              <w:jc w:val="both"/>
              <w:rPr>
                <w:rFonts w:cs="Arial"/>
                <w:b/>
                <w:szCs w:val="24"/>
              </w:rPr>
            </w:pPr>
          </w:p>
          <w:p w14:paraId="4C829997" w14:textId="77777777" w:rsidR="004A4E60" w:rsidRPr="000A184C" w:rsidRDefault="004A4E60" w:rsidP="007F2B84">
            <w:pPr>
              <w:spacing w:line="240" w:lineRule="auto"/>
              <w:jc w:val="both"/>
              <w:rPr>
                <w:rFonts w:cs="Arial"/>
                <w:b/>
                <w:szCs w:val="24"/>
              </w:rPr>
            </w:pPr>
          </w:p>
          <w:p w14:paraId="494B0282" w14:textId="77777777" w:rsidR="004A4E60" w:rsidRPr="000A184C" w:rsidRDefault="004A4E60" w:rsidP="007F2B84">
            <w:pPr>
              <w:spacing w:line="240" w:lineRule="auto"/>
              <w:jc w:val="both"/>
              <w:rPr>
                <w:rFonts w:cs="Arial"/>
                <w:b/>
                <w:szCs w:val="24"/>
              </w:rPr>
            </w:pPr>
          </w:p>
          <w:p w14:paraId="5DAC0819" w14:textId="77777777" w:rsidR="004A4E60" w:rsidRPr="000A184C" w:rsidRDefault="004A4E60" w:rsidP="007F2B84">
            <w:pPr>
              <w:spacing w:line="240" w:lineRule="auto"/>
              <w:jc w:val="both"/>
              <w:rPr>
                <w:rFonts w:cs="Arial"/>
                <w:b/>
                <w:szCs w:val="24"/>
              </w:rPr>
            </w:pPr>
          </w:p>
          <w:p w14:paraId="2BBF7CE0" w14:textId="77777777" w:rsidR="004A4E60" w:rsidRPr="000A184C" w:rsidRDefault="004A4E60" w:rsidP="007F2B84">
            <w:pPr>
              <w:spacing w:line="240" w:lineRule="auto"/>
              <w:rPr>
                <w:rFonts w:cs="Arial"/>
                <w:b/>
                <w:szCs w:val="24"/>
              </w:rPr>
            </w:pPr>
            <w:r w:rsidRPr="000A184C">
              <w:rPr>
                <w:rFonts w:cs="Arial"/>
                <w:b/>
                <w:szCs w:val="24"/>
              </w:rPr>
              <w:t>Please identify skills and procedures that could be achieved within area:</w:t>
            </w:r>
          </w:p>
          <w:p w14:paraId="6C267663" w14:textId="77777777" w:rsidR="004A4E60" w:rsidRPr="000A184C" w:rsidRDefault="004A4E60" w:rsidP="007F2B84">
            <w:pPr>
              <w:spacing w:line="240" w:lineRule="auto"/>
              <w:jc w:val="both"/>
              <w:rPr>
                <w:rFonts w:cs="Arial"/>
                <w:b/>
                <w:szCs w:val="24"/>
              </w:rPr>
            </w:pPr>
          </w:p>
          <w:p w14:paraId="1A98AC14" w14:textId="77777777" w:rsidR="004A4E60" w:rsidRPr="000A184C" w:rsidRDefault="004A4E60" w:rsidP="007F2B84">
            <w:pPr>
              <w:spacing w:line="240" w:lineRule="auto"/>
              <w:jc w:val="both"/>
              <w:rPr>
                <w:rFonts w:cs="Arial"/>
                <w:b/>
                <w:szCs w:val="24"/>
              </w:rPr>
            </w:pPr>
          </w:p>
          <w:p w14:paraId="6E0E3555" w14:textId="77777777" w:rsidR="004A4E60" w:rsidRPr="000A184C" w:rsidRDefault="004A4E60" w:rsidP="007F2B84">
            <w:pPr>
              <w:spacing w:line="240" w:lineRule="auto"/>
              <w:jc w:val="both"/>
              <w:rPr>
                <w:rFonts w:cs="Arial"/>
                <w:b/>
                <w:szCs w:val="24"/>
              </w:rPr>
            </w:pPr>
          </w:p>
          <w:p w14:paraId="3220F551" w14:textId="77777777" w:rsidR="004A4E60" w:rsidRPr="000A184C" w:rsidRDefault="004A4E60" w:rsidP="007F2B84">
            <w:pPr>
              <w:spacing w:line="240" w:lineRule="auto"/>
              <w:jc w:val="both"/>
              <w:rPr>
                <w:rFonts w:cs="Arial"/>
                <w:b/>
                <w:szCs w:val="24"/>
              </w:rPr>
            </w:pPr>
          </w:p>
          <w:p w14:paraId="356FEC95" w14:textId="77777777" w:rsidR="004A4E60" w:rsidRPr="000A184C" w:rsidRDefault="004A4E60" w:rsidP="007F2B84">
            <w:pPr>
              <w:spacing w:line="240" w:lineRule="auto"/>
              <w:jc w:val="both"/>
              <w:rPr>
                <w:rFonts w:cs="Arial"/>
                <w:b/>
                <w:szCs w:val="24"/>
              </w:rPr>
            </w:pPr>
          </w:p>
          <w:p w14:paraId="21D3E6E6" w14:textId="77777777" w:rsidR="004A4E60" w:rsidRDefault="004A4E60" w:rsidP="007F2B84">
            <w:pPr>
              <w:spacing w:line="240" w:lineRule="auto"/>
              <w:jc w:val="both"/>
              <w:rPr>
                <w:rFonts w:cs="Arial"/>
                <w:b/>
                <w:szCs w:val="24"/>
              </w:rPr>
            </w:pPr>
          </w:p>
          <w:p w14:paraId="594DC611" w14:textId="77777777" w:rsidR="004A4E60" w:rsidRPr="000A184C" w:rsidRDefault="004A4E60" w:rsidP="007F2B84">
            <w:pPr>
              <w:spacing w:line="240" w:lineRule="auto"/>
              <w:jc w:val="both"/>
              <w:rPr>
                <w:rFonts w:cs="Arial"/>
                <w:b/>
                <w:szCs w:val="24"/>
              </w:rPr>
            </w:pPr>
          </w:p>
        </w:tc>
      </w:tr>
      <w:tr w:rsidR="004A4E60" w:rsidRPr="000A184C" w14:paraId="1092E88F" w14:textId="77777777" w:rsidTr="007F2B84">
        <w:tblPrEx>
          <w:tblLook w:val="04A0" w:firstRow="1" w:lastRow="0" w:firstColumn="1" w:lastColumn="0" w:noHBand="0" w:noVBand="1"/>
        </w:tblPrEx>
        <w:trPr>
          <w:trHeight w:val="878"/>
        </w:trPr>
        <w:tc>
          <w:tcPr>
            <w:tcW w:w="3114" w:type="dxa"/>
            <w:shd w:val="clear" w:color="auto" w:fill="D0CECE" w:themeFill="background2" w:themeFillShade="E6"/>
          </w:tcPr>
          <w:p w14:paraId="7E49B521" w14:textId="77777777" w:rsidR="004A4E60" w:rsidRPr="000A184C" w:rsidRDefault="004A4E60" w:rsidP="00881424">
            <w:r w:rsidRPr="000A184C">
              <w:t xml:space="preserve">Date </w:t>
            </w:r>
          </w:p>
          <w:p w14:paraId="6CB69C09" w14:textId="77777777" w:rsidR="004A4E60" w:rsidRPr="000A184C" w:rsidRDefault="004A4E60" w:rsidP="00881424">
            <w:r w:rsidRPr="000A184C">
              <w:softHyphen/>
            </w:r>
            <w:r w:rsidRPr="000A184C">
              <w:softHyphen/>
              <w:t>____/</w:t>
            </w:r>
            <w:r w:rsidRPr="000A184C">
              <w:softHyphen/>
            </w:r>
            <w:r w:rsidRPr="000A184C">
              <w:softHyphen/>
              <w:t>____/</w:t>
            </w:r>
            <w:r w:rsidRPr="000A184C">
              <w:softHyphen/>
            </w:r>
            <w:r w:rsidRPr="000A184C">
              <w:softHyphen/>
              <w:t>____</w:t>
            </w:r>
          </w:p>
        </w:tc>
        <w:tc>
          <w:tcPr>
            <w:tcW w:w="3118" w:type="dxa"/>
            <w:shd w:val="clear" w:color="auto" w:fill="D0CECE" w:themeFill="background2" w:themeFillShade="E6"/>
          </w:tcPr>
          <w:p w14:paraId="348CF896" w14:textId="77777777" w:rsidR="004A4E60" w:rsidRPr="000A184C" w:rsidRDefault="004A4E60" w:rsidP="00881424">
            <w:pPr>
              <w:rPr>
                <w:rFonts w:eastAsia="Times New Roman"/>
                <w:i/>
                <w:szCs w:val="24"/>
                <w:lang w:val="x-none" w:eastAsia="x-none"/>
              </w:rPr>
            </w:pPr>
            <w:r w:rsidRPr="000A184C">
              <w:rPr>
                <w:rFonts w:eastAsia="Times New Roman"/>
                <w:i/>
                <w:szCs w:val="24"/>
                <w:lang w:val="x-none" w:eastAsia="x-none"/>
              </w:rPr>
              <w:t>Student Signature:</w:t>
            </w:r>
          </w:p>
        </w:tc>
        <w:tc>
          <w:tcPr>
            <w:tcW w:w="3090" w:type="dxa"/>
            <w:shd w:val="clear" w:color="auto" w:fill="D0CECE" w:themeFill="background2" w:themeFillShade="E6"/>
          </w:tcPr>
          <w:p w14:paraId="1F295AF3" w14:textId="77777777" w:rsidR="004A4E60" w:rsidRPr="000A184C" w:rsidRDefault="004A4E60" w:rsidP="00881424">
            <w:r w:rsidRPr="000A184C">
              <w:rPr>
                <w:i/>
                <w:szCs w:val="24"/>
              </w:rPr>
              <w:t>Practice Supervisor and/or Assessor Signature:</w:t>
            </w:r>
          </w:p>
        </w:tc>
      </w:tr>
      <w:tr w:rsidR="004A4E60" w:rsidRPr="000A184C" w14:paraId="583E88B6" w14:textId="77777777" w:rsidTr="007F2B84">
        <w:tblPrEx>
          <w:tblLook w:val="04A0" w:firstRow="1" w:lastRow="0" w:firstColumn="1" w:lastColumn="0" w:noHBand="0" w:noVBand="1"/>
        </w:tblPrEx>
        <w:tc>
          <w:tcPr>
            <w:tcW w:w="3114" w:type="dxa"/>
            <w:shd w:val="clear" w:color="auto" w:fill="D0CECE" w:themeFill="background2" w:themeFillShade="E6"/>
          </w:tcPr>
          <w:p w14:paraId="17851239" w14:textId="27E8A1DB" w:rsidR="004A4E60" w:rsidRPr="00881424" w:rsidRDefault="004A4E60" w:rsidP="00881424">
            <w:pPr>
              <w:rPr>
                <w:szCs w:val="24"/>
              </w:rPr>
            </w:pPr>
            <w:r w:rsidRPr="000A184C">
              <w:rPr>
                <w:szCs w:val="24"/>
              </w:rPr>
              <w:t>Agreed date for next meetings</w:t>
            </w:r>
          </w:p>
        </w:tc>
        <w:tc>
          <w:tcPr>
            <w:tcW w:w="3118" w:type="dxa"/>
            <w:shd w:val="clear" w:color="auto" w:fill="D0CECE" w:themeFill="background2" w:themeFillShade="E6"/>
          </w:tcPr>
          <w:p w14:paraId="6718C57C" w14:textId="77777777" w:rsidR="004A4E60" w:rsidRPr="000A184C" w:rsidRDefault="004A4E60" w:rsidP="00881424">
            <w:pPr>
              <w:rPr>
                <w:rFonts w:eastAsia="Times New Roman"/>
                <w:b/>
                <w:szCs w:val="24"/>
                <w:lang w:eastAsia="x-none"/>
              </w:rPr>
            </w:pPr>
            <w:r w:rsidRPr="000A184C">
              <w:rPr>
                <w:rFonts w:eastAsia="Times New Roman"/>
                <w:b/>
                <w:szCs w:val="24"/>
                <w:lang w:eastAsia="x-none"/>
              </w:rPr>
              <w:t>Interim:</w:t>
            </w:r>
          </w:p>
        </w:tc>
        <w:tc>
          <w:tcPr>
            <w:tcW w:w="3090" w:type="dxa"/>
            <w:shd w:val="clear" w:color="auto" w:fill="D0CECE" w:themeFill="background2" w:themeFillShade="E6"/>
          </w:tcPr>
          <w:p w14:paraId="3C5D0967" w14:textId="77777777" w:rsidR="004A4E60" w:rsidRPr="000A184C" w:rsidRDefault="004A4E60" w:rsidP="00881424">
            <w:pPr>
              <w:rPr>
                <w:b/>
                <w:szCs w:val="24"/>
              </w:rPr>
            </w:pPr>
            <w:r w:rsidRPr="000A184C">
              <w:rPr>
                <w:b/>
                <w:szCs w:val="24"/>
              </w:rPr>
              <w:t>Final:</w:t>
            </w:r>
          </w:p>
        </w:tc>
      </w:tr>
    </w:tbl>
    <w:p w14:paraId="720F9537" w14:textId="77777777" w:rsidR="004A4E60" w:rsidRPr="003E01C8" w:rsidRDefault="004A4E60" w:rsidP="004A4E60">
      <w:pPr>
        <w:sectPr w:rsidR="004A4E60" w:rsidRPr="003E01C8" w:rsidSect="00517E79">
          <w:pgSz w:w="11906" w:h="16838"/>
          <w:pgMar w:top="1418" w:right="1418" w:bottom="1418" w:left="1418" w:header="709" w:footer="709"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3402"/>
        <w:gridCol w:w="708"/>
        <w:gridCol w:w="1433"/>
        <w:gridCol w:w="1577"/>
      </w:tblGrid>
      <w:tr w:rsidR="004A4E60" w:rsidRPr="003E01C8" w14:paraId="05679F26" w14:textId="77777777" w:rsidTr="007F2B84">
        <w:trPr>
          <w:trHeight w:val="1094"/>
        </w:trPr>
        <w:tc>
          <w:tcPr>
            <w:tcW w:w="9242" w:type="dxa"/>
            <w:gridSpan w:val="5"/>
            <w:tcBorders>
              <w:top w:val="single" w:sz="4" w:space="0" w:color="auto"/>
              <w:left w:val="single" w:sz="4" w:space="0" w:color="auto"/>
              <w:bottom w:val="single" w:sz="4" w:space="0" w:color="auto"/>
              <w:right w:val="single" w:sz="4" w:space="0" w:color="auto"/>
            </w:tcBorders>
            <w:shd w:val="clear" w:color="auto" w:fill="E7E6E6"/>
          </w:tcPr>
          <w:p w14:paraId="5ADC5CC9" w14:textId="77777777" w:rsidR="004A4E60" w:rsidRPr="000A184C" w:rsidRDefault="004A4E60" w:rsidP="007F2B84">
            <w:pPr>
              <w:spacing w:before="120" w:after="120"/>
              <w:rPr>
                <w:b/>
                <w:bCs/>
              </w:rPr>
            </w:pPr>
            <w:r w:rsidRPr="000A184C">
              <w:rPr>
                <w:b/>
                <w:bCs/>
              </w:rPr>
              <w:lastRenderedPageBreak/>
              <w:t>INTERIM FEEDBACK MEETING</w:t>
            </w:r>
          </w:p>
          <w:p w14:paraId="52E063F5" w14:textId="77777777" w:rsidR="004A4E60" w:rsidRPr="003E01C8" w:rsidRDefault="004A4E60" w:rsidP="007F2B84">
            <w:pPr>
              <w:spacing w:before="120" w:after="120"/>
              <w:rPr>
                <w:caps/>
              </w:rPr>
            </w:pPr>
            <w:r>
              <w:rPr>
                <w:b/>
                <w:bCs/>
              </w:rPr>
              <w:t>PART 2</w:t>
            </w:r>
            <w:r w:rsidRPr="000A184C">
              <w:rPr>
                <w:b/>
                <w:bCs/>
              </w:rPr>
              <w:t xml:space="preserve">: </w:t>
            </w:r>
            <w:r>
              <w:rPr>
                <w:b/>
                <w:bCs/>
              </w:rPr>
              <w:t>PLE 2b</w:t>
            </w:r>
          </w:p>
        </w:tc>
      </w:tr>
      <w:tr w:rsidR="004A4E60" w:rsidRPr="003E01C8" w14:paraId="240255CC" w14:textId="77777777" w:rsidTr="007F2B84">
        <w:trPr>
          <w:trHeight w:val="3236"/>
        </w:trPr>
        <w:tc>
          <w:tcPr>
            <w:tcW w:w="9242" w:type="dxa"/>
            <w:gridSpan w:val="5"/>
            <w:tcBorders>
              <w:top w:val="single" w:sz="4" w:space="0" w:color="auto"/>
              <w:left w:val="single" w:sz="4" w:space="0" w:color="auto"/>
              <w:bottom w:val="single" w:sz="4" w:space="0" w:color="auto"/>
              <w:right w:val="single" w:sz="4" w:space="0" w:color="auto"/>
            </w:tcBorders>
          </w:tcPr>
          <w:p w14:paraId="735132EB" w14:textId="77777777" w:rsidR="004A4E60" w:rsidRPr="003E01C8" w:rsidRDefault="004A4E60" w:rsidP="007F2B84">
            <w:r w:rsidRPr="003E01C8">
              <w:t xml:space="preserve">Practice Supervisor’s comments (please refer to the associated proficiencies for each platform to inform your discussion with the student and comments): </w:t>
            </w:r>
          </w:p>
          <w:p w14:paraId="0D1B5178" w14:textId="77777777" w:rsidR="004A4E60" w:rsidRPr="000A184C" w:rsidRDefault="004A4E60" w:rsidP="007F2B84">
            <w:pPr>
              <w:rPr>
                <w:b/>
                <w:bCs/>
              </w:rPr>
            </w:pPr>
            <w:r w:rsidRPr="000A184C">
              <w:rPr>
                <w:b/>
                <w:bCs/>
              </w:rPr>
              <w:t>Platform 1: Being an accountable professional</w:t>
            </w:r>
          </w:p>
          <w:p w14:paraId="6C1111E0" w14:textId="77777777" w:rsidR="004A4E60" w:rsidRPr="003E01C8" w:rsidRDefault="004A4E60" w:rsidP="007F2B84"/>
          <w:p w14:paraId="65E7C1CC" w14:textId="77777777" w:rsidR="004A4E60" w:rsidRPr="003E01C8" w:rsidRDefault="004A4E60" w:rsidP="007F2B84"/>
          <w:p w14:paraId="0702A008" w14:textId="77777777" w:rsidR="004A4E60" w:rsidRPr="003E01C8" w:rsidRDefault="004A4E60" w:rsidP="007F2B84"/>
          <w:p w14:paraId="0AC1FC1F" w14:textId="77777777" w:rsidR="004A4E60" w:rsidRPr="003E01C8" w:rsidRDefault="004A4E60" w:rsidP="007F2B84"/>
          <w:p w14:paraId="4EF1E0FE" w14:textId="77777777" w:rsidR="004A4E60" w:rsidRPr="000A184C" w:rsidRDefault="004A4E60" w:rsidP="007F2B84">
            <w:pPr>
              <w:rPr>
                <w:b/>
                <w:bCs/>
              </w:rPr>
            </w:pPr>
            <w:r w:rsidRPr="000A184C">
              <w:rPr>
                <w:b/>
                <w:bCs/>
              </w:rPr>
              <w:t>Platform 2: Promoting health and preventing ill health</w:t>
            </w:r>
          </w:p>
          <w:p w14:paraId="30513ECD" w14:textId="77777777" w:rsidR="004A4E60" w:rsidRPr="003E01C8" w:rsidRDefault="004A4E60" w:rsidP="007F2B84"/>
          <w:p w14:paraId="37E2FFBC" w14:textId="77777777" w:rsidR="004A4E60" w:rsidRPr="003E01C8" w:rsidRDefault="004A4E60" w:rsidP="007F2B84"/>
          <w:p w14:paraId="1A79B128" w14:textId="77777777" w:rsidR="004A4E60" w:rsidRPr="003E01C8" w:rsidRDefault="004A4E60" w:rsidP="007F2B84"/>
          <w:p w14:paraId="498E078C" w14:textId="77777777" w:rsidR="004A4E60" w:rsidRPr="003E01C8" w:rsidRDefault="004A4E60" w:rsidP="007F2B84"/>
          <w:p w14:paraId="68C472A7" w14:textId="77777777" w:rsidR="004A4E60" w:rsidRPr="000A184C" w:rsidRDefault="004A4E60" w:rsidP="007F2B84">
            <w:pPr>
              <w:rPr>
                <w:b/>
                <w:bCs/>
              </w:rPr>
            </w:pPr>
            <w:r w:rsidRPr="000A184C">
              <w:rPr>
                <w:b/>
                <w:bCs/>
              </w:rPr>
              <w:t>Platform 3: Assessing needs and planning care</w:t>
            </w:r>
          </w:p>
          <w:p w14:paraId="536F66FB" w14:textId="77777777" w:rsidR="004A4E60" w:rsidRPr="003E01C8" w:rsidRDefault="004A4E60" w:rsidP="007F2B84"/>
          <w:p w14:paraId="73CE7DC0" w14:textId="77777777" w:rsidR="004A4E60" w:rsidRPr="003E01C8" w:rsidRDefault="004A4E60" w:rsidP="007F2B84"/>
          <w:p w14:paraId="53BB3565" w14:textId="77777777" w:rsidR="004A4E60" w:rsidRPr="003E01C8" w:rsidRDefault="004A4E60" w:rsidP="007F2B84"/>
          <w:p w14:paraId="4FFC4D44" w14:textId="77777777" w:rsidR="004A4E60" w:rsidRPr="000A184C" w:rsidRDefault="004A4E60" w:rsidP="007F2B84">
            <w:pPr>
              <w:rPr>
                <w:b/>
                <w:bCs/>
              </w:rPr>
            </w:pPr>
            <w:r w:rsidRPr="000A184C">
              <w:rPr>
                <w:b/>
                <w:bCs/>
              </w:rPr>
              <w:t>Platform 4: Providing and evaluating care</w:t>
            </w:r>
          </w:p>
          <w:p w14:paraId="1D2D00EC" w14:textId="77777777" w:rsidR="004A4E60" w:rsidRPr="003E01C8" w:rsidRDefault="004A4E60" w:rsidP="007F2B84"/>
          <w:p w14:paraId="628921B1" w14:textId="77777777" w:rsidR="004A4E60" w:rsidRPr="003E01C8" w:rsidRDefault="004A4E60" w:rsidP="007F2B84"/>
          <w:p w14:paraId="41DE79D6" w14:textId="77777777" w:rsidR="004A4E60" w:rsidRPr="003E01C8" w:rsidRDefault="004A4E60" w:rsidP="007F2B84"/>
          <w:p w14:paraId="0EF4EE39" w14:textId="77777777" w:rsidR="004A4E60" w:rsidRPr="000A184C" w:rsidRDefault="004A4E60" w:rsidP="007F2B84">
            <w:pPr>
              <w:rPr>
                <w:b/>
                <w:bCs/>
              </w:rPr>
            </w:pPr>
            <w:r w:rsidRPr="000A184C">
              <w:rPr>
                <w:b/>
                <w:bCs/>
              </w:rPr>
              <w:t>Platform 5: Leading and managing nursing care and working in teams</w:t>
            </w:r>
          </w:p>
          <w:p w14:paraId="6563AE43" w14:textId="77777777" w:rsidR="004A4E60" w:rsidRPr="003E01C8" w:rsidRDefault="004A4E60" w:rsidP="007F2B84"/>
          <w:p w14:paraId="3C212AF7" w14:textId="77777777" w:rsidR="004A4E60" w:rsidRPr="003E01C8" w:rsidRDefault="004A4E60" w:rsidP="007F2B84"/>
          <w:p w14:paraId="5F7A0B6A" w14:textId="77777777" w:rsidR="004A4E60" w:rsidRPr="003E01C8" w:rsidRDefault="004A4E60" w:rsidP="007F2B84"/>
          <w:p w14:paraId="6814B87F" w14:textId="77777777" w:rsidR="004A4E60" w:rsidRPr="003E01C8" w:rsidRDefault="004A4E60" w:rsidP="007F2B84"/>
          <w:p w14:paraId="7DF6DBEA" w14:textId="77777777" w:rsidR="004A4E60" w:rsidRPr="000A184C" w:rsidRDefault="004A4E60" w:rsidP="007F2B84">
            <w:pPr>
              <w:rPr>
                <w:b/>
                <w:bCs/>
              </w:rPr>
            </w:pPr>
            <w:r w:rsidRPr="000A184C">
              <w:rPr>
                <w:b/>
                <w:bCs/>
              </w:rPr>
              <w:lastRenderedPageBreak/>
              <w:t>Platform 6: Improving safety and quality of care</w:t>
            </w:r>
          </w:p>
          <w:p w14:paraId="025FA2E9" w14:textId="77777777" w:rsidR="004A4E60" w:rsidRPr="003E01C8" w:rsidRDefault="004A4E60" w:rsidP="007F2B84"/>
          <w:p w14:paraId="29F984B6" w14:textId="77777777" w:rsidR="004A4E60" w:rsidRPr="003E01C8" w:rsidRDefault="004A4E60" w:rsidP="007F2B84"/>
          <w:p w14:paraId="6464F935" w14:textId="77777777" w:rsidR="004A4E60" w:rsidRPr="003E01C8" w:rsidRDefault="004A4E60" w:rsidP="007F2B84"/>
          <w:p w14:paraId="10B954DA" w14:textId="77777777" w:rsidR="004A4E60" w:rsidRPr="003E01C8" w:rsidRDefault="004A4E60" w:rsidP="007F2B84"/>
          <w:p w14:paraId="30F8E692" w14:textId="77777777" w:rsidR="004A4E60" w:rsidRPr="000A184C" w:rsidRDefault="004A4E60" w:rsidP="007F2B84">
            <w:pPr>
              <w:rPr>
                <w:b/>
                <w:bCs/>
              </w:rPr>
            </w:pPr>
            <w:r w:rsidRPr="000A184C">
              <w:rPr>
                <w:b/>
                <w:bCs/>
              </w:rPr>
              <w:t>Platform 7: Coordinating care</w:t>
            </w:r>
          </w:p>
          <w:p w14:paraId="57B22B6E" w14:textId="77777777" w:rsidR="004A4E60" w:rsidRPr="003E01C8" w:rsidRDefault="004A4E60" w:rsidP="007F2B84"/>
          <w:p w14:paraId="6939043C" w14:textId="77777777" w:rsidR="004A4E60" w:rsidRPr="003E01C8" w:rsidRDefault="004A4E60" w:rsidP="007F2B84"/>
          <w:p w14:paraId="4B645381" w14:textId="77777777" w:rsidR="004A4E60" w:rsidRPr="003E01C8" w:rsidRDefault="004A4E60" w:rsidP="007F2B84"/>
          <w:p w14:paraId="62E4504E" w14:textId="77777777" w:rsidR="004A4E60" w:rsidRPr="003E01C8" w:rsidRDefault="004A4E60" w:rsidP="007F2B84"/>
          <w:p w14:paraId="6BE9B55F" w14:textId="77777777" w:rsidR="004A4E60" w:rsidRPr="000A184C" w:rsidRDefault="004A4E60" w:rsidP="007F2B84">
            <w:pPr>
              <w:rPr>
                <w:b/>
                <w:bCs/>
              </w:rPr>
            </w:pPr>
            <w:r w:rsidRPr="000A184C">
              <w:rPr>
                <w:b/>
                <w:bCs/>
              </w:rPr>
              <w:t>Skills and Procedures:</w:t>
            </w:r>
          </w:p>
          <w:p w14:paraId="7FDFF312" w14:textId="77777777" w:rsidR="004A4E60" w:rsidRPr="003E01C8" w:rsidRDefault="004A4E60" w:rsidP="007F2B84"/>
          <w:p w14:paraId="4D7CF997" w14:textId="77777777" w:rsidR="004A4E60" w:rsidRPr="003E01C8" w:rsidRDefault="004A4E60" w:rsidP="007F2B84"/>
          <w:p w14:paraId="4E800007" w14:textId="77777777" w:rsidR="004A4E60" w:rsidRPr="003E01C8" w:rsidRDefault="004A4E60" w:rsidP="007F2B84"/>
          <w:p w14:paraId="1F8DF525" w14:textId="77777777" w:rsidR="004A4E60" w:rsidRPr="003E01C8" w:rsidRDefault="004A4E60" w:rsidP="007F2B84"/>
        </w:tc>
      </w:tr>
      <w:tr w:rsidR="004A4E60" w:rsidRPr="003E01C8" w14:paraId="0BC0063F" w14:textId="77777777" w:rsidTr="007F2B84">
        <w:trPr>
          <w:trHeight w:val="1676"/>
        </w:trPr>
        <w:tc>
          <w:tcPr>
            <w:tcW w:w="9242" w:type="dxa"/>
            <w:gridSpan w:val="5"/>
            <w:tcBorders>
              <w:top w:val="single" w:sz="4" w:space="0" w:color="auto"/>
              <w:left w:val="single" w:sz="4" w:space="0" w:color="auto"/>
              <w:bottom w:val="single" w:sz="4" w:space="0" w:color="auto"/>
              <w:right w:val="single" w:sz="4" w:space="0" w:color="auto"/>
            </w:tcBorders>
          </w:tcPr>
          <w:p w14:paraId="08A24649" w14:textId="77777777" w:rsidR="004A4E60" w:rsidRPr="000A184C" w:rsidRDefault="004A4E60" w:rsidP="007F2B84">
            <w:pPr>
              <w:rPr>
                <w:b/>
                <w:bCs/>
              </w:rPr>
            </w:pPr>
            <w:r w:rsidRPr="000A184C">
              <w:rPr>
                <w:b/>
                <w:bCs/>
              </w:rPr>
              <w:lastRenderedPageBreak/>
              <w:t>Student feedback:</w:t>
            </w:r>
          </w:p>
          <w:p w14:paraId="546F0375" w14:textId="77777777" w:rsidR="004A4E60" w:rsidRPr="003E01C8" w:rsidRDefault="004A4E60" w:rsidP="007F2B84"/>
          <w:p w14:paraId="41E48E66" w14:textId="77777777" w:rsidR="004A4E60" w:rsidRPr="003E01C8" w:rsidRDefault="004A4E60" w:rsidP="007F2B84"/>
          <w:p w14:paraId="7837B24C" w14:textId="77777777" w:rsidR="004A4E60" w:rsidRPr="003E01C8" w:rsidRDefault="004A4E60" w:rsidP="007F2B84"/>
        </w:tc>
      </w:tr>
      <w:tr w:rsidR="004A4E60" w:rsidRPr="003E01C8" w14:paraId="08D1EDA7" w14:textId="77777777" w:rsidTr="007F2B84">
        <w:trPr>
          <w:trHeight w:val="592"/>
        </w:trPr>
        <w:tc>
          <w:tcPr>
            <w:tcW w:w="6232" w:type="dxa"/>
            <w:gridSpan w:val="3"/>
            <w:tcBorders>
              <w:top w:val="single" w:sz="4" w:space="0" w:color="auto"/>
              <w:left w:val="single" w:sz="4" w:space="0" w:color="auto"/>
              <w:bottom w:val="single" w:sz="4" w:space="0" w:color="auto"/>
              <w:right w:val="single" w:sz="4" w:space="0" w:color="auto"/>
            </w:tcBorders>
          </w:tcPr>
          <w:p w14:paraId="60BC6372" w14:textId="77777777" w:rsidR="004A4E60" w:rsidRPr="003E01C8" w:rsidRDefault="004A4E60" w:rsidP="007F2B84">
            <w:pPr>
              <w:spacing w:before="120" w:after="120"/>
            </w:pPr>
            <w:r w:rsidRPr="003E01C8">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363FEDF9" w14:textId="77777777" w:rsidR="004A4E60" w:rsidRPr="003E01C8" w:rsidRDefault="004A4E60" w:rsidP="007F2B84">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4D992FF7" w14:textId="77777777" w:rsidR="004A4E60" w:rsidRPr="003E01C8" w:rsidRDefault="004A4E60" w:rsidP="007F2B84">
            <w:pPr>
              <w:spacing w:before="120" w:after="120"/>
            </w:pPr>
            <w:r w:rsidRPr="003E01C8">
              <w:t>No</w:t>
            </w:r>
          </w:p>
        </w:tc>
      </w:tr>
      <w:tr w:rsidR="004A4E60" w:rsidRPr="003E01C8" w14:paraId="5449643E" w14:textId="77777777" w:rsidTr="007F2B84">
        <w:trPr>
          <w:trHeight w:val="315"/>
        </w:trPr>
        <w:tc>
          <w:tcPr>
            <w:tcW w:w="6232" w:type="dxa"/>
            <w:gridSpan w:val="3"/>
            <w:tcBorders>
              <w:top w:val="single" w:sz="4" w:space="0" w:color="auto"/>
              <w:left w:val="single" w:sz="4" w:space="0" w:color="auto"/>
              <w:bottom w:val="single" w:sz="4" w:space="0" w:color="auto"/>
              <w:right w:val="single" w:sz="4" w:space="0" w:color="auto"/>
            </w:tcBorders>
          </w:tcPr>
          <w:p w14:paraId="7896C7C0" w14:textId="77777777" w:rsidR="004A4E60" w:rsidRPr="003E01C8" w:rsidRDefault="004A4E60" w:rsidP="007F2B84">
            <w:pPr>
              <w:spacing w:before="120" w:after="120"/>
              <w:rPr>
                <w:color w:val="FF0000"/>
              </w:rPr>
            </w:pPr>
            <w:r w:rsidRPr="003E01C8">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4B7A17C5" w14:textId="77777777" w:rsidR="004A4E60" w:rsidRPr="003E01C8" w:rsidRDefault="004A4E60" w:rsidP="007F2B84">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25EEC6B2" w14:textId="77777777" w:rsidR="004A4E60" w:rsidRPr="003E01C8" w:rsidRDefault="004A4E60" w:rsidP="007F2B84">
            <w:pPr>
              <w:spacing w:before="120" w:after="120"/>
            </w:pPr>
            <w:r w:rsidRPr="003E01C8">
              <w:t>No</w:t>
            </w:r>
          </w:p>
        </w:tc>
      </w:tr>
      <w:tr w:rsidR="004A4E60" w:rsidRPr="003E01C8" w14:paraId="14165754"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2122" w:type="dxa"/>
            <w:shd w:val="clear" w:color="auto" w:fill="E7E6E6"/>
          </w:tcPr>
          <w:p w14:paraId="1E97869A" w14:textId="77777777" w:rsidR="004A4E60" w:rsidRPr="003E01C8" w:rsidRDefault="004A4E60" w:rsidP="007F2B84">
            <w:pPr>
              <w:spacing w:before="120" w:after="120"/>
            </w:pPr>
            <w:r w:rsidRPr="003E01C8">
              <w:t xml:space="preserve">Date </w:t>
            </w:r>
          </w:p>
          <w:p w14:paraId="361380E3" w14:textId="77777777" w:rsidR="004A4E60" w:rsidRPr="003E01C8" w:rsidRDefault="004A4E60" w:rsidP="007F2B84">
            <w:pPr>
              <w:spacing w:before="120" w:after="120"/>
            </w:pPr>
            <w:r w:rsidRPr="003E01C8">
              <w:softHyphen/>
            </w:r>
            <w:r w:rsidRPr="003E01C8">
              <w:softHyphen/>
              <w:t>____/</w:t>
            </w:r>
            <w:r w:rsidRPr="003E01C8">
              <w:softHyphen/>
            </w:r>
            <w:r w:rsidRPr="003E01C8">
              <w:softHyphen/>
              <w:t>____/</w:t>
            </w:r>
            <w:r w:rsidRPr="003E01C8">
              <w:softHyphen/>
            </w:r>
            <w:r w:rsidRPr="003E01C8">
              <w:softHyphen/>
              <w:t>____</w:t>
            </w:r>
          </w:p>
        </w:tc>
        <w:tc>
          <w:tcPr>
            <w:tcW w:w="3402" w:type="dxa"/>
            <w:shd w:val="clear" w:color="auto" w:fill="E7E6E6"/>
          </w:tcPr>
          <w:p w14:paraId="25444E1F" w14:textId="77777777" w:rsidR="004A4E60" w:rsidRPr="003E01C8" w:rsidRDefault="004A4E60" w:rsidP="007F2B84">
            <w:pPr>
              <w:spacing w:before="120" w:after="120"/>
            </w:pPr>
            <w:r w:rsidRPr="003E01C8">
              <w:t>Student Signature:</w:t>
            </w:r>
          </w:p>
        </w:tc>
        <w:tc>
          <w:tcPr>
            <w:tcW w:w="3718" w:type="dxa"/>
            <w:gridSpan w:val="3"/>
            <w:shd w:val="clear" w:color="auto" w:fill="E7E6E6"/>
          </w:tcPr>
          <w:p w14:paraId="4875C3F1" w14:textId="77777777" w:rsidR="004A4E60" w:rsidRPr="003E01C8" w:rsidRDefault="004A4E60" w:rsidP="007F2B84">
            <w:pPr>
              <w:spacing w:before="120" w:after="120"/>
            </w:pPr>
            <w:r w:rsidRPr="003E01C8">
              <w:t>Practice Supervisor and/or Assessor Signature:</w:t>
            </w:r>
          </w:p>
          <w:p w14:paraId="68EAD5BB" w14:textId="77777777" w:rsidR="004A4E60" w:rsidRPr="003E01C8" w:rsidRDefault="004A4E60" w:rsidP="007F2B84">
            <w:pPr>
              <w:spacing w:before="120" w:after="120"/>
            </w:pPr>
          </w:p>
        </w:tc>
      </w:tr>
    </w:tbl>
    <w:p w14:paraId="3820F6AD" w14:textId="77777777" w:rsidR="004A4E60" w:rsidRPr="003E01C8" w:rsidRDefault="004A4E60" w:rsidP="004A4E60">
      <w:pPr>
        <w:sectPr w:rsidR="004A4E60" w:rsidRPr="003E01C8" w:rsidSect="00325015">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59"/>
        <w:gridCol w:w="1021"/>
        <w:gridCol w:w="113"/>
        <w:gridCol w:w="843"/>
        <w:gridCol w:w="178"/>
        <w:gridCol w:w="1079"/>
        <w:gridCol w:w="468"/>
        <w:gridCol w:w="790"/>
        <w:gridCol w:w="73"/>
        <w:gridCol w:w="567"/>
        <w:gridCol w:w="616"/>
        <w:gridCol w:w="772"/>
        <w:gridCol w:w="488"/>
        <w:gridCol w:w="1216"/>
        <w:gridCol w:w="139"/>
      </w:tblGrid>
      <w:tr w:rsidR="004A4E60" w:rsidRPr="00E230F5" w14:paraId="516C146A" w14:textId="77777777" w:rsidTr="007F2B84">
        <w:trPr>
          <w:gridBefore w:val="1"/>
          <w:gridAfter w:val="1"/>
          <w:wBefore w:w="34" w:type="dxa"/>
          <w:wAfter w:w="139" w:type="dxa"/>
          <w:trHeight w:val="835"/>
        </w:trPr>
        <w:tc>
          <w:tcPr>
            <w:tcW w:w="9183" w:type="dxa"/>
            <w:gridSpan w:val="14"/>
            <w:tcBorders>
              <w:bottom w:val="single" w:sz="4" w:space="0" w:color="auto"/>
            </w:tcBorders>
            <w:shd w:val="clear" w:color="auto" w:fill="D0CECE" w:themeFill="background2" w:themeFillShade="E6"/>
          </w:tcPr>
          <w:p w14:paraId="63A4176C" w14:textId="77777777" w:rsidR="004A4E60" w:rsidRPr="005B677A" w:rsidRDefault="004A4E60" w:rsidP="007F2B84">
            <w:pPr>
              <w:ind w:right="-250"/>
              <w:jc w:val="center"/>
              <w:rPr>
                <w:rFonts w:cs="Arial"/>
                <w:b/>
                <w:szCs w:val="24"/>
              </w:rPr>
            </w:pPr>
            <w:r>
              <w:rPr>
                <w:rFonts w:cs="Arial"/>
                <w:b/>
                <w:szCs w:val="24"/>
              </w:rPr>
              <w:lastRenderedPageBreak/>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29237C80" w14:textId="77777777" w:rsidR="004A4E60" w:rsidRPr="00E230F5" w:rsidRDefault="004A4E60" w:rsidP="007F2B84">
            <w:pPr>
              <w:ind w:right="-250"/>
              <w:jc w:val="center"/>
              <w:rPr>
                <w:rFonts w:cs="Arial"/>
                <w:color w:val="000000"/>
              </w:rPr>
            </w:pPr>
            <w:r>
              <w:rPr>
                <w:rFonts w:cs="Arial"/>
                <w:b/>
                <w:bCs/>
                <w:szCs w:val="24"/>
              </w:rPr>
              <w:t>PART 2</w:t>
            </w:r>
            <w:r w:rsidRPr="005B677A">
              <w:rPr>
                <w:rFonts w:cs="Arial"/>
                <w:b/>
                <w:szCs w:val="24"/>
              </w:rPr>
              <w:t xml:space="preserve">: </w:t>
            </w:r>
            <w:r>
              <w:rPr>
                <w:rFonts w:cs="Arial"/>
                <w:b/>
                <w:szCs w:val="24"/>
              </w:rPr>
              <w:t>PLE 2b</w:t>
            </w:r>
          </w:p>
        </w:tc>
      </w:tr>
      <w:tr w:rsidR="004A4E60" w14:paraId="5CE42A12" w14:textId="77777777" w:rsidTr="007F2B84">
        <w:tblPrEx>
          <w:tblLook w:val="00A0" w:firstRow="1" w:lastRow="0" w:firstColumn="1" w:lastColumn="0" w:noHBand="0" w:noVBand="0"/>
        </w:tblPrEx>
        <w:trPr>
          <w:gridBefore w:val="1"/>
          <w:gridAfter w:val="1"/>
          <w:wBefore w:w="34" w:type="dxa"/>
          <w:wAfter w:w="139" w:type="dxa"/>
          <w:trHeight w:val="1360"/>
        </w:trPr>
        <w:tc>
          <w:tcPr>
            <w:tcW w:w="9183" w:type="dxa"/>
            <w:gridSpan w:val="14"/>
          </w:tcPr>
          <w:p w14:paraId="3A57FF26" w14:textId="77777777" w:rsidR="004A4E60" w:rsidRPr="00BA19AC" w:rsidRDefault="004A4E60" w:rsidP="007F2B84">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4A4E60" w14:paraId="4FE2F074" w14:textId="77777777" w:rsidTr="007F2B84">
        <w:tblPrEx>
          <w:tblLook w:val="00A0" w:firstRow="1" w:lastRow="0" w:firstColumn="1" w:lastColumn="0" w:noHBand="0" w:noVBand="0"/>
        </w:tblPrEx>
        <w:trPr>
          <w:gridBefore w:val="1"/>
          <w:gridAfter w:val="1"/>
          <w:wBefore w:w="34" w:type="dxa"/>
          <w:wAfter w:w="139" w:type="dxa"/>
        </w:trPr>
        <w:tc>
          <w:tcPr>
            <w:tcW w:w="9183" w:type="dxa"/>
            <w:gridSpan w:val="14"/>
          </w:tcPr>
          <w:p w14:paraId="382EE981" w14:textId="77777777" w:rsidR="004A4E60" w:rsidRPr="00BC40A4" w:rsidRDefault="004A4E60" w:rsidP="007F2B84">
            <w:pPr>
              <w:spacing w:after="0"/>
              <w:rPr>
                <w:rFonts w:eastAsia="BatangChe" w:cs="Arial"/>
                <w:b/>
              </w:rPr>
            </w:pPr>
            <w:r w:rsidRPr="00BC40A4">
              <w:rPr>
                <w:rFonts w:eastAsia="BatangChe" w:cs="Arial"/>
                <w:b/>
              </w:rPr>
              <w:t>Information to be given to the service user/carer/family member:</w:t>
            </w:r>
          </w:p>
          <w:p w14:paraId="7AC0C217" w14:textId="77777777" w:rsidR="004A4E60" w:rsidRPr="00BA19AC" w:rsidRDefault="004A4E60" w:rsidP="007F2B84">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4A4E60" w14:paraId="47A73E56" w14:textId="77777777" w:rsidTr="007F2B84">
        <w:tblPrEx>
          <w:tblLook w:val="00A0" w:firstRow="1" w:lastRow="0" w:firstColumn="1" w:lastColumn="0" w:noHBand="0" w:noVBand="0"/>
        </w:tblPrEx>
        <w:trPr>
          <w:gridBefore w:val="1"/>
          <w:gridAfter w:val="1"/>
          <w:wBefore w:w="34" w:type="dxa"/>
          <w:wAfter w:w="139" w:type="dxa"/>
          <w:trHeight w:val="294"/>
        </w:trPr>
        <w:tc>
          <w:tcPr>
            <w:tcW w:w="9183" w:type="dxa"/>
            <w:gridSpan w:val="14"/>
            <w:shd w:val="clear" w:color="auto" w:fill="FFFF00"/>
            <w:vAlign w:val="center"/>
          </w:tcPr>
          <w:p w14:paraId="502F74F8" w14:textId="77777777" w:rsidR="004A4E60" w:rsidRPr="004B1E02" w:rsidRDefault="004A4E60" w:rsidP="007F2B84">
            <w:pPr>
              <w:spacing w:before="120" w:after="120"/>
              <w:ind w:right="482"/>
              <w:rPr>
                <w:szCs w:val="24"/>
              </w:rPr>
            </w:pPr>
            <w:r w:rsidRPr="004B1E02">
              <w:rPr>
                <w:b/>
                <w:noProof/>
                <w:szCs w:val="24"/>
                <w:lang w:eastAsia="en-GB"/>
              </w:rPr>
              <mc:AlternateContent>
                <mc:Choice Requires="wps">
                  <w:drawing>
                    <wp:anchor distT="0" distB="0" distL="114300" distR="114300" simplePos="0" relativeHeight="251827712" behindDoc="0" locked="0" layoutInCell="1" allowOverlap="1" wp14:anchorId="26F68914" wp14:editId="5AF58D52">
                      <wp:simplePos x="0" y="0"/>
                      <wp:positionH relativeFrom="column">
                        <wp:posOffset>5196205</wp:posOffset>
                      </wp:positionH>
                      <wp:positionV relativeFrom="paragraph">
                        <wp:posOffset>76200</wp:posOffset>
                      </wp:positionV>
                      <wp:extent cx="207010" cy="154940"/>
                      <wp:effectExtent l="19050" t="19050" r="21590" b="16510"/>
                      <wp:wrapNone/>
                      <wp:docPr id="16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78C51B6" w14:textId="77777777" w:rsidR="00FD0111" w:rsidRDefault="00FD0111" w:rsidP="004A4E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8914" id="_x0000_s1034" style="position:absolute;margin-left:409.15pt;margin-top:6pt;width:16.3pt;height:12.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T3WgMAAEk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778C51B6" w14:textId="77777777" w:rsidR="00FD0111" w:rsidRDefault="00FD0111" w:rsidP="004A4E60">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826688" behindDoc="0" locked="0" layoutInCell="1" allowOverlap="1" wp14:anchorId="193B6074" wp14:editId="15EFF791">
                      <wp:simplePos x="0" y="0"/>
                      <wp:positionH relativeFrom="column">
                        <wp:posOffset>3510280</wp:posOffset>
                      </wp:positionH>
                      <wp:positionV relativeFrom="paragraph">
                        <wp:posOffset>85725</wp:posOffset>
                      </wp:positionV>
                      <wp:extent cx="207010" cy="154940"/>
                      <wp:effectExtent l="19050" t="19050" r="21590" b="16510"/>
                      <wp:wrapNone/>
                      <wp:docPr id="16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5D27A30F" w14:textId="77777777" w:rsidR="00FD0111" w:rsidRDefault="00FD0111" w:rsidP="004A4E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B6074" id="_x0000_s1035" style="position:absolute;margin-left:276.4pt;margin-top:6.75pt;width:16.3pt;height:12.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5D27A30F" w14:textId="77777777" w:rsidR="00FD0111" w:rsidRDefault="00FD0111" w:rsidP="004A4E60">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4A4E60" w14:paraId="0D7862AB" w14:textId="77777777" w:rsidTr="007F2B84">
        <w:tblPrEx>
          <w:tblLook w:val="00A0" w:firstRow="1" w:lastRow="0" w:firstColumn="1" w:lastColumn="0" w:noHBand="0" w:noVBand="0"/>
        </w:tblPrEx>
        <w:trPr>
          <w:gridBefore w:val="1"/>
          <w:gridAfter w:val="1"/>
          <w:wBefore w:w="34" w:type="dxa"/>
          <w:wAfter w:w="139" w:type="dxa"/>
          <w:trHeight w:val="1421"/>
        </w:trPr>
        <w:tc>
          <w:tcPr>
            <w:tcW w:w="2936" w:type="dxa"/>
            <w:gridSpan w:val="4"/>
            <w:shd w:val="clear" w:color="auto" w:fill="FFFF00"/>
            <w:vAlign w:val="center"/>
          </w:tcPr>
          <w:p w14:paraId="760F46D3" w14:textId="77777777" w:rsidR="004A4E60" w:rsidRPr="004B1E02" w:rsidRDefault="004A4E60" w:rsidP="007F2B84">
            <w:pPr>
              <w:rPr>
                <w:rFonts w:cs="Arial"/>
                <w:b/>
                <w:szCs w:val="24"/>
              </w:rPr>
            </w:pPr>
            <w:r w:rsidRPr="004B1E02">
              <w:rPr>
                <w:rFonts w:cs="Arial"/>
                <w:b/>
                <w:szCs w:val="24"/>
              </w:rPr>
              <w:t xml:space="preserve">How happy were you with the way the student </w:t>
            </w:r>
            <w:proofErr w:type="gramStart"/>
            <w:r w:rsidRPr="004B1E02">
              <w:rPr>
                <w:rFonts w:cs="Arial"/>
                <w:b/>
                <w:szCs w:val="24"/>
              </w:rPr>
              <w:t>nurse….</w:t>
            </w:r>
            <w:proofErr w:type="gramEnd"/>
          </w:p>
        </w:tc>
        <w:tc>
          <w:tcPr>
            <w:tcW w:w="1257" w:type="dxa"/>
            <w:gridSpan w:val="2"/>
          </w:tcPr>
          <w:p w14:paraId="431D07D6" w14:textId="77777777" w:rsidR="004A4E60" w:rsidRPr="004B1E02" w:rsidRDefault="004A4E60" w:rsidP="007F2B84">
            <w:pPr>
              <w:jc w:val="center"/>
              <w:rPr>
                <w:rFonts w:cs="Arial"/>
                <w:szCs w:val="24"/>
              </w:rPr>
            </w:pPr>
            <w:r w:rsidRPr="004B1E02">
              <w:rPr>
                <w:rFonts w:cs="Arial"/>
                <w:noProof/>
                <w:color w:val="FF0000"/>
                <w:szCs w:val="24"/>
                <w:lang w:eastAsia="en-GB"/>
              </w:rPr>
              <w:drawing>
                <wp:anchor distT="0" distB="0" distL="114300" distR="114300" simplePos="0" relativeHeight="251822592" behindDoc="0" locked="0" layoutInCell="1" allowOverlap="1" wp14:anchorId="31F93CB6" wp14:editId="419ACD16">
                  <wp:simplePos x="0" y="0"/>
                  <wp:positionH relativeFrom="page">
                    <wp:posOffset>252095</wp:posOffset>
                  </wp:positionH>
                  <wp:positionV relativeFrom="paragraph">
                    <wp:posOffset>493395</wp:posOffset>
                  </wp:positionV>
                  <wp:extent cx="338400" cy="338400"/>
                  <wp:effectExtent l="0" t="0" r="5080" b="508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4BC267E5" w14:textId="77777777" w:rsidR="004A4E60" w:rsidRPr="004B1E02" w:rsidRDefault="004A4E60" w:rsidP="007F2B84">
            <w:pPr>
              <w:jc w:val="center"/>
              <w:rPr>
                <w:rFonts w:cs="Arial"/>
                <w:szCs w:val="24"/>
              </w:rPr>
            </w:pPr>
          </w:p>
        </w:tc>
        <w:tc>
          <w:tcPr>
            <w:tcW w:w="1258" w:type="dxa"/>
            <w:gridSpan w:val="2"/>
          </w:tcPr>
          <w:p w14:paraId="7C189D25" w14:textId="77777777" w:rsidR="004A4E60" w:rsidRPr="004B1E02" w:rsidRDefault="004A4E60" w:rsidP="007F2B84">
            <w:pPr>
              <w:jc w:val="center"/>
              <w:rPr>
                <w:rFonts w:cs="Arial"/>
                <w:szCs w:val="24"/>
              </w:rPr>
            </w:pPr>
            <w:r w:rsidRPr="004B1E02">
              <w:rPr>
                <w:rFonts w:cs="Arial"/>
                <w:noProof/>
                <w:szCs w:val="24"/>
                <w:lang w:eastAsia="en-GB"/>
              </w:rPr>
              <w:drawing>
                <wp:anchor distT="0" distB="0" distL="114300" distR="114300" simplePos="0" relativeHeight="251825664" behindDoc="0" locked="0" layoutInCell="1" allowOverlap="1" wp14:anchorId="6ABA9CF5" wp14:editId="14244649">
                  <wp:simplePos x="0" y="0"/>
                  <wp:positionH relativeFrom="column">
                    <wp:posOffset>161925</wp:posOffset>
                  </wp:positionH>
                  <wp:positionV relativeFrom="paragraph">
                    <wp:posOffset>499110</wp:posOffset>
                  </wp:positionV>
                  <wp:extent cx="327600" cy="327600"/>
                  <wp:effectExtent l="0" t="0" r="0" b="0"/>
                  <wp:wrapNone/>
                  <wp:docPr id="1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3"/>
          </w:tcPr>
          <w:p w14:paraId="5751964B" w14:textId="77777777" w:rsidR="004A4E60" w:rsidRPr="004B1E02" w:rsidRDefault="004A4E60" w:rsidP="007F2B84">
            <w:pPr>
              <w:jc w:val="center"/>
              <w:rPr>
                <w:rFonts w:cs="Arial"/>
                <w:b/>
                <w:szCs w:val="24"/>
              </w:rPr>
            </w:pPr>
            <w:r w:rsidRPr="004B1E02">
              <w:rPr>
                <w:rFonts w:cs="Arial"/>
                <w:noProof/>
                <w:szCs w:val="24"/>
                <w:lang w:eastAsia="en-GB"/>
              </w:rPr>
              <w:drawing>
                <wp:anchor distT="0" distB="0" distL="114300" distR="114300" simplePos="0" relativeHeight="251828736" behindDoc="0" locked="0" layoutInCell="1" allowOverlap="1" wp14:anchorId="4EA92BD8" wp14:editId="4B03E8B1">
                  <wp:simplePos x="0" y="0"/>
                  <wp:positionH relativeFrom="column">
                    <wp:posOffset>175895</wp:posOffset>
                  </wp:positionH>
                  <wp:positionV relativeFrom="paragraph">
                    <wp:posOffset>411966</wp:posOffset>
                  </wp:positionV>
                  <wp:extent cx="338400" cy="388800"/>
                  <wp:effectExtent l="0" t="0" r="5080" b="0"/>
                  <wp:wrapNone/>
                  <wp:docPr id="16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6FFF8CD7" w14:textId="77777777" w:rsidR="004A4E60" w:rsidRPr="004B1E02" w:rsidRDefault="004A4E60" w:rsidP="007F2B84">
            <w:pPr>
              <w:jc w:val="center"/>
              <w:rPr>
                <w:rFonts w:cs="Arial"/>
                <w:szCs w:val="24"/>
              </w:rPr>
            </w:pPr>
          </w:p>
        </w:tc>
        <w:tc>
          <w:tcPr>
            <w:tcW w:w="1260" w:type="dxa"/>
            <w:gridSpan w:val="2"/>
          </w:tcPr>
          <w:p w14:paraId="39CB0CE4" w14:textId="77777777" w:rsidR="004A4E60" w:rsidRPr="004B1E02" w:rsidRDefault="004A4E60" w:rsidP="007F2B84">
            <w:pPr>
              <w:jc w:val="center"/>
              <w:rPr>
                <w:rFonts w:cs="Arial"/>
                <w:b/>
                <w:szCs w:val="24"/>
              </w:rPr>
            </w:pPr>
            <w:r w:rsidRPr="004B1E02">
              <w:rPr>
                <w:rFonts w:cs="Arial"/>
                <w:b/>
                <w:szCs w:val="24"/>
              </w:rPr>
              <w:t>Unhappy</w:t>
            </w:r>
          </w:p>
          <w:p w14:paraId="3DBA592D" w14:textId="77777777" w:rsidR="004A4E60" w:rsidRPr="004B1E02" w:rsidRDefault="004A4E60" w:rsidP="007F2B84">
            <w:pPr>
              <w:jc w:val="center"/>
              <w:rPr>
                <w:rFonts w:cs="Arial"/>
                <w:szCs w:val="24"/>
              </w:rPr>
            </w:pPr>
            <w:r w:rsidRPr="004B1E02">
              <w:rPr>
                <w:rFonts w:cs="Arial"/>
                <w:noProof/>
                <w:szCs w:val="24"/>
                <w:lang w:eastAsia="en-GB"/>
              </w:rPr>
              <w:drawing>
                <wp:anchor distT="0" distB="0" distL="114300" distR="114300" simplePos="0" relativeHeight="251823616" behindDoc="0" locked="0" layoutInCell="1" allowOverlap="1" wp14:anchorId="7002A55D" wp14:editId="308EE389">
                  <wp:simplePos x="0" y="0"/>
                  <wp:positionH relativeFrom="column">
                    <wp:posOffset>182245</wp:posOffset>
                  </wp:positionH>
                  <wp:positionV relativeFrom="paragraph">
                    <wp:posOffset>148604</wp:posOffset>
                  </wp:positionV>
                  <wp:extent cx="327600" cy="338400"/>
                  <wp:effectExtent l="0" t="0" r="0" b="5080"/>
                  <wp:wrapNone/>
                  <wp:docPr id="16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0FBDEBA" w14:textId="77777777" w:rsidR="004A4E60" w:rsidRPr="004B1E02" w:rsidRDefault="004A4E60" w:rsidP="007F2B84">
            <w:pPr>
              <w:jc w:val="center"/>
              <w:rPr>
                <w:rFonts w:cs="Arial"/>
                <w:b/>
                <w:szCs w:val="24"/>
              </w:rPr>
            </w:pPr>
            <w:r w:rsidRPr="004B1E02">
              <w:rPr>
                <w:rFonts w:cs="Arial"/>
                <w:noProof/>
                <w:szCs w:val="24"/>
                <w:lang w:eastAsia="en-GB"/>
              </w:rPr>
              <w:drawing>
                <wp:anchor distT="0" distB="0" distL="114300" distR="114300" simplePos="0" relativeHeight="251824640" behindDoc="0" locked="0" layoutInCell="1" allowOverlap="1" wp14:anchorId="74BBD742" wp14:editId="653DECAB">
                  <wp:simplePos x="0" y="0"/>
                  <wp:positionH relativeFrom="page">
                    <wp:posOffset>244475</wp:posOffset>
                  </wp:positionH>
                  <wp:positionV relativeFrom="paragraph">
                    <wp:posOffset>467360</wp:posOffset>
                  </wp:positionV>
                  <wp:extent cx="327025" cy="32702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499C5512" w14:textId="77777777" w:rsidR="004A4E60" w:rsidRPr="004B1E02" w:rsidRDefault="004A4E60" w:rsidP="007F2B84">
            <w:pPr>
              <w:jc w:val="center"/>
              <w:rPr>
                <w:rFonts w:cs="Arial"/>
                <w:szCs w:val="24"/>
              </w:rPr>
            </w:pPr>
          </w:p>
        </w:tc>
      </w:tr>
      <w:tr w:rsidR="004A4E60" w14:paraId="6A507D5B"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5E6DE667" w14:textId="77777777" w:rsidR="004A4E60" w:rsidRPr="004B1E02" w:rsidRDefault="004A4E60" w:rsidP="007F2B84">
            <w:pPr>
              <w:rPr>
                <w:rFonts w:cs="Arial"/>
                <w:b/>
                <w:szCs w:val="24"/>
              </w:rPr>
            </w:pPr>
            <w:r w:rsidRPr="004B1E02">
              <w:rPr>
                <w:rFonts w:cs="Arial"/>
                <w:b/>
                <w:szCs w:val="24"/>
              </w:rPr>
              <w:t>…cared for you?</w:t>
            </w:r>
          </w:p>
        </w:tc>
        <w:tc>
          <w:tcPr>
            <w:tcW w:w="1257" w:type="dxa"/>
            <w:gridSpan w:val="2"/>
          </w:tcPr>
          <w:p w14:paraId="392CE4AB" w14:textId="77777777" w:rsidR="004A4E60" w:rsidRPr="004B1E02" w:rsidRDefault="004A4E60" w:rsidP="007F2B84">
            <w:pPr>
              <w:ind w:right="480"/>
              <w:rPr>
                <w:szCs w:val="24"/>
              </w:rPr>
            </w:pPr>
          </w:p>
        </w:tc>
        <w:tc>
          <w:tcPr>
            <w:tcW w:w="1258" w:type="dxa"/>
            <w:gridSpan w:val="2"/>
          </w:tcPr>
          <w:p w14:paraId="0A4D5981" w14:textId="77777777" w:rsidR="004A4E60" w:rsidRPr="004B1E02" w:rsidRDefault="004A4E60" w:rsidP="007F2B84">
            <w:pPr>
              <w:ind w:right="480"/>
              <w:rPr>
                <w:szCs w:val="24"/>
              </w:rPr>
            </w:pPr>
          </w:p>
        </w:tc>
        <w:tc>
          <w:tcPr>
            <w:tcW w:w="1256" w:type="dxa"/>
            <w:gridSpan w:val="3"/>
          </w:tcPr>
          <w:p w14:paraId="546F541F" w14:textId="77777777" w:rsidR="004A4E60" w:rsidRPr="004B1E02" w:rsidRDefault="004A4E60" w:rsidP="007F2B84">
            <w:pPr>
              <w:ind w:right="480"/>
              <w:rPr>
                <w:szCs w:val="24"/>
              </w:rPr>
            </w:pPr>
          </w:p>
        </w:tc>
        <w:tc>
          <w:tcPr>
            <w:tcW w:w="1260" w:type="dxa"/>
            <w:gridSpan w:val="2"/>
          </w:tcPr>
          <w:p w14:paraId="4DFB142F" w14:textId="77777777" w:rsidR="004A4E60" w:rsidRPr="004B1E02" w:rsidRDefault="004A4E60" w:rsidP="007F2B84">
            <w:pPr>
              <w:ind w:right="480"/>
              <w:rPr>
                <w:szCs w:val="24"/>
              </w:rPr>
            </w:pPr>
          </w:p>
        </w:tc>
        <w:tc>
          <w:tcPr>
            <w:tcW w:w="1216" w:type="dxa"/>
          </w:tcPr>
          <w:p w14:paraId="344230A2" w14:textId="77777777" w:rsidR="004A4E60" w:rsidRPr="004B1E02" w:rsidRDefault="004A4E60" w:rsidP="007F2B84">
            <w:pPr>
              <w:ind w:right="480"/>
              <w:rPr>
                <w:szCs w:val="24"/>
              </w:rPr>
            </w:pPr>
          </w:p>
        </w:tc>
      </w:tr>
      <w:tr w:rsidR="004A4E60" w14:paraId="7AE664C3"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2CE60957" w14:textId="77777777" w:rsidR="004A4E60" w:rsidRPr="004B1E02" w:rsidRDefault="004A4E60" w:rsidP="007F2B84">
            <w:pPr>
              <w:rPr>
                <w:rFonts w:cs="Arial"/>
                <w:b/>
                <w:szCs w:val="24"/>
              </w:rPr>
            </w:pPr>
            <w:r w:rsidRPr="004B1E02">
              <w:rPr>
                <w:rFonts w:cs="Arial"/>
                <w:b/>
                <w:szCs w:val="24"/>
              </w:rPr>
              <w:t>…listened to your needs?</w:t>
            </w:r>
          </w:p>
        </w:tc>
        <w:tc>
          <w:tcPr>
            <w:tcW w:w="1257" w:type="dxa"/>
            <w:gridSpan w:val="2"/>
          </w:tcPr>
          <w:p w14:paraId="10011D0F" w14:textId="77777777" w:rsidR="004A4E60" w:rsidRPr="004B1E02" w:rsidRDefault="004A4E60" w:rsidP="007F2B84">
            <w:pPr>
              <w:ind w:right="480"/>
              <w:rPr>
                <w:szCs w:val="24"/>
              </w:rPr>
            </w:pPr>
          </w:p>
        </w:tc>
        <w:tc>
          <w:tcPr>
            <w:tcW w:w="1258" w:type="dxa"/>
            <w:gridSpan w:val="2"/>
          </w:tcPr>
          <w:p w14:paraId="15C482BF" w14:textId="77777777" w:rsidR="004A4E60" w:rsidRPr="004B1E02" w:rsidRDefault="004A4E60" w:rsidP="007F2B84">
            <w:pPr>
              <w:ind w:right="480"/>
              <w:rPr>
                <w:szCs w:val="24"/>
              </w:rPr>
            </w:pPr>
          </w:p>
        </w:tc>
        <w:tc>
          <w:tcPr>
            <w:tcW w:w="1256" w:type="dxa"/>
            <w:gridSpan w:val="3"/>
          </w:tcPr>
          <w:p w14:paraId="2ED89901" w14:textId="77777777" w:rsidR="004A4E60" w:rsidRPr="004B1E02" w:rsidRDefault="004A4E60" w:rsidP="007F2B84">
            <w:pPr>
              <w:ind w:right="480"/>
              <w:rPr>
                <w:szCs w:val="24"/>
              </w:rPr>
            </w:pPr>
          </w:p>
        </w:tc>
        <w:tc>
          <w:tcPr>
            <w:tcW w:w="1260" w:type="dxa"/>
            <w:gridSpan w:val="2"/>
          </w:tcPr>
          <w:p w14:paraId="46727702" w14:textId="77777777" w:rsidR="004A4E60" w:rsidRPr="004B1E02" w:rsidRDefault="004A4E60" w:rsidP="007F2B84">
            <w:pPr>
              <w:ind w:right="480"/>
              <w:rPr>
                <w:szCs w:val="24"/>
              </w:rPr>
            </w:pPr>
          </w:p>
        </w:tc>
        <w:tc>
          <w:tcPr>
            <w:tcW w:w="1216" w:type="dxa"/>
          </w:tcPr>
          <w:p w14:paraId="304C51AF" w14:textId="77777777" w:rsidR="004A4E60" w:rsidRPr="004B1E02" w:rsidRDefault="004A4E60" w:rsidP="007F2B84">
            <w:pPr>
              <w:ind w:right="480"/>
              <w:rPr>
                <w:szCs w:val="24"/>
              </w:rPr>
            </w:pPr>
          </w:p>
        </w:tc>
      </w:tr>
      <w:tr w:rsidR="004A4E60" w14:paraId="603495F4"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73B483E6" w14:textId="77777777" w:rsidR="004A4E60" w:rsidRPr="004B1E02" w:rsidRDefault="004A4E60" w:rsidP="007F2B84">
            <w:pPr>
              <w:rPr>
                <w:rFonts w:cs="Arial"/>
                <w:b/>
                <w:szCs w:val="24"/>
              </w:rPr>
            </w:pPr>
            <w:r w:rsidRPr="004B1E02">
              <w:rPr>
                <w:rFonts w:cs="Arial"/>
                <w:b/>
                <w:szCs w:val="24"/>
              </w:rPr>
              <w:t>…understood the way you felt?</w:t>
            </w:r>
          </w:p>
        </w:tc>
        <w:tc>
          <w:tcPr>
            <w:tcW w:w="1257" w:type="dxa"/>
            <w:gridSpan w:val="2"/>
          </w:tcPr>
          <w:p w14:paraId="6F350085" w14:textId="77777777" w:rsidR="004A4E60" w:rsidRPr="004B1E02" w:rsidRDefault="004A4E60" w:rsidP="007F2B84">
            <w:pPr>
              <w:ind w:right="480"/>
              <w:rPr>
                <w:szCs w:val="24"/>
              </w:rPr>
            </w:pPr>
          </w:p>
        </w:tc>
        <w:tc>
          <w:tcPr>
            <w:tcW w:w="1258" w:type="dxa"/>
            <w:gridSpan w:val="2"/>
          </w:tcPr>
          <w:p w14:paraId="5F61D2CB" w14:textId="77777777" w:rsidR="004A4E60" w:rsidRPr="004B1E02" w:rsidRDefault="004A4E60" w:rsidP="007F2B84">
            <w:pPr>
              <w:ind w:right="480"/>
              <w:rPr>
                <w:szCs w:val="24"/>
              </w:rPr>
            </w:pPr>
          </w:p>
        </w:tc>
        <w:tc>
          <w:tcPr>
            <w:tcW w:w="1256" w:type="dxa"/>
            <w:gridSpan w:val="3"/>
          </w:tcPr>
          <w:p w14:paraId="46E0A5EA" w14:textId="77777777" w:rsidR="004A4E60" w:rsidRPr="004B1E02" w:rsidRDefault="004A4E60" w:rsidP="007F2B84">
            <w:pPr>
              <w:ind w:right="480"/>
              <w:rPr>
                <w:szCs w:val="24"/>
              </w:rPr>
            </w:pPr>
          </w:p>
        </w:tc>
        <w:tc>
          <w:tcPr>
            <w:tcW w:w="1260" w:type="dxa"/>
            <w:gridSpan w:val="2"/>
          </w:tcPr>
          <w:p w14:paraId="3349D8A0" w14:textId="77777777" w:rsidR="004A4E60" w:rsidRPr="004B1E02" w:rsidRDefault="004A4E60" w:rsidP="007F2B84">
            <w:pPr>
              <w:ind w:right="480"/>
              <w:rPr>
                <w:szCs w:val="24"/>
              </w:rPr>
            </w:pPr>
          </w:p>
        </w:tc>
        <w:tc>
          <w:tcPr>
            <w:tcW w:w="1216" w:type="dxa"/>
          </w:tcPr>
          <w:p w14:paraId="33084B11" w14:textId="77777777" w:rsidR="004A4E60" w:rsidRPr="004B1E02" w:rsidRDefault="004A4E60" w:rsidP="007F2B84">
            <w:pPr>
              <w:ind w:right="480"/>
              <w:rPr>
                <w:szCs w:val="24"/>
              </w:rPr>
            </w:pPr>
          </w:p>
        </w:tc>
      </w:tr>
      <w:tr w:rsidR="004A4E60" w14:paraId="106C0120"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5C69961E" w14:textId="77777777" w:rsidR="004A4E60" w:rsidRPr="004B1E02" w:rsidRDefault="004A4E60" w:rsidP="007F2B84">
            <w:pPr>
              <w:rPr>
                <w:rFonts w:cs="Arial"/>
                <w:b/>
                <w:szCs w:val="24"/>
              </w:rPr>
            </w:pPr>
            <w:r w:rsidRPr="004B1E02">
              <w:rPr>
                <w:rFonts w:cs="Arial"/>
                <w:b/>
                <w:szCs w:val="24"/>
              </w:rPr>
              <w:t>…talked to you?</w:t>
            </w:r>
          </w:p>
        </w:tc>
        <w:tc>
          <w:tcPr>
            <w:tcW w:w="1257" w:type="dxa"/>
            <w:gridSpan w:val="2"/>
          </w:tcPr>
          <w:p w14:paraId="59B0ECFD" w14:textId="77777777" w:rsidR="004A4E60" w:rsidRPr="004B1E02" w:rsidRDefault="004A4E60" w:rsidP="007F2B84">
            <w:pPr>
              <w:ind w:right="480"/>
              <w:rPr>
                <w:szCs w:val="24"/>
              </w:rPr>
            </w:pPr>
          </w:p>
        </w:tc>
        <w:tc>
          <w:tcPr>
            <w:tcW w:w="1258" w:type="dxa"/>
            <w:gridSpan w:val="2"/>
          </w:tcPr>
          <w:p w14:paraId="73809BEB" w14:textId="77777777" w:rsidR="004A4E60" w:rsidRPr="004B1E02" w:rsidRDefault="004A4E60" w:rsidP="007F2B84">
            <w:pPr>
              <w:ind w:right="480"/>
              <w:rPr>
                <w:szCs w:val="24"/>
              </w:rPr>
            </w:pPr>
          </w:p>
        </w:tc>
        <w:tc>
          <w:tcPr>
            <w:tcW w:w="1256" w:type="dxa"/>
            <w:gridSpan w:val="3"/>
          </w:tcPr>
          <w:p w14:paraId="27EA89CC" w14:textId="77777777" w:rsidR="004A4E60" w:rsidRPr="004B1E02" w:rsidRDefault="004A4E60" w:rsidP="007F2B84">
            <w:pPr>
              <w:ind w:right="480"/>
              <w:rPr>
                <w:szCs w:val="24"/>
              </w:rPr>
            </w:pPr>
          </w:p>
        </w:tc>
        <w:tc>
          <w:tcPr>
            <w:tcW w:w="1260" w:type="dxa"/>
            <w:gridSpan w:val="2"/>
          </w:tcPr>
          <w:p w14:paraId="6BB521A9" w14:textId="77777777" w:rsidR="004A4E60" w:rsidRPr="004B1E02" w:rsidRDefault="004A4E60" w:rsidP="007F2B84">
            <w:pPr>
              <w:ind w:right="480"/>
              <w:rPr>
                <w:szCs w:val="24"/>
              </w:rPr>
            </w:pPr>
          </w:p>
        </w:tc>
        <w:tc>
          <w:tcPr>
            <w:tcW w:w="1216" w:type="dxa"/>
          </w:tcPr>
          <w:p w14:paraId="1ED94656" w14:textId="77777777" w:rsidR="004A4E60" w:rsidRPr="004B1E02" w:rsidRDefault="004A4E60" w:rsidP="007F2B84">
            <w:pPr>
              <w:ind w:right="480"/>
              <w:rPr>
                <w:szCs w:val="24"/>
              </w:rPr>
            </w:pPr>
          </w:p>
        </w:tc>
      </w:tr>
      <w:tr w:rsidR="004A4E60" w14:paraId="379A35F4" w14:textId="77777777" w:rsidTr="007F2B84">
        <w:tblPrEx>
          <w:tblLook w:val="00A0" w:firstRow="1" w:lastRow="0" w:firstColumn="1" w:lastColumn="0" w:noHBand="0" w:noVBand="0"/>
        </w:tblPrEx>
        <w:trPr>
          <w:gridBefore w:val="1"/>
          <w:gridAfter w:val="1"/>
          <w:wBefore w:w="34" w:type="dxa"/>
          <w:wAfter w:w="139" w:type="dxa"/>
          <w:trHeight w:val="554"/>
        </w:trPr>
        <w:tc>
          <w:tcPr>
            <w:tcW w:w="2936" w:type="dxa"/>
            <w:gridSpan w:val="4"/>
            <w:shd w:val="clear" w:color="auto" w:fill="FFFF00"/>
            <w:vAlign w:val="center"/>
          </w:tcPr>
          <w:p w14:paraId="1A73DEBA" w14:textId="77777777" w:rsidR="004A4E60" w:rsidRPr="004B1E02" w:rsidRDefault="004A4E60" w:rsidP="007F2B84">
            <w:pPr>
              <w:rPr>
                <w:rFonts w:cs="Arial"/>
                <w:b/>
                <w:szCs w:val="24"/>
              </w:rPr>
            </w:pPr>
            <w:r w:rsidRPr="004B1E02">
              <w:rPr>
                <w:rFonts w:cs="Arial"/>
                <w:b/>
                <w:szCs w:val="24"/>
              </w:rPr>
              <w:t>…showed you respect?</w:t>
            </w:r>
          </w:p>
        </w:tc>
        <w:tc>
          <w:tcPr>
            <w:tcW w:w="1257" w:type="dxa"/>
            <w:gridSpan w:val="2"/>
          </w:tcPr>
          <w:p w14:paraId="6A343E97" w14:textId="77777777" w:rsidR="004A4E60" w:rsidRPr="004B1E02" w:rsidRDefault="004A4E60" w:rsidP="007F2B84">
            <w:pPr>
              <w:ind w:right="480"/>
              <w:rPr>
                <w:szCs w:val="24"/>
              </w:rPr>
            </w:pPr>
          </w:p>
        </w:tc>
        <w:tc>
          <w:tcPr>
            <w:tcW w:w="1258" w:type="dxa"/>
            <w:gridSpan w:val="2"/>
          </w:tcPr>
          <w:p w14:paraId="71520975" w14:textId="77777777" w:rsidR="004A4E60" w:rsidRPr="004B1E02" w:rsidRDefault="004A4E60" w:rsidP="007F2B84">
            <w:pPr>
              <w:ind w:right="480"/>
              <w:rPr>
                <w:szCs w:val="24"/>
              </w:rPr>
            </w:pPr>
          </w:p>
        </w:tc>
        <w:tc>
          <w:tcPr>
            <w:tcW w:w="1256" w:type="dxa"/>
            <w:gridSpan w:val="3"/>
          </w:tcPr>
          <w:p w14:paraId="7341CF34" w14:textId="77777777" w:rsidR="004A4E60" w:rsidRPr="004B1E02" w:rsidRDefault="004A4E60" w:rsidP="007F2B84">
            <w:pPr>
              <w:ind w:right="480"/>
              <w:rPr>
                <w:szCs w:val="24"/>
              </w:rPr>
            </w:pPr>
          </w:p>
        </w:tc>
        <w:tc>
          <w:tcPr>
            <w:tcW w:w="1260" w:type="dxa"/>
            <w:gridSpan w:val="2"/>
          </w:tcPr>
          <w:p w14:paraId="3EB6E7EA" w14:textId="77777777" w:rsidR="004A4E60" w:rsidRPr="004B1E02" w:rsidRDefault="004A4E60" w:rsidP="007F2B84">
            <w:pPr>
              <w:ind w:right="480"/>
              <w:rPr>
                <w:szCs w:val="24"/>
              </w:rPr>
            </w:pPr>
          </w:p>
        </w:tc>
        <w:tc>
          <w:tcPr>
            <w:tcW w:w="1216" w:type="dxa"/>
          </w:tcPr>
          <w:p w14:paraId="09EBD6C0" w14:textId="77777777" w:rsidR="004A4E60" w:rsidRPr="004B1E02" w:rsidRDefault="004A4E60" w:rsidP="007F2B84">
            <w:pPr>
              <w:ind w:right="480"/>
              <w:rPr>
                <w:szCs w:val="24"/>
              </w:rPr>
            </w:pPr>
          </w:p>
        </w:tc>
      </w:tr>
      <w:tr w:rsidR="004A4E60" w14:paraId="6C124C49" w14:textId="77777777" w:rsidTr="007F2B84">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32149FF1" w14:textId="77777777" w:rsidR="004A4E60" w:rsidRDefault="004A4E60" w:rsidP="007F2B84">
            <w:pPr>
              <w:rPr>
                <w:rFonts w:cs="Arial"/>
                <w:b/>
                <w:szCs w:val="24"/>
              </w:rPr>
            </w:pPr>
            <w:r w:rsidRPr="009A5350">
              <w:rPr>
                <w:rFonts w:cs="Arial"/>
                <w:b/>
                <w:szCs w:val="24"/>
              </w:rPr>
              <w:t>What did the student nurse do well?</w:t>
            </w:r>
          </w:p>
          <w:p w14:paraId="5C48B345" w14:textId="77777777" w:rsidR="004A4E60" w:rsidRDefault="004A4E60" w:rsidP="007F2B84">
            <w:pPr>
              <w:ind w:right="480"/>
            </w:pPr>
          </w:p>
        </w:tc>
      </w:tr>
      <w:tr w:rsidR="004A4E60" w14:paraId="23888A07" w14:textId="77777777" w:rsidTr="007F2B84">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15056DC8" w14:textId="77777777" w:rsidR="004A4E60" w:rsidRDefault="004A4E60" w:rsidP="007F2B84">
            <w:pPr>
              <w:rPr>
                <w:rFonts w:cs="Arial"/>
                <w:b/>
                <w:szCs w:val="24"/>
              </w:rPr>
            </w:pPr>
            <w:r w:rsidRPr="009A5350">
              <w:rPr>
                <w:rFonts w:cs="Arial"/>
                <w:b/>
                <w:szCs w:val="24"/>
              </w:rPr>
              <w:t>What could the student nurse have done differently?</w:t>
            </w:r>
          </w:p>
          <w:p w14:paraId="0C513C72" w14:textId="77777777" w:rsidR="004A4E60" w:rsidRDefault="004A4E60" w:rsidP="007F2B84">
            <w:pPr>
              <w:ind w:right="480"/>
            </w:pPr>
          </w:p>
        </w:tc>
      </w:tr>
      <w:tr w:rsidR="004A4E60" w:rsidRPr="00E230F5" w14:paraId="253156A7" w14:textId="77777777" w:rsidTr="007F2B84">
        <w:tblPrEx>
          <w:tblLook w:val="04A0" w:firstRow="1" w:lastRow="0" w:firstColumn="1" w:lastColumn="0" w:noHBand="0" w:noVBand="1"/>
        </w:tblPrEx>
        <w:trPr>
          <w:gridBefore w:val="1"/>
          <w:gridAfter w:val="1"/>
          <w:wBefore w:w="34" w:type="dxa"/>
          <w:wAfter w:w="139" w:type="dxa"/>
          <w:trHeight w:val="1305"/>
        </w:trPr>
        <w:tc>
          <w:tcPr>
            <w:tcW w:w="3114" w:type="dxa"/>
            <w:gridSpan w:val="5"/>
            <w:shd w:val="clear" w:color="auto" w:fill="D0CECE" w:themeFill="background2" w:themeFillShade="E6"/>
          </w:tcPr>
          <w:p w14:paraId="4823F341" w14:textId="77777777" w:rsidR="004A4E60" w:rsidRDefault="004A4E60" w:rsidP="00881424">
            <w:r w:rsidRPr="00E230F5">
              <w:t xml:space="preserve">Date </w:t>
            </w:r>
          </w:p>
          <w:p w14:paraId="2637CDBF" w14:textId="77777777" w:rsidR="004A4E60" w:rsidRPr="00E230F5" w:rsidRDefault="004A4E60" w:rsidP="00881424">
            <w:r>
              <w:softHyphen/>
            </w:r>
            <w:r>
              <w:softHyphen/>
              <w:t>__</w:t>
            </w:r>
            <w:r w:rsidRPr="00E230F5">
              <w:t>__/</w:t>
            </w:r>
            <w:r>
              <w:softHyphen/>
            </w:r>
            <w:r>
              <w:softHyphen/>
              <w:t>__</w:t>
            </w:r>
            <w:r w:rsidRPr="00E230F5">
              <w:t>__/</w:t>
            </w:r>
            <w:r>
              <w:softHyphen/>
            </w:r>
            <w:r>
              <w:softHyphen/>
              <w:t>__</w:t>
            </w:r>
            <w:r w:rsidRPr="00E230F5">
              <w:t>__</w:t>
            </w:r>
          </w:p>
        </w:tc>
        <w:tc>
          <w:tcPr>
            <w:tcW w:w="2977" w:type="dxa"/>
            <w:gridSpan w:val="5"/>
            <w:shd w:val="clear" w:color="auto" w:fill="D0CECE" w:themeFill="background2" w:themeFillShade="E6"/>
          </w:tcPr>
          <w:p w14:paraId="45DCD6A7" w14:textId="77777777" w:rsidR="004A4E60" w:rsidRPr="0066455C" w:rsidRDefault="004A4E60" w:rsidP="00881424">
            <w:pPr>
              <w:rPr>
                <w:b/>
                <w:i/>
              </w:rPr>
            </w:pPr>
            <w:bookmarkStart w:id="54" w:name="_Toc33451445"/>
            <w:r>
              <w:rPr>
                <w:b/>
                <w:i/>
              </w:rPr>
              <w:t>Student</w:t>
            </w:r>
            <w:r w:rsidRPr="0066455C">
              <w:rPr>
                <w:b/>
                <w:i/>
              </w:rPr>
              <w:t xml:space="preserve"> Signature:</w:t>
            </w:r>
            <w:bookmarkEnd w:id="54"/>
          </w:p>
        </w:tc>
        <w:tc>
          <w:tcPr>
            <w:tcW w:w="3092" w:type="dxa"/>
            <w:gridSpan w:val="4"/>
            <w:shd w:val="clear" w:color="auto" w:fill="D0CECE" w:themeFill="background2" w:themeFillShade="E6"/>
          </w:tcPr>
          <w:p w14:paraId="44239C56" w14:textId="77777777" w:rsidR="004A4E60" w:rsidRPr="00E230F5" w:rsidRDefault="004A4E60" w:rsidP="00881424">
            <w:r w:rsidRPr="00852F5E">
              <w:rPr>
                <w:i/>
                <w:szCs w:val="24"/>
              </w:rPr>
              <w:t>Practice Supervisor</w:t>
            </w:r>
            <w:r>
              <w:rPr>
                <w:i/>
                <w:szCs w:val="24"/>
              </w:rPr>
              <w:t xml:space="preserve"> and/or Assessor</w:t>
            </w:r>
            <w:r w:rsidRPr="00852F5E">
              <w:rPr>
                <w:i/>
                <w:szCs w:val="24"/>
              </w:rPr>
              <w:t xml:space="preserve"> Signature:</w:t>
            </w:r>
          </w:p>
        </w:tc>
      </w:tr>
      <w:tr w:rsidR="004A4E60" w:rsidRPr="003E01C8" w14:paraId="17369F35" w14:textId="77777777" w:rsidTr="007F2B84">
        <w:tc>
          <w:tcPr>
            <w:tcW w:w="9356" w:type="dxa"/>
            <w:gridSpan w:val="16"/>
            <w:tcBorders>
              <w:bottom w:val="single" w:sz="4" w:space="0" w:color="auto"/>
            </w:tcBorders>
            <w:shd w:val="clear" w:color="auto" w:fill="E7E6E6"/>
          </w:tcPr>
          <w:p w14:paraId="70D5FC1D" w14:textId="77777777" w:rsidR="004A4E60" w:rsidRPr="000A184C" w:rsidRDefault="004A4E60" w:rsidP="007F2B84">
            <w:pPr>
              <w:spacing w:before="120" w:after="120"/>
              <w:rPr>
                <w:b/>
                <w:bCs/>
              </w:rPr>
            </w:pPr>
            <w:r w:rsidRPr="003E01C8">
              <w:lastRenderedPageBreak/>
              <w:br w:type="page"/>
            </w:r>
            <w:r w:rsidRPr="000A184C">
              <w:rPr>
                <w:b/>
                <w:bCs/>
              </w:rPr>
              <w:t>Student Reflection on S</w:t>
            </w:r>
            <w:r>
              <w:rPr>
                <w:b/>
                <w:bCs/>
              </w:rPr>
              <w:t>ervice</w:t>
            </w:r>
            <w:r w:rsidRPr="000A184C">
              <w:rPr>
                <w:b/>
                <w:bCs/>
              </w:rPr>
              <w:t xml:space="preserve"> User / Carer Feedback </w:t>
            </w:r>
          </w:p>
          <w:p w14:paraId="5C35CE42" w14:textId="77777777" w:rsidR="004A4E60" w:rsidRPr="003E01C8" w:rsidRDefault="004A4E60" w:rsidP="007F2B84">
            <w:pPr>
              <w:spacing w:before="120" w:after="120"/>
              <w:rPr>
                <w:color w:val="000000"/>
              </w:rPr>
            </w:pPr>
            <w:r>
              <w:rPr>
                <w:b/>
                <w:bCs/>
              </w:rPr>
              <w:t>PART 2</w:t>
            </w:r>
            <w:r w:rsidRPr="000A184C">
              <w:rPr>
                <w:b/>
                <w:bCs/>
              </w:rPr>
              <w:t xml:space="preserve">: </w:t>
            </w:r>
            <w:r>
              <w:rPr>
                <w:b/>
                <w:bCs/>
              </w:rPr>
              <w:t>PLE 2b</w:t>
            </w:r>
          </w:p>
        </w:tc>
      </w:tr>
      <w:tr w:rsidR="004A4E60" w:rsidRPr="003E01C8" w14:paraId="1A7737CA" w14:textId="77777777" w:rsidTr="007F2B84">
        <w:tblPrEx>
          <w:tblLook w:val="04A0" w:firstRow="1" w:lastRow="0" w:firstColumn="1" w:lastColumn="0" w:noHBand="0" w:noVBand="1"/>
        </w:tblPrEx>
        <w:trPr>
          <w:trHeight w:val="3047"/>
        </w:trPr>
        <w:tc>
          <w:tcPr>
            <w:tcW w:w="9356" w:type="dxa"/>
            <w:gridSpan w:val="16"/>
          </w:tcPr>
          <w:p w14:paraId="258676F1" w14:textId="77777777" w:rsidR="004A4E60" w:rsidRPr="003E01C8" w:rsidRDefault="004A4E60" w:rsidP="007F2B84">
            <w:r w:rsidRPr="003E01C8">
              <w:t>Please note any other forms of service user/carer feedback (</w:t>
            </w:r>
            <w:proofErr w:type="spellStart"/>
            <w:r w:rsidRPr="003E01C8">
              <w:t>eg</w:t>
            </w:r>
            <w:proofErr w:type="spellEnd"/>
            <w:r w:rsidRPr="003E01C8">
              <w:t xml:space="preserve"> cards, letters, emails). </w:t>
            </w:r>
            <w:r w:rsidRPr="003E01C8">
              <w:rPr>
                <w:i/>
              </w:rPr>
              <w:t>Please ensure anonymity is maintained</w:t>
            </w:r>
          </w:p>
          <w:p w14:paraId="328DC85A" w14:textId="77777777" w:rsidR="004A4E60" w:rsidRPr="003E01C8" w:rsidRDefault="004A4E60" w:rsidP="007F2B84"/>
          <w:p w14:paraId="044C0582" w14:textId="77777777" w:rsidR="004A4E60" w:rsidRPr="003E01C8" w:rsidRDefault="004A4E60" w:rsidP="007F2B84"/>
          <w:p w14:paraId="737BF369" w14:textId="77777777" w:rsidR="004A4E60" w:rsidRPr="003E01C8" w:rsidRDefault="004A4E60" w:rsidP="007F2B84"/>
          <w:p w14:paraId="75360345" w14:textId="77777777" w:rsidR="004A4E60" w:rsidRPr="003E01C8" w:rsidRDefault="004A4E60" w:rsidP="007F2B84"/>
          <w:p w14:paraId="34285F49" w14:textId="77777777" w:rsidR="004A4E60" w:rsidRPr="003E01C8" w:rsidRDefault="004A4E60" w:rsidP="007F2B84"/>
          <w:p w14:paraId="0BDC38AF" w14:textId="77777777" w:rsidR="004A4E60" w:rsidRPr="003E01C8" w:rsidRDefault="004A4E60" w:rsidP="007F2B84"/>
        </w:tc>
      </w:tr>
      <w:tr w:rsidR="004A4E60" w:rsidRPr="003E01C8" w14:paraId="658DFA01" w14:textId="77777777" w:rsidTr="007F2B84">
        <w:tblPrEx>
          <w:tblLook w:val="04A0" w:firstRow="1" w:lastRow="0" w:firstColumn="1" w:lastColumn="0" w:noHBand="0" w:noVBand="1"/>
        </w:tblPrEx>
        <w:tc>
          <w:tcPr>
            <w:tcW w:w="9356" w:type="dxa"/>
            <w:gridSpan w:val="16"/>
          </w:tcPr>
          <w:p w14:paraId="6AA40C48" w14:textId="77777777" w:rsidR="004A4E60" w:rsidRPr="003E01C8" w:rsidRDefault="004A4E60" w:rsidP="007F2B84">
            <w:r w:rsidRPr="003E01C8">
              <w:t>Use the box below to record your thoughts and feelings on all service user/carer feedback received:</w:t>
            </w:r>
          </w:p>
          <w:p w14:paraId="3278266F" w14:textId="77777777" w:rsidR="004A4E60" w:rsidRPr="003E01C8" w:rsidRDefault="004A4E60" w:rsidP="007F2B84"/>
          <w:p w14:paraId="466748F7" w14:textId="77777777" w:rsidR="004A4E60" w:rsidRPr="003E01C8" w:rsidRDefault="004A4E60" w:rsidP="007F2B84"/>
          <w:p w14:paraId="03670101" w14:textId="77777777" w:rsidR="004A4E60" w:rsidRPr="003E01C8" w:rsidRDefault="004A4E60" w:rsidP="007F2B84"/>
          <w:p w14:paraId="219E2B9A" w14:textId="77777777" w:rsidR="004A4E60" w:rsidRPr="003E01C8" w:rsidRDefault="004A4E60" w:rsidP="007F2B84"/>
          <w:p w14:paraId="4BFB7B2D" w14:textId="77777777" w:rsidR="004A4E60" w:rsidRPr="003E01C8" w:rsidRDefault="004A4E60" w:rsidP="007F2B84"/>
          <w:p w14:paraId="09B14B16" w14:textId="77777777" w:rsidR="004A4E60" w:rsidRPr="003E01C8" w:rsidRDefault="004A4E60" w:rsidP="007F2B84"/>
          <w:p w14:paraId="719A4762" w14:textId="77777777" w:rsidR="004A4E60" w:rsidRPr="003E01C8" w:rsidRDefault="004A4E60" w:rsidP="007F2B84"/>
          <w:p w14:paraId="46B163E0" w14:textId="77777777" w:rsidR="004A4E60" w:rsidRPr="003E01C8" w:rsidRDefault="004A4E60" w:rsidP="007F2B84"/>
          <w:p w14:paraId="1E516A29" w14:textId="77777777" w:rsidR="004A4E60" w:rsidRPr="003E01C8" w:rsidRDefault="004A4E60" w:rsidP="007F2B84"/>
          <w:p w14:paraId="34625BF2" w14:textId="77777777" w:rsidR="004A4E60" w:rsidRPr="003E01C8" w:rsidRDefault="004A4E60" w:rsidP="007F2B84"/>
          <w:p w14:paraId="3C6E1D78" w14:textId="77777777" w:rsidR="004A4E60" w:rsidRPr="003E01C8" w:rsidRDefault="004A4E60" w:rsidP="007F2B84"/>
          <w:p w14:paraId="676D542A" w14:textId="77777777" w:rsidR="004A4E60" w:rsidRPr="003E01C8" w:rsidRDefault="004A4E60" w:rsidP="007F2B84"/>
          <w:p w14:paraId="6842CBB6" w14:textId="77777777" w:rsidR="004A4E60" w:rsidRPr="003E01C8" w:rsidRDefault="004A4E60" w:rsidP="007F2B84"/>
        </w:tc>
      </w:tr>
      <w:tr w:rsidR="004A4E60" w:rsidRPr="003E01C8" w14:paraId="6BA73FD2" w14:textId="77777777" w:rsidTr="007F2B84">
        <w:tblPrEx>
          <w:tblLook w:val="04A0" w:firstRow="1" w:lastRow="0" w:firstColumn="1" w:lastColumn="0" w:noHBand="0" w:noVBand="1"/>
        </w:tblPrEx>
        <w:tc>
          <w:tcPr>
            <w:tcW w:w="2014" w:type="dxa"/>
            <w:gridSpan w:val="3"/>
            <w:shd w:val="clear" w:color="auto" w:fill="E7E6E6"/>
          </w:tcPr>
          <w:p w14:paraId="12BCDFFE" w14:textId="77777777" w:rsidR="004A4E60" w:rsidRPr="003E01C8" w:rsidRDefault="004A4E60" w:rsidP="007F2B84">
            <w:r w:rsidRPr="003E01C8">
              <w:t xml:space="preserve">Date </w:t>
            </w:r>
          </w:p>
          <w:p w14:paraId="72E9CEC4" w14:textId="77777777" w:rsidR="004A4E60" w:rsidRPr="003E01C8" w:rsidRDefault="004A4E60" w:rsidP="007F2B84">
            <w:r w:rsidRPr="003E01C8">
              <w:t>____/</w:t>
            </w:r>
            <w:r w:rsidRPr="003E01C8">
              <w:softHyphen/>
            </w:r>
            <w:r w:rsidRPr="003E01C8">
              <w:softHyphen/>
              <w:t>____/</w:t>
            </w:r>
            <w:r w:rsidRPr="003E01C8">
              <w:softHyphen/>
            </w:r>
            <w:r w:rsidRPr="003E01C8">
              <w:softHyphen/>
              <w:t>____</w:t>
            </w:r>
          </w:p>
        </w:tc>
        <w:tc>
          <w:tcPr>
            <w:tcW w:w="3544" w:type="dxa"/>
            <w:gridSpan w:val="7"/>
            <w:shd w:val="clear" w:color="auto" w:fill="E7E6E6"/>
          </w:tcPr>
          <w:p w14:paraId="0EAE1796" w14:textId="77777777" w:rsidR="004A4E60" w:rsidRPr="003E01C8" w:rsidRDefault="004A4E60" w:rsidP="007F2B84">
            <w:r w:rsidRPr="003E01C8">
              <w:t>Student Signature:</w:t>
            </w:r>
          </w:p>
        </w:tc>
        <w:tc>
          <w:tcPr>
            <w:tcW w:w="3798" w:type="dxa"/>
            <w:gridSpan w:val="6"/>
            <w:shd w:val="clear" w:color="auto" w:fill="E7E6E6"/>
          </w:tcPr>
          <w:p w14:paraId="47CB9C00" w14:textId="77777777" w:rsidR="004A4E60" w:rsidRPr="003E01C8" w:rsidRDefault="004A4E60" w:rsidP="007F2B84">
            <w:r w:rsidRPr="003E01C8">
              <w:t>Practice Supervisor and/or Assessor Signature:</w:t>
            </w:r>
          </w:p>
          <w:p w14:paraId="692C82EA" w14:textId="77777777" w:rsidR="004A4E60" w:rsidRPr="003E01C8" w:rsidRDefault="004A4E60" w:rsidP="007F2B84"/>
        </w:tc>
      </w:tr>
      <w:tr w:rsidR="004A4E60" w:rsidRPr="003E01C8" w14:paraId="336C0494" w14:textId="77777777" w:rsidTr="007F2B84">
        <w:trPr>
          <w:gridBefore w:val="1"/>
          <w:wBefore w:w="34" w:type="dxa"/>
        </w:trPr>
        <w:tc>
          <w:tcPr>
            <w:tcW w:w="9322" w:type="dxa"/>
            <w:gridSpan w:val="15"/>
            <w:tcBorders>
              <w:top w:val="single" w:sz="4" w:space="0" w:color="auto"/>
              <w:bottom w:val="single" w:sz="4" w:space="0" w:color="auto"/>
            </w:tcBorders>
            <w:shd w:val="clear" w:color="auto" w:fill="E7E6E6"/>
          </w:tcPr>
          <w:p w14:paraId="0A483BF3" w14:textId="77777777" w:rsidR="004A4E60" w:rsidRPr="000A184C" w:rsidRDefault="004A4E60" w:rsidP="007F2B84">
            <w:pPr>
              <w:spacing w:before="120" w:after="120"/>
              <w:rPr>
                <w:b/>
                <w:bCs/>
              </w:rPr>
            </w:pPr>
            <w:r w:rsidRPr="003E01C8">
              <w:lastRenderedPageBreak/>
              <w:br w:type="page"/>
            </w:r>
            <w:r w:rsidRPr="003E01C8">
              <w:br w:type="page"/>
            </w:r>
            <w:r w:rsidRPr="000A184C">
              <w:rPr>
                <w:b/>
                <w:bCs/>
              </w:rPr>
              <w:t>FEEDBACK FROM ADDITIONAL LEARNING OPPORTUNITIES</w:t>
            </w:r>
          </w:p>
          <w:p w14:paraId="1030990B" w14:textId="77777777" w:rsidR="004A4E60" w:rsidRPr="003E01C8" w:rsidRDefault="004A4E60" w:rsidP="007F2B84">
            <w:pPr>
              <w:spacing w:before="120" w:after="120"/>
              <w:rPr>
                <w:color w:val="000000"/>
              </w:rPr>
            </w:pPr>
            <w:r>
              <w:rPr>
                <w:b/>
                <w:bCs/>
              </w:rPr>
              <w:t>PART 2</w:t>
            </w:r>
            <w:r w:rsidRPr="000A184C">
              <w:rPr>
                <w:b/>
                <w:bCs/>
              </w:rPr>
              <w:t xml:space="preserve">: </w:t>
            </w:r>
            <w:r>
              <w:rPr>
                <w:b/>
                <w:bCs/>
              </w:rPr>
              <w:t>PLE 2b</w:t>
            </w:r>
          </w:p>
        </w:tc>
      </w:tr>
      <w:tr w:rsidR="004A4E60" w:rsidRPr="003E01C8" w14:paraId="3042D7C8" w14:textId="77777777" w:rsidTr="007F2B84">
        <w:tblPrEx>
          <w:tblLook w:val="04A0" w:firstRow="1" w:lastRow="0" w:firstColumn="1" w:lastColumn="0" w:noHBand="0" w:noVBand="1"/>
        </w:tblPrEx>
        <w:trPr>
          <w:gridBefore w:val="1"/>
          <w:wBefore w:w="34" w:type="dxa"/>
          <w:trHeight w:val="941"/>
        </w:trPr>
        <w:tc>
          <w:tcPr>
            <w:tcW w:w="4661" w:type="dxa"/>
            <w:gridSpan w:val="7"/>
          </w:tcPr>
          <w:p w14:paraId="51F8637A" w14:textId="77777777" w:rsidR="004A4E60" w:rsidRPr="003E01C8" w:rsidRDefault="004A4E60" w:rsidP="007F2B84">
            <w:pPr>
              <w:rPr>
                <w:szCs w:val="24"/>
              </w:rPr>
            </w:pPr>
            <w:r w:rsidRPr="003E01C8">
              <w:br w:type="page"/>
              <w:t>Student Name</w:t>
            </w:r>
          </w:p>
        </w:tc>
        <w:tc>
          <w:tcPr>
            <w:tcW w:w="4661" w:type="dxa"/>
            <w:gridSpan w:val="8"/>
          </w:tcPr>
          <w:p w14:paraId="410D24A0" w14:textId="77777777" w:rsidR="004A4E60" w:rsidRPr="003E01C8" w:rsidRDefault="004A4E60" w:rsidP="007F2B84">
            <w:pPr>
              <w:rPr>
                <w:szCs w:val="24"/>
              </w:rPr>
            </w:pPr>
            <w:r w:rsidRPr="003E01C8">
              <w:t>Intake</w:t>
            </w:r>
          </w:p>
        </w:tc>
      </w:tr>
      <w:tr w:rsidR="004A4E60" w:rsidRPr="003E01C8" w14:paraId="08E60FA1" w14:textId="77777777" w:rsidTr="007F2B84">
        <w:tblPrEx>
          <w:tblLook w:val="04A0" w:firstRow="1" w:lastRow="0" w:firstColumn="1" w:lastColumn="0" w:noHBand="0" w:noVBand="1"/>
        </w:tblPrEx>
        <w:trPr>
          <w:gridBefore w:val="1"/>
          <w:wBefore w:w="34" w:type="dxa"/>
          <w:trHeight w:val="941"/>
        </w:trPr>
        <w:tc>
          <w:tcPr>
            <w:tcW w:w="4661" w:type="dxa"/>
            <w:gridSpan w:val="7"/>
          </w:tcPr>
          <w:p w14:paraId="0F5CDC57" w14:textId="77777777" w:rsidR="004A4E60" w:rsidRPr="003E01C8" w:rsidRDefault="004A4E60" w:rsidP="007F2B84">
            <w:pPr>
              <w:rPr>
                <w:szCs w:val="24"/>
              </w:rPr>
            </w:pPr>
            <w:r w:rsidRPr="003E01C8">
              <w:t>Student ID</w:t>
            </w:r>
          </w:p>
        </w:tc>
        <w:tc>
          <w:tcPr>
            <w:tcW w:w="4661" w:type="dxa"/>
            <w:gridSpan w:val="8"/>
          </w:tcPr>
          <w:p w14:paraId="787DB06C" w14:textId="77777777" w:rsidR="004A4E60" w:rsidRPr="003E01C8" w:rsidRDefault="004A4E60" w:rsidP="007F2B84">
            <w:pPr>
              <w:rPr>
                <w:szCs w:val="24"/>
              </w:rPr>
            </w:pPr>
            <w:r w:rsidRPr="003E01C8">
              <w:t>Year</w:t>
            </w:r>
          </w:p>
        </w:tc>
      </w:tr>
      <w:tr w:rsidR="004A4E60" w:rsidRPr="003E01C8" w14:paraId="3CA53E28" w14:textId="77777777" w:rsidTr="007F2B84">
        <w:tblPrEx>
          <w:tblLook w:val="04A0" w:firstRow="1" w:lastRow="0" w:firstColumn="1" w:lastColumn="0" w:noHBand="0" w:noVBand="1"/>
        </w:tblPrEx>
        <w:trPr>
          <w:gridBefore w:val="1"/>
          <w:wBefore w:w="34" w:type="dxa"/>
          <w:trHeight w:val="890"/>
        </w:trPr>
        <w:tc>
          <w:tcPr>
            <w:tcW w:w="4661" w:type="dxa"/>
            <w:gridSpan w:val="7"/>
          </w:tcPr>
          <w:p w14:paraId="7CF258A5" w14:textId="77777777" w:rsidR="004A4E60" w:rsidRPr="003E01C8" w:rsidRDefault="004A4E60" w:rsidP="007F2B84">
            <w:r w:rsidRPr="003E01C8">
              <w:t>Name of Placement</w:t>
            </w:r>
          </w:p>
        </w:tc>
        <w:tc>
          <w:tcPr>
            <w:tcW w:w="4661" w:type="dxa"/>
            <w:gridSpan w:val="8"/>
          </w:tcPr>
          <w:p w14:paraId="783FA4E1" w14:textId="77777777" w:rsidR="004A4E60" w:rsidRPr="003E01C8" w:rsidRDefault="004A4E60" w:rsidP="007F2B84">
            <w:r w:rsidRPr="003E01C8">
              <w:t>Practice Supervisor</w:t>
            </w:r>
          </w:p>
        </w:tc>
      </w:tr>
      <w:tr w:rsidR="004A4E60" w:rsidRPr="003E01C8" w14:paraId="17E3DE17" w14:textId="77777777" w:rsidTr="007F2B84">
        <w:tblPrEx>
          <w:tblLook w:val="04A0" w:firstRow="1" w:lastRow="0" w:firstColumn="1" w:lastColumn="0" w:noHBand="0" w:noVBand="1"/>
        </w:tblPrEx>
        <w:trPr>
          <w:gridBefore w:val="1"/>
          <w:wBefore w:w="34" w:type="dxa"/>
          <w:trHeight w:val="815"/>
        </w:trPr>
        <w:tc>
          <w:tcPr>
            <w:tcW w:w="9322" w:type="dxa"/>
            <w:gridSpan w:val="15"/>
          </w:tcPr>
          <w:p w14:paraId="2A4E4618" w14:textId="77777777" w:rsidR="004A4E60" w:rsidRPr="003E01C8" w:rsidRDefault="004A4E60" w:rsidP="007F2B84">
            <w:r w:rsidRPr="003E01C8">
              <w:t>Name and Location of Organisation/Professional Visited:</w:t>
            </w:r>
          </w:p>
        </w:tc>
      </w:tr>
      <w:tr w:rsidR="004A4E60" w:rsidRPr="003E01C8" w14:paraId="26B4BFF4" w14:textId="77777777" w:rsidTr="007F2B84">
        <w:tblPrEx>
          <w:tblLook w:val="04A0" w:firstRow="1" w:lastRow="0" w:firstColumn="1" w:lastColumn="0" w:noHBand="0" w:noVBand="1"/>
        </w:tblPrEx>
        <w:trPr>
          <w:gridBefore w:val="1"/>
          <w:wBefore w:w="34" w:type="dxa"/>
        </w:trPr>
        <w:tc>
          <w:tcPr>
            <w:tcW w:w="9322" w:type="dxa"/>
            <w:gridSpan w:val="15"/>
          </w:tcPr>
          <w:p w14:paraId="1BCBC3E4" w14:textId="77777777" w:rsidR="004A4E60" w:rsidRPr="003E01C8" w:rsidRDefault="004A4E60" w:rsidP="007F2B84">
            <w:r w:rsidRPr="003E01C8">
              <w:rPr>
                <w:b/>
                <w:lang w:val="en-US"/>
              </w:rPr>
              <w:t xml:space="preserve">Individual overseeing student’s opportunity comments </w:t>
            </w:r>
            <w:r w:rsidRPr="003E01C8">
              <w:rPr>
                <w:lang w:val="en-US"/>
              </w:rPr>
              <w:t>– Please comment on student performance and what learning has taken place?</w:t>
            </w:r>
          </w:p>
          <w:p w14:paraId="7326C9C2" w14:textId="77777777" w:rsidR="004A4E60" w:rsidRPr="003E01C8" w:rsidRDefault="004A4E60" w:rsidP="007F2B84"/>
          <w:p w14:paraId="3216FFB4" w14:textId="77777777" w:rsidR="004A4E60" w:rsidRPr="003E01C8" w:rsidRDefault="004A4E60" w:rsidP="007F2B84"/>
          <w:p w14:paraId="375C6958" w14:textId="77777777" w:rsidR="004A4E60" w:rsidRPr="003E01C8" w:rsidRDefault="004A4E60" w:rsidP="007F2B84"/>
          <w:p w14:paraId="6F421D59" w14:textId="77777777" w:rsidR="004A4E60" w:rsidRPr="003E01C8" w:rsidRDefault="004A4E60" w:rsidP="007F2B84"/>
          <w:p w14:paraId="566CCB01" w14:textId="77777777" w:rsidR="004A4E60" w:rsidRPr="003E01C8" w:rsidRDefault="004A4E60" w:rsidP="007F2B84"/>
        </w:tc>
      </w:tr>
      <w:tr w:rsidR="004A4E60" w:rsidRPr="003E01C8" w14:paraId="75ECB9B7" w14:textId="77777777" w:rsidTr="007F2B84">
        <w:tblPrEx>
          <w:tblLook w:val="04A0" w:firstRow="1" w:lastRow="0" w:firstColumn="1" w:lastColumn="0" w:noHBand="0" w:noVBand="1"/>
        </w:tblPrEx>
        <w:trPr>
          <w:gridBefore w:val="1"/>
          <w:wBefore w:w="34" w:type="dxa"/>
        </w:trPr>
        <w:tc>
          <w:tcPr>
            <w:tcW w:w="9322" w:type="dxa"/>
            <w:gridSpan w:val="15"/>
          </w:tcPr>
          <w:p w14:paraId="7F34BE44" w14:textId="77777777" w:rsidR="004A4E60" w:rsidRPr="003E01C8" w:rsidRDefault="004A4E60" w:rsidP="007F2B84">
            <w:pPr>
              <w:rPr>
                <w:lang w:val="en-US"/>
              </w:rPr>
            </w:pPr>
            <w:r w:rsidRPr="003E01C8">
              <w:rPr>
                <w:lang w:val="en-US"/>
              </w:rPr>
              <w:t>Print Name:                                                       Sign:</w:t>
            </w:r>
          </w:p>
          <w:p w14:paraId="2574339C" w14:textId="77777777" w:rsidR="004A4E60" w:rsidRPr="003E01C8" w:rsidDel="005A4292" w:rsidRDefault="004A4E60" w:rsidP="007F2B84">
            <w:pPr>
              <w:rPr>
                <w:lang w:val="en-US"/>
              </w:rPr>
            </w:pPr>
            <w:r w:rsidRPr="003E01C8">
              <w:rPr>
                <w:lang w:val="en-US"/>
              </w:rPr>
              <w:t>Date:</w:t>
            </w:r>
            <w:r w:rsidRPr="003E01C8">
              <w:rPr>
                <w:lang w:val="en-US"/>
              </w:rPr>
              <w:tab/>
            </w:r>
          </w:p>
        </w:tc>
      </w:tr>
      <w:tr w:rsidR="004A4E60" w:rsidRPr="003E01C8" w14:paraId="0F2E2526" w14:textId="77777777" w:rsidTr="007F2B84">
        <w:tblPrEx>
          <w:tblLook w:val="04A0" w:firstRow="1" w:lastRow="0" w:firstColumn="1" w:lastColumn="0" w:noHBand="0" w:noVBand="1"/>
        </w:tblPrEx>
        <w:trPr>
          <w:gridBefore w:val="1"/>
          <w:wBefore w:w="34" w:type="dxa"/>
        </w:trPr>
        <w:tc>
          <w:tcPr>
            <w:tcW w:w="9322" w:type="dxa"/>
            <w:gridSpan w:val="15"/>
          </w:tcPr>
          <w:p w14:paraId="159D9DB7" w14:textId="77777777" w:rsidR="004A4E60" w:rsidRPr="003E01C8" w:rsidRDefault="004A4E60" w:rsidP="007F2B84">
            <w:pPr>
              <w:rPr>
                <w:b/>
                <w:lang w:val="en-US"/>
              </w:rPr>
            </w:pPr>
            <w:r w:rsidRPr="003E01C8">
              <w:rPr>
                <w:b/>
                <w:lang w:val="en-US"/>
              </w:rPr>
              <w:t xml:space="preserve">Student reflection </w:t>
            </w:r>
            <w:r w:rsidRPr="003E01C8">
              <w:rPr>
                <w:lang w:val="en-US"/>
              </w:rPr>
              <w:t>- please reflect on what you have learned?</w:t>
            </w:r>
          </w:p>
          <w:p w14:paraId="5AB82F40" w14:textId="77777777" w:rsidR="004A4E60" w:rsidRPr="003E01C8" w:rsidRDefault="004A4E60" w:rsidP="007F2B84"/>
          <w:p w14:paraId="66F985CF" w14:textId="77777777" w:rsidR="004A4E60" w:rsidRPr="003E01C8" w:rsidRDefault="004A4E60" w:rsidP="007F2B84"/>
          <w:p w14:paraId="0D8F550E" w14:textId="77777777" w:rsidR="004A4E60" w:rsidRPr="003E01C8" w:rsidRDefault="004A4E60" w:rsidP="007F2B84"/>
          <w:p w14:paraId="4EBEC16B" w14:textId="77777777" w:rsidR="004A4E60" w:rsidRPr="003E01C8" w:rsidRDefault="004A4E60" w:rsidP="007F2B84"/>
          <w:p w14:paraId="070EFCB7" w14:textId="77777777" w:rsidR="004A4E60" w:rsidRDefault="004A4E60" w:rsidP="007F2B84"/>
          <w:p w14:paraId="6501BFF6" w14:textId="77777777" w:rsidR="004A4E60" w:rsidRPr="003E01C8" w:rsidRDefault="004A4E60" w:rsidP="007F2B84"/>
        </w:tc>
      </w:tr>
      <w:tr w:rsidR="004A4E60" w:rsidRPr="003E01C8" w14:paraId="4513A586" w14:textId="77777777" w:rsidTr="007F2B84">
        <w:tblPrEx>
          <w:tblLook w:val="04A0" w:firstRow="1" w:lastRow="0" w:firstColumn="1" w:lastColumn="0" w:noHBand="0" w:noVBand="1"/>
        </w:tblPrEx>
        <w:trPr>
          <w:gridBefore w:val="1"/>
          <w:wBefore w:w="34" w:type="dxa"/>
          <w:trHeight w:val="525"/>
        </w:trPr>
        <w:tc>
          <w:tcPr>
            <w:tcW w:w="9322" w:type="dxa"/>
            <w:gridSpan w:val="15"/>
          </w:tcPr>
          <w:p w14:paraId="7853E20B" w14:textId="77777777" w:rsidR="004A4E60" w:rsidRPr="003E01C8" w:rsidRDefault="004A4E60" w:rsidP="007F2B84">
            <w:pPr>
              <w:rPr>
                <w:lang w:val="en-US"/>
              </w:rPr>
            </w:pPr>
            <w:r w:rsidRPr="003E01C8">
              <w:rPr>
                <w:lang w:val="en-US"/>
              </w:rPr>
              <w:t>Date:</w:t>
            </w:r>
          </w:p>
        </w:tc>
      </w:tr>
      <w:tr w:rsidR="004A4E60" w:rsidRPr="003E01C8" w14:paraId="3260BAB6" w14:textId="77777777" w:rsidTr="007F2B84">
        <w:tblPrEx>
          <w:tblLook w:val="04A0" w:firstRow="1" w:lastRow="0" w:firstColumn="1" w:lastColumn="0" w:noHBand="0" w:noVBand="1"/>
        </w:tblPrEx>
        <w:trPr>
          <w:gridBefore w:val="1"/>
          <w:wBefore w:w="34" w:type="dxa"/>
          <w:trHeight w:val="525"/>
        </w:trPr>
        <w:tc>
          <w:tcPr>
            <w:tcW w:w="9322" w:type="dxa"/>
            <w:gridSpan w:val="15"/>
          </w:tcPr>
          <w:p w14:paraId="1DC1E451" w14:textId="77777777" w:rsidR="004A4E60" w:rsidRPr="003E01C8" w:rsidRDefault="004A4E60" w:rsidP="007F2B84">
            <w:pPr>
              <w:rPr>
                <w:lang w:val="en-US"/>
              </w:rPr>
            </w:pPr>
            <w:r w:rsidRPr="003E01C8">
              <w:rPr>
                <w:lang w:val="en-US"/>
              </w:rPr>
              <w:t>Student signature:</w:t>
            </w:r>
          </w:p>
        </w:tc>
      </w:tr>
      <w:tr w:rsidR="004A4E60" w:rsidRPr="003E01C8" w14:paraId="3FE024E5" w14:textId="77777777" w:rsidTr="007F2B84">
        <w:trPr>
          <w:gridBefore w:val="1"/>
          <w:wBefore w:w="34" w:type="dxa"/>
        </w:trPr>
        <w:tc>
          <w:tcPr>
            <w:tcW w:w="9322" w:type="dxa"/>
            <w:gridSpan w:val="15"/>
            <w:tcBorders>
              <w:bottom w:val="single" w:sz="4" w:space="0" w:color="auto"/>
            </w:tcBorders>
            <w:shd w:val="clear" w:color="auto" w:fill="E7E6E6"/>
          </w:tcPr>
          <w:p w14:paraId="43E7B64D" w14:textId="77777777" w:rsidR="004A4E60" w:rsidRPr="000A184C" w:rsidRDefault="004A4E60" w:rsidP="007F2B84">
            <w:pPr>
              <w:rPr>
                <w:b/>
                <w:bCs/>
              </w:rPr>
            </w:pPr>
            <w:r w:rsidRPr="003E01C8">
              <w:lastRenderedPageBreak/>
              <w:br w:type="page"/>
            </w:r>
            <w:r w:rsidRPr="000A184C">
              <w:rPr>
                <w:b/>
                <w:bCs/>
              </w:rPr>
              <w:t>ADDITIONAL NOTES</w:t>
            </w:r>
          </w:p>
          <w:p w14:paraId="2B498E2D" w14:textId="77777777" w:rsidR="004A4E60" w:rsidRPr="003E01C8" w:rsidRDefault="004A4E60" w:rsidP="007F2B84">
            <w:pPr>
              <w:rPr>
                <w:color w:val="000000"/>
              </w:rPr>
            </w:pPr>
            <w:r>
              <w:rPr>
                <w:b/>
                <w:bCs/>
              </w:rPr>
              <w:t>PART 2</w:t>
            </w:r>
            <w:r w:rsidRPr="000A184C">
              <w:rPr>
                <w:b/>
                <w:bCs/>
              </w:rPr>
              <w:t xml:space="preserve">: </w:t>
            </w:r>
            <w:r>
              <w:rPr>
                <w:b/>
                <w:bCs/>
              </w:rPr>
              <w:t>PLE 2b</w:t>
            </w:r>
          </w:p>
        </w:tc>
      </w:tr>
      <w:tr w:rsidR="004A4E60" w:rsidRPr="003E01C8" w14:paraId="24E98F1F" w14:textId="77777777" w:rsidTr="007F2B84">
        <w:tblPrEx>
          <w:tblLook w:val="04A0" w:firstRow="1" w:lastRow="0" w:firstColumn="1" w:lastColumn="0" w:noHBand="0" w:noVBand="1"/>
        </w:tblPrEx>
        <w:trPr>
          <w:gridBefore w:val="1"/>
          <w:wBefore w:w="34" w:type="dxa"/>
        </w:trPr>
        <w:tc>
          <w:tcPr>
            <w:tcW w:w="959" w:type="dxa"/>
            <w:vAlign w:val="center"/>
          </w:tcPr>
          <w:p w14:paraId="14F44926" w14:textId="77777777" w:rsidR="004A4E60" w:rsidRPr="000A184C" w:rsidRDefault="004A4E60" w:rsidP="007F2B84">
            <w:pPr>
              <w:rPr>
                <w:b/>
                <w:bCs/>
              </w:rPr>
            </w:pPr>
            <w:r w:rsidRPr="000A184C">
              <w:rPr>
                <w:b/>
                <w:bCs/>
              </w:rPr>
              <w:t>Date</w:t>
            </w:r>
          </w:p>
        </w:tc>
        <w:tc>
          <w:tcPr>
            <w:tcW w:w="1134" w:type="dxa"/>
            <w:gridSpan w:val="2"/>
            <w:vAlign w:val="center"/>
          </w:tcPr>
          <w:p w14:paraId="7AA6F61E" w14:textId="77777777" w:rsidR="004A4E60" w:rsidRPr="000A184C" w:rsidRDefault="004A4E60" w:rsidP="007F2B84">
            <w:pPr>
              <w:rPr>
                <w:b/>
                <w:bCs/>
              </w:rPr>
            </w:pPr>
            <w:r w:rsidRPr="000A184C">
              <w:rPr>
                <w:b/>
                <w:bCs/>
              </w:rPr>
              <w:t>Time</w:t>
            </w:r>
          </w:p>
        </w:tc>
        <w:tc>
          <w:tcPr>
            <w:tcW w:w="5386" w:type="dxa"/>
            <w:gridSpan w:val="9"/>
            <w:vAlign w:val="center"/>
          </w:tcPr>
          <w:p w14:paraId="723CC964" w14:textId="77777777" w:rsidR="004A4E60" w:rsidRPr="000A184C" w:rsidRDefault="004A4E60" w:rsidP="007F2B84">
            <w:pPr>
              <w:rPr>
                <w:b/>
                <w:bCs/>
              </w:rPr>
            </w:pPr>
            <w:r w:rsidRPr="000A184C">
              <w:rPr>
                <w:b/>
                <w:bCs/>
              </w:rPr>
              <w:t>Detail</w:t>
            </w:r>
          </w:p>
        </w:tc>
        <w:tc>
          <w:tcPr>
            <w:tcW w:w="1843" w:type="dxa"/>
            <w:gridSpan w:val="3"/>
            <w:vAlign w:val="center"/>
          </w:tcPr>
          <w:p w14:paraId="21070222" w14:textId="77777777" w:rsidR="004A4E60" w:rsidRPr="000A184C" w:rsidRDefault="004A4E60" w:rsidP="007F2B84">
            <w:pPr>
              <w:rPr>
                <w:b/>
                <w:bCs/>
              </w:rPr>
            </w:pPr>
            <w:r w:rsidRPr="000A184C">
              <w:rPr>
                <w:b/>
                <w:bCs/>
              </w:rPr>
              <w:t>Signature</w:t>
            </w:r>
          </w:p>
        </w:tc>
      </w:tr>
      <w:tr w:rsidR="004A4E60" w:rsidRPr="003E01C8" w14:paraId="0AF936D0" w14:textId="77777777" w:rsidTr="007F2B84">
        <w:tblPrEx>
          <w:tblLook w:val="04A0" w:firstRow="1" w:lastRow="0" w:firstColumn="1" w:lastColumn="0" w:noHBand="0" w:noVBand="1"/>
        </w:tblPrEx>
        <w:trPr>
          <w:gridBefore w:val="1"/>
          <w:wBefore w:w="34" w:type="dxa"/>
        </w:trPr>
        <w:tc>
          <w:tcPr>
            <w:tcW w:w="959" w:type="dxa"/>
          </w:tcPr>
          <w:p w14:paraId="2F2457A7" w14:textId="77777777" w:rsidR="004A4E60" w:rsidRPr="003E01C8" w:rsidRDefault="004A4E60" w:rsidP="007F2B84"/>
        </w:tc>
        <w:tc>
          <w:tcPr>
            <w:tcW w:w="1134" w:type="dxa"/>
            <w:gridSpan w:val="2"/>
          </w:tcPr>
          <w:p w14:paraId="20436EC5" w14:textId="77777777" w:rsidR="004A4E60" w:rsidRPr="003E01C8" w:rsidRDefault="004A4E60" w:rsidP="007F2B84"/>
        </w:tc>
        <w:tc>
          <w:tcPr>
            <w:tcW w:w="5386" w:type="dxa"/>
            <w:gridSpan w:val="9"/>
          </w:tcPr>
          <w:p w14:paraId="55FD51E2" w14:textId="77777777" w:rsidR="004A4E60" w:rsidRPr="003E01C8" w:rsidRDefault="004A4E60" w:rsidP="007F2B84">
            <w:r w:rsidRPr="003E01C8">
              <w:t>Student, Practice Supervisors, Practice Assessors, Academic Assessors can add notes to this page</w:t>
            </w:r>
          </w:p>
          <w:p w14:paraId="723B2E87" w14:textId="77777777" w:rsidR="004A4E60" w:rsidRPr="003E01C8" w:rsidRDefault="004A4E60" w:rsidP="007F2B84"/>
          <w:p w14:paraId="6374F2AB" w14:textId="77777777" w:rsidR="004A4E60" w:rsidRPr="003E01C8" w:rsidRDefault="004A4E60" w:rsidP="007F2B84"/>
          <w:p w14:paraId="188E6D41" w14:textId="77777777" w:rsidR="004A4E60" w:rsidRPr="003E01C8" w:rsidRDefault="004A4E60" w:rsidP="007F2B84"/>
          <w:p w14:paraId="2B021601" w14:textId="77777777" w:rsidR="004A4E60" w:rsidRPr="003E01C8" w:rsidRDefault="004A4E60" w:rsidP="007F2B84"/>
          <w:p w14:paraId="0A12F178" w14:textId="77777777" w:rsidR="004A4E60" w:rsidRPr="003E01C8" w:rsidRDefault="004A4E60" w:rsidP="007F2B84"/>
          <w:p w14:paraId="13C6388D" w14:textId="77777777" w:rsidR="004A4E60" w:rsidRPr="003E01C8" w:rsidRDefault="004A4E60" w:rsidP="007F2B84"/>
          <w:p w14:paraId="3674364A" w14:textId="77777777" w:rsidR="004A4E60" w:rsidRPr="003E01C8" w:rsidRDefault="004A4E60" w:rsidP="007F2B84"/>
          <w:p w14:paraId="23539026" w14:textId="77777777" w:rsidR="004A4E60" w:rsidRPr="003E01C8" w:rsidRDefault="004A4E60" w:rsidP="007F2B84"/>
          <w:p w14:paraId="57CDBE6C" w14:textId="77777777" w:rsidR="004A4E60" w:rsidRPr="003E01C8" w:rsidRDefault="004A4E60" w:rsidP="007F2B84"/>
          <w:p w14:paraId="0B0F0D0E" w14:textId="77777777" w:rsidR="004A4E60" w:rsidRPr="003E01C8" w:rsidRDefault="004A4E60" w:rsidP="007F2B84"/>
          <w:p w14:paraId="5B748111" w14:textId="77777777" w:rsidR="004A4E60" w:rsidRPr="003E01C8" w:rsidRDefault="004A4E60" w:rsidP="007F2B84"/>
          <w:p w14:paraId="1F883EBF" w14:textId="77777777" w:rsidR="004A4E60" w:rsidRPr="003E01C8" w:rsidRDefault="004A4E60" w:rsidP="007F2B84"/>
          <w:p w14:paraId="48DBE97F" w14:textId="77777777" w:rsidR="004A4E60" w:rsidRPr="003E01C8" w:rsidRDefault="004A4E60" w:rsidP="007F2B84"/>
          <w:p w14:paraId="37998B3F" w14:textId="77777777" w:rsidR="004A4E60" w:rsidRPr="003E01C8" w:rsidRDefault="004A4E60" w:rsidP="007F2B84"/>
          <w:p w14:paraId="187FCF20" w14:textId="77777777" w:rsidR="004A4E60" w:rsidRPr="003E01C8" w:rsidRDefault="004A4E60" w:rsidP="007F2B84"/>
          <w:p w14:paraId="7A39ACED" w14:textId="77777777" w:rsidR="004A4E60" w:rsidRPr="003E01C8" w:rsidRDefault="004A4E60" w:rsidP="007F2B84"/>
          <w:p w14:paraId="11AC0A0B" w14:textId="77777777" w:rsidR="004A4E60" w:rsidRPr="003E01C8" w:rsidRDefault="004A4E60" w:rsidP="007F2B84"/>
          <w:p w14:paraId="100A0AE9" w14:textId="77777777" w:rsidR="004A4E60" w:rsidRPr="003E01C8" w:rsidRDefault="004A4E60" w:rsidP="007F2B84"/>
          <w:p w14:paraId="6C5147FC" w14:textId="77777777" w:rsidR="004A4E60" w:rsidRPr="003E01C8" w:rsidRDefault="004A4E60" w:rsidP="007F2B84"/>
        </w:tc>
        <w:tc>
          <w:tcPr>
            <w:tcW w:w="1843" w:type="dxa"/>
            <w:gridSpan w:val="3"/>
          </w:tcPr>
          <w:p w14:paraId="0543895C" w14:textId="77777777" w:rsidR="004A4E60" w:rsidRPr="003E01C8" w:rsidRDefault="004A4E60" w:rsidP="007F2B84"/>
        </w:tc>
      </w:tr>
    </w:tbl>
    <w:p w14:paraId="15B8795F" w14:textId="77777777" w:rsidR="004A4E60" w:rsidRPr="003E01C8" w:rsidRDefault="004A4E60" w:rsidP="004A4E60">
      <w:pPr>
        <w:sectPr w:rsidR="004A4E60"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1076"/>
        <w:gridCol w:w="1530"/>
        <w:gridCol w:w="371"/>
        <w:gridCol w:w="217"/>
        <w:gridCol w:w="462"/>
        <w:gridCol w:w="126"/>
        <w:gridCol w:w="589"/>
        <w:gridCol w:w="107"/>
        <w:gridCol w:w="481"/>
        <w:gridCol w:w="588"/>
        <w:gridCol w:w="589"/>
        <w:gridCol w:w="588"/>
        <w:gridCol w:w="589"/>
        <w:gridCol w:w="33"/>
      </w:tblGrid>
      <w:tr w:rsidR="004A4E60" w:rsidRPr="003E01C8" w14:paraId="67B830DB" w14:textId="77777777" w:rsidTr="007F2B84">
        <w:trPr>
          <w:trHeight w:val="1094"/>
        </w:trPr>
        <w:tc>
          <w:tcPr>
            <w:tcW w:w="9242" w:type="dxa"/>
            <w:gridSpan w:val="15"/>
            <w:tcBorders>
              <w:top w:val="single" w:sz="4" w:space="0" w:color="auto"/>
              <w:left w:val="single" w:sz="4" w:space="0" w:color="auto"/>
              <w:bottom w:val="single" w:sz="4" w:space="0" w:color="auto"/>
              <w:right w:val="single" w:sz="4" w:space="0" w:color="auto"/>
            </w:tcBorders>
            <w:shd w:val="clear" w:color="auto" w:fill="E7E6E6"/>
          </w:tcPr>
          <w:p w14:paraId="6114E0A4" w14:textId="77777777" w:rsidR="004A4E60" w:rsidRDefault="004A4E60" w:rsidP="007F2B84">
            <w:pPr>
              <w:rPr>
                <w:b/>
                <w:bCs/>
              </w:rPr>
            </w:pPr>
            <w:r w:rsidRPr="003E01C8">
              <w:lastRenderedPageBreak/>
              <w:br w:type="page"/>
            </w:r>
            <w:r w:rsidRPr="00A967F2">
              <w:rPr>
                <w:b/>
                <w:bCs/>
              </w:rPr>
              <w:t>Final Assessment</w:t>
            </w:r>
          </w:p>
          <w:p w14:paraId="78FAD714" w14:textId="77777777" w:rsidR="004A4E60" w:rsidRPr="00A967F2" w:rsidRDefault="004A4E60" w:rsidP="007F2B84">
            <w:pPr>
              <w:rPr>
                <w:b/>
                <w:bCs/>
              </w:rPr>
            </w:pPr>
            <w:r w:rsidRPr="00A967F2">
              <w:rPr>
                <w:b/>
                <w:bCs/>
              </w:rPr>
              <w:t>To be completed by PRACTICE ASSESSOR</w:t>
            </w:r>
          </w:p>
          <w:p w14:paraId="4A1A22DC" w14:textId="77777777" w:rsidR="004A4E60" w:rsidRPr="003E01C8" w:rsidRDefault="004A4E60" w:rsidP="007F2B84">
            <w:pPr>
              <w:rPr>
                <w:caps/>
              </w:rPr>
            </w:pPr>
            <w:r>
              <w:rPr>
                <w:b/>
                <w:bCs/>
              </w:rPr>
              <w:t>PART 2</w:t>
            </w:r>
            <w:r w:rsidRPr="00A967F2">
              <w:rPr>
                <w:b/>
                <w:bCs/>
              </w:rPr>
              <w:t xml:space="preserve">: </w:t>
            </w:r>
            <w:r>
              <w:rPr>
                <w:b/>
                <w:bCs/>
              </w:rPr>
              <w:t>PLE 2b</w:t>
            </w:r>
          </w:p>
        </w:tc>
      </w:tr>
      <w:tr w:rsidR="004A4E60" w:rsidRPr="003E01C8" w14:paraId="54F4BC32"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4"/>
            <w:vMerge w:val="restart"/>
            <w:tcBorders>
              <w:top w:val="single" w:sz="4" w:space="0" w:color="auto"/>
              <w:bottom w:val="single" w:sz="4" w:space="0" w:color="auto"/>
            </w:tcBorders>
            <w:shd w:val="clear" w:color="auto" w:fill="E7E6E6"/>
          </w:tcPr>
          <w:p w14:paraId="203720B8" w14:textId="77777777" w:rsidR="004A4E60" w:rsidRPr="003E01C8" w:rsidRDefault="004A4E60" w:rsidP="007F2B84">
            <w:r w:rsidRPr="003E01C8">
              <w:t xml:space="preserve">Student Name: </w:t>
            </w:r>
          </w:p>
        </w:tc>
        <w:tc>
          <w:tcPr>
            <w:tcW w:w="4369" w:type="dxa"/>
            <w:gridSpan w:val="11"/>
            <w:tcBorders>
              <w:top w:val="single" w:sz="4" w:space="0" w:color="auto"/>
              <w:bottom w:val="single" w:sz="4" w:space="0" w:color="auto"/>
            </w:tcBorders>
            <w:shd w:val="clear" w:color="auto" w:fill="E7E6E6"/>
          </w:tcPr>
          <w:p w14:paraId="7DEF008A" w14:textId="77777777" w:rsidR="004A4E60" w:rsidRPr="003E01C8" w:rsidRDefault="004A4E60" w:rsidP="007F2B84">
            <w:r w:rsidRPr="003E01C8">
              <w:t>Student ID:</w:t>
            </w:r>
          </w:p>
        </w:tc>
      </w:tr>
      <w:tr w:rsidR="004A4E60" w:rsidRPr="003E01C8" w14:paraId="422FC8CB"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4"/>
            <w:vMerge/>
            <w:shd w:val="clear" w:color="auto" w:fill="E7E6E6"/>
          </w:tcPr>
          <w:p w14:paraId="4BE4B2FD" w14:textId="77777777" w:rsidR="004A4E60" w:rsidRPr="003E01C8" w:rsidRDefault="004A4E60" w:rsidP="007F2B84"/>
        </w:tc>
        <w:tc>
          <w:tcPr>
            <w:tcW w:w="4369" w:type="dxa"/>
            <w:gridSpan w:val="11"/>
            <w:tcBorders>
              <w:top w:val="single" w:sz="4" w:space="0" w:color="auto"/>
              <w:bottom w:val="single" w:sz="4" w:space="0" w:color="auto"/>
            </w:tcBorders>
            <w:shd w:val="clear" w:color="auto" w:fill="E7E6E6"/>
          </w:tcPr>
          <w:p w14:paraId="1FB3722C" w14:textId="77777777" w:rsidR="004A4E60" w:rsidRPr="003E01C8" w:rsidRDefault="004A4E60" w:rsidP="007F2B84">
            <w:r w:rsidRPr="003E01C8">
              <w:t>Intake/Year Group:</w:t>
            </w:r>
          </w:p>
        </w:tc>
      </w:tr>
      <w:tr w:rsidR="004A4E60" w:rsidRPr="003E01C8" w14:paraId="5A42DC50"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15"/>
            <w:tcBorders>
              <w:bottom w:val="single" w:sz="4" w:space="0" w:color="auto"/>
            </w:tcBorders>
            <w:shd w:val="clear" w:color="auto" w:fill="FFFFFF"/>
          </w:tcPr>
          <w:p w14:paraId="3E36E02C" w14:textId="77777777" w:rsidR="004A4E60" w:rsidRPr="003E01C8" w:rsidRDefault="004A4E60" w:rsidP="007F2B84">
            <w:pPr>
              <w:rPr>
                <w:b/>
                <w:bCs/>
              </w:rPr>
            </w:pPr>
            <w:r w:rsidRPr="003E01C8">
              <w:t xml:space="preserve">The minimum level of performance for this part of the programme is </w:t>
            </w:r>
            <w:r w:rsidRPr="003E01C8">
              <w:rPr>
                <w:b/>
              </w:rPr>
              <w:t>DEPENDENT</w:t>
            </w:r>
            <w:r w:rsidRPr="003E01C8">
              <w:t>. This means that the student nurse requires continuous or frequent support from the Practice Supervisor/assessor but is developing confidence through guided participation in care. Please comment on the Platforms below:</w:t>
            </w:r>
          </w:p>
        </w:tc>
      </w:tr>
      <w:tr w:rsidR="004A4E60" w:rsidRPr="003E01C8" w14:paraId="7B891B91"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0"/>
        </w:trPr>
        <w:tc>
          <w:tcPr>
            <w:tcW w:w="9242" w:type="dxa"/>
            <w:gridSpan w:val="15"/>
            <w:tcBorders>
              <w:bottom w:val="single" w:sz="4" w:space="0" w:color="auto"/>
            </w:tcBorders>
            <w:shd w:val="clear" w:color="auto" w:fill="FFFFFF"/>
          </w:tcPr>
          <w:p w14:paraId="520ACB38" w14:textId="77777777" w:rsidR="004A4E60" w:rsidRPr="0023548D" w:rsidRDefault="004A4E60" w:rsidP="007F2B84">
            <w:pPr>
              <w:rPr>
                <w:b/>
                <w:bCs/>
              </w:rPr>
            </w:pPr>
            <w:r w:rsidRPr="0023548D">
              <w:rPr>
                <w:b/>
                <w:bCs/>
              </w:rPr>
              <w:t>Platform 1: Being an accountable professional</w:t>
            </w:r>
          </w:p>
          <w:p w14:paraId="0322FB3D" w14:textId="77777777" w:rsidR="004A4E60" w:rsidRPr="0023548D" w:rsidRDefault="004A4E60" w:rsidP="007F2B84">
            <w:pPr>
              <w:rPr>
                <w:b/>
                <w:bCs/>
              </w:rPr>
            </w:pPr>
          </w:p>
          <w:p w14:paraId="700D091B" w14:textId="77777777" w:rsidR="004A4E60" w:rsidRDefault="004A4E60" w:rsidP="007F2B84">
            <w:pPr>
              <w:rPr>
                <w:b/>
                <w:bCs/>
              </w:rPr>
            </w:pPr>
          </w:p>
          <w:p w14:paraId="3F23489F" w14:textId="77777777" w:rsidR="004A4E60" w:rsidRDefault="004A4E60" w:rsidP="007F2B84">
            <w:pPr>
              <w:rPr>
                <w:b/>
                <w:bCs/>
              </w:rPr>
            </w:pPr>
          </w:p>
          <w:p w14:paraId="47A5D740" w14:textId="77777777" w:rsidR="004A4E60" w:rsidRPr="0023548D" w:rsidRDefault="004A4E60" w:rsidP="007F2B84">
            <w:pPr>
              <w:rPr>
                <w:b/>
                <w:bCs/>
              </w:rPr>
            </w:pPr>
          </w:p>
          <w:p w14:paraId="403F83C6" w14:textId="77777777" w:rsidR="004A4E60" w:rsidRPr="0023548D" w:rsidRDefault="004A4E60" w:rsidP="007F2B84">
            <w:pPr>
              <w:rPr>
                <w:b/>
                <w:bCs/>
              </w:rPr>
            </w:pPr>
            <w:r w:rsidRPr="0023548D">
              <w:rPr>
                <w:b/>
                <w:bCs/>
              </w:rPr>
              <w:t>Platform 2: Promoting health and preventing ill health</w:t>
            </w:r>
          </w:p>
          <w:p w14:paraId="5FAF0E62" w14:textId="77777777" w:rsidR="004A4E60" w:rsidRDefault="004A4E60" w:rsidP="007F2B84">
            <w:pPr>
              <w:rPr>
                <w:b/>
                <w:bCs/>
              </w:rPr>
            </w:pPr>
          </w:p>
          <w:p w14:paraId="59C79C11" w14:textId="77777777" w:rsidR="004A4E60" w:rsidRDefault="004A4E60" w:rsidP="007F2B84">
            <w:pPr>
              <w:rPr>
                <w:b/>
                <w:bCs/>
              </w:rPr>
            </w:pPr>
          </w:p>
          <w:p w14:paraId="59BB298B" w14:textId="77777777" w:rsidR="004A4E60" w:rsidRDefault="004A4E60" w:rsidP="007F2B84">
            <w:pPr>
              <w:rPr>
                <w:b/>
                <w:bCs/>
              </w:rPr>
            </w:pPr>
          </w:p>
          <w:p w14:paraId="7C358C83" w14:textId="77777777" w:rsidR="004A4E60" w:rsidRPr="0023548D" w:rsidRDefault="004A4E60" w:rsidP="007F2B84">
            <w:pPr>
              <w:rPr>
                <w:b/>
                <w:bCs/>
              </w:rPr>
            </w:pPr>
          </w:p>
          <w:p w14:paraId="2D5C87AF" w14:textId="77777777" w:rsidR="004A4E60" w:rsidRDefault="004A4E60" w:rsidP="007F2B84">
            <w:pPr>
              <w:rPr>
                <w:b/>
                <w:bCs/>
              </w:rPr>
            </w:pPr>
            <w:r w:rsidRPr="0023548D">
              <w:rPr>
                <w:b/>
                <w:bCs/>
              </w:rPr>
              <w:t>Platform 3: Assessing needs and planning care</w:t>
            </w:r>
          </w:p>
          <w:p w14:paraId="51CE156C" w14:textId="77777777" w:rsidR="004A4E60" w:rsidRDefault="004A4E60" w:rsidP="007F2B84">
            <w:pPr>
              <w:rPr>
                <w:b/>
                <w:bCs/>
              </w:rPr>
            </w:pPr>
          </w:p>
          <w:p w14:paraId="6A18A9B2" w14:textId="77777777" w:rsidR="004A4E60" w:rsidRPr="0023548D" w:rsidRDefault="004A4E60" w:rsidP="007F2B84">
            <w:pPr>
              <w:rPr>
                <w:b/>
                <w:bCs/>
              </w:rPr>
            </w:pPr>
          </w:p>
          <w:p w14:paraId="4F330D38" w14:textId="77777777" w:rsidR="004A4E60" w:rsidRDefault="004A4E60" w:rsidP="007F2B84">
            <w:pPr>
              <w:rPr>
                <w:b/>
                <w:bCs/>
              </w:rPr>
            </w:pPr>
          </w:p>
          <w:p w14:paraId="748F0B56" w14:textId="77777777" w:rsidR="004A4E60" w:rsidRPr="0023548D" w:rsidRDefault="004A4E60" w:rsidP="007F2B84">
            <w:pPr>
              <w:rPr>
                <w:b/>
                <w:bCs/>
              </w:rPr>
            </w:pPr>
          </w:p>
          <w:p w14:paraId="2EB2D4F5" w14:textId="77777777" w:rsidR="004A4E60" w:rsidRDefault="004A4E60" w:rsidP="007F2B84">
            <w:pPr>
              <w:rPr>
                <w:b/>
                <w:bCs/>
              </w:rPr>
            </w:pPr>
            <w:r w:rsidRPr="0023548D">
              <w:rPr>
                <w:b/>
                <w:bCs/>
              </w:rPr>
              <w:t>Platform 4: Providing and evaluating care</w:t>
            </w:r>
          </w:p>
          <w:p w14:paraId="1DA09871" w14:textId="77777777" w:rsidR="004A4E60" w:rsidRPr="0023548D" w:rsidRDefault="004A4E60" w:rsidP="007F2B84">
            <w:pPr>
              <w:rPr>
                <w:b/>
                <w:bCs/>
              </w:rPr>
            </w:pPr>
          </w:p>
          <w:p w14:paraId="3504EDEF" w14:textId="77777777" w:rsidR="004A4E60" w:rsidRDefault="004A4E60" w:rsidP="007F2B84">
            <w:pPr>
              <w:rPr>
                <w:b/>
                <w:bCs/>
              </w:rPr>
            </w:pPr>
          </w:p>
          <w:p w14:paraId="1928BD39" w14:textId="77777777" w:rsidR="004A4E60" w:rsidRPr="0023548D" w:rsidRDefault="004A4E60" w:rsidP="007F2B84">
            <w:pPr>
              <w:rPr>
                <w:b/>
                <w:bCs/>
              </w:rPr>
            </w:pPr>
          </w:p>
          <w:p w14:paraId="4AEFED8D" w14:textId="77777777" w:rsidR="004A4E60" w:rsidRDefault="004A4E60" w:rsidP="007F2B84">
            <w:pPr>
              <w:rPr>
                <w:b/>
                <w:bCs/>
              </w:rPr>
            </w:pPr>
            <w:r w:rsidRPr="0023548D">
              <w:rPr>
                <w:b/>
                <w:bCs/>
              </w:rPr>
              <w:lastRenderedPageBreak/>
              <w:t>Platform 5: Leading and managing nursing care and working in teams</w:t>
            </w:r>
          </w:p>
          <w:p w14:paraId="71791CC0" w14:textId="77777777" w:rsidR="004A4E60" w:rsidRPr="0023548D" w:rsidRDefault="004A4E60" w:rsidP="007F2B84">
            <w:pPr>
              <w:rPr>
                <w:b/>
                <w:bCs/>
              </w:rPr>
            </w:pPr>
          </w:p>
          <w:p w14:paraId="4E50EC7B" w14:textId="77777777" w:rsidR="004A4E60" w:rsidRDefault="004A4E60" w:rsidP="007F2B84"/>
          <w:p w14:paraId="118D18E8" w14:textId="77777777" w:rsidR="004A4E60" w:rsidRPr="003E01C8" w:rsidRDefault="004A4E60" w:rsidP="007F2B84"/>
          <w:p w14:paraId="6D01372C" w14:textId="77777777" w:rsidR="004A4E60" w:rsidRPr="0023548D" w:rsidRDefault="004A4E60" w:rsidP="007F2B84">
            <w:pPr>
              <w:rPr>
                <w:b/>
                <w:bCs/>
              </w:rPr>
            </w:pPr>
            <w:r w:rsidRPr="0023548D">
              <w:rPr>
                <w:b/>
                <w:bCs/>
              </w:rPr>
              <w:t>Platform 6: Improving safety and quality of care</w:t>
            </w:r>
          </w:p>
          <w:p w14:paraId="62AE8A58" w14:textId="77777777" w:rsidR="004A4E60" w:rsidRDefault="004A4E60" w:rsidP="007F2B84">
            <w:pPr>
              <w:rPr>
                <w:b/>
                <w:bCs/>
              </w:rPr>
            </w:pPr>
          </w:p>
          <w:p w14:paraId="5CFE3971" w14:textId="77777777" w:rsidR="004A4E60" w:rsidRPr="0023548D" w:rsidRDefault="004A4E60" w:rsidP="007F2B84">
            <w:pPr>
              <w:rPr>
                <w:b/>
                <w:bCs/>
              </w:rPr>
            </w:pPr>
          </w:p>
          <w:p w14:paraId="1FEE9E56" w14:textId="77777777" w:rsidR="004A4E60" w:rsidRPr="0023548D" w:rsidRDefault="004A4E60" w:rsidP="007F2B84">
            <w:pPr>
              <w:rPr>
                <w:b/>
                <w:bCs/>
              </w:rPr>
            </w:pPr>
          </w:p>
          <w:p w14:paraId="203D0D81" w14:textId="77777777" w:rsidR="004A4E60" w:rsidRPr="0023548D" w:rsidRDefault="004A4E60" w:rsidP="007F2B84">
            <w:pPr>
              <w:rPr>
                <w:b/>
                <w:bCs/>
              </w:rPr>
            </w:pPr>
            <w:r w:rsidRPr="0023548D">
              <w:rPr>
                <w:b/>
                <w:bCs/>
              </w:rPr>
              <w:t>Platform 7: Coordinating care</w:t>
            </w:r>
          </w:p>
          <w:p w14:paraId="613BD38B" w14:textId="77777777" w:rsidR="004A4E60" w:rsidRDefault="004A4E60" w:rsidP="007F2B84"/>
          <w:p w14:paraId="4F2F78DA" w14:textId="77777777" w:rsidR="004A4E60" w:rsidRPr="003E01C8" w:rsidRDefault="004A4E60" w:rsidP="007F2B84"/>
          <w:p w14:paraId="6B3C189C" w14:textId="77777777" w:rsidR="004A4E60" w:rsidRPr="003E01C8" w:rsidRDefault="004A4E60" w:rsidP="007F2B84"/>
        </w:tc>
      </w:tr>
      <w:tr w:rsidR="004A4E60" w:rsidRPr="003E01C8" w14:paraId="1074C11A" w14:textId="77777777" w:rsidTr="007F2B84">
        <w:trPr>
          <w:trHeight w:val="2305"/>
        </w:trPr>
        <w:tc>
          <w:tcPr>
            <w:tcW w:w="9242" w:type="dxa"/>
            <w:gridSpan w:val="15"/>
            <w:tcBorders>
              <w:top w:val="single" w:sz="4" w:space="0" w:color="auto"/>
              <w:left w:val="single" w:sz="4" w:space="0" w:color="auto"/>
              <w:bottom w:val="single" w:sz="4" w:space="0" w:color="auto"/>
              <w:right w:val="single" w:sz="4" w:space="0" w:color="auto"/>
            </w:tcBorders>
          </w:tcPr>
          <w:p w14:paraId="55F39677" w14:textId="77777777" w:rsidR="004A4E60" w:rsidRPr="003E01C8" w:rsidRDefault="004A4E60" w:rsidP="007F2B84">
            <w:r w:rsidRPr="003E01C8">
              <w:lastRenderedPageBreak/>
              <w:t>Please comment on progress towards safely demonstrating the skills and procedures in Annex A and B. Identify aspects for the student to focus on in future PLEs.</w:t>
            </w:r>
          </w:p>
          <w:p w14:paraId="7CE038C1" w14:textId="77777777" w:rsidR="004A4E60" w:rsidRPr="003E01C8" w:rsidRDefault="004A4E60" w:rsidP="007F2B84"/>
          <w:p w14:paraId="40EE4909" w14:textId="77777777" w:rsidR="004A4E60" w:rsidRPr="003E01C8" w:rsidRDefault="004A4E60" w:rsidP="007F2B84"/>
        </w:tc>
      </w:tr>
      <w:tr w:rsidR="004A4E60" w:rsidRPr="003E01C8" w14:paraId="4518B563"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gridSpan w:val="2"/>
            <w:shd w:val="clear" w:color="auto" w:fill="E7E6E6"/>
          </w:tcPr>
          <w:p w14:paraId="6A20CC53" w14:textId="77777777" w:rsidR="004A4E60" w:rsidRPr="003E01C8" w:rsidRDefault="004A4E60" w:rsidP="007F2B84">
            <w:r w:rsidRPr="003E01C8">
              <w:t xml:space="preserve">Date </w:t>
            </w:r>
          </w:p>
          <w:p w14:paraId="074B69BE" w14:textId="77777777" w:rsidR="004A4E60" w:rsidRPr="003E01C8" w:rsidRDefault="004A4E60" w:rsidP="007F2B84">
            <w:r w:rsidRPr="003E01C8">
              <w:softHyphen/>
            </w:r>
            <w:r w:rsidRPr="003E01C8">
              <w:softHyphen/>
              <w:t>____/</w:t>
            </w:r>
            <w:r w:rsidRPr="003E01C8">
              <w:softHyphen/>
            </w:r>
            <w:r w:rsidRPr="003E01C8">
              <w:softHyphen/>
              <w:t>____/</w:t>
            </w:r>
            <w:r w:rsidRPr="003E01C8">
              <w:softHyphen/>
            </w:r>
            <w:r w:rsidRPr="003E01C8">
              <w:softHyphen/>
              <w:t>____</w:t>
            </w:r>
          </w:p>
        </w:tc>
        <w:tc>
          <w:tcPr>
            <w:tcW w:w="3402" w:type="dxa"/>
            <w:gridSpan w:val="7"/>
            <w:shd w:val="clear" w:color="auto" w:fill="E7E6E6"/>
          </w:tcPr>
          <w:p w14:paraId="73244C7A" w14:textId="77777777" w:rsidR="004A4E60" w:rsidRPr="003E01C8" w:rsidRDefault="004A4E60" w:rsidP="007F2B84">
            <w:r w:rsidRPr="003E01C8">
              <w:t>Student Signature:</w:t>
            </w:r>
          </w:p>
        </w:tc>
        <w:tc>
          <w:tcPr>
            <w:tcW w:w="2868" w:type="dxa"/>
            <w:gridSpan w:val="6"/>
            <w:shd w:val="clear" w:color="auto" w:fill="E7E6E6"/>
          </w:tcPr>
          <w:p w14:paraId="5296D5D6" w14:textId="77777777" w:rsidR="004A4E60" w:rsidRPr="003E01C8" w:rsidRDefault="004A4E60" w:rsidP="007F2B84">
            <w:r>
              <w:t>Practice Assessor</w:t>
            </w:r>
            <w:r w:rsidRPr="003E01C8">
              <w:t xml:space="preserve"> Signature:</w:t>
            </w:r>
          </w:p>
          <w:p w14:paraId="7F9653C5" w14:textId="77777777" w:rsidR="004A4E60" w:rsidRPr="003E01C8" w:rsidRDefault="004A4E60" w:rsidP="007F2B84"/>
        </w:tc>
      </w:tr>
      <w:tr w:rsidR="004A4E60" w:rsidRPr="003E01C8" w14:paraId="70D65E8B"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val="restart"/>
            <w:tcBorders>
              <w:top w:val="single" w:sz="4" w:space="0" w:color="auto"/>
            </w:tcBorders>
            <w:vAlign w:val="center"/>
          </w:tcPr>
          <w:p w14:paraId="5FF36484" w14:textId="77777777" w:rsidR="004A4E60" w:rsidRPr="003E01C8" w:rsidRDefault="004A4E60" w:rsidP="007F2B84">
            <w:pPr>
              <w:rPr>
                <w:color w:val="FF0000"/>
              </w:rPr>
            </w:pPr>
            <w:r w:rsidRPr="003E01C8">
              <w:t>Please refer to the University of Glasgow grading criteria and grade descriptors in section*</w:t>
            </w:r>
          </w:p>
        </w:tc>
        <w:tc>
          <w:tcPr>
            <w:tcW w:w="4707" w:type="dxa"/>
            <w:gridSpan w:val="11"/>
            <w:tcBorders>
              <w:top w:val="single" w:sz="4" w:space="0" w:color="auto"/>
              <w:bottom w:val="nil"/>
            </w:tcBorders>
          </w:tcPr>
          <w:p w14:paraId="1763F5B8" w14:textId="77777777" w:rsidR="004A4E60" w:rsidRPr="003E01C8" w:rsidRDefault="004A4E60" w:rsidP="007F2B84">
            <w:pPr>
              <w:rPr>
                <w:sz w:val="28"/>
                <w:szCs w:val="28"/>
              </w:rPr>
            </w:pPr>
            <w:r w:rsidRPr="003E01C8">
              <w:t xml:space="preserve">Summative grade: Please circle  </w:t>
            </w:r>
          </w:p>
        </w:tc>
      </w:tr>
      <w:tr w:rsidR="004A4E60" w:rsidRPr="003E01C8" w14:paraId="3FFE32FA"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tcPr>
          <w:p w14:paraId="6AF5FE5E" w14:textId="77777777" w:rsidR="004A4E60" w:rsidRPr="003E01C8" w:rsidRDefault="004A4E60" w:rsidP="007F2B84"/>
        </w:tc>
        <w:tc>
          <w:tcPr>
            <w:tcW w:w="2353" w:type="dxa"/>
            <w:gridSpan w:val="7"/>
            <w:tcBorders>
              <w:top w:val="nil"/>
              <w:bottom w:val="nil"/>
            </w:tcBorders>
            <w:vAlign w:val="center"/>
          </w:tcPr>
          <w:p w14:paraId="7A2C505C" w14:textId="77777777" w:rsidR="004A4E60" w:rsidRPr="002949FB" w:rsidRDefault="004A4E60" w:rsidP="007F2B84">
            <w:pPr>
              <w:rPr>
                <w:b/>
                <w:bCs/>
              </w:rPr>
            </w:pPr>
            <w:r w:rsidRPr="002949FB">
              <w:rPr>
                <w:b/>
                <w:bCs/>
              </w:rPr>
              <w:t>PASS</w:t>
            </w:r>
          </w:p>
        </w:tc>
        <w:tc>
          <w:tcPr>
            <w:tcW w:w="2354" w:type="dxa"/>
            <w:gridSpan w:val="4"/>
            <w:tcBorders>
              <w:top w:val="nil"/>
              <w:bottom w:val="nil"/>
            </w:tcBorders>
            <w:shd w:val="clear" w:color="auto" w:fill="E7E6E6"/>
            <w:vAlign w:val="center"/>
          </w:tcPr>
          <w:p w14:paraId="1113CF23" w14:textId="77777777" w:rsidR="004A4E60" w:rsidRPr="002949FB" w:rsidRDefault="004A4E60" w:rsidP="007F2B84">
            <w:pPr>
              <w:rPr>
                <w:b/>
                <w:bCs/>
              </w:rPr>
            </w:pPr>
            <w:r w:rsidRPr="002949FB">
              <w:rPr>
                <w:b/>
                <w:bCs/>
              </w:rPr>
              <w:t>FAIL</w:t>
            </w:r>
          </w:p>
        </w:tc>
      </w:tr>
      <w:tr w:rsidR="004A4E60" w:rsidRPr="003E01C8" w14:paraId="52A9943E"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577"/>
        </w:trPr>
        <w:tc>
          <w:tcPr>
            <w:tcW w:w="4502" w:type="dxa"/>
            <w:gridSpan w:val="3"/>
            <w:vMerge/>
          </w:tcPr>
          <w:p w14:paraId="15F682AE" w14:textId="77777777" w:rsidR="004A4E60" w:rsidRPr="003E01C8" w:rsidRDefault="004A4E60" w:rsidP="007F2B84"/>
        </w:tc>
        <w:tc>
          <w:tcPr>
            <w:tcW w:w="588" w:type="dxa"/>
            <w:gridSpan w:val="2"/>
            <w:tcBorders>
              <w:top w:val="nil"/>
              <w:bottom w:val="single" w:sz="4" w:space="0" w:color="auto"/>
              <w:right w:val="nil"/>
            </w:tcBorders>
            <w:vAlign w:val="center"/>
          </w:tcPr>
          <w:p w14:paraId="2D00093B" w14:textId="77777777" w:rsidR="004A4E60" w:rsidRPr="003E01C8" w:rsidRDefault="004A4E60" w:rsidP="007F2B84">
            <w:r w:rsidRPr="003E01C8">
              <w:t>A</w:t>
            </w:r>
          </w:p>
        </w:tc>
        <w:tc>
          <w:tcPr>
            <w:tcW w:w="588" w:type="dxa"/>
            <w:gridSpan w:val="2"/>
            <w:tcBorders>
              <w:top w:val="nil"/>
              <w:left w:val="nil"/>
              <w:bottom w:val="single" w:sz="4" w:space="0" w:color="auto"/>
              <w:right w:val="nil"/>
            </w:tcBorders>
            <w:vAlign w:val="center"/>
          </w:tcPr>
          <w:p w14:paraId="756EE2DD" w14:textId="77777777" w:rsidR="004A4E60" w:rsidRPr="003E01C8" w:rsidRDefault="004A4E60" w:rsidP="007F2B84">
            <w:r w:rsidRPr="003E01C8">
              <w:t>B</w:t>
            </w:r>
          </w:p>
        </w:tc>
        <w:tc>
          <w:tcPr>
            <w:tcW w:w="589" w:type="dxa"/>
            <w:tcBorders>
              <w:top w:val="nil"/>
              <w:left w:val="nil"/>
              <w:bottom w:val="single" w:sz="4" w:space="0" w:color="auto"/>
              <w:right w:val="nil"/>
            </w:tcBorders>
            <w:vAlign w:val="center"/>
          </w:tcPr>
          <w:p w14:paraId="3A022E99" w14:textId="77777777" w:rsidR="004A4E60" w:rsidRPr="003E01C8" w:rsidRDefault="004A4E60" w:rsidP="007F2B84">
            <w:r w:rsidRPr="003E01C8">
              <w:t>C</w:t>
            </w:r>
          </w:p>
        </w:tc>
        <w:tc>
          <w:tcPr>
            <w:tcW w:w="588" w:type="dxa"/>
            <w:gridSpan w:val="2"/>
            <w:tcBorders>
              <w:top w:val="nil"/>
              <w:left w:val="nil"/>
              <w:bottom w:val="single" w:sz="4" w:space="0" w:color="auto"/>
              <w:right w:val="single" w:sz="4" w:space="0" w:color="auto"/>
            </w:tcBorders>
            <w:vAlign w:val="center"/>
          </w:tcPr>
          <w:p w14:paraId="00C2763B" w14:textId="77777777" w:rsidR="004A4E60" w:rsidRPr="003E01C8" w:rsidRDefault="004A4E60" w:rsidP="007F2B84">
            <w:r w:rsidRPr="003E01C8">
              <w:t>D</w:t>
            </w:r>
          </w:p>
        </w:tc>
        <w:tc>
          <w:tcPr>
            <w:tcW w:w="588" w:type="dxa"/>
            <w:tcBorders>
              <w:top w:val="nil"/>
              <w:left w:val="single" w:sz="4" w:space="0" w:color="auto"/>
              <w:bottom w:val="single" w:sz="4" w:space="0" w:color="auto"/>
              <w:right w:val="nil"/>
            </w:tcBorders>
            <w:shd w:val="clear" w:color="auto" w:fill="E7E6E6"/>
            <w:vAlign w:val="center"/>
          </w:tcPr>
          <w:p w14:paraId="3F3E7652" w14:textId="77777777" w:rsidR="004A4E60" w:rsidRPr="003E01C8" w:rsidRDefault="004A4E60" w:rsidP="007F2B84">
            <w:r w:rsidRPr="003E01C8">
              <w:t>E</w:t>
            </w:r>
          </w:p>
        </w:tc>
        <w:tc>
          <w:tcPr>
            <w:tcW w:w="589" w:type="dxa"/>
            <w:tcBorders>
              <w:top w:val="nil"/>
              <w:left w:val="nil"/>
              <w:bottom w:val="single" w:sz="4" w:space="0" w:color="auto"/>
              <w:right w:val="nil"/>
            </w:tcBorders>
            <w:shd w:val="clear" w:color="auto" w:fill="E7E6E6"/>
            <w:vAlign w:val="center"/>
          </w:tcPr>
          <w:p w14:paraId="5A4E0D2B" w14:textId="77777777" w:rsidR="004A4E60" w:rsidRPr="003E01C8" w:rsidRDefault="004A4E60" w:rsidP="007F2B84">
            <w:r w:rsidRPr="003E01C8">
              <w:t>F</w:t>
            </w:r>
          </w:p>
        </w:tc>
        <w:tc>
          <w:tcPr>
            <w:tcW w:w="588" w:type="dxa"/>
            <w:tcBorders>
              <w:top w:val="nil"/>
              <w:left w:val="nil"/>
              <w:bottom w:val="single" w:sz="4" w:space="0" w:color="auto"/>
              <w:right w:val="nil"/>
            </w:tcBorders>
            <w:shd w:val="clear" w:color="auto" w:fill="E7E6E6"/>
            <w:vAlign w:val="center"/>
          </w:tcPr>
          <w:p w14:paraId="7F5C06B4" w14:textId="77777777" w:rsidR="004A4E60" w:rsidRPr="003E01C8" w:rsidRDefault="004A4E60" w:rsidP="007F2B84">
            <w:r w:rsidRPr="003E01C8">
              <w:t>G</w:t>
            </w:r>
          </w:p>
        </w:tc>
        <w:tc>
          <w:tcPr>
            <w:tcW w:w="589" w:type="dxa"/>
            <w:tcBorders>
              <w:top w:val="nil"/>
              <w:left w:val="nil"/>
              <w:bottom w:val="single" w:sz="4" w:space="0" w:color="auto"/>
              <w:right w:val="single" w:sz="4" w:space="0" w:color="auto"/>
            </w:tcBorders>
            <w:shd w:val="clear" w:color="auto" w:fill="E7E6E6"/>
            <w:vAlign w:val="center"/>
          </w:tcPr>
          <w:p w14:paraId="087A30AA" w14:textId="77777777" w:rsidR="004A4E60" w:rsidRPr="003E01C8" w:rsidRDefault="004A4E60" w:rsidP="007F2B84">
            <w:r w:rsidRPr="003E01C8">
              <w:t>H</w:t>
            </w:r>
          </w:p>
        </w:tc>
      </w:tr>
      <w:tr w:rsidR="004A4E60" w:rsidRPr="003E01C8" w14:paraId="252BDC68"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6"/>
        </w:trPr>
        <w:tc>
          <w:tcPr>
            <w:tcW w:w="4502" w:type="dxa"/>
            <w:gridSpan w:val="3"/>
            <w:tcBorders>
              <w:bottom w:val="single" w:sz="4" w:space="0" w:color="auto"/>
            </w:tcBorders>
            <w:shd w:val="clear" w:color="auto" w:fill="E7E6E6"/>
          </w:tcPr>
          <w:p w14:paraId="4EA8E7FD" w14:textId="77777777" w:rsidR="004A4E60" w:rsidRPr="003E01C8" w:rsidRDefault="004A4E60" w:rsidP="007F2B84">
            <w:r w:rsidRPr="003E01C8">
              <w:t>Student Name</w:t>
            </w:r>
          </w:p>
          <w:p w14:paraId="40D8AA1B" w14:textId="77777777" w:rsidR="004A4E60" w:rsidRPr="003E01C8" w:rsidRDefault="004A4E60" w:rsidP="007F2B84"/>
        </w:tc>
        <w:tc>
          <w:tcPr>
            <w:tcW w:w="4707" w:type="dxa"/>
            <w:gridSpan w:val="11"/>
            <w:tcBorders>
              <w:top w:val="single" w:sz="4" w:space="0" w:color="auto"/>
              <w:bottom w:val="single" w:sz="4" w:space="0" w:color="auto"/>
            </w:tcBorders>
            <w:shd w:val="clear" w:color="auto" w:fill="E7E6E6"/>
          </w:tcPr>
          <w:p w14:paraId="53029570" w14:textId="77777777" w:rsidR="004A4E60" w:rsidRPr="003E01C8" w:rsidRDefault="004A4E60" w:rsidP="007F2B84">
            <w:r w:rsidRPr="003E01C8">
              <w:t>UoG ID</w:t>
            </w:r>
          </w:p>
        </w:tc>
      </w:tr>
      <w:tr w:rsidR="004A4E60" w:rsidRPr="003E01C8" w14:paraId="240303B6"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5"/>
        </w:trPr>
        <w:tc>
          <w:tcPr>
            <w:tcW w:w="1896" w:type="dxa"/>
            <w:tcBorders>
              <w:bottom w:val="single" w:sz="4" w:space="0" w:color="auto"/>
            </w:tcBorders>
            <w:shd w:val="clear" w:color="auto" w:fill="E7E6E6"/>
          </w:tcPr>
          <w:p w14:paraId="1EB338C8" w14:textId="77777777" w:rsidR="004A4E60" w:rsidRPr="003E01C8" w:rsidRDefault="004A4E60" w:rsidP="007F2B84">
            <w:r w:rsidRPr="003E01C8">
              <w:t xml:space="preserve">Date </w:t>
            </w:r>
          </w:p>
          <w:p w14:paraId="5C961092" w14:textId="77777777" w:rsidR="004A4E60" w:rsidRPr="003E01C8" w:rsidRDefault="004A4E60" w:rsidP="007F2B84">
            <w:r w:rsidRPr="003E01C8">
              <w:t>___/___/___</w:t>
            </w:r>
          </w:p>
        </w:tc>
        <w:tc>
          <w:tcPr>
            <w:tcW w:w="3656" w:type="dxa"/>
            <w:gridSpan w:val="5"/>
            <w:tcBorders>
              <w:bottom w:val="single" w:sz="4" w:space="0" w:color="auto"/>
            </w:tcBorders>
            <w:shd w:val="clear" w:color="auto" w:fill="E7E6E6"/>
          </w:tcPr>
          <w:p w14:paraId="0406888F" w14:textId="77777777" w:rsidR="004A4E60" w:rsidRPr="003E01C8" w:rsidRDefault="004A4E60" w:rsidP="007F2B84">
            <w:r w:rsidRPr="003E01C8">
              <w:t>Student Signature</w:t>
            </w:r>
          </w:p>
          <w:p w14:paraId="09B18F6C" w14:textId="77777777" w:rsidR="004A4E60" w:rsidRPr="003E01C8" w:rsidRDefault="004A4E60" w:rsidP="007F2B84"/>
        </w:tc>
        <w:tc>
          <w:tcPr>
            <w:tcW w:w="3657" w:type="dxa"/>
            <w:gridSpan w:val="8"/>
            <w:tcBorders>
              <w:bottom w:val="single" w:sz="4" w:space="0" w:color="auto"/>
            </w:tcBorders>
            <w:shd w:val="clear" w:color="auto" w:fill="E7E6E6"/>
          </w:tcPr>
          <w:p w14:paraId="7BD7E1EC" w14:textId="77777777" w:rsidR="004A4E60" w:rsidRPr="003E01C8" w:rsidRDefault="004A4E60" w:rsidP="007F2B84">
            <w:r>
              <w:t>Practice Supervisor</w:t>
            </w:r>
            <w:r w:rsidRPr="003E01C8">
              <w:t xml:space="preserve"> Signature</w:t>
            </w:r>
          </w:p>
        </w:tc>
      </w:tr>
    </w:tbl>
    <w:p w14:paraId="38FA5FDD" w14:textId="77777777" w:rsidR="00517E79" w:rsidRDefault="00517E79" w:rsidP="00517E79"/>
    <w:p w14:paraId="51D27BC0" w14:textId="225BDB57" w:rsidR="00517E79" w:rsidRPr="00517E79" w:rsidRDefault="00517E79" w:rsidP="00517E79">
      <w:pPr>
        <w:rPr>
          <w:b/>
          <w:bCs/>
        </w:rPr>
      </w:pPr>
      <w:r w:rsidRPr="00517E79">
        <w:rPr>
          <w:b/>
          <w:bCs/>
        </w:rPr>
        <w:lastRenderedPageBreak/>
        <w:t>Part 2 Grading Rubric</w:t>
      </w:r>
    </w:p>
    <w:tbl>
      <w:tblPr>
        <w:tblStyle w:val="TableGrid"/>
        <w:tblW w:w="0" w:type="auto"/>
        <w:tblLook w:val="04A0" w:firstRow="1" w:lastRow="0" w:firstColumn="1" w:lastColumn="0" w:noHBand="0" w:noVBand="1"/>
      </w:tblPr>
      <w:tblGrid>
        <w:gridCol w:w="884"/>
        <w:gridCol w:w="1510"/>
        <w:gridCol w:w="3276"/>
        <w:gridCol w:w="3390"/>
      </w:tblGrid>
      <w:tr w:rsidR="00517E79" w:rsidRPr="003E01C8" w14:paraId="02A9D879" w14:textId="77777777" w:rsidTr="007F2B84">
        <w:trPr>
          <w:tblHeader/>
        </w:trPr>
        <w:tc>
          <w:tcPr>
            <w:tcW w:w="884" w:type="dxa"/>
            <w:vAlign w:val="center"/>
          </w:tcPr>
          <w:p w14:paraId="08F5D146" w14:textId="77777777" w:rsidR="00517E79" w:rsidRPr="003E01C8" w:rsidRDefault="00517E79" w:rsidP="007F2B84">
            <w:pPr>
              <w:rPr>
                <w:b/>
              </w:rPr>
            </w:pPr>
            <w:r w:rsidRPr="003E01C8">
              <w:t>Grade</w:t>
            </w:r>
          </w:p>
        </w:tc>
        <w:tc>
          <w:tcPr>
            <w:tcW w:w="1510" w:type="dxa"/>
            <w:vAlign w:val="center"/>
          </w:tcPr>
          <w:p w14:paraId="596A2C71" w14:textId="77777777" w:rsidR="00517E79" w:rsidRPr="003E01C8" w:rsidRDefault="00517E79" w:rsidP="007F2B84">
            <w:pPr>
              <w:rPr>
                <w:b/>
              </w:rPr>
            </w:pPr>
            <w:r w:rsidRPr="003E01C8">
              <w:t>Definition</w:t>
            </w:r>
          </w:p>
        </w:tc>
        <w:tc>
          <w:tcPr>
            <w:tcW w:w="3276" w:type="dxa"/>
            <w:vAlign w:val="center"/>
          </w:tcPr>
          <w:p w14:paraId="5937C5DD" w14:textId="77777777" w:rsidR="00517E79" w:rsidRPr="003E01C8" w:rsidRDefault="00517E79" w:rsidP="007F2B84">
            <w:pPr>
              <w:rPr>
                <w:b/>
              </w:rPr>
            </w:pPr>
            <w:r w:rsidRPr="003E01C8">
              <w:t xml:space="preserve">University </w:t>
            </w:r>
            <w:r w:rsidRPr="003E01C8">
              <w:rPr>
                <w:i/>
                <w:iCs/>
              </w:rPr>
              <w:t xml:space="preserve">of </w:t>
            </w:r>
            <w:r w:rsidRPr="003E01C8">
              <w:t>Glasgow Descriptor</w:t>
            </w:r>
          </w:p>
        </w:tc>
        <w:tc>
          <w:tcPr>
            <w:tcW w:w="3390" w:type="dxa"/>
            <w:vAlign w:val="center"/>
          </w:tcPr>
          <w:p w14:paraId="4BAE8ED1" w14:textId="77777777" w:rsidR="00517E79" w:rsidRPr="003E01C8" w:rsidRDefault="00517E79" w:rsidP="007F2B84">
            <w:r w:rsidRPr="003E01C8">
              <w:t xml:space="preserve">Evidence </w:t>
            </w:r>
            <w:r w:rsidRPr="003E01C8">
              <w:rPr>
                <w:bCs/>
              </w:rPr>
              <w:t>–</w:t>
            </w:r>
            <w:r w:rsidRPr="003E01C8">
              <w:t xml:space="preserve"> </w:t>
            </w:r>
            <w:r w:rsidRPr="003E01C8">
              <w:rPr>
                <w:bCs/>
              </w:rPr>
              <w:t>at a</w:t>
            </w:r>
            <w:r w:rsidRPr="003E01C8">
              <w:t xml:space="preserve"> </w:t>
            </w:r>
            <w:r w:rsidRPr="00517E79">
              <w:rPr>
                <w:b/>
                <w:bCs/>
              </w:rPr>
              <w:t>DEVELOPING INDEPENDENCE</w:t>
            </w:r>
            <w:r w:rsidRPr="003E01C8">
              <w:t xml:space="preserve"> </w:t>
            </w:r>
            <w:r w:rsidRPr="003E01C8">
              <w:rPr>
                <w:bCs/>
              </w:rPr>
              <w:t>level</w:t>
            </w:r>
          </w:p>
        </w:tc>
      </w:tr>
      <w:tr w:rsidR="00517E79" w:rsidRPr="003E01C8" w14:paraId="6582748A" w14:textId="77777777" w:rsidTr="007F2B84">
        <w:tc>
          <w:tcPr>
            <w:tcW w:w="884" w:type="dxa"/>
          </w:tcPr>
          <w:p w14:paraId="48E246B0" w14:textId="77777777" w:rsidR="00517E79" w:rsidRPr="003E01C8" w:rsidRDefault="00517E79" w:rsidP="007F2B84">
            <w:r w:rsidRPr="003E01C8">
              <w:t>A</w:t>
            </w:r>
          </w:p>
        </w:tc>
        <w:tc>
          <w:tcPr>
            <w:tcW w:w="1510" w:type="dxa"/>
          </w:tcPr>
          <w:p w14:paraId="2BBEB8A4" w14:textId="77777777" w:rsidR="00517E79" w:rsidRPr="003E01C8" w:rsidRDefault="00517E79" w:rsidP="007F2B84">
            <w:r w:rsidRPr="003E01C8">
              <w:t>Excellent (PASS)</w:t>
            </w:r>
          </w:p>
        </w:tc>
        <w:tc>
          <w:tcPr>
            <w:tcW w:w="3276" w:type="dxa"/>
          </w:tcPr>
          <w:p w14:paraId="4EBE28DE" w14:textId="77777777" w:rsidR="00517E79" w:rsidRPr="00517E79" w:rsidRDefault="00517E79" w:rsidP="007F2B84">
            <w:r w:rsidRPr="003E01C8">
              <w:t>Exemplary and polished demonstration of the required skill(s), displaying underpinning</w:t>
            </w:r>
            <w:r>
              <w:t xml:space="preserve"> </w:t>
            </w:r>
            <w:r w:rsidRPr="003E01C8">
              <w:t>knowledge, sound judgement and appropriate professional values, as evidenced by focussed</w:t>
            </w:r>
            <w:r>
              <w:t xml:space="preserve"> </w:t>
            </w:r>
            <w:r w:rsidRPr="003E01C8">
              <w:t>sensitivity to the context, the needs of any subject, and the wider implications of the candidate’s</w:t>
            </w:r>
            <w:r>
              <w:t xml:space="preserve"> </w:t>
            </w:r>
            <w:r w:rsidRPr="003E01C8">
              <w:t>actions</w:t>
            </w:r>
          </w:p>
        </w:tc>
        <w:tc>
          <w:tcPr>
            <w:tcW w:w="3390" w:type="dxa"/>
          </w:tcPr>
          <w:p w14:paraId="7032BCD0" w14:textId="77777777" w:rsidR="00517E79" w:rsidRPr="003E01C8" w:rsidRDefault="00517E79" w:rsidP="007F2B84">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517E79" w:rsidRPr="003E01C8" w14:paraId="2923887C" w14:textId="77777777" w:rsidTr="007F2B84">
        <w:trPr>
          <w:trHeight w:val="2034"/>
        </w:trPr>
        <w:tc>
          <w:tcPr>
            <w:tcW w:w="884" w:type="dxa"/>
          </w:tcPr>
          <w:p w14:paraId="58BDD16F" w14:textId="77777777" w:rsidR="00517E79" w:rsidRPr="003E01C8" w:rsidRDefault="00517E79" w:rsidP="007F2B84">
            <w:r w:rsidRPr="003E01C8">
              <w:t>B</w:t>
            </w:r>
          </w:p>
        </w:tc>
        <w:tc>
          <w:tcPr>
            <w:tcW w:w="1510" w:type="dxa"/>
          </w:tcPr>
          <w:p w14:paraId="05188078" w14:textId="77777777" w:rsidR="00517E79" w:rsidRPr="003E01C8" w:rsidRDefault="00517E79" w:rsidP="007F2B84">
            <w:r w:rsidRPr="003E01C8">
              <w:t>Very Good (PASS)</w:t>
            </w:r>
          </w:p>
        </w:tc>
        <w:tc>
          <w:tcPr>
            <w:tcW w:w="3276" w:type="dxa"/>
          </w:tcPr>
          <w:p w14:paraId="180539B6" w14:textId="77777777" w:rsidR="00517E79" w:rsidRPr="003E01C8" w:rsidRDefault="00517E79" w:rsidP="007F2B84">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p>
        </w:tc>
        <w:tc>
          <w:tcPr>
            <w:tcW w:w="3390" w:type="dxa"/>
          </w:tcPr>
          <w:p w14:paraId="1B83C4D9" w14:textId="77777777" w:rsidR="00517E79" w:rsidRPr="003E01C8" w:rsidRDefault="00517E79" w:rsidP="007F2B84">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517E79" w:rsidRPr="003E01C8" w14:paraId="799582F6" w14:textId="77777777" w:rsidTr="007F2B84">
        <w:tc>
          <w:tcPr>
            <w:tcW w:w="884" w:type="dxa"/>
          </w:tcPr>
          <w:p w14:paraId="5337B3BE" w14:textId="77777777" w:rsidR="00517E79" w:rsidRPr="003E01C8" w:rsidRDefault="00517E79" w:rsidP="007F2B84">
            <w:r w:rsidRPr="003E01C8">
              <w:t>C</w:t>
            </w:r>
          </w:p>
        </w:tc>
        <w:tc>
          <w:tcPr>
            <w:tcW w:w="1510" w:type="dxa"/>
          </w:tcPr>
          <w:p w14:paraId="1AF770CB" w14:textId="77777777" w:rsidR="00517E79" w:rsidRPr="003E01C8" w:rsidRDefault="00517E79" w:rsidP="007F2B84">
            <w:r w:rsidRPr="003E01C8">
              <w:t>Good</w:t>
            </w:r>
            <w:r>
              <w:t xml:space="preserve"> </w:t>
            </w:r>
            <w:r w:rsidRPr="003E01C8">
              <w:t>(PASS)</w:t>
            </w:r>
          </w:p>
        </w:tc>
        <w:tc>
          <w:tcPr>
            <w:tcW w:w="3276" w:type="dxa"/>
          </w:tcPr>
          <w:p w14:paraId="21AEDD63" w14:textId="77777777" w:rsidR="00517E79" w:rsidRPr="003E01C8" w:rsidRDefault="00517E79" w:rsidP="007F2B84">
            <w:r w:rsidRPr="003E01C8">
              <w:t>Clear demonstration of attainment of the required skill(s), displaying underpinning knowledge,</w:t>
            </w:r>
            <w:r>
              <w:t xml:space="preserve"> </w:t>
            </w:r>
            <w:r w:rsidRPr="003E01C8">
              <w:t xml:space="preserve">good judgement and appropriate professional values, as evidenced by familiarity with how to proceed in a range of contexts.  </w:t>
            </w:r>
          </w:p>
        </w:tc>
        <w:tc>
          <w:tcPr>
            <w:tcW w:w="3390" w:type="dxa"/>
          </w:tcPr>
          <w:p w14:paraId="4C6FD6F0" w14:textId="77777777" w:rsidR="00517E79" w:rsidRPr="003E01C8" w:rsidRDefault="00517E79" w:rsidP="007F2B84">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517E79" w:rsidRPr="003E01C8" w14:paraId="28DF28A5" w14:textId="77777777" w:rsidTr="007F2B84">
        <w:trPr>
          <w:cantSplit/>
        </w:trPr>
        <w:tc>
          <w:tcPr>
            <w:tcW w:w="884" w:type="dxa"/>
          </w:tcPr>
          <w:p w14:paraId="77CE0608" w14:textId="77777777" w:rsidR="00517E79" w:rsidRPr="003E01C8" w:rsidRDefault="00517E79" w:rsidP="007F2B84">
            <w:r w:rsidRPr="003E01C8">
              <w:lastRenderedPageBreak/>
              <w:t>D</w:t>
            </w:r>
          </w:p>
        </w:tc>
        <w:tc>
          <w:tcPr>
            <w:tcW w:w="1510" w:type="dxa"/>
          </w:tcPr>
          <w:p w14:paraId="35CA6C0D" w14:textId="77777777" w:rsidR="00517E79" w:rsidRPr="003E01C8" w:rsidRDefault="00517E79" w:rsidP="007F2B84">
            <w:r w:rsidRPr="003E01C8">
              <w:t>Satisfactory (PASS)</w:t>
            </w:r>
          </w:p>
        </w:tc>
        <w:tc>
          <w:tcPr>
            <w:tcW w:w="3276" w:type="dxa"/>
          </w:tcPr>
          <w:p w14:paraId="319FEE0A" w14:textId="77777777" w:rsidR="00517E79" w:rsidRPr="003E01C8" w:rsidRDefault="00517E79" w:rsidP="007F2B84">
            <w:pPr>
              <w:rPr>
                <w:b/>
              </w:rPr>
            </w:pPr>
            <w:r w:rsidRPr="003E01C8">
              <w:t>Adequate independent performance of required skill, displaying underpinning knowledge, adequate judgement and appropriate professional values, suitable to routine contexts</w:t>
            </w:r>
            <w:r>
              <w:t>.</w:t>
            </w:r>
          </w:p>
        </w:tc>
        <w:tc>
          <w:tcPr>
            <w:tcW w:w="3390" w:type="dxa"/>
          </w:tcPr>
          <w:p w14:paraId="5F7BBBC4" w14:textId="77777777" w:rsidR="00517E79" w:rsidRPr="003E01C8" w:rsidRDefault="00517E79" w:rsidP="007F2B84">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With support the student can provide </w:t>
            </w:r>
            <w:r w:rsidRPr="003E01C8">
              <w:rPr>
                <w:b/>
              </w:rPr>
              <w:t xml:space="preserve">a borderline </w:t>
            </w:r>
            <w:r w:rsidRPr="003E01C8">
              <w:t>explanation to underpin practice</w:t>
            </w:r>
            <w:r>
              <w:t xml:space="preserve">.  </w:t>
            </w:r>
            <w:r w:rsidRPr="003E01C8">
              <w:rPr>
                <w:b/>
              </w:rPr>
              <w:t xml:space="preserve">Sometimes </w:t>
            </w:r>
            <w:r w:rsidRPr="003E01C8">
              <w:t>demonstrates an ability to use their initiative to support care delivery.</w:t>
            </w:r>
            <w:r>
              <w:t xml:space="preserve">  </w:t>
            </w:r>
            <w:r w:rsidRPr="003E01C8">
              <w:t>Recognises their own limitations and seeks advice, guidance and support</w:t>
            </w:r>
          </w:p>
        </w:tc>
      </w:tr>
      <w:tr w:rsidR="00517E79" w:rsidRPr="003E01C8" w14:paraId="5B083270" w14:textId="77777777" w:rsidTr="007F2B84">
        <w:tc>
          <w:tcPr>
            <w:tcW w:w="884" w:type="dxa"/>
          </w:tcPr>
          <w:p w14:paraId="1426FEA3" w14:textId="77777777" w:rsidR="00517E79" w:rsidRPr="003E01C8" w:rsidRDefault="00517E79" w:rsidP="007F2B84">
            <w:r w:rsidRPr="003E01C8">
              <w:t>E</w:t>
            </w:r>
          </w:p>
        </w:tc>
        <w:tc>
          <w:tcPr>
            <w:tcW w:w="1510" w:type="dxa"/>
          </w:tcPr>
          <w:p w14:paraId="37036BA3" w14:textId="77777777" w:rsidR="00517E79" w:rsidRPr="003E01C8" w:rsidRDefault="00517E79" w:rsidP="007F2B84">
            <w:r w:rsidRPr="003E01C8">
              <w:t>Weak (FAIL)</w:t>
            </w:r>
          </w:p>
        </w:tc>
        <w:tc>
          <w:tcPr>
            <w:tcW w:w="3276" w:type="dxa"/>
          </w:tcPr>
          <w:p w14:paraId="19451D71" w14:textId="77777777" w:rsidR="00517E79" w:rsidRPr="003E01C8" w:rsidRDefault="00517E79" w:rsidP="007F2B84">
            <w:pPr>
              <w:rPr>
                <w:b/>
              </w:rPr>
            </w:pPr>
            <w:r w:rsidRPr="003E01C8">
              <w:t>Adequate independent performance of some but not all required skills. Some knowledge, judgement and professional values that indicate an awareness of personal limitations</w:t>
            </w:r>
            <w:r>
              <w:t>.</w:t>
            </w:r>
          </w:p>
        </w:tc>
        <w:tc>
          <w:tcPr>
            <w:tcW w:w="3390" w:type="dxa"/>
          </w:tcPr>
          <w:p w14:paraId="0B8727A2" w14:textId="77777777" w:rsidR="00517E79" w:rsidRPr="003E01C8" w:rsidRDefault="00517E79" w:rsidP="007F2B84">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517E79" w:rsidRPr="003E01C8" w14:paraId="58AD34D4" w14:textId="77777777" w:rsidTr="007F2B84">
        <w:tc>
          <w:tcPr>
            <w:tcW w:w="884" w:type="dxa"/>
          </w:tcPr>
          <w:p w14:paraId="6483E28E" w14:textId="77777777" w:rsidR="00517E79" w:rsidRPr="003E01C8" w:rsidRDefault="00517E79" w:rsidP="007F2B84">
            <w:r w:rsidRPr="003E01C8">
              <w:t>F</w:t>
            </w:r>
          </w:p>
        </w:tc>
        <w:tc>
          <w:tcPr>
            <w:tcW w:w="1510" w:type="dxa"/>
          </w:tcPr>
          <w:p w14:paraId="329742B2" w14:textId="77777777" w:rsidR="00517E79" w:rsidRPr="003E01C8" w:rsidRDefault="00517E79" w:rsidP="007F2B84">
            <w:r w:rsidRPr="003E01C8">
              <w:t>Poor (FAIL)</w:t>
            </w:r>
          </w:p>
        </w:tc>
        <w:tc>
          <w:tcPr>
            <w:tcW w:w="3276" w:type="dxa"/>
          </w:tcPr>
          <w:p w14:paraId="6FE669B9" w14:textId="77777777" w:rsidR="00517E79" w:rsidRDefault="00517E79" w:rsidP="007F2B84">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t>.</w:t>
            </w:r>
          </w:p>
          <w:p w14:paraId="7572CDD9" w14:textId="77777777" w:rsidR="00517E79" w:rsidRDefault="00517E79" w:rsidP="007F2B84">
            <w:pPr>
              <w:rPr>
                <w:b/>
              </w:rPr>
            </w:pPr>
          </w:p>
          <w:p w14:paraId="504FF08C" w14:textId="77777777" w:rsidR="00517E79" w:rsidRDefault="00517E79" w:rsidP="007F2B84">
            <w:pPr>
              <w:rPr>
                <w:b/>
              </w:rPr>
            </w:pPr>
          </w:p>
          <w:p w14:paraId="25CC084C" w14:textId="77777777" w:rsidR="00517E79" w:rsidRDefault="00517E79" w:rsidP="007F2B84">
            <w:pPr>
              <w:rPr>
                <w:b/>
              </w:rPr>
            </w:pPr>
          </w:p>
          <w:p w14:paraId="1F67127E" w14:textId="77777777" w:rsidR="00517E79" w:rsidRPr="003E01C8" w:rsidRDefault="00517E79" w:rsidP="007F2B84">
            <w:pPr>
              <w:rPr>
                <w:b/>
              </w:rPr>
            </w:pPr>
          </w:p>
        </w:tc>
        <w:tc>
          <w:tcPr>
            <w:tcW w:w="3390" w:type="dxa"/>
          </w:tcPr>
          <w:p w14:paraId="503D3F2B" w14:textId="77777777" w:rsidR="00517E79" w:rsidRPr="003E01C8" w:rsidRDefault="00517E79" w:rsidP="007F2B84">
            <w:r w:rsidRPr="003E01C8">
              <w:t>Practice is unsafe OR the student consistently fails to demonstrate appropriate levels of knowledge, skills and/or attitudes to participate in care delivery under guidance.</w:t>
            </w:r>
          </w:p>
        </w:tc>
      </w:tr>
      <w:tr w:rsidR="00517E79" w:rsidRPr="003E01C8" w14:paraId="37F6D74C" w14:textId="77777777" w:rsidTr="007F2B84">
        <w:tc>
          <w:tcPr>
            <w:tcW w:w="884" w:type="dxa"/>
          </w:tcPr>
          <w:p w14:paraId="07D08B8D" w14:textId="77777777" w:rsidR="00517E79" w:rsidRPr="003E01C8" w:rsidRDefault="00517E79" w:rsidP="007F2B84">
            <w:pPr>
              <w:rPr>
                <w:b/>
              </w:rPr>
            </w:pPr>
            <w:r w:rsidRPr="003E01C8">
              <w:lastRenderedPageBreak/>
              <w:t xml:space="preserve"> G</w:t>
            </w:r>
          </w:p>
        </w:tc>
        <w:tc>
          <w:tcPr>
            <w:tcW w:w="1510" w:type="dxa"/>
          </w:tcPr>
          <w:p w14:paraId="66864E3A" w14:textId="77777777" w:rsidR="00517E79" w:rsidRPr="003E01C8" w:rsidRDefault="00517E79" w:rsidP="007F2B84">
            <w:r w:rsidRPr="003E01C8">
              <w:t>Very Poor (FAIL)</w:t>
            </w:r>
          </w:p>
        </w:tc>
        <w:tc>
          <w:tcPr>
            <w:tcW w:w="3276" w:type="dxa"/>
          </w:tcPr>
          <w:p w14:paraId="4973F524" w14:textId="77777777" w:rsidR="00517E79" w:rsidRPr="00517E79" w:rsidRDefault="00517E79" w:rsidP="007F2B84">
            <w:r w:rsidRPr="003E01C8">
              <w:t>Wholly inadequate performance of the required skill, lacking in secure base of relevant</w:t>
            </w:r>
            <w:r>
              <w:t xml:space="preserve">. </w:t>
            </w:r>
            <w:r w:rsidRPr="003E01C8">
              <w:t>knowledge and poor use of such knowledge, showing fundamental misunderstanding and</w:t>
            </w:r>
            <w:r>
              <w:t xml:space="preserve"> </w:t>
            </w:r>
            <w:r w:rsidRPr="003E01C8">
              <w:t xml:space="preserve">misinterpretation. Evidence of poor judgement and professional values. </w:t>
            </w:r>
          </w:p>
        </w:tc>
        <w:tc>
          <w:tcPr>
            <w:tcW w:w="3390" w:type="dxa"/>
          </w:tcPr>
          <w:p w14:paraId="00903967" w14:textId="77777777" w:rsidR="00517E79" w:rsidRPr="003E01C8" w:rsidRDefault="00517E79" w:rsidP="007F2B84">
            <w:r w:rsidRPr="003E01C8">
              <w:t>Practice is unsafe AND the student consistently fails to demonstrate appropriate levels of knowledge, skills and/or attitudes to participate in care delivery under guidance.</w:t>
            </w:r>
          </w:p>
        </w:tc>
      </w:tr>
      <w:tr w:rsidR="00517E79" w:rsidRPr="003E01C8" w14:paraId="0B7DD7C9" w14:textId="77777777" w:rsidTr="007F2B84">
        <w:trPr>
          <w:cantSplit/>
        </w:trPr>
        <w:tc>
          <w:tcPr>
            <w:tcW w:w="884" w:type="dxa"/>
            <w:tcBorders>
              <w:bottom w:val="single" w:sz="4" w:space="0" w:color="auto"/>
            </w:tcBorders>
          </w:tcPr>
          <w:p w14:paraId="13AE3EE7" w14:textId="77777777" w:rsidR="00517E79" w:rsidRPr="003E01C8" w:rsidRDefault="00517E79" w:rsidP="007F2B84">
            <w:r w:rsidRPr="003E01C8">
              <w:t>H</w:t>
            </w:r>
          </w:p>
        </w:tc>
        <w:tc>
          <w:tcPr>
            <w:tcW w:w="1510" w:type="dxa"/>
            <w:tcBorders>
              <w:bottom w:val="single" w:sz="4" w:space="0" w:color="auto"/>
            </w:tcBorders>
          </w:tcPr>
          <w:p w14:paraId="1EAFDD04" w14:textId="77777777" w:rsidR="00517E79" w:rsidRPr="003E01C8" w:rsidRDefault="00517E79" w:rsidP="007F2B84">
            <w:r w:rsidRPr="003E01C8">
              <w:t>FAIL</w:t>
            </w:r>
          </w:p>
        </w:tc>
        <w:tc>
          <w:tcPr>
            <w:tcW w:w="3276" w:type="dxa"/>
            <w:tcBorders>
              <w:bottom w:val="single" w:sz="4" w:space="0" w:color="auto"/>
            </w:tcBorders>
          </w:tcPr>
          <w:p w14:paraId="5BBEA5AA" w14:textId="77777777" w:rsidR="00517E79" w:rsidRPr="003E01C8" w:rsidRDefault="00517E79" w:rsidP="007F2B84">
            <w:r w:rsidRPr="003E01C8">
              <w:t>Not presently capable of independent performance of the required skill, lacking self-awareness of limitations and prone to errors of judgement and faulty practice</w:t>
            </w:r>
          </w:p>
        </w:tc>
        <w:tc>
          <w:tcPr>
            <w:tcW w:w="3390" w:type="dxa"/>
            <w:tcBorders>
              <w:bottom w:val="single" w:sz="4" w:space="0" w:color="auto"/>
            </w:tcBorders>
          </w:tcPr>
          <w:p w14:paraId="3BE641FA" w14:textId="77777777" w:rsidR="00517E79" w:rsidRPr="003E01C8" w:rsidRDefault="00517E79" w:rsidP="007F2B84">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517E79" w:rsidRPr="003E01C8" w14:paraId="29F0237E" w14:textId="77777777" w:rsidTr="007F2B84">
        <w:tc>
          <w:tcPr>
            <w:tcW w:w="9060" w:type="dxa"/>
            <w:gridSpan w:val="4"/>
            <w:tcBorders>
              <w:bottom w:val="nil"/>
            </w:tcBorders>
            <w:shd w:val="clear" w:color="auto" w:fill="E7E6E6"/>
          </w:tcPr>
          <w:p w14:paraId="75CBE3D4" w14:textId="77777777" w:rsidR="00517E79" w:rsidRPr="003E01C8" w:rsidRDefault="00517E79" w:rsidP="007F2B84">
            <w:r w:rsidRPr="003E01C8">
              <w:t>University of Glasgow use only</w:t>
            </w:r>
          </w:p>
        </w:tc>
      </w:tr>
      <w:tr w:rsidR="00517E79" w:rsidRPr="003E01C8" w14:paraId="60A6B0ED" w14:textId="77777777" w:rsidTr="007F2B84">
        <w:tc>
          <w:tcPr>
            <w:tcW w:w="884" w:type="dxa"/>
            <w:tcBorders>
              <w:top w:val="nil"/>
              <w:left w:val="single" w:sz="4" w:space="0" w:color="auto"/>
              <w:bottom w:val="single" w:sz="4" w:space="0" w:color="auto"/>
              <w:right w:val="nil"/>
            </w:tcBorders>
            <w:shd w:val="clear" w:color="auto" w:fill="E7E6E6"/>
          </w:tcPr>
          <w:p w14:paraId="7C8E6CC4" w14:textId="77777777" w:rsidR="00517E79" w:rsidRPr="003E01C8" w:rsidRDefault="00517E79" w:rsidP="007F2B84">
            <w:r w:rsidRPr="003E01C8">
              <w:t>CR</w:t>
            </w:r>
          </w:p>
        </w:tc>
        <w:tc>
          <w:tcPr>
            <w:tcW w:w="1510" w:type="dxa"/>
            <w:tcBorders>
              <w:top w:val="nil"/>
              <w:left w:val="nil"/>
              <w:bottom w:val="single" w:sz="4" w:space="0" w:color="auto"/>
              <w:right w:val="nil"/>
            </w:tcBorders>
            <w:shd w:val="clear" w:color="auto" w:fill="E7E6E6"/>
          </w:tcPr>
          <w:p w14:paraId="7EEF8CCA" w14:textId="77777777" w:rsidR="00517E79" w:rsidRPr="003E01C8" w:rsidRDefault="00517E79" w:rsidP="007F2B84">
            <w:r w:rsidRPr="003E01C8">
              <w:t>CREDIT REFUSED</w:t>
            </w:r>
          </w:p>
        </w:tc>
        <w:tc>
          <w:tcPr>
            <w:tcW w:w="6666" w:type="dxa"/>
            <w:gridSpan w:val="2"/>
            <w:tcBorders>
              <w:top w:val="nil"/>
              <w:left w:val="nil"/>
              <w:bottom w:val="single" w:sz="4" w:space="0" w:color="auto"/>
              <w:right w:val="single" w:sz="4" w:space="0" w:color="auto"/>
            </w:tcBorders>
            <w:shd w:val="clear" w:color="auto" w:fill="E7E6E6"/>
          </w:tcPr>
          <w:p w14:paraId="46F92FAC" w14:textId="77777777" w:rsidR="00517E79" w:rsidRPr="003E01C8" w:rsidRDefault="00517E79" w:rsidP="007F2B84">
            <w:r w:rsidRPr="003E01C8">
              <w:t>Failure to comply, in the absence of good cause, with the published requirements of the course</w:t>
            </w:r>
            <w:r>
              <w:t xml:space="preserve"> </w:t>
            </w:r>
            <w:r w:rsidRPr="003E01C8">
              <w:t>or programme; and/or a serious breach of regulations</w:t>
            </w:r>
          </w:p>
        </w:tc>
      </w:tr>
    </w:tbl>
    <w:p w14:paraId="0DE0ED21" w14:textId="77777777" w:rsidR="00517E79" w:rsidRPr="00517E79" w:rsidRDefault="00517E79" w:rsidP="00517E79"/>
    <w:p w14:paraId="644D6B21" w14:textId="77777777" w:rsidR="000E6D5E" w:rsidRDefault="000E6D5E">
      <w:pPr>
        <w:spacing w:after="0" w:line="240" w:lineRule="auto"/>
        <w:rPr>
          <w:sz w:val="28"/>
          <w:szCs w:val="28"/>
        </w:rPr>
      </w:pPr>
      <w:r>
        <w:rPr>
          <w:sz w:val="28"/>
          <w:szCs w:val="28"/>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01"/>
        <w:gridCol w:w="19"/>
        <w:gridCol w:w="626"/>
        <w:gridCol w:w="56"/>
        <w:gridCol w:w="662"/>
        <w:gridCol w:w="6"/>
        <w:gridCol w:w="33"/>
        <w:gridCol w:w="702"/>
        <w:gridCol w:w="13"/>
        <w:gridCol w:w="688"/>
        <w:gridCol w:w="20"/>
        <w:gridCol w:w="662"/>
        <w:gridCol w:w="19"/>
        <w:gridCol w:w="702"/>
        <w:gridCol w:w="844"/>
        <w:gridCol w:w="1430"/>
      </w:tblGrid>
      <w:tr w:rsidR="000E6D5E" w:rsidRPr="003E01C8" w14:paraId="1F4474F8" w14:textId="77777777" w:rsidTr="00D808B1">
        <w:tc>
          <w:tcPr>
            <w:tcW w:w="9322" w:type="dxa"/>
            <w:gridSpan w:val="18"/>
            <w:tcBorders>
              <w:bottom w:val="single" w:sz="4" w:space="0" w:color="auto"/>
            </w:tcBorders>
            <w:shd w:val="clear" w:color="auto" w:fill="E7E6E6"/>
          </w:tcPr>
          <w:p w14:paraId="14BC66C1" w14:textId="77777777" w:rsidR="000E6D5E" w:rsidRPr="00A967F2" w:rsidRDefault="000E6D5E" w:rsidP="00D808B1">
            <w:pPr>
              <w:rPr>
                <w:b/>
                <w:bCs/>
              </w:rPr>
            </w:pPr>
            <w:r w:rsidRPr="00A967F2">
              <w:rPr>
                <w:b/>
                <w:bCs/>
              </w:rPr>
              <w:lastRenderedPageBreak/>
              <w:t>ATTENDANCE RECORD</w:t>
            </w:r>
          </w:p>
          <w:p w14:paraId="1ABEA81F" w14:textId="386AAB4F" w:rsidR="000E6D5E" w:rsidRPr="003E01C8" w:rsidRDefault="000E6D5E" w:rsidP="00D808B1">
            <w:pPr>
              <w:rPr>
                <w:color w:val="000000"/>
              </w:rPr>
            </w:pPr>
            <w:r w:rsidRPr="00A967F2">
              <w:rPr>
                <w:b/>
                <w:bCs/>
              </w:rPr>
              <w:t xml:space="preserve">PART </w:t>
            </w:r>
            <w:r>
              <w:rPr>
                <w:b/>
                <w:bCs/>
              </w:rPr>
              <w:t>2</w:t>
            </w:r>
            <w:r w:rsidRPr="00A967F2">
              <w:rPr>
                <w:b/>
                <w:bCs/>
              </w:rPr>
              <w:t xml:space="preserve">: PLE </w:t>
            </w:r>
            <w:r>
              <w:rPr>
                <w:b/>
                <w:bCs/>
              </w:rPr>
              <w:t>2b</w:t>
            </w:r>
          </w:p>
        </w:tc>
      </w:tr>
      <w:tr w:rsidR="000E6D5E" w:rsidRPr="003E01C8" w14:paraId="705A5E09" w14:textId="77777777" w:rsidTr="00D808B1">
        <w:tblPrEx>
          <w:tblLook w:val="04A0" w:firstRow="1" w:lastRow="0" w:firstColumn="1" w:lastColumn="0" w:noHBand="0" w:noVBand="1"/>
        </w:tblPrEx>
        <w:tc>
          <w:tcPr>
            <w:tcW w:w="4203" w:type="dxa"/>
            <w:gridSpan w:val="7"/>
            <w:shd w:val="clear" w:color="auto" w:fill="E7E6E6"/>
          </w:tcPr>
          <w:p w14:paraId="2048216B" w14:textId="77777777" w:rsidR="000E6D5E" w:rsidRPr="003E01C8" w:rsidRDefault="000E6D5E" w:rsidP="00D808B1">
            <w:r w:rsidRPr="003E01C8">
              <w:t>Student Name</w:t>
            </w:r>
          </w:p>
        </w:tc>
        <w:tc>
          <w:tcPr>
            <w:tcW w:w="5119" w:type="dxa"/>
            <w:gridSpan w:val="11"/>
          </w:tcPr>
          <w:p w14:paraId="0A36B8C0" w14:textId="77777777" w:rsidR="000E6D5E" w:rsidRPr="003E01C8" w:rsidRDefault="000E6D5E" w:rsidP="00D808B1"/>
        </w:tc>
      </w:tr>
      <w:tr w:rsidR="000E6D5E" w:rsidRPr="003E01C8" w14:paraId="76309446" w14:textId="77777777" w:rsidTr="00D808B1">
        <w:tblPrEx>
          <w:tblLook w:val="04A0" w:firstRow="1" w:lastRow="0" w:firstColumn="1" w:lastColumn="0" w:noHBand="0" w:noVBand="1"/>
        </w:tblPrEx>
        <w:tc>
          <w:tcPr>
            <w:tcW w:w="4203" w:type="dxa"/>
            <w:gridSpan w:val="7"/>
            <w:shd w:val="clear" w:color="auto" w:fill="E7E6E6"/>
          </w:tcPr>
          <w:p w14:paraId="55D679A0" w14:textId="77777777" w:rsidR="000E6D5E" w:rsidRPr="003E01C8" w:rsidRDefault="000E6D5E" w:rsidP="00D808B1">
            <w:r w:rsidRPr="003E01C8">
              <w:t>Student ID</w:t>
            </w:r>
          </w:p>
        </w:tc>
        <w:tc>
          <w:tcPr>
            <w:tcW w:w="5119" w:type="dxa"/>
            <w:gridSpan w:val="11"/>
          </w:tcPr>
          <w:p w14:paraId="2004E0CB" w14:textId="77777777" w:rsidR="000E6D5E" w:rsidRPr="003E01C8" w:rsidRDefault="000E6D5E" w:rsidP="00D808B1"/>
        </w:tc>
      </w:tr>
      <w:tr w:rsidR="000E6D5E" w:rsidRPr="003E01C8" w14:paraId="2F462890" w14:textId="77777777" w:rsidTr="00D808B1">
        <w:tblPrEx>
          <w:tblLook w:val="04A0" w:firstRow="1" w:lastRow="0" w:firstColumn="1" w:lastColumn="0" w:noHBand="0" w:noVBand="1"/>
        </w:tblPrEx>
        <w:tc>
          <w:tcPr>
            <w:tcW w:w="4203" w:type="dxa"/>
            <w:gridSpan w:val="7"/>
            <w:shd w:val="clear" w:color="auto" w:fill="E7E6E6"/>
          </w:tcPr>
          <w:p w14:paraId="40B53B0A" w14:textId="77777777" w:rsidR="000E6D5E" w:rsidRPr="003E01C8" w:rsidRDefault="000E6D5E" w:rsidP="00D808B1">
            <w:r w:rsidRPr="003E01C8">
              <w:t>Year of Programme</w:t>
            </w:r>
          </w:p>
        </w:tc>
        <w:tc>
          <w:tcPr>
            <w:tcW w:w="5119" w:type="dxa"/>
            <w:gridSpan w:val="11"/>
          </w:tcPr>
          <w:p w14:paraId="03A6C0FC" w14:textId="77777777" w:rsidR="000E6D5E" w:rsidRPr="003E01C8" w:rsidRDefault="000E6D5E" w:rsidP="00D808B1"/>
        </w:tc>
      </w:tr>
      <w:tr w:rsidR="000E6D5E" w:rsidRPr="003E01C8" w14:paraId="42F28795" w14:textId="77777777" w:rsidTr="00D808B1">
        <w:tblPrEx>
          <w:tblLook w:val="04A0" w:firstRow="1" w:lastRow="0" w:firstColumn="1" w:lastColumn="0" w:noHBand="0" w:noVBand="1"/>
        </w:tblPrEx>
        <w:tc>
          <w:tcPr>
            <w:tcW w:w="4203" w:type="dxa"/>
            <w:gridSpan w:val="7"/>
            <w:shd w:val="clear" w:color="auto" w:fill="E7E6E6"/>
          </w:tcPr>
          <w:p w14:paraId="318EEBD0" w14:textId="77777777" w:rsidR="000E6D5E" w:rsidRPr="003E01C8" w:rsidRDefault="000E6D5E" w:rsidP="00D808B1">
            <w:r w:rsidRPr="003E01C8">
              <w:t xml:space="preserve">Practice Learning Environment </w:t>
            </w:r>
          </w:p>
        </w:tc>
        <w:tc>
          <w:tcPr>
            <w:tcW w:w="5119" w:type="dxa"/>
            <w:gridSpan w:val="11"/>
          </w:tcPr>
          <w:p w14:paraId="52F959B0" w14:textId="77777777" w:rsidR="000E6D5E" w:rsidRPr="003E01C8" w:rsidRDefault="000E6D5E" w:rsidP="00D808B1"/>
        </w:tc>
      </w:tr>
      <w:tr w:rsidR="000E6D5E" w:rsidRPr="003E01C8" w14:paraId="151C91DE" w14:textId="77777777" w:rsidTr="00D808B1">
        <w:tblPrEx>
          <w:tblLook w:val="04A0" w:firstRow="1" w:lastRow="0" w:firstColumn="1" w:lastColumn="0" w:noHBand="0" w:noVBand="1"/>
        </w:tblPrEx>
        <w:tc>
          <w:tcPr>
            <w:tcW w:w="850" w:type="dxa"/>
            <w:shd w:val="clear" w:color="auto" w:fill="E7E6E6"/>
            <w:vAlign w:val="center"/>
          </w:tcPr>
          <w:p w14:paraId="6D484661" w14:textId="77777777" w:rsidR="000E6D5E" w:rsidRPr="003E01C8" w:rsidRDefault="000E6D5E" w:rsidP="00D808B1">
            <w:r w:rsidRPr="003E01C8">
              <w:t>Week</w:t>
            </w:r>
          </w:p>
          <w:p w14:paraId="08C0DC9F" w14:textId="77777777" w:rsidR="000E6D5E" w:rsidRPr="003E01C8" w:rsidRDefault="000E6D5E" w:rsidP="00D808B1">
            <w:r w:rsidRPr="003E01C8">
              <w:t>No</w:t>
            </w:r>
          </w:p>
        </w:tc>
        <w:tc>
          <w:tcPr>
            <w:tcW w:w="1289" w:type="dxa"/>
            <w:shd w:val="clear" w:color="auto" w:fill="E7E6E6"/>
            <w:vAlign w:val="center"/>
          </w:tcPr>
          <w:p w14:paraId="69DC6A18" w14:textId="77777777" w:rsidR="000E6D5E" w:rsidRPr="003E01C8" w:rsidRDefault="000E6D5E" w:rsidP="00D808B1">
            <w:r w:rsidRPr="003E01C8">
              <w:t>Week</w:t>
            </w:r>
          </w:p>
          <w:p w14:paraId="47DF0C9C" w14:textId="77777777" w:rsidR="000E6D5E" w:rsidRPr="003E01C8" w:rsidRDefault="000E6D5E" w:rsidP="00D808B1">
            <w:r w:rsidRPr="003E01C8">
              <w:t>beginning</w:t>
            </w:r>
          </w:p>
        </w:tc>
        <w:tc>
          <w:tcPr>
            <w:tcW w:w="701" w:type="dxa"/>
            <w:shd w:val="clear" w:color="auto" w:fill="E7E6E6"/>
            <w:vAlign w:val="center"/>
          </w:tcPr>
          <w:p w14:paraId="52F39A1B" w14:textId="77777777" w:rsidR="000E6D5E" w:rsidRPr="003E01C8" w:rsidRDefault="000E6D5E" w:rsidP="00D808B1">
            <w:r w:rsidRPr="003E01C8">
              <w:t>M</w:t>
            </w:r>
          </w:p>
        </w:tc>
        <w:tc>
          <w:tcPr>
            <w:tcW w:w="701" w:type="dxa"/>
            <w:gridSpan w:val="3"/>
            <w:shd w:val="clear" w:color="auto" w:fill="E7E6E6"/>
            <w:vAlign w:val="center"/>
          </w:tcPr>
          <w:p w14:paraId="666BEB0D" w14:textId="77777777" w:rsidR="000E6D5E" w:rsidRPr="003E01C8" w:rsidRDefault="000E6D5E" w:rsidP="00D808B1">
            <w:r w:rsidRPr="003E01C8">
              <w:t>T</w:t>
            </w:r>
          </w:p>
        </w:tc>
        <w:tc>
          <w:tcPr>
            <w:tcW w:w="701" w:type="dxa"/>
            <w:gridSpan w:val="3"/>
            <w:shd w:val="clear" w:color="auto" w:fill="E7E6E6"/>
            <w:vAlign w:val="center"/>
          </w:tcPr>
          <w:p w14:paraId="55254B7B" w14:textId="77777777" w:rsidR="000E6D5E" w:rsidRPr="003E01C8" w:rsidRDefault="000E6D5E" w:rsidP="00D808B1">
            <w:r w:rsidRPr="003E01C8">
              <w:t>W</w:t>
            </w:r>
          </w:p>
        </w:tc>
        <w:tc>
          <w:tcPr>
            <w:tcW w:w="702" w:type="dxa"/>
            <w:shd w:val="clear" w:color="auto" w:fill="E7E6E6"/>
            <w:vAlign w:val="center"/>
          </w:tcPr>
          <w:p w14:paraId="12CD8DE5" w14:textId="77777777" w:rsidR="000E6D5E" w:rsidRPr="003E01C8" w:rsidRDefault="000E6D5E" w:rsidP="00D808B1">
            <w:r w:rsidRPr="003E01C8">
              <w:t>T</w:t>
            </w:r>
          </w:p>
        </w:tc>
        <w:tc>
          <w:tcPr>
            <w:tcW w:w="701" w:type="dxa"/>
            <w:gridSpan w:val="2"/>
            <w:shd w:val="clear" w:color="auto" w:fill="E7E6E6"/>
            <w:vAlign w:val="center"/>
          </w:tcPr>
          <w:p w14:paraId="72C9465B" w14:textId="77777777" w:rsidR="000E6D5E" w:rsidRPr="003E01C8" w:rsidRDefault="000E6D5E" w:rsidP="00D808B1">
            <w:r w:rsidRPr="003E01C8">
              <w:t>F</w:t>
            </w:r>
          </w:p>
        </w:tc>
        <w:tc>
          <w:tcPr>
            <w:tcW w:w="701" w:type="dxa"/>
            <w:gridSpan w:val="3"/>
            <w:shd w:val="clear" w:color="auto" w:fill="E7E6E6"/>
            <w:vAlign w:val="center"/>
          </w:tcPr>
          <w:p w14:paraId="2E9D0BCB" w14:textId="77777777" w:rsidR="000E6D5E" w:rsidRPr="003E01C8" w:rsidRDefault="000E6D5E" w:rsidP="00D808B1">
            <w:r w:rsidRPr="003E01C8">
              <w:t>S</w:t>
            </w:r>
          </w:p>
        </w:tc>
        <w:tc>
          <w:tcPr>
            <w:tcW w:w="702" w:type="dxa"/>
            <w:shd w:val="clear" w:color="auto" w:fill="E7E6E6"/>
            <w:vAlign w:val="center"/>
          </w:tcPr>
          <w:p w14:paraId="59DA329A" w14:textId="77777777" w:rsidR="000E6D5E" w:rsidRPr="003E01C8" w:rsidRDefault="000E6D5E" w:rsidP="00D808B1">
            <w:r w:rsidRPr="003E01C8">
              <w:t>S</w:t>
            </w:r>
          </w:p>
        </w:tc>
        <w:tc>
          <w:tcPr>
            <w:tcW w:w="844" w:type="dxa"/>
            <w:shd w:val="clear" w:color="auto" w:fill="E7E6E6"/>
            <w:vAlign w:val="center"/>
          </w:tcPr>
          <w:p w14:paraId="22D41F34" w14:textId="77777777" w:rsidR="000E6D5E" w:rsidRPr="003E01C8" w:rsidRDefault="000E6D5E" w:rsidP="00D808B1">
            <w:r w:rsidRPr="003E01C8">
              <w:t>Total hours</w:t>
            </w:r>
          </w:p>
        </w:tc>
        <w:tc>
          <w:tcPr>
            <w:tcW w:w="1430" w:type="dxa"/>
            <w:shd w:val="clear" w:color="auto" w:fill="E7E6E6"/>
            <w:vAlign w:val="center"/>
          </w:tcPr>
          <w:p w14:paraId="3EBDDEE3" w14:textId="77777777" w:rsidR="000E6D5E" w:rsidRPr="003E01C8" w:rsidRDefault="000E6D5E" w:rsidP="00D808B1">
            <w:r w:rsidRPr="003E01C8">
              <w:t>Practice signature</w:t>
            </w:r>
          </w:p>
        </w:tc>
      </w:tr>
      <w:tr w:rsidR="000E6D5E" w:rsidRPr="003E01C8" w14:paraId="29317ABD" w14:textId="77777777" w:rsidTr="00D808B1">
        <w:tblPrEx>
          <w:tblLook w:val="04A0" w:firstRow="1" w:lastRow="0" w:firstColumn="1" w:lastColumn="0" w:noHBand="0" w:noVBand="1"/>
        </w:tblPrEx>
        <w:tc>
          <w:tcPr>
            <w:tcW w:w="850" w:type="dxa"/>
            <w:vAlign w:val="center"/>
          </w:tcPr>
          <w:p w14:paraId="0414BE9B" w14:textId="77777777" w:rsidR="000E6D5E" w:rsidRPr="003E01C8" w:rsidRDefault="000E6D5E" w:rsidP="00D808B1">
            <w:r w:rsidRPr="003E01C8">
              <w:t>e.g.</w:t>
            </w:r>
          </w:p>
        </w:tc>
        <w:tc>
          <w:tcPr>
            <w:tcW w:w="1289" w:type="dxa"/>
            <w:vAlign w:val="center"/>
          </w:tcPr>
          <w:p w14:paraId="2AE0E254" w14:textId="77777777" w:rsidR="000E6D5E" w:rsidRPr="003E01C8" w:rsidRDefault="000E6D5E" w:rsidP="00D808B1">
            <w:r w:rsidRPr="003E01C8">
              <w:t>11/01/21</w:t>
            </w:r>
          </w:p>
        </w:tc>
        <w:tc>
          <w:tcPr>
            <w:tcW w:w="720" w:type="dxa"/>
            <w:gridSpan w:val="2"/>
            <w:vAlign w:val="center"/>
          </w:tcPr>
          <w:p w14:paraId="105775D4" w14:textId="77777777" w:rsidR="000E6D5E" w:rsidRPr="003E01C8" w:rsidRDefault="000E6D5E" w:rsidP="00D808B1">
            <w:r w:rsidRPr="003E01C8">
              <w:t>DO</w:t>
            </w:r>
          </w:p>
        </w:tc>
        <w:tc>
          <w:tcPr>
            <w:tcW w:w="626" w:type="dxa"/>
            <w:vAlign w:val="center"/>
          </w:tcPr>
          <w:p w14:paraId="064FFA2B" w14:textId="77777777" w:rsidR="000E6D5E" w:rsidRPr="003E01C8" w:rsidRDefault="000E6D5E" w:rsidP="00D808B1">
            <w:r w:rsidRPr="003E01C8">
              <w:t>DO</w:t>
            </w:r>
          </w:p>
        </w:tc>
        <w:tc>
          <w:tcPr>
            <w:tcW w:w="724" w:type="dxa"/>
            <w:gridSpan w:val="3"/>
            <w:vAlign w:val="center"/>
          </w:tcPr>
          <w:p w14:paraId="453D0748" w14:textId="77777777" w:rsidR="000E6D5E" w:rsidRPr="003E01C8" w:rsidRDefault="000E6D5E" w:rsidP="00D808B1">
            <w:r w:rsidRPr="003E01C8">
              <w:t>12.5</w:t>
            </w:r>
          </w:p>
        </w:tc>
        <w:tc>
          <w:tcPr>
            <w:tcW w:w="748" w:type="dxa"/>
            <w:gridSpan w:val="3"/>
            <w:vAlign w:val="center"/>
          </w:tcPr>
          <w:p w14:paraId="514D2FD2" w14:textId="77777777" w:rsidR="000E6D5E" w:rsidRPr="003E01C8" w:rsidRDefault="000E6D5E" w:rsidP="00D808B1">
            <w:r w:rsidRPr="003E01C8">
              <w:t>12.5</w:t>
            </w:r>
          </w:p>
        </w:tc>
        <w:tc>
          <w:tcPr>
            <w:tcW w:w="708" w:type="dxa"/>
            <w:gridSpan w:val="2"/>
            <w:vAlign w:val="center"/>
          </w:tcPr>
          <w:p w14:paraId="19305CE3" w14:textId="77777777" w:rsidR="000E6D5E" w:rsidRPr="003E01C8" w:rsidRDefault="000E6D5E" w:rsidP="00D808B1">
            <w:r w:rsidRPr="003E01C8">
              <w:t>12.5</w:t>
            </w:r>
          </w:p>
        </w:tc>
        <w:tc>
          <w:tcPr>
            <w:tcW w:w="662" w:type="dxa"/>
            <w:vAlign w:val="center"/>
          </w:tcPr>
          <w:p w14:paraId="6F6842E2" w14:textId="77777777" w:rsidR="000E6D5E" w:rsidRPr="003E01C8" w:rsidRDefault="000E6D5E" w:rsidP="00D808B1">
            <w:r w:rsidRPr="003E01C8">
              <w:t>DO</w:t>
            </w:r>
          </w:p>
        </w:tc>
        <w:tc>
          <w:tcPr>
            <w:tcW w:w="721" w:type="dxa"/>
            <w:gridSpan w:val="2"/>
            <w:vAlign w:val="center"/>
          </w:tcPr>
          <w:p w14:paraId="0DDAD0D0" w14:textId="77777777" w:rsidR="000E6D5E" w:rsidRPr="003E01C8" w:rsidRDefault="000E6D5E" w:rsidP="00D808B1">
            <w:r w:rsidRPr="003E01C8">
              <w:t>DO</w:t>
            </w:r>
          </w:p>
        </w:tc>
        <w:tc>
          <w:tcPr>
            <w:tcW w:w="844" w:type="dxa"/>
            <w:vAlign w:val="center"/>
          </w:tcPr>
          <w:p w14:paraId="1E898705" w14:textId="77777777" w:rsidR="000E6D5E" w:rsidRPr="003E01C8" w:rsidRDefault="000E6D5E" w:rsidP="00D808B1">
            <w:r w:rsidRPr="003E01C8">
              <w:t>37.5</w:t>
            </w:r>
          </w:p>
        </w:tc>
        <w:tc>
          <w:tcPr>
            <w:tcW w:w="1430" w:type="dxa"/>
            <w:vAlign w:val="center"/>
          </w:tcPr>
          <w:p w14:paraId="1D0D7AEC" w14:textId="77777777" w:rsidR="000E6D5E" w:rsidRPr="003E01C8" w:rsidRDefault="000E6D5E" w:rsidP="00D808B1">
            <w:pPr>
              <w:rPr>
                <w:color w:val="FF0000"/>
              </w:rPr>
            </w:pPr>
            <w:r w:rsidRPr="003E01C8">
              <w:t>S. Nurse</w:t>
            </w:r>
          </w:p>
        </w:tc>
      </w:tr>
      <w:tr w:rsidR="000E6D5E" w:rsidRPr="003E01C8" w14:paraId="1582935C" w14:textId="77777777" w:rsidTr="00D808B1">
        <w:tblPrEx>
          <w:tblLook w:val="04A0" w:firstRow="1" w:lastRow="0" w:firstColumn="1" w:lastColumn="0" w:noHBand="0" w:noVBand="1"/>
        </w:tblPrEx>
        <w:tc>
          <w:tcPr>
            <w:tcW w:w="850" w:type="dxa"/>
            <w:vAlign w:val="center"/>
          </w:tcPr>
          <w:p w14:paraId="6A3E77AE" w14:textId="77777777" w:rsidR="000E6D5E" w:rsidRPr="003E01C8" w:rsidRDefault="000E6D5E" w:rsidP="00D808B1">
            <w:r w:rsidRPr="003E01C8">
              <w:t>1</w:t>
            </w:r>
          </w:p>
        </w:tc>
        <w:tc>
          <w:tcPr>
            <w:tcW w:w="1289" w:type="dxa"/>
          </w:tcPr>
          <w:p w14:paraId="798231F0" w14:textId="77777777" w:rsidR="000E6D5E" w:rsidRPr="003E01C8" w:rsidRDefault="000E6D5E" w:rsidP="00D808B1"/>
        </w:tc>
        <w:tc>
          <w:tcPr>
            <w:tcW w:w="720" w:type="dxa"/>
            <w:gridSpan w:val="2"/>
          </w:tcPr>
          <w:p w14:paraId="12C2BB54" w14:textId="77777777" w:rsidR="000E6D5E" w:rsidRPr="003E01C8" w:rsidRDefault="000E6D5E" w:rsidP="00D808B1"/>
        </w:tc>
        <w:tc>
          <w:tcPr>
            <w:tcW w:w="626" w:type="dxa"/>
          </w:tcPr>
          <w:p w14:paraId="539931CC" w14:textId="77777777" w:rsidR="000E6D5E" w:rsidRPr="003E01C8" w:rsidRDefault="000E6D5E" w:rsidP="00D808B1"/>
        </w:tc>
        <w:tc>
          <w:tcPr>
            <w:tcW w:w="724" w:type="dxa"/>
            <w:gridSpan w:val="3"/>
          </w:tcPr>
          <w:p w14:paraId="3718465D" w14:textId="77777777" w:rsidR="000E6D5E" w:rsidRPr="003E01C8" w:rsidRDefault="000E6D5E" w:rsidP="00D808B1"/>
        </w:tc>
        <w:tc>
          <w:tcPr>
            <w:tcW w:w="748" w:type="dxa"/>
            <w:gridSpan w:val="3"/>
          </w:tcPr>
          <w:p w14:paraId="39501CCD" w14:textId="77777777" w:rsidR="000E6D5E" w:rsidRPr="003E01C8" w:rsidRDefault="000E6D5E" w:rsidP="00D808B1"/>
        </w:tc>
        <w:tc>
          <w:tcPr>
            <w:tcW w:w="708" w:type="dxa"/>
            <w:gridSpan w:val="2"/>
          </w:tcPr>
          <w:p w14:paraId="516DB518" w14:textId="77777777" w:rsidR="000E6D5E" w:rsidRPr="003E01C8" w:rsidRDefault="000E6D5E" w:rsidP="00D808B1"/>
        </w:tc>
        <w:tc>
          <w:tcPr>
            <w:tcW w:w="662" w:type="dxa"/>
          </w:tcPr>
          <w:p w14:paraId="78C944A3" w14:textId="77777777" w:rsidR="000E6D5E" w:rsidRPr="003E01C8" w:rsidRDefault="000E6D5E" w:rsidP="00D808B1"/>
        </w:tc>
        <w:tc>
          <w:tcPr>
            <w:tcW w:w="721" w:type="dxa"/>
            <w:gridSpan w:val="2"/>
          </w:tcPr>
          <w:p w14:paraId="5C5B2922" w14:textId="77777777" w:rsidR="000E6D5E" w:rsidRPr="003E01C8" w:rsidRDefault="000E6D5E" w:rsidP="00D808B1"/>
        </w:tc>
        <w:tc>
          <w:tcPr>
            <w:tcW w:w="844" w:type="dxa"/>
          </w:tcPr>
          <w:p w14:paraId="3045EA60" w14:textId="77777777" w:rsidR="000E6D5E" w:rsidRPr="003E01C8" w:rsidRDefault="000E6D5E" w:rsidP="00D808B1"/>
        </w:tc>
        <w:tc>
          <w:tcPr>
            <w:tcW w:w="1430" w:type="dxa"/>
          </w:tcPr>
          <w:p w14:paraId="053D235E" w14:textId="77777777" w:rsidR="000E6D5E" w:rsidRPr="003E01C8" w:rsidRDefault="000E6D5E" w:rsidP="00D808B1"/>
        </w:tc>
      </w:tr>
      <w:tr w:rsidR="000E6D5E" w:rsidRPr="003E01C8" w14:paraId="381AE174" w14:textId="77777777" w:rsidTr="00D808B1">
        <w:tblPrEx>
          <w:tblLook w:val="04A0" w:firstRow="1" w:lastRow="0" w:firstColumn="1" w:lastColumn="0" w:noHBand="0" w:noVBand="1"/>
        </w:tblPrEx>
        <w:tc>
          <w:tcPr>
            <w:tcW w:w="850" w:type="dxa"/>
            <w:vAlign w:val="center"/>
          </w:tcPr>
          <w:p w14:paraId="4D5BEB77" w14:textId="77777777" w:rsidR="000E6D5E" w:rsidRPr="003E01C8" w:rsidRDefault="000E6D5E" w:rsidP="00D808B1">
            <w:r w:rsidRPr="003E01C8">
              <w:t>2</w:t>
            </w:r>
          </w:p>
        </w:tc>
        <w:tc>
          <w:tcPr>
            <w:tcW w:w="1289" w:type="dxa"/>
          </w:tcPr>
          <w:p w14:paraId="5A65132A" w14:textId="77777777" w:rsidR="000E6D5E" w:rsidRPr="003E01C8" w:rsidRDefault="000E6D5E" w:rsidP="00D808B1"/>
        </w:tc>
        <w:tc>
          <w:tcPr>
            <w:tcW w:w="720" w:type="dxa"/>
            <w:gridSpan w:val="2"/>
          </w:tcPr>
          <w:p w14:paraId="729D116A" w14:textId="77777777" w:rsidR="000E6D5E" w:rsidRPr="003E01C8" w:rsidRDefault="000E6D5E" w:rsidP="00D808B1"/>
        </w:tc>
        <w:tc>
          <w:tcPr>
            <w:tcW w:w="626" w:type="dxa"/>
          </w:tcPr>
          <w:p w14:paraId="0EB20393" w14:textId="77777777" w:rsidR="000E6D5E" w:rsidRPr="003E01C8" w:rsidRDefault="000E6D5E" w:rsidP="00D808B1"/>
        </w:tc>
        <w:tc>
          <w:tcPr>
            <w:tcW w:w="724" w:type="dxa"/>
            <w:gridSpan w:val="3"/>
          </w:tcPr>
          <w:p w14:paraId="5E3FDFD0" w14:textId="77777777" w:rsidR="000E6D5E" w:rsidRPr="003E01C8" w:rsidRDefault="000E6D5E" w:rsidP="00D808B1"/>
        </w:tc>
        <w:tc>
          <w:tcPr>
            <w:tcW w:w="748" w:type="dxa"/>
            <w:gridSpan w:val="3"/>
          </w:tcPr>
          <w:p w14:paraId="537A1E5B" w14:textId="77777777" w:rsidR="000E6D5E" w:rsidRPr="003E01C8" w:rsidRDefault="000E6D5E" w:rsidP="00D808B1"/>
        </w:tc>
        <w:tc>
          <w:tcPr>
            <w:tcW w:w="708" w:type="dxa"/>
            <w:gridSpan w:val="2"/>
          </w:tcPr>
          <w:p w14:paraId="0EEB6333" w14:textId="77777777" w:rsidR="000E6D5E" w:rsidRPr="003E01C8" w:rsidRDefault="000E6D5E" w:rsidP="00D808B1"/>
        </w:tc>
        <w:tc>
          <w:tcPr>
            <w:tcW w:w="662" w:type="dxa"/>
          </w:tcPr>
          <w:p w14:paraId="774962B5" w14:textId="77777777" w:rsidR="000E6D5E" w:rsidRPr="003E01C8" w:rsidRDefault="000E6D5E" w:rsidP="00D808B1"/>
        </w:tc>
        <w:tc>
          <w:tcPr>
            <w:tcW w:w="721" w:type="dxa"/>
            <w:gridSpan w:val="2"/>
          </w:tcPr>
          <w:p w14:paraId="555CA905" w14:textId="77777777" w:rsidR="000E6D5E" w:rsidRPr="003E01C8" w:rsidRDefault="000E6D5E" w:rsidP="00D808B1"/>
        </w:tc>
        <w:tc>
          <w:tcPr>
            <w:tcW w:w="844" w:type="dxa"/>
          </w:tcPr>
          <w:p w14:paraId="5ECD1AFA" w14:textId="77777777" w:rsidR="000E6D5E" w:rsidRPr="003E01C8" w:rsidRDefault="000E6D5E" w:rsidP="00D808B1"/>
        </w:tc>
        <w:tc>
          <w:tcPr>
            <w:tcW w:w="1430" w:type="dxa"/>
          </w:tcPr>
          <w:p w14:paraId="7D90D3D1" w14:textId="77777777" w:rsidR="000E6D5E" w:rsidRPr="003E01C8" w:rsidRDefault="000E6D5E" w:rsidP="00D808B1"/>
        </w:tc>
      </w:tr>
      <w:tr w:rsidR="000E6D5E" w:rsidRPr="003E01C8" w14:paraId="261687DD" w14:textId="77777777" w:rsidTr="00D808B1">
        <w:tblPrEx>
          <w:tblLook w:val="04A0" w:firstRow="1" w:lastRow="0" w:firstColumn="1" w:lastColumn="0" w:noHBand="0" w:noVBand="1"/>
        </w:tblPrEx>
        <w:tc>
          <w:tcPr>
            <w:tcW w:w="850" w:type="dxa"/>
            <w:vAlign w:val="center"/>
          </w:tcPr>
          <w:p w14:paraId="7A47E199" w14:textId="77777777" w:rsidR="000E6D5E" w:rsidRPr="003E01C8" w:rsidRDefault="000E6D5E" w:rsidP="00D808B1">
            <w:r w:rsidRPr="003E01C8">
              <w:t>3</w:t>
            </w:r>
          </w:p>
        </w:tc>
        <w:tc>
          <w:tcPr>
            <w:tcW w:w="1289" w:type="dxa"/>
          </w:tcPr>
          <w:p w14:paraId="32A6AF35" w14:textId="77777777" w:rsidR="000E6D5E" w:rsidRPr="003E01C8" w:rsidRDefault="000E6D5E" w:rsidP="00D808B1"/>
        </w:tc>
        <w:tc>
          <w:tcPr>
            <w:tcW w:w="720" w:type="dxa"/>
            <w:gridSpan w:val="2"/>
          </w:tcPr>
          <w:p w14:paraId="3F9C4B36" w14:textId="77777777" w:rsidR="000E6D5E" w:rsidRPr="003E01C8" w:rsidRDefault="000E6D5E" w:rsidP="00D808B1"/>
        </w:tc>
        <w:tc>
          <w:tcPr>
            <w:tcW w:w="626" w:type="dxa"/>
          </w:tcPr>
          <w:p w14:paraId="69FE30FA" w14:textId="77777777" w:rsidR="000E6D5E" w:rsidRPr="003E01C8" w:rsidRDefault="000E6D5E" w:rsidP="00D808B1"/>
        </w:tc>
        <w:tc>
          <w:tcPr>
            <w:tcW w:w="724" w:type="dxa"/>
            <w:gridSpan w:val="3"/>
          </w:tcPr>
          <w:p w14:paraId="57A9E945" w14:textId="77777777" w:rsidR="000E6D5E" w:rsidRPr="003E01C8" w:rsidRDefault="000E6D5E" w:rsidP="00D808B1"/>
        </w:tc>
        <w:tc>
          <w:tcPr>
            <w:tcW w:w="748" w:type="dxa"/>
            <w:gridSpan w:val="3"/>
          </w:tcPr>
          <w:p w14:paraId="2C66DEF9" w14:textId="77777777" w:rsidR="000E6D5E" w:rsidRPr="003E01C8" w:rsidRDefault="000E6D5E" w:rsidP="00D808B1"/>
        </w:tc>
        <w:tc>
          <w:tcPr>
            <w:tcW w:w="708" w:type="dxa"/>
            <w:gridSpan w:val="2"/>
          </w:tcPr>
          <w:p w14:paraId="0184C74F" w14:textId="77777777" w:rsidR="000E6D5E" w:rsidRPr="003E01C8" w:rsidRDefault="000E6D5E" w:rsidP="00D808B1"/>
        </w:tc>
        <w:tc>
          <w:tcPr>
            <w:tcW w:w="662" w:type="dxa"/>
          </w:tcPr>
          <w:p w14:paraId="5DDED4CC" w14:textId="77777777" w:rsidR="000E6D5E" w:rsidRPr="003E01C8" w:rsidRDefault="000E6D5E" w:rsidP="00D808B1"/>
        </w:tc>
        <w:tc>
          <w:tcPr>
            <w:tcW w:w="721" w:type="dxa"/>
            <w:gridSpan w:val="2"/>
          </w:tcPr>
          <w:p w14:paraId="489691AB" w14:textId="77777777" w:rsidR="000E6D5E" w:rsidRPr="003E01C8" w:rsidRDefault="000E6D5E" w:rsidP="00D808B1"/>
        </w:tc>
        <w:tc>
          <w:tcPr>
            <w:tcW w:w="844" w:type="dxa"/>
          </w:tcPr>
          <w:p w14:paraId="535F2037" w14:textId="77777777" w:rsidR="000E6D5E" w:rsidRPr="003E01C8" w:rsidRDefault="000E6D5E" w:rsidP="00D808B1"/>
        </w:tc>
        <w:tc>
          <w:tcPr>
            <w:tcW w:w="1430" w:type="dxa"/>
          </w:tcPr>
          <w:p w14:paraId="0363C8AF" w14:textId="77777777" w:rsidR="000E6D5E" w:rsidRPr="003E01C8" w:rsidRDefault="000E6D5E" w:rsidP="00D808B1"/>
        </w:tc>
      </w:tr>
      <w:tr w:rsidR="000E6D5E" w:rsidRPr="003E01C8" w14:paraId="03762CAD" w14:textId="77777777" w:rsidTr="00D808B1">
        <w:tblPrEx>
          <w:tblLook w:val="04A0" w:firstRow="1" w:lastRow="0" w:firstColumn="1" w:lastColumn="0" w:noHBand="0" w:noVBand="1"/>
        </w:tblPrEx>
        <w:tc>
          <w:tcPr>
            <w:tcW w:w="850" w:type="dxa"/>
            <w:vAlign w:val="center"/>
          </w:tcPr>
          <w:p w14:paraId="4966FC28" w14:textId="77777777" w:rsidR="000E6D5E" w:rsidRPr="003E01C8" w:rsidRDefault="000E6D5E" w:rsidP="00D808B1">
            <w:r w:rsidRPr="003E01C8">
              <w:t>4</w:t>
            </w:r>
          </w:p>
        </w:tc>
        <w:tc>
          <w:tcPr>
            <w:tcW w:w="1289" w:type="dxa"/>
          </w:tcPr>
          <w:p w14:paraId="0EE46054" w14:textId="77777777" w:rsidR="000E6D5E" w:rsidRPr="003E01C8" w:rsidRDefault="000E6D5E" w:rsidP="00D808B1"/>
        </w:tc>
        <w:tc>
          <w:tcPr>
            <w:tcW w:w="720" w:type="dxa"/>
            <w:gridSpan w:val="2"/>
          </w:tcPr>
          <w:p w14:paraId="6A50292A" w14:textId="77777777" w:rsidR="000E6D5E" w:rsidRPr="003E01C8" w:rsidRDefault="000E6D5E" w:rsidP="00D808B1"/>
        </w:tc>
        <w:tc>
          <w:tcPr>
            <w:tcW w:w="626" w:type="dxa"/>
          </w:tcPr>
          <w:p w14:paraId="2048285F" w14:textId="77777777" w:rsidR="000E6D5E" w:rsidRPr="003E01C8" w:rsidRDefault="000E6D5E" w:rsidP="00D808B1"/>
        </w:tc>
        <w:tc>
          <w:tcPr>
            <w:tcW w:w="724" w:type="dxa"/>
            <w:gridSpan w:val="3"/>
          </w:tcPr>
          <w:p w14:paraId="0B417E82" w14:textId="77777777" w:rsidR="000E6D5E" w:rsidRPr="003E01C8" w:rsidRDefault="000E6D5E" w:rsidP="00D808B1"/>
        </w:tc>
        <w:tc>
          <w:tcPr>
            <w:tcW w:w="748" w:type="dxa"/>
            <w:gridSpan w:val="3"/>
          </w:tcPr>
          <w:p w14:paraId="6A9F0B54" w14:textId="77777777" w:rsidR="000E6D5E" w:rsidRPr="003E01C8" w:rsidRDefault="000E6D5E" w:rsidP="00D808B1"/>
        </w:tc>
        <w:tc>
          <w:tcPr>
            <w:tcW w:w="708" w:type="dxa"/>
            <w:gridSpan w:val="2"/>
          </w:tcPr>
          <w:p w14:paraId="72828801" w14:textId="77777777" w:rsidR="000E6D5E" w:rsidRPr="003E01C8" w:rsidRDefault="000E6D5E" w:rsidP="00D808B1"/>
        </w:tc>
        <w:tc>
          <w:tcPr>
            <w:tcW w:w="662" w:type="dxa"/>
          </w:tcPr>
          <w:p w14:paraId="14A87D2F" w14:textId="77777777" w:rsidR="000E6D5E" w:rsidRPr="003E01C8" w:rsidRDefault="000E6D5E" w:rsidP="00D808B1"/>
        </w:tc>
        <w:tc>
          <w:tcPr>
            <w:tcW w:w="721" w:type="dxa"/>
            <w:gridSpan w:val="2"/>
          </w:tcPr>
          <w:p w14:paraId="1ED7406E" w14:textId="77777777" w:rsidR="000E6D5E" w:rsidRPr="003E01C8" w:rsidRDefault="000E6D5E" w:rsidP="00D808B1"/>
        </w:tc>
        <w:tc>
          <w:tcPr>
            <w:tcW w:w="844" w:type="dxa"/>
          </w:tcPr>
          <w:p w14:paraId="42CF72F5" w14:textId="77777777" w:rsidR="000E6D5E" w:rsidRPr="003E01C8" w:rsidRDefault="000E6D5E" w:rsidP="00D808B1"/>
        </w:tc>
        <w:tc>
          <w:tcPr>
            <w:tcW w:w="1430" w:type="dxa"/>
          </w:tcPr>
          <w:p w14:paraId="2B7A0748" w14:textId="77777777" w:rsidR="000E6D5E" w:rsidRPr="003E01C8" w:rsidRDefault="000E6D5E" w:rsidP="00D808B1"/>
        </w:tc>
      </w:tr>
      <w:tr w:rsidR="000E6D5E" w:rsidRPr="003E01C8" w14:paraId="3042B387" w14:textId="77777777" w:rsidTr="00D808B1">
        <w:tblPrEx>
          <w:tblLook w:val="04A0" w:firstRow="1" w:lastRow="0" w:firstColumn="1" w:lastColumn="0" w:noHBand="0" w:noVBand="1"/>
        </w:tblPrEx>
        <w:tc>
          <w:tcPr>
            <w:tcW w:w="850" w:type="dxa"/>
            <w:vAlign w:val="center"/>
          </w:tcPr>
          <w:p w14:paraId="679CA251" w14:textId="77777777" w:rsidR="000E6D5E" w:rsidRPr="003E01C8" w:rsidRDefault="000E6D5E" w:rsidP="00D808B1">
            <w:r w:rsidRPr="003E01C8">
              <w:t>5</w:t>
            </w:r>
          </w:p>
        </w:tc>
        <w:tc>
          <w:tcPr>
            <w:tcW w:w="1289" w:type="dxa"/>
          </w:tcPr>
          <w:p w14:paraId="7F0BE379" w14:textId="77777777" w:rsidR="000E6D5E" w:rsidRPr="003E01C8" w:rsidRDefault="000E6D5E" w:rsidP="00D808B1"/>
        </w:tc>
        <w:tc>
          <w:tcPr>
            <w:tcW w:w="720" w:type="dxa"/>
            <w:gridSpan w:val="2"/>
          </w:tcPr>
          <w:p w14:paraId="0622A84C" w14:textId="77777777" w:rsidR="000E6D5E" w:rsidRPr="003E01C8" w:rsidRDefault="000E6D5E" w:rsidP="00D808B1"/>
        </w:tc>
        <w:tc>
          <w:tcPr>
            <w:tcW w:w="626" w:type="dxa"/>
          </w:tcPr>
          <w:p w14:paraId="7A9F3184" w14:textId="77777777" w:rsidR="000E6D5E" w:rsidRPr="003E01C8" w:rsidRDefault="000E6D5E" w:rsidP="00D808B1"/>
        </w:tc>
        <w:tc>
          <w:tcPr>
            <w:tcW w:w="724" w:type="dxa"/>
            <w:gridSpan w:val="3"/>
          </w:tcPr>
          <w:p w14:paraId="483B80DA" w14:textId="77777777" w:rsidR="000E6D5E" w:rsidRPr="003E01C8" w:rsidRDefault="000E6D5E" w:rsidP="00D808B1"/>
        </w:tc>
        <w:tc>
          <w:tcPr>
            <w:tcW w:w="748" w:type="dxa"/>
            <w:gridSpan w:val="3"/>
          </w:tcPr>
          <w:p w14:paraId="2DCAF440" w14:textId="77777777" w:rsidR="000E6D5E" w:rsidRPr="003E01C8" w:rsidRDefault="000E6D5E" w:rsidP="00D808B1"/>
        </w:tc>
        <w:tc>
          <w:tcPr>
            <w:tcW w:w="708" w:type="dxa"/>
            <w:gridSpan w:val="2"/>
          </w:tcPr>
          <w:p w14:paraId="5E0918E9" w14:textId="77777777" w:rsidR="000E6D5E" w:rsidRPr="003E01C8" w:rsidRDefault="000E6D5E" w:rsidP="00D808B1"/>
        </w:tc>
        <w:tc>
          <w:tcPr>
            <w:tcW w:w="662" w:type="dxa"/>
          </w:tcPr>
          <w:p w14:paraId="1E0D7E6F" w14:textId="77777777" w:rsidR="000E6D5E" w:rsidRPr="003E01C8" w:rsidRDefault="000E6D5E" w:rsidP="00D808B1"/>
        </w:tc>
        <w:tc>
          <w:tcPr>
            <w:tcW w:w="721" w:type="dxa"/>
            <w:gridSpan w:val="2"/>
          </w:tcPr>
          <w:p w14:paraId="06B82F5C" w14:textId="77777777" w:rsidR="000E6D5E" w:rsidRPr="003E01C8" w:rsidRDefault="000E6D5E" w:rsidP="00D808B1"/>
        </w:tc>
        <w:tc>
          <w:tcPr>
            <w:tcW w:w="844" w:type="dxa"/>
          </w:tcPr>
          <w:p w14:paraId="62FD9763" w14:textId="77777777" w:rsidR="000E6D5E" w:rsidRPr="003E01C8" w:rsidRDefault="000E6D5E" w:rsidP="00D808B1"/>
        </w:tc>
        <w:tc>
          <w:tcPr>
            <w:tcW w:w="1430" w:type="dxa"/>
          </w:tcPr>
          <w:p w14:paraId="35A5AF4B" w14:textId="77777777" w:rsidR="000E6D5E" w:rsidRPr="003E01C8" w:rsidRDefault="000E6D5E" w:rsidP="00D808B1"/>
        </w:tc>
      </w:tr>
      <w:tr w:rsidR="000E6D5E" w:rsidRPr="003E01C8" w14:paraId="13D2B52F" w14:textId="77777777" w:rsidTr="00D808B1">
        <w:tblPrEx>
          <w:tblLook w:val="04A0" w:firstRow="1" w:lastRow="0" w:firstColumn="1" w:lastColumn="0" w:noHBand="0" w:noVBand="1"/>
        </w:tblPrEx>
        <w:tc>
          <w:tcPr>
            <w:tcW w:w="850" w:type="dxa"/>
          </w:tcPr>
          <w:p w14:paraId="09EE0F5F" w14:textId="2F723019" w:rsidR="000E6D5E" w:rsidRPr="003E01C8" w:rsidRDefault="00D808B1" w:rsidP="00D808B1">
            <w:r>
              <w:t>6</w:t>
            </w:r>
          </w:p>
        </w:tc>
        <w:tc>
          <w:tcPr>
            <w:tcW w:w="1289" w:type="dxa"/>
          </w:tcPr>
          <w:p w14:paraId="0CD07460" w14:textId="77777777" w:rsidR="000E6D5E" w:rsidRPr="003E01C8" w:rsidRDefault="000E6D5E" w:rsidP="00D808B1"/>
        </w:tc>
        <w:tc>
          <w:tcPr>
            <w:tcW w:w="720" w:type="dxa"/>
            <w:gridSpan w:val="2"/>
          </w:tcPr>
          <w:p w14:paraId="340D3794" w14:textId="77777777" w:rsidR="000E6D5E" w:rsidRPr="003E01C8" w:rsidRDefault="000E6D5E" w:rsidP="00D808B1"/>
        </w:tc>
        <w:tc>
          <w:tcPr>
            <w:tcW w:w="626" w:type="dxa"/>
          </w:tcPr>
          <w:p w14:paraId="7A1A0526" w14:textId="77777777" w:rsidR="000E6D5E" w:rsidRPr="003E01C8" w:rsidRDefault="000E6D5E" w:rsidP="00D808B1"/>
        </w:tc>
        <w:tc>
          <w:tcPr>
            <w:tcW w:w="724" w:type="dxa"/>
            <w:gridSpan w:val="3"/>
          </w:tcPr>
          <w:p w14:paraId="53448195" w14:textId="77777777" w:rsidR="000E6D5E" w:rsidRPr="003E01C8" w:rsidRDefault="000E6D5E" w:rsidP="00D808B1"/>
        </w:tc>
        <w:tc>
          <w:tcPr>
            <w:tcW w:w="748" w:type="dxa"/>
            <w:gridSpan w:val="3"/>
          </w:tcPr>
          <w:p w14:paraId="062C17DC" w14:textId="77777777" w:rsidR="000E6D5E" w:rsidRPr="003E01C8" w:rsidRDefault="000E6D5E" w:rsidP="00D808B1"/>
        </w:tc>
        <w:tc>
          <w:tcPr>
            <w:tcW w:w="708" w:type="dxa"/>
            <w:gridSpan w:val="2"/>
          </w:tcPr>
          <w:p w14:paraId="649C0785" w14:textId="77777777" w:rsidR="000E6D5E" w:rsidRPr="003E01C8" w:rsidRDefault="000E6D5E" w:rsidP="00D808B1"/>
        </w:tc>
        <w:tc>
          <w:tcPr>
            <w:tcW w:w="662" w:type="dxa"/>
          </w:tcPr>
          <w:p w14:paraId="50D966C9" w14:textId="77777777" w:rsidR="000E6D5E" w:rsidRPr="003E01C8" w:rsidRDefault="000E6D5E" w:rsidP="00D808B1"/>
        </w:tc>
        <w:tc>
          <w:tcPr>
            <w:tcW w:w="721" w:type="dxa"/>
            <w:gridSpan w:val="2"/>
          </w:tcPr>
          <w:p w14:paraId="3F491552" w14:textId="77777777" w:rsidR="000E6D5E" w:rsidRPr="003E01C8" w:rsidRDefault="000E6D5E" w:rsidP="00D808B1"/>
        </w:tc>
        <w:tc>
          <w:tcPr>
            <w:tcW w:w="844" w:type="dxa"/>
          </w:tcPr>
          <w:p w14:paraId="71C3BEA2" w14:textId="77777777" w:rsidR="000E6D5E" w:rsidRPr="003E01C8" w:rsidRDefault="000E6D5E" w:rsidP="00D808B1"/>
        </w:tc>
        <w:tc>
          <w:tcPr>
            <w:tcW w:w="1430" w:type="dxa"/>
          </w:tcPr>
          <w:p w14:paraId="7D753081" w14:textId="77777777" w:rsidR="000E6D5E" w:rsidRPr="003E01C8" w:rsidRDefault="000E6D5E" w:rsidP="00D808B1"/>
        </w:tc>
      </w:tr>
      <w:tr w:rsidR="000E6D5E" w:rsidRPr="003E01C8" w14:paraId="1C11F12E" w14:textId="77777777" w:rsidTr="00D808B1">
        <w:tblPrEx>
          <w:tblLook w:val="04A0" w:firstRow="1" w:lastRow="0" w:firstColumn="1" w:lastColumn="0" w:noHBand="0" w:noVBand="1"/>
        </w:tblPrEx>
        <w:tc>
          <w:tcPr>
            <w:tcW w:w="850" w:type="dxa"/>
          </w:tcPr>
          <w:p w14:paraId="157D8A58" w14:textId="77777777" w:rsidR="000E6D5E" w:rsidRPr="003E01C8" w:rsidRDefault="000E6D5E" w:rsidP="00D808B1"/>
        </w:tc>
        <w:tc>
          <w:tcPr>
            <w:tcW w:w="1289" w:type="dxa"/>
          </w:tcPr>
          <w:p w14:paraId="0C310346" w14:textId="77777777" w:rsidR="000E6D5E" w:rsidRPr="003E01C8" w:rsidRDefault="000E6D5E" w:rsidP="00D808B1"/>
        </w:tc>
        <w:tc>
          <w:tcPr>
            <w:tcW w:w="720" w:type="dxa"/>
            <w:gridSpan w:val="2"/>
          </w:tcPr>
          <w:p w14:paraId="4F575BD6" w14:textId="77777777" w:rsidR="000E6D5E" w:rsidRPr="003E01C8" w:rsidRDefault="000E6D5E" w:rsidP="00D808B1"/>
        </w:tc>
        <w:tc>
          <w:tcPr>
            <w:tcW w:w="626" w:type="dxa"/>
          </w:tcPr>
          <w:p w14:paraId="656AFE8D" w14:textId="77777777" w:rsidR="000E6D5E" w:rsidRPr="003E01C8" w:rsidRDefault="000E6D5E" w:rsidP="00D808B1"/>
        </w:tc>
        <w:tc>
          <w:tcPr>
            <w:tcW w:w="724" w:type="dxa"/>
            <w:gridSpan w:val="3"/>
          </w:tcPr>
          <w:p w14:paraId="54B450F2" w14:textId="77777777" w:rsidR="000E6D5E" w:rsidRPr="003E01C8" w:rsidRDefault="000E6D5E" w:rsidP="00D808B1"/>
        </w:tc>
        <w:tc>
          <w:tcPr>
            <w:tcW w:w="748" w:type="dxa"/>
            <w:gridSpan w:val="3"/>
          </w:tcPr>
          <w:p w14:paraId="24923912" w14:textId="77777777" w:rsidR="000E6D5E" w:rsidRPr="003E01C8" w:rsidRDefault="000E6D5E" w:rsidP="00D808B1"/>
        </w:tc>
        <w:tc>
          <w:tcPr>
            <w:tcW w:w="708" w:type="dxa"/>
            <w:gridSpan w:val="2"/>
          </w:tcPr>
          <w:p w14:paraId="18A42342" w14:textId="77777777" w:rsidR="000E6D5E" w:rsidRPr="003E01C8" w:rsidRDefault="000E6D5E" w:rsidP="00D808B1"/>
        </w:tc>
        <w:tc>
          <w:tcPr>
            <w:tcW w:w="662" w:type="dxa"/>
          </w:tcPr>
          <w:p w14:paraId="6BE96BE6" w14:textId="77777777" w:rsidR="000E6D5E" w:rsidRPr="003E01C8" w:rsidRDefault="000E6D5E" w:rsidP="00D808B1"/>
        </w:tc>
        <w:tc>
          <w:tcPr>
            <w:tcW w:w="721" w:type="dxa"/>
            <w:gridSpan w:val="2"/>
          </w:tcPr>
          <w:p w14:paraId="74DD36FC" w14:textId="77777777" w:rsidR="000E6D5E" w:rsidRPr="003E01C8" w:rsidRDefault="000E6D5E" w:rsidP="00D808B1"/>
        </w:tc>
        <w:tc>
          <w:tcPr>
            <w:tcW w:w="844" w:type="dxa"/>
          </w:tcPr>
          <w:p w14:paraId="6593590E" w14:textId="77777777" w:rsidR="000E6D5E" w:rsidRPr="003E01C8" w:rsidRDefault="000E6D5E" w:rsidP="00D808B1"/>
        </w:tc>
        <w:tc>
          <w:tcPr>
            <w:tcW w:w="1430" w:type="dxa"/>
          </w:tcPr>
          <w:p w14:paraId="60CC637F" w14:textId="77777777" w:rsidR="000E6D5E" w:rsidRPr="003E01C8" w:rsidRDefault="000E6D5E" w:rsidP="00D808B1"/>
        </w:tc>
      </w:tr>
      <w:tr w:rsidR="000E6D5E" w:rsidRPr="003E01C8" w14:paraId="422EB71A" w14:textId="77777777" w:rsidTr="00D808B1">
        <w:tblPrEx>
          <w:tblLook w:val="04A0" w:firstRow="1" w:lastRow="0" w:firstColumn="1" w:lastColumn="0" w:noHBand="0" w:noVBand="1"/>
        </w:tblPrEx>
        <w:trPr>
          <w:gridBefore w:val="7"/>
          <w:wBefore w:w="4203" w:type="dxa"/>
          <w:trHeight w:val="784"/>
        </w:trPr>
        <w:tc>
          <w:tcPr>
            <w:tcW w:w="2845" w:type="dxa"/>
            <w:gridSpan w:val="9"/>
          </w:tcPr>
          <w:p w14:paraId="775E36B8" w14:textId="77777777" w:rsidR="000E6D5E" w:rsidRPr="003E01C8" w:rsidRDefault="000E6D5E" w:rsidP="00D808B1">
            <w:r w:rsidRPr="003E01C8">
              <w:t>Total number of hours</w:t>
            </w:r>
          </w:p>
          <w:p w14:paraId="746615D8" w14:textId="77777777" w:rsidR="000E6D5E" w:rsidRPr="003E01C8" w:rsidRDefault="000E6D5E" w:rsidP="00D808B1">
            <w:pPr>
              <w:rPr>
                <w:color w:val="FF0000"/>
              </w:rPr>
            </w:pPr>
            <w:r>
              <w:t>6</w:t>
            </w:r>
            <w:r w:rsidRPr="003E01C8">
              <w:t xml:space="preserve"> weeks = </w:t>
            </w:r>
            <w:r>
              <w:t xml:space="preserve">225 </w:t>
            </w:r>
            <w:r w:rsidRPr="003E01C8">
              <w:t>hrs</w:t>
            </w:r>
          </w:p>
        </w:tc>
        <w:tc>
          <w:tcPr>
            <w:tcW w:w="844" w:type="dxa"/>
          </w:tcPr>
          <w:p w14:paraId="0B60F9FB" w14:textId="77777777" w:rsidR="000E6D5E" w:rsidRPr="003E01C8" w:rsidRDefault="000E6D5E" w:rsidP="00D808B1"/>
        </w:tc>
        <w:tc>
          <w:tcPr>
            <w:tcW w:w="1430" w:type="dxa"/>
          </w:tcPr>
          <w:p w14:paraId="2262C510" w14:textId="77777777" w:rsidR="000E6D5E" w:rsidRPr="003E01C8" w:rsidRDefault="000E6D5E" w:rsidP="00D808B1"/>
        </w:tc>
      </w:tr>
    </w:tbl>
    <w:p w14:paraId="15333471" w14:textId="77777777" w:rsidR="000E6D5E" w:rsidRDefault="000E6D5E" w:rsidP="000E6D5E">
      <w:pPr>
        <w:rPr>
          <w:lang w:val="en-US"/>
        </w:rPr>
      </w:pPr>
    </w:p>
    <w:p w14:paraId="686F9E47" w14:textId="77777777" w:rsidR="000E6D5E" w:rsidRPr="003E01C8" w:rsidRDefault="000E6D5E" w:rsidP="000E6D5E">
      <w:r w:rsidRPr="003E01C8">
        <w:rPr>
          <w:lang w:val="en-US"/>
        </w:rPr>
        <w:t>See section 1.7.1 for maximum hours worked per week*</w:t>
      </w:r>
    </w:p>
    <w:p w14:paraId="1D17F1B9" w14:textId="77777777" w:rsidR="000E6D5E" w:rsidRPr="003E01C8" w:rsidRDefault="000E6D5E" w:rsidP="000E6D5E">
      <w:r w:rsidRPr="003E01C8">
        <w:rPr>
          <w:b/>
        </w:rPr>
        <w:t>Key</w:t>
      </w:r>
      <w:r w:rsidRPr="003E01C8">
        <w:t>:</w:t>
      </w:r>
      <w:r w:rsidRPr="003E01C8">
        <w:tab/>
        <w:t>U=University</w:t>
      </w:r>
      <w:r w:rsidRPr="003E01C8">
        <w:tab/>
      </w:r>
      <w:r w:rsidRPr="003E01C8">
        <w:tab/>
        <w:t xml:space="preserve">                     DO=Day Off</w:t>
      </w:r>
    </w:p>
    <w:p w14:paraId="3AA0F736" w14:textId="77777777" w:rsidR="000E6D5E" w:rsidRPr="003E01C8" w:rsidRDefault="000E6D5E" w:rsidP="000E6D5E">
      <w:r w:rsidRPr="003E01C8">
        <w:t>C=Compassionate leave              S=Sick</w:t>
      </w:r>
      <w:r w:rsidRPr="003E01C8">
        <w:tab/>
      </w:r>
      <w:r w:rsidRPr="003E01C8">
        <w:tab/>
      </w:r>
      <w:r>
        <w:tab/>
      </w:r>
      <w:r w:rsidRPr="003E01C8">
        <w:t xml:space="preserve">A=Absent (not sick)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0E6D5E" w:rsidRPr="003E01C8" w14:paraId="7EA7D53C" w14:textId="77777777" w:rsidTr="00D808B1">
        <w:tc>
          <w:tcPr>
            <w:tcW w:w="3540" w:type="dxa"/>
            <w:shd w:val="clear" w:color="auto" w:fill="E7E6E6"/>
          </w:tcPr>
          <w:p w14:paraId="4C38A483" w14:textId="77777777" w:rsidR="000E6D5E" w:rsidRPr="003E01C8" w:rsidRDefault="000E6D5E" w:rsidP="00D808B1">
            <w:r w:rsidRPr="003E01C8">
              <w:t xml:space="preserve">Date </w:t>
            </w:r>
          </w:p>
          <w:p w14:paraId="340C23E3" w14:textId="77777777" w:rsidR="000E6D5E" w:rsidRPr="003E01C8" w:rsidRDefault="000E6D5E" w:rsidP="00D808B1">
            <w:r w:rsidRPr="003E01C8">
              <w:softHyphen/>
            </w:r>
            <w:r w:rsidRPr="003E01C8">
              <w:softHyphen/>
              <w:t>____/</w:t>
            </w:r>
            <w:r w:rsidRPr="003E01C8">
              <w:softHyphen/>
            </w:r>
            <w:r w:rsidRPr="003E01C8">
              <w:softHyphen/>
              <w:t>____/</w:t>
            </w:r>
            <w:r w:rsidRPr="003E01C8">
              <w:softHyphen/>
            </w:r>
            <w:r w:rsidRPr="003E01C8">
              <w:softHyphen/>
              <w:t>____</w:t>
            </w:r>
          </w:p>
        </w:tc>
        <w:tc>
          <w:tcPr>
            <w:tcW w:w="3118" w:type="dxa"/>
            <w:shd w:val="clear" w:color="auto" w:fill="E7E6E6"/>
          </w:tcPr>
          <w:p w14:paraId="50C97D53" w14:textId="77777777" w:rsidR="000E6D5E" w:rsidRPr="003E01C8" w:rsidRDefault="000E6D5E" w:rsidP="00D808B1">
            <w:r w:rsidRPr="003E01C8">
              <w:t>Student Signature:</w:t>
            </w:r>
          </w:p>
        </w:tc>
        <w:tc>
          <w:tcPr>
            <w:tcW w:w="2664" w:type="dxa"/>
            <w:shd w:val="clear" w:color="auto" w:fill="E7E6E6"/>
          </w:tcPr>
          <w:p w14:paraId="5CD9CC64" w14:textId="77777777" w:rsidR="000E6D5E" w:rsidRPr="003E01C8" w:rsidRDefault="000E6D5E" w:rsidP="00D808B1">
            <w:r w:rsidRPr="003E01C8">
              <w:t>Practice Assessor/ Supervisor Signature:</w:t>
            </w:r>
          </w:p>
          <w:p w14:paraId="2A83001B" w14:textId="77777777" w:rsidR="000E6D5E" w:rsidRPr="003E01C8" w:rsidRDefault="000E6D5E" w:rsidP="00D808B1"/>
        </w:tc>
      </w:tr>
    </w:tbl>
    <w:p w14:paraId="671B1F88" w14:textId="72B5E911" w:rsidR="000E6D5E" w:rsidRDefault="000E6D5E">
      <w:pPr>
        <w:spacing w:after="0" w:line="240" w:lineRule="auto"/>
        <w:rPr>
          <w:rFonts w:cs="Arial"/>
          <w:b/>
          <w:sz w:val="28"/>
          <w:szCs w:val="28"/>
        </w:rPr>
      </w:pPr>
    </w:p>
    <w:p w14:paraId="47BB3280" w14:textId="77777777" w:rsidR="000E6D5E" w:rsidRDefault="000E6D5E">
      <w:pPr>
        <w:spacing w:after="0" w:line="240" w:lineRule="auto"/>
        <w:rPr>
          <w:rFonts w:cs="Arial"/>
          <w:b/>
          <w:sz w:val="28"/>
          <w:szCs w:val="28"/>
        </w:rPr>
      </w:pPr>
      <w:r>
        <w:rPr>
          <w:rFonts w:cs="Arial"/>
          <w:b/>
          <w:sz w:val="28"/>
          <w:szCs w:val="28"/>
        </w:rPr>
        <w:br w:type="page"/>
      </w:r>
    </w:p>
    <w:p w14:paraId="67BDFB19" w14:textId="5E8BF1C3" w:rsidR="004A4E60" w:rsidRPr="0072261C" w:rsidRDefault="00142169" w:rsidP="0072261C">
      <w:pPr>
        <w:rPr>
          <w:b/>
          <w:bCs/>
        </w:rPr>
      </w:pPr>
      <w:bookmarkStart w:id="55" w:name="_Toc33451446"/>
      <w:r w:rsidRPr="0072261C">
        <w:rPr>
          <w:b/>
          <w:bCs/>
        </w:rPr>
        <w:lastRenderedPageBreak/>
        <w:t xml:space="preserve">Practice Learning Experience </w:t>
      </w:r>
      <w:r w:rsidR="004A4E60" w:rsidRPr="0072261C">
        <w:rPr>
          <w:b/>
          <w:bCs/>
        </w:rPr>
        <w:t>2c</w:t>
      </w:r>
      <w:bookmarkEnd w:id="55"/>
    </w:p>
    <w:tbl>
      <w:tblPr>
        <w:tblW w:w="9076" w:type="dxa"/>
        <w:tblLook w:val="04A0" w:firstRow="1" w:lastRow="0" w:firstColumn="1" w:lastColumn="0" w:noHBand="0" w:noVBand="1"/>
      </w:tblPr>
      <w:tblGrid>
        <w:gridCol w:w="9076"/>
      </w:tblGrid>
      <w:tr w:rsidR="004A4E60" w:rsidRPr="003E01C8" w14:paraId="640F4595" w14:textId="77777777" w:rsidTr="007F2B84">
        <w:trPr>
          <w:trHeight w:val="545"/>
        </w:trPr>
        <w:tc>
          <w:tcPr>
            <w:tcW w:w="9076" w:type="dxa"/>
          </w:tcPr>
          <w:p w14:paraId="7E56D3FB" w14:textId="77777777" w:rsidR="004A4E60" w:rsidRPr="000A184C" w:rsidRDefault="004A4E60" w:rsidP="007F2B84">
            <w:pPr>
              <w:rPr>
                <w:b/>
                <w:bCs/>
              </w:rPr>
            </w:pPr>
            <w:r w:rsidRPr="000A184C">
              <w:rPr>
                <w:b/>
                <w:bCs/>
              </w:rPr>
              <w:t>Information for students</w:t>
            </w:r>
          </w:p>
        </w:tc>
      </w:tr>
      <w:tr w:rsidR="004A4E60" w:rsidRPr="003E01C8" w14:paraId="0494D3BB" w14:textId="77777777" w:rsidTr="007F2B84">
        <w:tc>
          <w:tcPr>
            <w:tcW w:w="9076" w:type="dxa"/>
          </w:tcPr>
          <w:p w14:paraId="38ED59A5" w14:textId="77777777" w:rsidR="004A4E60" w:rsidRPr="003E01C8" w:rsidRDefault="004A4E60" w:rsidP="007F2B84">
            <w:r>
              <w:t xml:space="preserve">BEFORE </w:t>
            </w:r>
            <w:r w:rsidRPr="003E01C8">
              <w:t>the PLE please:</w:t>
            </w:r>
          </w:p>
        </w:tc>
      </w:tr>
      <w:tr w:rsidR="004A4E60" w:rsidRPr="003E01C8" w14:paraId="6888BEA0" w14:textId="77777777" w:rsidTr="007F2B84">
        <w:tc>
          <w:tcPr>
            <w:tcW w:w="9076" w:type="dxa"/>
          </w:tcPr>
          <w:p w14:paraId="5C8B56AB" w14:textId="77777777" w:rsidR="004A4E60" w:rsidRPr="004811F4" w:rsidRDefault="004A4E60" w:rsidP="0072261C">
            <w:pPr>
              <w:pStyle w:val="ListParagraph"/>
              <w:numPr>
                <w:ilvl w:val="0"/>
                <w:numId w:val="43"/>
              </w:numPr>
            </w:pPr>
            <w:r w:rsidRPr="004811F4">
              <w:t xml:space="preserve">Check the information produced by the Practice Placement Team to ensure you complete the correct section of the PAD. </w:t>
            </w:r>
          </w:p>
        </w:tc>
      </w:tr>
      <w:tr w:rsidR="004A4E60" w:rsidRPr="003E01C8" w14:paraId="3E026B4B" w14:textId="77777777" w:rsidTr="007F2B84">
        <w:tc>
          <w:tcPr>
            <w:tcW w:w="9076" w:type="dxa"/>
          </w:tcPr>
          <w:p w14:paraId="6105FE87" w14:textId="77777777" w:rsidR="004A4E60" w:rsidRPr="004811F4" w:rsidRDefault="004A4E60" w:rsidP="0072261C">
            <w:pPr>
              <w:pStyle w:val="ListParagraph"/>
              <w:numPr>
                <w:ilvl w:val="0"/>
                <w:numId w:val="43"/>
              </w:numPr>
            </w:pPr>
            <w:r w:rsidRPr="004811F4">
              <w:t>Contact your PLE prior to your start date to confirm who your nominated Practice Supervisor is, and your shift pattern.</w:t>
            </w:r>
          </w:p>
        </w:tc>
      </w:tr>
      <w:tr w:rsidR="004A4E60" w:rsidRPr="003E01C8" w14:paraId="51A15860" w14:textId="77777777" w:rsidTr="007F2B84">
        <w:tc>
          <w:tcPr>
            <w:tcW w:w="9076" w:type="dxa"/>
          </w:tcPr>
          <w:p w14:paraId="7DDAE573" w14:textId="77777777" w:rsidR="004A4E60" w:rsidRPr="003E01C8" w:rsidRDefault="004A4E60" w:rsidP="007F2B84">
            <w:r w:rsidRPr="003E01C8">
              <w:t>D</w:t>
            </w:r>
            <w:r>
              <w:t xml:space="preserve">URING </w:t>
            </w:r>
            <w:r w:rsidRPr="003E01C8">
              <w:t>the PLE please</w:t>
            </w:r>
            <w:r w:rsidRPr="004811F4">
              <w:t>:</w:t>
            </w:r>
          </w:p>
        </w:tc>
      </w:tr>
      <w:tr w:rsidR="004A4E60" w:rsidRPr="003E01C8" w14:paraId="5BA9AD04" w14:textId="77777777" w:rsidTr="007F2B84">
        <w:tc>
          <w:tcPr>
            <w:tcW w:w="9076" w:type="dxa"/>
          </w:tcPr>
          <w:p w14:paraId="35C82E6C" w14:textId="77777777" w:rsidR="004A4E60" w:rsidRPr="004811F4" w:rsidRDefault="004A4E60" w:rsidP="0072261C">
            <w:pPr>
              <w:pStyle w:val="ListParagraph"/>
              <w:numPr>
                <w:ilvl w:val="0"/>
                <w:numId w:val="43"/>
              </w:numPr>
            </w:pPr>
            <w:r w:rsidRPr="004811F4">
              <w:t>Note that it is expected that your working hours reflects the range of hours expected of registered nurses (NMC 2018d).  This includes working weekends and night shifts; please refer to your Practice Learning Handbook for more details.</w:t>
            </w:r>
          </w:p>
        </w:tc>
      </w:tr>
      <w:tr w:rsidR="004A4E60" w:rsidRPr="003E01C8" w14:paraId="3E0FEA24" w14:textId="77777777" w:rsidTr="007F2B84">
        <w:tc>
          <w:tcPr>
            <w:tcW w:w="9076" w:type="dxa"/>
          </w:tcPr>
          <w:p w14:paraId="175F4CBF" w14:textId="77777777" w:rsidR="004A4E60" w:rsidRPr="004811F4" w:rsidRDefault="004A4E60" w:rsidP="0072261C">
            <w:pPr>
              <w:pStyle w:val="ListParagraph"/>
              <w:numPr>
                <w:ilvl w:val="0"/>
                <w:numId w:val="43"/>
              </w:numPr>
              <w:rPr>
                <w:color w:val="000000"/>
              </w:rPr>
            </w:pPr>
            <w:r w:rsidRPr="004811F4">
              <w:t>Ensure that you liaise with your Practice Supervisor to secure dates for your interim review of progress and your final assessment. This should take place during your initial discussions with your Practice Supervisor.</w:t>
            </w:r>
          </w:p>
        </w:tc>
      </w:tr>
      <w:tr w:rsidR="004A4E60" w:rsidRPr="003E01C8" w14:paraId="383F3248" w14:textId="77777777" w:rsidTr="007F2B84">
        <w:tc>
          <w:tcPr>
            <w:tcW w:w="9076" w:type="dxa"/>
          </w:tcPr>
          <w:p w14:paraId="03964E1C" w14:textId="77777777" w:rsidR="004A4E60" w:rsidRPr="004811F4" w:rsidRDefault="004A4E60" w:rsidP="0072261C">
            <w:pPr>
              <w:pStyle w:val="ListParagraph"/>
              <w:numPr>
                <w:ilvl w:val="0"/>
                <w:numId w:val="43"/>
              </w:numPr>
            </w:pPr>
            <w:r w:rsidRPr="004811F4">
              <w:t xml:space="preserve">Note the expected practice hours to be achieved whilst within this PLE and ensure that your shift pattern will enable you to achieve these hours. </w:t>
            </w:r>
          </w:p>
        </w:tc>
      </w:tr>
      <w:tr w:rsidR="004A4E60" w:rsidRPr="003E01C8" w14:paraId="14FC3BE1" w14:textId="77777777" w:rsidTr="007F2B84">
        <w:tc>
          <w:tcPr>
            <w:tcW w:w="9076" w:type="dxa"/>
          </w:tcPr>
          <w:p w14:paraId="6B78D124" w14:textId="77777777" w:rsidR="004A4E60" w:rsidRPr="004811F4" w:rsidRDefault="004A4E60" w:rsidP="0072261C">
            <w:pPr>
              <w:pStyle w:val="ListParagraph"/>
              <w:numPr>
                <w:ilvl w:val="0"/>
                <w:numId w:val="43"/>
              </w:numPr>
              <w:rPr>
                <w:color w:val="FF0000"/>
              </w:rPr>
            </w:pPr>
            <w:r w:rsidRPr="004811F4">
              <w:t xml:space="preserve">Refer to and discuss the skills and procedures with your Practice Supervisor to identify any skills that can be safely demonstrated within the PLE. </w:t>
            </w:r>
          </w:p>
        </w:tc>
      </w:tr>
      <w:tr w:rsidR="004A4E60" w:rsidRPr="003E01C8" w14:paraId="182AA219" w14:textId="77777777" w:rsidTr="007F2B84">
        <w:tc>
          <w:tcPr>
            <w:tcW w:w="9076" w:type="dxa"/>
          </w:tcPr>
          <w:p w14:paraId="2B91EC80" w14:textId="77777777" w:rsidR="004A4E60" w:rsidRPr="004811F4" w:rsidRDefault="004A4E60" w:rsidP="0072261C">
            <w:pPr>
              <w:pStyle w:val="ListParagraph"/>
              <w:numPr>
                <w:ilvl w:val="0"/>
                <w:numId w:val="44"/>
              </w:numPr>
            </w:pPr>
            <w:r>
              <w:t>Confirm that your PAD has been completed clearly and accurately.</w:t>
            </w:r>
          </w:p>
        </w:tc>
      </w:tr>
    </w:tbl>
    <w:p w14:paraId="36996A61" w14:textId="77777777" w:rsidR="004A4E60" w:rsidRPr="003E01C8" w:rsidRDefault="004A4E60" w:rsidP="004A4E60"/>
    <w:p w14:paraId="3692E826" w14:textId="77777777" w:rsidR="004A4E60" w:rsidRPr="003E01C8" w:rsidRDefault="004A4E60" w:rsidP="004A4E60"/>
    <w:p w14:paraId="3CE0DCA3" w14:textId="77777777" w:rsidR="004A4E60" w:rsidRPr="003E01C8" w:rsidRDefault="004A4E60" w:rsidP="004A4E60"/>
    <w:p w14:paraId="197D2319" w14:textId="77777777" w:rsidR="004A4E60" w:rsidRPr="003E01C8" w:rsidRDefault="004A4E60" w:rsidP="004A4E60"/>
    <w:p w14:paraId="70B82D4D" w14:textId="77777777" w:rsidR="004A4E60" w:rsidRPr="003E01C8" w:rsidRDefault="004A4E60" w:rsidP="004A4E60"/>
    <w:p w14:paraId="64AEDE27" w14:textId="77777777" w:rsidR="004A4E60" w:rsidRPr="003E01C8" w:rsidRDefault="004A4E60" w:rsidP="004A4E60"/>
    <w:p w14:paraId="238D6FB0" w14:textId="77777777" w:rsidR="004A4E60" w:rsidRPr="003E01C8" w:rsidRDefault="004A4E60" w:rsidP="004A4E60">
      <w:r w:rsidRPr="003E01C8">
        <w:br w:type="page"/>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1"/>
        <w:gridCol w:w="863"/>
        <w:gridCol w:w="1265"/>
        <w:gridCol w:w="1539"/>
        <w:gridCol w:w="141"/>
        <w:gridCol w:w="1352"/>
        <w:gridCol w:w="1589"/>
      </w:tblGrid>
      <w:tr w:rsidR="004A4E60" w:rsidRPr="003E01C8" w14:paraId="288A83B7" w14:textId="77777777" w:rsidTr="007F2B84">
        <w:tc>
          <w:tcPr>
            <w:tcW w:w="8955" w:type="dxa"/>
            <w:gridSpan w:val="8"/>
            <w:shd w:val="clear" w:color="auto" w:fill="E7E6E6"/>
          </w:tcPr>
          <w:p w14:paraId="04026D89" w14:textId="77777777" w:rsidR="004A4E60" w:rsidRPr="000A184C" w:rsidRDefault="004A4E60" w:rsidP="007F2B84">
            <w:pPr>
              <w:spacing w:before="120" w:after="120"/>
              <w:rPr>
                <w:b/>
                <w:bCs/>
              </w:rPr>
            </w:pPr>
            <w:r w:rsidRPr="003E01C8">
              <w:lastRenderedPageBreak/>
              <w:br w:type="page"/>
            </w:r>
            <w:r w:rsidRPr="003E01C8">
              <w:br w:type="page"/>
            </w:r>
            <w:r w:rsidRPr="003E01C8">
              <w:br w:type="page"/>
            </w:r>
            <w:r w:rsidRPr="003E01C8">
              <w:br w:type="page"/>
            </w:r>
            <w:r w:rsidRPr="003E01C8">
              <w:br w:type="page"/>
            </w:r>
            <w:r w:rsidRPr="003E01C8">
              <w:br w:type="page"/>
            </w:r>
            <w:r w:rsidRPr="003E01C8">
              <w:br w:type="page"/>
            </w:r>
            <w:r w:rsidRPr="000A184C">
              <w:rPr>
                <w:b/>
                <w:bCs/>
              </w:rPr>
              <w:t>Pre-practice learning activities</w:t>
            </w:r>
          </w:p>
          <w:p w14:paraId="6C30D5E4" w14:textId="77777777" w:rsidR="004A4E60" w:rsidRPr="000A184C" w:rsidRDefault="004A4E60" w:rsidP="007F2B84">
            <w:pPr>
              <w:spacing w:before="120" w:after="120"/>
              <w:rPr>
                <w:b/>
                <w:bCs/>
                <w:color w:val="000000"/>
              </w:rPr>
            </w:pPr>
            <w:r>
              <w:rPr>
                <w:b/>
                <w:bCs/>
              </w:rPr>
              <w:t>PART 2</w:t>
            </w:r>
            <w:r w:rsidRPr="000A184C">
              <w:rPr>
                <w:b/>
                <w:bCs/>
              </w:rPr>
              <w:t xml:space="preserve">: </w:t>
            </w:r>
            <w:r>
              <w:rPr>
                <w:b/>
                <w:bCs/>
              </w:rPr>
              <w:t>PLE 2c</w:t>
            </w:r>
          </w:p>
        </w:tc>
      </w:tr>
      <w:tr w:rsidR="004A4E60" w:rsidRPr="003E01C8" w14:paraId="456E7D4B" w14:textId="77777777" w:rsidTr="007F2B84">
        <w:tc>
          <w:tcPr>
            <w:tcW w:w="8955" w:type="dxa"/>
            <w:gridSpan w:val="8"/>
          </w:tcPr>
          <w:p w14:paraId="64EBCEEE" w14:textId="77777777" w:rsidR="004A4E60" w:rsidRPr="003E01C8" w:rsidRDefault="004A4E60" w:rsidP="007F2B84">
            <w:pPr>
              <w:spacing w:before="120" w:after="120"/>
            </w:pPr>
            <w:r w:rsidRPr="003E01C8">
              <w:t>Practice learning experience (</w:t>
            </w:r>
            <w:r>
              <w:t>PLE</w:t>
            </w:r>
            <w:r w:rsidRPr="003E01C8">
              <w:t>) details</w:t>
            </w:r>
          </w:p>
        </w:tc>
      </w:tr>
      <w:tr w:rsidR="004A4E60" w:rsidRPr="003E01C8" w14:paraId="2EB827C0" w14:textId="77777777" w:rsidTr="007F2B84">
        <w:tc>
          <w:tcPr>
            <w:tcW w:w="2206" w:type="dxa"/>
            <w:gridSpan w:val="2"/>
          </w:tcPr>
          <w:p w14:paraId="3AC97140" w14:textId="77777777" w:rsidR="004A4E60" w:rsidRPr="003E01C8" w:rsidRDefault="004A4E60" w:rsidP="007F2B84">
            <w:pPr>
              <w:spacing w:before="120" w:after="120"/>
            </w:pPr>
            <w:r w:rsidRPr="003E01C8">
              <w:rPr>
                <w:b/>
              </w:rPr>
              <w:br w:type="page"/>
            </w:r>
            <w:r w:rsidRPr="003E01C8">
              <w:t>Student Name</w:t>
            </w:r>
          </w:p>
        </w:tc>
        <w:tc>
          <w:tcPr>
            <w:tcW w:w="3667" w:type="dxa"/>
            <w:gridSpan w:val="3"/>
          </w:tcPr>
          <w:p w14:paraId="5D0A7745" w14:textId="77777777" w:rsidR="004A4E60" w:rsidRPr="003E01C8" w:rsidRDefault="004A4E60" w:rsidP="007F2B84">
            <w:pPr>
              <w:spacing w:before="120" w:after="120"/>
            </w:pPr>
          </w:p>
        </w:tc>
        <w:tc>
          <w:tcPr>
            <w:tcW w:w="1493" w:type="dxa"/>
            <w:gridSpan w:val="2"/>
          </w:tcPr>
          <w:p w14:paraId="758E75CB" w14:textId="77777777" w:rsidR="004A4E60" w:rsidRPr="003E01C8" w:rsidRDefault="004A4E60" w:rsidP="007F2B84">
            <w:pPr>
              <w:spacing w:before="120" w:after="120"/>
            </w:pPr>
            <w:r w:rsidRPr="003E01C8">
              <w:t>Intake</w:t>
            </w:r>
          </w:p>
        </w:tc>
        <w:tc>
          <w:tcPr>
            <w:tcW w:w="1589" w:type="dxa"/>
          </w:tcPr>
          <w:p w14:paraId="7549E3E1" w14:textId="77777777" w:rsidR="004A4E60" w:rsidRPr="003E01C8" w:rsidRDefault="004A4E60" w:rsidP="007F2B84">
            <w:pPr>
              <w:spacing w:before="120" w:after="120"/>
            </w:pPr>
          </w:p>
        </w:tc>
      </w:tr>
      <w:tr w:rsidR="004A4E60" w:rsidRPr="003E01C8" w14:paraId="596E2678" w14:textId="77777777" w:rsidTr="007F2B84">
        <w:tc>
          <w:tcPr>
            <w:tcW w:w="2206" w:type="dxa"/>
            <w:gridSpan w:val="2"/>
          </w:tcPr>
          <w:p w14:paraId="69D9B1B6" w14:textId="77777777" w:rsidR="004A4E60" w:rsidRPr="003E01C8" w:rsidRDefault="004A4E60" w:rsidP="007F2B84">
            <w:pPr>
              <w:spacing w:before="120" w:after="120"/>
            </w:pPr>
            <w:r w:rsidRPr="003E01C8">
              <w:t>Student ID</w:t>
            </w:r>
          </w:p>
        </w:tc>
        <w:tc>
          <w:tcPr>
            <w:tcW w:w="3667" w:type="dxa"/>
            <w:gridSpan w:val="3"/>
          </w:tcPr>
          <w:p w14:paraId="5F837F76" w14:textId="77777777" w:rsidR="004A4E60" w:rsidRPr="003E01C8" w:rsidRDefault="004A4E60" w:rsidP="007F2B84">
            <w:pPr>
              <w:spacing w:before="120" w:after="120"/>
            </w:pPr>
          </w:p>
        </w:tc>
        <w:tc>
          <w:tcPr>
            <w:tcW w:w="1493" w:type="dxa"/>
            <w:gridSpan w:val="2"/>
          </w:tcPr>
          <w:p w14:paraId="52BDC4BB" w14:textId="77777777" w:rsidR="004A4E60" w:rsidRPr="003E01C8" w:rsidRDefault="004A4E60" w:rsidP="007F2B84">
            <w:pPr>
              <w:spacing w:before="120" w:after="120"/>
            </w:pPr>
            <w:r w:rsidRPr="003E01C8">
              <w:t>Year</w:t>
            </w:r>
          </w:p>
        </w:tc>
        <w:tc>
          <w:tcPr>
            <w:tcW w:w="1589" w:type="dxa"/>
          </w:tcPr>
          <w:p w14:paraId="5531253B" w14:textId="77777777" w:rsidR="004A4E60" w:rsidRPr="003E01C8" w:rsidRDefault="004A4E60" w:rsidP="007F2B84">
            <w:pPr>
              <w:spacing w:before="120" w:after="120"/>
            </w:pPr>
          </w:p>
        </w:tc>
      </w:tr>
      <w:tr w:rsidR="004A4E60" w:rsidRPr="003E01C8" w14:paraId="5FB90454" w14:textId="77777777" w:rsidTr="007F2B84">
        <w:trPr>
          <w:trHeight w:val="547"/>
        </w:trPr>
        <w:tc>
          <w:tcPr>
            <w:tcW w:w="2195" w:type="dxa"/>
          </w:tcPr>
          <w:p w14:paraId="71C6A1DB" w14:textId="77777777" w:rsidR="004A4E60" w:rsidRPr="003E01C8" w:rsidRDefault="004A4E60" w:rsidP="007F2B84">
            <w:pPr>
              <w:spacing w:before="120" w:after="120"/>
            </w:pPr>
            <w:r w:rsidRPr="003E01C8">
              <w:t>PLE</w:t>
            </w:r>
          </w:p>
        </w:tc>
        <w:tc>
          <w:tcPr>
            <w:tcW w:w="3678" w:type="dxa"/>
            <w:gridSpan w:val="4"/>
          </w:tcPr>
          <w:p w14:paraId="6C3C4DB6" w14:textId="77777777" w:rsidR="004A4E60" w:rsidRPr="003E01C8" w:rsidRDefault="004A4E60" w:rsidP="007F2B84">
            <w:pPr>
              <w:spacing w:before="120" w:after="120"/>
            </w:pPr>
          </w:p>
        </w:tc>
        <w:tc>
          <w:tcPr>
            <w:tcW w:w="1493" w:type="dxa"/>
            <w:gridSpan w:val="2"/>
          </w:tcPr>
          <w:p w14:paraId="607E2265" w14:textId="77777777" w:rsidR="004A4E60" w:rsidRPr="003E01C8" w:rsidRDefault="004A4E60" w:rsidP="007F2B84">
            <w:pPr>
              <w:spacing w:before="120" w:after="120"/>
            </w:pPr>
            <w:r w:rsidRPr="003E01C8">
              <w:t>Start dat</w:t>
            </w:r>
            <w:r>
              <w:t>e</w:t>
            </w:r>
          </w:p>
        </w:tc>
        <w:tc>
          <w:tcPr>
            <w:tcW w:w="1589" w:type="dxa"/>
          </w:tcPr>
          <w:p w14:paraId="61FA7074" w14:textId="77777777" w:rsidR="004A4E60" w:rsidRPr="003E01C8" w:rsidRDefault="004A4E60" w:rsidP="007F2B84">
            <w:pPr>
              <w:spacing w:before="120" w:after="120"/>
            </w:pPr>
          </w:p>
        </w:tc>
      </w:tr>
      <w:tr w:rsidR="004A4E60" w:rsidRPr="003E01C8" w14:paraId="524A90D7" w14:textId="77777777" w:rsidTr="007F2B84">
        <w:trPr>
          <w:trHeight w:val="557"/>
        </w:trPr>
        <w:tc>
          <w:tcPr>
            <w:tcW w:w="2195" w:type="dxa"/>
          </w:tcPr>
          <w:p w14:paraId="57E803D3" w14:textId="77777777" w:rsidR="004A4E60" w:rsidRPr="003E01C8" w:rsidRDefault="004A4E60" w:rsidP="007F2B84">
            <w:pPr>
              <w:spacing w:before="120" w:after="120"/>
            </w:pPr>
            <w:r w:rsidRPr="003E01C8">
              <w:t>Telephone</w:t>
            </w:r>
          </w:p>
        </w:tc>
        <w:tc>
          <w:tcPr>
            <w:tcW w:w="3678" w:type="dxa"/>
            <w:gridSpan w:val="4"/>
          </w:tcPr>
          <w:p w14:paraId="7AE79269" w14:textId="77777777" w:rsidR="004A4E60" w:rsidRPr="003E01C8" w:rsidRDefault="004A4E60" w:rsidP="007F2B84">
            <w:pPr>
              <w:spacing w:before="120" w:after="120"/>
            </w:pPr>
          </w:p>
        </w:tc>
        <w:tc>
          <w:tcPr>
            <w:tcW w:w="1493" w:type="dxa"/>
            <w:gridSpan w:val="2"/>
          </w:tcPr>
          <w:p w14:paraId="20E8C167" w14:textId="77777777" w:rsidR="004A4E60" w:rsidRPr="003E01C8" w:rsidRDefault="004A4E60" w:rsidP="007F2B84">
            <w:pPr>
              <w:spacing w:before="120" w:after="120"/>
            </w:pPr>
            <w:r w:rsidRPr="003E01C8">
              <w:t>Finish dat</w:t>
            </w:r>
            <w:r>
              <w:t>e</w:t>
            </w:r>
          </w:p>
        </w:tc>
        <w:tc>
          <w:tcPr>
            <w:tcW w:w="1589" w:type="dxa"/>
          </w:tcPr>
          <w:p w14:paraId="1C505E9E" w14:textId="77777777" w:rsidR="004A4E60" w:rsidRPr="003E01C8" w:rsidRDefault="004A4E60" w:rsidP="007F2B84">
            <w:pPr>
              <w:spacing w:before="120" w:after="120"/>
            </w:pPr>
          </w:p>
        </w:tc>
      </w:tr>
      <w:tr w:rsidR="004A4E60" w:rsidRPr="003E01C8" w14:paraId="0C4688F2" w14:textId="77777777" w:rsidTr="007F2B84">
        <w:tc>
          <w:tcPr>
            <w:tcW w:w="4334" w:type="dxa"/>
            <w:gridSpan w:val="4"/>
          </w:tcPr>
          <w:p w14:paraId="11A35FDA" w14:textId="77777777" w:rsidR="004A4E60" w:rsidRPr="003E01C8" w:rsidRDefault="004A4E60" w:rsidP="007F2B84">
            <w:pPr>
              <w:spacing w:before="120" w:after="120"/>
            </w:pPr>
            <w:r w:rsidRPr="003E01C8">
              <w:t xml:space="preserve">PLE Type </w:t>
            </w:r>
          </w:p>
        </w:tc>
        <w:tc>
          <w:tcPr>
            <w:tcW w:w="4621" w:type="dxa"/>
            <w:gridSpan w:val="4"/>
          </w:tcPr>
          <w:p w14:paraId="43A0D635" w14:textId="77777777" w:rsidR="004A4E60" w:rsidRPr="003E01C8" w:rsidRDefault="004A4E60" w:rsidP="007F2B84">
            <w:pPr>
              <w:spacing w:before="120" w:after="120"/>
            </w:pPr>
          </w:p>
        </w:tc>
      </w:tr>
      <w:tr w:rsidR="004A4E60" w:rsidRPr="003E01C8" w14:paraId="46D808AA" w14:textId="77777777" w:rsidTr="007F2B84">
        <w:tc>
          <w:tcPr>
            <w:tcW w:w="4334" w:type="dxa"/>
            <w:gridSpan w:val="4"/>
          </w:tcPr>
          <w:p w14:paraId="09006FA7" w14:textId="77777777" w:rsidR="004A4E60" w:rsidRPr="003E01C8" w:rsidRDefault="004A4E60" w:rsidP="007F2B84">
            <w:pPr>
              <w:spacing w:before="120" w:after="120"/>
            </w:pPr>
            <w:r w:rsidRPr="003E01C8">
              <w:t xml:space="preserve">Name of PEF/CHEF     </w:t>
            </w:r>
          </w:p>
        </w:tc>
        <w:tc>
          <w:tcPr>
            <w:tcW w:w="4621" w:type="dxa"/>
            <w:gridSpan w:val="4"/>
          </w:tcPr>
          <w:p w14:paraId="70C814EF" w14:textId="77777777" w:rsidR="004A4E60" w:rsidRPr="003E01C8" w:rsidRDefault="004A4E60" w:rsidP="007F2B84">
            <w:pPr>
              <w:spacing w:before="120" w:after="120"/>
            </w:pPr>
          </w:p>
        </w:tc>
      </w:tr>
      <w:tr w:rsidR="004A4E60" w:rsidRPr="003E01C8" w14:paraId="6DF53F0F" w14:textId="77777777" w:rsidTr="007F2B84">
        <w:tc>
          <w:tcPr>
            <w:tcW w:w="4334" w:type="dxa"/>
            <w:gridSpan w:val="4"/>
          </w:tcPr>
          <w:p w14:paraId="68D134B4" w14:textId="77777777" w:rsidR="004A4E60" w:rsidRPr="003E01C8" w:rsidRDefault="004A4E60" w:rsidP="007F2B84">
            <w:pPr>
              <w:spacing w:before="120" w:after="120"/>
            </w:pPr>
            <w:r w:rsidRPr="003E01C8">
              <w:t>Nominated Practice Supervisor Name</w:t>
            </w:r>
          </w:p>
        </w:tc>
        <w:tc>
          <w:tcPr>
            <w:tcW w:w="4621" w:type="dxa"/>
            <w:gridSpan w:val="4"/>
          </w:tcPr>
          <w:p w14:paraId="3CDFBA27" w14:textId="77777777" w:rsidR="004A4E60" w:rsidRPr="003E01C8" w:rsidRDefault="004A4E60" w:rsidP="007F2B84">
            <w:pPr>
              <w:spacing w:before="120" w:after="120"/>
            </w:pPr>
          </w:p>
        </w:tc>
      </w:tr>
      <w:tr w:rsidR="004A4E60" w:rsidRPr="003E01C8" w14:paraId="65127254" w14:textId="77777777" w:rsidTr="007F2B84">
        <w:tc>
          <w:tcPr>
            <w:tcW w:w="4334" w:type="dxa"/>
            <w:gridSpan w:val="4"/>
          </w:tcPr>
          <w:p w14:paraId="74811AEE" w14:textId="77777777" w:rsidR="004A4E60" w:rsidRPr="003E01C8" w:rsidRDefault="004A4E60" w:rsidP="007F2B84">
            <w:pPr>
              <w:spacing w:before="120" w:after="120"/>
            </w:pPr>
            <w:r w:rsidRPr="003E01C8">
              <w:t>Nominated Practice Assessor Name</w:t>
            </w:r>
          </w:p>
        </w:tc>
        <w:tc>
          <w:tcPr>
            <w:tcW w:w="4621" w:type="dxa"/>
            <w:gridSpan w:val="4"/>
          </w:tcPr>
          <w:p w14:paraId="17F31FAA" w14:textId="77777777" w:rsidR="004A4E60" w:rsidRPr="003E01C8" w:rsidRDefault="004A4E60" w:rsidP="007F2B84">
            <w:pPr>
              <w:spacing w:before="120" w:after="120"/>
            </w:pPr>
          </w:p>
        </w:tc>
      </w:tr>
      <w:tr w:rsidR="004A4E60" w:rsidRPr="003E01C8" w14:paraId="65051273" w14:textId="77777777" w:rsidTr="007F2B84">
        <w:tc>
          <w:tcPr>
            <w:tcW w:w="4334" w:type="dxa"/>
            <w:gridSpan w:val="4"/>
          </w:tcPr>
          <w:p w14:paraId="0FB8FBDA" w14:textId="77777777" w:rsidR="004A4E60" w:rsidRPr="003E01C8" w:rsidRDefault="004A4E60" w:rsidP="007F2B84">
            <w:pPr>
              <w:spacing w:before="120" w:after="120"/>
              <w:rPr>
                <w:color w:val="FF0000"/>
              </w:rPr>
            </w:pPr>
            <w:r w:rsidRPr="003E01C8">
              <w:t>Nominated Academic Assessor Name</w:t>
            </w:r>
          </w:p>
        </w:tc>
        <w:tc>
          <w:tcPr>
            <w:tcW w:w="4621" w:type="dxa"/>
            <w:gridSpan w:val="4"/>
          </w:tcPr>
          <w:p w14:paraId="46A28CEC" w14:textId="77777777" w:rsidR="004A4E60" w:rsidRPr="003E01C8" w:rsidRDefault="004A4E60" w:rsidP="007F2B84">
            <w:pPr>
              <w:spacing w:before="120" w:after="120"/>
            </w:pPr>
          </w:p>
        </w:tc>
      </w:tr>
      <w:tr w:rsidR="004A4E60" w:rsidRPr="003E01C8" w14:paraId="69D13DEE" w14:textId="77777777" w:rsidTr="007F2B84">
        <w:tblPrEx>
          <w:tblLook w:val="04A0" w:firstRow="1" w:lastRow="0" w:firstColumn="1" w:lastColumn="0" w:noHBand="0" w:noVBand="1"/>
        </w:tblPrEx>
        <w:tc>
          <w:tcPr>
            <w:tcW w:w="8955" w:type="dxa"/>
            <w:gridSpan w:val="8"/>
          </w:tcPr>
          <w:p w14:paraId="0EA1A204" w14:textId="77777777" w:rsidR="004A4E60" w:rsidRPr="003E01C8" w:rsidRDefault="004A4E60" w:rsidP="007F2B84">
            <w:pPr>
              <w:spacing w:before="120" w:after="120"/>
            </w:pPr>
            <w:r w:rsidRPr="003E01C8">
              <w:t xml:space="preserve">Prior to the commencement of each practice learning environment, the student should: </w:t>
            </w:r>
          </w:p>
        </w:tc>
      </w:tr>
      <w:tr w:rsidR="004A4E60" w:rsidRPr="003E01C8" w14:paraId="44CCD02D" w14:textId="77777777" w:rsidTr="007F2B84">
        <w:tblPrEx>
          <w:tblLook w:val="04A0" w:firstRow="1" w:lastRow="0" w:firstColumn="1" w:lastColumn="0" w:noHBand="0" w:noVBand="1"/>
        </w:tblPrEx>
        <w:tc>
          <w:tcPr>
            <w:tcW w:w="8955" w:type="dxa"/>
            <w:gridSpan w:val="8"/>
          </w:tcPr>
          <w:p w14:paraId="1B41C26F" w14:textId="77777777" w:rsidR="004A4E60" w:rsidRPr="00D808B1" w:rsidRDefault="004A4E60" w:rsidP="00D808B1">
            <w:pPr>
              <w:spacing w:before="120" w:after="120"/>
              <w:rPr>
                <w:rFonts w:eastAsia="SimSun"/>
                <w:color w:val="000000"/>
              </w:rPr>
            </w:pPr>
            <w:r w:rsidRPr="003E01C8">
              <w:t>Contact the PLE and ascertain the shift patterns in operation, the name of your designated Practice Supervisor/Assessor and, if appropriate, arrange a pre-practice experience visit.</w:t>
            </w:r>
          </w:p>
        </w:tc>
      </w:tr>
      <w:tr w:rsidR="004A4E60" w:rsidRPr="003E01C8" w14:paraId="42611F49" w14:textId="77777777" w:rsidTr="007F2B84">
        <w:tblPrEx>
          <w:tblLook w:val="04A0" w:firstRow="1" w:lastRow="0" w:firstColumn="1" w:lastColumn="0" w:noHBand="0" w:noVBand="1"/>
        </w:tblPrEx>
        <w:tc>
          <w:tcPr>
            <w:tcW w:w="8955" w:type="dxa"/>
            <w:gridSpan w:val="8"/>
          </w:tcPr>
          <w:p w14:paraId="005B1C81" w14:textId="77777777" w:rsidR="004A4E60" w:rsidRPr="00D808B1" w:rsidRDefault="004A4E60" w:rsidP="00D808B1">
            <w:pPr>
              <w:spacing w:before="120" w:after="120"/>
              <w:rPr>
                <w:rFonts w:eastAsia="SimSun"/>
              </w:rPr>
            </w:pPr>
            <w:r w:rsidRPr="003E01C8">
              <w:t>Read the appropriate PLE profile, which can be accessed InPlace/QMPLE.</w:t>
            </w:r>
          </w:p>
        </w:tc>
      </w:tr>
      <w:tr w:rsidR="004A4E60" w:rsidRPr="003E01C8" w14:paraId="04CDCEFA" w14:textId="77777777" w:rsidTr="007F2B84">
        <w:tblPrEx>
          <w:tblLook w:val="04A0" w:firstRow="1" w:lastRow="0" w:firstColumn="1" w:lastColumn="0" w:noHBand="0" w:noVBand="1"/>
        </w:tblPrEx>
        <w:tc>
          <w:tcPr>
            <w:tcW w:w="8955" w:type="dxa"/>
            <w:gridSpan w:val="8"/>
          </w:tcPr>
          <w:p w14:paraId="22FA039F" w14:textId="77777777" w:rsidR="004A4E60" w:rsidRPr="003E01C8" w:rsidRDefault="004A4E60" w:rsidP="00D808B1">
            <w:pPr>
              <w:spacing w:before="120" w:after="120"/>
            </w:pPr>
            <w:r w:rsidRPr="003E01C8">
              <w:t>Briefly summarise what the PLE does:</w:t>
            </w:r>
          </w:p>
          <w:p w14:paraId="6C69B34A" w14:textId="77777777" w:rsidR="004A4E60" w:rsidRPr="003E01C8" w:rsidRDefault="004A4E60" w:rsidP="007F2B84">
            <w:pPr>
              <w:spacing w:before="120" w:after="120"/>
            </w:pPr>
          </w:p>
          <w:p w14:paraId="2E10177E" w14:textId="77777777" w:rsidR="004A4E60" w:rsidRPr="003E01C8" w:rsidRDefault="004A4E60" w:rsidP="007F2B84">
            <w:pPr>
              <w:spacing w:before="120" w:after="120"/>
            </w:pPr>
          </w:p>
          <w:p w14:paraId="3A620F1F" w14:textId="77777777" w:rsidR="004A4E60" w:rsidRPr="003E01C8" w:rsidRDefault="004A4E60" w:rsidP="007F2B84">
            <w:pPr>
              <w:spacing w:before="120" w:after="120"/>
            </w:pPr>
          </w:p>
          <w:p w14:paraId="5EEAE3A3" w14:textId="77777777" w:rsidR="004A4E60" w:rsidRPr="003E01C8" w:rsidRDefault="004A4E60" w:rsidP="007F2B84">
            <w:pPr>
              <w:spacing w:before="120" w:after="120"/>
            </w:pPr>
          </w:p>
          <w:p w14:paraId="742BDA13" w14:textId="77777777" w:rsidR="004A4E60" w:rsidRPr="003E01C8" w:rsidRDefault="004A4E60" w:rsidP="007F2B84">
            <w:pPr>
              <w:spacing w:before="120" w:after="120"/>
            </w:pPr>
          </w:p>
          <w:p w14:paraId="515A0064" w14:textId="77777777" w:rsidR="004A4E60" w:rsidRPr="003E01C8" w:rsidRDefault="004A4E60" w:rsidP="007F2B84">
            <w:pPr>
              <w:spacing w:before="120" w:after="120"/>
            </w:pPr>
          </w:p>
        </w:tc>
      </w:tr>
      <w:tr w:rsidR="004A4E60" w:rsidRPr="003E01C8" w14:paraId="3275C209" w14:textId="77777777" w:rsidTr="007F2B84">
        <w:tblPrEx>
          <w:tblLook w:val="04A0" w:firstRow="1" w:lastRow="0" w:firstColumn="1" w:lastColumn="0" w:noHBand="0" w:noVBand="1"/>
        </w:tblPrEx>
        <w:trPr>
          <w:trHeight w:val="3103"/>
        </w:trPr>
        <w:tc>
          <w:tcPr>
            <w:tcW w:w="8955" w:type="dxa"/>
            <w:gridSpan w:val="8"/>
          </w:tcPr>
          <w:p w14:paraId="668A0DB5" w14:textId="77777777" w:rsidR="004A4E60" w:rsidRPr="00D808B1" w:rsidRDefault="004A4E60" w:rsidP="00D808B1">
            <w:pPr>
              <w:spacing w:before="120" w:after="120"/>
              <w:rPr>
                <w:color w:val="000000"/>
              </w:rPr>
            </w:pPr>
            <w:r w:rsidRPr="00D808B1">
              <w:rPr>
                <w:color w:val="000000"/>
              </w:rPr>
              <w:lastRenderedPageBreak/>
              <w:t xml:space="preserve">From the </w:t>
            </w:r>
            <w:r w:rsidRPr="00D808B1">
              <w:rPr>
                <w:i/>
                <w:color w:val="000000"/>
              </w:rPr>
              <w:t xml:space="preserve">Learning </w:t>
            </w:r>
            <w:r w:rsidRPr="00D808B1">
              <w:rPr>
                <w:i/>
              </w:rPr>
              <w:t>Opportunities</w:t>
            </w:r>
            <w:r w:rsidRPr="003E01C8">
              <w:t xml:space="preserve"> outlined in the PLE profile, choose one that you are unfamiliar with and write a short summary.</w:t>
            </w:r>
            <w:r w:rsidRPr="00D808B1">
              <w:rPr>
                <w:color w:val="000000"/>
              </w:rPr>
              <w:t xml:space="preserve"> </w:t>
            </w:r>
          </w:p>
          <w:p w14:paraId="593CBE21" w14:textId="77777777" w:rsidR="004A4E60" w:rsidRDefault="004A4E60" w:rsidP="007F2B84">
            <w:pPr>
              <w:spacing w:before="120" w:after="120"/>
              <w:rPr>
                <w:color w:val="000000"/>
              </w:rPr>
            </w:pPr>
          </w:p>
          <w:p w14:paraId="0A56EEFA" w14:textId="77777777" w:rsidR="004A4E60" w:rsidRDefault="004A4E60" w:rsidP="007F2B84">
            <w:pPr>
              <w:spacing w:before="120" w:after="120"/>
              <w:rPr>
                <w:color w:val="000000"/>
              </w:rPr>
            </w:pPr>
          </w:p>
          <w:p w14:paraId="441AB161" w14:textId="77777777" w:rsidR="004A4E60" w:rsidRDefault="004A4E60" w:rsidP="007F2B84">
            <w:pPr>
              <w:spacing w:before="120" w:after="120"/>
              <w:rPr>
                <w:color w:val="000000"/>
              </w:rPr>
            </w:pPr>
          </w:p>
          <w:p w14:paraId="4F13B7CB" w14:textId="77777777" w:rsidR="004A4E60" w:rsidRDefault="004A4E60" w:rsidP="007F2B84">
            <w:pPr>
              <w:spacing w:before="120" w:after="120"/>
              <w:rPr>
                <w:color w:val="000000"/>
              </w:rPr>
            </w:pPr>
          </w:p>
          <w:p w14:paraId="427ED39E" w14:textId="77777777" w:rsidR="004A4E60" w:rsidRDefault="004A4E60" w:rsidP="007F2B84">
            <w:pPr>
              <w:spacing w:before="120" w:after="120"/>
              <w:rPr>
                <w:color w:val="000000"/>
              </w:rPr>
            </w:pPr>
          </w:p>
          <w:p w14:paraId="16892B51" w14:textId="77777777" w:rsidR="004A4E60" w:rsidRDefault="004A4E60" w:rsidP="007F2B84">
            <w:pPr>
              <w:spacing w:before="120" w:after="120"/>
              <w:rPr>
                <w:color w:val="000000"/>
              </w:rPr>
            </w:pPr>
          </w:p>
          <w:p w14:paraId="274F90E1" w14:textId="77777777" w:rsidR="004A4E60" w:rsidRPr="000A184C" w:rsidRDefault="004A4E60" w:rsidP="007F2B84">
            <w:pPr>
              <w:spacing w:before="120" w:after="120"/>
              <w:rPr>
                <w:color w:val="000000"/>
              </w:rPr>
            </w:pPr>
          </w:p>
        </w:tc>
      </w:tr>
      <w:tr w:rsidR="004A4E60" w:rsidRPr="003E01C8" w14:paraId="3651D62E" w14:textId="77777777" w:rsidTr="007F2B84">
        <w:tblPrEx>
          <w:tblLook w:val="04A0" w:firstRow="1" w:lastRow="0" w:firstColumn="1" w:lastColumn="0" w:noHBand="0" w:noVBand="1"/>
        </w:tblPrEx>
        <w:tc>
          <w:tcPr>
            <w:tcW w:w="8955" w:type="dxa"/>
            <w:gridSpan w:val="8"/>
          </w:tcPr>
          <w:p w14:paraId="6AA192E2" w14:textId="77777777" w:rsidR="004A4E60" w:rsidRPr="003E01C8" w:rsidRDefault="004A4E60" w:rsidP="00D808B1">
            <w:pPr>
              <w:spacing w:before="120" w:after="120"/>
            </w:pPr>
            <w:r w:rsidRPr="00D808B1">
              <w:rPr>
                <w:color w:val="000000"/>
              </w:rPr>
              <w:t>Considering</w:t>
            </w:r>
            <w:r w:rsidRPr="003E01C8">
              <w:t xml:space="preserve"> the service user group that attend the PLE, select one condition/situation that those service users are likely to present with and undertake a literature search in relation to these. </w:t>
            </w:r>
          </w:p>
          <w:p w14:paraId="538CCA1B" w14:textId="77777777" w:rsidR="004A4E60" w:rsidRPr="0098669E" w:rsidRDefault="004A4E60" w:rsidP="0072261C">
            <w:pPr>
              <w:pStyle w:val="ListParagraph"/>
              <w:numPr>
                <w:ilvl w:val="0"/>
                <w:numId w:val="5"/>
              </w:numPr>
              <w:spacing w:before="120" w:after="120"/>
              <w:rPr>
                <w:rFonts w:eastAsia="SimSun"/>
              </w:rPr>
            </w:pPr>
            <w:r w:rsidRPr="003E01C8">
              <w:t>From your search, identify two key articles on the topic and list below (using appropriate reference style)</w:t>
            </w:r>
          </w:p>
          <w:p w14:paraId="5B325E20" w14:textId="77777777" w:rsidR="004A4E60" w:rsidRPr="0098669E" w:rsidRDefault="004A4E60" w:rsidP="0072261C">
            <w:pPr>
              <w:pStyle w:val="ListParagraph"/>
              <w:numPr>
                <w:ilvl w:val="0"/>
                <w:numId w:val="5"/>
              </w:numPr>
              <w:spacing w:before="120" w:after="120"/>
              <w:rPr>
                <w:rFonts w:eastAsia="SimSun"/>
              </w:rPr>
            </w:pPr>
            <w:r w:rsidRPr="003E01C8">
              <w:t>In the space below provide a brief summary of these two articles and outline any best practice recommendations in relation to these </w:t>
            </w:r>
          </w:p>
        </w:tc>
      </w:tr>
      <w:tr w:rsidR="004A4E60" w:rsidRPr="003E01C8" w14:paraId="4753F084" w14:textId="77777777" w:rsidTr="007F2B84">
        <w:tblPrEx>
          <w:tblLook w:val="04A0" w:firstRow="1" w:lastRow="0" w:firstColumn="1" w:lastColumn="0" w:noHBand="0" w:noVBand="1"/>
        </w:tblPrEx>
        <w:tc>
          <w:tcPr>
            <w:tcW w:w="8955" w:type="dxa"/>
            <w:gridSpan w:val="8"/>
          </w:tcPr>
          <w:p w14:paraId="7C927368" w14:textId="77777777" w:rsidR="004A4E60" w:rsidRPr="003E01C8" w:rsidRDefault="004A4E60" w:rsidP="007F2B84">
            <w:pPr>
              <w:spacing w:before="120" w:after="120"/>
              <w:rPr>
                <w:lang w:val="fr-FR"/>
              </w:rPr>
            </w:pPr>
            <w:r w:rsidRPr="003E01C8">
              <w:rPr>
                <w:lang w:val="fr-FR"/>
              </w:rPr>
              <w:t xml:space="preserve">Article 1 – </w:t>
            </w:r>
          </w:p>
          <w:p w14:paraId="19624EAD" w14:textId="77777777" w:rsidR="004A4E60" w:rsidRDefault="004A4E60" w:rsidP="007F2B84">
            <w:pPr>
              <w:spacing w:before="120" w:after="120"/>
              <w:rPr>
                <w:lang w:val="fr-FR"/>
              </w:rPr>
            </w:pPr>
          </w:p>
          <w:p w14:paraId="6B70F9EB" w14:textId="77777777" w:rsidR="004A4E60" w:rsidRDefault="004A4E60" w:rsidP="007F2B84">
            <w:pPr>
              <w:spacing w:before="120" w:after="120"/>
              <w:rPr>
                <w:lang w:val="fr-FR"/>
              </w:rPr>
            </w:pPr>
          </w:p>
          <w:p w14:paraId="6830999D" w14:textId="77777777" w:rsidR="004A4E60" w:rsidRDefault="004A4E60" w:rsidP="007F2B84">
            <w:pPr>
              <w:spacing w:before="120" w:after="120"/>
              <w:rPr>
                <w:lang w:val="fr-FR"/>
              </w:rPr>
            </w:pPr>
          </w:p>
          <w:p w14:paraId="2B8215F2" w14:textId="77777777" w:rsidR="004A4E60" w:rsidRPr="003E01C8" w:rsidRDefault="004A4E60" w:rsidP="007F2B84">
            <w:pPr>
              <w:spacing w:before="120" w:after="120"/>
              <w:rPr>
                <w:lang w:val="fr-FR"/>
              </w:rPr>
            </w:pPr>
          </w:p>
          <w:p w14:paraId="3890ACB2" w14:textId="77777777" w:rsidR="004A4E60" w:rsidRPr="003E01C8" w:rsidRDefault="004A4E60" w:rsidP="007F2B84">
            <w:pPr>
              <w:spacing w:before="120" w:after="120"/>
              <w:rPr>
                <w:lang w:val="fr-FR"/>
              </w:rPr>
            </w:pPr>
            <w:r w:rsidRPr="003E01C8">
              <w:rPr>
                <w:lang w:val="fr-FR"/>
              </w:rPr>
              <w:t xml:space="preserve">Article 2 – </w:t>
            </w:r>
          </w:p>
          <w:p w14:paraId="213E02F4" w14:textId="77777777" w:rsidR="004A4E60" w:rsidRDefault="004A4E60" w:rsidP="007F2B84">
            <w:pPr>
              <w:spacing w:before="120" w:after="120"/>
              <w:rPr>
                <w:lang w:val="fr-FR"/>
              </w:rPr>
            </w:pPr>
          </w:p>
          <w:p w14:paraId="63041FC2" w14:textId="77777777" w:rsidR="004A4E60" w:rsidRDefault="004A4E60" w:rsidP="007F2B84">
            <w:pPr>
              <w:spacing w:before="120" w:after="120"/>
              <w:rPr>
                <w:lang w:val="fr-FR"/>
              </w:rPr>
            </w:pPr>
          </w:p>
          <w:p w14:paraId="30433C81" w14:textId="77777777" w:rsidR="004A4E60" w:rsidRPr="003E01C8" w:rsidRDefault="004A4E60" w:rsidP="007F2B84">
            <w:pPr>
              <w:spacing w:before="120" w:after="120"/>
              <w:rPr>
                <w:lang w:val="fr-FR"/>
              </w:rPr>
            </w:pPr>
          </w:p>
          <w:p w14:paraId="1E74F157" w14:textId="77777777" w:rsidR="004A4E60" w:rsidRPr="003E01C8" w:rsidRDefault="004A4E60" w:rsidP="007F2B84">
            <w:pPr>
              <w:spacing w:before="120" w:after="120"/>
              <w:rPr>
                <w:lang w:val="fr-FR"/>
              </w:rPr>
            </w:pPr>
          </w:p>
          <w:p w14:paraId="075B4D3B" w14:textId="77777777" w:rsidR="004A4E60" w:rsidRPr="003E01C8" w:rsidRDefault="004A4E60" w:rsidP="007F2B84">
            <w:pPr>
              <w:spacing w:before="120" w:after="120"/>
              <w:rPr>
                <w:lang w:val="fr-FR"/>
              </w:rPr>
            </w:pPr>
            <w:r w:rsidRPr="003E01C8">
              <w:rPr>
                <w:lang w:val="fr-FR"/>
              </w:rPr>
              <w:t>Condition/situation</w:t>
            </w:r>
          </w:p>
          <w:p w14:paraId="54AE93DE" w14:textId="77777777" w:rsidR="004A4E60" w:rsidRPr="003E01C8" w:rsidRDefault="004A4E60" w:rsidP="007F2B84">
            <w:pPr>
              <w:spacing w:before="120" w:after="120"/>
              <w:rPr>
                <w:lang w:val="fr-FR"/>
              </w:rPr>
            </w:pPr>
          </w:p>
          <w:p w14:paraId="486B97C5" w14:textId="77777777" w:rsidR="004A4E60" w:rsidRDefault="004A4E60" w:rsidP="007F2B84">
            <w:pPr>
              <w:spacing w:before="120" w:after="120"/>
              <w:rPr>
                <w:lang w:val="fr-FR"/>
              </w:rPr>
            </w:pPr>
          </w:p>
          <w:p w14:paraId="62AA3E86" w14:textId="77777777" w:rsidR="004A4E60" w:rsidRPr="003E01C8" w:rsidRDefault="004A4E60" w:rsidP="007F2B84">
            <w:pPr>
              <w:spacing w:before="120" w:after="120"/>
              <w:rPr>
                <w:lang w:val="fr-FR"/>
              </w:rPr>
            </w:pPr>
          </w:p>
          <w:p w14:paraId="382D9257" w14:textId="77777777" w:rsidR="004A4E60" w:rsidRPr="003E01C8" w:rsidRDefault="004A4E60" w:rsidP="007F2B84">
            <w:pPr>
              <w:spacing w:before="120" w:after="120"/>
              <w:rPr>
                <w:lang w:val="fr-FR"/>
              </w:rPr>
            </w:pPr>
          </w:p>
        </w:tc>
      </w:tr>
      <w:tr w:rsidR="004A4E60" w:rsidRPr="003E01C8" w14:paraId="5FE16C4D" w14:textId="77777777" w:rsidTr="007F2B84">
        <w:tblPrEx>
          <w:tblLook w:val="04A0" w:firstRow="1" w:lastRow="0" w:firstColumn="1" w:lastColumn="0" w:noHBand="0" w:noVBand="1"/>
        </w:tblPrEx>
        <w:tc>
          <w:tcPr>
            <w:tcW w:w="8955" w:type="dxa"/>
            <w:gridSpan w:val="8"/>
          </w:tcPr>
          <w:p w14:paraId="7A3EDAC8" w14:textId="77777777" w:rsidR="004A4E60" w:rsidRPr="003E01C8" w:rsidRDefault="004A4E60" w:rsidP="00D808B1">
            <w:pPr>
              <w:spacing w:before="120" w:after="120"/>
            </w:pPr>
            <w:r w:rsidRPr="003E01C8">
              <w:lastRenderedPageBreak/>
              <w:t xml:space="preserve">In </w:t>
            </w:r>
            <w:r w:rsidRPr="00D808B1">
              <w:rPr>
                <w:color w:val="000000"/>
              </w:rPr>
              <w:t>relation</w:t>
            </w:r>
            <w:r w:rsidRPr="003E01C8">
              <w:t xml:space="preserve"> to the PLE you are about to enter, identify any related learning from your theory modules that will support your learning within this care environment.  Please note your thoughts below:</w:t>
            </w:r>
          </w:p>
          <w:p w14:paraId="585C1AE6" w14:textId="77777777" w:rsidR="004A4E60" w:rsidRPr="003E01C8" w:rsidRDefault="004A4E60" w:rsidP="007F2B84">
            <w:pPr>
              <w:spacing w:before="120" w:after="120"/>
            </w:pPr>
          </w:p>
          <w:p w14:paraId="6080C74A" w14:textId="77777777" w:rsidR="004A4E60" w:rsidRPr="003E01C8" w:rsidRDefault="004A4E60" w:rsidP="007F2B84">
            <w:pPr>
              <w:spacing w:before="120" w:after="120"/>
            </w:pPr>
          </w:p>
          <w:p w14:paraId="476A44A3" w14:textId="77777777" w:rsidR="004A4E60" w:rsidRPr="003E01C8" w:rsidRDefault="004A4E60" w:rsidP="007F2B84">
            <w:pPr>
              <w:spacing w:before="120" w:after="120"/>
            </w:pPr>
          </w:p>
          <w:p w14:paraId="52D80A7D" w14:textId="77777777" w:rsidR="004A4E60" w:rsidRPr="003E01C8" w:rsidRDefault="004A4E60" w:rsidP="007F2B84">
            <w:pPr>
              <w:spacing w:before="120" w:after="120"/>
            </w:pPr>
          </w:p>
          <w:p w14:paraId="45173F1E" w14:textId="77777777" w:rsidR="004A4E60" w:rsidRPr="003E01C8" w:rsidRDefault="004A4E60" w:rsidP="007F2B84">
            <w:pPr>
              <w:spacing w:before="120" w:after="120"/>
            </w:pPr>
          </w:p>
          <w:p w14:paraId="27DD3658" w14:textId="77777777" w:rsidR="004A4E60" w:rsidRPr="003E01C8" w:rsidRDefault="004A4E60" w:rsidP="007F2B84">
            <w:pPr>
              <w:spacing w:before="120" w:after="120"/>
            </w:pPr>
            <w:r w:rsidRPr="003E01C8">
              <w:tab/>
            </w:r>
          </w:p>
          <w:p w14:paraId="6C7A9CA4" w14:textId="77777777" w:rsidR="004A4E60" w:rsidRDefault="004A4E60" w:rsidP="007F2B84">
            <w:pPr>
              <w:spacing w:before="120" w:after="120"/>
            </w:pPr>
          </w:p>
          <w:p w14:paraId="36D83524" w14:textId="77777777" w:rsidR="004A4E60" w:rsidRPr="003E01C8" w:rsidRDefault="004A4E60" w:rsidP="007F2B84">
            <w:pPr>
              <w:spacing w:before="120" w:after="120"/>
            </w:pPr>
          </w:p>
          <w:p w14:paraId="1F7B7FC5" w14:textId="77777777" w:rsidR="004A4E60" w:rsidRPr="003E01C8" w:rsidRDefault="004A4E60" w:rsidP="007F2B84">
            <w:pPr>
              <w:spacing w:before="120" w:after="120"/>
            </w:pPr>
          </w:p>
        </w:tc>
      </w:tr>
      <w:tr w:rsidR="004A4E60" w:rsidRPr="003E01C8" w14:paraId="18976FCA" w14:textId="77777777" w:rsidTr="007F2B84">
        <w:tblPrEx>
          <w:tblLook w:val="04A0" w:firstRow="1" w:lastRow="0" w:firstColumn="1" w:lastColumn="0" w:noHBand="0" w:noVBand="1"/>
        </w:tblPrEx>
        <w:tc>
          <w:tcPr>
            <w:tcW w:w="8955" w:type="dxa"/>
            <w:gridSpan w:val="8"/>
          </w:tcPr>
          <w:p w14:paraId="6604A79A" w14:textId="77777777" w:rsidR="004A4E60" w:rsidRPr="003E01C8" w:rsidRDefault="004A4E60" w:rsidP="00D808B1">
            <w:pPr>
              <w:spacing w:before="120" w:after="120"/>
            </w:pPr>
            <w:r w:rsidRPr="003E01C8">
              <w:t xml:space="preserve">In </w:t>
            </w:r>
            <w:r w:rsidRPr="00D808B1">
              <w:rPr>
                <w:color w:val="000000"/>
              </w:rPr>
              <w:t>relation</w:t>
            </w:r>
            <w:r w:rsidRPr="003E01C8">
              <w:t xml:space="preserve"> to the PLE that you are about to enter, identify any related learning from the preparation for practice (or skills sessions) that will support your learning within this care environment.  Please note your thoughts below:</w:t>
            </w:r>
          </w:p>
          <w:p w14:paraId="5B9EB2C8" w14:textId="77777777" w:rsidR="004A4E60" w:rsidRPr="003E01C8" w:rsidRDefault="004A4E60" w:rsidP="007F2B84">
            <w:pPr>
              <w:spacing w:before="120" w:after="120"/>
            </w:pPr>
          </w:p>
          <w:p w14:paraId="723D9BD0" w14:textId="77777777" w:rsidR="004A4E60" w:rsidRPr="003E01C8" w:rsidRDefault="004A4E60" w:rsidP="007F2B84">
            <w:pPr>
              <w:spacing w:before="120" w:after="120"/>
            </w:pPr>
          </w:p>
          <w:p w14:paraId="408F6FC0" w14:textId="77777777" w:rsidR="004A4E60" w:rsidRPr="003E01C8" w:rsidRDefault="004A4E60" w:rsidP="007F2B84">
            <w:pPr>
              <w:spacing w:before="120" w:after="120"/>
            </w:pPr>
          </w:p>
          <w:p w14:paraId="59BEF5E2" w14:textId="77777777" w:rsidR="004A4E60" w:rsidRPr="003E01C8" w:rsidRDefault="004A4E60" w:rsidP="007F2B84">
            <w:pPr>
              <w:spacing w:before="120" w:after="120"/>
            </w:pPr>
          </w:p>
          <w:p w14:paraId="0DEBD6D7" w14:textId="77777777" w:rsidR="004A4E60" w:rsidRPr="003E01C8" w:rsidRDefault="004A4E60" w:rsidP="007F2B84">
            <w:pPr>
              <w:spacing w:before="120" w:after="120"/>
            </w:pPr>
          </w:p>
          <w:p w14:paraId="2B9DB3A0" w14:textId="77777777" w:rsidR="004A4E60" w:rsidRPr="003E01C8" w:rsidRDefault="004A4E60" w:rsidP="007F2B84">
            <w:pPr>
              <w:spacing w:before="120" w:after="120"/>
            </w:pPr>
          </w:p>
          <w:p w14:paraId="5C00B978" w14:textId="77777777" w:rsidR="004A4E60" w:rsidRPr="003E01C8" w:rsidRDefault="004A4E60" w:rsidP="007F2B84">
            <w:pPr>
              <w:spacing w:before="120" w:after="120"/>
            </w:pPr>
          </w:p>
          <w:p w14:paraId="22D82137" w14:textId="77777777" w:rsidR="004A4E60" w:rsidRPr="003E01C8" w:rsidRDefault="004A4E60" w:rsidP="007F2B84">
            <w:pPr>
              <w:spacing w:before="120" w:after="120"/>
            </w:pPr>
          </w:p>
          <w:p w14:paraId="587EEEAE" w14:textId="77777777" w:rsidR="004A4E60" w:rsidRPr="003E01C8" w:rsidRDefault="004A4E60" w:rsidP="007F2B84">
            <w:pPr>
              <w:spacing w:before="120" w:after="120"/>
            </w:pPr>
          </w:p>
        </w:tc>
      </w:tr>
      <w:tr w:rsidR="004A4E60" w:rsidRPr="003E01C8" w14:paraId="4B473C7E" w14:textId="77777777" w:rsidTr="007F2B84">
        <w:tblPrEx>
          <w:tblLook w:val="04A0" w:firstRow="1" w:lastRow="0" w:firstColumn="1" w:lastColumn="0" w:noHBand="0" w:noVBand="1"/>
        </w:tblPrEx>
        <w:tc>
          <w:tcPr>
            <w:tcW w:w="8955" w:type="dxa"/>
            <w:gridSpan w:val="8"/>
          </w:tcPr>
          <w:p w14:paraId="04A8656A" w14:textId="77777777" w:rsidR="004A4E60" w:rsidRPr="003E01C8" w:rsidRDefault="004A4E60" w:rsidP="007F2B84">
            <w:pPr>
              <w:spacing w:before="120" w:after="120"/>
            </w:pPr>
            <w:r w:rsidRPr="003E01C8">
              <w:t>Practice Supervisor – please sign to confirm that the pre-practice learning activities</w:t>
            </w:r>
            <w:r w:rsidRPr="003E01C8">
              <w:rPr>
                <w:caps/>
              </w:rPr>
              <w:t xml:space="preserve"> </w:t>
            </w:r>
            <w:r w:rsidRPr="003E01C8">
              <w:t>have been completed by the student</w:t>
            </w:r>
          </w:p>
        </w:tc>
      </w:tr>
      <w:tr w:rsidR="004A4E60" w:rsidRPr="003E01C8" w14:paraId="5690AB24" w14:textId="77777777" w:rsidTr="007F2B84">
        <w:tblPrEx>
          <w:tblLook w:val="04A0" w:firstRow="1" w:lastRow="0" w:firstColumn="1" w:lastColumn="0" w:noHBand="0" w:noVBand="1"/>
        </w:tblPrEx>
        <w:trPr>
          <w:trHeight w:val="1558"/>
        </w:trPr>
        <w:tc>
          <w:tcPr>
            <w:tcW w:w="3069" w:type="dxa"/>
            <w:gridSpan w:val="3"/>
            <w:shd w:val="clear" w:color="auto" w:fill="E7E6E6"/>
          </w:tcPr>
          <w:p w14:paraId="06E89554" w14:textId="77777777" w:rsidR="004A4E60" w:rsidRPr="003E01C8" w:rsidRDefault="004A4E60" w:rsidP="007F2B84">
            <w:pPr>
              <w:spacing w:before="120" w:after="120"/>
            </w:pPr>
            <w:r w:rsidRPr="003E01C8">
              <w:t xml:space="preserve">Date </w:t>
            </w:r>
          </w:p>
          <w:p w14:paraId="23B56C0B" w14:textId="77777777" w:rsidR="004A4E60" w:rsidRPr="003E01C8" w:rsidRDefault="004A4E60" w:rsidP="007F2B84">
            <w:pPr>
              <w:spacing w:before="120" w:after="120"/>
            </w:pPr>
          </w:p>
          <w:p w14:paraId="01FEA224" w14:textId="77777777" w:rsidR="004A4E60" w:rsidRPr="003E01C8" w:rsidRDefault="004A4E60" w:rsidP="007F2B84">
            <w:pPr>
              <w:spacing w:before="120" w:after="120"/>
            </w:pPr>
            <w:r w:rsidRPr="003E01C8">
              <w:t>____/____/____</w:t>
            </w:r>
          </w:p>
        </w:tc>
        <w:tc>
          <w:tcPr>
            <w:tcW w:w="2945" w:type="dxa"/>
            <w:gridSpan w:val="3"/>
            <w:shd w:val="clear" w:color="auto" w:fill="E7E6E6"/>
          </w:tcPr>
          <w:p w14:paraId="209EDEC6" w14:textId="77777777" w:rsidR="004A4E60" w:rsidRPr="003E01C8" w:rsidRDefault="004A4E60" w:rsidP="007F2B84">
            <w:pPr>
              <w:spacing w:before="120" w:after="120"/>
            </w:pPr>
            <w:r w:rsidRPr="003E01C8">
              <w:t>Student Signature:</w:t>
            </w:r>
          </w:p>
        </w:tc>
        <w:tc>
          <w:tcPr>
            <w:tcW w:w="2941" w:type="dxa"/>
            <w:gridSpan w:val="2"/>
            <w:shd w:val="clear" w:color="auto" w:fill="E7E6E6"/>
          </w:tcPr>
          <w:p w14:paraId="09D52568" w14:textId="77777777" w:rsidR="004A4E60" w:rsidRPr="003E01C8" w:rsidRDefault="004A4E60" w:rsidP="007F2B84">
            <w:pPr>
              <w:spacing w:before="120" w:after="120"/>
            </w:pPr>
            <w:r w:rsidRPr="003E01C8">
              <w:t>Practice Supervisor and/ or Assessor Signature:</w:t>
            </w:r>
          </w:p>
          <w:p w14:paraId="5108B83C" w14:textId="77777777" w:rsidR="004A4E60" w:rsidRPr="003E01C8" w:rsidRDefault="004A4E60" w:rsidP="007F2B84">
            <w:pPr>
              <w:spacing w:before="120" w:after="120"/>
            </w:pPr>
          </w:p>
        </w:tc>
      </w:tr>
    </w:tbl>
    <w:p w14:paraId="070259A6" w14:textId="77777777" w:rsidR="004A4E60" w:rsidRDefault="004A4E60" w:rsidP="004A4E60">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4A4E60" w:rsidRPr="003E01C8" w14:paraId="034BCDA3" w14:textId="77777777" w:rsidTr="007F2B84">
        <w:trPr>
          <w:trHeight w:val="835"/>
        </w:trPr>
        <w:tc>
          <w:tcPr>
            <w:tcW w:w="9067" w:type="dxa"/>
            <w:tcBorders>
              <w:bottom w:val="single" w:sz="4" w:space="0" w:color="auto"/>
            </w:tcBorders>
            <w:shd w:val="clear" w:color="auto" w:fill="E7E6E6"/>
          </w:tcPr>
          <w:p w14:paraId="0035F96B" w14:textId="77777777" w:rsidR="004A4E60" w:rsidRPr="000A184C" w:rsidRDefault="004A4E60" w:rsidP="007F2B84">
            <w:pPr>
              <w:spacing w:before="120" w:after="120"/>
              <w:rPr>
                <w:b/>
                <w:bCs/>
              </w:rPr>
            </w:pPr>
            <w:r w:rsidRPr="000A184C">
              <w:rPr>
                <w:b/>
                <w:bCs/>
              </w:rPr>
              <w:lastRenderedPageBreak/>
              <w:t xml:space="preserve">ORIENTATION &amp; PRELIMINARY MEETING </w:t>
            </w:r>
          </w:p>
          <w:p w14:paraId="31AE359E" w14:textId="77777777" w:rsidR="004A4E60" w:rsidRPr="003E01C8" w:rsidRDefault="004A4E60" w:rsidP="007F2B84">
            <w:pPr>
              <w:spacing w:before="120" w:after="120"/>
              <w:rPr>
                <w:color w:val="000000"/>
              </w:rPr>
            </w:pPr>
            <w:r>
              <w:rPr>
                <w:b/>
                <w:bCs/>
              </w:rPr>
              <w:t>PART 2</w:t>
            </w:r>
            <w:r w:rsidRPr="000A184C">
              <w:rPr>
                <w:b/>
                <w:bCs/>
              </w:rPr>
              <w:t xml:space="preserve">: </w:t>
            </w:r>
            <w:r>
              <w:rPr>
                <w:b/>
                <w:bCs/>
              </w:rPr>
              <w:t>PLE 2c</w:t>
            </w:r>
          </w:p>
        </w:tc>
      </w:tr>
    </w:tbl>
    <w:p w14:paraId="0E1CA2E9" w14:textId="77777777" w:rsidR="004A4E60" w:rsidRPr="003E01C8" w:rsidRDefault="004A4E60" w:rsidP="004A4E60">
      <w:r w:rsidRPr="003E01C8">
        <w:t xml:space="preserve">In accordance with the </w:t>
      </w:r>
      <w:r w:rsidRPr="003E01C8">
        <w:rPr>
          <w:b/>
          <w:i/>
        </w:rPr>
        <w:t>NHS Education for Scotland (2008) Quality Standards for Practice Placements</w:t>
      </w:r>
      <w:r>
        <w:t xml:space="preserve"> or equivalent current national standards for practice placements in Scotland, </w:t>
      </w:r>
      <w:r w:rsidRPr="003E01C8">
        <w:t xml:space="preserve">a preliminary meeting should take place within two days of commencing practice. Your Practice Supervisor (or someone acting on their behalf) should meet with you. The discussion should establish the following: </w:t>
      </w:r>
    </w:p>
    <w:p w14:paraId="7BA27D11" w14:textId="77777777" w:rsidR="004A4E60" w:rsidRPr="003E01C8" w:rsidRDefault="004A4E60" w:rsidP="0072261C">
      <w:pPr>
        <w:pStyle w:val="ListParagraph"/>
        <w:numPr>
          <w:ilvl w:val="0"/>
          <w:numId w:val="15"/>
        </w:numPr>
      </w:pPr>
      <w:r w:rsidRPr="003E01C8">
        <w:t xml:space="preserve">The previous </w:t>
      </w:r>
      <w:r w:rsidRPr="0098669E">
        <w:rPr>
          <w:rFonts w:cs="Arial"/>
          <w:color w:val="000000"/>
          <w:szCs w:val="24"/>
        </w:rPr>
        <w:t>skills</w:t>
      </w:r>
      <w:r w:rsidRPr="003E01C8">
        <w:t xml:space="preserve"> you have practised and current learning needs</w:t>
      </w:r>
    </w:p>
    <w:p w14:paraId="23A4DD67" w14:textId="77777777" w:rsidR="004A4E60" w:rsidRPr="003E01C8" w:rsidRDefault="004A4E60" w:rsidP="0072261C">
      <w:pPr>
        <w:pStyle w:val="ListParagraph"/>
        <w:numPr>
          <w:ilvl w:val="0"/>
          <w:numId w:val="15"/>
        </w:numPr>
      </w:pPr>
      <w:r w:rsidRPr="003E01C8">
        <w:t xml:space="preserve">The </w:t>
      </w:r>
      <w:r w:rsidRPr="0098669E">
        <w:rPr>
          <w:rFonts w:cs="Arial"/>
          <w:color w:val="000000"/>
          <w:szCs w:val="24"/>
        </w:rPr>
        <w:t>level</w:t>
      </w:r>
      <w:r w:rsidRPr="003E01C8">
        <w:t xml:space="preserve"> of at which the platforms are to be achieved during this PLE</w:t>
      </w:r>
    </w:p>
    <w:p w14:paraId="06CE8560" w14:textId="77777777" w:rsidR="004A4E60" w:rsidRPr="003E01C8" w:rsidRDefault="004A4E60" w:rsidP="0072261C">
      <w:pPr>
        <w:pStyle w:val="ListParagraph"/>
        <w:numPr>
          <w:ilvl w:val="0"/>
          <w:numId w:val="15"/>
        </w:numPr>
      </w:pPr>
      <w:r w:rsidRPr="003E01C8">
        <w:t xml:space="preserve">The </w:t>
      </w:r>
      <w:r w:rsidRPr="0098669E">
        <w:rPr>
          <w:rFonts w:cs="Arial"/>
          <w:color w:val="000000"/>
          <w:szCs w:val="24"/>
        </w:rPr>
        <w:t>available</w:t>
      </w:r>
      <w:r w:rsidRPr="003E01C8">
        <w:t xml:space="preserve"> learning opportunities within this PLE</w:t>
      </w:r>
    </w:p>
    <w:p w14:paraId="3BDF55E5" w14:textId="77777777" w:rsidR="004A4E60" w:rsidRPr="003E01C8" w:rsidRDefault="004A4E60" w:rsidP="0072261C">
      <w:pPr>
        <w:pStyle w:val="ListParagraph"/>
        <w:numPr>
          <w:ilvl w:val="0"/>
          <w:numId w:val="15"/>
        </w:numPr>
      </w:pPr>
      <w:r w:rsidRPr="003E01C8">
        <w:t xml:space="preserve">Any </w:t>
      </w:r>
      <w:r w:rsidRPr="0098669E">
        <w:rPr>
          <w:rFonts w:cs="Arial"/>
          <w:szCs w:val="24"/>
        </w:rPr>
        <w:t>additional</w:t>
      </w:r>
      <w:r w:rsidRPr="003E01C8">
        <w:t xml:space="preserve"> student support requirements and reasonable adjustments</w:t>
      </w:r>
    </w:p>
    <w:p w14:paraId="01EEF781" w14:textId="77777777" w:rsidR="004A4E60" w:rsidRPr="0098669E" w:rsidRDefault="004A4E60" w:rsidP="0072261C">
      <w:pPr>
        <w:pStyle w:val="ListParagraph"/>
        <w:numPr>
          <w:ilvl w:val="0"/>
          <w:numId w:val="15"/>
        </w:numPr>
        <w:rPr>
          <w:b/>
        </w:rPr>
      </w:pPr>
      <w:r w:rsidRPr="003E01C8">
        <w:rPr>
          <w:lang w:eastAsia="en-GB"/>
        </w:rPr>
        <w:t xml:space="preserve">An </w:t>
      </w:r>
      <w:r w:rsidRPr="0098669E">
        <w:rPr>
          <w:color w:val="000000"/>
        </w:rPr>
        <w:t>initial</w:t>
      </w:r>
      <w:r w:rsidRPr="003E01C8">
        <w:rPr>
          <w:lang w:eastAsia="en-GB"/>
        </w:rPr>
        <w:t xml:space="preserve"> Learning Development Plan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36"/>
        <w:gridCol w:w="1247"/>
      </w:tblGrid>
      <w:tr w:rsidR="004A4E60" w:rsidRPr="003E01C8" w14:paraId="6428F733" w14:textId="77777777" w:rsidTr="007F2B84">
        <w:trPr>
          <w:trHeight w:val="313"/>
          <w:jc w:val="center"/>
        </w:trPr>
        <w:tc>
          <w:tcPr>
            <w:tcW w:w="3539" w:type="dxa"/>
            <w:tcBorders>
              <w:top w:val="single" w:sz="4" w:space="0" w:color="auto"/>
              <w:left w:val="single" w:sz="4" w:space="0" w:color="auto"/>
              <w:bottom w:val="single" w:sz="4" w:space="0" w:color="auto"/>
              <w:right w:val="nil"/>
            </w:tcBorders>
            <w:shd w:val="clear" w:color="auto" w:fill="E7E6E6"/>
            <w:vAlign w:val="center"/>
          </w:tcPr>
          <w:p w14:paraId="4799C403" w14:textId="77777777" w:rsidR="004A4E60" w:rsidRPr="000A184C" w:rsidRDefault="004A4E60" w:rsidP="007F2B84">
            <w:pPr>
              <w:spacing w:after="0"/>
              <w:rPr>
                <w:b/>
                <w:bCs/>
              </w:rPr>
            </w:pPr>
            <w:r w:rsidRPr="000A184C">
              <w:rPr>
                <w:b/>
                <w:bCs/>
              </w:rPr>
              <w:t xml:space="preserve">Date of preliminary meeting: </w:t>
            </w:r>
          </w:p>
        </w:tc>
        <w:tc>
          <w:tcPr>
            <w:tcW w:w="5783" w:type="dxa"/>
            <w:gridSpan w:val="2"/>
            <w:tcBorders>
              <w:top w:val="single" w:sz="4" w:space="0" w:color="auto"/>
              <w:left w:val="nil"/>
              <w:bottom w:val="single" w:sz="4" w:space="0" w:color="auto"/>
              <w:right w:val="single" w:sz="4" w:space="0" w:color="auto"/>
            </w:tcBorders>
            <w:shd w:val="clear" w:color="auto" w:fill="E7E6E6"/>
            <w:vAlign w:val="center"/>
          </w:tcPr>
          <w:p w14:paraId="7101911D" w14:textId="77777777" w:rsidR="004A4E60" w:rsidRPr="000A184C" w:rsidRDefault="004A4E60" w:rsidP="007F2B84">
            <w:pPr>
              <w:spacing w:after="0"/>
              <w:rPr>
                <w:b/>
                <w:bCs/>
              </w:rPr>
            </w:pPr>
          </w:p>
        </w:tc>
      </w:tr>
      <w:tr w:rsidR="004A4E60" w:rsidRPr="003E01C8" w14:paraId="5CAEA2D8"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E7E6E6"/>
            <w:vAlign w:val="bottom"/>
            <w:hideMark/>
          </w:tcPr>
          <w:p w14:paraId="12A04E80" w14:textId="77777777" w:rsidR="004A4E60" w:rsidRPr="000A184C" w:rsidRDefault="004A4E60" w:rsidP="007F2B84">
            <w:pPr>
              <w:spacing w:after="0"/>
              <w:rPr>
                <w:b/>
                <w:bCs/>
              </w:rPr>
            </w:pPr>
            <w:r w:rsidRPr="000A184C">
              <w:rPr>
                <w:b/>
                <w:bCs/>
              </w:rPr>
              <w:t>Topics to be discussed</w:t>
            </w:r>
          </w:p>
        </w:tc>
        <w:tc>
          <w:tcPr>
            <w:tcW w:w="1247" w:type="dxa"/>
            <w:tcBorders>
              <w:top w:val="single" w:sz="4" w:space="0" w:color="auto"/>
              <w:left w:val="single" w:sz="4" w:space="0" w:color="auto"/>
              <w:bottom w:val="single" w:sz="4" w:space="0" w:color="auto"/>
              <w:right w:val="single" w:sz="4" w:space="0" w:color="auto"/>
            </w:tcBorders>
            <w:shd w:val="clear" w:color="auto" w:fill="E7E6E6"/>
            <w:hideMark/>
          </w:tcPr>
          <w:p w14:paraId="2AF0385A" w14:textId="77777777" w:rsidR="004A4E60" w:rsidRPr="000A184C" w:rsidRDefault="004A4E60" w:rsidP="007F2B84">
            <w:pPr>
              <w:spacing w:after="0"/>
              <w:rPr>
                <w:b/>
                <w:bCs/>
              </w:rPr>
            </w:pPr>
            <w:r w:rsidRPr="000A184C">
              <w:rPr>
                <w:b/>
                <w:bCs/>
              </w:rPr>
              <w:t>Initial</w:t>
            </w:r>
          </w:p>
        </w:tc>
      </w:tr>
      <w:tr w:rsidR="004A4E60" w:rsidRPr="003E01C8" w14:paraId="625BCCA5"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2AA239E" w14:textId="77777777" w:rsidR="004A4E60" w:rsidRPr="003E01C8" w:rsidRDefault="004A4E60" w:rsidP="007F2B84">
            <w:pPr>
              <w:spacing w:after="0"/>
              <w:rPr>
                <w:b/>
              </w:rPr>
            </w:pPr>
            <w:r w:rsidRPr="003E01C8">
              <w:t>Orientation to the PLE and equipment</w:t>
            </w:r>
          </w:p>
        </w:tc>
        <w:tc>
          <w:tcPr>
            <w:tcW w:w="1247" w:type="dxa"/>
            <w:tcBorders>
              <w:top w:val="single" w:sz="4" w:space="0" w:color="auto"/>
              <w:left w:val="single" w:sz="4" w:space="0" w:color="auto"/>
              <w:bottom w:val="single" w:sz="4" w:space="0" w:color="auto"/>
              <w:right w:val="single" w:sz="4" w:space="0" w:color="auto"/>
            </w:tcBorders>
          </w:tcPr>
          <w:p w14:paraId="4425347F" w14:textId="77777777" w:rsidR="004A4E60" w:rsidRPr="003E01C8" w:rsidRDefault="004A4E60" w:rsidP="007F2B84">
            <w:pPr>
              <w:spacing w:after="0"/>
            </w:pPr>
          </w:p>
        </w:tc>
      </w:tr>
      <w:tr w:rsidR="004A4E60" w:rsidRPr="003E01C8" w14:paraId="7F394BAD"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6C6ADFB" w14:textId="77777777" w:rsidR="004A4E60" w:rsidRPr="003E01C8" w:rsidRDefault="004A4E60" w:rsidP="007F2B84">
            <w:pPr>
              <w:spacing w:after="0"/>
            </w:pPr>
            <w:r w:rsidRPr="003E01C8">
              <w:t>Shift patterns and meal breaks/facilities</w:t>
            </w:r>
          </w:p>
        </w:tc>
        <w:tc>
          <w:tcPr>
            <w:tcW w:w="1247" w:type="dxa"/>
            <w:tcBorders>
              <w:top w:val="single" w:sz="4" w:space="0" w:color="auto"/>
              <w:left w:val="single" w:sz="4" w:space="0" w:color="auto"/>
              <w:bottom w:val="single" w:sz="4" w:space="0" w:color="auto"/>
              <w:right w:val="single" w:sz="4" w:space="0" w:color="auto"/>
            </w:tcBorders>
          </w:tcPr>
          <w:p w14:paraId="3F0D606F" w14:textId="77777777" w:rsidR="004A4E60" w:rsidRPr="003E01C8" w:rsidRDefault="004A4E60" w:rsidP="007F2B84">
            <w:pPr>
              <w:spacing w:after="0"/>
            </w:pPr>
          </w:p>
        </w:tc>
      </w:tr>
      <w:tr w:rsidR="004A4E60" w:rsidRPr="003E01C8" w14:paraId="3B5BAB8E"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4192561" w14:textId="77777777" w:rsidR="004A4E60" w:rsidRPr="003E01C8" w:rsidRDefault="004A4E60" w:rsidP="007F2B84">
            <w:pPr>
              <w:spacing w:after="0"/>
            </w:pPr>
            <w:r w:rsidRPr="003E01C8">
              <w:t>Sickness/absence reporting procedure</w:t>
            </w:r>
          </w:p>
        </w:tc>
        <w:tc>
          <w:tcPr>
            <w:tcW w:w="1247" w:type="dxa"/>
            <w:tcBorders>
              <w:top w:val="single" w:sz="4" w:space="0" w:color="auto"/>
              <w:left w:val="single" w:sz="4" w:space="0" w:color="auto"/>
              <w:bottom w:val="single" w:sz="4" w:space="0" w:color="auto"/>
              <w:right w:val="single" w:sz="4" w:space="0" w:color="auto"/>
            </w:tcBorders>
          </w:tcPr>
          <w:p w14:paraId="63BBEC0D" w14:textId="77777777" w:rsidR="004A4E60" w:rsidRPr="003E01C8" w:rsidRDefault="004A4E60" w:rsidP="007F2B84">
            <w:pPr>
              <w:spacing w:after="0"/>
            </w:pPr>
          </w:p>
        </w:tc>
      </w:tr>
      <w:tr w:rsidR="004A4E60" w:rsidRPr="003E01C8" w14:paraId="548DB51B"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D13197" w14:textId="77777777" w:rsidR="004A4E60" w:rsidRPr="003E01C8" w:rsidRDefault="004A4E60" w:rsidP="007F2B84">
            <w:pPr>
              <w:spacing w:after="0"/>
            </w:pPr>
            <w:r w:rsidRPr="003E01C8">
              <w:t>Accident/incident reporting procedures and systems</w:t>
            </w:r>
          </w:p>
        </w:tc>
        <w:tc>
          <w:tcPr>
            <w:tcW w:w="1247" w:type="dxa"/>
            <w:tcBorders>
              <w:top w:val="single" w:sz="4" w:space="0" w:color="auto"/>
              <w:left w:val="single" w:sz="4" w:space="0" w:color="auto"/>
              <w:bottom w:val="single" w:sz="4" w:space="0" w:color="auto"/>
              <w:right w:val="single" w:sz="4" w:space="0" w:color="auto"/>
            </w:tcBorders>
          </w:tcPr>
          <w:p w14:paraId="626840E0" w14:textId="77777777" w:rsidR="004A4E60" w:rsidRPr="003E01C8" w:rsidRDefault="004A4E60" w:rsidP="007F2B84">
            <w:pPr>
              <w:spacing w:after="0"/>
            </w:pPr>
          </w:p>
        </w:tc>
      </w:tr>
      <w:tr w:rsidR="004A4E60" w:rsidRPr="003E01C8" w14:paraId="1062E671"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B699D94" w14:textId="77777777" w:rsidR="004A4E60" w:rsidRPr="003E01C8" w:rsidRDefault="004A4E60" w:rsidP="007F2B84">
            <w:pPr>
              <w:spacing w:after="0"/>
              <w:rPr>
                <w:b/>
              </w:rPr>
            </w:pPr>
            <w:r w:rsidRPr="003E01C8">
              <w:t>Emergency and fire procedure</w:t>
            </w:r>
          </w:p>
        </w:tc>
        <w:tc>
          <w:tcPr>
            <w:tcW w:w="1247" w:type="dxa"/>
            <w:tcBorders>
              <w:top w:val="single" w:sz="4" w:space="0" w:color="auto"/>
              <w:left w:val="single" w:sz="4" w:space="0" w:color="auto"/>
              <w:bottom w:val="single" w:sz="4" w:space="0" w:color="auto"/>
              <w:right w:val="single" w:sz="4" w:space="0" w:color="auto"/>
            </w:tcBorders>
          </w:tcPr>
          <w:p w14:paraId="7DCF2F9F" w14:textId="77777777" w:rsidR="004A4E60" w:rsidRPr="003E01C8" w:rsidRDefault="004A4E60" w:rsidP="007F2B84">
            <w:pPr>
              <w:spacing w:after="0"/>
            </w:pPr>
          </w:p>
        </w:tc>
      </w:tr>
      <w:tr w:rsidR="004A4E60" w:rsidRPr="003E01C8" w14:paraId="470B8501"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D2F444F" w14:textId="77777777" w:rsidR="004A4E60" w:rsidRPr="003E01C8" w:rsidRDefault="004A4E60" w:rsidP="007F2B84">
            <w:pPr>
              <w:spacing w:after="0"/>
              <w:rPr>
                <w:b/>
              </w:rPr>
            </w:pPr>
            <w:r w:rsidRPr="003E01C8">
              <w:t>Health and Safety Policy, including lone working</w:t>
            </w:r>
          </w:p>
        </w:tc>
        <w:tc>
          <w:tcPr>
            <w:tcW w:w="1247" w:type="dxa"/>
            <w:tcBorders>
              <w:top w:val="single" w:sz="4" w:space="0" w:color="auto"/>
              <w:left w:val="single" w:sz="4" w:space="0" w:color="auto"/>
              <w:bottom w:val="single" w:sz="4" w:space="0" w:color="auto"/>
              <w:right w:val="single" w:sz="4" w:space="0" w:color="auto"/>
            </w:tcBorders>
          </w:tcPr>
          <w:p w14:paraId="595C5A92" w14:textId="77777777" w:rsidR="004A4E60" w:rsidRPr="003E01C8" w:rsidRDefault="004A4E60" w:rsidP="007F2B84">
            <w:pPr>
              <w:spacing w:after="0"/>
            </w:pPr>
          </w:p>
        </w:tc>
      </w:tr>
      <w:tr w:rsidR="004A4E60" w:rsidRPr="003E01C8" w14:paraId="15E6054A"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1FFA5BC5" w14:textId="77777777" w:rsidR="004A4E60" w:rsidRPr="003E01C8" w:rsidRDefault="004A4E60" w:rsidP="007F2B84">
            <w:pPr>
              <w:spacing w:after="0"/>
            </w:pPr>
            <w:r w:rsidRPr="003E01C8">
              <w:t>Introduction to Health and Social Care Professionals</w:t>
            </w:r>
          </w:p>
        </w:tc>
        <w:tc>
          <w:tcPr>
            <w:tcW w:w="1247" w:type="dxa"/>
            <w:tcBorders>
              <w:top w:val="single" w:sz="4" w:space="0" w:color="auto"/>
              <w:left w:val="single" w:sz="4" w:space="0" w:color="auto"/>
              <w:bottom w:val="single" w:sz="4" w:space="0" w:color="auto"/>
              <w:right w:val="single" w:sz="4" w:space="0" w:color="auto"/>
            </w:tcBorders>
          </w:tcPr>
          <w:p w14:paraId="629F5753" w14:textId="77777777" w:rsidR="004A4E60" w:rsidRPr="003E01C8" w:rsidRDefault="004A4E60" w:rsidP="007F2B84">
            <w:pPr>
              <w:spacing w:after="0"/>
            </w:pPr>
          </w:p>
        </w:tc>
      </w:tr>
      <w:tr w:rsidR="004A4E60" w:rsidRPr="003E01C8" w14:paraId="11662BF5"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4659E35" w14:textId="77777777" w:rsidR="004A4E60" w:rsidRPr="003E01C8" w:rsidRDefault="004A4E60" w:rsidP="007F2B84">
            <w:pPr>
              <w:spacing w:after="0"/>
            </w:pPr>
            <w:r w:rsidRPr="003E01C8">
              <w:t>Introduction to Patients/Clients</w:t>
            </w:r>
          </w:p>
        </w:tc>
        <w:tc>
          <w:tcPr>
            <w:tcW w:w="1247" w:type="dxa"/>
            <w:tcBorders>
              <w:top w:val="single" w:sz="4" w:space="0" w:color="auto"/>
              <w:left w:val="single" w:sz="4" w:space="0" w:color="auto"/>
              <w:bottom w:val="single" w:sz="4" w:space="0" w:color="auto"/>
              <w:right w:val="single" w:sz="4" w:space="0" w:color="auto"/>
            </w:tcBorders>
          </w:tcPr>
          <w:p w14:paraId="3973252E" w14:textId="77777777" w:rsidR="004A4E60" w:rsidRPr="003E01C8" w:rsidRDefault="004A4E60" w:rsidP="007F2B84">
            <w:pPr>
              <w:spacing w:after="0"/>
            </w:pPr>
          </w:p>
        </w:tc>
      </w:tr>
      <w:tr w:rsidR="004A4E60" w:rsidRPr="003E01C8" w14:paraId="313A479F"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7B10C1B" w14:textId="77777777" w:rsidR="004A4E60" w:rsidRPr="003E01C8" w:rsidRDefault="004A4E60" w:rsidP="007F2B84">
            <w:pPr>
              <w:spacing w:after="0"/>
            </w:pPr>
            <w:r w:rsidRPr="003E01C8">
              <w:t>Confidentiality and data protection</w:t>
            </w:r>
          </w:p>
        </w:tc>
        <w:tc>
          <w:tcPr>
            <w:tcW w:w="1247" w:type="dxa"/>
            <w:tcBorders>
              <w:top w:val="single" w:sz="4" w:space="0" w:color="auto"/>
              <w:left w:val="single" w:sz="4" w:space="0" w:color="auto"/>
              <w:bottom w:val="single" w:sz="4" w:space="0" w:color="auto"/>
              <w:right w:val="single" w:sz="4" w:space="0" w:color="auto"/>
            </w:tcBorders>
          </w:tcPr>
          <w:p w14:paraId="7E2A20D3" w14:textId="77777777" w:rsidR="004A4E60" w:rsidRPr="003E01C8" w:rsidRDefault="004A4E60" w:rsidP="007F2B84">
            <w:pPr>
              <w:spacing w:after="0"/>
            </w:pPr>
          </w:p>
        </w:tc>
      </w:tr>
      <w:tr w:rsidR="004A4E60" w:rsidRPr="003E01C8" w14:paraId="61CD3599"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3DA7A1A" w14:textId="77777777" w:rsidR="004A4E60" w:rsidRPr="003E01C8" w:rsidRDefault="004A4E60" w:rsidP="007F2B84">
            <w:pPr>
              <w:spacing w:after="0"/>
            </w:pPr>
            <w:r w:rsidRPr="003E01C8">
              <w:t>Professional behaviour</w:t>
            </w:r>
          </w:p>
        </w:tc>
        <w:tc>
          <w:tcPr>
            <w:tcW w:w="1247" w:type="dxa"/>
            <w:tcBorders>
              <w:top w:val="single" w:sz="4" w:space="0" w:color="auto"/>
              <w:left w:val="single" w:sz="4" w:space="0" w:color="auto"/>
              <w:bottom w:val="single" w:sz="4" w:space="0" w:color="auto"/>
              <w:right w:val="single" w:sz="4" w:space="0" w:color="auto"/>
            </w:tcBorders>
          </w:tcPr>
          <w:p w14:paraId="0F8AFB09" w14:textId="77777777" w:rsidR="004A4E60" w:rsidRPr="003E01C8" w:rsidRDefault="004A4E60" w:rsidP="007F2B84">
            <w:pPr>
              <w:spacing w:after="0"/>
            </w:pPr>
          </w:p>
        </w:tc>
      </w:tr>
      <w:tr w:rsidR="004A4E60" w:rsidRPr="003E01C8" w14:paraId="39D7EDB4"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88E2AAA" w14:textId="77777777" w:rsidR="004A4E60" w:rsidRPr="003E01C8" w:rsidRDefault="004A4E60" w:rsidP="007F2B84">
            <w:pPr>
              <w:spacing w:after="0"/>
            </w:pPr>
            <w:r w:rsidRPr="003E01C8">
              <w:t>Policy on corporate and personal use of social media</w:t>
            </w:r>
          </w:p>
        </w:tc>
        <w:tc>
          <w:tcPr>
            <w:tcW w:w="1247" w:type="dxa"/>
            <w:tcBorders>
              <w:top w:val="single" w:sz="4" w:space="0" w:color="auto"/>
              <w:left w:val="single" w:sz="4" w:space="0" w:color="auto"/>
              <w:bottom w:val="single" w:sz="4" w:space="0" w:color="auto"/>
              <w:right w:val="single" w:sz="4" w:space="0" w:color="auto"/>
            </w:tcBorders>
          </w:tcPr>
          <w:p w14:paraId="21078DCE" w14:textId="77777777" w:rsidR="004A4E60" w:rsidRPr="003E01C8" w:rsidRDefault="004A4E60" w:rsidP="007F2B84">
            <w:pPr>
              <w:spacing w:after="0"/>
            </w:pPr>
          </w:p>
        </w:tc>
      </w:tr>
      <w:tr w:rsidR="004A4E60" w:rsidRPr="003E01C8" w14:paraId="4AFE813B"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BC6F260" w14:textId="77777777" w:rsidR="004A4E60" w:rsidRPr="003E01C8" w:rsidRDefault="004A4E60" w:rsidP="007F2B84">
            <w:pPr>
              <w:spacing w:after="0"/>
            </w:pPr>
            <w:r w:rsidRPr="003E01C8">
              <w:t>Raising concerns guidance</w:t>
            </w:r>
          </w:p>
        </w:tc>
        <w:tc>
          <w:tcPr>
            <w:tcW w:w="1247" w:type="dxa"/>
            <w:tcBorders>
              <w:top w:val="single" w:sz="4" w:space="0" w:color="auto"/>
              <w:left w:val="single" w:sz="4" w:space="0" w:color="auto"/>
              <w:bottom w:val="single" w:sz="4" w:space="0" w:color="auto"/>
              <w:right w:val="single" w:sz="4" w:space="0" w:color="auto"/>
            </w:tcBorders>
          </w:tcPr>
          <w:p w14:paraId="0A4D1A81" w14:textId="77777777" w:rsidR="004A4E60" w:rsidRPr="003E01C8" w:rsidRDefault="004A4E60" w:rsidP="007F2B84">
            <w:pPr>
              <w:spacing w:after="0"/>
            </w:pPr>
          </w:p>
        </w:tc>
      </w:tr>
      <w:tr w:rsidR="004A4E60" w:rsidRPr="003E01C8" w14:paraId="35DB69F4"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20B0A162" w14:textId="77777777" w:rsidR="004A4E60" w:rsidRPr="003E01C8" w:rsidDel="002F4658" w:rsidRDefault="004A4E60" w:rsidP="007F2B84">
            <w:pPr>
              <w:spacing w:after="0"/>
            </w:pPr>
            <w:r w:rsidRPr="003E01C8">
              <w:t>Access to Scottish Practice Assessment Document (PAD)</w:t>
            </w:r>
          </w:p>
        </w:tc>
        <w:tc>
          <w:tcPr>
            <w:tcW w:w="1247" w:type="dxa"/>
            <w:tcBorders>
              <w:top w:val="single" w:sz="4" w:space="0" w:color="auto"/>
              <w:left w:val="single" w:sz="4" w:space="0" w:color="auto"/>
              <w:bottom w:val="single" w:sz="4" w:space="0" w:color="auto"/>
              <w:right w:val="single" w:sz="4" w:space="0" w:color="auto"/>
            </w:tcBorders>
          </w:tcPr>
          <w:p w14:paraId="332BE420" w14:textId="77777777" w:rsidR="004A4E60" w:rsidRPr="003E01C8" w:rsidRDefault="004A4E60" w:rsidP="007F2B84">
            <w:pPr>
              <w:spacing w:after="0"/>
            </w:pPr>
          </w:p>
        </w:tc>
      </w:tr>
      <w:tr w:rsidR="004A4E60" w:rsidRPr="003E01C8" w14:paraId="60BBB8F3"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D7C96AC" w14:textId="77777777" w:rsidR="004A4E60" w:rsidRPr="003E01C8" w:rsidRDefault="004A4E60" w:rsidP="007F2B84">
            <w:pPr>
              <w:spacing w:after="0"/>
            </w:pPr>
            <w:r w:rsidRPr="003E01C8">
              <w:t>Student’s individual requirements, e.g. reasonable adjustments</w:t>
            </w:r>
          </w:p>
        </w:tc>
        <w:tc>
          <w:tcPr>
            <w:tcW w:w="1247" w:type="dxa"/>
            <w:tcBorders>
              <w:top w:val="single" w:sz="4" w:space="0" w:color="auto"/>
              <w:left w:val="single" w:sz="4" w:space="0" w:color="auto"/>
              <w:bottom w:val="single" w:sz="4" w:space="0" w:color="auto"/>
              <w:right w:val="single" w:sz="4" w:space="0" w:color="auto"/>
            </w:tcBorders>
          </w:tcPr>
          <w:p w14:paraId="6FAD26F0" w14:textId="77777777" w:rsidR="004A4E60" w:rsidRPr="003E01C8" w:rsidRDefault="004A4E60" w:rsidP="007F2B84">
            <w:pPr>
              <w:spacing w:after="0"/>
            </w:pPr>
          </w:p>
        </w:tc>
      </w:tr>
      <w:tr w:rsidR="004A4E60" w:rsidRPr="003E01C8" w14:paraId="18449ECA"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CB3348C" w14:textId="77777777" w:rsidR="004A4E60" w:rsidRPr="003E01C8" w:rsidRDefault="004A4E60" w:rsidP="007F2B84">
            <w:pPr>
              <w:spacing w:after="0"/>
              <w:rPr>
                <w:b/>
              </w:rPr>
            </w:pPr>
            <w:r w:rsidRPr="003E01C8">
              <w:t>Available practice learning experiences</w:t>
            </w:r>
          </w:p>
        </w:tc>
        <w:tc>
          <w:tcPr>
            <w:tcW w:w="1247" w:type="dxa"/>
            <w:tcBorders>
              <w:top w:val="single" w:sz="4" w:space="0" w:color="auto"/>
              <w:left w:val="single" w:sz="4" w:space="0" w:color="auto"/>
              <w:bottom w:val="single" w:sz="4" w:space="0" w:color="auto"/>
              <w:right w:val="single" w:sz="4" w:space="0" w:color="auto"/>
            </w:tcBorders>
          </w:tcPr>
          <w:p w14:paraId="21F3926A" w14:textId="77777777" w:rsidR="004A4E60" w:rsidRPr="003E01C8" w:rsidRDefault="004A4E60" w:rsidP="007F2B84">
            <w:pPr>
              <w:spacing w:after="0"/>
            </w:pPr>
          </w:p>
        </w:tc>
      </w:tr>
      <w:tr w:rsidR="004A4E60" w:rsidRPr="003E01C8" w14:paraId="64703847"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B8C5A4A" w14:textId="77777777" w:rsidR="004A4E60" w:rsidRPr="003E01C8" w:rsidRDefault="004A4E60" w:rsidP="007F2B84">
            <w:pPr>
              <w:spacing w:after="0"/>
            </w:pPr>
            <w:r w:rsidRPr="003E01C8">
              <w:t>Student’s practice learning expectations</w:t>
            </w:r>
          </w:p>
        </w:tc>
        <w:tc>
          <w:tcPr>
            <w:tcW w:w="1247" w:type="dxa"/>
            <w:tcBorders>
              <w:top w:val="single" w:sz="4" w:space="0" w:color="auto"/>
              <w:left w:val="single" w:sz="4" w:space="0" w:color="auto"/>
              <w:bottom w:val="single" w:sz="4" w:space="0" w:color="auto"/>
              <w:right w:val="single" w:sz="4" w:space="0" w:color="auto"/>
            </w:tcBorders>
          </w:tcPr>
          <w:p w14:paraId="7270977B" w14:textId="77777777" w:rsidR="004A4E60" w:rsidRPr="003E01C8" w:rsidRDefault="004A4E60" w:rsidP="007F2B84">
            <w:pPr>
              <w:spacing w:after="0"/>
            </w:pPr>
          </w:p>
        </w:tc>
      </w:tr>
      <w:tr w:rsidR="004A4E60" w:rsidRPr="003E01C8" w14:paraId="09236563"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02BD987" w14:textId="77777777" w:rsidR="004A4E60" w:rsidRPr="003E01C8" w:rsidRDefault="004A4E60" w:rsidP="007F2B84">
            <w:pPr>
              <w:spacing w:after="0"/>
            </w:pPr>
            <w:r w:rsidRPr="003E01C8">
              <w:t>Student’s strengths and areas for improvement</w:t>
            </w:r>
          </w:p>
        </w:tc>
        <w:tc>
          <w:tcPr>
            <w:tcW w:w="1247" w:type="dxa"/>
            <w:tcBorders>
              <w:top w:val="single" w:sz="4" w:space="0" w:color="auto"/>
              <w:left w:val="single" w:sz="4" w:space="0" w:color="auto"/>
              <w:bottom w:val="single" w:sz="4" w:space="0" w:color="auto"/>
              <w:right w:val="single" w:sz="4" w:space="0" w:color="auto"/>
            </w:tcBorders>
          </w:tcPr>
          <w:p w14:paraId="6D44F2CC" w14:textId="77777777" w:rsidR="004A4E60" w:rsidRPr="003E01C8" w:rsidRDefault="004A4E60" w:rsidP="007F2B84">
            <w:pPr>
              <w:spacing w:after="0"/>
            </w:pPr>
          </w:p>
        </w:tc>
      </w:tr>
      <w:tr w:rsidR="004A4E60" w:rsidRPr="003E01C8" w14:paraId="6FFBB501"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2DF54262" w14:textId="77777777" w:rsidR="004A4E60" w:rsidRPr="003E01C8" w:rsidRDefault="004A4E60" w:rsidP="007F2B84">
            <w:pPr>
              <w:spacing w:after="0"/>
            </w:pPr>
            <w:r w:rsidRPr="003E01C8">
              <w:t>Uniform policy for the PLE</w:t>
            </w:r>
          </w:p>
        </w:tc>
        <w:tc>
          <w:tcPr>
            <w:tcW w:w="1247" w:type="dxa"/>
            <w:tcBorders>
              <w:top w:val="single" w:sz="4" w:space="0" w:color="auto"/>
              <w:left w:val="single" w:sz="4" w:space="0" w:color="auto"/>
              <w:bottom w:val="single" w:sz="4" w:space="0" w:color="auto"/>
              <w:right w:val="single" w:sz="4" w:space="0" w:color="auto"/>
            </w:tcBorders>
          </w:tcPr>
          <w:p w14:paraId="35008504" w14:textId="77777777" w:rsidR="004A4E60" w:rsidRPr="003E01C8" w:rsidRDefault="004A4E60" w:rsidP="007F2B84">
            <w:pPr>
              <w:spacing w:after="0"/>
            </w:pPr>
          </w:p>
        </w:tc>
      </w:tr>
      <w:tr w:rsidR="004A4E60" w:rsidRPr="003E01C8" w14:paraId="64797F71"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65BDD4D" w14:textId="77777777" w:rsidR="004A4E60" w:rsidRPr="003E01C8" w:rsidRDefault="004A4E60" w:rsidP="007F2B84">
            <w:pPr>
              <w:spacing w:after="0"/>
            </w:pPr>
            <w:r w:rsidRPr="003E01C8">
              <w:t>Student’s previous practice assessment, previous Practice Assessor’s written comments and learning development plan</w:t>
            </w:r>
          </w:p>
        </w:tc>
        <w:tc>
          <w:tcPr>
            <w:tcW w:w="1247" w:type="dxa"/>
            <w:tcBorders>
              <w:top w:val="single" w:sz="4" w:space="0" w:color="auto"/>
              <w:left w:val="single" w:sz="4" w:space="0" w:color="auto"/>
              <w:bottom w:val="single" w:sz="4" w:space="0" w:color="auto"/>
              <w:right w:val="single" w:sz="4" w:space="0" w:color="auto"/>
            </w:tcBorders>
          </w:tcPr>
          <w:p w14:paraId="2D45A937" w14:textId="77777777" w:rsidR="004A4E60" w:rsidRPr="003E01C8" w:rsidRDefault="004A4E60" w:rsidP="007F2B84">
            <w:pPr>
              <w:spacing w:after="0"/>
            </w:pPr>
          </w:p>
        </w:tc>
      </w:tr>
      <w:tr w:rsidR="004A4E60" w:rsidRPr="003E01C8" w14:paraId="6295B2C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241AF170" w14:textId="77777777" w:rsidR="004A4E60" w:rsidRPr="003E01C8" w:rsidRDefault="004A4E60" w:rsidP="007F2B84">
            <w:pPr>
              <w:spacing w:after="0"/>
            </w:pPr>
            <w:r w:rsidRPr="003E01C8">
              <w:t>Development support plan</w:t>
            </w:r>
          </w:p>
        </w:tc>
        <w:tc>
          <w:tcPr>
            <w:tcW w:w="1247" w:type="dxa"/>
            <w:tcBorders>
              <w:top w:val="single" w:sz="4" w:space="0" w:color="auto"/>
              <w:left w:val="single" w:sz="4" w:space="0" w:color="auto"/>
              <w:bottom w:val="single" w:sz="4" w:space="0" w:color="auto"/>
              <w:right w:val="single" w:sz="4" w:space="0" w:color="auto"/>
            </w:tcBorders>
          </w:tcPr>
          <w:p w14:paraId="38AD11EE" w14:textId="77777777" w:rsidR="004A4E60" w:rsidRPr="003E01C8" w:rsidRDefault="004A4E60" w:rsidP="007F2B84">
            <w:pPr>
              <w:spacing w:after="0"/>
            </w:pPr>
          </w:p>
        </w:tc>
      </w:tr>
      <w:tr w:rsidR="004A4E60" w:rsidRPr="003E01C8" w14:paraId="360B1E29"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3F9260F" w14:textId="77777777" w:rsidR="004A4E60" w:rsidRPr="003E01C8" w:rsidRDefault="004A4E60" w:rsidP="007F2B84">
            <w:pPr>
              <w:spacing w:after="0"/>
            </w:pPr>
            <w:r w:rsidRPr="003E01C8">
              <w:t>Student’s mandatory training record</w:t>
            </w:r>
          </w:p>
        </w:tc>
        <w:tc>
          <w:tcPr>
            <w:tcW w:w="1247" w:type="dxa"/>
            <w:tcBorders>
              <w:top w:val="single" w:sz="4" w:space="0" w:color="auto"/>
              <w:left w:val="single" w:sz="4" w:space="0" w:color="auto"/>
              <w:bottom w:val="single" w:sz="4" w:space="0" w:color="auto"/>
              <w:right w:val="single" w:sz="4" w:space="0" w:color="auto"/>
            </w:tcBorders>
          </w:tcPr>
          <w:p w14:paraId="2835E125" w14:textId="77777777" w:rsidR="004A4E60" w:rsidRPr="003E01C8" w:rsidRDefault="004A4E60" w:rsidP="007F2B84">
            <w:pPr>
              <w:spacing w:after="0"/>
            </w:pPr>
          </w:p>
        </w:tc>
      </w:tr>
      <w:tr w:rsidR="004A4E60" w:rsidRPr="003E01C8" w14:paraId="031FEBDC"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0DCF0" w14:textId="77777777" w:rsidR="004A4E60" w:rsidRPr="003E01C8" w:rsidRDefault="004A4E60" w:rsidP="007F2B84">
            <w:pPr>
              <w:spacing w:after="0"/>
            </w:pPr>
            <w:r w:rsidRPr="003E01C8">
              <w:t>Consider if a risk assessment is required (see Section 1.5)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778DF6B" w14:textId="77777777" w:rsidR="004A4E60" w:rsidRPr="003E01C8" w:rsidRDefault="004A4E60" w:rsidP="007F2B84">
            <w:pPr>
              <w:spacing w:after="0"/>
            </w:pPr>
          </w:p>
        </w:tc>
      </w:tr>
      <w:tr w:rsidR="004A4E60" w:rsidRPr="003E01C8" w14:paraId="3CB6AFC9" w14:textId="77777777" w:rsidTr="007F2B84">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7FE2E" w14:textId="77777777" w:rsidR="004A4E60" w:rsidRPr="003E01C8" w:rsidRDefault="004A4E60" w:rsidP="007F2B84">
            <w:pPr>
              <w:spacing w:after="0"/>
            </w:pPr>
            <w:r w:rsidRPr="003E01C8">
              <w:t>Consider appropriate dates for interim feedback and final assessment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19CF31D0" w14:textId="77777777" w:rsidR="004A4E60" w:rsidRPr="003E01C8" w:rsidRDefault="004A4E60" w:rsidP="007F2B84">
            <w:pPr>
              <w:spacing w:after="0"/>
            </w:pPr>
          </w:p>
        </w:tc>
      </w:tr>
    </w:tbl>
    <w:p w14:paraId="478286D7" w14:textId="77777777" w:rsidR="004A4E60" w:rsidRDefault="004A4E60" w:rsidP="004A4E60"/>
    <w:p w14:paraId="757BB141" w14:textId="77777777" w:rsidR="004A4E60" w:rsidRDefault="004A4E60" w:rsidP="004A4E6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4A4E60" w:rsidRPr="000A184C" w14:paraId="559B6353" w14:textId="77777777" w:rsidTr="007F2B84">
        <w:tc>
          <w:tcPr>
            <w:tcW w:w="9322" w:type="dxa"/>
            <w:gridSpan w:val="3"/>
            <w:tcBorders>
              <w:bottom w:val="single" w:sz="4" w:space="0" w:color="auto"/>
            </w:tcBorders>
            <w:shd w:val="clear" w:color="auto" w:fill="D0CECE" w:themeFill="background2" w:themeFillShade="E6"/>
          </w:tcPr>
          <w:p w14:paraId="254C11F0" w14:textId="77777777" w:rsidR="004A4E60" w:rsidRPr="000A184C" w:rsidRDefault="004A4E60" w:rsidP="007F2B84">
            <w:pPr>
              <w:spacing w:line="240" w:lineRule="auto"/>
              <w:jc w:val="center"/>
              <w:rPr>
                <w:rFonts w:cs="Arial"/>
                <w:b/>
                <w:caps/>
                <w:szCs w:val="24"/>
              </w:rPr>
            </w:pPr>
            <w:r w:rsidRPr="000A184C">
              <w:lastRenderedPageBreak/>
              <w:br w:type="page"/>
            </w:r>
            <w:r w:rsidRPr="000A184C">
              <w:br w:type="page"/>
            </w:r>
            <w:r w:rsidRPr="000A184C">
              <w:br w:type="page"/>
            </w:r>
            <w:r w:rsidRPr="000A184C">
              <w:rPr>
                <w:rFonts w:cs="Arial"/>
                <w:szCs w:val="24"/>
              </w:rPr>
              <w:br w:type="page"/>
            </w:r>
            <w:r w:rsidRPr="000A184C">
              <w:br w:type="page"/>
            </w:r>
            <w:r w:rsidRPr="000A184C">
              <w:rPr>
                <w:rFonts w:cs="Arial"/>
                <w:b/>
                <w:caps/>
                <w:szCs w:val="24"/>
              </w:rPr>
              <w:t>Learning Development Plan</w:t>
            </w:r>
          </w:p>
          <w:p w14:paraId="7258D975" w14:textId="77777777" w:rsidR="004A4E60" w:rsidRPr="000A184C" w:rsidRDefault="004A4E60" w:rsidP="007F2B84">
            <w:pPr>
              <w:spacing w:line="240" w:lineRule="auto"/>
              <w:jc w:val="center"/>
              <w:rPr>
                <w:rFonts w:cs="Arial"/>
                <w:color w:val="000000"/>
              </w:rPr>
            </w:pPr>
            <w:r>
              <w:rPr>
                <w:rFonts w:cs="Arial"/>
                <w:b/>
                <w:bCs/>
                <w:szCs w:val="24"/>
              </w:rPr>
              <w:t>PART 2</w:t>
            </w:r>
            <w:r w:rsidRPr="000A184C">
              <w:rPr>
                <w:rFonts w:cs="Arial"/>
                <w:b/>
                <w:szCs w:val="24"/>
              </w:rPr>
              <w:t xml:space="preserve">: </w:t>
            </w:r>
            <w:r>
              <w:rPr>
                <w:rFonts w:cs="Arial"/>
                <w:b/>
                <w:szCs w:val="24"/>
              </w:rPr>
              <w:t>PLE 2c</w:t>
            </w:r>
          </w:p>
        </w:tc>
      </w:tr>
      <w:tr w:rsidR="004A4E60" w:rsidRPr="000A184C" w14:paraId="32A7C4F0" w14:textId="77777777" w:rsidTr="007F2B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453E50E0" w14:textId="77777777" w:rsidR="004A4E60" w:rsidRPr="000A184C" w:rsidRDefault="004A4E60" w:rsidP="007F2B84">
            <w:pPr>
              <w:spacing w:line="240" w:lineRule="auto"/>
              <w:rPr>
                <w:rFonts w:cs="Arial"/>
                <w:b/>
                <w:szCs w:val="24"/>
              </w:rPr>
            </w:pPr>
            <w:r w:rsidRPr="000A184C">
              <w:rPr>
                <w:rFonts w:cs="Arial"/>
                <w:szCs w:val="24"/>
              </w:rPr>
              <w:t>Please use the space below to summarise the main points arising from the preliminary meeting with the student and discussion around the students learning development plan.</w:t>
            </w:r>
          </w:p>
          <w:p w14:paraId="02B18688" w14:textId="77777777" w:rsidR="004A4E60" w:rsidRPr="000A184C" w:rsidRDefault="004A4E60" w:rsidP="007F2B84">
            <w:pPr>
              <w:spacing w:line="240" w:lineRule="auto"/>
              <w:jc w:val="both"/>
              <w:rPr>
                <w:rFonts w:cs="Arial"/>
                <w:b/>
                <w:szCs w:val="24"/>
              </w:rPr>
            </w:pPr>
          </w:p>
          <w:p w14:paraId="6F82CB1F" w14:textId="77777777" w:rsidR="004A4E60" w:rsidRPr="000A184C" w:rsidRDefault="004A4E60" w:rsidP="007F2B84">
            <w:pPr>
              <w:spacing w:line="240" w:lineRule="auto"/>
              <w:jc w:val="both"/>
              <w:rPr>
                <w:rFonts w:cs="Arial"/>
                <w:b/>
                <w:szCs w:val="24"/>
              </w:rPr>
            </w:pPr>
          </w:p>
          <w:p w14:paraId="07B75B8E" w14:textId="77777777" w:rsidR="004A4E60" w:rsidRPr="000A184C" w:rsidRDefault="004A4E60" w:rsidP="007F2B84">
            <w:pPr>
              <w:spacing w:line="240" w:lineRule="auto"/>
              <w:jc w:val="both"/>
              <w:rPr>
                <w:rFonts w:cs="Arial"/>
                <w:b/>
                <w:szCs w:val="24"/>
              </w:rPr>
            </w:pPr>
          </w:p>
          <w:p w14:paraId="2040015F" w14:textId="77777777" w:rsidR="004A4E60" w:rsidRPr="000A184C" w:rsidRDefault="004A4E60" w:rsidP="007F2B84">
            <w:pPr>
              <w:spacing w:line="240" w:lineRule="auto"/>
              <w:jc w:val="both"/>
              <w:rPr>
                <w:rFonts w:cs="Arial"/>
                <w:b/>
                <w:szCs w:val="24"/>
              </w:rPr>
            </w:pPr>
          </w:p>
          <w:p w14:paraId="5281687C" w14:textId="77777777" w:rsidR="004A4E60" w:rsidRPr="000A184C" w:rsidRDefault="004A4E60" w:rsidP="007F2B84">
            <w:pPr>
              <w:spacing w:line="240" w:lineRule="auto"/>
              <w:jc w:val="both"/>
              <w:rPr>
                <w:rFonts w:cs="Arial"/>
                <w:b/>
                <w:szCs w:val="24"/>
              </w:rPr>
            </w:pPr>
          </w:p>
          <w:p w14:paraId="4992481F" w14:textId="77777777" w:rsidR="004A4E60" w:rsidRPr="000A184C" w:rsidRDefault="004A4E60" w:rsidP="007F2B84">
            <w:pPr>
              <w:spacing w:line="240" w:lineRule="auto"/>
              <w:jc w:val="both"/>
              <w:rPr>
                <w:rFonts w:cs="Arial"/>
                <w:b/>
                <w:szCs w:val="24"/>
              </w:rPr>
            </w:pPr>
          </w:p>
          <w:p w14:paraId="0BE59665" w14:textId="77777777" w:rsidR="004A4E60" w:rsidRPr="000A184C" w:rsidRDefault="004A4E60" w:rsidP="007F2B84">
            <w:pPr>
              <w:spacing w:line="240" w:lineRule="auto"/>
              <w:jc w:val="both"/>
              <w:rPr>
                <w:rFonts w:cs="Arial"/>
                <w:b/>
                <w:szCs w:val="24"/>
              </w:rPr>
            </w:pPr>
          </w:p>
          <w:p w14:paraId="01C75EF6" w14:textId="77777777" w:rsidR="004A4E60" w:rsidRPr="000A184C" w:rsidRDefault="004A4E60" w:rsidP="007F2B84">
            <w:pPr>
              <w:spacing w:line="240" w:lineRule="auto"/>
              <w:jc w:val="both"/>
              <w:rPr>
                <w:rFonts w:cs="Arial"/>
                <w:b/>
                <w:szCs w:val="24"/>
              </w:rPr>
            </w:pPr>
          </w:p>
          <w:p w14:paraId="5892B4AB" w14:textId="77777777" w:rsidR="004A4E60" w:rsidRDefault="004A4E60" w:rsidP="007F2B84">
            <w:pPr>
              <w:spacing w:line="240" w:lineRule="auto"/>
              <w:jc w:val="both"/>
              <w:rPr>
                <w:rFonts w:cs="Arial"/>
                <w:b/>
                <w:szCs w:val="24"/>
              </w:rPr>
            </w:pPr>
          </w:p>
          <w:p w14:paraId="0F29F1E6" w14:textId="77777777" w:rsidR="004A4E60" w:rsidRPr="000A184C" w:rsidRDefault="004A4E60" w:rsidP="007F2B84">
            <w:pPr>
              <w:spacing w:line="240" w:lineRule="auto"/>
              <w:jc w:val="both"/>
              <w:rPr>
                <w:rFonts w:cs="Arial"/>
                <w:b/>
                <w:szCs w:val="24"/>
              </w:rPr>
            </w:pPr>
          </w:p>
          <w:p w14:paraId="5731ACA4" w14:textId="77777777" w:rsidR="004A4E60" w:rsidRPr="000A184C" w:rsidRDefault="004A4E60" w:rsidP="007F2B84">
            <w:pPr>
              <w:spacing w:line="240" w:lineRule="auto"/>
              <w:jc w:val="both"/>
              <w:rPr>
                <w:rFonts w:cs="Arial"/>
                <w:b/>
                <w:szCs w:val="24"/>
              </w:rPr>
            </w:pPr>
          </w:p>
          <w:p w14:paraId="27B8F03D" w14:textId="77777777" w:rsidR="004A4E60" w:rsidRPr="000A184C" w:rsidRDefault="004A4E60" w:rsidP="007F2B84">
            <w:pPr>
              <w:spacing w:line="240" w:lineRule="auto"/>
              <w:jc w:val="both"/>
              <w:rPr>
                <w:rFonts w:cs="Arial"/>
                <w:b/>
                <w:szCs w:val="24"/>
              </w:rPr>
            </w:pPr>
          </w:p>
          <w:p w14:paraId="7CE513C5" w14:textId="77777777" w:rsidR="004A4E60" w:rsidRPr="000A184C" w:rsidRDefault="004A4E60" w:rsidP="007F2B84">
            <w:pPr>
              <w:spacing w:line="240" w:lineRule="auto"/>
              <w:jc w:val="both"/>
              <w:rPr>
                <w:rFonts w:cs="Arial"/>
                <w:b/>
                <w:szCs w:val="24"/>
              </w:rPr>
            </w:pPr>
          </w:p>
          <w:p w14:paraId="7B3474EF" w14:textId="77777777" w:rsidR="004A4E60" w:rsidRPr="000A184C" w:rsidRDefault="004A4E60" w:rsidP="007F2B84">
            <w:pPr>
              <w:spacing w:line="240" w:lineRule="auto"/>
              <w:rPr>
                <w:rFonts w:cs="Arial"/>
                <w:b/>
                <w:szCs w:val="24"/>
              </w:rPr>
            </w:pPr>
            <w:r w:rsidRPr="000A184C">
              <w:rPr>
                <w:rFonts w:cs="Arial"/>
                <w:b/>
                <w:szCs w:val="24"/>
              </w:rPr>
              <w:t>Please identify skills and procedures that could be achieved within area:</w:t>
            </w:r>
          </w:p>
          <w:p w14:paraId="2676E525" w14:textId="77777777" w:rsidR="004A4E60" w:rsidRPr="000A184C" w:rsidRDefault="004A4E60" w:rsidP="007F2B84">
            <w:pPr>
              <w:spacing w:line="240" w:lineRule="auto"/>
              <w:jc w:val="both"/>
              <w:rPr>
                <w:rFonts w:cs="Arial"/>
                <w:b/>
                <w:szCs w:val="24"/>
              </w:rPr>
            </w:pPr>
          </w:p>
          <w:p w14:paraId="3A417AB5" w14:textId="77777777" w:rsidR="004A4E60" w:rsidRPr="000A184C" w:rsidRDefault="004A4E60" w:rsidP="007F2B84">
            <w:pPr>
              <w:spacing w:line="240" w:lineRule="auto"/>
              <w:jc w:val="both"/>
              <w:rPr>
                <w:rFonts w:cs="Arial"/>
                <w:b/>
                <w:szCs w:val="24"/>
              </w:rPr>
            </w:pPr>
          </w:p>
          <w:p w14:paraId="7D0D496B" w14:textId="77777777" w:rsidR="004A4E60" w:rsidRPr="000A184C" w:rsidRDefault="004A4E60" w:rsidP="007F2B84">
            <w:pPr>
              <w:spacing w:line="240" w:lineRule="auto"/>
              <w:jc w:val="both"/>
              <w:rPr>
                <w:rFonts w:cs="Arial"/>
                <w:b/>
                <w:szCs w:val="24"/>
              </w:rPr>
            </w:pPr>
          </w:p>
          <w:p w14:paraId="01C67BA5" w14:textId="77777777" w:rsidR="004A4E60" w:rsidRPr="000A184C" w:rsidRDefault="004A4E60" w:rsidP="007F2B84">
            <w:pPr>
              <w:spacing w:line="240" w:lineRule="auto"/>
              <w:jc w:val="both"/>
              <w:rPr>
                <w:rFonts w:cs="Arial"/>
                <w:b/>
                <w:szCs w:val="24"/>
              </w:rPr>
            </w:pPr>
          </w:p>
          <w:p w14:paraId="36822077" w14:textId="77777777" w:rsidR="004A4E60" w:rsidRPr="000A184C" w:rsidRDefault="004A4E60" w:rsidP="007F2B84">
            <w:pPr>
              <w:spacing w:line="240" w:lineRule="auto"/>
              <w:jc w:val="both"/>
              <w:rPr>
                <w:rFonts w:cs="Arial"/>
                <w:b/>
                <w:szCs w:val="24"/>
              </w:rPr>
            </w:pPr>
          </w:p>
          <w:p w14:paraId="39243F90" w14:textId="77777777" w:rsidR="004A4E60" w:rsidRDefault="004A4E60" w:rsidP="007F2B84">
            <w:pPr>
              <w:spacing w:line="240" w:lineRule="auto"/>
              <w:jc w:val="both"/>
              <w:rPr>
                <w:rFonts w:cs="Arial"/>
                <w:b/>
                <w:szCs w:val="24"/>
              </w:rPr>
            </w:pPr>
          </w:p>
          <w:p w14:paraId="3EA748FC" w14:textId="77777777" w:rsidR="004A4E60" w:rsidRPr="000A184C" w:rsidRDefault="004A4E60" w:rsidP="007F2B84">
            <w:pPr>
              <w:spacing w:line="240" w:lineRule="auto"/>
              <w:jc w:val="both"/>
              <w:rPr>
                <w:rFonts w:cs="Arial"/>
                <w:b/>
                <w:szCs w:val="24"/>
              </w:rPr>
            </w:pPr>
          </w:p>
        </w:tc>
      </w:tr>
      <w:tr w:rsidR="004A4E60" w:rsidRPr="000A184C" w14:paraId="1186D439" w14:textId="77777777" w:rsidTr="007F2B84">
        <w:tblPrEx>
          <w:tblLook w:val="04A0" w:firstRow="1" w:lastRow="0" w:firstColumn="1" w:lastColumn="0" w:noHBand="0" w:noVBand="1"/>
        </w:tblPrEx>
        <w:trPr>
          <w:trHeight w:val="878"/>
        </w:trPr>
        <w:tc>
          <w:tcPr>
            <w:tcW w:w="3114" w:type="dxa"/>
            <w:shd w:val="clear" w:color="auto" w:fill="D0CECE" w:themeFill="background2" w:themeFillShade="E6"/>
          </w:tcPr>
          <w:p w14:paraId="693AF969" w14:textId="77777777" w:rsidR="004A4E60" w:rsidRPr="00881424" w:rsidRDefault="004A4E60" w:rsidP="00881424">
            <w:r w:rsidRPr="00881424">
              <w:t xml:space="preserve">Date </w:t>
            </w:r>
          </w:p>
          <w:p w14:paraId="167F2343" w14:textId="77777777" w:rsidR="004A4E60" w:rsidRPr="00881424" w:rsidRDefault="004A4E60" w:rsidP="00881424">
            <w:r w:rsidRPr="00881424">
              <w:softHyphen/>
            </w:r>
            <w:r w:rsidRPr="00881424">
              <w:softHyphen/>
              <w:t>____/</w:t>
            </w:r>
            <w:r w:rsidRPr="00881424">
              <w:softHyphen/>
            </w:r>
            <w:r w:rsidRPr="00881424">
              <w:softHyphen/>
              <w:t>____/</w:t>
            </w:r>
            <w:r w:rsidRPr="00881424">
              <w:softHyphen/>
            </w:r>
            <w:r w:rsidRPr="00881424">
              <w:softHyphen/>
              <w:t>____</w:t>
            </w:r>
          </w:p>
        </w:tc>
        <w:tc>
          <w:tcPr>
            <w:tcW w:w="3118" w:type="dxa"/>
            <w:shd w:val="clear" w:color="auto" w:fill="D0CECE" w:themeFill="background2" w:themeFillShade="E6"/>
          </w:tcPr>
          <w:p w14:paraId="26788D52" w14:textId="77777777" w:rsidR="004A4E60" w:rsidRPr="00881424" w:rsidRDefault="004A4E60" w:rsidP="00881424">
            <w:pPr>
              <w:rPr>
                <w:rFonts w:eastAsia="Times New Roman"/>
                <w:szCs w:val="24"/>
                <w:lang w:val="x-none" w:eastAsia="x-none"/>
              </w:rPr>
            </w:pPr>
            <w:r w:rsidRPr="00881424">
              <w:rPr>
                <w:rFonts w:eastAsia="Times New Roman"/>
                <w:szCs w:val="24"/>
                <w:lang w:val="x-none" w:eastAsia="x-none"/>
              </w:rPr>
              <w:t>Student Signature:</w:t>
            </w:r>
          </w:p>
        </w:tc>
        <w:tc>
          <w:tcPr>
            <w:tcW w:w="3090" w:type="dxa"/>
            <w:shd w:val="clear" w:color="auto" w:fill="D0CECE" w:themeFill="background2" w:themeFillShade="E6"/>
          </w:tcPr>
          <w:p w14:paraId="79D23D4E" w14:textId="77777777" w:rsidR="004A4E60" w:rsidRPr="00881424" w:rsidRDefault="004A4E60" w:rsidP="00881424">
            <w:r w:rsidRPr="00881424">
              <w:rPr>
                <w:szCs w:val="24"/>
              </w:rPr>
              <w:t>Practice Supervisor and/or Assessor Signature:</w:t>
            </w:r>
          </w:p>
        </w:tc>
      </w:tr>
      <w:tr w:rsidR="004A4E60" w:rsidRPr="000A184C" w14:paraId="4CF0F730" w14:textId="77777777" w:rsidTr="007F2B84">
        <w:tblPrEx>
          <w:tblLook w:val="04A0" w:firstRow="1" w:lastRow="0" w:firstColumn="1" w:lastColumn="0" w:noHBand="0" w:noVBand="1"/>
        </w:tblPrEx>
        <w:tc>
          <w:tcPr>
            <w:tcW w:w="3114" w:type="dxa"/>
            <w:shd w:val="clear" w:color="auto" w:fill="D0CECE" w:themeFill="background2" w:themeFillShade="E6"/>
          </w:tcPr>
          <w:p w14:paraId="11BEDDFE" w14:textId="22962388" w:rsidR="004A4E60" w:rsidRPr="00881424" w:rsidRDefault="004A4E60" w:rsidP="00881424">
            <w:r w:rsidRPr="000A184C">
              <w:t>Agreed date for next meetings</w:t>
            </w:r>
          </w:p>
        </w:tc>
        <w:tc>
          <w:tcPr>
            <w:tcW w:w="3118" w:type="dxa"/>
            <w:shd w:val="clear" w:color="auto" w:fill="D0CECE" w:themeFill="background2" w:themeFillShade="E6"/>
          </w:tcPr>
          <w:p w14:paraId="62570D0C" w14:textId="77777777" w:rsidR="004A4E60" w:rsidRPr="000A184C" w:rsidRDefault="004A4E60" w:rsidP="00881424">
            <w:pPr>
              <w:rPr>
                <w:rFonts w:eastAsia="Times New Roman"/>
                <w:b/>
                <w:lang w:eastAsia="x-none"/>
              </w:rPr>
            </w:pPr>
            <w:r w:rsidRPr="000A184C">
              <w:rPr>
                <w:rFonts w:eastAsia="Times New Roman"/>
                <w:b/>
                <w:lang w:eastAsia="x-none"/>
              </w:rPr>
              <w:t>Interim:</w:t>
            </w:r>
          </w:p>
        </w:tc>
        <w:tc>
          <w:tcPr>
            <w:tcW w:w="3090" w:type="dxa"/>
            <w:shd w:val="clear" w:color="auto" w:fill="D0CECE" w:themeFill="background2" w:themeFillShade="E6"/>
          </w:tcPr>
          <w:p w14:paraId="409C72E8" w14:textId="77777777" w:rsidR="004A4E60" w:rsidRPr="000A184C" w:rsidRDefault="004A4E60" w:rsidP="00881424">
            <w:pPr>
              <w:rPr>
                <w:b/>
              </w:rPr>
            </w:pPr>
            <w:r w:rsidRPr="000A184C">
              <w:rPr>
                <w:b/>
              </w:rPr>
              <w:t>Final:</w:t>
            </w:r>
          </w:p>
        </w:tc>
      </w:tr>
    </w:tbl>
    <w:p w14:paraId="5347BC29" w14:textId="77777777" w:rsidR="004A4E60" w:rsidRPr="003E01C8" w:rsidRDefault="004A4E60" w:rsidP="004A4E60">
      <w:pPr>
        <w:sectPr w:rsidR="004A4E60"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3402"/>
        <w:gridCol w:w="708"/>
        <w:gridCol w:w="1433"/>
        <w:gridCol w:w="1577"/>
      </w:tblGrid>
      <w:tr w:rsidR="004A4E60" w:rsidRPr="003E01C8" w14:paraId="0CC2479F" w14:textId="77777777" w:rsidTr="007F2B84">
        <w:trPr>
          <w:trHeight w:val="1094"/>
        </w:trPr>
        <w:tc>
          <w:tcPr>
            <w:tcW w:w="9242" w:type="dxa"/>
            <w:gridSpan w:val="5"/>
            <w:tcBorders>
              <w:top w:val="single" w:sz="4" w:space="0" w:color="auto"/>
              <w:left w:val="single" w:sz="4" w:space="0" w:color="auto"/>
              <w:bottom w:val="single" w:sz="4" w:space="0" w:color="auto"/>
              <w:right w:val="single" w:sz="4" w:space="0" w:color="auto"/>
            </w:tcBorders>
            <w:shd w:val="clear" w:color="auto" w:fill="E7E6E6"/>
          </w:tcPr>
          <w:p w14:paraId="020A54EE" w14:textId="77777777" w:rsidR="004A4E60" w:rsidRPr="000A184C" w:rsidRDefault="004A4E60" w:rsidP="007F2B84">
            <w:pPr>
              <w:spacing w:before="120" w:after="120"/>
              <w:rPr>
                <w:b/>
                <w:bCs/>
              </w:rPr>
            </w:pPr>
            <w:r w:rsidRPr="000A184C">
              <w:rPr>
                <w:b/>
                <w:bCs/>
              </w:rPr>
              <w:lastRenderedPageBreak/>
              <w:t>INTERIM FEEDBACK MEETING</w:t>
            </w:r>
          </w:p>
          <w:p w14:paraId="6168CE61" w14:textId="77777777" w:rsidR="004A4E60" w:rsidRPr="003E01C8" w:rsidRDefault="004A4E60" w:rsidP="007F2B84">
            <w:pPr>
              <w:spacing w:before="120" w:after="120"/>
              <w:rPr>
                <w:caps/>
              </w:rPr>
            </w:pPr>
            <w:r>
              <w:rPr>
                <w:b/>
                <w:bCs/>
              </w:rPr>
              <w:t>PART 2</w:t>
            </w:r>
            <w:r w:rsidRPr="000A184C">
              <w:rPr>
                <w:b/>
                <w:bCs/>
              </w:rPr>
              <w:t xml:space="preserve">: </w:t>
            </w:r>
            <w:r>
              <w:rPr>
                <w:b/>
                <w:bCs/>
              </w:rPr>
              <w:t>PLE 2c</w:t>
            </w:r>
          </w:p>
        </w:tc>
      </w:tr>
      <w:tr w:rsidR="004A4E60" w:rsidRPr="003E01C8" w14:paraId="3D2F238F" w14:textId="77777777" w:rsidTr="007F2B84">
        <w:trPr>
          <w:trHeight w:val="3236"/>
        </w:trPr>
        <w:tc>
          <w:tcPr>
            <w:tcW w:w="9242" w:type="dxa"/>
            <w:gridSpan w:val="5"/>
            <w:tcBorders>
              <w:top w:val="single" w:sz="4" w:space="0" w:color="auto"/>
              <w:left w:val="single" w:sz="4" w:space="0" w:color="auto"/>
              <w:bottom w:val="single" w:sz="4" w:space="0" w:color="auto"/>
              <w:right w:val="single" w:sz="4" w:space="0" w:color="auto"/>
            </w:tcBorders>
          </w:tcPr>
          <w:p w14:paraId="144243DB" w14:textId="77777777" w:rsidR="004A4E60" w:rsidRPr="003E01C8" w:rsidRDefault="004A4E60" w:rsidP="007F2B84">
            <w:r w:rsidRPr="003E01C8">
              <w:t xml:space="preserve">Practice Supervisor’s comments (please refer to the associated proficiencies for each platform to inform your discussion with the student and comments): </w:t>
            </w:r>
          </w:p>
          <w:p w14:paraId="4D31D8A9" w14:textId="77777777" w:rsidR="004A4E60" w:rsidRPr="000A184C" w:rsidRDefault="004A4E60" w:rsidP="007F2B84">
            <w:pPr>
              <w:rPr>
                <w:b/>
                <w:bCs/>
              </w:rPr>
            </w:pPr>
            <w:r w:rsidRPr="000A184C">
              <w:rPr>
                <w:b/>
                <w:bCs/>
              </w:rPr>
              <w:t>Platform 1: Being an accountable professional</w:t>
            </w:r>
          </w:p>
          <w:p w14:paraId="0C51BCC4" w14:textId="77777777" w:rsidR="004A4E60" w:rsidRPr="003E01C8" w:rsidRDefault="004A4E60" w:rsidP="007F2B84"/>
          <w:p w14:paraId="36C357DC" w14:textId="77777777" w:rsidR="004A4E60" w:rsidRDefault="004A4E60" w:rsidP="007F2B84"/>
          <w:p w14:paraId="7F0E76A6" w14:textId="77777777" w:rsidR="004A4E60" w:rsidRPr="003E01C8" w:rsidRDefault="004A4E60" w:rsidP="007F2B84"/>
          <w:p w14:paraId="68EAB570" w14:textId="77777777" w:rsidR="004A4E60" w:rsidRPr="003E01C8" w:rsidRDefault="004A4E60" w:rsidP="007F2B84"/>
          <w:p w14:paraId="0F3F82B3" w14:textId="77777777" w:rsidR="004A4E60" w:rsidRPr="003E01C8" w:rsidRDefault="004A4E60" w:rsidP="007F2B84"/>
          <w:p w14:paraId="1285CDEB" w14:textId="77777777" w:rsidR="004A4E60" w:rsidRPr="000A184C" w:rsidRDefault="004A4E60" w:rsidP="007F2B84">
            <w:pPr>
              <w:rPr>
                <w:b/>
                <w:bCs/>
              </w:rPr>
            </w:pPr>
            <w:r w:rsidRPr="000A184C">
              <w:rPr>
                <w:b/>
                <w:bCs/>
              </w:rPr>
              <w:t>Platform 2: Promoting health and preventing ill health</w:t>
            </w:r>
          </w:p>
          <w:p w14:paraId="32396F63" w14:textId="77777777" w:rsidR="004A4E60" w:rsidRPr="003E01C8" w:rsidRDefault="004A4E60" w:rsidP="007F2B84"/>
          <w:p w14:paraId="6072F996" w14:textId="77777777" w:rsidR="004A4E60" w:rsidRDefault="004A4E60" w:rsidP="007F2B84"/>
          <w:p w14:paraId="35DDDA6A" w14:textId="77777777" w:rsidR="004A4E60" w:rsidRPr="003E01C8" w:rsidRDefault="004A4E60" w:rsidP="007F2B84"/>
          <w:p w14:paraId="1B10F611" w14:textId="77777777" w:rsidR="004A4E60" w:rsidRPr="003E01C8" w:rsidRDefault="004A4E60" w:rsidP="007F2B84"/>
          <w:p w14:paraId="74BCB0AE" w14:textId="77777777" w:rsidR="004A4E60" w:rsidRPr="003E01C8" w:rsidRDefault="004A4E60" w:rsidP="007F2B84"/>
          <w:p w14:paraId="05D3007F" w14:textId="77777777" w:rsidR="004A4E60" w:rsidRPr="000A184C" w:rsidRDefault="004A4E60" w:rsidP="007F2B84">
            <w:pPr>
              <w:rPr>
                <w:b/>
                <w:bCs/>
              </w:rPr>
            </w:pPr>
            <w:r w:rsidRPr="000A184C">
              <w:rPr>
                <w:b/>
                <w:bCs/>
              </w:rPr>
              <w:t>Platform 3: Assessing needs and planning care</w:t>
            </w:r>
          </w:p>
          <w:p w14:paraId="0AC6B03A" w14:textId="77777777" w:rsidR="004A4E60" w:rsidRDefault="004A4E60" w:rsidP="007F2B84"/>
          <w:p w14:paraId="03635B5E" w14:textId="77777777" w:rsidR="004A4E60" w:rsidRDefault="004A4E60" w:rsidP="007F2B84"/>
          <w:p w14:paraId="15B4E4C4" w14:textId="77777777" w:rsidR="004A4E60" w:rsidRPr="003E01C8" w:rsidRDefault="004A4E60" w:rsidP="007F2B84"/>
          <w:p w14:paraId="57B8EED8" w14:textId="77777777" w:rsidR="004A4E60" w:rsidRPr="003E01C8" w:rsidRDefault="004A4E60" w:rsidP="007F2B84"/>
          <w:p w14:paraId="6CAFC4C9" w14:textId="77777777" w:rsidR="004A4E60" w:rsidRPr="003E01C8" w:rsidRDefault="004A4E60" w:rsidP="007F2B84"/>
          <w:p w14:paraId="2E1D3793" w14:textId="77777777" w:rsidR="004A4E60" w:rsidRPr="000A184C" w:rsidRDefault="004A4E60" w:rsidP="007F2B84">
            <w:pPr>
              <w:rPr>
                <w:b/>
                <w:bCs/>
              </w:rPr>
            </w:pPr>
            <w:r w:rsidRPr="000A184C">
              <w:rPr>
                <w:b/>
                <w:bCs/>
              </w:rPr>
              <w:t>Platform 4: Providing and evaluating care</w:t>
            </w:r>
          </w:p>
          <w:p w14:paraId="31E9D340" w14:textId="77777777" w:rsidR="004A4E60" w:rsidRDefault="004A4E60" w:rsidP="007F2B84"/>
          <w:p w14:paraId="725A17B6" w14:textId="77777777" w:rsidR="004A4E60" w:rsidRPr="003E01C8" w:rsidRDefault="004A4E60" w:rsidP="007F2B84"/>
          <w:p w14:paraId="054C9CAE" w14:textId="77777777" w:rsidR="004A4E60" w:rsidRPr="003E01C8" w:rsidRDefault="004A4E60" w:rsidP="007F2B84"/>
          <w:p w14:paraId="6723608D" w14:textId="77777777" w:rsidR="004A4E60" w:rsidRPr="003E01C8" w:rsidRDefault="004A4E60" w:rsidP="007F2B84"/>
          <w:p w14:paraId="533BFAE8" w14:textId="77777777" w:rsidR="004A4E60" w:rsidRPr="000A184C" w:rsidRDefault="004A4E60" w:rsidP="007F2B84">
            <w:pPr>
              <w:rPr>
                <w:b/>
                <w:bCs/>
              </w:rPr>
            </w:pPr>
            <w:r w:rsidRPr="000A184C">
              <w:rPr>
                <w:b/>
                <w:bCs/>
              </w:rPr>
              <w:lastRenderedPageBreak/>
              <w:t>Platform 5: Leading and managing nursing care and working in teams</w:t>
            </w:r>
          </w:p>
          <w:p w14:paraId="3F156F85" w14:textId="77777777" w:rsidR="004A4E60" w:rsidRPr="003E01C8" w:rsidRDefault="004A4E60" w:rsidP="007F2B84"/>
          <w:p w14:paraId="346427F8" w14:textId="77777777" w:rsidR="004A4E60" w:rsidRPr="003E01C8" w:rsidRDefault="004A4E60" w:rsidP="007F2B84"/>
          <w:p w14:paraId="015E2918" w14:textId="77777777" w:rsidR="004A4E60" w:rsidRPr="003E01C8" w:rsidRDefault="004A4E60" w:rsidP="007F2B84"/>
          <w:p w14:paraId="145B2296" w14:textId="77777777" w:rsidR="004A4E60" w:rsidRPr="000A184C" w:rsidRDefault="004A4E60" w:rsidP="007F2B84">
            <w:pPr>
              <w:rPr>
                <w:b/>
                <w:bCs/>
              </w:rPr>
            </w:pPr>
            <w:r w:rsidRPr="000A184C">
              <w:rPr>
                <w:b/>
                <w:bCs/>
              </w:rPr>
              <w:t>Platform 6: Improving safety and quality of care</w:t>
            </w:r>
          </w:p>
          <w:p w14:paraId="074A960F" w14:textId="77777777" w:rsidR="004A4E60" w:rsidRPr="003E01C8" w:rsidRDefault="004A4E60" w:rsidP="007F2B84"/>
          <w:p w14:paraId="536B79F4" w14:textId="77777777" w:rsidR="004A4E60" w:rsidRPr="003E01C8" w:rsidRDefault="004A4E60" w:rsidP="007F2B84"/>
          <w:p w14:paraId="5D32662F" w14:textId="77777777" w:rsidR="004A4E60" w:rsidRPr="003E01C8" w:rsidRDefault="004A4E60" w:rsidP="007F2B84"/>
          <w:p w14:paraId="718707D1" w14:textId="77777777" w:rsidR="004A4E60" w:rsidRPr="000A184C" w:rsidRDefault="004A4E60" w:rsidP="007F2B84">
            <w:pPr>
              <w:rPr>
                <w:b/>
                <w:bCs/>
              </w:rPr>
            </w:pPr>
            <w:r w:rsidRPr="000A184C">
              <w:rPr>
                <w:b/>
                <w:bCs/>
              </w:rPr>
              <w:t>Platform 7: Coordinating care</w:t>
            </w:r>
          </w:p>
          <w:p w14:paraId="6443C899" w14:textId="77777777" w:rsidR="004A4E60" w:rsidRPr="003E01C8" w:rsidRDefault="004A4E60" w:rsidP="007F2B84"/>
          <w:p w14:paraId="1773702C" w14:textId="77777777" w:rsidR="004A4E60" w:rsidRPr="003E01C8" w:rsidRDefault="004A4E60" w:rsidP="007F2B84"/>
          <w:p w14:paraId="42A3129D" w14:textId="77777777" w:rsidR="004A4E60" w:rsidRPr="000A184C" w:rsidRDefault="004A4E60" w:rsidP="007F2B84">
            <w:pPr>
              <w:rPr>
                <w:b/>
                <w:bCs/>
              </w:rPr>
            </w:pPr>
            <w:r w:rsidRPr="000A184C">
              <w:rPr>
                <w:b/>
                <w:bCs/>
              </w:rPr>
              <w:t>Skills and Procedures:</w:t>
            </w:r>
          </w:p>
          <w:p w14:paraId="050DE795" w14:textId="77777777" w:rsidR="004A4E60" w:rsidRPr="003E01C8" w:rsidRDefault="004A4E60" w:rsidP="007F2B84"/>
          <w:p w14:paraId="0179EABE" w14:textId="77777777" w:rsidR="004A4E60" w:rsidRPr="003E01C8" w:rsidRDefault="004A4E60" w:rsidP="007F2B84"/>
        </w:tc>
      </w:tr>
      <w:tr w:rsidR="004A4E60" w:rsidRPr="003E01C8" w14:paraId="581F32B5" w14:textId="77777777" w:rsidTr="007F2B84">
        <w:trPr>
          <w:trHeight w:val="1676"/>
        </w:trPr>
        <w:tc>
          <w:tcPr>
            <w:tcW w:w="9242" w:type="dxa"/>
            <w:gridSpan w:val="5"/>
            <w:tcBorders>
              <w:top w:val="single" w:sz="4" w:space="0" w:color="auto"/>
              <w:left w:val="single" w:sz="4" w:space="0" w:color="auto"/>
              <w:bottom w:val="single" w:sz="4" w:space="0" w:color="auto"/>
              <w:right w:val="single" w:sz="4" w:space="0" w:color="auto"/>
            </w:tcBorders>
          </w:tcPr>
          <w:p w14:paraId="5474090E" w14:textId="77777777" w:rsidR="004A4E60" w:rsidRPr="002949FB" w:rsidRDefault="004A4E60" w:rsidP="007F2B84">
            <w:pPr>
              <w:rPr>
                <w:b/>
                <w:bCs/>
              </w:rPr>
            </w:pPr>
            <w:r w:rsidRPr="000A184C">
              <w:rPr>
                <w:b/>
                <w:bCs/>
              </w:rPr>
              <w:lastRenderedPageBreak/>
              <w:t>Student feedback:</w:t>
            </w:r>
          </w:p>
          <w:p w14:paraId="028C36CE" w14:textId="77777777" w:rsidR="004A4E60" w:rsidRPr="003E01C8" w:rsidRDefault="004A4E60" w:rsidP="007F2B84"/>
        </w:tc>
      </w:tr>
      <w:tr w:rsidR="004A4E60" w:rsidRPr="003E01C8" w14:paraId="62C6D853" w14:textId="77777777" w:rsidTr="007F2B84">
        <w:trPr>
          <w:trHeight w:val="592"/>
        </w:trPr>
        <w:tc>
          <w:tcPr>
            <w:tcW w:w="6232" w:type="dxa"/>
            <w:gridSpan w:val="3"/>
            <w:tcBorders>
              <w:top w:val="single" w:sz="4" w:space="0" w:color="auto"/>
              <w:left w:val="single" w:sz="4" w:space="0" w:color="auto"/>
              <w:bottom w:val="single" w:sz="4" w:space="0" w:color="auto"/>
              <w:right w:val="single" w:sz="4" w:space="0" w:color="auto"/>
            </w:tcBorders>
          </w:tcPr>
          <w:p w14:paraId="3FE93A99" w14:textId="77777777" w:rsidR="004A4E60" w:rsidRPr="003E01C8" w:rsidRDefault="004A4E60" w:rsidP="007F2B84">
            <w:pPr>
              <w:spacing w:before="120" w:after="120"/>
            </w:pPr>
            <w:r w:rsidRPr="003E01C8">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7179DF30" w14:textId="77777777" w:rsidR="004A4E60" w:rsidRPr="003E01C8" w:rsidRDefault="004A4E60" w:rsidP="007F2B84">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6B742BF2" w14:textId="77777777" w:rsidR="004A4E60" w:rsidRPr="003E01C8" w:rsidRDefault="004A4E60" w:rsidP="007F2B84">
            <w:pPr>
              <w:spacing w:before="120" w:after="120"/>
            </w:pPr>
            <w:r w:rsidRPr="003E01C8">
              <w:t>No</w:t>
            </w:r>
          </w:p>
        </w:tc>
      </w:tr>
      <w:tr w:rsidR="004A4E60" w:rsidRPr="003E01C8" w14:paraId="55A802B8" w14:textId="77777777" w:rsidTr="007F2B84">
        <w:trPr>
          <w:trHeight w:val="315"/>
        </w:trPr>
        <w:tc>
          <w:tcPr>
            <w:tcW w:w="6232" w:type="dxa"/>
            <w:gridSpan w:val="3"/>
            <w:tcBorders>
              <w:top w:val="single" w:sz="4" w:space="0" w:color="auto"/>
              <w:left w:val="single" w:sz="4" w:space="0" w:color="auto"/>
              <w:bottom w:val="single" w:sz="4" w:space="0" w:color="auto"/>
              <w:right w:val="single" w:sz="4" w:space="0" w:color="auto"/>
            </w:tcBorders>
          </w:tcPr>
          <w:p w14:paraId="0165DA46" w14:textId="77777777" w:rsidR="004A4E60" w:rsidRPr="003E01C8" w:rsidRDefault="004A4E60" w:rsidP="007F2B84">
            <w:pPr>
              <w:spacing w:before="120" w:after="120"/>
              <w:rPr>
                <w:color w:val="FF0000"/>
              </w:rPr>
            </w:pPr>
            <w:r w:rsidRPr="003E01C8">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3B73550B" w14:textId="77777777" w:rsidR="004A4E60" w:rsidRPr="003E01C8" w:rsidRDefault="004A4E60" w:rsidP="007F2B84">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529267E1" w14:textId="77777777" w:rsidR="004A4E60" w:rsidRPr="003E01C8" w:rsidRDefault="004A4E60" w:rsidP="007F2B84">
            <w:pPr>
              <w:spacing w:before="120" w:after="120"/>
            </w:pPr>
            <w:r w:rsidRPr="003E01C8">
              <w:t>No</w:t>
            </w:r>
          </w:p>
        </w:tc>
      </w:tr>
      <w:tr w:rsidR="004A4E60" w:rsidRPr="003E01C8" w14:paraId="1BFF5F3D"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2122" w:type="dxa"/>
            <w:shd w:val="clear" w:color="auto" w:fill="E7E6E6"/>
          </w:tcPr>
          <w:p w14:paraId="297D40D6" w14:textId="77777777" w:rsidR="004A4E60" w:rsidRPr="003E01C8" w:rsidRDefault="004A4E60" w:rsidP="007F2B84">
            <w:pPr>
              <w:spacing w:before="120" w:after="120"/>
            </w:pPr>
            <w:r w:rsidRPr="003E01C8">
              <w:t xml:space="preserve">Date </w:t>
            </w:r>
          </w:p>
          <w:p w14:paraId="452D0C1D" w14:textId="77777777" w:rsidR="004A4E60" w:rsidRPr="003E01C8" w:rsidRDefault="004A4E60" w:rsidP="007F2B84">
            <w:pPr>
              <w:spacing w:before="120" w:after="120"/>
            </w:pPr>
            <w:r w:rsidRPr="003E01C8">
              <w:softHyphen/>
            </w:r>
            <w:r w:rsidRPr="003E01C8">
              <w:softHyphen/>
              <w:t>____/</w:t>
            </w:r>
            <w:r w:rsidRPr="003E01C8">
              <w:softHyphen/>
            </w:r>
            <w:r w:rsidRPr="003E01C8">
              <w:softHyphen/>
              <w:t>____/</w:t>
            </w:r>
            <w:r w:rsidRPr="003E01C8">
              <w:softHyphen/>
            </w:r>
            <w:r w:rsidRPr="003E01C8">
              <w:softHyphen/>
              <w:t>____</w:t>
            </w:r>
          </w:p>
        </w:tc>
        <w:tc>
          <w:tcPr>
            <w:tcW w:w="3402" w:type="dxa"/>
            <w:shd w:val="clear" w:color="auto" w:fill="E7E6E6"/>
          </w:tcPr>
          <w:p w14:paraId="6C367B1E" w14:textId="77777777" w:rsidR="004A4E60" w:rsidRPr="003E01C8" w:rsidRDefault="004A4E60" w:rsidP="007F2B84">
            <w:pPr>
              <w:spacing w:before="120" w:after="120"/>
            </w:pPr>
            <w:r w:rsidRPr="003E01C8">
              <w:t>Student Signature:</w:t>
            </w:r>
          </w:p>
        </w:tc>
        <w:tc>
          <w:tcPr>
            <w:tcW w:w="3718" w:type="dxa"/>
            <w:gridSpan w:val="3"/>
            <w:shd w:val="clear" w:color="auto" w:fill="E7E6E6"/>
          </w:tcPr>
          <w:p w14:paraId="011E0BCA" w14:textId="77777777" w:rsidR="004A4E60" w:rsidRPr="003E01C8" w:rsidRDefault="004A4E60" w:rsidP="007F2B84">
            <w:pPr>
              <w:spacing w:before="120" w:after="120"/>
            </w:pPr>
            <w:r w:rsidRPr="003E01C8">
              <w:t>Practice Supervisor and/or Assessor Signature:</w:t>
            </w:r>
          </w:p>
          <w:p w14:paraId="78B6E86C" w14:textId="77777777" w:rsidR="004A4E60" w:rsidRPr="003E01C8" w:rsidRDefault="004A4E60" w:rsidP="007F2B84">
            <w:pPr>
              <w:spacing w:before="120" w:after="120"/>
            </w:pPr>
          </w:p>
        </w:tc>
      </w:tr>
    </w:tbl>
    <w:p w14:paraId="2EF56AAC" w14:textId="77777777" w:rsidR="004A4E60" w:rsidRPr="003E01C8" w:rsidRDefault="004A4E60" w:rsidP="004A4E60">
      <w:pPr>
        <w:sectPr w:rsidR="004A4E60" w:rsidRPr="003E01C8" w:rsidSect="00325015">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59"/>
        <w:gridCol w:w="1021"/>
        <w:gridCol w:w="113"/>
        <w:gridCol w:w="843"/>
        <w:gridCol w:w="178"/>
        <w:gridCol w:w="1079"/>
        <w:gridCol w:w="468"/>
        <w:gridCol w:w="790"/>
        <w:gridCol w:w="73"/>
        <w:gridCol w:w="567"/>
        <w:gridCol w:w="616"/>
        <w:gridCol w:w="772"/>
        <w:gridCol w:w="488"/>
        <w:gridCol w:w="1216"/>
        <w:gridCol w:w="139"/>
      </w:tblGrid>
      <w:tr w:rsidR="004A4E60" w:rsidRPr="00E230F5" w14:paraId="09EB642E" w14:textId="77777777" w:rsidTr="007F2B84">
        <w:trPr>
          <w:gridBefore w:val="1"/>
          <w:gridAfter w:val="1"/>
          <w:wBefore w:w="34" w:type="dxa"/>
          <w:wAfter w:w="139" w:type="dxa"/>
          <w:trHeight w:val="835"/>
        </w:trPr>
        <w:tc>
          <w:tcPr>
            <w:tcW w:w="9183" w:type="dxa"/>
            <w:gridSpan w:val="14"/>
            <w:tcBorders>
              <w:bottom w:val="single" w:sz="4" w:space="0" w:color="auto"/>
            </w:tcBorders>
            <w:shd w:val="clear" w:color="auto" w:fill="D0CECE" w:themeFill="background2" w:themeFillShade="E6"/>
          </w:tcPr>
          <w:p w14:paraId="180A1537" w14:textId="77777777" w:rsidR="004A4E60" w:rsidRPr="005B677A" w:rsidRDefault="004A4E60" w:rsidP="007F2B84">
            <w:pPr>
              <w:ind w:right="-250"/>
              <w:jc w:val="center"/>
              <w:rPr>
                <w:rFonts w:cs="Arial"/>
                <w:b/>
                <w:szCs w:val="24"/>
              </w:rPr>
            </w:pPr>
            <w:r>
              <w:rPr>
                <w:rFonts w:cs="Arial"/>
                <w:b/>
                <w:szCs w:val="24"/>
              </w:rPr>
              <w:lastRenderedPageBreak/>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55DC9275" w14:textId="77777777" w:rsidR="004A4E60" w:rsidRPr="00E230F5" w:rsidRDefault="004A4E60" w:rsidP="007F2B84">
            <w:pPr>
              <w:ind w:right="-250"/>
              <w:jc w:val="center"/>
              <w:rPr>
                <w:rFonts w:cs="Arial"/>
                <w:color w:val="000000"/>
              </w:rPr>
            </w:pPr>
            <w:r>
              <w:rPr>
                <w:rFonts w:cs="Arial"/>
                <w:b/>
                <w:bCs/>
                <w:szCs w:val="24"/>
              </w:rPr>
              <w:t>PART 2</w:t>
            </w:r>
            <w:r w:rsidRPr="005B677A">
              <w:rPr>
                <w:rFonts w:cs="Arial"/>
                <w:b/>
                <w:szCs w:val="24"/>
              </w:rPr>
              <w:t xml:space="preserve">: </w:t>
            </w:r>
            <w:r>
              <w:rPr>
                <w:rFonts w:cs="Arial"/>
                <w:b/>
                <w:szCs w:val="24"/>
              </w:rPr>
              <w:t>PLE 2c</w:t>
            </w:r>
          </w:p>
        </w:tc>
      </w:tr>
      <w:tr w:rsidR="004A4E60" w14:paraId="08567FE4" w14:textId="77777777" w:rsidTr="007F2B84">
        <w:tblPrEx>
          <w:tblLook w:val="00A0" w:firstRow="1" w:lastRow="0" w:firstColumn="1" w:lastColumn="0" w:noHBand="0" w:noVBand="0"/>
        </w:tblPrEx>
        <w:trPr>
          <w:gridBefore w:val="1"/>
          <w:gridAfter w:val="1"/>
          <w:wBefore w:w="34" w:type="dxa"/>
          <w:wAfter w:w="139" w:type="dxa"/>
          <w:trHeight w:val="1360"/>
        </w:trPr>
        <w:tc>
          <w:tcPr>
            <w:tcW w:w="9183" w:type="dxa"/>
            <w:gridSpan w:val="14"/>
          </w:tcPr>
          <w:p w14:paraId="266EEBBD" w14:textId="77777777" w:rsidR="004A4E60" w:rsidRPr="00BA19AC" w:rsidRDefault="004A4E60" w:rsidP="007F2B84">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4A4E60" w14:paraId="182565D3" w14:textId="77777777" w:rsidTr="007F2B84">
        <w:tblPrEx>
          <w:tblLook w:val="00A0" w:firstRow="1" w:lastRow="0" w:firstColumn="1" w:lastColumn="0" w:noHBand="0" w:noVBand="0"/>
        </w:tblPrEx>
        <w:trPr>
          <w:gridBefore w:val="1"/>
          <w:gridAfter w:val="1"/>
          <w:wBefore w:w="34" w:type="dxa"/>
          <w:wAfter w:w="139" w:type="dxa"/>
        </w:trPr>
        <w:tc>
          <w:tcPr>
            <w:tcW w:w="9183" w:type="dxa"/>
            <w:gridSpan w:val="14"/>
          </w:tcPr>
          <w:p w14:paraId="7974F337" w14:textId="77777777" w:rsidR="004A4E60" w:rsidRPr="00BC40A4" w:rsidRDefault="004A4E60" w:rsidP="007F2B84">
            <w:pPr>
              <w:spacing w:after="0"/>
              <w:rPr>
                <w:rFonts w:eastAsia="BatangChe" w:cs="Arial"/>
                <w:b/>
              </w:rPr>
            </w:pPr>
            <w:r w:rsidRPr="00BC40A4">
              <w:rPr>
                <w:rFonts w:eastAsia="BatangChe" w:cs="Arial"/>
                <w:b/>
              </w:rPr>
              <w:t>Information to be given to the service user/carer/family member:</w:t>
            </w:r>
          </w:p>
          <w:p w14:paraId="16A37753" w14:textId="77777777" w:rsidR="004A4E60" w:rsidRPr="00BA19AC" w:rsidRDefault="004A4E60" w:rsidP="007F2B84">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4A4E60" w14:paraId="7B8F6BC9" w14:textId="77777777" w:rsidTr="007F2B84">
        <w:tblPrEx>
          <w:tblLook w:val="00A0" w:firstRow="1" w:lastRow="0" w:firstColumn="1" w:lastColumn="0" w:noHBand="0" w:noVBand="0"/>
        </w:tblPrEx>
        <w:trPr>
          <w:gridBefore w:val="1"/>
          <w:gridAfter w:val="1"/>
          <w:wBefore w:w="34" w:type="dxa"/>
          <w:wAfter w:w="139" w:type="dxa"/>
          <w:trHeight w:val="294"/>
        </w:trPr>
        <w:tc>
          <w:tcPr>
            <w:tcW w:w="9183" w:type="dxa"/>
            <w:gridSpan w:val="14"/>
            <w:shd w:val="clear" w:color="auto" w:fill="FFFF00"/>
            <w:vAlign w:val="center"/>
          </w:tcPr>
          <w:p w14:paraId="6DC00BBE" w14:textId="77777777" w:rsidR="004A4E60" w:rsidRPr="004B1E02" w:rsidRDefault="004A4E60" w:rsidP="007F2B84">
            <w:pPr>
              <w:spacing w:before="120" w:after="120"/>
              <w:ind w:right="482"/>
              <w:rPr>
                <w:szCs w:val="24"/>
              </w:rPr>
            </w:pPr>
            <w:r w:rsidRPr="004B1E02">
              <w:rPr>
                <w:b/>
                <w:noProof/>
                <w:szCs w:val="24"/>
                <w:lang w:eastAsia="en-GB"/>
              </w:rPr>
              <mc:AlternateContent>
                <mc:Choice Requires="wps">
                  <w:drawing>
                    <wp:anchor distT="0" distB="0" distL="114300" distR="114300" simplePos="0" relativeHeight="251835904" behindDoc="0" locked="0" layoutInCell="1" allowOverlap="1" wp14:anchorId="45D4783E" wp14:editId="0315B8B2">
                      <wp:simplePos x="0" y="0"/>
                      <wp:positionH relativeFrom="column">
                        <wp:posOffset>5196205</wp:posOffset>
                      </wp:positionH>
                      <wp:positionV relativeFrom="paragraph">
                        <wp:posOffset>76200</wp:posOffset>
                      </wp:positionV>
                      <wp:extent cx="207010" cy="154940"/>
                      <wp:effectExtent l="19050" t="19050" r="21590" b="16510"/>
                      <wp:wrapNone/>
                      <wp:docPr id="17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49E42E3" w14:textId="77777777" w:rsidR="00FD0111" w:rsidRDefault="00FD0111" w:rsidP="004A4E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4783E" id="_x0000_s1036" style="position:absolute;margin-left:409.15pt;margin-top:6pt;width:16.3pt;height:12.2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449E42E3" w14:textId="77777777" w:rsidR="00FD0111" w:rsidRDefault="00FD0111" w:rsidP="004A4E60">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834880" behindDoc="0" locked="0" layoutInCell="1" allowOverlap="1" wp14:anchorId="735B33CB" wp14:editId="0CDED642">
                      <wp:simplePos x="0" y="0"/>
                      <wp:positionH relativeFrom="column">
                        <wp:posOffset>3510280</wp:posOffset>
                      </wp:positionH>
                      <wp:positionV relativeFrom="paragraph">
                        <wp:posOffset>85725</wp:posOffset>
                      </wp:positionV>
                      <wp:extent cx="207010" cy="154940"/>
                      <wp:effectExtent l="19050" t="19050" r="21590" b="16510"/>
                      <wp:wrapNone/>
                      <wp:docPr id="17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678EA37" w14:textId="77777777" w:rsidR="00FD0111" w:rsidRDefault="00FD0111" w:rsidP="004A4E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33CB" id="_x0000_s1037" style="position:absolute;margin-left:276.4pt;margin-top:6.75pt;width:16.3pt;height:12.2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0678EA37" w14:textId="77777777" w:rsidR="00FD0111" w:rsidRDefault="00FD0111" w:rsidP="004A4E60">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4A4E60" w14:paraId="1B702FC2" w14:textId="77777777" w:rsidTr="007F2B84">
        <w:tblPrEx>
          <w:tblLook w:val="00A0" w:firstRow="1" w:lastRow="0" w:firstColumn="1" w:lastColumn="0" w:noHBand="0" w:noVBand="0"/>
        </w:tblPrEx>
        <w:trPr>
          <w:gridBefore w:val="1"/>
          <w:gridAfter w:val="1"/>
          <w:wBefore w:w="34" w:type="dxa"/>
          <w:wAfter w:w="139" w:type="dxa"/>
          <w:trHeight w:val="1421"/>
        </w:trPr>
        <w:tc>
          <w:tcPr>
            <w:tcW w:w="2936" w:type="dxa"/>
            <w:gridSpan w:val="4"/>
            <w:shd w:val="clear" w:color="auto" w:fill="FFFF00"/>
            <w:vAlign w:val="center"/>
          </w:tcPr>
          <w:p w14:paraId="4826F049" w14:textId="77777777" w:rsidR="004A4E60" w:rsidRPr="004B1E02" w:rsidRDefault="004A4E60" w:rsidP="007F2B84">
            <w:pPr>
              <w:rPr>
                <w:rFonts w:cs="Arial"/>
                <w:b/>
                <w:szCs w:val="24"/>
              </w:rPr>
            </w:pPr>
            <w:r w:rsidRPr="004B1E02">
              <w:rPr>
                <w:rFonts w:cs="Arial"/>
                <w:b/>
                <w:szCs w:val="24"/>
              </w:rPr>
              <w:t xml:space="preserve">How happy were you with the way the student </w:t>
            </w:r>
            <w:proofErr w:type="gramStart"/>
            <w:r w:rsidRPr="004B1E02">
              <w:rPr>
                <w:rFonts w:cs="Arial"/>
                <w:b/>
                <w:szCs w:val="24"/>
              </w:rPr>
              <w:t>nurse….</w:t>
            </w:r>
            <w:proofErr w:type="gramEnd"/>
          </w:p>
        </w:tc>
        <w:tc>
          <w:tcPr>
            <w:tcW w:w="1257" w:type="dxa"/>
            <w:gridSpan w:val="2"/>
          </w:tcPr>
          <w:p w14:paraId="18DCFA83" w14:textId="77777777" w:rsidR="004A4E60" w:rsidRPr="004B1E02" w:rsidRDefault="004A4E60" w:rsidP="007F2B84">
            <w:pPr>
              <w:jc w:val="center"/>
              <w:rPr>
                <w:rFonts w:cs="Arial"/>
                <w:szCs w:val="24"/>
              </w:rPr>
            </w:pPr>
            <w:r w:rsidRPr="004B1E02">
              <w:rPr>
                <w:rFonts w:cs="Arial"/>
                <w:noProof/>
                <w:color w:val="FF0000"/>
                <w:szCs w:val="24"/>
                <w:lang w:eastAsia="en-GB"/>
              </w:rPr>
              <w:drawing>
                <wp:anchor distT="0" distB="0" distL="114300" distR="114300" simplePos="0" relativeHeight="251830784" behindDoc="0" locked="0" layoutInCell="1" allowOverlap="1" wp14:anchorId="5BCE4E8F" wp14:editId="14A8A0B7">
                  <wp:simplePos x="0" y="0"/>
                  <wp:positionH relativeFrom="page">
                    <wp:posOffset>252095</wp:posOffset>
                  </wp:positionH>
                  <wp:positionV relativeFrom="paragraph">
                    <wp:posOffset>493395</wp:posOffset>
                  </wp:positionV>
                  <wp:extent cx="338400" cy="338400"/>
                  <wp:effectExtent l="0" t="0" r="5080" b="508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70832CD5" w14:textId="77777777" w:rsidR="004A4E60" w:rsidRPr="004B1E02" w:rsidRDefault="004A4E60" w:rsidP="007F2B84">
            <w:pPr>
              <w:jc w:val="center"/>
              <w:rPr>
                <w:rFonts w:cs="Arial"/>
                <w:szCs w:val="24"/>
              </w:rPr>
            </w:pPr>
          </w:p>
        </w:tc>
        <w:tc>
          <w:tcPr>
            <w:tcW w:w="1258" w:type="dxa"/>
            <w:gridSpan w:val="2"/>
          </w:tcPr>
          <w:p w14:paraId="735BDEE3" w14:textId="77777777" w:rsidR="004A4E60" w:rsidRPr="004B1E02" w:rsidRDefault="004A4E60" w:rsidP="007F2B84">
            <w:pPr>
              <w:jc w:val="center"/>
              <w:rPr>
                <w:rFonts w:cs="Arial"/>
                <w:szCs w:val="24"/>
              </w:rPr>
            </w:pPr>
            <w:r w:rsidRPr="004B1E02">
              <w:rPr>
                <w:rFonts w:cs="Arial"/>
                <w:noProof/>
                <w:szCs w:val="24"/>
                <w:lang w:eastAsia="en-GB"/>
              </w:rPr>
              <w:drawing>
                <wp:anchor distT="0" distB="0" distL="114300" distR="114300" simplePos="0" relativeHeight="251833856" behindDoc="0" locked="0" layoutInCell="1" allowOverlap="1" wp14:anchorId="242A3B03" wp14:editId="0326B437">
                  <wp:simplePos x="0" y="0"/>
                  <wp:positionH relativeFrom="column">
                    <wp:posOffset>161925</wp:posOffset>
                  </wp:positionH>
                  <wp:positionV relativeFrom="paragraph">
                    <wp:posOffset>499110</wp:posOffset>
                  </wp:positionV>
                  <wp:extent cx="327600" cy="327600"/>
                  <wp:effectExtent l="0" t="0" r="0" b="0"/>
                  <wp:wrapNone/>
                  <wp:docPr id="1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3"/>
          </w:tcPr>
          <w:p w14:paraId="26829FE1" w14:textId="77777777" w:rsidR="004A4E60" w:rsidRPr="004B1E02" w:rsidRDefault="004A4E60" w:rsidP="007F2B84">
            <w:pPr>
              <w:jc w:val="center"/>
              <w:rPr>
                <w:rFonts w:cs="Arial"/>
                <w:b/>
                <w:szCs w:val="24"/>
              </w:rPr>
            </w:pPr>
            <w:r w:rsidRPr="004B1E02">
              <w:rPr>
                <w:rFonts w:cs="Arial"/>
                <w:noProof/>
                <w:szCs w:val="24"/>
                <w:lang w:eastAsia="en-GB"/>
              </w:rPr>
              <w:drawing>
                <wp:anchor distT="0" distB="0" distL="114300" distR="114300" simplePos="0" relativeHeight="251836928" behindDoc="0" locked="0" layoutInCell="1" allowOverlap="1" wp14:anchorId="7EDC5873" wp14:editId="663A3601">
                  <wp:simplePos x="0" y="0"/>
                  <wp:positionH relativeFrom="column">
                    <wp:posOffset>175895</wp:posOffset>
                  </wp:positionH>
                  <wp:positionV relativeFrom="paragraph">
                    <wp:posOffset>411966</wp:posOffset>
                  </wp:positionV>
                  <wp:extent cx="338400" cy="388800"/>
                  <wp:effectExtent l="0" t="0" r="5080" b="0"/>
                  <wp:wrapNone/>
                  <wp:docPr id="1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7C3C467D" w14:textId="77777777" w:rsidR="004A4E60" w:rsidRPr="004B1E02" w:rsidRDefault="004A4E60" w:rsidP="007F2B84">
            <w:pPr>
              <w:jc w:val="center"/>
              <w:rPr>
                <w:rFonts w:cs="Arial"/>
                <w:szCs w:val="24"/>
              </w:rPr>
            </w:pPr>
          </w:p>
        </w:tc>
        <w:tc>
          <w:tcPr>
            <w:tcW w:w="1260" w:type="dxa"/>
            <w:gridSpan w:val="2"/>
          </w:tcPr>
          <w:p w14:paraId="2F691BC1" w14:textId="77777777" w:rsidR="004A4E60" w:rsidRPr="004B1E02" w:rsidRDefault="004A4E60" w:rsidP="007F2B84">
            <w:pPr>
              <w:jc w:val="center"/>
              <w:rPr>
                <w:rFonts w:cs="Arial"/>
                <w:b/>
                <w:szCs w:val="24"/>
              </w:rPr>
            </w:pPr>
            <w:r w:rsidRPr="004B1E02">
              <w:rPr>
                <w:rFonts w:cs="Arial"/>
                <w:b/>
                <w:szCs w:val="24"/>
              </w:rPr>
              <w:t>Unhappy</w:t>
            </w:r>
          </w:p>
          <w:p w14:paraId="6E5A75C8" w14:textId="77777777" w:rsidR="004A4E60" w:rsidRPr="004B1E02" w:rsidRDefault="004A4E60" w:rsidP="007F2B84">
            <w:pPr>
              <w:jc w:val="center"/>
              <w:rPr>
                <w:rFonts w:cs="Arial"/>
                <w:szCs w:val="24"/>
              </w:rPr>
            </w:pPr>
            <w:r w:rsidRPr="004B1E02">
              <w:rPr>
                <w:rFonts w:cs="Arial"/>
                <w:noProof/>
                <w:szCs w:val="24"/>
                <w:lang w:eastAsia="en-GB"/>
              </w:rPr>
              <w:drawing>
                <wp:anchor distT="0" distB="0" distL="114300" distR="114300" simplePos="0" relativeHeight="251831808" behindDoc="0" locked="0" layoutInCell="1" allowOverlap="1" wp14:anchorId="6236A971" wp14:editId="660F2F29">
                  <wp:simplePos x="0" y="0"/>
                  <wp:positionH relativeFrom="column">
                    <wp:posOffset>182245</wp:posOffset>
                  </wp:positionH>
                  <wp:positionV relativeFrom="paragraph">
                    <wp:posOffset>148604</wp:posOffset>
                  </wp:positionV>
                  <wp:extent cx="327600" cy="338400"/>
                  <wp:effectExtent l="0" t="0" r="0" b="5080"/>
                  <wp:wrapNone/>
                  <wp:docPr id="1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1F655C1D" w14:textId="77777777" w:rsidR="004A4E60" w:rsidRPr="004B1E02" w:rsidRDefault="004A4E60" w:rsidP="007F2B84">
            <w:pPr>
              <w:jc w:val="center"/>
              <w:rPr>
                <w:rFonts w:cs="Arial"/>
                <w:b/>
                <w:szCs w:val="24"/>
              </w:rPr>
            </w:pPr>
            <w:r w:rsidRPr="004B1E02">
              <w:rPr>
                <w:rFonts w:cs="Arial"/>
                <w:noProof/>
                <w:szCs w:val="24"/>
                <w:lang w:eastAsia="en-GB"/>
              </w:rPr>
              <w:drawing>
                <wp:anchor distT="0" distB="0" distL="114300" distR="114300" simplePos="0" relativeHeight="251832832" behindDoc="0" locked="0" layoutInCell="1" allowOverlap="1" wp14:anchorId="6F91334D" wp14:editId="3069F108">
                  <wp:simplePos x="0" y="0"/>
                  <wp:positionH relativeFrom="page">
                    <wp:posOffset>244475</wp:posOffset>
                  </wp:positionH>
                  <wp:positionV relativeFrom="paragraph">
                    <wp:posOffset>467360</wp:posOffset>
                  </wp:positionV>
                  <wp:extent cx="327025" cy="32702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0E8B9217" w14:textId="77777777" w:rsidR="004A4E60" w:rsidRPr="004B1E02" w:rsidRDefault="004A4E60" w:rsidP="007F2B84">
            <w:pPr>
              <w:jc w:val="center"/>
              <w:rPr>
                <w:rFonts w:cs="Arial"/>
                <w:szCs w:val="24"/>
              </w:rPr>
            </w:pPr>
          </w:p>
        </w:tc>
      </w:tr>
      <w:tr w:rsidR="004A4E60" w14:paraId="7557337E"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39E4F02E" w14:textId="77777777" w:rsidR="004A4E60" w:rsidRPr="004B1E02" w:rsidRDefault="004A4E60" w:rsidP="007F2B84">
            <w:pPr>
              <w:rPr>
                <w:rFonts w:cs="Arial"/>
                <w:b/>
                <w:szCs w:val="24"/>
              </w:rPr>
            </w:pPr>
            <w:r w:rsidRPr="004B1E02">
              <w:rPr>
                <w:rFonts w:cs="Arial"/>
                <w:b/>
                <w:szCs w:val="24"/>
              </w:rPr>
              <w:t>…cared for you?</w:t>
            </w:r>
          </w:p>
        </w:tc>
        <w:tc>
          <w:tcPr>
            <w:tcW w:w="1257" w:type="dxa"/>
            <w:gridSpan w:val="2"/>
          </w:tcPr>
          <w:p w14:paraId="1EDEF239" w14:textId="77777777" w:rsidR="004A4E60" w:rsidRPr="004B1E02" w:rsidRDefault="004A4E60" w:rsidP="007F2B84">
            <w:pPr>
              <w:ind w:right="480"/>
              <w:rPr>
                <w:szCs w:val="24"/>
              </w:rPr>
            </w:pPr>
          </w:p>
        </w:tc>
        <w:tc>
          <w:tcPr>
            <w:tcW w:w="1258" w:type="dxa"/>
            <w:gridSpan w:val="2"/>
          </w:tcPr>
          <w:p w14:paraId="69FF428E" w14:textId="77777777" w:rsidR="004A4E60" w:rsidRPr="004B1E02" w:rsidRDefault="004A4E60" w:rsidP="007F2B84">
            <w:pPr>
              <w:ind w:right="480"/>
              <w:rPr>
                <w:szCs w:val="24"/>
              </w:rPr>
            </w:pPr>
          </w:p>
        </w:tc>
        <w:tc>
          <w:tcPr>
            <w:tcW w:w="1256" w:type="dxa"/>
            <w:gridSpan w:val="3"/>
          </w:tcPr>
          <w:p w14:paraId="00A9373A" w14:textId="77777777" w:rsidR="004A4E60" w:rsidRPr="004B1E02" w:rsidRDefault="004A4E60" w:rsidP="007F2B84">
            <w:pPr>
              <w:ind w:right="480"/>
              <w:rPr>
                <w:szCs w:val="24"/>
              </w:rPr>
            </w:pPr>
          </w:p>
        </w:tc>
        <w:tc>
          <w:tcPr>
            <w:tcW w:w="1260" w:type="dxa"/>
            <w:gridSpan w:val="2"/>
          </w:tcPr>
          <w:p w14:paraId="76B86649" w14:textId="77777777" w:rsidR="004A4E60" w:rsidRPr="004B1E02" w:rsidRDefault="004A4E60" w:rsidP="007F2B84">
            <w:pPr>
              <w:ind w:right="480"/>
              <w:rPr>
                <w:szCs w:val="24"/>
              </w:rPr>
            </w:pPr>
          </w:p>
        </w:tc>
        <w:tc>
          <w:tcPr>
            <w:tcW w:w="1216" w:type="dxa"/>
          </w:tcPr>
          <w:p w14:paraId="1B3903E5" w14:textId="77777777" w:rsidR="004A4E60" w:rsidRPr="004B1E02" w:rsidRDefault="004A4E60" w:rsidP="007F2B84">
            <w:pPr>
              <w:ind w:right="480"/>
              <w:rPr>
                <w:szCs w:val="24"/>
              </w:rPr>
            </w:pPr>
          </w:p>
        </w:tc>
      </w:tr>
      <w:tr w:rsidR="004A4E60" w14:paraId="519804FB"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2D5F57AB" w14:textId="77777777" w:rsidR="004A4E60" w:rsidRPr="004B1E02" w:rsidRDefault="004A4E60" w:rsidP="007F2B84">
            <w:pPr>
              <w:rPr>
                <w:rFonts w:cs="Arial"/>
                <w:b/>
                <w:szCs w:val="24"/>
              </w:rPr>
            </w:pPr>
            <w:r w:rsidRPr="004B1E02">
              <w:rPr>
                <w:rFonts w:cs="Arial"/>
                <w:b/>
                <w:szCs w:val="24"/>
              </w:rPr>
              <w:t>…listened to your needs?</w:t>
            </w:r>
          </w:p>
        </w:tc>
        <w:tc>
          <w:tcPr>
            <w:tcW w:w="1257" w:type="dxa"/>
            <w:gridSpan w:val="2"/>
          </w:tcPr>
          <w:p w14:paraId="3DB30E5E" w14:textId="77777777" w:rsidR="004A4E60" w:rsidRPr="004B1E02" w:rsidRDefault="004A4E60" w:rsidP="007F2B84">
            <w:pPr>
              <w:ind w:right="480"/>
              <w:rPr>
                <w:szCs w:val="24"/>
              </w:rPr>
            </w:pPr>
          </w:p>
        </w:tc>
        <w:tc>
          <w:tcPr>
            <w:tcW w:w="1258" w:type="dxa"/>
            <w:gridSpan w:val="2"/>
          </w:tcPr>
          <w:p w14:paraId="193AFE6C" w14:textId="77777777" w:rsidR="004A4E60" w:rsidRPr="004B1E02" w:rsidRDefault="004A4E60" w:rsidP="007F2B84">
            <w:pPr>
              <w:ind w:right="480"/>
              <w:rPr>
                <w:szCs w:val="24"/>
              </w:rPr>
            </w:pPr>
          </w:p>
        </w:tc>
        <w:tc>
          <w:tcPr>
            <w:tcW w:w="1256" w:type="dxa"/>
            <w:gridSpan w:val="3"/>
          </w:tcPr>
          <w:p w14:paraId="073F39A6" w14:textId="77777777" w:rsidR="004A4E60" w:rsidRPr="004B1E02" w:rsidRDefault="004A4E60" w:rsidP="007F2B84">
            <w:pPr>
              <w:ind w:right="480"/>
              <w:rPr>
                <w:szCs w:val="24"/>
              </w:rPr>
            </w:pPr>
          </w:p>
        </w:tc>
        <w:tc>
          <w:tcPr>
            <w:tcW w:w="1260" w:type="dxa"/>
            <w:gridSpan w:val="2"/>
          </w:tcPr>
          <w:p w14:paraId="1F934290" w14:textId="77777777" w:rsidR="004A4E60" w:rsidRPr="004B1E02" w:rsidRDefault="004A4E60" w:rsidP="007F2B84">
            <w:pPr>
              <w:ind w:right="480"/>
              <w:rPr>
                <w:szCs w:val="24"/>
              </w:rPr>
            </w:pPr>
          </w:p>
        </w:tc>
        <w:tc>
          <w:tcPr>
            <w:tcW w:w="1216" w:type="dxa"/>
          </w:tcPr>
          <w:p w14:paraId="6F6D5D0F" w14:textId="77777777" w:rsidR="004A4E60" w:rsidRPr="004B1E02" w:rsidRDefault="004A4E60" w:rsidP="007F2B84">
            <w:pPr>
              <w:ind w:right="480"/>
              <w:rPr>
                <w:szCs w:val="24"/>
              </w:rPr>
            </w:pPr>
          </w:p>
        </w:tc>
      </w:tr>
      <w:tr w:rsidR="004A4E60" w14:paraId="20BDD32F"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5003E6D3" w14:textId="77777777" w:rsidR="004A4E60" w:rsidRPr="004B1E02" w:rsidRDefault="004A4E60" w:rsidP="007F2B84">
            <w:pPr>
              <w:rPr>
                <w:rFonts w:cs="Arial"/>
                <w:b/>
                <w:szCs w:val="24"/>
              </w:rPr>
            </w:pPr>
            <w:r w:rsidRPr="004B1E02">
              <w:rPr>
                <w:rFonts w:cs="Arial"/>
                <w:b/>
                <w:szCs w:val="24"/>
              </w:rPr>
              <w:t>…understood the way you felt?</w:t>
            </w:r>
          </w:p>
        </w:tc>
        <w:tc>
          <w:tcPr>
            <w:tcW w:w="1257" w:type="dxa"/>
            <w:gridSpan w:val="2"/>
          </w:tcPr>
          <w:p w14:paraId="40BB1E18" w14:textId="77777777" w:rsidR="004A4E60" w:rsidRPr="004B1E02" w:rsidRDefault="004A4E60" w:rsidP="007F2B84">
            <w:pPr>
              <w:ind w:right="480"/>
              <w:rPr>
                <w:szCs w:val="24"/>
              </w:rPr>
            </w:pPr>
          </w:p>
        </w:tc>
        <w:tc>
          <w:tcPr>
            <w:tcW w:w="1258" w:type="dxa"/>
            <w:gridSpan w:val="2"/>
          </w:tcPr>
          <w:p w14:paraId="657E58B5" w14:textId="77777777" w:rsidR="004A4E60" w:rsidRPr="004B1E02" w:rsidRDefault="004A4E60" w:rsidP="007F2B84">
            <w:pPr>
              <w:ind w:right="480"/>
              <w:rPr>
                <w:szCs w:val="24"/>
              </w:rPr>
            </w:pPr>
          </w:p>
        </w:tc>
        <w:tc>
          <w:tcPr>
            <w:tcW w:w="1256" w:type="dxa"/>
            <w:gridSpan w:val="3"/>
          </w:tcPr>
          <w:p w14:paraId="3B1DF75D" w14:textId="77777777" w:rsidR="004A4E60" w:rsidRPr="004B1E02" w:rsidRDefault="004A4E60" w:rsidP="007F2B84">
            <w:pPr>
              <w:ind w:right="480"/>
              <w:rPr>
                <w:szCs w:val="24"/>
              </w:rPr>
            </w:pPr>
          </w:p>
        </w:tc>
        <w:tc>
          <w:tcPr>
            <w:tcW w:w="1260" w:type="dxa"/>
            <w:gridSpan w:val="2"/>
          </w:tcPr>
          <w:p w14:paraId="07A77BF0" w14:textId="77777777" w:rsidR="004A4E60" w:rsidRPr="004B1E02" w:rsidRDefault="004A4E60" w:rsidP="007F2B84">
            <w:pPr>
              <w:ind w:right="480"/>
              <w:rPr>
                <w:szCs w:val="24"/>
              </w:rPr>
            </w:pPr>
          </w:p>
        </w:tc>
        <w:tc>
          <w:tcPr>
            <w:tcW w:w="1216" w:type="dxa"/>
          </w:tcPr>
          <w:p w14:paraId="3F4A4ECD" w14:textId="77777777" w:rsidR="004A4E60" w:rsidRPr="004B1E02" w:rsidRDefault="004A4E60" w:rsidP="007F2B84">
            <w:pPr>
              <w:ind w:right="480"/>
              <w:rPr>
                <w:szCs w:val="24"/>
              </w:rPr>
            </w:pPr>
          </w:p>
        </w:tc>
      </w:tr>
      <w:tr w:rsidR="004A4E60" w14:paraId="5B36D98B" w14:textId="77777777" w:rsidTr="007F2B84">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2D5B7B35" w14:textId="77777777" w:rsidR="004A4E60" w:rsidRPr="004B1E02" w:rsidRDefault="004A4E60" w:rsidP="007F2B84">
            <w:pPr>
              <w:rPr>
                <w:rFonts w:cs="Arial"/>
                <w:b/>
                <w:szCs w:val="24"/>
              </w:rPr>
            </w:pPr>
            <w:r w:rsidRPr="004B1E02">
              <w:rPr>
                <w:rFonts w:cs="Arial"/>
                <w:b/>
                <w:szCs w:val="24"/>
              </w:rPr>
              <w:t>…talked to you?</w:t>
            </w:r>
          </w:p>
        </w:tc>
        <w:tc>
          <w:tcPr>
            <w:tcW w:w="1257" w:type="dxa"/>
            <w:gridSpan w:val="2"/>
          </w:tcPr>
          <w:p w14:paraId="29925E85" w14:textId="77777777" w:rsidR="004A4E60" w:rsidRPr="004B1E02" w:rsidRDefault="004A4E60" w:rsidP="007F2B84">
            <w:pPr>
              <w:ind w:right="480"/>
              <w:rPr>
                <w:szCs w:val="24"/>
              </w:rPr>
            </w:pPr>
          </w:p>
        </w:tc>
        <w:tc>
          <w:tcPr>
            <w:tcW w:w="1258" w:type="dxa"/>
            <w:gridSpan w:val="2"/>
          </w:tcPr>
          <w:p w14:paraId="6F40EBFB" w14:textId="77777777" w:rsidR="004A4E60" w:rsidRPr="004B1E02" w:rsidRDefault="004A4E60" w:rsidP="007F2B84">
            <w:pPr>
              <w:ind w:right="480"/>
              <w:rPr>
                <w:szCs w:val="24"/>
              </w:rPr>
            </w:pPr>
          </w:p>
        </w:tc>
        <w:tc>
          <w:tcPr>
            <w:tcW w:w="1256" w:type="dxa"/>
            <w:gridSpan w:val="3"/>
          </w:tcPr>
          <w:p w14:paraId="28A9E9F5" w14:textId="77777777" w:rsidR="004A4E60" w:rsidRPr="004B1E02" w:rsidRDefault="004A4E60" w:rsidP="007F2B84">
            <w:pPr>
              <w:ind w:right="480"/>
              <w:rPr>
                <w:szCs w:val="24"/>
              </w:rPr>
            </w:pPr>
          </w:p>
        </w:tc>
        <w:tc>
          <w:tcPr>
            <w:tcW w:w="1260" w:type="dxa"/>
            <w:gridSpan w:val="2"/>
          </w:tcPr>
          <w:p w14:paraId="19811387" w14:textId="77777777" w:rsidR="004A4E60" w:rsidRPr="004B1E02" w:rsidRDefault="004A4E60" w:rsidP="007F2B84">
            <w:pPr>
              <w:ind w:right="480"/>
              <w:rPr>
                <w:szCs w:val="24"/>
              </w:rPr>
            </w:pPr>
          </w:p>
        </w:tc>
        <w:tc>
          <w:tcPr>
            <w:tcW w:w="1216" w:type="dxa"/>
          </w:tcPr>
          <w:p w14:paraId="07D6EC60" w14:textId="77777777" w:rsidR="004A4E60" w:rsidRPr="004B1E02" w:rsidRDefault="004A4E60" w:rsidP="007F2B84">
            <w:pPr>
              <w:ind w:right="480"/>
              <w:rPr>
                <w:szCs w:val="24"/>
              </w:rPr>
            </w:pPr>
          </w:p>
        </w:tc>
      </w:tr>
      <w:tr w:rsidR="004A4E60" w14:paraId="7D3A0D67" w14:textId="77777777" w:rsidTr="007F2B84">
        <w:tblPrEx>
          <w:tblLook w:val="00A0" w:firstRow="1" w:lastRow="0" w:firstColumn="1" w:lastColumn="0" w:noHBand="0" w:noVBand="0"/>
        </w:tblPrEx>
        <w:trPr>
          <w:gridBefore w:val="1"/>
          <w:gridAfter w:val="1"/>
          <w:wBefore w:w="34" w:type="dxa"/>
          <w:wAfter w:w="139" w:type="dxa"/>
          <w:trHeight w:val="554"/>
        </w:trPr>
        <w:tc>
          <w:tcPr>
            <w:tcW w:w="2936" w:type="dxa"/>
            <w:gridSpan w:val="4"/>
            <w:shd w:val="clear" w:color="auto" w:fill="FFFF00"/>
            <w:vAlign w:val="center"/>
          </w:tcPr>
          <w:p w14:paraId="62448BF3" w14:textId="77777777" w:rsidR="004A4E60" w:rsidRPr="004B1E02" w:rsidRDefault="004A4E60" w:rsidP="007F2B84">
            <w:pPr>
              <w:rPr>
                <w:rFonts w:cs="Arial"/>
                <w:b/>
                <w:szCs w:val="24"/>
              </w:rPr>
            </w:pPr>
            <w:r w:rsidRPr="004B1E02">
              <w:rPr>
                <w:rFonts w:cs="Arial"/>
                <w:b/>
                <w:szCs w:val="24"/>
              </w:rPr>
              <w:t>…showed you respect?</w:t>
            </w:r>
          </w:p>
        </w:tc>
        <w:tc>
          <w:tcPr>
            <w:tcW w:w="1257" w:type="dxa"/>
            <w:gridSpan w:val="2"/>
          </w:tcPr>
          <w:p w14:paraId="7AB9DD0A" w14:textId="77777777" w:rsidR="004A4E60" w:rsidRPr="004B1E02" w:rsidRDefault="004A4E60" w:rsidP="007F2B84">
            <w:pPr>
              <w:ind w:right="480"/>
              <w:rPr>
                <w:szCs w:val="24"/>
              </w:rPr>
            </w:pPr>
          </w:p>
        </w:tc>
        <w:tc>
          <w:tcPr>
            <w:tcW w:w="1258" w:type="dxa"/>
            <w:gridSpan w:val="2"/>
          </w:tcPr>
          <w:p w14:paraId="4761BAD3" w14:textId="77777777" w:rsidR="004A4E60" w:rsidRPr="004B1E02" w:rsidRDefault="004A4E60" w:rsidP="007F2B84">
            <w:pPr>
              <w:ind w:right="480"/>
              <w:rPr>
                <w:szCs w:val="24"/>
              </w:rPr>
            </w:pPr>
          </w:p>
        </w:tc>
        <w:tc>
          <w:tcPr>
            <w:tcW w:w="1256" w:type="dxa"/>
            <w:gridSpan w:val="3"/>
          </w:tcPr>
          <w:p w14:paraId="0B49039A" w14:textId="77777777" w:rsidR="004A4E60" w:rsidRPr="004B1E02" w:rsidRDefault="004A4E60" w:rsidP="007F2B84">
            <w:pPr>
              <w:ind w:right="480"/>
              <w:rPr>
                <w:szCs w:val="24"/>
              </w:rPr>
            </w:pPr>
          </w:p>
        </w:tc>
        <w:tc>
          <w:tcPr>
            <w:tcW w:w="1260" w:type="dxa"/>
            <w:gridSpan w:val="2"/>
          </w:tcPr>
          <w:p w14:paraId="0B1BE159" w14:textId="77777777" w:rsidR="004A4E60" w:rsidRPr="004B1E02" w:rsidRDefault="004A4E60" w:rsidP="007F2B84">
            <w:pPr>
              <w:ind w:right="480"/>
              <w:rPr>
                <w:szCs w:val="24"/>
              </w:rPr>
            </w:pPr>
          </w:p>
        </w:tc>
        <w:tc>
          <w:tcPr>
            <w:tcW w:w="1216" w:type="dxa"/>
          </w:tcPr>
          <w:p w14:paraId="47A0C1DD" w14:textId="77777777" w:rsidR="004A4E60" w:rsidRPr="004B1E02" w:rsidRDefault="004A4E60" w:rsidP="007F2B84">
            <w:pPr>
              <w:ind w:right="480"/>
              <w:rPr>
                <w:szCs w:val="24"/>
              </w:rPr>
            </w:pPr>
          </w:p>
        </w:tc>
      </w:tr>
      <w:tr w:rsidR="004A4E60" w14:paraId="3E7F4036" w14:textId="77777777" w:rsidTr="007F2B84">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37212B9E" w14:textId="77777777" w:rsidR="004A4E60" w:rsidRDefault="004A4E60" w:rsidP="007F2B84">
            <w:pPr>
              <w:rPr>
                <w:rFonts w:cs="Arial"/>
                <w:b/>
                <w:szCs w:val="24"/>
              </w:rPr>
            </w:pPr>
            <w:r w:rsidRPr="009A5350">
              <w:rPr>
                <w:rFonts w:cs="Arial"/>
                <w:b/>
                <w:szCs w:val="24"/>
              </w:rPr>
              <w:t>What did the student nurse do well?</w:t>
            </w:r>
          </w:p>
          <w:p w14:paraId="0E932857" w14:textId="77777777" w:rsidR="004A4E60" w:rsidRDefault="004A4E60" w:rsidP="007F2B84">
            <w:pPr>
              <w:ind w:right="480"/>
            </w:pPr>
          </w:p>
        </w:tc>
      </w:tr>
      <w:tr w:rsidR="004A4E60" w14:paraId="12909FD5" w14:textId="77777777" w:rsidTr="007F2B84">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32CF30B5" w14:textId="77777777" w:rsidR="004A4E60" w:rsidRDefault="004A4E60" w:rsidP="007F2B84">
            <w:pPr>
              <w:rPr>
                <w:rFonts w:cs="Arial"/>
                <w:b/>
                <w:szCs w:val="24"/>
              </w:rPr>
            </w:pPr>
            <w:r w:rsidRPr="009A5350">
              <w:rPr>
                <w:rFonts w:cs="Arial"/>
                <w:b/>
                <w:szCs w:val="24"/>
              </w:rPr>
              <w:t>What could the student nurse have done differently?</w:t>
            </w:r>
          </w:p>
          <w:p w14:paraId="518C6878" w14:textId="77777777" w:rsidR="004A4E60" w:rsidRDefault="004A4E60" w:rsidP="007F2B84">
            <w:pPr>
              <w:ind w:right="480"/>
            </w:pPr>
          </w:p>
        </w:tc>
      </w:tr>
      <w:tr w:rsidR="004A4E60" w:rsidRPr="00E230F5" w14:paraId="7E1595C5" w14:textId="77777777" w:rsidTr="007F2B84">
        <w:tblPrEx>
          <w:tblLook w:val="04A0" w:firstRow="1" w:lastRow="0" w:firstColumn="1" w:lastColumn="0" w:noHBand="0" w:noVBand="1"/>
        </w:tblPrEx>
        <w:trPr>
          <w:gridBefore w:val="1"/>
          <w:gridAfter w:val="1"/>
          <w:wBefore w:w="34" w:type="dxa"/>
          <w:wAfter w:w="139" w:type="dxa"/>
          <w:trHeight w:val="1305"/>
        </w:trPr>
        <w:tc>
          <w:tcPr>
            <w:tcW w:w="3114" w:type="dxa"/>
            <w:gridSpan w:val="5"/>
            <w:shd w:val="clear" w:color="auto" w:fill="D0CECE" w:themeFill="background2" w:themeFillShade="E6"/>
          </w:tcPr>
          <w:p w14:paraId="515078DB" w14:textId="77777777" w:rsidR="004A4E60" w:rsidRDefault="004A4E60" w:rsidP="00881424">
            <w:r w:rsidRPr="00E230F5">
              <w:t xml:space="preserve">Date </w:t>
            </w:r>
          </w:p>
          <w:p w14:paraId="17395888" w14:textId="77777777" w:rsidR="004A4E60" w:rsidRPr="00E230F5" w:rsidRDefault="004A4E60" w:rsidP="00881424">
            <w:r>
              <w:softHyphen/>
            </w:r>
            <w:r>
              <w:softHyphen/>
              <w:t>__</w:t>
            </w:r>
            <w:r w:rsidRPr="00E230F5">
              <w:t>__/</w:t>
            </w:r>
            <w:r>
              <w:softHyphen/>
            </w:r>
            <w:r>
              <w:softHyphen/>
              <w:t>__</w:t>
            </w:r>
            <w:r w:rsidRPr="00E230F5">
              <w:t>__/</w:t>
            </w:r>
            <w:r>
              <w:softHyphen/>
            </w:r>
            <w:r>
              <w:softHyphen/>
              <w:t>__</w:t>
            </w:r>
            <w:r w:rsidRPr="00E230F5">
              <w:t>__</w:t>
            </w:r>
          </w:p>
        </w:tc>
        <w:tc>
          <w:tcPr>
            <w:tcW w:w="2977" w:type="dxa"/>
            <w:gridSpan w:val="5"/>
            <w:shd w:val="clear" w:color="auto" w:fill="D0CECE" w:themeFill="background2" w:themeFillShade="E6"/>
          </w:tcPr>
          <w:p w14:paraId="0E060D43" w14:textId="77777777" w:rsidR="004A4E60" w:rsidRPr="0066455C" w:rsidRDefault="004A4E60" w:rsidP="00881424">
            <w:pPr>
              <w:rPr>
                <w:b/>
                <w:i/>
              </w:rPr>
            </w:pPr>
            <w:bookmarkStart w:id="56" w:name="_Toc33451447"/>
            <w:r>
              <w:rPr>
                <w:b/>
                <w:i/>
              </w:rPr>
              <w:t>Student</w:t>
            </w:r>
            <w:r w:rsidRPr="0066455C">
              <w:rPr>
                <w:b/>
                <w:i/>
              </w:rPr>
              <w:t xml:space="preserve"> Signature:</w:t>
            </w:r>
            <w:bookmarkEnd w:id="56"/>
          </w:p>
        </w:tc>
        <w:tc>
          <w:tcPr>
            <w:tcW w:w="3092" w:type="dxa"/>
            <w:gridSpan w:val="4"/>
            <w:shd w:val="clear" w:color="auto" w:fill="D0CECE" w:themeFill="background2" w:themeFillShade="E6"/>
          </w:tcPr>
          <w:p w14:paraId="19376B21" w14:textId="77777777" w:rsidR="004A4E60" w:rsidRPr="00E230F5" w:rsidRDefault="004A4E60" w:rsidP="00881424">
            <w:r w:rsidRPr="00852F5E">
              <w:rPr>
                <w:i/>
                <w:szCs w:val="24"/>
              </w:rPr>
              <w:t>Practice Supervisor</w:t>
            </w:r>
            <w:r>
              <w:rPr>
                <w:i/>
                <w:szCs w:val="24"/>
              </w:rPr>
              <w:t xml:space="preserve"> and/or Assessor</w:t>
            </w:r>
            <w:r w:rsidRPr="00852F5E">
              <w:rPr>
                <w:i/>
                <w:szCs w:val="24"/>
              </w:rPr>
              <w:t xml:space="preserve"> Signature:</w:t>
            </w:r>
          </w:p>
        </w:tc>
      </w:tr>
      <w:tr w:rsidR="004A4E60" w:rsidRPr="003E01C8" w14:paraId="580A08A2" w14:textId="77777777" w:rsidTr="007F2B84">
        <w:tc>
          <w:tcPr>
            <w:tcW w:w="9356" w:type="dxa"/>
            <w:gridSpan w:val="16"/>
            <w:tcBorders>
              <w:bottom w:val="single" w:sz="4" w:space="0" w:color="auto"/>
            </w:tcBorders>
            <w:shd w:val="clear" w:color="auto" w:fill="E7E6E6"/>
          </w:tcPr>
          <w:p w14:paraId="1D1F9D08" w14:textId="77777777" w:rsidR="004A4E60" w:rsidRPr="000A184C" w:rsidRDefault="004A4E60" w:rsidP="007F2B84">
            <w:pPr>
              <w:spacing w:before="120" w:after="120"/>
              <w:rPr>
                <w:b/>
                <w:bCs/>
              </w:rPr>
            </w:pPr>
            <w:r w:rsidRPr="003E01C8">
              <w:lastRenderedPageBreak/>
              <w:br w:type="page"/>
            </w:r>
            <w:r w:rsidRPr="000A184C">
              <w:rPr>
                <w:b/>
                <w:bCs/>
              </w:rPr>
              <w:t>Student Reflection on S</w:t>
            </w:r>
            <w:r>
              <w:rPr>
                <w:b/>
                <w:bCs/>
              </w:rPr>
              <w:t>ervice</w:t>
            </w:r>
            <w:r w:rsidRPr="000A184C">
              <w:rPr>
                <w:b/>
                <w:bCs/>
              </w:rPr>
              <w:t xml:space="preserve"> User / Carer Feedback </w:t>
            </w:r>
          </w:p>
          <w:p w14:paraId="60D7F620" w14:textId="77777777" w:rsidR="004A4E60" w:rsidRPr="003E01C8" w:rsidRDefault="004A4E60" w:rsidP="007F2B84">
            <w:pPr>
              <w:spacing w:before="120" w:after="120"/>
              <w:rPr>
                <w:color w:val="000000"/>
              </w:rPr>
            </w:pPr>
            <w:r>
              <w:rPr>
                <w:b/>
                <w:bCs/>
              </w:rPr>
              <w:t>PART 2</w:t>
            </w:r>
            <w:r w:rsidRPr="000A184C">
              <w:rPr>
                <w:b/>
                <w:bCs/>
              </w:rPr>
              <w:t xml:space="preserve">: </w:t>
            </w:r>
            <w:r>
              <w:rPr>
                <w:b/>
                <w:bCs/>
              </w:rPr>
              <w:t>PLE 2c</w:t>
            </w:r>
          </w:p>
        </w:tc>
      </w:tr>
      <w:tr w:rsidR="004A4E60" w:rsidRPr="003E01C8" w14:paraId="744D21AE" w14:textId="77777777" w:rsidTr="007F2B84">
        <w:tblPrEx>
          <w:tblLook w:val="04A0" w:firstRow="1" w:lastRow="0" w:firstColumn="1" w:lastColumn="0" w:noHBand="0" w:noVBand="1"/>
        </w:tblPrEx>
        <w:trPr>
          <w:trHeight w:val="3047"/>
        </w:trPr>
        <w:tc>
          <w:tcPr>
            <w:tcW w:w="9356" w:type="dxa"/>
            <w:gridSpan w:val="16"/>
          </w:tcPr>
          <w:p w14:paraId="13FA14FB" w14:textId="77777777" w:rsidR="004A4E60" w:rsidRPr="003E01C8" w:rsidRDefault="004A4E60" w:rsidP="007F2B84">
            <w:r w:rsidRPr="003E01C8">
              <w:t>Please note any other forms of service user/carer feedback (</w:t>
            </w:r>
            <w:proofErr w:type="spellStart"/>
            <w:r w:rsidRPr="003E01C8">
              <w:t>eg</w:t>
            </w:r>
            <w:proofErr w:type="spellEnd"/>
            <w:r w:rsidRPr="003E01C8">
              <w:t xml:space="preserve"> cards, letters, emails). </w:t>
            </w:r>
            <w:r w:rsidRPr="003E01C8">
              <w:rPr>
                <w:i/>
              </w:rPr>
              <w:t>Please ensure anonymity is maintained</w:t>
            </w:r>
          </w:p>
          <w:p w14:paraId="7C03AAC3" w14:textId="77777777" w:rsidR="004A4E60" w:rsidRPr="003E01C8" w:rsidRDefault="004A4E60" w:rsidP="007F2B84"/>
          <w:p w14:paraId="33BAE2EB" w14:textId="77777777" w:rsidR="004A4E60" w:rsidRPr="003E01C8" w:rsidRDefault="004A4E60" w:rsidP="007F2B84"/>
          <w:p w14:paraId="23A01063" w14:textId="77777777" w:rsidR="004A4E60" w:rsidRPr="003E01C8" w:rsidRDefault="004A4E60" w:rsidP="007F2B84"/>
          <w:p w14:paraId="4EA17696" w14:textId="77777777" w:rsidR="004A4E60" w:rsidRPr="003E01C8" w:rsidRDefault="004A4E60" w:rsidP="007F2B84"/>
          <w:p w14:paraId="234F436B" w14:textId="77777777" w:rsidR="004A4E60" w:rsidRPr="003E01C8" w:rsidRDefault="004A4E60" w:rsidP="007F2B84"/>
          <w:p w14:paraId="32DA1B11" w14:textId="77777777" w:rsidR="004A4E60" w:rsidRPr="003E01C8" w:rsidRDefault="004A4E60" w:rsidP="007F2B84"/>
        </w:tc>
      </w:tr>
      <w:tr w:rsidR="004A4E60" w:rsidRPr="003E01C8" w14:paraId="43C8825B" w14:textId="77777777" w:rsidTr="007F2B84">
        <w:tblPrEx>
          <w:tblLook w:val="04A0" w:firstRow="1" w:lastRow="0" w:firstColumn="1" w:lastColumn="0" w:noHBand="0" w:noVBand="1"/>
        </w:tblPrEx>
        <w:tc>
          <w:tcPr>
            <w:tcW w:w="9356" w:type="dxa"/>
            <w:gridSpan w:val="16"/>
          </w:tcPr>
          <w:p w14:paraId="4E120D7E" w14:textId="77777777" w:rsidR="004A4E60" w:rsidRPr="003E01C8" w:rsidRDefault="004A4E60" w:rsidP="007F2B84">
            <w:r w:rsidRPr="003E01C8">
              <w:t>Use the box below to record your thoughts and feelings on all service user/carer feedback received:</w:t>
            </w:r>
          </w:p>
          <w:p w14:paraId="259C693A" w14:textId="77777777" w:rsidR="004A4E60" w:rsidRPr="003E01C8" w:rsidRDefault="004A4E60" w:rsidP="007F2B84"/>
          <w:p w14:paraId="7C7D905C" w14:textId="77777777" w:rsidR="004A4E60" w:rsidRPr="003E01C8" w:rsidRDefault="004A4E60" w:rsidP="007F2B84"/>
          <w:p w14:paraId="781825C2" w14:textId="77777777" w:rsidR="004A4E60" w:rsidRPr="003E01C8" w:rsidRDefault="004A4E60" w:rsidP="007F2B84"/>
          <w:p w14:paraId="516D8BEC" w14:textId="77777777" w:rsidR="004A4E60" w:rsidRPr="003E01C8" w:rsidRDefault="004A4E60" w:rsidP="007F2B84"/>
          <w:p w14:paraId="729DADBB" w14:textId="77777777" w:rsidR="004A4E60" w:rsidRPr="003E01C8" w:rsidRDefault="004A4E60" w:rsidP="007F2B84"/>
          <w:p w14:paraId="261EC656" w14:textId="77777777" w:rsidR="004A4E60" w:rsidRPr="003E01C8" w:rsidRDefault="004A4E60" w:rsidP="007F2B84"/>
          <w:p w14:paraId="05AB9E33" w14:textId="77777777" w:rsidR="004A4E60" w:rsidRPr="003E01C8" w:rsidRDefault="004A4E60" w:rsidP="007F2B84"/>
          <w:p w14:paraId="23E0AC8C" w14:textId="77777777" w:rsidR="004A4E60" w:rsidRPr="003E01C8" w:rsidRDefault="004A4E60" w:rsidP="007F2B84"/>
          <w:p w14:paraId="7D483C2A" w14:textId="77777777" w:rsidR="004A4E60" w:rsidRPr="003E01C8" w:rsidRDefault="004A4E60" w:rsidP="007F2B84"/>
          <w:p w14:paraId="57391822" w14:textId="77777777" w:rsidR="004A4E60" w:rsidRPr="003E01C8" w:rsidRDefault="004A4E60" w:rsidP="007F2B84"/>
          <w:p w14:paraId="445FBA60" w14:textId="77777777" w:rsidR="004A4E60" w:rsidRPr="003E01C8" w:rsidRDefault="004A4E60" w:rsidP="007F2B84"/>
          <w:p w14:paraId="277DCF8A" w14:textId="77777777" w:rsidR="004A4E60" w:rsidRPr="003E01C8" w:rsidRDefault="004A4E60" w:rsidP="007F2B84"/>
          <w:p w14:paraId="208FB2BB" w14:textId="77777777" w:rsidR="004A4E60" w:rsidRPr="003E01C8" w:rsidRDefault="004A4E60" w:rsidP="007F2B84"/>
        </w:tc>
      </w:tr>
      <w:tr w:rsidR="004A4E60" w:rsidRPr="003E01C8" w14:paraId="03C9ADB3" w14:textId="77777777" w:rsidTr="007F2B84">
        <w:tblPrEx>
          <w:tblLook w:val="04A0" w:firstRow="1" w:lastRow="0" w:firstColumn="1" w:lastColumn="0" w:noHBand="0" w:noVBand="1"/>
        </w:tblPrEx>
        <w:tc>
          <w:tcPr>
            <w:tcW w:w="2014" w:type="dxa"/>
            <w:gridSpan w:val="3"/>
            <w:shd w:val="clear" w:color="auto" w:fill="E7E6E6"/>
          </w:tcPr>
          <w:p w14:paraId="7E3DAF67" w14:textId="77777777" w:rsidR="004A4E60" w:rsidRPr="003E01C8" w:rsidRDefault="004A4E60" w:rsidP="007F2B84">
            <w:r w:rsidRPr="003E01C8">
              <w:t xml:space="preserve">Date </w:t>
            </w:r>
          </w:p>
          <w:p w14:paraId="1F7EF429" w14:textId="77777777" w:rsidR="004A4E60" w:rsidRPr="003E01C8" w:rsidRDefault="004A4E60" w:rsidP="007F2B84">
            <w:r w:rsidRPr="003E01C8">
              <w:t>____/</w:t>
            </w:r>
            <w:r w:rsidRPr="003E01C8">
              <w:softHyphen/>
            </w:r>
            <w:r w:rsidRPr="003E01C8">
              <w:softHyphen/>
              <w:t>____/</w:t>
            </w:r>
            <w:r w:rsidRPr="003E01C8">
              <w:softHyphen/>
            </w:r>
            <w:r w:rsidRPr="003E01C8">
              <w:softHyphen/>
              <w:t>____</w:t>
            </w:r>
          </w:p>
        </w:tc>
        <w:tc>
          <w:tcPr>
            <w:tcW w:w="3544" w:type="dxa"/>
            <w:gridSpan w:val="7"/>
            <w:shd w:val="clear" w:color="auto" w:fill="E7E6E6"/>
          </w:tcPr>
          <w:p w14:paraId="6469988B" w14:textId="77777777" w:rsidR="004A4E60" w:rsidRPr="003E01C8" w:rsidRDefault="004A4E60" w:rsidP="007F2B84">
            <w:r w:rsidRPr="003E01C8">
              <w:t>Student Signature:</w:t>
            </w:r>
          </w:p>
        </w:tc>
        <w:tc>
          <w:tcPr>
            <w:tcW w:w="3798" w:type="dxa"/>
            <w:gridSpan w:val="6"/>
            <w:shd w:val="clear" w:color="auto" w:fill="E7E6E6"/>
          </w:tcPr>
          <w:p w14:paraId="420DE98F" w14:textId="77777777" w:rsidR="004A4E60" w:rsidRPr="003E01C8" w:rsidRDefault="004A4E60" w:rsidP="007F2B84">
            <w:r w:rsidRPr="003E01C8">
              <w:t>Practice Supervisor and/or Assessor Signature:</w:t>
            </w:r>
          </w:p>
          <w:p w14:paraId="2AC5DD5B" w14:textId="77777777" w:rsidR="004A4E60" w:rsidRPr="003E01C8" w:rsidRDefault="004A4E60" w:rsidP="007F2B84"/>
        </w:tc>
      </w:tr>
      <w:tr w:rsidR="004A4E60" w:rsidRPr="003E01C8" w14:paraId="470297C0" w14:textId="77777777" w:rsidTr="007F2B84">
        <w:trPr>
          <w:gridBefore w:val="1"/>
          <w:wBefore w:w="34" w:type="dxa"/>
        </w:trPr>
        <w:tc>
          <w:tcPr>
            <w:tcW w:w="9322" w:type="dxa"/>
            <w:gridSpan w:val="15"/>
            <w:tcBorders>
              <w:top w:val="single" w:sz="4" w:space="0" w:color="auto"/>
              <w:bottom w:val="single" w:sz="4" w:space="0" w:color="auto"/>
            </w:tcBorders>
            <w:shd w:val="clear" w:color="auto" w:fill="E7E6E6"/>
          </w:tcPr>
          <w:p w14:paraId="6B1963FF" w14:textId="77777777" w:rsidR="004A4E60" w:rsidRPr="000A184C" w:rsidRDefault="004A4E60" w:rsidP="007F2B84">
            <w:pPr>
              <w:spacing w:before="120" w:after="120"/>
              <w:rPr>
                <w:b/>
                <w:bCs/>
              </w:rPr>
            </w:pPr>
            <w:r w:rsidRPr="003E01C8">
              <w:lastRenderedPageBreak/>
              <w:br w:type="page"/>
            </w:r>
            <w:r w:rsidRPr="003E01C8">
              <w:br w:type="page"/>
            </w:r>
            <w:r w:rsidRPr="000A184C">
              <w:rPr>
                <w:b/>
                <w:bCs/>
              </w:rPr>
              <w:t>FEEDBACK FROM ADDITIONAL LEARNING OPPORTUNITIES</w:t>
            </w:r>
          </w:p>
          <w:p w14:paraId="481E21C7" w14:textId="77777777" w:rsidR="004A4E60" w:rsidRPr="003E01C8" w:rsidRDefault="004A4E60" w:rsidP="007F2B84">
            <w:pPr>
              <w:spacing w:before="120" w:after="120"/>
              <w:rPr>
                <w:color w:val="000000"/>
              </w:rPr>
            </w:pPr>
            <w:r>
              <w:rPr>
                <w:b/>
                <w:bCs/>
              </w:rPr>
              <w:t>PART 2</w:t>
            </w:r>
            <w:r w:rsidRPr="000A184C">
              <w:rPr>
                <w:b/>
                <w:bCs/>
              </w:rPr>
              <w:t xml:space="preserve">: </w:t>
            </w:r>
            <w:r>
              <w:rPr>
                <w:b/>
                <w:bCs/>
              </w:rPr>
              <w:t>PLE 2c</w:t>
            </w:r>
          </w:p>
        </w:tc>
      </w:tr>
      <w:tr w:rsidR="004A4E60" w:rsidRPr="003E01C8" w14:paraId="4F3A6A39" w14:textId="77777777" w:rsidTr="007F2B84">
        <w:tblPrEx>
          <w:tblLook w:val="04A0" w:firstRow="1" w:lastRow="0" w:firstColumn="1" w:lastColumn="0" w:noHBand="0" w:noVBand="1"/>
        </w:tblPrEx>
        <w:trPr>
          <w:gridBefore w:val="1"/>
          <w:wBefore w:w="34" w:type="dxa"/>
          <w:trHeight w:val="941"/>
        </w:trPr>
        <w:tc>
          <w:tcPr>
            <w:tcW w:w="4661" w:type="dxa"/>
            <w:gridSpan w:val="7"/>
          </w:tcPr>
          <w:p w14:paraId="49846D07" w14:textId="77777777" w:rsidR="004A4E60" w:rsidRPr="003E01C8" w:rsidRDefault="004A4E60" w:rsidP="007F2B84">
            <w:pPr>
              <w:rPr>
                <w:szCs w:val="24"/>
              </w:rPr>
            </w:pPr>
            <w:r w:rsidRPr="003E01C8">
              <w:br w:type="page"/>
              <w:t>Student Name</w:t>
            </w:r>
          </w:p>
        </w:tc>
        <w:tc>
          <w:tcPr>
            <w:tcW w:w="4661" w:type="dxa"/>
            <w:gridSpan w:val="8"/>
          </w:tcPr>
          <w:p w14:paraId="78577BEF" w14:textId="77777777" w:rsidR="004A4E60" w:rsidRPr="003E01C8" w:rsidRDefault="004A4E60" w:rsidP="007F2B84">
            <w:pPr>
              <w:rPr>
                <w:szCs w:val="24"/>
              </w:rPr>
            </w:pPr>
            <w:r w:rsidRPr="003E01C8">
              <w:t>Intake</w:t>
            </w:r>
          </w:p>
        </w:tc>
      </w:tr>
      <w:tr w:rsidR="004A4E60" w:rsidRPr="003E01C8" w14:paraId="305D08BC" w14:textId="77777777" w:rsidTr="007F2B84">
        <w:tblPrEx>
          <w:tblLook w:val="04A0" w:firstRow="1" w:lastRow="0" w:firstColumn="1" w:lastColumn="0" w:noHBand="0" w:noVBand="1"/>
        </w:tblPrEx>
        <w:trPr>
          <w:gridBefore w:val="1"/>
          <w:wBefore w:w="34" w:type="dxa"/>
          <w:trHeight w:val="941"/>
        </w:trPr>
        <w:tc>
          <w:tcPr>
            <w:tcW w:w="4661" w:type="dxa"/>
            <w:gridSpan w:val="7"/>
          </w:tcPr>
          <w:p w14:paraId="0F09E3DA" w14:textId="77777777" w:rsidR="004A4E60" w:rsidRPr="003E01C8" w:rsidRDefault="004A4E60" w:rsidP="007F2B84">
            <w:pPr>
              <w:rPr>
                <w:szCs w:val="24"/>
              </w:rPr>
            </w:pPr>
            <w:r w:rsidRPr="003E01C8">
              <w:t>Student ID</w:t>
            </w:r>
          </w:p>
        </w:tc>
        <w:tc>
          <w:tcPr>
            <w:tcW w:w="4661" w:type="dxa"/>
            <w:gridSpan w:val="8"/>
          </w:tcPr>
          <w:p w14:paraId="0976DF31" w14:textId="77777777" w:rsidR="004A4E60" w:rsidRPr="003E01C8" w:rsidRDefault="004A4E60" w:rsidP="007F2B84">
            <w:pPr>
              <w:rPr>
                <w:szCs w:val="24"/>
              </w:rPr>
            </w:pPr>
            <w:r w:rsidRPr="003E01C8">
              <w:t>Year</w:t>
            </w:r>
          </w:p>
        </w:tc>
      </w:tr>
      <w:tr w:rsidR="004A4E60" w:rsidRPr="003E01C8" w14:paraId="1F9BCC0F" w14:textId="77777777" w:rsidTr="007F2B84">
        <w:tblPrEx>
          <w:tblLook w:val="04A0" w:firstRow="1" w:lastRow="0" w:firstColumn="1" w:lastColumn="0" w:noHBand="0" w:noVBand="1"/>
        </w:tblPrEx>
        <w:trPr>
          <w:gridBefore w:val="1"/>
          <w:wBefore w:w="34" w:type="dxa"/>
          <w:trHeight w:val="890"/>
        </w:trPr>
        <w:tc>
          <w:tcPr>
            <w:tcW w:w="4661" w:type="dxa"/>
            <w:gridSpan w:val="7"/>
          </w:tcPr>
          <w:p w14:paraId="7C24D508" w14:textId="77777777" w:rsidR="004A4E60" w:rsidRPr="003E01C8" w:rsidRDefault="004A4E60" w:rsidP="007F2B84">
            <w:r w:rsidRPr="003E01C8">
              <w:t>Name of Placement</w:t>
            </w:r>
          </w:p>
        </w:tc>
        <w:tc>
          <w:tcPr>
            <w:tcW w:w="4661" w:type="dxa"/>
            <w:gridSpan w:val="8"/>
          </w:tcPr>
          <w:p w14:paraId="2C0D91B6" w14:textId="77777777" w:rsidR="004A4E60" w:rsidRPr="003E01C8" w:rsidRDefault="004A4E60" w:rsidP="007F2B84">
            <w:r w:rsidRPr="003E01C8">
              <w:t>Practice Supervisor</w:t>
            </w:r>
          </w:p>
        </w:tc>
      </w:tr>
      <w:tr w:rsidR="004A4E60" w:rsidRPr="003E01C8" w14:paraId="35F7638D" w14:textId="77777777" w:rsidTr="007F2B84">
        <w:tblPrEx>
          <w:tblLook w:val="04A0" w:firstRow="1" w:lastRow="0" w:firstColumn="1" w:lastColumn="0" w:noHBand="0" w:noVBand="1"/>
        </w:tblPrEx>
        <w:trPr>
          <w:gridBefore w:val="1"/>
          <w:wBefore w:w="34" w:type="dxa"/>
          <w:trHeight w:val="815"/>
        </w:trPr>
        <w:tc>
          <w:tcPr>
            <w:tcW w:w="9322" w:type="dxa"/>
            <w:gridSpan w:val="15"/>
          </w:tcPr>
          <w:p w14:paraId="36F0263B" w14:textId="77777777" w:rsidR="004A4E60" w:rsidRPr="003E01C8" w:rsidRDefault="004A4E60" w:rsidP="007F2B84">
            <w:r w:rsidRPr="003E01C8">
              <w:t>Name and Location of Organisation/Professional Visited:</w:t>
            </w:r>
          </w:p>
        </w:tc>
      </w:tr>
      <w:tr w:rsidR="004A4E60" w:rsidRPr="003E01C8" w14:paraId="0A7D21F9" w14:textId="77777777" w:rsidTr="007F2B84">
        <w:tblPrEx>
          <w:tblLook w:val="04A0" w:firstRow="1" w:lastRow="0" w:firstColumn="1" w:lastColumn="0" w:noHBand="0" w:noVBand="1"/>
        </w:tblPrEx>
        <w:trPr>
          <w:gridBefore w:val="1"/>
          <w:wBefore w:w="34" w:type="dxa"/>
        </w:trPr>
        <w:tc>
          <w:tcPr>
            <w:tcW w:w="9322" w:type="dxa"/>
            <w:gridSpan w:val="15"/>
          </w:tcPr>
          <w:p w14:paraId="6EB2E1F3" w14:textId="77777777" w:rsidR="004A4E60" w:rsidRPr="003E01C8" w:rsidRDefault="004A4E60" w:rsidP="007F2B84">
            <w:r w:rsidRPr="003E01C8">
              <w:rPr>
                <w:b/>
                <w:lang w:val="en-US"/>
              </w:rPr>
              <w:t xml:space="preserve">Individual overseeing student’s opportunity comments </w:t>
            </w:r>
            <w:r w:rsidRPr="003E01C8">
              <w:rPr>
                <w:lang w:val="en-US"/>
              </w:rPr>
              <w:t>– Please comment on student performance and what learning has taken place?</w:t>
            </w:r>
          </w:p>
          <w:p w14:paraId="5F931D4A" w14:textId="77777777" w:rsidR="004A4E60" w:rsidRPr="003E01C8" w:rsidRDefault="004A4E60" w:rsidP="007F2B84"/>
          <w:p w14:paraId="29D77D05" w14:textId="77777777" w:rsidR="004A4E60" w:rsidRPr="003E01C8" w:rsidRDefault="004A4E60" w:rsidP="007F2B84"/>
          <w:p w14:paraId="4AE3FA30" w14:textId="77777777" w:rsidR="004A4E60" w:rsidRPr="003E01C8" w:rsidRDefault="004A4E60" w:rsidP="007F2B84"/>
          <w:p w14:paraId="2701E752" w14:textId="77777777" w:rsidR="004A4E60" w:rsidRPr="003E01C8" w:rsidRDefault="004A4E60" w:rsidP="007F2B84"/>
          <w:p w14:paraId="0F13ED23" w14:textId="77777777" w:rsidR="004A4E60" w:rsidRPr="003E01C8" w:rsidRDefault="004A4E60" w:rsidP="007F2B84"/>
        </w:tc>
      </w:tr>
      <w:tr w:rsidR="004A4E60" w:rsidRPr="003E01C8" w14:paraId="2B5EF946" w14:textId="77777777" w:rsidTr="007F2B84">
        <w:tblPrEx>
          <w:tblLook w:val="04A0" w:firstRow="1" w:lastRow="0" w:firstColumn="1" w:lastColumn="0" w:noHBand="0" w:noVBand="1"/>
        </w:tblPrEx>
        <w:trPr>
          <w:gridBefore w:val="1"/>
          <w:wBefore w:w="34" w:type="dxa"/>
        </w:trPr>
        <w:tc>
          <w:tcPr>
            <w:tcW w:w="9322" w:type="dxa"/>
            <w:gridSpan w:val="15"/>
          </w:tcPr>
          <w:p w14:paraId="7D8D0127" w14:textId="77777777" w:rsidR="004A4E60" w:rsidRPr="003E01C8" w:rsidRDefault="004A4E60" w:rsidP="007F2B84">
            <w:pPr>
              <w:rPr>
                <w:lang w:val="en-US"/>
              </w:rPr>
            </w:pPr>
            <w:r w:rsidRPr="003E01C8">
              <w:rPr>
                <w:lang w:val="en-US"/>
              </w:rPr>
              <w:t>Print Name:                                                       Sign:</w:t>
            </w:r>
          </w:p>
          <w:p w14:paraId="2572421C" w14:textId="77777777" w:rsidR="004A4E60" w:rsidRPr="003E01C8" w:rsidDel="005A4292" w:rsidRDefault="004A4E60" w:rsidP="007F2B84">
            <w:pPr>
              <w:rPr>
                <w:lang w:val="en-US"/>
              </w:rPr>
            </w:pPr>
            <w:r w:rsidRPr="003E01C8">
              <w:rPr>
                <w:lang w:val="en-US"/>
              </w:rPr>
              <w:t>Date:</w:t>
            </w:r>
            <w:r w:rsidRPr="003E01C8">
              <w:rPr>
                <w:lang w:val="en-US"/>
              </w:rPr>
              <w:tab/>
            </w:r>
          </w:p>
        </w:tc>
      </w:tr>
      <w:tr w:rsidR="004A4E60" w:rsidRPr="003E01C8" w14:paraId="70A0CBF8" w14:textId="77777777" w:rsidTr="007F2B84">
        <w:tblPrEx>
          <w:tblLook w:val="04A0" w:firstRow="1" w:lastRow="0" w:firstColumn="1" w:lastColumn="0" w:noHBand="0" w:noVBand="1"/>
        </w:tblPrEx>
        <w:trPr>
          <w:gridBefore w:val="1"/>
          <w:wBefore w:w="34" w:type="dxa"/>
        </w:trPr>
        <w:tc>
          <w:tcPr>
            <w:tcW w:w="9322" w:type="dxa"/>
            <w:gridSpan w:val="15"/>
          </w:tcPr>
          <w:p w14:paraId="758DC8BE" w14:textId="77777777" w:rsidR="004A4E60" w:rsidRPr="003E01C8" w:rsidRDefault="004A4E60" w:rsidP="007F2B84">
            <w:pPr>
              <w:rPr>
                <w:b/>
                <w:lang w:val="en-US"/>
              </w:rPr>
            </w:pPr>
            <w:r w:rsidRPr="003E01C8">
              <w:rPr>
                <w:b/>
                <w:lang w:val="en-US"/>
              </w:rPr>
              <w:t xml:space="preserve">Student reflection </w:t>
            </w:r>
            <w:r w:rsidRPr="003E01C8">
              <w:rPr>
                <w:lang w:val="en-US"/>
              </w:rPr>
              <w:t>- please reflect on what you have learned?</w:t>
            </w:r>
          </w:p>
          <w:p w14:paraId="5B5B2AD1" w14:textId="77777777" w:rsidR="004A4E60" w:rsidRPr="003E01C8" w:rsidRDefault="004A4E60" w:rsidP="007F2B84"/>
          <w:p w14:paraId="53866F43" w14:textId="77777777" w:rsidR="004A4E60" w:rsidRPr="003E01C8" w:rsidRDefault="004A4E60" w:rsidP="007F2B84"/>
          <w:p w14:paraId="67674749" w14:textId="77777777" w:rsidR="004A4E60" w:rsidRPr="003E01C8" w:rsidRDefault="004A4E60" w:rsidP="007F2B84"/>
          <w:p w14:paraId="0026B595" w14:textId="77777777" w:rsidR="004A4E60" w:rsidRPr="003E01C8" w:rsidRDefault="004A4E60" w:rsidP="007F2B84"/>
          <w:p w14:paraId="6810C47B" w14:textId="77777777" w:rsidR="004A4E60" w:rsidRDefault="004A4E60" w:rsidP="007F2B84"/>
          <w:p w14:paraId="664E9B18" w14:textId="77777777" w:rsidR="004A4E60" w:rsidRPr="003E01C8" w:rsidRDefault="004A4E60" w:rsidP="007F2B84"/>
        </w:tc>
      </w:tr>
      <w:tr w:rsidR="004A4E60" w:rsidRPr="003E01C8" w14:paraId="07DF9808" w14:textId="77777777" w:rsidTr="007F2B84">
        <w:tblPrEx>
          <w:tblLook w:val="04A0" w:firstRow="1" w:lastRow="0" w:firstColumn="1" w:lastColumn="0" w:noHBand="0" w:noVBand="1"/>
        </w:tblPrEx>
        <w:trPr>
          <w:gridBefore w:val="1"/>
          <w:wBefore w:w="34" w:type="dxa"/>
          <w:trHeight w:val="525"/>
        </w:trPr>
        <w:tc>
          <w:tcPr>
            <w:tcW w:w="9322" w:type="dxa"/>
            <w:gridSpan w:val="15"/>
            <w:tcBorders>
              <w:bottom w:val="single" w:sz="4" w:space="0" w:color="auto"/>
            </w:tcBorders>
          </w:tcPr>
          <w:p w14:paraId="63BDEAA5" w14:textId="77777777" w:rsidR="004A4E60" w:rsidRPr="003E01C8" w:rsidRDefault="004A4E60" w:rsidP="007F2B84">
            <w:pPr>
              <w:rPr>
                <w:lang w:val="en-US"/>
              </w:rPr>
            </w:pPr>
            <w:r w:rsidRPr="003E01C8">
              <w:rPr>
                <w:lang w:val="en-US"/>
              </w:rPr>
              <w:t>Date:</w:t>
            </w:r>
          </w:p>
        </w:tc>
      </w:tr>
      <w:tr w:rsidR="004A4E60" w:rsidRPr="003E01C8" w14:paraId="2A6E37A0" w14:textId="77777777" w:rsidTr="007F2B84">
        <w:tblPrEx>
          <w:tblLook w:val="04A0" w:firstRow="1" w:lastRow="0" w:firstColumn="1" w:lastColumn="0" w:noHBand="0" w:noVBand="1"/>
        </w:tblPrEx>
        <w:trPr>
          <w:gridBefore w:val="1"/>
          <w:wBefore w:w="34" w:type="dxa"/>
          <w:trHeight w:val="525"/>
        </w:trPr>
        <w:tc>
          <w:tcPr>
            <w:tcW w:w="9322" w:type="dxa"/>
            <w:gridSpan w:val="15"/>
            <w:tcBorders>
              <w:bottom w:val="single" w:sz="4" w:space="0" w:color="auto"/>
            </w:tcBorders>
          </w:tcPr>
          <w:p w14:paraId="27D82773" w14:textId="77777777" w:rsidR="004A4E60" w:rsidRPr="003E01C8" w:rsidRDefault="004A4E60" w:rsidP="007F2B84">
            <w:pPr>
              <w:rPr>
                <w:lang w:val="en-US"/>
              </w:rPr>
            </w:pPr>
            <w:r w:rsidRPr="003E01C8">
              <w:rPr>
                <w:lang w:val="en-US"/>
              </w:rPr>
              <w:t>Student signature:</w:t>
            </w:r>
          </w:p>
        </w:tc>
      </w:tr>
      <w:tr w:rsidR="004A4E60" w:rsidRPr="003E01C8" w14:paraId="6B44565A" w14:textId="77777777" w:rsidTr="007F2B84">
        <w:trPr>
          <w:gridBefore w:val="1"/>
          <w:wBefore w:w="34" w:type="dxa"/>
        </w:trPr>
        <w:tc>
          <w:tcPr>
            <w:tcW w:w="9322" w:type="dxa"/>
            <w:gridSpan w:val="15"/>
            <w:tcBorders>
              <w:top w:val="single" w:sz="4" w:space="0" w:color="auto"/>
              <w:bottom w:val="single" w:sz="4" w:space="0" w:color="auto"/>
            </w:tcBorders>
            <w:shd w:val="clear" w:color="auto" w:fill="E7E6E6"/>
          </w:tcPr>
          <w:p w14:paraId="6158CE96" w14:textId="77777777" w:rsidR="004A4E60" w:rsidRPr="000A184C" w:rsidRDefault="004A4E60" w:rsidP="007F2B84">
            <w:pPr>
              <w:rPr>
                <w:b/>
                <w:bCs/>
              </w:rPr>
            </w:pPr>
            <w:r w:rsidRPr="003E01C8">
              <w:lastRenderedPageBreak/>
              <w:br w:type="page"/>
            </w:r>
            <w:r w:rsidRPr="000A184C">
              <w:rPr>
                <w:b/>
                <w:bCs/>
              </w:rPr>
              <w:t>ADDITIONAL NOTES</w:t>
            </w:r>
          </w:p>
          <w:p w14:paraId="26FA4C0D" w14:textId="77777777" w:rsidR="004A4E60" w:rsidRPr="003E01C8" w:rsidRDefault="004A4E60" w:rsidP="007F2B84">
            <w:pPr>
              <w:rPr>
                <w:color w:val="000000"/>
              </w:rPr>
            </w:pPr>
            <w:r>
              <w:rPr>
                <w:b/>
                <w:bCs/>
              </w:rPr>
              <w:t>PART 2</w:t>
            </w:r>
            <w:r w:rsidRPr="000A184C">
              <w:rPr>
                <w:b/>
                <w:bCs/>
              </w:rPr>
              <w:t xml:space="preserve">: </w:t>
            </w:r>
            <w:r>
              <w:rPr>
                <w:b/>
                <w:bCs/>
              </w:rPr>
              <w:t>PLE 2c</w:t>
            </w:r>
          </w:p>
        </w:tc>
      </w:tr>
      <w:tr w:rsidR="004A4E60" w:rsidRPr="003E01C8" w14:paraId="54955041" w14:textId="77777777" w:rsidTr="007F2B84">
        <w:tblPrEx>
          <w:tblLook w:val="04A0" w:firstRow="1" w:lastRow="0" w:firstColumn="1" w:lastColumn="0" w:noHBand="0" w:noVBand="1"/>
        </w:tblPrEx>
        <w:trPr>
          <w:gridBefore w:val="1"/>
          <w:wBefore w:w="34" w:type="dxa"/>
        </w:trPr>
        <w:tc>
          <w:tcPr>
            <w:tcW w:w="959" w:type="dxa"/>
            <w:vAlign w:val="center"/>
          </w:tcPr>
          <w:p w14:paraId="37B1AD69" w14:textId="77777777" w:rsidR="004A4E60" w:rsidRPr="000A184C" w:rsidRDefault="004A4E60" w:rsidP="007F2B84">
            <w:pPr>
              <w:rPr>
                <w:b/>
                <w:bCs/>
              </w:rPr>
            </w:pPr>
            <w:r w:rsidRPr="000A184C">
              <w:rPr>
                <w:b/>
                <w:bCs/>
              </w:rPr>
              <w:t>Date</w:t>
            </w:r>
          </w:p>
        </w:tc>
        <w:tc>
          <w:tcPr>
            <w:tcW w:w="1134" w:type="dxa"/>
            <w:gridSpan w:val="2"/>
            <w:vAlign w:val="center"/>
          </w:tcPr>
          <w:p w14:paraId="36567295" w14:textId="77777777" w:rsidR="004A4E60" w:rsidRPr="000A184C" w:rsidRDefault="004A4E60" w:rsidP="007F2B84">
            <w:pPr>
              <w:rPr>
                <w:b/>
                <w:bCs/>
              </w:rPr>
            </w:pPr>
            <w:r w:rsidRPr="000A184C">
              <w:rPr>
                <w:b/>
                <w:bCs/>
              </w:rPr>
              <w:t>Time</w:t>
            </w:r>
          </w:p>
        </w:tc>
        <w:tc>
          <w:tcPr>
            <w:tcW w:w="5386" w:type="dxa"/>
            <w:gridSpan w:val="9"/>
            <w:vAlign w:val="center"/>
          </w:tcPr>
          <w:p w14:paraId="2D768503" w14:textId="77777777" w:rsidR="004A4E60" w:rsidRPr="000A184C" w:rsidRDefault="004A4E60" w:rsidP="007F2B84">
            <w:pPr>
              <w:rPr>
                <w:b/>
                <w:bCs/>
              </w:rPr>
            </w:pPr>
            <w:r w:rsidRPr="000A184C">
              <w:rPr>
                <w:b/>
                <w:bCs/>
              </w:rPr>
              <w:t>Detail</w:t>
            </w:r>
          </w:p>
        </w:tc>
        <w:tc>
          <w:tcPr>
            <w:tcW w:w="1843" w:type="dxa"/>
            <w:gridSpan w:val="3"/>
            <w:vAlign w:val="center"/>
          </w:tcPr>
          <w:p w14:paraId="36D9977C" w14:textId="77777777" w:rsidR="004A4E60" w:rsidRPr="000A184C" w:rsidRDefault="004A4E60" w:rsidP="007F2B84">
            <w:pPr>
              <w:rPr>
                <w:b/>
                <w:bCs/>
              </w:rPr>
            </w:pPr>
            <w:r w:rsidRPr="000A184C">
              <w:rPr>
                <w:b/>
                <w:bCs/>
              </w:rPr>
              <w:t>Signature</w:t>
            </w:r>
          </w:p>
        </w:tc>
      </w:tr>
      <w:tr w:rsidR="004A4E60" w:rsidRPr="003E01C8" w14:paraId="11BE5336" w14:textId="77777777" w:rsidTr="007F2B84">
        <w:tblPrEx>
          <w:tblLook w:val="04A0" w:firstRow="1" w:lastRow="0" w:firstColumn="1" w:lastColumn="0" w:noHBand="0" w:noVBand="1"/>
        </w:tblPrEx>
        <w:trPr>
          <w:gridBefore w:val="1"/>
          <w:wBefore w:w="34" w:type="dxa"/>
        </w:trPr>
        <w:tc>
          <w:tcPr>
            <w:tcW w:w="959" w:type="dxa"/>
          </w:tcPr>
          <w:p w14:paraId="7F34B024" w14:textId="77777777" w:rsidR="004A4E60" w:rsidRPr="003E01C8" w:rsidRDefault="004A4E60" w:rsidP="007F2B84"/>
        </w:tc>
        <w:tc>
          <w:tcPr>
            <w:tcW w:w="1134" w:type="dxa"/>
            <w:gridSpan w:val="2"/>
          </w:tcPr>
          <w:p w14:paraId="23564FD0" w14:textId="77777777" w:rsidR="004A4E60" w:rsidRPr="003E01C8" w:rsidRDefault="004A4E60" w:rsidP="007F2B84"/>
        </w:tc>
        <w:tc>
          <w:tcPr>
            <w:tcW w:w="5386" w:type="dxa"/>
            <w:gridSpan w:val="9"/>
          </w:tcPr>
          <w:p w14:paraId="4140A66B" w14:textId="77777777" w:rsidR="004A4E60" w:rsidRPr="003E01C8" w:rsidRDefault="004A4E60" w:rsidP="007F2B84">
            <w:r w:rsidRPr="003E01C8">
              <w:t>Student, Practice Supervisors, Practice Assessors, Academic Assessors can add notes to this page</w:t>
            </w:r>
          </w:p>
          <w:p w14:paraId="683D3820" w14:textId="77777777" w:rsidR="004A4E60" w:rsidRPr="003E01C8" w:rsidRDefault="004A4E60" w:rsidP="007F2B84"/>
          <w:p w14:paraId="0F9F1AFD" w14:textId="77777777" w:rsidR="004A4E60" w:rsidRPr="003E01C8" w:rsidRDefault="004A4E60" w:rsidP="007F2B84"/>
          <w:p w14:paraId="65DB1CF2" w14:textId="77777777" w:rsidR="004A4E60" w:rsidRPr="003E01C8" w:rsidRDefault="004A4E60" w:rsidP="007F2B84"/>
          <w:p w14:paraId="21F2633B" w14:textId="77777777" w:rsidR="004A4E60" w:rsidRPr="003E01C8" w:rsidRDefault="004A4E60" w:rsidP="007F2B84"/>
          <w:p w14:paraId="6AD596D0" w14:textId="77777777" w:rsidR="004A4E60" w:rsidRPr="003E01C8" w:rsidRDefault="004A4E60" w:rsidP="007F2B84"/>
          <w:p w14:paraId="1F07953D" w14:textId="77777777" w:rsidR="004A4E60" w:rsidRPr="003E01C8" w:rsidRDefault="004A4E60" w:rsidP="007F2B84"/>
          <w:p w14:paraId="00F4F964" w14:textId="77777777" w:rsidR="004A4E60" w:rsidRPr="003E01C8" w:rsidRDefault="004A4E60" w:rsidP="007F2B84"/>
          <w:p w14:paraId="51101598" w14:textId="77777777" w:rsidR="004A4E60" w:rsidRPr="003E01C8" w:rsidRDefault="004A4E60" w:rsidP="007F2B84"/>
          <w:p w14:paraId="71193EC2" w14:textId="77777777" w:rsidR="004A4E60" w:rsidRPr="003E01C8" w:rsidRDefault="004A4E60" w:rsidP="007F2B84"/>
          <w:p w14:paraId="70899C46" w14:textId="77777777" w:rsidR="004A4E60" w:rsidRPr="003E01C8" w:rsidRDefault="004A4E60" w:rsidP="007F2B84"/>
          <w:p w14:paraId="6A3D16BF" w14:textId="77777777" w:rsidR="004A4E60" w:rsidRPr="003E01C8" w:rsidRDefault="004A4E60" w:rsidP="007F2B84"/>
          <w:p w14:paraId="449E9E30" w14:textId="77777777" w:rsidR="004A4E60" w:rsidRPr="003E01C8" w:rsidRDefault="004A4E60" w:rsidP="007F2B84"/>
          <w:p w14:paraId="14277A7F" w14:textId="77777777" w:rsidR="004A4E60" w:rsidRPr="003E01C8" w:rsidRDefault="004A4E60" w:rsidP="007F2B84"/>
          <w:p w14:paraId="4993128F" w14:textId="77777777" w:rsidR="004A4E60" w:rsidRPr="003E01C8" w:rsidRDefault="004A4E60" w:rsidP="007F2B84"/>
          <w:p w14:paraId="2A3BC92C" w14:textId="77777777" w:rsidR="004A4E60" w:rsidRPr="003E01C8" w:rsidRDefault="004A4E60" w:rsidP="007F2B84"/>
          <w:p w14:paraId="52A172ED" w14:textId="77777777" w:rsidR="004A4E60" w:rsidRPr="003E01C8" w:rsidRDefault="004A4E60" w:rsidP="007F2B84"/>
          <w:p w14:paraId="16C2D50D" w14:textId="77777777" w:rsidR="004A4E60" w:rsidRPr="003E01C8" w:rsidRDefault="004A4E60" w:rsidP="007F2B84"/>
          <w:p w14:paraId="4B741D3A" w14:textId="77777777" w:rsidR="004A4E60" w:rsidRPr="003E01C8" w:rsidRDefault="004A4E60" w:rsidP="007F2B84"/>
          <w:p w14:paraId="40921B2D" w14:textId="77777777" w:rsidR="004A4E60" w:rsidRPr="003E01C8" w:rsidRDefault="004A4E60" w:rsidP="007F2B84"/>
        </w:tc>
        <w:tc>
          <w:tcPr>
            <w:tcW w:w="1843" w:type="dxa"/>
            <w:gridSpan w:val="3"/>
          </w:tcPr>
          <w:p w14:paraId="402976C6" w14:textId="77777777" w:rsidR="004A4E60" w:rsidRPr="003E01C8" w:rsidRDefault="004A4E60" w:rsidP="007F2B84"/>
        </w:tc>
      </w:tr>
    </w:tbl>
    <w:p w14:paraId="4D8B0AD2" w14:textId="77777777" w:rsidR="004A4E60" w:rsidRPr="003E01C8" w:rsidRDefault="004A4E60" w:rsidP="004A4E60">
      <w:pPr>
        <w:sectPr w:rsidR="004A4E60"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1076"/>
        <w:gridCol w:w="1530"/>
        <w:gridCol w:w="371"/>
        <w:gridCol w:w="217"/>
        <w:gridCol w:w="462"/>
        <w:gridCol w:w="126"/>
        <w:gridCol w:w="589"/>
        <w:gridCol w:w="107"/>
        <w:gridCol w:w="481"/>
        <w:gridCol w:w="588"/>
        <w:gridCol w:w="589"/>
        <w:gridCol w:w="588"/>
        <w:gridCol w:w="589"/>
        <w:gridCol w:w="33"/>
      </w:tblGrid>
      <w:tr w:rsidR="004A4E60" w:rsidRPr="003E01C8" w14:paraId="70813C0F" w14:textId="77777777" w:rsidTr="007F2B84">
        <w:trPr>
          <w:trHeight w:val="1094"/>
        </w:trPr>
        <w:tc>
          <w:tcPr>
            <w:tcW w:w="9242" w:type="dxa"/>
            <w:gridSpan w:val="15"/>
            <w:tcBorders>
              <w:top w:val="single" w:sz="4" w:space="0" w:color="auto"/>
              <w:left w:val="single" w:sz="4" w:space="0" w:color="auto"/>
              <w:bottom w:val="single" w:sz="4" w:space="0" w:color="auto"/>
              <w:right w:val="single" w:sz="4" w:space="0" w:color="auto"/>
            </w:tcBorders>
            <w:shd w:val="clear" w:color="auto" w:fill="E7E6E6"/>
          </w:tcPr>
          <w:p w14:paraId="6A2AE9B6" w14:textId="77777777" w:rsidR="004A4E60" w:rsidRPr="00A967F2" w:rsidRDefault="004A4E60" w:rsidP="007F2B84">
            <w:pPr>
              <w:rPr>
                <w:b/>
                <w:bCs/>
              </w:rPr>
            </w:pPr>
            <w:r w:rsidRPr="003E01C8">
              <w:lastRenderedPageBreak/>
              <w:br w:type="page"/>
            </w:r>
            <w:r w:rsidRPr="00A967F2">
              <w:rPr>
                <w:b/>
                <w:bCs/>
              </w:rPr>
              <w:t>Final Assessment</w:t>
            </w:r>
          </w:p>
          <w:p w14:paraId="0B54D9A4" w14:textId="77777777" w:rsidR="004A4E60" w:rsidRPr="00A967F2" w:rsidRDefault="004A4E60" w:rsidP="007F2B84">
            <w:pPr>
              <w:rPr>
                <w:b/>
                <w:bCs/>
              </w:rPr>
            </w:pPr>
            <w:r w:rsidRPr="00A967F2">
              <w:rPr>
                <w:b/>
                <w:bCs/>
              </w:rPr>
              <w:t>To be completed by PRACTICE ASSESSOR</w:t>
            </w:r>
          </w:p>
          <w:p w14:paraId="512E18FB" w14:textId="77777777" w:rsidR="004A4E60" w:rsidRPr="003E01C8" w:rsidRDefault="004A4E60" w:rsidP="007F2B84">
            <w:pPr>
              <w:rPr>
                <w:caps/>
              </w:rPr>
            </w:pPr>
            <w:r>
              <w:rPr>
                <w:b/>
                <w:bCs/>
              </w:rPr>
              <w:t>PART 2</w:t>
            </w:r>
            <w:r w:rsidRPr="00A967F2">
              <w:rPr>
                <w:b/>
                <w:bCs/>
              </w:rPr>
              <w:t xml:space="preserve">: </w:t>
            </w:r>
            <w:r>
              <w:rPr>
                <w:b/>
                <w:bCs/>
              </w:rPr>
              <w:t>PLE 2c</w:t>
            </w:r>
          </w:p>
        </w:tc>
      </w:tr>
      <w:tr w:rsidR="004A4E60" w:rsidRPr="003E01C8" w14:paraId="3D405A00"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4"/>
            <w:vMerge w:val="restart"/>
            <w:tcBorders>
              <w:top w:val="single" w:sz="4" w:space="0" w:color="auto"/>
              <w:bottom w:val="single" w:sz="4" w:space="0" w:color="auto"/>
            </w:tcBorders>
            <w:shd w:val="clear" w:color="auto" w:fill="E7E6E6"/>
          </w:tcPr>
          <w:p w14:paraId="28E9F45A" w14:textId="77777777" w:rsidR="004A4E60" w:rsidRPr="003E01C8" w:rsidRDefault="004A4E60" w:rsidP="007F2B84">
            <w:r w:rsidRPr="003E01C8">
              <w:t xml:space="preserve">Student Name: </w:t>
            </w:r>
          </w:p>
        </w:tc>
        <w:tc>
          <w:tcPr>
            <w:tcW w:w="4369" w:type="dxa"/>
            <w:gridSpan w:val="11"/>
            <w:tcBorders>
              <w:top w:val="single" w:sz="4" w:space="0" w:color="auto"/>
              <w:bottom w:val="single" w:sz="4" w:space="0" w:color="auto"/>
            </w:tcBorders>
            <w:shd w:val="clear" w:color="auto" w:fill="E7E6E6"/>
          </w:tcPr>
          <w:p w14:paraId="324FDF90" w14:textId="77777777" w:rsidR="004A4E60" w:rsidRPr="003E01C8" w:rsidRDefault="004A4E60" w:rsidP="007F2B84">
            <w:r w:rsidRPr="003E01C8">
              <w:t>Student ID:</w:t>
            </w:r>
          </w:p>
        </w:tc>
      </w:tr>
      <w:tr w:rsidR="004A4E60" w:rsidRPr="003E01C8" w14:paraId="7CDE1AB4"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4"/>
            <w:vMerge/>
            <w:shd w:val="clear" w:color="auto" w:fill="E7E6E6"/>
          </w:tcPr>
          <w:p w14:paraId="68C97ECD" w14:textId="77777777" w:rsidR="004A4E60" w:rsidRPr="003E01C8" w:rsidRDefault="004A4E60" w:rsidP="007F2B84"/>
        </w:tc>
        <w:tc>
          <w:tcPr>
            <w:tcW w:w="4369" w:type="dxa"/>
            <w:gridSpan w:val="11"/>
            <w:tcBorders>
              <w:top w:val="single" w:sz="4" w:space="0" w:color="auto"/>
              <w:bottom w:val="single" w:sz="4" w:space="0" w:color="auto"/>
            </w:tcBorders>
            <w:shd w:val="clear" w:color="auto" w:fill="E7E6E6"/>
          </w:tcPr>
          <w:p w14:paraId="15125F48" w14:textId="77777777" w:rsidR="004A4E60" w:rsidRPr="003E01C8" w:rsidRDefault="004A4E60" w:rsidP="007F2B84">
            <w:r w:rsidRPr="003E01C8">
              <w:t>Intake/Year Group:</w:t>
            </w:r>
          </w:p>
        </w:tc>
      </w:tr>
      <w:tr w:rsidR="004A4E60" w:rsidRPr="003E01C8" w14:paraId="5130982B"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15"/>
            <w:tcBorders>
              <w:bottom w:val="single" w:sz="4" w:space="0" w:color="auto"/>
            </w:tcBorders>
            <w:shd w:val="clear" w:color="auto" w:fill="FFFFFF"/>
          </w:tcPr>
          <w:p w14:paraId="6FB36B84" w14:textId="77777777" w:rsidR="004A4E60" w:rsidRPr="003E01C8" w:rsidRDefault="004A4E60" w:rsidP="007F2B84">
            <w:pPr>
              <w:rPr>
                <w:b/>
                <w:bCs/>
              </w:rPr>
            </w:pPr>
            <w:r w:rsidRPr="003E01C8">
              <w:t xml:space="preserve">The minimum level of performance for this part of the programme is </w:t>
            </w:r>
            <w:r w:rsidRPr="003E01C8">
              <w:rPr>
                <w:b/>
              </w:rPr>
              <w:t>DEPENDENT</w:t>
            </w:r>
            <w:r w:rsidRPr="003E01C8">
              <w:t>. This means that the student nurse requires continuous or frequent support from the Practice Supervisor/assessor but is developing confidence through guided participation in care. Please comment on the Platforms below:</w:t>
            </w:r>
          </w:p>
        </w:tc>
      </w:tr>
      <w:tr w:rsidR="004A4E60" w:rsidRPr="003E01C8" w14:paraId="66745BD6"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0"/>
        </w:trPr>
        <w:tc>
          <w:tcPr>
            <w:tcW w:w="9242" w:type="dxa"/>
            <w:gridSpan w:val="15"/>
            <w:tcBorders>
              <w:bottom w:val="single" w:sz="4" w:space="0" w:color="auto"/>
            </w:tcBorders>
            <w:shd w:val="clear" w:color="auto" w:fill="FFFFFF"/>
          </w:tcPr>
          <w:p w14:paraId="504A9524" w14:textId="77777777" w:rsidR="004A4E60" w:rsidRPr="002949FB" w:rsidRDefault="004A4E60" w:rsidP="007F2B84">
            <w:pPr>
              <w:rPr>
                <w:b/>
                <w:bCs/>
              </w:rPr>
            </w:pPr>
            <w:r w:rsidRPr="002949FB">
              <w:rPr>
                <w:b/>
                <w:bCs/>
              </w:rPr>
              <w:t>Platform 1: Being an accountable professional</w:t>
            </w:r>
          </w:p>
          <w:p w14:paraId="58487904" w14:textId="77777777" w:rsidR="004A4E60" w:rsidRPr="002949FB" w:rsidRDefault="004A4E60" w:rsidP="007F2B84">
            <w:pPr>
              <w:rPr>
                <w:b/>
                <w:bCs/>
              </w:rPr>
            </w:pPr>
          </w:p>
          <w:p w14:paraId="6F5780B7" w14:textId="77777777" w:rsidR="004A4E60" w:rsidRDefault="004A4E60" w:rsidP="007F2B84">
            <w:pPr>
              <w:rPr>
                <w:b/>
                <w:bCs/>
              </w:rPr>
            </w:pPr>
          </w:p>
          <w:p w14:paraId="0AF1ECC3" w14:textId="77777777" w:rsidR="004A4E60" w:rsidRPr="002949FB" w:rsidRDefault="004A4E60" w:rsidP="007F2B84">
            <w:pPr>
              <w:rPr>
                <w:b/>
                <w:bCs/>
              </w:rPr>
            </w:pPr>
          </w:p>
          <w:p w14:paraId="7E14A71D" w14:textId="77777777" w:rsidR="004A4E60" w:rsidRPr="002949FB" w:rsidRDefault="004A4E60" w:rsidP="007F2B84">
            <w:pPr>
              <w:rPr>
                <w:b/>
                <w:bCs/>
              </w:rPr>
            </w:pPr>
          </w:p>
          <w:p w14:paraId="795BFF2A" w14:textId="77777777" w:rsidR="004A4E60" w:rsidRPr="002949FB" w:rsidRDefault="004A4E60" w:rsidP="007F2B84">
            <w:pPr>
              <w:rPr>
                <w:b/>
                <w:bCs/>
              </w:rPr>
            </w:pPr>
            <w:r w:rsidRPr="002949FB">
              <w:rPr>
                <w:b/>
                <w:bCs/>
              </w:rPr>
              <w:t>Platform 2: Promoting health and preventing ill health</w:t>
            </w:r>
          </w:p>
          <w:p w14:paraId="5958E35F" w14:textId="77777777" w:rsidR="004A4E60" w:rsidRPr="002949FB" w:rsidRDefault="004A4E60" w:rsidP="007F2B84">
            <w:pPr>
              <w:rPr>
                <w:b/>
                <w:bCs/>
              </w:rPr>
            </w:pPr>
          </w:p>
          <w:p w14:paraId="421789C1" w14:textId="77777777" w:rsidR="004A4E60" w:rsidRDefault="004A4E60" w:rsidP="007F2B84">
            <w:pPr>
              <w:rPr>
                <w:b/>
                <w:bCs/>
              </w:rPr>
            </w:pPr>
          </w:p>
          <w:p w14:paraId="1C0C8D94" w14:textId="77777777" w:rsidR="004A4E60" w:rsidRPr="002949FB" w:rsidRDefault="004A4E60" w:rsidP="007F2B84">
            <w:pPr>
              <w:rPr>
                <w:b/>
                <w:bCs/>
              </w:rPr>
            </w:pPr>
          </w:p>
          <w:p w14:paraId="28A01FCA" w14:textId="77777777" w:rsidR="004A4E60" w:rsidRPr="002949FB" w:rsidRDefault="004A4E60" w:rsidP="007F2B84">
            <w:pPr>
              <w:rPr>
                <w:b/>
                <w:bCs/>
              </w:rPr>
            </w:pPr>
          </w:p>
          <w:p w14:paraId="21F044A1" w14:textId="77777777" w:rsidR="004A4E60" w:rsidRPr="002949FB" w:rsidRDefault="004A4E60" w:rsidP="007F2B84">
            <w:pPr>
              <w:rPr>
                <w:b/>
                <w:bCs/>
              </w:rPr>
            </w:pPr>
            <w:r w:rsidRPr="002949FB">
              <w:rPr>
                <w:b/>
                <w:bCs/>
              </w:rPr>
              <w:t>Platform 3: Assessing needs and planning care</w:t>
            </w:r>
          </w:p>
          <w:p w14:paraId="19858977" w14:textId="77777777" w:rsidR="004A4E60" w:rsidRPr="002949FB" w:rsidRDefault="004A4E60" w:rsidP="007F2B84">
            <w:pPr>
              <w:rPr>
                <w:b/>
                <w:bCs/>
              </w:rPr>
            </w:pPr>
          </w:p>
          <w:p w14:paraId="32F75DD1" w14:textId="77777777" w:rsidR="004A4E60" w:rsidRDefault="004A4E60" w:rsidP="007F2B84">
            <w:pPr>
              <w:rPr>
                <w:b/>
                <w:bCs/>
              </w:rPr>
            </w:pPr>
          </w:p>
          <w:p w14:paraId="56D6EE9F" w14:textId="77777777" w:rsidR="004A4E60" w:rsidRPr="002949FB" w:rsidRDefault="004A4E60" w:rsidP="007F2B84">
            <w:pPr>
              <w:rPr>
                <w:b/>
                <w:bCs/>
              </w:rPr>
            </w:pPr>
          </w:p>
          <w:p w14:paraId="0E8D1F7C" w14:textId="77777777" w:rsidR="004A4E60" w:rsidRPr="002949FB" w:rsidRDefault="004A4E60" w:rsidP="007F2B84">
            <w:pPr>
              <w:rPr>
                <w:b/>
                <w:bCs/>
              </w:rPr>
            </w:pPr>
          </w:p>
          <w:p w14:paraId="56FD83BB" w14:textId="77777777" w:rsidR="004A4E60" w:rsidRPr="002949FB" w:rsidRDefault="004A4E60" w:rsidP="007F2B84">
            <w:pPr>
              <w:rPr>
                <w:b/>
                <w:bCs/>
              </w:rPr>
            </w:pPr>
            <w:r w:rsidRPr="002949FB">
              <w:rPr>
                <w:b/>
                <w:bCs/>
              </w:rPr>
              <w:t>Platform 4: Providing and evaluating care</w:t>
            </w:r>
          </w:p>
          <w:p w14:paraId="56B372CD" w14:textId="77777777" w:rsidR="004A4E60" w:rsidRPr="002949FB" w:rsidRDefault="004A4E60" w:rsidP="007F2B84">
            <w:pPr>
              <w:rPr>
                <w:b/>
                <w:bCs/>
              </w:rPr>
            </w:pPr>
          </w:p>
          <w:p w14:paraId="3D480275" w14:textId="77777777" w:rsidR="004A4E60" w:rsidRPr="002949FB" w:rsidRDefault="004A4E60" w:rsidP="007F2B84">
            <w:pPr>
              <w:rPr>
                <w:b/>
                <w:bCs/>
              </w:rPr>
            </w:pPr>
          </w:p>
          <w:p w14:paraId="0E931022" w14:textId="77777777" w:rsidR="004A4E60" w:rsidRPr="002949FB" w:rsidRDefault="004A4E60" w:rsidP="007F2B84">
            <w:pPr>
              <w:rPr>
                <w:b/>
                <w:bCs/>
              </w:rPr>
            </w:pPr>
          </w:p>
          <w:p w14:paraId="3ADEA2B9" w14:textId="77777777" w:rsidR="004A4E60" w:rsidRPr="002949FB" w:rsidRDefault="004A4E60" w:rsidP="007F2B84">
            <w:pPr>
              <w:rPr>
                <w:b/>
                <w:bCs/>
              </w:rPr>
            </w:pPr>
            <w:r w:rsidRPr="002949FB">
              <w:rPr>
                <w:b/>
                <w:bCs/>
              </w:rPr>
              <w:lastRenderedPageBreak/>
              <w:t>Platform 5: Leading and managing nursing care and working in teams</w:t>
            </w:r>
          </w:p>
          <w:p w14:paraId="0A1559CB" w14:textId="77777777" w:rsidR="004A4E60" w:rsidRDefault="004A4E60" w:rsidP="007F2B84"/>
          <w:p w14:paraId="70227844" w14:textId="77777777" w:rsidR="004A4E60" w:rsidRPr="003E01C8" w:rsidRDefault="004A4E60" w:rsidP="007F2B84"/>
          <w:p w14:paraId="756CB964" w14:textId="77777777" w:rsidR="004A4E60" w:rsidRPr="002949FB" w:rsidRDefault="004A4E60" w:rsidP="007F2B84">
            <w:pPr>
              <w:rPr>
                <w:b/>
                <w:bCs/>
              </w:rPr>
            </w:pPr>
          </w:p>
          <w:p w14:paraId="671138B9" w14:textId="77777777" w:rsidR="004A4E60" w:rsidRPr="002949FB" w:rsidRDefault="004A4E60" w:rsidP="007F2B84">
            <w:pPr>
              <w:rPr>
                <w:b/>
                <w:bCs/>
              </w:rPr>
            </w:pPr>
            <w:r w:rsidRPr="002949FB">
              <w:rPr>
                <w:b/>
                <w:bCs/>
              </w:rPr>
              <w:t>Platform 6: Improving safety and quality of care</w:t>
            </w:r>
          </w:p>
          <w:p w14:paraId="1AB9F3BE" w14:textId="77777777" w:rsidR="004A4E60" w:rsidRPr="002949FB" w:rsidRDefault="004A4E60" w:rsidP="007F2B84">
            <w:pPr>
              <w:rPr>
                <w:b/>
                <w:bCs/>
              </w:rPr>
            </w:pPr>
          </w:p>
          <w:p w14:paraId="6AC86E07" w14:textId="77777777" w:rsidR="004A4E60" w:rsidRDefault="004A4E60" w:rsidP="007F2B84">
            <w:pPr>
              <w:rPr>
                <w:b/>
                <w:bCs/>
              </w:rPr>
            </w:pPr>
          </w:p>
          <w:p w14:paraId="2631F09D" w14:textId="77777777" w:rsidR="004A4E60" w:rsidRPr="002949FB" w:rsidRDefault="004A4E60" w:rsidP="007F2B84">
            <w:pPr>
              <w:rPr>
                <w:b/>
                <w:bCs/>
              </w:rPr>
            </w:pPr>
          </w:p>
          <w:p w14:paraId="64E88A6E" w14:textId="77777777" w:rsidR="004A4E60" w:rsidRPr="002949FB" w:rsidRDefault="004A4E60" w:rsidP="007F2B84">
            <w:pPr>
              <w:rPr>
                <w:b/>
                <w:bCs/>
              </w:rPr>
            </w:pPr>
            <w:r w:rsidRPr="002949FB">
              <w:rPr>
                <w:b/>
                <w:bCs/>
              </w:rPr>
              <w:t>Platform 7: Coordinating care</w:t>
            </w:r>
          </w:p>
          <w:p w14:paraId="48137E2B" w14:textId="77777777" w:rsidR="004A4E60" w:rsidRDefault="004A4E60" w:rsidP="007F2B84"/>
          <w:p w14:paraId="2EDC1A27" w14:textId="77777777" w:rsidR="004A4E60" w:rsidRDefault="004A4E60" w:rsidP="007F2B84"/>
          <w:p w14:paraId="4CE41E89" w14:textId="77777777" w:rsidR="004A4E60" w:rsidRPr="003E01C8" w:rsidRDefault="004A4E60" w:rsidP="007F2B84"/>
        </w:tc>
      </w:tr>
      <w:tr w:rsidR="004A4E60" w:rsidRPr="003E01C8" w14:paraId="6D35AEAF" w14:textId="77777777" w:rsidTr="007F2B84">
        <w:trPr>
          <w:trHeight w:val="2305"/>
        </w:trPr>
        <w:tc>
          <w:tcPr>
            <w:tcW w:w="9242" w:type="dxa"/>
            <w:gridSpan w:val="15"/>
            <w:tcBorders>
              <w:top w:val="single" w:sz="4" w:space="0" w:color="auto"/>
              <w:left w:val="single" w:sz="4" w:space="0" w:color="auto"/>
              <w:bottom w:val="single" w:sz="4" w:space="0" w:color="auto"/>
              <w:right w:val="single" w:sz="4" w:space="0" w:color="auto"/>
            </w:tcBorders>
          </w:tcPr>
          <w:p w14:paraId="18F41A6E" w14:textId="77777777" w:rsidR="004A4E60" w:rsidRPr="003E01C8" w:rsidRDefault="004A4E60" w:rsidP="007F2B84">
            <w:r w:rsidRPr="003E01C8">
              <w:lastRenderedPageBreak/>
              <w:t>Please comment on progress towards safely demonstrating the skills and procedures in Annex A and B. Identify aspects for the student to focus on in future PLEs.</w:t>
            </w:r>
          </w:p>
          <w:p w14:paraId="67A6A0D6" w14:textId="77777777" w:rsidR="004A4E60" w:rsidRPr="003E01C8" w:rsidRDefault="004A4E60" w:rsidP="007F2B84"/>
          <w:p w14:paraId="7E751864" w14:textId="77777777" w:rsidR="004A4E60" w:rsidRPr="003E01C8" w:rsidRDefault="004A4E60" w:rsidP="007F2B84"/>
        </w:tc>
      </w:tr>
      <w:tr w:rsidR="004A4E60" w:rsidRPr="003E01C8" w14:paraId="721CB7C0"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gridSpan w:val="2"/>
            <w:shd w:val="clear" w:color="auto" w:fill="E7E6E6"/>
          </w:tcPr>
          <w:p w14:paraId="3F7B613E" w14:textId="77777777" w:rsidR="004A4E60" w:rsidRPr="003E01C8" w:rsidRDefault="004A4E60" w:rsidP="007F2B84">
            <w:r w:rsidRPr="003E01C8">
              <w:t xml:space="preserve">Date </w:t>
            </w:r>
          </w:p>
          <w:p w14:paraId="7B4E5020" w14:textId="77777777" w:rsidR="004A4E60" w:rsidRPr="003E01C8" w:rsidRDefault="004A4E60" w:rsidP="007F2B84">
            <w:r w:rsidRPr="003E01C8">
              <w:softHyphen/>
            </w:r>
            <w:r w:rsidRPr="003E01C8">
              <w:softHyphen/>
              <w:t>____/</w:t>
            </w:r>
            <w:r w:rsidRPr="003E01C8">
              <w:softHyphen/>
            </w:r>
            <w:r w:rsidRPr="003E01C8">
              <w:softHyphen/>
              <w:t>____/</w:t>
            </w:r>
            <w:r w:rsidRPr="003E01C8">
              <w:softHyphen/>
            </w:r>
            <w:r w:rsidRPr="003E01C8">
              <w:softHyphen/>
              <w:t>____</w:t>
            </w:r>
          </w:p>
        </w:tc>
        <w:tc>
          <w:tcPr>
            <w:tcW w:w="3402" w:type="dxa"/>
            <w:gridSpan w:val="7"/>
            <w:shd w:val="clear" w:color="auto" w:fill="E7E6E6"/>
          </w:tcPr>
          <w:p w14:paraId="0664DC35" w14:textId="77777777" w:rsidR="004A4E60" w:rsidRPr="003E01C8" w:rsidRDefault="004A4E60" w:rsidP="007F2B84">
            <w:r w:rsidRPr="003E01C8">
              <w:t>Student Signature:</w:t>
            </w:r>
          </w:p>
        </w:tc>
        <w:tc>
          <w:tcPr>
            <w:tcW w:w="2868" w:type="dxa"/>
            <w:gridSpan w:val="6"/>
            <w:shd w:val="clear" w:color="auto" w:fill="E7E6E6"/>
          </w:tcPr>
          <w:p w14:paraId="6660850A" w14:textId="77777777" w:rsidR="004A4E60" w:rsidRPr="003E01C8" w:rsidRDefault="004A4E60" w:rsidP="007F2B84">
            <w:r>
              <w:t>Practice Assessor</w:t>
            </w:r>
            <w:r w:rsidRPr="003E01C8">
              <w:t xml:space="preserve"> Signature:</w:t>
            </w:r>
          </w:p>
          <w:p w14:paraId="1FDCBBC8" w14:textId="77777777" w:rsidR="004A4E60" w:rsidRPr="003E01C8" w:rsidRDefault="004A4E60" w:rsidP="007F2B84"/>
        </w:tc>
      </w:tr>
      <w:tr w:rsidR="004A4E60" w:rsidRPr="003E01C8" w14:paraId="4AD480B8"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val="restart"/>
            <w:tcBorders>
              <w:top w:val="single" w:sz="4" w:space="0" w:color="auto"/>
            </w:tcBorders>
            <w:vAlign w:val="center"/>
          </w:tcPr>
          <w:p w14:paraId="52C2479F" w14:textId="77777777" w:rsidR="004A4E60" w:rsidRPr="003E01C8" w:rsidRDefault="004A4E60" w:rsidP="007F2B84">
            <w:pPr>
              <w:rPr>
                <w:color w:val="FF0000"/>
              </w:rPr>
            </w:pPr>
            <w:r w:rsidRPr="003E01C8">
              <w:t>Please refer to the University of Glasgow grading criteria and grade descriptors in section*</w:t>
            </w:r>
          </w:p>
        </w:tc>
        <w:tc>
          <w:tcPr>
            <w:tcW w:w="4707" w:type="dxa"/>
            <w:gridSpan w:val="11"/>
            <w:tcBorders>
              <w:top w:val="single" w:sz="4" w:space="0" w:color="auto"/>
              <w:bottom w:val="nil"/>
            </w:tcBorders>
          </w:tcPr>
          <w:p w14:paraId="024276CE" w14:textId="77777777" w:rsidR="004A4E60" w:rsidRPr="003E01C8" w:rsidRDefault="004A4E60" w:rsidP="007F2B84">
            <w:pPr>
              <w:rPr>
                <w:sz w:val="28"/>
                <w:szCs w:val="28"/>
              </w:rPr>
            </w:pPr>
            <w:r w:rsidRPr="003E01C8">
              <w:t xml:space="preserve">Summative grade: Please circle  </w:t>
            </w:r>
          </w:p>
        </w:tc>
      </w:tr>
      <w:tr w:rsidR="004A4E60" w:rsidRPr="003E01C8" w14:paraId="4CFD6A41"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tcPr>
          <w:p w14:paraId="555B026A" w14:textId="77777777" w:rsidR="004A4E60" w:rsidRPr="003E01C8" w:rsidRDefault="004A4E60" w:rsidP="007F2B84"/>
        </w:tc>
        <w:tc>
          <w:tcPr>
            <w:tcW w:w="2353" w:type="dxa"/>
            <w:gridSpan w:val="7"/>
            <w:tcBorders>
              <w:top w:val="nil"/>
              <w:bottom w:val="nil"/>
            </w:tcBorders>
            <w:vAlign w:val="center"/>
          </w:tcPr>
          <w:p w14:paraId="1F7878BF" w14:textId="77777777" w:rsidR="004A4E60" w:rsidRPr="002949FB" w:rsidRDefault="004A4E60" w:rsidP="007F2B84">
            <w:pPr>
              <w:rPr>
                <w:b/>
                <w:bCs/>
              </w:rPr>
            </w:pPr>
            <w:r w:rsidRPr="002949FB">
              <w:rPr>
                <w:b/>
                <w:bCs/>
              </w:rPr>
              <w:t>PASS</w:t>
            </w:r>
          </w:p>
        </w:tc>
        <w:tc>
          <w:tcPr>
            <w:tcW w:w="2354" w:type="dxa"/>
            <w:gridSpan w:val="4"/>
            <w:tcBorders>
              <w:top w:val="nil"/>
              <w:bottom w:val="nil"/>
            </w:tcBorders>
            <w:shd w:val="clear" w:color="auto" w:fill="E7E6E6"/>
            <w:vAlign w:val="center"/>
          </w:tcPr>
          <w:p w14:paraId="6BBD01DD" w14:textId="77777777" w:rsidR="004A4E60" w:rsidRPr="002949FB" w:rsidRDefault="004A4E60" w:rsidP="007F2B84">
            <w:pPr>
              <w:rPr>
                <w:b/>
                <w:bCs/>
              </w:rPr>
            </w:pPr>
            <w:r w:rsidRPr="002949FB">
              <w:rPr>
                <w:b/>
                <w:bCs/>
              </w:rPr>
              <w:t>FAIL</w:t>
            </w:r>
          </w:p>
        </w:tc>
      </w:tr>
      <w:tr w:rsidR="004A4E60" w:rsidRPr="003E01C8" w14:paraId="732C97CC"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577"/>
        </w:trPr>
        <w:tc>
          <w:tcPr>
            <w:tcW w:w="4502" w:type="dxa"/>
            <w:gridSpan w:val="3"/>
            <w:vMerge/>
          </w:tcPr>
          <w:p w14:paraId="30E219E7" w14:textId="77777777" w:rsidR="004A4E60" w:rsidRPr="003E01C8" w:rsidRDefault="004A4E60" w:rsidP="007F2B84"/>
        </w:tc>
        <w:tc>
          <w:tcPr>
            <w:tcW w:w="588" w:type="dxa"/>
            <w:gridSpan w:val="2"/>
            <w:tcBorders>
              <w:top w:val="nil"/>
              <w:bottom w:val="single" w:sz="4" w:space="0" w:color="auto"/>
              <w:right w:val="nil"/>
            </w:tcBorders>
            <w:vAlign w:val="center"/>
          </w:tcPr>
          <w:p w14:paraId="6D088809" w14:textId="77777777" w:rsidR="004A4E60" w:rsidRPr="003E01C8" w:rsidRDefault="004A4E60" w:rsidP="007F2B84">
            <w:r w:rsidRPr="003E01C8">
              <w:t>A</w:t>
            </w:r>
          </w:p>
        </w:tc>
        <w:tc>
          <w:tcPr>
            <w:tcW w:w="588" w:type="dxa"/>
            <w:gridSpan w:val="2"/>
            <w:tcBorders>
              <w:top w:val="nil"/>
              <w:left w:val="nil"/>
              <w:bottom w:val="single" w:sz="4" w:space="0" w:color="auto"/>
              <w:right w:val="nil"/>
            </w:tcBorders>
            <w:vAlign w:val="center"/>
          </w:tcPr>
          <w:p w14:paraId="7B57A84B" w14:textId="77777777" w:rsidR="004A4E60" w:rsidRPr="003E01C8" w:rsidRDefault="004A4E60" w:rsidP="007F2B84">
            <w:r w:rsidRPr="003E01C8">
              <w:t>B</w:t>
            </w:r>
          </w:p>
        </w:tc>
        <w:tc>
          <w:tcPr>
            <w:tcW w:w="589" w:type="dxa"/>
            <w:tcBorders>
              <w:top w:val="nil"/>
              <w:left w:val="nil"/>
              <w:bottom w:val="single" w:sz="4" w:space="0" w:color="auto"/>
              <w:right w:val="nil"/>
            </w:tcBorders>
            <w:vAlign w:val="center"/>
          </w:tcPr>
          <w:p w14:paraId="6CE03C28" w14:textId="77777777" w:rsidR="004A4E60" w:rsidRPr="003E01C8" w:rsidRDefault="004A4E60" w:rsidP="007F2B84">
            <w:r w:rsidRPr="003E01C8">
              <w:t>C</w:t>
            </w:r>
          </w:p>
        </w:tc>
        <w:tc>
          <w:tcPr>
            <w:tcW w:w="588" w:type="dxa"/>
            <w:gridSpan w:val="2"/>
            <w:tcBorders>
              <w:top w:val="nil"/>
              <w:left w:val="nil"/>
              <w:bottom w:val="single" w:sz="4" w:space="0" w:color="auto"/>
              <w:right w:val="single" w:sz="4" w:space="0" w:color="auto"/>
            </w:tcBorders>
            <w:vAlign w:val="center"/>
          </w:tcPr>
          <w:p w14:paraId="7170AE8F" w14:textId="77777777" w:rsidR="004A4E60" w:rsidRPr="003E01C8" w:rsidRDefault="004A4E60" w:rsidP="007F2B84">
            <w:r w:rsidRPr="003E01C8">
              <w:t>D</w:t>
            </w:r>
          </w:p>
        </w:tc>
        <w:tc>
          <w:tcPr>
            <w:tcW w:w="588" w:type="dxa"/>
            <w:tcBorders>
              <w:top w:val="nil"/>
              <w:left w:val="single" w:sz="4" w:space="0" w:color="auto"/>
              <w:bottom w:val="single" w:sz="4" w:space="0" w:color="auto"/>
              <w:right w:val="nil"/>
            </w:tcBorders>
            <w:shd w:val="clear" w:color="auto" w:fill="E7E6E6"/>
            <w:vAlign w:val="center"/>
          </w:tcPr>
          <w:p w14:paraId="0AE590AC" w14:textId="77777777" w:rsidR="004A4E60" w:rsidRPr="003E01C8" w:rsidRDefault="004A4E60" w:rsidP="007F2B84">
            <w:r w:rsidRPr="003E01C8">
              <w:t>E</w:t>
            </w:r>
          </w:p>
        </w:tc>
        <w:tc>
          <w:tcPr>
            <w:tcW w:w="589" w:type="dxa"/>
            <w:tcBorders>
              <w:top w:val="nil"/>
              <w:left w:val="nil"/>
              <w:bottom w:val="single" w:sz="4" w:space="0" w:color="auto"/>
              <w:right w:val="nil"/>
            </w:tcBorders>
            <w:shd w:val="clear" w:color="auto" w:fill="E7E6E6"/>
            <w:vAlign w:val="center"/>
          </w:tcPr>
          <w:p w14:paraId="23EBDF8B" w14:textId="77777777" w:rsidR="004A4E60" w:rsidRPr="003E01C8" w:rsidRDefault="004A4E60" w:rsidP="007F2B84">
            <w:r w:rsidRPr="003E01C8">
              <w:t>F</w:t>
            </w:r>
          </w:p>
        </w:tc>
        <w:tc>
          <w:tcPr>
            <w:tcW w:w="588" w:type="dxa"/>
            <w:tcBorders>
              <w:top w:val="nil"/>
              <w:left w:val="nil"/>
              <w:bottom w:val="single" w:sz="4" w:space="0" w:color="auto"/>
              <w:right w:val="nil"/>
            </w:tcBorders>
            <w:shd w:val="clear" w:color="auto" w:fill="E7E6E6"/>
            <w:vAlign w:val="center"/>
          </w:tcPr>
          <w:p w14:paraId="2AEB8ECB" w14:textId="77777777" w:rsidR="004A4E60" w:rsidRPr="003E01C8" w:rsidRDefault="004A4E60" w:rsidP="007F2B84">
            <w:r w:rsidRPr="003E01C8">
              <w:t>G</w:t>
            </w:r>
          </w:p>
        </w:tc>
        <w:tc>
          <w:tcPr>
            <w:tcW w:w="589" w:type="dxa"/>
            <w:tcBorders>
              <w:top w:val="nil"/>
              <w:left w:val="nil"/>
              <w:bottom w:val="single" w:sz="4" w:space="0" w:color="auto"/>
              <w:right w:val="single" w:sz="4" w:space="0" w:color="auto"/>
            </w:tcBorders>
            <w:shd w:val="clear" w:color="auto" w:fill="E7E6E6"/>
            <w:vAlign w:val="center"/>
          </w:tcPr>
          <w:p w14:paraId="29D1DD89" w14:textId="77777777" w:rsidR="004A4E60" w:rsidRPr="003E01C8" w:rsidRDefault="004A4E60" w:rsidP="007F2B84">
            <w:r w:rsidRPr="003E01C8">
              <w:t>H</w:t>
            </w:r>
          </w:p>
        </w:tc>
      </w:tr>
      <w:tr w:rsidR="004A4E60" w:rsidRPr="003E01C8" w14:paraId="50839C7B"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6"/>
        </w:trPr>
        <w:tc>
          <w:tcPr>
            <w:tcW w:w="4502" w:type="dxa"/>
            <w:gridSpan w:val="3"/>
            <w:tcBorders>
              <w:bottom w:val="single" w:sz="4" w:space="0" w:color="auto"/>
            </w:tcBorders>
            <w:shd w:val="clear" w:color="auto" w:fill="E7E6E6"/>
          </w:tcPr>
          <w:p w14:paraId="10C874CF" w14:textId="77777777" w:rsidR="004A4E60" w:rsidRPr="003E01C8" w:rsidRDefault="004A4E60" w:rsidP="007F2B84">
            <w:r w:rsidRPr="003E01C8">
              <w:t>Student Name</w:t>
            </w:r>
          </w:p>
          <w:p w14:paraId="7535DAE0" w14:textId="77777777" w:rsidR="004A4E60" w:rsidRPr="003E01C8" w:rsidRDefault="004A4E60" w:rsidP="007F2B84"/>
        </w:tc>
        <w:tc>
          <w:tcPr>
            <w:tcW w:w="4707" w:type="dxa"/>
            <w:gridSpan w:val="11"/>
            <w:tcBorders>
              <w:top w:val="single" w:sz="4" w:space="0" w:color="auto"/>
              <w:bottom w:val="single" w:sz="4" w:space="0" w:color="auto"/>
            </w:tcBorders>
            <w:shd w:val="clear" w:color="auto" w:fill="E7E6E6"/>
          </w:tcPr>
          <w:p w14:paraId="2E1AADA0" w14:textId="77777777" w:rsidR="004A4E60" w:rsidRPr="003E01C8" w:rsidRDefault="004A4E60" w:rsidP="007F2B84">
            <w:r w:rsidRPr="003E01C8">
              <w:t>UoG ID</w:t>
            </w:r>
          </w:p>
        </w:tc>
      </w:tr>
      <w:tr w:rsidR="004A4E60" w:rsidRPr="003E01C8" w14:paraId="6FB57A62" w14:textId="77777777" w:rsidTr="007F2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5"/>
        </w:trPr>
        <w:tc>
          <w:tcPr>
            <w:tcW w:w="1896" w:type="dxa"/>
            <w:tcBorders>
              <w:bottom w:val="single" w:sz="4" w:space="0" w:color="auto"/>
            </w:tcBorders>
            <w:shd w:val="clear" w:color="auto" w:fill="E7E6E6"/>
          </w:tcPr>
          <w:p w14:paraId="6416EDDA" w14:textId="77777777" w:rsidR="004A4E60" w:rsidRPr="003E01C8" w:rsidRDefault="004A4E60" w:rsidP="007F2B84">
            <w:r w:rsidRPr="003E01C8">
              <w:t xml:space="preserve">Date </w:t>
            </w:r>
          </w:p>
          <w:p w14:paraId="5EAFB5DC" w14:textId="77777777" w:rsidR="004A4E60" w:rsidRPr="003E01C8" w:rsidRDefault="004A4E60" w:rsidP="007F2B84">
            <w:r w:rsidRPr="003E01C8">
              <w:t>___/___/___</w:t>
            </w:r>
          </w:p>
        </w:tc>
        <w:tc>
          <w:tcPr>
            <w:tcW w:w="3656" w:type="dxa"/>
            <w:gridSpan w:val="5"/>
            <w:tcBorders>
              <w:bottom w:val="single" w:sz="4" w:space="0" w:color="auto"/>
            </w:tcBorders>
            <w:shd w:val="clear" w:color="auto" w:fill="E7E6E6"/>
          </w:tcPr>
          <w:p w14:paraId="15E0A7D2" w14:textId="77777777" w:rsidR="004A4E60" w:rsidRPr="003E01C8" w:rsidRDefault="004A4E60" w:rsidP="007F2B84">
            <w:r w:rsidRPr="003E01C8">
              <w:t>Student Signature</w:t>
            </w:r>
          </w:p>
          <w:p w14:paraId="6692D02B" w14:textId="77777777" w:rsidR="004A4E60" w:rsidRPr="003E01C8" w:rsidRDefault="004A4E60" w:rsidP="007F2B84"/>
        </w:tc>
        <w:tc>
          <w:tcPr>
            <w:tcW w:w="3657" w:type="dxa"/>
            <w:gridSpan w:val="8"/>
            <w:tcBorders>
              <w:bottom w:val="single" w:sz="4" w:space="0" w:color="auto"/>
            </w:tcBorders>
            <w:shd w:val="clear" w:color="auto" w:fill="E7E6E6"/>
          </w:tcPr>
          <w:p w14:paraId="2948FA42" w14:textId="77777777" w:rsidR="004A4E60" w:rsidRPr="003E01C8" w:rsidRDefault="004A4E60" w:rsidP="007F2B84">
            <w:r>
              <w:t>Practice Supervisor</w:t>
            </w:r>
            <w:r w:rsidRPr="003E01C8">
              <w:t xml:space="preserve"> Signature</w:t>
            </w:r>
          </w:p>
        </w:tc>
      </w:tr>
    </w:tbl>
    <w:p w14:paraId="2024FB96" w14:textId="3CA705A6" w:rsidR="004A4E60" w:rsidRDefault="004A4E60" w:rsidP="004A4E60"/>
    <w:p w14:paraId="6E9097CE" w14:textId="6B676994" w:rsidR="00E35051" w:rsidRPr="00E35051" w:rsidRDefault="00E35051" w:rsidP="004A4E60">
      <w:pPr>
        <w:rPr>
          <w:b/>
          <w:bCs/>
        </w:rPr>
      </w:pPr>
      <w:r w:rsidRPr="00E35051">
        <w:rPr>
          <w:b/>
          <w:bCs/>
        </w:rPr>
        <w:lastRenderedPageBreak/>
        <w:t>Part 2 Grading Rubric</w:t>
      </w:r>
    </w:p>
    <w:tbl>
      <w:tblPr>
        <w:tblStyle w:val="TableGrid"/>
        <w:tblW w:w="0" w:type="auto"/>
        <w:tblLook w:val="04A0" w:firstRow="1" w:lastRow="0" w:firstColumn="1" w:lastColumn="0" w:noHBand="0" w:noVBand="1"/>
      </w:tblPr>
      <w:tblGrid>
        <w:gridCol w:w="884"/>
        <w:gridCol w:w="1510"/>
        <w:gridCol w:w="3276"/>
        <w:gridCol w:w="3390"/>
      </w:tblGrid>
      <w:tr w:rsidR="00E35051" w:rsidRPr="003E01C8" w14:paraId="4AEF7D1B" w14:textId="77777777" w:rsidTr="007F2B84">
        <w:trPr>
          <w:tblHeader/>
        </w:trPr>
        <w:tc>
          <w:tcPr>
            <w:tcW w:w="884" w:type="dxa"/>
            <w:vAlign w:val="center"/>
          </w:tcPr>
          <w:p w14:paraId="21696E9B" w14:textId="77777777" w:rsidR="00E35051" w:rsidRPr="003E01C8" w:rsidRDefault="00E35051" w:rsidP="007F2B84">
            <w:pPr>
              <w:rPr>
                <w:b/>
              </w:rPr>
            </w:pPr>
            <w:r w:rsidRPr="003E01C8">
              <w:t>Grade</w:t>
            </w:r>
          </w:p>
        </w:tc>
        <w:tc>
          <w:tcPr>
            <w:tcW w:w="1510" w:type="dxa"/>
            <w:vAlign w:val="center"/>
          </w:tcPr>
          <w:p w14:paraId="64C503C7" w14:textId="77777777" w:rsidR="00E35051" w:rsidRPr="003E01C8" w:rsidRDefault="00E35051" w:rsidP="007F2B84">
            <w:pPr>
              <w:rPr>
                <w:b/>
              </w:rPr>
            </w:pPr>
            <w:r w:rsidRPr="003E01C8">
              <w:t>Definition</w:t>
            </w:r>
          </w:p>
        </w:tc>
        <w:tc>
          <w:tcPr>
            <w:tcW w:w="3276" w:type="dxa"/>
            <w:vAlign w:val="center"/>
          </w:tcPr>
          <w:p w14:paraId="752ED077" w14:textId="77777777" w:rsidR="00E35051" w:rsidRPr="003E01C8" w:rsidRDefault="00E35051" w:rsidP="007F2B84">
            <w:pPr>
              <w:rPr>
                <w:b/>
              </w:rPr>
            </w:pPr>
            <w:r w:rsidRPr="003E01C8">
              <w:t xml:space="preserve">University </w:t>
            </w:r>
            <w:r w:rsidRPr="003E01C8">
              <w:rPr>
                <w:i/>
                <w:iCs/>
              </w:rPr>
              <w:t xml:space="preserve">of </w:t>
            </w:r>
            <w:r w:rsidRPr="003E01C8">
              <w:t>Glasgow Descriptor</w:t>
            </w:r>
          </w:p>
        </w:tc>
        <w:tc>
          <w:tcPr>
            <w:tcW w:w="3390" w:type="dxa"/>
            <w:vAlign w:val="center"/>
          </w:tcPr>
          <w:p w14:paraId="20006A01" w14:textId="77777777" w:rsidR="00E35051" w:rsidRPr="003E01C8" w:rsidRDefault="00E35051" w:rsidP="007F2B84">
            <w:r w:rsidRPr="003E01C8">
              <w:t xml:space="preserve">Evidence </w:t>
            </w:r>
            <w:r w:rsidRPr="003E01C8">
              <w:rPr>
                <w:bCs/>
              </w:rPr>
              <w:t>–</w:t>
            </w:r>
            <w:r w:rsidRPr="003E01C8">
              <w:t xml:space="preserve"> </w:t>
            </w:r>
            <w:r w:rsidRPr="003E01C8">
              <w:rPr>
                <w:bCs/>
              </w:rPr>
              <w:t>at a</w:t>
            </w:r>
            <w:r w:rsidRPr="003E01C8">
              <w:t xml:space="preserve"> </w:t>
            </w:r>
            <w:r w:rsidRPr="00517E79">
              <w:rPr>
                <w:b/>
                <w:bCs/>
              </w:rPr>
              <w:t>DEVELOPING INDEPENDENCE</w:t>
            </w:r>
            <w:r w:rsidRPr="003E01C8">
              <w:t xml:space="preserve"> </w:t>
            </w:r>
            <w:r w:rsidRPr="003E01C8">
              <w:rPr>
                <w:bCs/>
              </w:rPr>
              <w:t>level</w:t>
            </w:r>
          </w:p>
        </w:tc>
      </w:tr>
      <w:tr w:rsidR="00E35051" w:rsidRPr="003E01C8" w14:paraId="18E3E983" w14:textId="77777777" w:rsidTr="007F2B84">
        <w:tc>
          <w:tcPr>
            <w:tcW w:w="884" w:type="dxa"/>
          </w:tcPr>
          <w:p w14:paraId="609F5F5B" w14:textId="77777777" w:rsidR="00E35051" w:rsidRPr="003E01C8" w:rsidRDefault="00E35051" w:rsidP="007F2B84">
            <w:r w:rsidRPr="003E01C8">
              <w:t>A</w:t>
            </w:r>
          </w:p>
        </w:tc>
        <w:tc>
          <w:tcPr>
            <w:tcW w:w="1510" w:type="dxa"/>
          </w:tcPr>
          <w:p w14:paraId="5D1A0B23" w14:textId="77777777" w:rsidR="00E35051" w:rsidRPr="003E01C8" w:rsidRDefault="00E35051" w:rsidP="007F2B84">
            <w:r w:rsidRPr="003E01C8">
              <w:t>Excellent (PASS)</w:t>
            </w:r>
          </w:p>
        </w:tc>
        <w:tc>
          <w:tcPr>
            <w:tcW w:w="3276" w:type="dxa"/>
          </w:tcPr>
          <w:p w14:paraId="4B2A18D4" w14:textId="77777777" w:rsidR="00E35051" w:rsidRPr="00517E79" w:rsidRDefault="00E35051" w:rsidP="007F2B84">
            <w:r w:rsidRPr="003E01C8">
              <w:t>Exemplary and polished demonstration of the required skill(s), displaying underpinning</w:t>
            </w:r>
            <w:r>
              <w:t xml:space="preserve"> </w:t>
            </w:r>
            <w:r w:rsidRPr="003E01C8">
              <w:t>knowledge, sound judgement and appropriate professional values, as evidenced by focussed</w:t>
            </w:r>
            <w:r>
              <w:t xml:space="preserve"> </w:t>
            </w:r>
            <w:r w:rsidRPr="003E01C8">
              <w:t>sensitivity to the context, the needs of any subject, and the wider implications of the candidate’s</w:t>
            </w:r>
            <w:r>
              <w:t xml:space="preserve"> </w:t>
            </w:r>
            <w:r w:rsidRPr="003E01C8">
              <w:t>actions</w:t>
            </w:r>
          </w:p>
        </w:tc>
        <w:tc>
          <w:tcPr>
            <w:tcW w:w="3390" w:type="dxa"/>
          </w:tcPr>
          <w:p w14:paraId="29075210" w14:textId="77777777" w:rsidR="00E35051" w:rsidRPr="003E01C8" w:rsidRDefault="00E35051" w:rsidP="007F2B84">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E35051" w:rsidRPr="003E01C8" w14:paraId="02B369C0" w14:textId="77777777" w:rsidTr="007F2B84">
        <w:trPr>
          <w:trHeight w:val="2034"/>
        </w:trPr>
        <w:tc>
          <w:tcPr>
            <w:tcW w:w="884" w:type="dxa"/>
          </w:tcPr>
          <w:p w14:paraId="7A81F4D1" w14:textId="77777777" w:rsidR="00E35051" w:rsidRPr="003E01C8" w:rsidRDefault="00E35051" w:rsidP="007F2B84">
            <w:r w:rsidRPr="003E01C8">
              <w:t>B</w:t>
            </w:r>
          </w:p>
        </w:tc>
        <w:tc>
          <w:tcPr>
            <w:tcW w:w="1510" w:type="dxa"/>
          </w:tcPr>
          <w:p w14:paraId="6699F8E6" w14:textId="77777777" w:rsidR="00E35051" w:rsidRPr="003E01C8" w:rsidRDefault="00E35051" w:rsidP="007F2B84">
            <w:r w:rsidRPr="003E01C8">
              <w:t>Very Good (PASS)</w:t>
            </w:r>
          </w:p>
        </w:tc>
        <w:tc>
          <w:tcPr>
            <w:tcW w:w="3276" w:type="dxa"/>
          </w:tcPr>
          <w:p w14:paraId="3BEE7CE0" w14:textId="77777777" w:rsidR="00E35051" w:rsidRPr="003E01C8" w:rsidRDefault="00E35051" w:rsidP="007F2B84">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p>
        </w:tc>
        <w:tc>
          <w:tcPr>
            <w:tcW w:w="3390" w:type="dxa"/>
          </w:tcPr>
          <w:p w14:paraId="473977BD" w14:textId="77777777" w:rsidR="00E35051" w:rsidRPr="003E01C8" w:rsidRDefault="00E35051" w:rsidP="007F2B84">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E35051" w:rsidRPr="003E01C8" w14:paraId="30E19A22" w14:textId="77777777" w:rsidTr="007F2B84">
        <w:tc>
          <w:tcPr>
            <w:tcW w:w="884" w:type="dxa"/>
          </w:tcPr>
          <w:p w14:paraId="37ECA74B" w14:textId="77777777" w:rsidR="00E35051" w:rsidRPr="003E01C8" w:rsidRDefault="00E35051" w:rsidP="007F2B84">
            <w:r w:rsidRPr="003E01C8">
              <w:t>C</w:t>
            </w:r>
          </w:p>
        </w:tc>
        <w:tc>
          <w:tcPr>
            <w:tcW w:w="1510" w:type="dxa"/>
          </w:tcPr>
          <w:p w14:paraId="0CDAB919" w14:textId="77777777" w:rsidR="00E35051" w:rsidRPr="003E01C8" w:rsidRDefault="00E35051" w:rsidP="007F2B84">
            <w:r w:rsidRPr="003E01C8">
              <w:t>Good</w:t>
            </w:r>
            <w:r>
              <w:t xml:space="preserve"> </w:t>
            </w:r>
            <w:r w:rsidRPr="003E01C8">
              <w:t>(PASS)</w:t>
            </w:r>
          </w:p>
        </w:tc>
        <w:tc>
          <w:tcPr>
            <w:tcW w:w="3276" w:type="dxa"/>
          </w:tcPr>
          <w:p w14:paraId="3DFBBE30" w14:textId="77777777" w:rsidR="00E35051" w:rsidRPr="003E01C8" w:rsidRDefault="00E35051" w:rsidP="007F2B84">
            <w:r w:rsidRPr="003E01C8">
              <w:t>Clear demonstration of attainment of the required skill(s), displaying underpinning knowledge,</w:t>
            </w:r>
            <w:r>
              <w:t xml:space="preserve"> </w:t>
            </w:r>
            <w:r w:rsidRPr="003E01C8">
              <w:t xml:space="preserve">good judgement and appropriate professional values, as evidenced by familiarity with how to proceed in a range of contexts.  </w:t>
            </w:r>
          </w:p>
        </w:tc>
        <w:tc>
          <w:tcPr>
            <w:tcW w:w="3390" w:type="dxa"/>
          </w:tcPr>
          <w:p w14:paraId="7DBC0390" w14:textId="77777777" w:rsidR="00E35051" w:rsidRPr="003E01C8" w:rsidRDefault="00E35051" w:rsidP="007F2B84">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E35051" w:rsidRPr="003E01C8" w14:paraId="59EBC327" w14:textId="77777777" w:rsidTr="007F2B84">
        <w:trPr>
          <w:cantSplit/>
        </w:trPr>
        <w:tc>
          <w:tcPr>
            <w:tcW w:w="884" w:type="dxa"/>
          </w:tcPr>
          <w:p w14:paraId="59E2D6B4" w14:textId="77777777" w:rsidR="00E35051" w:rsidRPr="003E01C8" w:rsidRDefault="00E35051" w:rsidP="007F2B84">
            <w:r w:rsidRPr="003E01C8">
              <w:lastRenderedPageBreak/>
              <w:t>D</w:t>
            </w:r>
          </w:p>
        </w:tc>
        <w:tc>
          <w:tcPr>
            <w:tcW w:w="1510" w:type="dxa"/>
          </w:tcPr>
          <w:p w14:paraId="6E5394C0" w14:textId="77777777" w:rsidR="00E35051" w:rsidRPr="003E01C8" w:rsidRDefault="00E35051" w:rsidP="007F2B84">
            <w:r w:rsidRPr="003E01C8">
              <w:t>Satisfactory (PASS)</w:t>
            </w:r>
          </w:p>
        </w:tc>
        <w:tc>
          <w:tcPr>
            <w:tcW w:w="3276" w:type="dxa"/>
          </w:tcPr>
          <w:p w14:paraId="177E7008" w14:textId="77777777" w:rsidR="00E35051" w:rsidRPr="003E01C8" w:rsidRDefault="00E35051" w:rsidP="007F2B84">
            <w:pPr>
              <w:rPr>
                <w:b/>
              </w:rPr>
            </w:pPr>
            <w:r w:rsidRPr="003E01C8">
              <w:t>Adequate independent performance of required skill, displaying underpinning knowledge, adequate judgement and appropriate professional values, suitable to routine contexts</w:t>
            </w:r>
            <w:r>
              <w:t>.</w:t>
            </w:r>
          </w:p>
        </w:tc>
        <w:tc>
          <w:tcPr>
            <w:tcW w:w="3390" w:type="dxa"/>
          </w:tcPr>
          <w:p w14:paraId="689C9422" w14:textId="77777777" w:rsidR="00E35051" w:rsidRPr="003E01C8" w:rsidRDefault="00E35051" w:rsidP="007F2B84">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With support the student can provide </w:t>
            </w:r>
            <w:r w:rsidRPr="003E01C8">
              <w:rPr>
                <w:b/>
              </w:rPr>
              <w:t xml:space="preserve">a borderline </w:t>
            </w:r>
            <w:r w:rsidRPr="003E01C8">
              <w:t>explanation to underpin practice</w:t>
            </w:r>
            <w:r>
              <w:t xml:space="preserve">.  </w:t>
            </w:r>
            <w:r w:rsidRPr="003E01C8">
              <w:rPr>
                <w:b/>
              </w:rPr>
              <w:t xml:space="preserve">Sometimes </w:t>
            </w:r>
            <w:r w:rsidRPr="003E01C8">
              <w:t>demonstrates an ability to use their initiative to support care delivery.</w:t>
            </w:r>
            <w:r>
              <w:t xml:space="preserve">  </w:t>
            </w:r>
            <w:r w:rsidRPr="003E01C8">
              <w:t>Recognises their own limitations and seeks advice, guidance and support</w:t>
            </w:r>
          </w:p>
        </w:tc>
      </w:tr>
      <w:tr w:rsidR="00E35051" w:rsidRPr="003E01C8" w14:paraId="69C8D32E" w14:textId="77777777" w:rsidTr="007F2B84">
        <w:tc>
          <w:tcPr>
            <w:tcW w:w="884" w:type="dxa"/>
          </w:tcPr>
          <w:p w14:paraId="44AA9119" w14:textId="77777777" w:rsidR="00E35051" w:rsidRPr="003E01C8" w:rsidRDefault="00E35051" w:rsidP="007F2B84">
            <w:r w:rsidRPr="003E01C8">
              <w:t>E</w:t>
            </w:r>
          </w:p>
        </w:tc>
        <w:tc>
          <w:tcPr>
            <w:tcW w:w="1510" w:type="dxa"/>
          </w:tcPr>
          <w:p w14:paraId="5E8D556E" w14:textId="77777777" w:rsidR="00E35051" w:rsidRPr="003E01C8" w:rsidRDefault="00E35051" w:rsidP="007F2B84">
            <w:r w:rsidRPr="003E01C8">
              <w:t>Weak (FAIL)</w:t>
            </w:r>
          </w:p>
        </w:tc>
        <w:tc>
          <w:tcPr>
            <w:tcW w:w="3276" w:type="dxa"/>
          </w:tcPr>
          <w:p w14:paraId="6F1345A2" w14:textId="77777777" w:rsidR="00E35051" w:rsidRPr="003E01C8" w:rsidRDefault="00E35051" w:rsidP="007F2B84">
            <w:pPr>
              <w:rPr>
                <w:b/>
              </w:rPr>
            </w:pPr>
            <w:r w:rsidRPr="003E01C8">
              <w:t>Adequate independent performance of some but not all required skills. Some knowledge, judgement and professional values that indicate an awareness of personal limitations</w:t>
            </w:r>
            <w:r>
              <w:t>.</w:t>
            </w:r>
          </w:p>
        </w:tc>
        <w:tc>
          <w:tcPr>
            <w:tcW w:w="3390" w:type="dxa"/>
          </w:tcPr>
          <w:p w14:paraId="51634E8A" w14:textId="77777777" w:rsidR="00E35051" w:rsidRPr="003E01C8" w:rsidRDefault="00E35051" w:rsidP="007F2B84">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E35051" w:rsidRPr="003E01C8" w14:paraId="62CE8ACC" w14:textId="77777777" w:rsidTr="007F2B84">
        <w:tc>
          <w:tcPr>
            <w:tcW w:w="884" w:type="dxa"/>
          </w:tcPr>
          <w:p w14:paraId="585A7DC0" w14:textId="77777777" w:rsidR="00E35051" w:rsidRPr="003E01C8" w:rsidRDefault="00E35051" w:rsidP="007F2B84">
            <w:r w:rsidRPr="003E01C8">
              <w:t>F</w:t>
            </w:r>
          </w:p>
        </w:tc>
        <w:tc>
          <w:tcPr>
            <w:tcW w:w="1510" w:type="dxa"/>
          </w:tcPr>
          <w:p w14:paraId="22971A20" w14:textId="77777777" w:rsidR="00E35051" w:rsidRPr="003E01C8" w:rsidRDefault="00E35051" w:rsidP="007F2B84">
            <w:r w:rsidRPr="003E01C8">
              <w:t>Poor (FAIL)</w:t>
            </w:r>
          </w:p>
        </w:tc>
        <w:tc>
          <w:tcPr>
            <w:tcW w:w="3276" w:type="dxa"/>
          </w:tcPr>
          <w:p w14:paraId="19D1FC45" w14:textId="77777777" w:rsidR="00E35051" w:rsidRDefault="00E35051" w:rsidP="007F2B84">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t>.</w:t>
            </w:r>
          </w:p>
          <w:p w14:paraId="27C790D9" w14:textId="77777777" w:rsidR="00E35051" w:rsidRDefault="00E35051" w:rsidP="007F2B84">
            <w:pPr>
              <w:rPr>
                <w:b/>
              </w:rPr>
            </w:pPr>
          </w:p>
          <w:p w14:paraId="2E0CAE00" w14:textId="77777777" w:rsidR="00E35051" w:rsidRDefault="00E35051" w:rsidP="007F2B84">
            <w:pPr>
              <w:rPr>
                <w:b/>
              </w:rPr>
            </w:pPr>
          </w:p>
          <w:p w14:paraId="377BEF52" w14:textId="77777777" w:rsidR="00E35051" w:rsidRDefault="00E35051" w:rsidP="007F2B84">
            <w:pPr>
              <w:rPr>
                <w:b/>
              </w:rPr>
            </w:pPr>
          </w:p>
          <w:p w14:paraId="2898F4E8" w14:textId="77777777" w:rsidR="00E35051" w:rsidRPr="003E01C8" w:rsidRDefault="00E35051" w:rsidP="007F2B84">
            <w:pPr>
              <w:rPr>
                <w:b/>
              </w:rPr>
            </w:pPr>
          </w:p>
        </w:tc>
        <w:tc>
          <w:tcPr>
            <w:tcW w:w="3390" w:type="dxa"/>
          </w:tcPr>
          <w:p w14:paraId="0EF83323" w14:textId="77777777" w:rsidR="00E35051" w:rsidRPr="003E01C8" w:rsidRDefault="00E35051" w:rsidP="007F2B84">
            <w:r w:rsidRPr="003E01C8">
              <w:t>Practice is unsafe OR the student consistently fails to demonstrate appropriate levels of knowledge, skills and/or attitudes to participate in care delivery under guidance.</w:t>
            </w:r>
          </w:p>
        </w:tc>
      </w:tr>
      <w:tr w:rsidR="00E35051" w:rsidRPr="003E01C8" w14:paraId="3DB26E41" w14:textId="77777777" w:rsidTr="007F2B84">
        <w:tc>
          <w:tcPr>
            <w:tcW w:w="884" w:type="dxa"/>
          </w:tcPr>
          <w:p w14:paraId="28AFA015" w14:textId="77777777" w:rsidR="00E35051" w:rsidRPr="003E01C8" w:rsidRDefault="00E35051" w:rsidP="007F2B84">
            <w:pPr>
              <w:rPr>
                <w:b/>
              </w:rPr>
            </w:pPr>
            <w:r w:rsidRPr="003E01C8">
              <w:lastRenderedPageBreak/>
              <w:t xml:space="preserve"> G</w:t>
            </w:r>
          </w:p>
        </w:tc>
        <w:tc>
          <w:tcPr>
            <w:tcW w:w="1510" w:type="dxa"/>
          </w:tcPr>
          <w:p w14:paraId="749D15A6" w14:textId="77777777" w:rsidR="00E35051" w:rsidRPr="003E01C8" w:rsidRDefault="00E35051" w:rsidP="007F2B84">
            <w:r w:rsidRPr="003E01C8">
              <w:t>Very Poor (FAIL)</w:t>
            </w:r>
          </w:p>
        </w:tc>
        <w:tc>
          <w:tcPr>
            <w:tcW w:w="3276" w:type="dxa"/>
          </w:tcPr>
          <w:p w14:paraId="49548135" w14:textId="77777777" w:rsidR="00E35051" w:rsidRPr="00517E79" w:rsidRDefault="00E35051" w:rsidP="007F2B84">
            <w:r w:rsidRPr="003E01C8">
              <w:t>Wholly inadequate performance of the required skill, lacking in secure base of relevant</w:t>
            </w:r>
            <w:r>
              <w:t xml:space="preserve">. </w:t>
            </w:r>
            <w:r w:rsidRPr="003E01C8">
              <w:t>knowledge and poor use of such knowledge, showing fundamental misunderstanding and</w:t>
            </w:r>
            <w:r>
              <w:t xml:space="preserve"> </w:t>
            </w:r>
            <w:r w:rsidRPr="003E01C8">
              <w:t xml:space="preserve">misinterpretation. Evidence of poor judgement and professional values. </w:t>
            </w:r>
          </w:p>
        </w:tc>
        <w:tc>
          <w:tcPr>
            <w:tcW w:w="3390" w:type="dxa"/>
          </w:tcPr>
          <w:p w14:paraId="49EDAA7E" w14:textId="77777777" w:rsidR="00E35051" w:rsidRPr="003E01C8" w:rsidRDefault="00E35051" w:rsidP="007F2B84">
            <w:r w:rsidRPr="003E01C8">
              <w:t>Practice is unsafe AND the student consistently fails to demonstrate appropriate levels of knowledge, skills and/or attitudes to participate in care delivery under guidance.</w:t>
            </w:r>
          </w:p>
        </w:tc>
      </w:tr>
      <w:tr w:rsidR="00E35051" w:rsidRPr="003E01C8" w14:paraId="556533A4" w14:textId="77777777" w:rsidTr="007F2B84">
        <w:trPr>
          <w:cantSplit/>
        </w:trPr>
        <w:tc>
          <w:tcPr>
            <w:tcW w:w="884" w:type="dxa"/>
            <w:tcBorders>
              <w:bottom w:val="single" w:sz="4" w:space="0" w:color="auto"/>
            </w:tcBorders>
          </w:tcPr>
          <w:p w14:paraId="013C7C39" w14:textId="77777777" w:rsidR="00E35051" w:rsidRPr="003E01C8" w:rsidRDefault="00E35051" w:rsidP="007F2B84">
            <w:r w:rsidRPr="003E01C8">
              <w:t>H</w:t>
            </w:r>
          </w:p>
        </w:tc>
        <w:tc>
          <w:tcPr>
            <w:tcW w:w="1510" w:type="dxa"/>
            <w:tcBorders>
              <w:bottom w:val="single" w:sz="4" w:space="0" w:color="auto"/>
            </w:tcBorders>
          </w:tcPr>
          <w:p w14:paraId="08764A90" w14:textId="77777777" w:rsidR="00E35051" w:rsidRPr="003E01C8" w:rsidRDefault="00E35051" w:rsidP="007F2B84">
            <w:r w:rsidRPr="003E01C8">
              <w:t>FAIL</w:t>
            </w:r>
          </w:p>
        </w:tc>
        <w:tc>
          <w:tcPr>
            <w:tcW w:w="3276" w:type="dxa"/>
            <w:tcBorders>
              <w:bottom w:val="single" w:sz="4" w:space="0" w:color="auto"/>
            </w:tcBorders>
          </w:tcPr>
          <w:p w14:paraId="3D171E1A" w14:textId="77777777" w:rsidR="00E35051" w:rsidRPr="003E01C8" w:rsidRDefault="00E35051" w:rsidP="007F2B84">
            <w:r w:rsidRPr="003E01C8">
              <w:t>Not presently capable of independent performance of the required skill, lacking self-awareness of limitations and prone to errors of judgement and faulty practice</w:t>
            </w:r>
          </w:p>
        </w:tc>
        <w:tc>
          <w:tcPr>
            <w:tcW w:w="3390" w:type="dxa"/>
            <w:tcBorders>
              <w:bottom w:val="single" w:sz="4" w:space="0" w:color="auto"/>
            </w:tcBorders>
          </w:tcPr>
          <w:p w14:paraId="3AEA9BBB" w14:textId="77777777" w:rsidR="00E35051" w:rsidRPr="003E01C8" w:rsidRDefault="00E35051" w:rsidP="007F2B84">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E35051" w:rsidRPr="003E01C8" w14:paraId="5969573A" w14:textId="77777777" w:rsidTr="007F2B84">
        <w:tc>
          <w:tcPr>
            <w:tcW w:w="9060" w:type="dxa"/>
            <w:gridSpan w:val="4"/>
            <w:tcBorders>
              <w:bottom w:val="nil"/>
            </w:tcBorders>
            <w:shd w:val="clear" w:color="auto" w:fill="E7E6E6"/>
          </w:tcPr>
          <w:p w14:paraId="267B0B32" w14:textId="77777777" w:rsidR="00E35051" w:rsidRPr="003E01C8" w:rsidRDefault="00E35051" w:rsidP="007F2B84">
            <w:r w:rsidRPr="003E01C8">
              <w:t>University of Glasgow use only</w:t>
            </w:r>
          </w:p>
        </w:tc>
      </w:tr>
      <w:tr w:rsidR="00E35051" w:rsidRPr="003E01C8" w14:paraId="0DD843A0" w14:textId="77777777" w:rsidTr="007F2B84">
        <w:tc>
          <w:tcPr>
            <w:tcW w:w="884" w:type="dxa"/>
            <w:tcBorders>
              <w:top w:val="nil"/>
              <w:left w:val="single" w:sz="4" w:space="0" w:color="auto"/>
              <w:bottom w:val="single" w:sz="4" w:space="0" w:color="auto"/>
              <w:right w:val="nil"/>
            </w:tcBorders>
            <w:shd w:val="clear" w:color="auto" w:fill="E7E6E6"/>
          </w:tcPr>
          <w:p w14:paraId="394432A6" w14:textId="77777777" w:rsidR="00E35051" w:rsidRPr="003E01C8" w:rsidRDefault="00E35051" w:rsidP="007F2B84">
            <w:r w:rsidRPr="003E01C8">
              <w:t>CR</w:t>
            </w:r>
          </w:p>
        </w:tc>
        <w:tc>
          <w:tcPr>
            <w:tcW w:w="1510" w:type="dxa"/>
            <w:tcBorders>
              <w:top w:val="nil"/>
              <w:left w:val="nil"/>
              <w:bottom w:val="single" w:sz="4" w:space="0" w:color="auto"/>
              <w:right w:val="nil"/>
            </w:tcBorders>
            <w:shd w:val="clear" w:color="auto" w:fill="E7E6E6"/>
          </w:tcPr>
          <w:p w14:paraId="0857D756" w14:textId="77777777" w:rsidR="00E35051" w:rsidRPr="003E01C8" w:rsidRDefault="00E35051" w:rsidP="007F2B84">
            <w:r w:rsidRPr="003E01C8">
              <w:t>CREDIT REFUSED</w:t>
            </w:r>
          </w:p>
        </w:tc>
        <w:tc>
          <w:tcPr>
            <w:tcW w:w="6666" w:type="dxa"/>
            <w:gridSpan w:val="2"/>
            <w:tcBorders>
              <w:top w:val="nil"/>
              <w:left w:val="nil"/>
              <w:bottom w:val="single" w:sz="4" w:space="0" w:color="auto"/>
              <w:right w:val="single" w:sz="4" w:space="0" w:color="auto"/>
            </w:tcBorders>
            <w:shd w:val="clear" w:color="auto" w:fill="E7E6E6"/>
          </w:tcPr>
          <w:p w14:paraId="2CECA73B" w14:textId="77777777" w:rsidR="00E35051" w:rsidRPr="003E01C8" w:rsidRDefault="00E35051" w:rsidP="007F2B84">
            <w:r w:rsidRPr="003E01C8">
              <w:t>Failure to comply, in the absence of good cause, with the published requirements of the course</w:t>
            </w:r>
            <w:r>
              <w:t xml:space="preserve"> </w:t>
            </w:r>
            <w:r w:rsidRPr="003E01C8">
              <w:t>or programme; and/or a serious breach of regulations</w:t>
            </w:r>
          </w:p>
        </w:tc>
      </w:tr>
    </w:tbl>
    <w:p w14:paraId="0AECD28B" w14:textId="77777777" w:rsidR="004A4E60" w:rsidRPr="004A4E60" w:rsidRDefault="004A4E60" w:rsidP="004A4E60"/>
    <w:p w14:paraId="1E7865DE" w14:textId="77777777" w:rsidR="004A4E60" w:rsidRDefault="004A4E60" w:rsidP="0098669E"/>
    <w:p w14:paraId="777C247E" w14:textId="77777777" w:rsidR="004A4E60" w:rsidRDefault="004A4E60" w:rsidP="0098669E"/>
    <w:p w14:paraId="21C8CF76" w14:textId="77777777" w:rsidR="007F2B84" w:rsidRDefault="007F2B84">
      <w:pPr>
        <w:spacing w:after="0" w:line="240" w:lineRule="auto"/>
      </w:pPr>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01"/>
        <w:gridCol w:w="19"/>
        <w:gridCol w:w="626"/>
        <w:gridCol w:w="56"/>
        <w:gridCol w:w="662"/>
        <w:gridCol w:w="6"/>
        <w:gridCol w:w="33"/>
        <w:gridCol w:w="702"/>
        <w:gridCol w:w="13"/>
        <w:gridCol w:w="688"/>
        <w:gridCol w:w="20"/>
        <w:gridCol w:w="662"/>
        <w:gridCol w:w="19"/>
        <w:gridCol w:w="702"/>
        <w:gridCol w:w="844"/>
        <w:gridCol w:w="1430"/>
      </w:tblGrid>
      <w:tr w:rsidR="007F2B84" w:rsidRPr="003E01C8" w14:paraId="716E61A6" w14:textId="77777777" w:rsidTr="007F2B84">
        <w:tc>
          <w:tcPr>
            <w:tcW w:w="9322" w:type="dxa"/>
            <w:gridSpan w:val="18"/>
            <w:tcBorders>
              <w:bottom w:val="single" w:sz="4" w:space="0" w:color="auto"/>
            </w:tcBorders>
            <w:shd w:val="clear" w:color="auto" w:fill="E7E6E6"/>
          </w:tcPr>
          <w:p w14:paraId="2FCBAD8C" w14:textId="77777777" w:rsidR="007F2B84" w:rsidRPr="00A967F2" w:rsidRDefault="007F2B84" w:rsidP="007F2B84">
            <w:pPr>
              <w:rPr>
                <w:b/>
                <w:bCs/>
              </w:rPr>
            </w:pPr>
            <w:r w:rsidRPr="00A967F2">
              <w:rPr>
                <w:b/>
                <w:bCs/>
              </w:rPr>
              <w:lastRenderedPageBreak/>
              <w:t>ATTENDANCE RECORD</w:t>
            </w:r>
          </w:p>
          <w:p w14:paraId="33CD98DF" w14:textId="77777777" w:rsidR="007F2B84" w:rsidRPr="003E01C8" w:rsidRDefault="007F2B84" w:rsidP="007F2B84">
            <w:pPr>
              <w:rPr>
                <w:color w:val="000000"/>
              </w:rPr>
            </w:pPr>
            <w:r>
              <w:rPr>
                <w:b/>
                <w:bCs/>
              </w:rPr>
              <w:t>PART 2</w:t>
            </w:r>
            <w:r w:rsidRPr="00A967F2">
              <w:rPr>
                <w:b/>
                <w:bCs/>
              </w:rPr>
              <w:t xml:space="preserve">: </w:t>
            </w:r>
            <w:r>
              <w:rPr>
                <w:b/>
                <w:bCs/>
              </w:rPr>
              <w:t>PLE 2c</w:t>
            </w:r>
          </w:p>
        </w:tc>
      </w:tr>
      <w:tr w:rsidR="007F2B84" w:rsidRPr="003E01C8" w14:paraId="515B2220" w14:textId="77777777" w:rsidTr="007F2B84">
        <w:tblPrEx>
          <w:tblLook w:val="04A0" w:firstRow="1" w:lastRow="0" w:firstColumn="1" w:lastColumn="0" w:noHBand="0" w:noVBand="1"/>
        </w:tblPrEx>
        <w:tc>
          <w:tcPr>
            <w:tcW w:w="4203" w:type="dxa"/>
            <w:gridSpan w:val="7"/>
            <w:shd w:val="clear" w:color="auto" w:fill="E7E6E6"/>
          </w:tcPr>
          <w:p w14:paraId="32A517D0" w14:textId="77777777" w:rsidR="007F2B84" w:rsidRPr="003E01C8" w:rsidRDefault="007F2B84" w:rsidP="007F2B84">
            <w:r w:rsidRPr="003E01C8">
              <w:t>Student Name</w:t>
            </w:r>
          </w:p>
        </w:tc>
        <w:tc>
          <w:tcPr>
            <w:tcW w:w="5119" w:type="dxa"/>
            <w:gridSpan w:val="11"/>
          </w:tcPr>
          <w:p w14:paraId="028F5FCE" w14:textId="77777777" w:rsidR="007F2B84" w:rsidRPr="003E01C8" w:rsidRDefault="007F2B84" w:rsidP="007F2B84"/>
        </w:tc>
      </w:tr>
      <w:tr w:rsidR="007F2B84" w:rsidRPr="003E01C8" w14:paraId="1DF73123" w14:textId="77777777" w:rsidTr="007F2B84">
        <w:tblPrEx>
          <w:tblLook w:val="04A0" w:firstRow="1" w:lastRow="0" w:firstColumn="1" w:lastColumn="0" w:noHBand="0" w:noVBand="1"/>
        </w:tblPrEx>
        <w:tc>
          <w:tcPr>
            <w:tcW w:w="4203" w:type="dxa"/>
            <w:gridSpan w:val="7"/>
            <w:shd w:val="clear" w:color="auto" w:fill="E7E6E6"/>
          </w:tcPr>
          <w:p w14:paraId="3038F9A0" w14:textId="77777777" w:rsidR="007F2B84" w:rsidRPr="003E01C8" w:rsidRDefault="007F2B84" w:rsidP="007F2B84">
            <w:r w:rsidRPr="003E01C8">
              <w:t>Student ID</w:t>
            </w:r>
          </w:p>
        </w:tc>
        <w:tc>
          <w:tcPr>
            <w:tcW w:w="5119" w:type="dxa"/>
            <w:gridSpan w:val="11"/>
          </w:tcPr>
          <w:p w14:paraId="14CD2AFF" w14:textId="77777777" w:rsidR="007F2B84" w:rsidRPr="003E01C8" w:rsidRDefault="007F2B84" w:rsidP="007F2B84"/>
        </w:tc>
      </w:tr>
      <w:tr w:rsidR="007F2B84" w:rsidRPr="003E01C8" w14:paraId="1B57BDC1" w14:textId="77777777" w:rsidTr="007F2B84">
        <w:tblPrEx>
          <w:tblLook w:val="04A0" w:firstRow="1" w:lastRow="0" w:firstColumn="1" w:lastColumn="0" w:noHBand="0" w:noVBand="1"/>
        </w:tblPrEx>
        <w:tc>
          <w:tcPr>
            <w:tcW w:w="4203" w:type="dxa"/>
            <w:gridSpan w:val="7"/>
            <w:shd w:val="clear" w:color="auto" w:fill="E7E6E6"/>
          </w:tcPr>
          <w:p w14:paraId="2F24BD8B" w14:textId="77777777" w:rsidR="007F2B84" w:rsidRPr="003E01C8" w:rsidRDefault="007F2B84" w:rsidP="007F2B84">
            <w:r w:rsidRPr="003E01C8">
              <w:t>Year of Programme</w:t>
            </w:r>
          </w:p>
        </w:tc>
        <w:tc>
          <w:tcPr>
            <w:tcW w:w="5119" w:type="dxa"/>
            <w:gridSpan w:val="11"/>
          </w:tcPr>
          <w:p w14:paraId="2F884F52" w14:textId="77777777" w:rsidR="007F2B84" w:rsidRPr="003E01C8" w:rsidRDefault="007F2B84" w:rsidP="007F2B84"/>
        </w:tc>
      </w:tr>
      <w:tr w:rsidR="007F2B84" w:rsidRPr="003E01C8" w14:paraId="2A4D316E" w14:textId="77777777" w:rsidTr="007F2B84">
        <w:tblPrEx>
          <w:tblLook w:val="04A0" w:firstRow="1" w:lastRow="0" w:firstColumn="1" w:lastColumn="0" w:noHBand="0" w:noVBand="1"/>
        </w:tblPrEx>
        <w:tc>
          <w:tcPr>
            <w:tcW w:w="4203" w:type="dxa"/>
            <w:gridSpan w:val="7"/>
            <w:shd w:val="clear" w:color="auto" w:fill="E7E6E6"/>
          </w:tcPr>
          <w:p w14:paraId="10175B19" w14:textId="77777777" w:rsidR="007F2B84" w:rsidRPr="003E01C8" w:rsidRDefault="007F2B84" w:rsidP="007F2B84">
            <w:r w:rsidRPr="003E01C8">
              <w:t xml:space="preserve">Practice Learning Environment </w:t>
            </w:r>
          </w:p>
        </w:tc>
        <w:tc>
          <w:tcPr>
            <w:tcW w:w="5119" w:type="dxa"/>
            <w:gridSpan w:val="11"/>
          </w:tcPr>
          <w:p w14:paraId="6B0E9A95" w14:textId="77777777" w:rsidR="007F2B84" w:rsidRPr="003E01C8" w:rsidRDefault="007F2B84" w:rsidP="007F2B84"/>
        </w:tc>
      </w:tr>
      <w:tr w:rsidR="007F2B84" w:rsidRPr="003E01C8" w14:paraId="56D0252D" w14:textId="77777777" w:rsidTr="007F2B84">
        <w:tblPrEx>
          <w:tblLook w:val="04A0" w:firstRow="1" w:lastRow="0" w:firstColumn="1" w:lastColumn="0" w:noHBand="0" w:noVBand="1"/>
        </w:tblPrEx>
        <w:tc>
          <w:tcPr>
            <w:tcW w:w="850" w:type="dxa"/>
            <w:shd w:val="clear" w:color="auto" w:fill="E7E6E6"/>
            <w:vAlign w:val="center"/>
          </w:tcPr>
          <w:p w14:paraId="6E6E00A1" w14:textId="77777777" w:rsidR="007F2B84" w:rsidRPr="003E01C8" w:rsidRDefault="007F2B84" w:rsidP="007F2B84">
            <w:r w:rsidRPr="003E01C8">
              <w:t>Week</w:t>
            </w:r>
          </w:p>
          <w:p w14:paraId="0D1B1F1F" w14:textId="77777777" w:rsidR="007F2B84" w:rsidRPr="003E01C8" w:rsidRDefault="007F2B84" w:rsidP="007F2B84">
            <w:r w:rsidRPr="003E01C8">
              <w:t>No</w:t>
            </w:r>
          </w:p>
        </w:tc>
        <w:tc>
          <w:tcPr>
            <w:tcW w:w="1289" w:type="dxa"/>
            <w:shd w:val="clear" w:color="auto" w:fill="E7E6E6"/>
            <w:vAlign w:val="center"/>
          </w:tcPr>
          <w:p w14:paraId="64859AD6" w14:textId="77777777" w:rsidR="007F2B84" w:rsidRPr="003E01C8" w:rsidRDefault="007F2B84" w:rsidP="007F2B84">
            <w:r w:rsidRPr="003E01C8">
              <w:t>Week</w:t>
            </w:r>
          </w:p>
          <w:p w14:paraId="7491F4E2" w14:textId="77777777" w:rsidR="007F2B84" w:rsidRPr="003E01C8" w:rsidRDefault="007F2B84" w:rsidP="007F2B84">
            <w:r w:rsidRPr="003E01C8">
              <w:t>beginning</w:t>
            </w:r>
          </w:p>
        </w:tc>
        <w:tc>
          <w:tcPr>
            <w:tcW w:w="701" w:type="dxa"/>
            <w:shd w:val="clear" w:color="auto" w:fill="E7E6E6"/>
            <w:vAlign w:val="center"/>
          </w:tcPr>
          <w:p w14:paraId="1E6C6695" w14:textId="77777777" w:rsidR="007F2B84" w:rsidRPr="003E01C8" w:rsidRDefault="007F2B84" w:rsidP="007F2B84">
            <w:r w:rsidRPr="003E01C8">
              <w:t>M</w:t>
            </w:r>
          </w:p>
        </w:tc>
        <w:tc>
          <w:tcPr>
            <w:tcW w:w="701" w:type="dxa"/>
            <w:gridSpan w:val="3"/>
            <w:shd w:val="clear" w:color="auto" w:fill="E7E6E6"/>
            <w:vAlign w:val="center"/>
          </w:tcPr>
          <w:p w14:paraId="3FA82BEF" w14:textId="77777777" w:rsidR="007F2B84" w:rsidRPr="003E01C8" w:rsidRDefault="007F2B84" w:rsidP="007F2B84">
            <w:r w:rsidRPr="003E01C8">
              <w:t>T</w:t>
            </w:r>
          </w:p>
        </w:tc>
        <w:tc>
          <w:tcPr>
            <w:tcW w:w="701" w:type="dxa"/>
            <w:gridSpan w:val="3"/>
            <w:shd w:val="clear" w:color="auto" w:fill="E7E6E6"/>
            <w:vAlign w:val="center"/>
          </w:tcPr>
          <w:p w14:paraId="31AA4671" w14:textId="77777777" w:rsidR="007F2B84" w:rsidRPr="003E01C8" w:rsidRDefault="007F2B84" w:rsidP="007F2B84">
            <w:r w:rsidRPr="003E01C8">
              <w:t>W</w:t>
            </w:r>
          </w:p>
        </w:tc>
        <w:tc>
          <w:tcPr>
            <w:tcW w:w="702" w:type="dxa"/>
            <w:shd w:val="clear" w:color="auto" w:fill="E7E6E6"/>
            <w:vAlign w:val="center"/>
          </w:tcPr>
          <w:p w14:paraId="6C5D35FD" w14:textId="77777777" w:rsidR="007F2B84" w:rsidRPr="003E01C8" w:rsidRDefault="007F2B84" w:rsidP="007F2B84">
            <w:r w:rsidRPr="003E01C8">
              <w:t>T</w:t>
            </w:r>
          </w:p>
        </w:tc>
        <w:tc>
          <w:tcPr>
            <w:tcW w:w="701" w:type="dxa"/>
            <w:gridSpan w:val="2"/>
            <w:shd w:val="clear" w:color="auto" w:fill="E7E6E6"/>
            <w:vAlign w:val="center"/>
          </w:tcPr>
          <w:p w14:paraId="4EED1C0D" w14:textId="77777777" w:rsidR="007F2B84" w:rsidRPr="003E01C8" w:rsidRDefault="007F2B84" w:rsidP="007F2B84">
            <w:r w:rsidRPr="003E01C8">
              <w:t>F</w:t>
            </w:r>
          </w:p>
        </w:tc>
        <w:tc>
          <w:tcPr>
            <w:tcW w:w="701" w:type="dxa"/>
            <w:gridSpan w:val="3"/>
            <w:shd w:val="clear" w:color="auto" w:fill="E7E6E6"/>
            <w:vAlign w:val="center"/>
          </w:tcPr>
          <w:p w14:paraId="795A0359" w14:textId="77777777" w:rsidR="007F2B84" w:rsidRPr="003E01C8" w:rsidRDefault="007F2B84" w:rsidP="007F2B84">
            <w:r w:rsidRPr="003E01C8">
              <w:t>S</w:t>
            </w:r>
          </w:p>
        </w:tc>
        <w:tc>
          <w:tcPr>
            <w:tcW w:w="702" w:type="dxa"/>
            <w:shd w:val="clear" w:color="auto" w:fill="E7E6E6"/>
            <w:vAlign w:val="center"/>
          </w:tcPr>
          <w:p w14:paraId="0D3F6B5D" w14:textId="77777777" w:rsidR="007F2B84" w:rsidRPr="003E01C8" w:rsidRDefault="007F2B84" w:rsidP="007F2B84">
            <w:r w:rsidRPr="003E01C8">
              <w:t>S</w:t>
            </w:r>
          </w:p>
        </w:tc>
        <w:tc>
          <w:tcPr>
            <w:tcW w:w="844" w:type="dxa"/>
            <w:shd w:val="clear" w:color="auto" w:fill="E7E6E6"/>
            <w:vAlign w:val="center"/>
          </w:tcPr>
          <w:p w14:paraId="55069657" w14:textId="77777777" w:rsidR="007F2B84" w:rsidRPr="003E01C8" w:rsidRDefault="007F2B84" w:rsidP="007F2B84">
            <w:r w:rsidRPr="003E01C8">
              <w:t>Total hours</w:t>
            </w:r>
          </w:p>
        </w:tc>
        <w:tc>
          <w:tcPr>
            <w:tcW w:w="1430" w:type="dxa"/>
            <w:shd w:val="clear" w:color="auto" w:fill="E7E6E6"/>
            <w:vAlign w:val="center"/>
          </w:tcPr>
          <w:p w14:paraId="78C27359" w14:textId="77777777" w:rsidR="007F2B84" w:rsidRPr="003E01C8" w:rsidRDefault="007F2B84" w:rsidP="007F2B84">
            <w:r w:rsidRPr="003E01C8">
              <w:t>Practice signature</w:t>
            </w:r>
          </w:p>
        </w:tc>
      </w:tr>
      <w:tr w:rsidR="007F2B84" w:rsidRPr="003E01C8" w14:paraId="3B41F673" w14:textId="77777777" w:rsidTr="007F2B84">
        <w:tblPrEx>
          <w:tblLook w:val="04A0" w:firstRow="1" w:lastRow="0" w:firstColumn="1" w:lastColumn="0" w:noHBand="0" w:noVBand="1"/>
        </w:tblPrEx>
        <w:tc>
          <w:tcPr>
            <w:tcW w:w="850" w:type="dxa"/>
            <w:vAlign w:val="center"/>
          </w:tcPr>
          <w:p w14:paraId="0A2F1554" w14:textId="77777777" w:rsidR="007F2B84" w:rsidRPr="003E01C8" w:rsidRDefault="007F2B84" w:rsidP="007F2B84">
            <w:r w:rsidRPr="003E01C8">
              <w:t>e.g.</w:t>
            </w:r>
          </w:p>
        </w:tc>
        <w:tc>
          <w:tcPr>
            <w:tcW w:w="1289" w:type="dxa"/>
            <w:vAlign w:val="center"/>
          </w:tcPr>
          <w:p w14:paraId="4B51F328" w14:textId="77777777" w:rsidR="007F2B84" w:rsidRPr="003E01C8" w:rsidRDefault="007F2B84" w:rsidP="007F2B84">
            <w:r w:rsidRPr="003E01C8">
              <w:t>11/01/21</w:t>
            </w:r>
          </w:p>
        </w:tc>
        <w:tc>
          <w:tcPr>
            <w:tcW w:w="720" w:type="dxa"/>
            <w:gridSpan w:val="2"/>
            <w:vAlign w:val="center"/>
          </w:tcPr>
          <w:p w14:paraId="21EA35DA" w14:textId="77777777" w:rsidR="007F2B84" w:rsidRPr="003E01C8" w:rsidRDefault="007F2B84" w:rsidP="007F2B84">
            <w:r w:rsidRPr="003E01C8">
              <w:t>DO</w:t>
            </w:r>
          </w:p>
        </w:tc>
        <w:tc>
          <w:tcPr>
            <w:tcW w:w="626" w:type="dxa"/>
            <w:vAlign w:val="center"/>
          </w:tcPr>
          <w:p w14:paraId="3120AA63" w14:textId="77777777" w:rsidR="007F2B84" w:rsidRPr="003E01C8" w:rsidRDefault="007F2B84" w:rsidP="007F2B84">
            <w:r w:rsidRPr="003E01C8">
              <w:t>DO</w:t>
            </w:r>
          </w:p>
        </w:tc>
        <w:tc>
          <w:tcPr>
            <w:tcW w:w="724" w:type="dxa"/>
            <w:gridSpan w:val="3"/>
            <w:vAlign w:val="center"/>
          </w:tcPr>
          <w:p w14:paraId="4D3568AA" w14:textId="77777777" w:rsidR="007F2B84" w:rsidRPr="003E01C8" w:rsidRDefault="007F2B84" w:rsidP="007F2B84">
            <w:r w:rsidRPr="003E01C8">
              <w:t>12.5</w:t>
            </w:r>
          </w:p>
        </w:tc>
        <w:tc>
          <w:tcPr>
            <w:tcW w:w="748" w:type="dxa"/>
            <w:gridSpan w:val="3"/>
            <w:vAlign w:val="center"/>
          </w:tcPr>
          <w:p w14:paraId="14FD0D4A" w14:textId="77777777" w:rsidR="007F2B84" w:rsidRPr="003E01C8" w:rsidRDefault="007F2B84" w:rsidP="007F2B84">
            <w:r w:rsidRPr="003E01C8">
              <w:t>12.5</w:t>
            </w:r>
          </w:p>
        </w:tc>
        <w:tc>
          <w:tcPr>
            <w:tcW w:w="708" w:type="dxa"/>
            <w:gridSpan w:val="2"/>
            <w:vAlign w:val="center"/>
          </w:tcPr>
          <w:p w14:paraId="4AF386F4" w14:textId="77777777" w:rsidR="007F2B84" w:rsidRPr="003E01C8" w:rsidRDefault="007F2B84" w:rsidP="007F2B84">
            <w:r w:rsidRPr="003E01C8">
              <w:t>12.5</w:t>
            </w:r>
          </w:p>
        </w:tc>
        <w:tc>
          <w:tcPr>
            <w:tcW w:w="662" w:type="dxa"/>
            <w:vAlign w:val="center"/>
          </w:tcPr>
          <w:p w14:paraId="7B8D2BE2" w14:textId="77777777" w:rsidR="007F2B84" w:rsidRPr="003E01C8" w:rsidRDefault="007F2B84" w:rsidP="007F2B84">
            <w:r w:rsidRPr="003E01C8">
              <w:t>DO</w:t>
            </w:r>
          </w:p>
        </w:tc>
        <w:tc>
          <w:tcPr>
            <w:tcW w:w="721" w:type="dxa"/>
            <w:gridSpan w:val="2"/>
            <w:vAlign w:val="center"/>
          </w:tcPr>
          <w:p w14:paraId="71D976DB" w14:textId="77777777" w:rsidR="007F2B84" w:rsidRPr="003E01C8" w:rsidRDefault="007F2B84" w:rsidP="007F2B84">
            <w:r w:rsidRPr="003E01C8">
              <w:t>DO</w:t>
            </w:r>
          </w:p>
        </w:tc>
        <w:tc>
          <w:tcPr>
            <w:tcW w:w="844" w:type="dxa"/>
            <w:vAlign w:val="center"/>
          </w:tcPr>
          <w:p w14:paraId="3EB1B635" w14:textId="77777777" w:rsidR="007F2B84" w:rsidRPr="003E01C8" w:rsidRDefault="007F2B84" w:rsidP="007F2B84">
            <w:r w:rsidRPr="003E01C8">
              <w:t>37.5</w:t>
            </w:r>
          </w:p>
        </w:tc>
        <w:tc>
          <w:tcPr>
            <w:tcW w:w="1430" w:type="dxa"/>
            <w:vAlign w:val="center"/>
          </w:tcPr>
          <w:p w14:paraId="42A7D277" w14:textId="77777777" w:rsidR="007F2B84" w:rsidRPr="003E01C8" w:rsidRDefault="007F2B84" w:rsidP="007F2B84">
            <w:pPr>
              <w:rPr>
                <w:color w:val="FF0000"/>
              </w:rPr>
            </w:pPr>
            <w:r w:rsidRPr="003E01C8">
              <w:t>S. Nurse</w:t>
            </w:r>
          </w:p>
        </w:tc>
      </w:tr>
      <w:tr w:rsidR="007F2B84" w:rsidRPr="003E01C8" w14:paraId="69CF2D94" w14:textId="77777777" w:rsidTr="007F2B84">
        <w:tblPrEx>
          <w:tblLook w:val="04A0" w:firstRow="1" w:lastRow="0" w:firstColumn="1" w:lastColumn="0" w:noHBand="0" w:noVBand="1"/>
        </w:tblPrEx>
        <w:tc>
          <w:tcPr>
            <w:tcW w:w="850" w:type="dxa"/>
            <w:vAlign w:val="center"/>
          </w:tcPr>
          <w:p w14:paraId="6C985DBC" w14:textId="77777777" w:rsidR="007F2B84" w:rsidRPr="003E01C8" w:rsidRDefault="007F2B84" w:rsidP="007F2B84">
            <w:r w:rsidRPr="003E01C8">
              <w:t>1</w:t>
            </w:r>
          </w:p>
        </w:tc>
        <w:tc>
          <w:tcPr>
            <w:tcW w:w="1289" w:type="dxa"/>
          </w:tcPr>
          <w:p w14:paraId="2C50EBD6" w14:textId="77777777" w:rsidR="007F2B84" w:rsidRPr="003E01C8" w:rsidRDefault="007F2B84" w:rsidP="007F2B84"/>
        </w:tc>
        <w:tc>
          <w:tcPr>
            <w:tcW w:w="720" w:type="dxa"/>
            <w:gridSpan w:val="2"/>
          </w:tcPr>
          <w:p w14:paraId="37743201" w14:textId="77777777" w:rsidR="007F2B84" w:rsidRPr="003E01C8" w:rsidRDefault="007F2B84" w:rsidP="007F2B84"/>
        </w:tc>
        <w:tc>
          <w:tcPr>
            <w:tcW w:w="626" w:type="dxa"/>
          </w:tcPr>
          <w:p w14:paraId="7FAF3237" w14:textId="77777777" w:rsidR="007F2B84" w:rsidRPr="003E01C8" w:rsidRDefault="007F2B84" w:rsidP="007F2B84"/>
        </w:tc>
        <w:tc>
          <w:tcPr>
            <w:tcW w:w="724" w:type="dxa"/>
            <w:gridSpan w:val="3"/>
          </w:tcPr>
          <w:p w14:paraId="7F2670B9" w14:textId="77777777" w:rsidR="007F2B84" w:rsidRPr="003E01C8" w:rsidRDefault="007F2B84" w:rsidP="007F2B84"/>
        </w:tc>
        <w:tc>
          <w:tcPr>
            <w:tcW w:w="748" w:type="dxa"/>
            <w:gridSpan w:val="3"/>
          </w:tcPr>
          <w:p w14:paraId="00BF5615" w14:textId="77777777" w:rsidR="007F2B84" w:rsidRPr="003E01C8" w:rsidRDefault="007F2B84" w:rsidP="007F2B84"/>
        </w:tc>
        <w:tc>
          <w:tcPr>
            <w:tcW w:w="708" w:type="dxa"/>
            <w:gridSpan w:val="2"/>
          </w:tcPr>
          <w:p w14:paraId="47561442" w14:textId="77777777" w:rsidR="007F2B84" w:rsidRPr="003E01C8" w:rsidRDefault="007F2B84" w:rsidP="007F2B84"/>
        </w:tc>
        <w:tc>
          <w:tcPr>
            <w:tcW w:w="662" w:type="dxa"/>
          </w:tcPr>
          <w:p w14:paraId="4C53FD65" w14:textId="77777777" w:rsidR="007F2B84" w:rsidRPr="003E01C8" w:rsidRDefault="007F2B84" w:rsidP="007F2B84"/>
        </w:tc>
        <w:tc>
          <w:tcPr>
            <w:tcW w:w="721" w:type="dxa"/>
            <w:gridSpan w:val="2"/>
          </w:tcPr>
          <w:p w14:paraId="4D2CF3B1" w14:textId="77777777" w:rsidR="007F2B84" w:rsidRPr="003E01C8" w:rsidRDefault="007F2B84" w:rsidP="007F2B84"/>
        </w:tc>
        <w:tc>
          <w:tcPr>
            <w:tcW w:w="844" w:type="dxa"/>
          </w:tcPr>
          <w:p w14:paraId="508DABA3" w14:textId="77777777" w:rsidR="007F2B84" w:rsidRPr="003E01C8" w:rsidRDefault="007F2B84" w:rsidP="007F2B84"/>
        </w:tc>
        <w:tc>
          <w:tcPr>
            <w:tcW w:w="1430" w:type="dxa"/>
          </w:tcPr>
          <w:p w14:paraId="65FE59FD" w14:textId="77777777" w:rsidR="007F2B84" w:rsidRPr="003E01C8" w:rsidRDefault="007F2B84" w:rsidP="007F2B84"/>
        </w:tc>
      </w:tr>
      <w:tr w:rsidR="007F2B84" w:rsidRPr="003E01C8" w14:paraId="4BF8D59D" w14:textId="77777777" w:rsidTr="007F2B84">
        <w:tblPrEx>
          <w:tblLook w:val="04A0" w:firstRow="1" w:lastRow="0" w:firstColumn="1" w:lastColumn="0" w:noHBand="0" w:noVBand="1"/>
        </w:tblPrEx>
        <w:tc>
          <w:tcPr>
            <w:tcW w:w="850" w:type="dxa"/>
            <w:vAlign w:val="center"/>
          </w:tcPr>
          <w:p w14:paraId="4C146B78" w14:textId="77777777" w:rsidR="007F2B84" w:rsidRPr="003E01C8" w:rsidRDefault="007F2B84" w:rsidP="007F2B84">
            <w:r w:rsidRPr="003E01C8">
              <w:t>2</w:t>
            </w:r>
          </w:p>
        </w:tc>
        <w:tc>
          <w:tcPr>
            <w:tcW w:w="1289" w:type="dxa"/>
          </w:tcPr>
          <w:p w14:paraId="466BB93A" w14:textId="77777777" w:rsidR="007F2B84" w:rsidRPr="003E01C8" w:rsidRDefault="007F2B84" w:rsidP="007F2B84"/>
        </w:tc>
        <w:tc>
          <w:tcPr>
            <w:tcW w:w="720" w:type="dxa"/>
            <w:gridSpan w:val="2"/>
          </w:tcPr>
          <w:p w14:paraId="2DADCFB8" w14:textId="77777777" w:rsidR="007F2B84" w:rsidRPr="003E01C8" w:rsidRDefault="007F2B84" w:rsidP="007F2B84"/>
        </w:tc>
        <w:tc>
          <w:tcPr>
            <w:tcW w:w="626" w:type="dxa"/>
          </w:tcPr>
          <w:p w14:paraId="0006A408" w14:textId="77777777" w:rsidR="007F2B84" w:rsidRPr="003E01C8" w:rsidRDefault="007F2B84" w:rsidP="007F2B84"/>
        </w:tc>
        <w:tc>
          <w:tcPr>
            <w:tcW w:w="724" w:type="dxa"/>
            <w:gridSpan w:val="3"/>
          </w:tcPr>
          <w:p w14:paraId="19CF86BF" w14:textId="77777777" w:rsidR="007F2B84" w:rsidRPr="003E01C8" w:rsidRDefault="007F2B84" w:rsidP="007F2B84"/>
        </w:tc>
        <w:tc>
          <w:tcPr>
            <w:tcW w:w="748" w:type="dxa"/>
            <w:gridSpan w:val="3"/>
          </w:tcPr>
          <w:p w14:paraId="49711DF0" w14:textId="77777777" w:rsidR="007F2B84" w:rsidRPr="003E01C8" w:rsidRDefault="007F2B84" w:rsidP="007F2B84"/>
        </w:tc>
        <w:tc>
          <w:tcPr>
            <w:tcW w:w="708" w:type="dxa"/>
            <w:gridSpan w:val="2"/>
          </w:tcPr>
          <w:p w14:paraId="13964B70" w14:textId="77777777" w:rsidR="007F2B84" w:rsidRPr="003E01C8" w:rsidRDefault="007F2B84" w:rsidP="007F2B84"/>
        </w:tc>
        <w:tc>
          <w:tcPr>
            <w:tcW w:w="662" w:type="dxa"/>
          </w:tcPr>
          <w:p w14:paraId="07D8C163" w14:textId="77777777" w:rsidR="007F2B84" w:rsidRPr="003E01C8" w:rsidRDefault="007F2B84" w:rsidP="007F2B84"/>
        </w:tc>
        <w:tc>
          <w:tcPr>
            <w:tcW w:w="721" w:type="dxa"/>
            <w:gridSpan w:val="2"/>
          </w:tcPr>
          <w:p w14:paraId="217FA133" w14:textId="77777777" w:rsidR="007F2B84" w:rsidRPr="003E01C8" w:rsidRDefault="007F2B84" w:rsidP="007F2B84"/>
        </w:tc>
        <w:tc>
          <w:tcPr>
            <w:tcW w:w="844" w:type="dxa"/>
          </w:tcPr>
          <w:p w14:paraId="3857D7C7" w14:textId="77777777" w:rsidR="007F2B84" w:rsidRPr="003E01C8" w:rsidRDefault="007F2B84" w:rsidP="007F2B84"/>
        </w:tc>
        <w:tc>
          <w:tcPr>
            <w:tcW w:w="1430" w:type="dxa"/>
          </w:tcPr>
          <w:p w14:paraId="1CFDB441" w14:textId="77777777" w:rsidR="007F2B84" w:rsidRPr="003E01C8" w:rsidRDefault="007F2B84" w:rsidP="007F2B84"/>
        </w:tc>
      </w:tr>
      <w:tr w:rsidR="007F2B84" w:rsidRPr="003E01C8" w14:paraId="2036803F" w14:textId="77777777" w:rsidTr="007F2B84">
        <w:tblPrEx>
          <w:tblLook w:val="04A0" w:firstRow="1" w:lastRow="0" w:firstColumn="1" w:lastColumn="0" w:noHBand="0" w:noVBand="1"/>
        </w:tblPrEx>
        <w:tc>
          <w:tcPr>
            <w:tcW w:w="850" w:type="dxa"/>
            <w:vAlign w:val="center"/>
          </w:tcPr>
          <w:p w14:paraId="2427C420" w14:textId="77777777" w:rsidR="007F2B84" w:rsidRPr="003E01C8" w:rsidRDefault="007F2B84" w:rsidP="007F2B84">
            <w:r w:rsidRPr="003E01C8">
              <w:t>3</w:t>
            </w:r>
          </w:p>
        </w:tc>
        <w:tc>
          <w:tcPr>
            <w:tcW w:w="1289" w:type="dxa"/>
          </w:tcPr>
          <w:p w14:paraId="249BBC2B" w14:textId="77777777" w:rsidR="007F2B84" w:rsidRPr="003E01C8" w:rsidRDefault="007F2B84" w:rsidP="007F2B84"/>
        </w:tc>
        <w:tc>
          <w:tcPr>
            <w:tcW w:w="720" w:type="dxa"/>
            <w:gridSpan w:val="2"/>
          </w:tcPr>
          <w:p w14:paraId="058E8E79" w14:textId="77777777" w:rsidR="007F2B84" w:rsidRPr="003E01C8" w:rsidRDefault="007F2B84" w:rsidP="007F2B84"/>
        </w:tc>
        <w:tc>
          <w:tcPr>
            <w:tcW w:w="626" w:type="dxa"/>
          </w:tcPr>
          <w:p w14:paraId="48FC6B0F" w14:textId="77777777" w:rsidR="007F2B84" w:rsidRPr="003E01C8" w:rsidRDefault="007F2B84" w:rsidP="007F2B84"/>
        </w:tc>
        <w:tc>
          <w:tcPr>
            <w:tcW w:w="724" w:type="dxa"/>
            <w:gridSpan w:val="3"/>
          </w:tcPr>
          <w:p w14:paraId="16A3F3A5" w14:textId="77777777" w:rsidR="007F2B84" w:rsidRPr="003E01C8" w:rsidRDefault="007F2B84" w:rsidP="007F2B84"/>
        </w:tc>
        <w:tc>
          <w:tcPr>
            <w:tcW w:w="748" w:type="dxa"/>
            <w:gridSpan w:val="3"/>
          </w:tcPr>
          <w:p w14:paraId="2AC6C893" w14:textId="77777777" w:rsidR="007F2B84" w:rsidRPr="003E01C8" w:rsidRDefault="007F2B84" w:rsidP="007F2B84"/>
        </w:tc>
        <w:tc>
          <w:tcPr>
            <w:tcW w:w="708" w:type="dxa"/>
            <w:gridSpan w:val="2"/>
          </w:tcPr>
          <w:p w14:paraId="27097BC2" w14:textId="77777777" w:rsidR="007F2B84" w:rsidRPr="003E01C8" w:rsidRDefault="007F2B84" w:rsidP="007F2B84"/>
        </w:tc>
        <w:tc>
          <w:tcPr>
            <w:tcW w:w="662" w:type="dxa"/>
          </w:tcPr>
          <w:p w14:paraId="31DD787A" w14:textId="77777777" w:rsidR="007F2B84" w:rsidRPr="003E01C8" w:rsidRDefault="007F2B84" w:rsidP="007F2B84"/>
        </w:tc>
        <w:tc>
          <w:tcPr>
            <w:tcW w:w="721" w:type="dxa"/>
            <w:gridSpan w:val="2"/>
          </w:tcPr>
          <w:p w14:paraId="1863A03D" w14:textId="77777777" w:rsidR="007F2B84" w:rsidRPr="003E01C8" w:rsidRDefault="007F2B84" w:rsidP="007F2B84"/>
        </w:tc>
        <w:tc>
          <w:tcPr>
            <w:tcW w:w="844" w:type="dxa"/>
          </w:tcPr>
          <w:p w14:paraId="4106F550" w14:textId="77777777" w:rsidR="007F2B84" w:rsidRPr="003E01C8" w:rsidRDefault="007F2B84" w:rsidP="007F2B84"/>
        </w:tc>
        <w:tc>
          <w:tcPr>
            <w:tcW w:w="1430" w:type="dxa"/>
          </w:tcPr>
          <w:p w14:paraId="42FDDDE5" w14:textId="77777777" w:rsidR="007F2B84" w:rsidRPr="003E01C8" w:rsidRDefault="007F2B84" w:rsidP="007F2B84"/>
        </w:tc>
      </w:tr>
      <w:tr w:rsidR="007F2B84" w:rsidRPr="003E01C8" w14:paraId="6CEEBFC5" w14:textId="77777777" w:rsidTr="007F2B84">
        <w:tblPrEx>
          <w:tblLook w:val="04A0" w:firstRow="1" w:lastRow="0" w:firstColumn="1" w:lastColumn="0" w:noHBand="0" w:noVBand="1"/>
        </w:tblPrEx>
        <w:tc>
          <w:tcPr>
            <w:tcW w:w="850" w:type="dxa"/>
            <w:vAlign w:val="center"/>
          </w:tcPr>
          <w:p w14:paraId="65E2B37F" w14:textId="77777777" w:rsidR="007F2B84" w:rsidRPr="003E01C8" w:rsidRDefault="007F2B84" w:rsidP="007F2B84">
            <w:r w:rsidRPr="003E01C8">
              <w:t>4</w:t>
            </w:r>
          </w:p>
        </w:tc>
        <w:tc>
          <w:tcPr>
            <w:tcW w:w="1289" w:type="dxa"/>
          </w:tcPr>
          <w:p w14:paraId="450CFB55" w14:textId="77777777" w:rsidR="007F2B84" w:rsidRPr="003E01C8" w:rsidRDefault="007F2B84" w:rsidP="007F2B84"/>
        </w:tc>
        <w:tc>
          <w:tcPr>
            <w:tcW w:w="720" w:type="dxa"/>
            <w:gridSpan w:val="2"/>
          </w:tcPr>
          <w:p w14:paraId="1E12D0CF" w14:textId="77777777" w:rsidR="007F2B84" w:rsidRPr="003E01C8" w:rsidRDefault="007F2B84" w:rsidP="007F2B84"/>
        </w:tc>
        <w:tc>
          <w:tcPr>
            <w:tcW w:w="626" w:type="dxa"/>
          </w:tcPr>
          <w:p w14:paraId="52E16260" w14:textId="77777777" w:rsidR="007F2B84" w:rsidRPr="003E01C8" w:rsidRDefault="007F2B84" w:rsidP="007F2B84"/>
        </w:tc>
        <w:tc>
          <w:tcPr>
            <w:tcW w:w="724" w:type="dxa"/>
            <w:gridSpan w:val="3"/>
          </w:tcPr>
          <w:p w14:paraId="2B87DA2A" w14:textId="77777777" w:rsidR="007F2B84" w:rsidRPr="003E01C8" w:rsidRDefault="007F2B84" w:rsidP="007F2B84"/>
        </w:tc>
        <w:tc>
          <w:tcPr>
            <w:tcW w:w="748" w:type="dxa"/>
            <w:gridSpan w:val="3"/>
          </w:tcPr>
          <w:p w14:paraId="15C93635" w14:textId="77777777" w:rsidR="007F2B84" w:rsidRPr="003E01C8" w:rsidRDefault="007F2B84" w:rsidP="007F2B84"/>
        </w:tc>
        <w:tc>
          <w:tcPr>
            <w:tcW w:w="708" w:type="dxa"/>
            <w:gridSpan w:val="2"/>
          </w:tcPr>
          <w:p w14:paraId="63314487" w14:textId="77777777" w:rsidR="007F2B84" w:rsidRPr="003E01C8" w:rsidRDefault="007F2B84" w:rsidP="007F2B84"/>
        </w:tc>
        <w:tc>
          <w:tcPr>
            <w:tcW w:w="662" w:type="dxa"/>
          </w:tcPr>
          <w:p w14:paraId="741ECE80" w14:textId="77777777" w:rsidR="007F2B84" w:rsidRPr="003E01C8" w:rsidRDefault="007F2B84" w:rsidP="007F2B84"/>
        </w:tc>
        <w:tc>
          <w:tcPr>
            <w:tcW w:w="721" w:type="dxa"/>
            <w:gridSpan w:val="2"/>
          </w:tcPr>
          <w:p w14:paraId="5CE4EE13" w14:textId="77777777" w:rsidR="007F2B84" w:rsidRPr="003E01C8" w:rsidRDefault="007F2B84" w:rsidP="007F2B84"/>
        </w:tc>
        <w:tc>
          <w:tcPr>
            <w:tcW w:w="844" w:type="dxa"/>
          </w:tcPr>
          <w:p w14:paraId="558E2631" w14:textId="77777777" w:rsidR="007F2B84" w:rsidRPr="003E01C8" w:rsidRDefault="007F2B84" w:rsidP="007F2B84"/>
        </w:tc>
        <w:tc>
          <w:tcPr>
            <w:tcW w:w="1430" w:type="dxa"/>
          </w:tcPr>
          <w:p w14:paraId="495C1718" w14:textId="77777777" w:rsidR="007F2B84" w:rsidRPr="003E01C8" w:rsidRDefault="007F2B84" w:rsidP="007F2B84"/>
        </w:tc>
      </w:tr>
      <w:tr w:rsidR="007F2B84" w:rsidRPr="003E01C8" w14:paraId="5E88FCB9" w14:textId="77777777" w:rsidTr="007F2B84">
        <w:tblPrEx>
          <w:tblLook w:val="04A0" w:firstRow="1" w:lastRow="0" w:firstColumn="1" w:lastColumn="0" w:noHBand="0" w:noVBand="1"/>
        </w:tblPrEx>
        <w:tc>
          <w:tcPr>
            <w:tcW w:w="850" w:type="dxa"/>
            <w:vAlign w:val="center"/>
          </w:tcPr>
          <w:p w14:paraId="1E3FD06B" w14:textId="77777777" w:rsidR="007F2B84" w:rsidRPr="003E01C8" w:rsidRDefault="007F2B84" w:rsidP="007F2B84">
            <w:r w:rsidRPr="003E01C8">
              <w:t>5</w:t>
            </w:r>
          </w:p>
        </w:tc>
        <w:tc>
          <w:tcPr>
            <w:tcW w:w="1289" w:type="dxa"/>
          </w:tcPr>
          <w:p w14:paraId="112B696C" w14:textId="77777777" w:rsidR="007F2B84" w:rsidRPr="003E01C8" w:rsidRDefault="007F2B84" w:rsidP="007F2B84"/>
        </w:tc>
        <w:tc>
          <w:tcPr>
            <w:tcW w:w="720" w:type="dxa"/>
            <w:gridSpan w:val="2"/>
          </w:tcPr>
          <w:p w14:paraId="497811D3" w14:textId="77777777" w:rsidR="007F2B84" w:rsidRPr="003E01C8" w:rsidRDefault="007F2B84" w:rsidP="007F2B84"/>
        </w:tc>
        <w:tc>
          <w:tcPr>
            <w:tcW w:w="626" w:type="dxa"/>
          </w:tcPr>
          <w:p w14:paraId="1E50B155" w14:textId="77777777" w:rsidR="007F2B84" w:rsidRPr="003E01C8" w:rsidRDefault="007F2B84" w:rsidP="007F2B84"/>
        </w:tc>
        <w:tc>
          <w:tcPr>
            <w:tcW w:w="724" w:type="dxa"/>
            <w:gridSpan w:val="3"/>
          </w:tcPr>
          <w:p w14:paraId="18AFD004" w14:textId="77777777" w:rsidR="007F2B84" w:rsidRPr="003E01C8" w:rsidRDefault="007F2B84" w:rsidP="007F2B84"/>
        </w:tc>
        <w:tc>
          <w:tcPr>
            <w:tcW w:w="748" w:type="dxa"/>
            <w:gridSpan w:val="3"/>
          </w:tcPr>
          <w:p w14:paraId="2BCBDD88" w14:textId="77777777" w:rsidR="007F2B84" w:rsidRPr="003E01C8" w:rsidRDefault="007F2B84" w:rsidP="007F2B84"/>
        </w:tc>
        <w:tc>
          <w:tcPr>
            <w:tcW w:w="708" w:type="dxa"/>
            <w:gridSpan w:val="2"/>
          </w:tcPr>
          <w:p w14:paraId="46FE6719" w14:textId="77777777" w:rsidR="007F2B84" w:rsidRPr="003E01C8" w:rsidRDefault="007F2B84" w:rsidP="007F2B84"/>
        </w:tc>
        <w:tc>
          <w:tcPr>
            <w:tcW w:w="662" w:type="dxa"/>
          </w:tcPr>
          <w:p w14:paraId="28C608DE" w14:textId="77777777" w:rsidR="007F2B84" w:rsidRPr="003E01C8" w:rsidRDefault="007F2B84" w:rsidP="007F2B84"/>
        </w:tc>
        <w:tc>
          <w:tcPr>
            <w:tcW w:w="721" w:type="dxa"/>
            <w:gridSpan w:val="2"/>
          </w:tcPr>
          <w:p w14:paraId="504EFDDF" w14:textId="77777777" w:rsidR="007F2B84" w:rsidRPr="003E01C8" w:rsidRDefault="007F2B84" w:rsidP="007F2B84"/>
        </w:tc>
        <w:tc>
          <w:tcPr>
            <w:tcW w:w="844" w:type="dxa"/>
          </w:tcPr>
          <w:p w14:paraId="016E29F5" w14:textId="77777777" w:rsidR="007F2B84" w:rsidRPr="003E01C8" w:rsidRDefault="007F2B84" w:rsidP="007F2B84"/>
        </w:tc>
        <w:tc>
          <w:tcPr>
            <w:tcW w:w="1430" w:type="dxa"/>
          </w:tcPr>
          <w:p w14:paraId="7A4C5C97" w14:textId="77777777" w:rsidR="007F2B84" w:rsidRPr="003E01C8" w:rsidRDefault="007F2B84" w:rsidP="007F2B84"/>
        </w:tc>
      </w:tr>
      <w:tr w:rsidR="007F2B84" w:rsidRPr="003E01C8" w14:paraId="3873800A" w14:textId="77777777" w:rsidTr="007F2B84">
        <w:tblPrEx>
          <w:tblLook w:val="04A0" w:firstRow="1" w:lastRow="0" w:firstColumn="1" w:lastColumn="0" w:noHBand="0" w:noVBand="1"/>
        </w:tblPrEx>
        <w:tc>
          <w:tcPr>
            <w:tcW w:w="850" w:type="dxa"/>
          </w:tcPr>
          <w:p w14:paraId="485431EE" w14:textId="5BF4A2E9" w:rsidR="007F2B84" w:rsidRPr="003E01C8" w:rsidRDefault="00D808B1" w:rsidP="007F2B84">
            <w:r>
              <w:t>6</w:t>
            </w:r>
          </w:p>
        </w:tc>
        <w:tc>
          <w:tcPr>
            <w:tcW w:w="1289" w:type="dxa"/>
          </w:tcPr>
          <w:p w14:paraId="610C4070" w14:textId="77777777" w:rsidR="007F2B84" w:rsidRPr="003E01C8" w:rsidRDefault="007F2B84" w:rsidP="007F2B84"/>
        </w:tc>
        <w:tc>
          <w:tcPr>
            <w:tcW w:w="720" w:type="dxa"/>
            <w:gridSpan w:val="2"/>
          </w:tcPr>
          <w:p w14:paraId="2E1105BF" w14:textId="77777777" w:rsidR="007F2B84" w:rsidRPr="003E01C8" w:rsidRDefault="007F2B84" w:rsidP="007F2B84"/>
        </w:tc>
        <w:tc>
          <w:tcPr>
            <w:tcW w:w="626" w:type="dxa"/>
          </w:tcPr>
          <w:p w14:paraId="5E1629EE" w14:textId="77777777" w:rsidR="007F2B84" w:rsidRPr="003E01C8" w:rsidRDefault="007F2B84" w:rsidP="007F2B84"/>
        </w:tc>
        <w:tc>
          <w:tcPr>
            <w:tcW w:w="724" w:type="dxa"/>
            <w:gridSpan w:val="3"/>
          </w:tcPr>
          <w:p w14:paraId="13537C7C" w14:textId="77777777" w:rsidR="007F2B84" w:rsidRPr="003E01C8" w:rsidRDefault="007F2B84" w:rsidP="007F2B84"/>
        </w:tc>
        <w:tc>
          <w:tcPr>
            <w:tcW w:w="748" w:type="dxa"/>
            <w:gridSpan w:val="3"/>
          </w:tcPr>
          <w:p w14:paraId="04DB5F8A" w14:textId="77777777" w:rsidR="007F2B84" w:rsidRPr="003E01C8" w:rsidRDefault="007F2B84" w:rsidP="007F2B84"/>
        </w:tc>
        <w:tc>
          <w:tcPr>
            <w:tcW w:w="708" w:type="dxa"/>
            <w:gridSpan w:val="2"/>
          </w:tcPr>
          <w:p w14:paraId="6EECF757" w14:textId="77777777" w:rsidR="007F2B84" w:rsidRPr="003E01C8" w:rsidRDefault="007F2B84" w:rsidP="007F2B84"/>
        </w:tc>
        <w:tc>
          <w:tcPr>
            <w:tcW w:w="662" w:type="dxa"/>
          </w:tcPr>
          <w:p w14:paraId="13D9A604" w14:textId="77777777" w:rsidR="007F2B84" w:rsidRPr="003E01C8" w:rsidRDefault="007F2B84" w:rsidP="007F2B84"/>
        </w:tc>
        <w:tc>
          <w:tcPr>
            <w:tcW w:w="721" w:type="dxa"/>
            <w:gridSpan w:val="2"/>
          </w:tcPr>
          <w:p w14:paraId="1FC2A007" w14:textId="77777777" w:rsidR="007F2B84" w:rsidRPr="003E01C8" w:rsidRDefault="007F2B84" w:rsidP="007F2B84"/>
        </w:tc>
        <w:tc>
          <w:tcPr>
            <w:tcW w:w="844" w:type="dxa"/>
          </w:tcPr>
          <w:p w14:paraId="0881E558" w14:textId="77777777" w:rsidR="007F2B84" w:rsidRPr="003E01C8" w:rsidRDefault="007F2B84" w:rsidP="007F2B84"/>
        </w:tc>
        <w:tc>
          <w:tcPr>
            <w:tcW w:w="1430" w:type="dxa"/>
          </w:tcPr>
          <w:p w14:paraId="7A48084E" w14:textId="77777777" w:rsidR="007F2B84" w:rsidRPr="003E01C8" w:rsidRDefault="007F2B84" w:rsidP="007F2B84"/>
        </w:tc>
      </w:tr>
      <w:tr w:rsidR="007F2B84" w:rsidRPr="003E01C8" w14:paraId="53AE91DA" w14:textId="77777777" w:rsidTr="007F2B84">
        <w:tblPrEx>
          <w:tblLook w:val="04A0" w:firstRow="1" w:lastRow="0" w:firstColumn="1" w:lastColumn="0" w:noHBand="0" w:noVBand="1"/>
        </w:tblPrEx>
        <w:tc>
          <w:tcPr>
            <w:tcW w:w="850" w:type="dxa"/>
          </w:tcPr>
          <w:p w14:paraId="4203C218" w14:textId="531AADB1" w:rsidR="007F2B84" w:rsidRPr="003E01C8" w:rsidRDefault="00D808B1" w:rsidP="007F2B84">
            <w:r>
              <w:t>7</w:t>
            </w:r>
          </w:p>
        </w:tc>
        <w:tc>
          <w:tcPr>
            <w:tcW w:w="1289" w:type="dxa"/>
          </w:tcPr>
          <w:p w14:paraId="2539F0FB" w14:textId="77777777" w:rsidR="007F2B84" w:rsidRPr="003E01C8" w:rsidRDefault="007F2B84" w:rsidP="007F2B84"/>
        </w:tc>
        <w:tc>
          <w:tcPr>
            <w:tcW w:w="720" w:type="dxa"/>
            <w:gridSpan w:val="2"/>
          </w:tcPr>
          <w:p w14:paraId="3ADE93FE" w14:textId="77777777" w:rsidR="007F2B84" w:rsidRPr="003E01C8" w:rsidRDefault="007F2B84" w:rsidP="007F2B84"/>
        </w:tc>
        <w:tc>
          <w:tcPr>
            <w:tcW w:w="626" w:type="dxa"/>
          </w:tcPr>
          <w:p w14:paraId="07E043B4" w14:textId="77777777" w:rsidR="007F2B84" w:rsidRPr="003E01C8" w:rsidRDefault="007F2B84" w:rsidP="007F2B84"/>
        </w:tc>
        <w:tc>
          <w:tcPr>
            <w:tcW w:w="724" w:type="dxa"/>
            <w:gridSpan w:val="3"/>
          </w:tcPr>
          <w:p w14:paraId="41920E5B" w14:textId="77777777" w:rsidR="007F2B84" w:rsidRPr="003E01C8" w:rsidRDefault="007F2B84" w:rsidP="007F2B84"/>
        </w:tc>
        <w:tc>
          <w:tcPr>
            <w:tcW w:w="748" w:type="dxa"/>
            <w:gridSpan w:val="3"/>
          </w:tcPr>
          <w:p w14:paraId="1B3D9B38" w14:textId="77777777" w:rsidR="007F2B84" w:rsidRPr="003E01C8" w:rsidRDefault="007F2B84" w:rsidP="007F2B84"/>
        </w:tc>
        <w:tc>
          <w:tcPr>
            <w:tcW w:w="708" w:type="dxa"/>
            <w:gridSpan w:val="2"/>
          </w:tcPr>
          <w:p w14:paraId="257864E0" w14:textId="77777777" w:rsidR="007F2B84" w:rsidRPr="003E01C8" w:rsidRDefault="007F2B84" w:rsidP="007F2B84"/>
        </w:tc>
        <w:tc>
          <w:tcPr>
            <w:tcW w:w="662" w:type="dxa"/>
          </w:tcPr>
          <w:p w14:paraId="16C29B54" w14:textId="77777777" w:rsidR="007F2B84" w:rsidRPr="003E01C8" w:rsidRDefault="007F2B84" w:rsidP="007F2B84"/>
        </w:tc>
        <w:tc>
          <w:tcPr>
            <w:tcW w:w="721" w:type="dxa"/>
            <w:gridSpan w:val="2"/>
          </w:tcPr>
          <w:p w14:paraId="42CD9099" w14:textId="77777777" w:rsidR="007F2B84" w:rsidRPr="003E01C8" w:rsidRDefault="007F2B84" w:rsidP="007F2B84"/>
        </w:tc>
        <w:tc>
          <w:tcPr>
            <w:tcW w:w="844" w:type="dxa"/>
          </w:tcPr>
          <w:p w14:paraId="6331286E" w14:textId="77777777" w:rsidR="007F2B84" w:rsidRPr="003E01C8" w:rsidRDefault="007F2B84" w:rsidP="007F2B84"/>
        </w:tc>
        <w:tc>
          <w:tcPr>
            <w:tcW w:w="1430" w:type="dxa"/>
          </w:tcPr>
          <w:p w14:paraId="6FE8DE8C" w14:textId="77777777" w:rsidR="007F2B84" w:rsidRPr="003E01C8" w:rsidRDefault="007F2B84" w:rsidP="007F2B84"/>
        </w:tc>
      </w:tr>
      <w:tr w:rsidR="007F2B84" w:rsidRPr="003E01C8" w14:paraId="10A77677" w14:textId="77777777" w:rsidTr="007F2B84">
        <w:tblPrEx>
          <w:tblLook w:val="04A0" w:firstRow="1" w:lastRow="0" w:firstColumn="1" w:lastColumn="0" w:noHBand="0" w:noVBand="1"/>
        </w:tblPrEx>
        <w:trPr>
          <w:gridBefore w:val="7"/>
          <w:wBefore w:w="4203" w:type="dxa"/>
          <w:trHeight w:val="784"/>
        </w:trPr>
        <w:tc>
          <w:tcPr>
            <w:tcW w:w="2845" w:type="dxa"/>
            <w:gridSpan w:val="9"/>
          </w:tcPr>
          <w:p w14:paraId="6B1E2EBC" w14:textId="77777777" w:rsidR="007F2B84" w:rsidRPr="003E01C8" w:rsidRDefault="007F2B84" w:rsidP="007F2B84">
            <w:r w:rsidRPr="003E01C8">
              <w:t>Total number of hours</w:t>
            </w:r>
          </w:p>
          <w:p w14:paraId="7FF3DAA1" w14:textId="77777777" w:rsidR="007F2B84" w:rsidRPr="003E01C8" w:rsidRDefault="007F2B84" w:rsidP="007F2B84">
            <w:pPr>
              <w:rPr>
                <w:color w:val="FF0000"/>
              </w:rPr>
            </w:pPr>
            <w:r>
              <w:t>7</w:t>
            </w:r>
            <w:r w:rsidRPr="003E01C8">
              <w:t xml:space="preserve"> weeks = </w:t>
            </w:r>
            <w:r>
              <w:t>262</w:t>
            </w:r>
            <w:r w:rsidRPr="003E01C8">
              <w:t>.5hrs</w:t>
            </w:r>
          </w:p>
        </w:tc>
        <w:tc>
          <w:tcPr>
            <w:tcW w:w="844" w:type="dxa"/>
          </w:tcPr>
          <w:p w14:paraId="491747E7" w14:textId="77777777" w:rsidR="007F2B84" w:rsidRPr="003E01C8" w:rsidRDefault="007F2B84" w:rsidP="007F2B84"/>
        </w:tc>
        <w:tc>
          <w:tcPr>
            <w:tcW w:w="1430" w:type="dxa"/>
          </w:tcPr>
          <w:p w14:paraId="1D2E34AC" w14:textId="77777777" w:rsidR="007F2B84" w:rsidRPr="003E01C8" w:rsidRDefault="007F2B84" w:rsidP="007F2B84"/>
        </w:tc>
      </w:tr>
    </w:tbl>
    <w:p w14:paraId="0380C1F9" w14:textId="77777777" w:rsidR="000E6D5E" w:rsidRDefault="000E6D5E" w:rsidP="000E6D5E">
      <w:pPr>
        <w:rPr>
          <w:lang w:val="en-US"/>
        </w:rPr>
      </w:pPr>
    </w:p>
    <w:p w14:paraId="7D9E0D13" w14:textId="77777777" w:rsidR="000E6D5E" w:rsidRPr="003E01C8" w:rsidRDefault="000E6D5E" w:rsidP="000E6D5E">
      <w:r w:rsidRPr="003E01C8">
        <w:rPr>
          <w:lang w:val="en-US"/>
        </w:rPr>
        <w:t>See section 1.7.1 for maximum hours worked per week*</w:t>
      </w:r>
    </w:p>
    <w:p w14:paraId="336884C5" w14:textId="77777777" w:rsidR="000E6D5E" w:rsidRPr="003E01C8" w:rsidRDefault="000E6D5E" w:rsidP="000E6D5E">
      <w:r w:rsidRPr="003E01C8">
        <w:rPr>
          <w:b/>
        </w:rPr>
        <w:t>Key</w:t>
      </w:r>
      <w:r w:rsidRPr="003E01C8">
        <w:t>:</w:t>
      </w:r>
      <w:r w:rsidRPr="003E01C8">
        <w:tab/>
        <w:t>U=University</w:t>
      </w:r>
      <w:r w:rsidRPr="003E01C8">
        <w:tab/>
      </w:r>
      <w:r w:rsidRPr="003E01C8">
        <w:tab/>
        <w:t xml:space="preserve">                     DO=Day Off</w:t>
      </w:r>
    </w:p>
    <w:p w14:paraId="4BBA3E93" w14:textId="77777777" w:rsidR="000E6D5E" w:rsidRPr="003E01C8" w:rsidRDefault="000E6D5E" w:rsidP="000E6D5E">
      <w:r w:rsidRPr="003E01C8">
        <w:t>C=Compassionate leave              S=Sick</w:t>
      </w:r>
      <w:r w:rsidRPr="003E01C8">
        <w:tab/>
      </w:r>
      <w:r w:rsidRPr="003E01C8">
        <w:tab/>
      </w:r>
      <w:r>
        <w:tab/>
      </w:r>
      <w:r w:rsidRPr="003E01C8">
        <w:t xml:space="preserve">A=Absent (not sick)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0E6D5E" w:rsidRPr="003E01C8" w14:paraId="014BE256" w14:textId="77777777" w:rsidTr="00D808B1">
        <w:tc>
          <w:tcPr>
            <w:tcW w:w="3540" w:type="dxa"/>
            <w:shd w:val="clear" w:color="auto" w:fill="E7E6E6"/>
          </w:tcPr>
          <w:p w14:paraId="42FF7268" w14:textId="77777777" w:rsidR="000E6D5E" w:rsidRPr="003E01C8" w:rsidRDefault="000E6D5E" w:rsidP="00D808B1">
            <w:r w:rsidRPr="003E01C8">
              <w:t xml:space="preserve">Date </w:t>
            </w:r>
          </w:p>
          <w:p w14:paraId="5CD4D3ED" w14:textId="77777777" w:rsidR="000E6D5E" w:rsidRPr="003E01C8" w:rsidRDefault="000E6D5E" w:rsidP="00D808B1">
            <w:r w:rsidRPr="003E01C8">
              <w:softHyphen/>
            </w:r>
            <w:r w:rsidRPr="003E01C8">
              <w:softHyphen/>
              <w:t>____/</w:t>
            </w:r>
            <w:r w:rsidRPr="003E01C8">
              <w:softHyphen/>
            </w:r>
            <w:r w:rsidRPr="003E01C8">
              <w:softHyphen/>
              <w:t>____/</w:t>
            </w:r>
            <w:r w:rsidRPr="003E01C8">
              <w:softHyphen/>
            </w:r>
            <w:r w:rsidRPr="003E01C8">
              <w:softHyphen/>
              <w:t>____</w:t>
            </w:r>
          </w:p>
        </w:tc>
        <w:tc>
          <w:tcPr>
            <w:tcW w:w="3118" w:type="dxa"/>
            <w:shd w:val="clear" w:color="auto" w:fill="E7E6E6"/>
          </w:tcPr>
          <w:p w14:paraId="6BD30443" w14:textId="77777777" w:rsidR="000E6D5E" w:rsidRPr="003E01C8" w:rsidRDefault="000E6D5E" w:rsidP="00D808B1">
            <w:r w:rsidRPr="003E01C8">
              <w:t>Student Signature:</w:t>
            </w:r>
          </w:p>
        </w:tc>
        <w:tc>
          <w:tcPr>
            <w:tcW w:w="2664" w:type="dxa"/>
            <w:shd w:val="clear" w:color="auto" w:fill="E7E6E6"/>
          </w:tcPr>
          <w:p w14:paraId="19575E07" w14:textId="77777777" w:rsidR="000E6D5E" w:rsidRPr="003E01C8" w:rsidRDefault="000E6D5E" w:rsidP="00D808B1">
            <w:r w:rsidRPr="003E01C8">
              <w:t>Practice Assessor/ Supervisor Signature:</w:t>
            </w:r>
          </w:p>
          <w:p w14:paraId="47BEE45F" w14:textId="77777777" w:rsidR="000E6D5E" w:rsidRPr="003E01C8" w:rsidRDefault="000E6D5E" w:rsidP="00D808B1"/>
        </w:tc>
      </w:tr>
    </w:tbl>
    <w:p w14:paraId="5CF68A24" w14:textId="5A3E7539" w:rsidR="006B28B1" w:rsidRPr="006B28B1" w:rsidRDefault="006B28B1" w:rsidP="0098669E">
      <w:pPr>
        <w:rPr>
          <w:rFonts w:cs="Arial"/>
          <w:sz w:val="28"/>
          <w:szCs w:val="28"/>
        </w:rPr>
      </w:pPr>
      <w:r w:rsidRPr="006B28B1">
        <w:br w:type="page"/>
      </w:r>
    </w:p>
    <w:p w14:paraId="05015275" w14:textId="77777777" w:rsidR="006B28B1" w:rsidRPr="00E35051" w:rsidRDefault="006B28B1" w:rsidP="0098669E">
      <w:pPr>
        <w:rPr>
          <w:b/>
          <w:bCs/>
        </w:rPr>
      </w:pPr>
      <w:r w:rsidRPr="00E35051">
        <w:rPr>
          <w:b/>
          <w:bCs/>
        </w:rPr>
        <w:lastRenderedPageBreak/>
        <w:t>CONFIRMATION OF COMPLETION - PART 2</w:t>
      </w:r>
    </w:p>
    <w:p w14:paraId="1EC4F353" w14:textId="77777777" w:rsidR="006B28B1" w:rsidRPr="00E35051" w:rsidRDefault="006B28B1" w:rsidP="0098669E">
      <w:pPr>
        <w:rPr>
          <w:b/>
          <w:bCs/>
        </w:rPr>
      </w:pPr>
      <w:r w:rsidRPr="00E35051">
        <w:rPr>
          <w:b/>
          <w:bCs/>
        </w:rPr>
        <w:t>Practice Assessor Confirmation of Proficiency</w:t>
      </w:r>
    </w:p>
    <w:p w14:paraId="04B78010" w14:textId="77777777" w:rsidR="006B28B1" w:rsidRPr="003E01C8" w:rsidRDefault="006B28B1" w:rsidP="0098669E">
      <w:r w:rsidRPr="003E01C8">
        <w:t>This feedback should be informed by feedback sought from Practice Supervisors and Assessors (see previous pages) and any other relevant people in order to be assured about your decision. Please review platform proficiencies section for the part to ensure all have been signed as achieved.</w:t>
      </w:r>
    </w:p>
    <w:tbl>
      <w:tblPr>
        <w:tblStyle w:val="TableGrid"/>
        <w:tblW w:w="9209" w:type="dxa"/>
        <w:tblLayout w:type="fixed"/>
        <w:tblLook w:val="04A0" w:firstRow="1" w:lastRow="0" w:firstColumn="1" w:lastColumn="0" w:noHBand="0" w:noVBand="1"/>
      </w:tblPr>
      <w:tblGrid>
        <w:gridCol w:w="1413"/>
        <w:gridCol w:w="5103"/>
        <w:gridCol w:w="1417"/>
        <w:gridCol w:w="1276"/>
      </w:tblGrid>
      <w:tr w:rsidR="006B28B1" w:rsidRPr="003E01C8" w14:paraId="5704B2BC" w14:textId="77777777" w:rsidTr="002226F9">
        <w:tc>
          <w:tcPr>
            <w:tcW w:w="9209" w:type="dxa"/>
            <w:gridSpan w:val="4"/>
            <w:tcBorders>
              <w:top w:val="single" w:sz="4" w:space="0" w:color="auto"/>
              <w:left w:val="single" w:sz="4" w:space="0" w:color="auto"/>
              <w:bottom w:val="single" w:sz="4" w:space="0" w:color="auto"/>
              <w:right w:val="single" w:sz="4" w:space="0" w:color="auto"/>
            </w:tcBorders>
            <w:shd w:val="clear" w:color="auto" w:fill="E7E6E6"/>
            <w:hideMark/>
          </w:tcPr>
          <w:p w14:paraId="4E8A1E5B" w14:textId="77777777" w:rsidR="00E35051" w:rsidRPr="00E35051" w:rsidRDefault="006B28B1" w:rsidP="00E35051">
            <w:pPr>
              <w:spacing w:before="120" w:after="120"/>
              <w:rPr>
                <w:szCs w:val="24"/>
              </w:rPr>
            </w:pPr>
            <w:r w:rsidRPr="00E35051">
              <w:rPr>
                <w:szCs w:val="24"/>
              </w:rPr>
              <w:t xml:space="preserve">Practice Assessor: Confirmation of Achievement of Platforms  </w:t>
            </w:r>
          </w:p>
          <w:p w14:paraId="0EB88F2D" w14:textId="79FBDE3F" w:rsidR="006B28B1" w:rsidRPr="00E35051" w:rsidRDefault="006B28B1" w:rsidP="00E35051">
            <w:pPr>
              <w:spacing w:before="120" w:after="120"/>
              <w:rPr>
                <w:b/>
                <w:bCs/>
                <w:szCs w:val="24"/>
              </w:rPr>
            </w:pPr>
            <w:r w:rsidRPr="00E35051">
              <w:rPr>
                <w:b/>
                <w:bCs/>
                <w:szCs w:val="24"/>
              </w:rPr>
              <w:t>END OF PART 2</w:t>
            </w:r>
          </w:p>
          <w:p w14:paraId="59596F03" w14:textId="77777777" w:rsidR="006B28B1" w:rsidRPr="003E01C8" w:rsidRDefault="006B28B1" w:rsidP="00E35051">
            <w:pPr>
              <w:spacing w:before="120" w:after="120"/>
            </w:pPr>
            <w:r w:rsidRPr="00E35051">
              <w:rPr>
                <w:szCs w:val="24"/>
              </w:rPr>
              <w:t>Please initial the relevant column</w:t>
            </w:r>
          </w:p>
        </w:tc>
      </w:tr>
      <w:tr w:rsidR="006B28B1" w:rsidRPr="003E01C8" w14:paraId="4BE6CB9F" w14:textId="77777777" w:rsidTr="002226F9">
        <w:trPr>
          <w:trHeight w:val="560"/>
        </w:trPr>
        <w:tc>
          <w:tcPr>
            <w:tcW w:w="6516" w:type="dxa"/>
            <w:gridSpan w:val="2"/>
            <w:tcBorders>
              <w:top w:val="single" w:sz="4" w:space="0" w:color="auto"/>
              <w:left w:val="single" w:sz="4" w:space="0" w:color="auto"/>
              <w:right w:val="single" w:sz="4" w:space="0" w:color="auto"/>
            </w:tcBorders>
          </w:tcPr>
          <w:p w14:paraId="6A49BEAB" w14:textId="77777777" w:rsidR="006B28B1" w:rsidRPr="003E01C8" w:rsidRDefault="006B28B1" w:rsidP="00E35051">
            <w:pPr>
              <w:spacing w:before="120" w:after="120"/>
            </w:pPr>
          </w:p>
        </w:tc>
        <w:tc>
          <w:tcPr>
            <w:tcW w:w="1417" w:type="dxa"/>
            <w:tcBorders>
              <w:top w:val="single" w:sz="4" w:space="0" w:color="auto"/>
              <w:left w:val="single" w:sz="4" w:space="0" w:color="auto"/>
              <w:right w:val="single" w:sz="4" w:space="0" w:color="auto"/>
            </w:tcBorders>
            <w:vAlign w:val="center"/>
          </w:tcPr>
          <w:p w14:paraId="2A24A74D" w14:textId="77777777" w:rsidR="006B28B1" w:rsidRPr="003E01C8" w:rsidRDefault="006B28B1" w:rsidP="00E35051">
            <w:pPr>
              <w:spacing w:before="120" w:after="120"/>
            </w:pPr>
            <w:r w:rsidRPr="003E01C8">
              <w:t>Achieved</w:t>
            </w:r>
          </w:p>
        </w:tc>
        <w:tc>
          <w:tcPr>
            <w:tcW w:w="1276" w:type="dxa"/>
            <w:tcBorders>
              <w:top w:val="single" w:sz="4" w:space="0" w:color="auto"/>
              <w:left w:val="single" w:sz="4" w:space="0" w:color="auto"/>
              <w:right w:val="single" w:sz="4" w:space="0" w:color="auto"/>
            </w:tcBorders>
            <w:vAlign w:val="center"/>
          </w:tcPr>
          <w:p w14:paraId="5B32EE24" w14:textId="77777777" w:rsidR="006B28B1" w:rsidRPr="003E01C8" w:rsidRDefault="006B28B1" w:rsidP="00E35051">
            <w:pPr>
              <w:spacing w:before="120" w:after="120"/>
            </w:pPr>
            <w:r w:rsidRPr="003E01C8">
              <w:t>Not achieved</w:t>
            </w:r>
          </w:p>
        </w:tc>
      </w:tr>
      <w:tr w:rsidR="006B28B1" w:rsidRPr="003E01C8" w14:paraId="62913737" w14:textId="77777777" w:rsidTr="002226F9">
        <w:trPr>
          <w:trHeight w:val="559"/>
        </w:trPr>
        <w:tc>
          <w:tcPr>
            <w:tcW w:w="1413" w:type="dxa"/>
            <w:tcBorders>
              <w:top w:val="single" w:sz="4" w:space="0" w:color="auto"/>
              <w:left w:val="single" w:sz="4" w:space="0" w:color="auto"/>
              <w:right w:val="nil"/>
            </w:tcBorders>
          </w:tcPr>
          <w:p w14:paraId="701E65DB" w14:textId="77777777" w:rsidR="006B28B1" w:rsidRPr="003E01C8" w:rsidRDefault="006B28B1" w:rsidP="00E35051">
            <w:pPr>
              <w:spacing w:before="120" w:after="120"/>
            </w:pPr>
            <w:r w:rsidRPr="003E01C8">
              <w:t xml:space="preserve">Platform 1 </w:t>
            </w:r>
          </w:p>
        </w:tc>
        <w:tc>
          <w:tcPr>
            <w:tcW w:w="5103" w:type="dxa"/>
            <w:tcBorders>
              <w:top w:val="single" w:sz="4" w:space="0" w:color="auto"/>
              <w:left w:val="nil"/>
              <w:right w:val="single" w:sz="4" w:space="0" w:color="auto"/>
            </w:tcBorders>
          </w:tcPr>
          <w:p w14:paraId="59366D41" w14:textId="77777777" w:rsidR="006B28B1" w:rsidRPr="003E01C8" w:rsidRDefault="006B28B1" w:rsidP="00E35051">
            <w:pPr>
              <w:spacing w:before="120" w:after="120"/>
            </w:pPr>
            <w:r w:rsidRPr="003E01C8">
              <w:t>Being an accountable professional</w:t>
            </w:r>
          </w:p>
        </w:tc>
        <w:tc>
          <w:tcPr>
            <w:tcW w:w="1417" w:type="dxa"/>
            <w:tcBorders>
              <w:top w:val="single" w:sz="4" w:space="0" w:color="auto"/>
              <w:left w:val="single" w:sz="4" w:space="0" w:color="auto"/>
              <w:right w:val="single" w:sz="4" w:space="0" w:color="auto"/>
            </w:tcBorders>
          </w:tcPr>
          <w:p w14:paraId="180A49A2" w14:textId="77777777" w:rsidR="006B28B1" w:rsidRPr="003E01C8" w:rsidRDefault="006B28B1" w:rsidP="00E35051">
            <w:pPr>
              <w:spacing w:before="120" w:after="120"/>
            </w:pPr>
          </w:p>
        </w:tc>
        <w:tc>
          <w:tcPr>
            <w:tcW w:w="1276" w:type="dxa"/>
            <w:tcBorders>
              <w:top w:val="single" w:sz="4" w:space="0" w:color="auto"/>
              <w:left w:val="single" w:sz="4" w:space="0" w:color="auto"/>
              <w:right w:val="single" w:sz="4" w:space="0" w:color="auto"/>
            </w:tcBorders>
          </w:tcPr>
          <w:p w14:paraId="5DB7785C" w14:textId="77777777" w:rsidR="006B28B1" w:rsidRPr="003E01C8" w:rsidRDefault="006B28B1" w:rsidP="00E35051">
            <w:pPr>
              <w:spacing w:before="120" w:after="120"/>
            </w:pPr>
          </w:p>
        </w:tc>
      </w:tr>
      <w:tr w:rsidR="006B28B1" w:rsidRPr="003E01C8" w14:paraId="389352FA" w14:textId="77777777" w:rsidTr="002226F9">
        <w:trPr>
          <w:trHeight w:val="559"/>
        </w:trPr>
        <w:tc>
          <w:tcPr>
            <w:tcW w:w="1413" w:type="dxa"/>
            <w:tcBorders>
              <w:top w:val="single" w:sz="4" w:space="0" w:color="auto"/>
              <w:left w:val="single" w:sz="4" w:space="0" w:color="auto"/>
              <w:right w:val="nil"/>
            </w:tcBorders>
          </w:tcPr>
          <w:p w14:paraId="780011FE" w14:textId="77777777" w:rsidR="006B28B1" w:rsidRPr="003E01C8" w:rsidRDefault="006B28B1" w:rsidP="00E35051">
            <w:pPr>
              <w:spacing w:before="120" w:after="120"/>
            </w:pPr>
            <w:r w:rsidRPr="003E01C8">
              <w:t>Platform 2</w:t>
            </w:r>
          </w:p>
        </w:tc>
        <w:tc>
          <w:tcPr>
            <w:tcW w:w="5103" w:type="dxa"/>
            <w:tcBorders>
              <w:left w:val="nil"/>
              <w:right w:val="single" w:sz="4" w:space="0" w:color="auto"/>
            </w:tcBorders>
          </w:tcPr>
          <w:p w14:paraId="35BF3562" w14:textId="77777777" w:rsidR="006B28B1" w:rsidRPr="003E01C8" w:rsidRDefault="006B28B1" w:rsidP="00E35051">
            <w:pPr>
              <w:spacing w:before="120" w:after="120"/>
              <w:rPr>
                <w:b/>
              </w:rPr>
            </w:pPr>
            <w:r w:rsidRPr="003E01C8">
              <w:t>Promoting health and preventing ill-health</w:t>
            </w:r>
          </w:p>
        </w:tc>
        <w:tc>
          <w:tcPr>
            <w:tcW w:w="1417" w:type="dxa"/>
            <w:tcBorders>
              <w:top w:val="single" w:sz="4" w:space="0" w:color="auto"/>
              <w:left w:val="single" w:sz="4" w:space="0" w:color="auto"/>
              <w:right w:val="single" w:sz="4" w:space="0" w:color="auto"/>
            </w:tcBorders>
          </w:tcPr>
          <w:p w14:paraId="036FD10A" w14:textId="77777777" w:rsidR="006B28B1" w:rsidRPr="003E01C8" w:rsidRDefault="006B28B1" w:rsidP="00E35051">
            <w:pPr>
              <w:spacing w:before="120" w:after="120"/>
            </w:pPr>
          </w:p>
        </w:tc>
        <w:tc>
          <w:tcPr>
            <w:tcW w:w="1276" w:type="dxa"/>
            <w:tcBorders>
              <w:top w:val="single" w:sz="4" w:space="0" w:color="auto"/>
              <w:left w:val="single" w:sz="4" w:space="0" w:color="auto"/>
              <w:right w:val="single" w:sz="4" w:space="0" w:color="auto"/>
            </w:tcBorders>
          </w:tcPr>
          <w:p w14:paraId="73B31757" w14:textId="77777777" w:rsidR="006B28B1" w:rsidRPr="003E01C8" w:rsidRDefault="006B28B1" w:rsidP="00E35051">
            <w:pPr>
              <w:spacing w:before="120" w:after="120"/>
            </w:pPr>
          </w:p>
        </w:tc>
      </w:tr>
      <w:tr w:rsidR="006B28B1" w:rsidRPr="003E01C8" w14:paraId="4718F047" w14:textId="77777777" w:rsidTr="002226F9">
        <w:trPr>
          <w:trHeight w:val="559"/>
        </w:trPr>
        <w:tc>
          <w:tcPr>
            <w:tcW w:w="1413" w:type="dxa"/>
            <w:tcBorders>
              <w:top w:val="single" w:sz="4" w:space="0" w:color="auto"/>
              <w:left w:val="single" w:sz="4" w:space="0" w:color="auto"/>
              <w:right w:val="nil"/>
            </w:tcBorders>
          </w:tcPr>
          <w:p w14:paraId="06E309BB" w14:textId="77777777" w:rsidR="006B28B1" w:rsidRPr="003E01C8" w:rsidRDefault="006B28B1" w:rsidP="00E35051">
            <w:pPr>
              <w:spacing w:before="120" w:after="120"/>
            </w:pPr>
            <w:r w:rsidRPr="003E01C8">
              <w:t xml:space="preserve">Platform 3 </w:t>
            </w:r>
          </w:p>
        </w:tc>
        <w:tc>
          <w:tcPr>
            <w:tcW w:w="5103" w:type="dxa"/>
            <w:tcBorders>
              <w:left w:val="nil"/>
              <w:right w:val="single" w:sz="4" w:space="0" w:color="auto"/>
            </w:tcBorders>
          </w:tcPr>
          <w:p w14:paraId="4EF8F44B" w14:textId="77777777" w:rsidR="006B28B1" w:rsidRPr="003E01C8" w:rsidRDefault="006B28B1" w:rsidP="00E35051">
            <w:pPr>
              <w:spacing w:before="120" w:after="120"/>
              <w:rPr>
                <w:b/>
              </w:rPr>
            </w:pPr>
            <w:r w:rsidRPr="003E01C8">
              <w:t>Assessing needs and planning care</w:t>
            </w:r>
          </w:p>
        </w:tc>
        <w:tc>
          <w:tcPr>
            <w:tcW w:w="1417" w:type="dxa"/>
            <w:tcBorders>
              <w:top w:val="single" w:sz="4" w:space="0" w:color="auto"/>
              <w:left w:val="single" w:sz="4" w:space="0" w:color="auto"/>
              <w:right w:val="single" w:sz="4" w:space="0" w:color="auto"/>
            </w:tcBorders>
          </w:tcPr>
          <w:p w14:paraId="3FC0C547" w14:textId="77777777" w:rsidR="006B28B1" w:rsidRPr="003E01C8" w:rsidRDefault="006B28B1" w:rsidP="00E35051">
            <w:pPr>
              <w:spacing w:before="120" w:after="120"/>
            </w:pPr>
          </w:p>
        </w:tc>
        <w:tc>
          <w:tcPr>
            <w:tcW w:w="1276" w:type="dxa"/>
            <w:tcBorders>
              <w:top w:val="single" w:sz="4" w:space="0" w:color="auto"/>
              <w:left w:val="single" w:sz="4" w:space="0" w:color="auto"/>
              <w:right w:val="single" w:sz="4" w:space="0" w:color="auto"/>
            </w:tcBorders>
          </w:tcPr>
          <w:p w14:paraId="615CFB13" w14:textId="77777777" w:rsidR="006B28B1" w:rsidRPr="003E01C8" w:rsidRDefault="006B28B1" w:rsidP="00E35051">
            <w:pPr>
              <w:spacing w:before="120" w:after="120"/>
            </w:pPr>
          </w:p>
        </w:tc>
      </w:tr>
      <w:tr w:rsidR="006B28B1" w:rsidRPr="003E01C8" w14:paraId="7FCF2DC0" w14:textId="77777777" w:rsidTr="002226F9">
        <w:trPr>
          <w:trHeight w:val="559"/>
        </w:trPr>
        <w:tc>
          <w:tcPr>
            <w:tcW w:w="1413" w:type="dxa"/>
            <w:tcBorders>
              <w:top w:val="single" w:sz="4" w:space="0" w:color="auto"/>
              <w:left w:val="single" w:sz="4" w:space="0" w:color="auto"/>
              <w:right w:val="nil"/>
            </w:tcBorders>
          </w:tcPr>
          <w:p w14:paraId="22C6AE9C" w14:textId="77777777" w:rsidR="006B28B1" w:rsidRPr="003E01C8" w:rsidRDefault="006B28B1" w:rsidP="00E35051">
            <w:pPr>
              <w:spacing w:before="120" w:after="120"/>
            </w:pPr>
            <w:r w:rsidRPr="003E01C8">
              <w:t>Platform 4</w:t>
            </w:r>
          </w:p>
        </w:tc>
        <w:tc>
          <w:tcPr>
            <w:tcW w:w="5103" w:type="dxa"/>
            <w:tcBorders>
              <w:left w:val="nil"/>
              <w:right w:val="single" w:sz="4" w:space="0" w:color="auto"/>
            </w:tcBorders>
          </w:tcPr>
          <w:p w14:paraId="3B254FD8" w14:textId="77777777" w:rsidR="006B28B1" w:rsidRPr="003E01C8" w:rsidRDefault="006B28B1" w:rsidP="00E35051">
            <w:pPr>
              <w:spacing w:before="120" w:after="120"/>
              <w:rPr>
                <w:b/>
              </w:rPr>
            </w:pPr>
            <w:r w:rsidRPr="003E01C8">
              <w:t>Providing and evaluating care</w:t>
            </w:r>
          </w:p>
        </w:tc>
        <w:tc>
          <w:tcPr>
            <w:tcW w:w="1417" w:type="dxa"/>
            <w:tcBorders>
              <w:top w:val="single" w:sz="4" w:space="0" w:color="auto"/>
              <w:left w:val="single" w:sz="4" w:space="0" w:color="auto"/>
              <w:right w:val="single" w:sz="4" w:space="0" w:color="auto"/>
            </w:tcBorders>
          </w:tcPr>
          <w:p w14:paraId="2174DBA6" w14:textId="77777777" w:rsidR="006B28B1" w:rsidRPr="003E01C8" w:rsidRDefault="006B28B1" w:rsidP="00E35051">
            <w:pPr>
              <w:spacing w:before="120" w:after="120"/>
            </w:pPr>
          </w:p>
        </w:tc>
        <w:tc>
          <w:tcPr>
            <w:tcW w:w="1276" w:type="dxa"/>
            <w:tcBorders>
              <w:top w:val="single" w:sz="4" w:space="0" w:color="auto"/>
              <w:left w:val="single" w:sz="4" w:space="0" w:color="auto"/>
              <w:right w:val="single" w:sz="4" w:space="0" w:color="auto"/>
            </w:tcBorders>
          </w:tcPr>
          <w:p w14:paraId="1B1B4267" w14:textId="77777777" w:rsidR="006B28B1" w:rsidRPr="003E01C8" w:rsidRDefault="006B28B1" w:rsidP="00E35051">
            <w:pPr>
              <w:spacing w:before="120" w:after="120"/>
            </w:pPr>
          </w:p>
        </w:tc>
      </w:tr>
      <w:tr w:rsidR="006B28B1" w:rsidRPr="003E01C8" w14:paraId="3724FF29" w14:textId="77777777" w:rsidTr="002226F9">
        <w:trPr>
          <w:trHeight w:val="559"/>
        </w:trPr>
        <w:tc>
          <w:tcPr>
            <w:tcW w:w="1413" w:type="dxa"/>
            <w:tcBorders>
              <w:top w:val="single" w:sz="4" w:space="0" w:color="auto"/>
              <w:left w:val="single" w:sz="4" w:space="0" w:color="auto"/>
              <w:right w:val="nil"/>
            </w:tcBorders>
          </w:tcPr>
          <w:p w14:paraId="4A1B11C4" w14:textId="77777777" w:rsidR="006B28B1" w:rsidRPr="003E01C8" w:rsidRDefault="006B28B1" w:rsidP="00E35051">
            <w:pPr>
              <w:spacing w:before="120" w:after="120"/>
            </w:pPr>
            <w:r w:rsidRPr="003E01C8">
              <w:t xml:space="preserve">Platform 5 </w:t>
            </w:r>
          </w:p>
        </w:tc>
        <w:tc>
          <w:tcPr>
            <w:tcW w:w="5103" w:type="dxa"/>
            <w:tcBorders>
              <w:left w:val="nil"/>
              <w:right w:val="single" w:sz="4" w:space="0" w:color="auto"/>
            </w:tcBorders>
          </w:tcPr>
          <w:p w14:paraId="0B855F27" w14:textId="77777777" w:rsidR="006B28B1" w:rsidRPr="003E01C8" w:rsidRDefault="006B28B1" w:rsidP="00E35051">
            <w:pPr>
              <w:spacing w:before="120" w:after="120"/>
              <w:rPr>
                <w:b/>
              </w:rPr>
            </w:pPr>
            <w:r w:rsidRPr="003E01C8">
              <w:t>Leading and managing nursing care and working in teams</w:t>
            </w:r>
          </w:p>
        </w:tc>
        <w:tc>
          <w:tcPr>
            <w:tcW w:w="1417" w:type="dxa"/>
            <w:tcBorders>
              <w:top w:val="single" w:sz="4" w:space="0" w:color="auto"/>
              <w:left w:val="single" w:sz="4" w:space="0" w:color="auto"/>
              <w:right w:val="single" w:sz="4" w:space="0" w:color="auto"/>
            </w:tcBorders>
          </w:tcPr>
          <w:p w14:paraId="16A01192" w14:textId="77777777" w:rsidR="006B28B1" w:rsidRPr="003E01C8" w:rsidRDefault="006B28B1" w:rsidP="00E35051">
            <w:pPr>
              <w:spacing w:before="120" w:after="120"/>
            </w:pPr>
          </w:p>
        </w:tc>
        <w:tc>
          <w:tcPr>
            <w:tcW w:w="1276" w:type="dxa"/>
            <w:tcBorders>
              <w:top w:val="single" w:sz="4" w:space="0" w:color="auto"/>
              <w:left w:val="single" w:sz="4" w:space="0" w:color="auto"/>
              <w:right w:val="single" w:sz="4" w:space="0" w:color="auto"/>
            </w:tcBorders>
          </w:tcPr>
          <w:p w14:paraId="15CEBC93" w14:textId="77777777" w:rsidR="006B28B1" w:rsidRPr="003E01C8" w:rsidRDefault="006B28B1" w:rsidP="00E35051">
            <w:pPr>
              <w:spacing w:before="120" w:after="120"/>
            </w:pPr>
          </w:p>
        </w:tc>
      </w:tr>
      <w:tr w:rsidR="006B28B1" w:rsidRPr="003E01C8" w14:paraId="4879A3F1" w14:textId="77777777" w:rsidTr="002226F9">
        <w:trPr>
          <w:trHeight w:val="559"/>
        </w:trPr>
        <w:tc>
          <w:tcPr>
            <w:tcW w:w="1413" w:type="dxa"/>
            <w:tcBorders>
              <w:top w:val="single" w:sz="4" w:space="0" w:color="auto"/>
              <w:left w:val="single" w:sz="4" w:space="0" w:color="auto"/>
              <w:right w:val="nil"/>
            </w:tcBorders>
          </w:tcPr>
          <w:p w14:paraId="215DA4BC" w14:textId="77777777" w:rsidR="006B28B1" w:rsidRPr="003E01C8" w:rsidRDefault="006B28B1" w:rsidP="00E35051">
            <w:pPr>
              <w:spacing w:before="120" w:after="120"/>
            </w:pPr>
            <w:r w:rsidRPr="003E01C8">
              <w:t>Platform 6</w:t>
            </w:r>
          </w:p>
        </w:tc>
        <w:tc>
          <w:tcPr>
            <w:tcW w:w="5103" w:type="dxa"/>
            <w:tcBorders>
              <w:left w:val="nil"/>
              <w:right w:val="single" w:sz="4" w:space="0" w:color="auto"/>
            </w:tcBorders>
          </w:tcPr>
          <w:p w14:paraId="208575CC" w14:textId="77777777" w:rsidR="006B28B1" w:rsidRPr="003E01C8" w:rsidRDefault="006B28B1" w:rsidP="00E35051">
            <w:pPr>
              <w:spacing w:before="120" w:after="120"/>
            </w:pPr>
            <w:r w:rsidRPr="003E01C8">
              <w:t>Improving safety and quality of care</w:t>
            </w:r>
          </w:p>
        </w:tc>
        <w:tc>
          <w:tcPr>
            <w:tcW w:w="1417" w:type="dxa"/>
            <w:tcBorders>
              <w:top w:val="single" w:sz="4" w:space="0" w:color="auto"/>
              <w:left w:val="single" w:sz="4" w:space="0" w:color="auto"/>
              <w:right w:val="single" w:sz="4" w:space="0" w:color="auto"/>
            </w:tcBorders>
          </w:tcPr>
          <w:p w14:paraId="3B04E11C" w14:textId="77777777" w:rsidR="006B28B1" w:rsidRPr="003E01C8" w:rsidRDefault="006B28B1" w:rsidP="00E35051">
            <w:pPr>
              <w:spacing w:before="120" w:after="120"/>
            </w:pPr>
          </w:p>
        </w:tc>
        <w:tc>
          <w:tcPr>
            <w:tcW w:w="1276" w:type="dxa"/>
            <w:tcBorders>
              <w:top w:val="single" w:sz="4" w:space="0" w:color="auto"/>
              <w:left w:val="single" w:sz="4" w:space="0" w:color="auto"/>
              <w:right w:val="single" w:sz="4" w:space="0" w:color="auto"/>
            </w:tcBorders>
          </w:tcPr>
          <w:p w14:paraId="453CCC62" w14:textId="77777777" w:rsidR="006B28B1" w:rsidRPr="003E01C8" w:rsidRDefault="006B28B1" w:rsidP="00E35051">
            <w:pPr>
              <w:spacing w:before="120" w:after="120"/>
            </w:pPr>
          </w:p>
        </w:tc>
      </w:tr>
      <w:tr w:rsidR="006B28B1" w:rsidRPr="003E01C8" w14:paraId="35904A61" w14:textId="77777777" w:rsidTr="002226F9">
        <w:trPr>
          <w:trHeight w:val="559"/>
        </w:trPr>
        <w:tc>
          <w:tcPr>
            <w:tcW w:w="1413" w:type="dxa"/>
            <w:tcBorders>
              <w:top w:val="single" w:sz="4" w:space="0" w:color="auto"/>
              <w:left w:val="single" w:sz="4" w:space="0" w:color="auto"/>
              <w:right w:val="nil"/>
            </w:tcBorders>
          </w:tcPr>
          <w:p w14:paraId="7D93344E" w14:textId="77777777" w:rsidR="006B28B1" w:rsidRPr="003E01C8" w:rsidRDefault="006B28B1" w:rsidP="00E35051">
            <w:pPr>
              <w:spacing w:before="120" w:after="120"/>
            </w:pPr>
            <w:r w:rsidRPr="003E01C8">
              <w:t xml:space="preserve">Platform 7 </w:t>
            </w:r>
          </w:p>
        </w:tc>
        <w:tc>
          <w:tcPr>
            <w:tcW w:w="5103" w:type="dxa"/>
            <w:tcBorders>
              <w:left w:val="nil"/>
              <w:right w:val="single" w:sz="4" w:space="0" w:color="auto"/>
            </w:tcBorders>
          </w:tcPr>
          <w:p w14:paraId="134A99C9" w14:textId="77777777" w:rsidR="006B28B1" w:rsidRPr="003E01C8" w:rsidRDefault="006B28B1" w:rsidP="00E35051">
            <w:pPr>
              <w:spacing w:before="120" w:after="120"/>
            </w:pPr>
            <w:r w:rsidRPr="003E01C8">
              <w:t>Co-ordinating care</w:t>
            </w:r>
          </w:p>
        </w:tc>
        <w:tc>
          <w:tcPr>
            <w:tcW w:w="1417" w:type="dxa"/>
            <w:tcBorders>
              <w:top w:val="single" w:sz="4" w:space="0" w:color="auto"/>
              <w:left w:val="single" w:sz="4" w:space="0" w:color="auto"/>
              <w:right w:val="single" w:sz="4" w:space="0" w:color="auto"/>
            </w:tcBorders>
          </w:tcPr>
          <w:p w14:paraId="2FFA7AD4" w14:textId="77777777" w:rsidR="006B28B1" w:rsidRPr="003E01C8" w:rsidRDefault="006B28B1" w:rsidP="00E35051">
            <w:pPr>
              <w:spacing w:before="120" w:after="120"/>
            </w:pPr>
          </w:p>
        </w:tc>
        <w:tc>
          <w:tcPr>
            <w:tcW w:w="1276" w:type="dxa"/>
            <w:tcBorders>
              <w:top w:val="single" w:sz="4" w:space="0" w:color="auto"/>
              <w:left w:val="single" w:sz="4" w:space="0" w:color="auto"/>
              <w:right w:val="single" w:sz="4" w:space="0" w:color="auto"/>
            </w:tcBorders>
          </w:tcPr>
          <w:p w14:paraId="3746E371" w14:textId="77777777" w:rsidR="006B28B1" w:rsidRPr="003E01C8" w:rsidRDefault="006B28B1" w:rsidP="00E35051">
            <w:pPr>
              <w:spacing w:before="120" w:after="120"/>
            </w:pPr>
          </w:p>
        </w:tc>
      </w:tr>
    </w:tbl>
    <w:p w14:paraId="7B824D64" w14:textId="77777777" w:rsidR="006B28B1" w:rsidRPr="003E01C8" w:rsidRDefault="006B28B1" w:rsidP="0098669E"/>
    <w:tbl>
      <w:tblPr>
        <w:tblStyle w:val="TableGrid"/>
        <w:tblW w:w="9209" w:type="dxa"/>
        <w:tblLook w:val="04A0" w:firstRow="1" w:lastRow="0" w:firstColumn="1" w:lastColumn="0" w:noHBand="0" w:noVBand="1"/>
      </w:tblPr>
      <w:tblGrid>
        <w:gridCol w:w="9209"/>
      </w:tblGrid>
      <w:tr w:rsidR="006B28B1" w:rsidRPr="003E01C8" w14:paraId="3A907784" w14:textId="77777777" w:rsidTr="002226F9">
        <w:tc>
          <w:tcPr>
            <w:tcW w:w="9209" w:type="dxa"/>
            <w:shd w:val="clear" w:color="auto" w:fill="E7E6E6"/>
          </w:tcPr>
          <w:p w14:paraId="50DFF395" w14:textId="77777777" w:rsidR="006B28B1" w:rsidRPr="003E01C8" w:rsidRDefault="006B28B1" w:rsidP="0098669E">
            <w:pPr>
              <w:rPr>
                <w:bCs/>
                <w:sz w:val="36"/>
                <w:szCs w:val="36"/>
              </w:rPr>
            </w:pPr>
            <w:r w:rsidRPr="003E01C8">
              <w:t>Practice Assessor: Comment on areas of development for safe demonstration of skills and procedures (Annexes A &amp; B)</w:t>
            </w:r>
          </w:p>
        </w:tc>
      </w:tr>
      <w:tr w:rsidR="006B28B1" w:rsidRPr="003E01C8" w14:paraId="67F74522" w14:textId="77777777" w:rsidTr="002226F9">
        <w:tc>
          <w:tcPr>
            <w:tcW w:w="9209" w:type="dxa"/>
          </w:tcPr>
          <w:p w14:paraId="5345DB5E" w14:textId="77777777" w:rsidR="006B28B1" w:rsidRPr="003E01C8" w:rsidRDefault="006B28B1" w:rsidP="0098669E"/>
          <w:p w14:paraId="39FD8BE0" w14:textId="77777777" w:rsidR="006B28B1" w:rsidRPr="003E01C8" w:rsidRDefault="006B28B1" w:rsidP="0098669E"/>
          <w:p w14:paraId="4EEBEB56" w14:textId="77777777" w:rsidR="006B28B1" w:rsidRPr="003E01C8" w:rsidRDefault="006B28B1" w:rsidP="0098669E"/>
          <w:p w14:paraId="4BB02FB6" w14:textId="77777777" w:rsidR="006B28B1" w:rsidRPr="003E01C8" w:rsidRDefault="006B28B1" w:rsidP="0098669E"/>
          <w:p w14:paraId="4123416B" w14:textId="77777777" w:rsidR="006B28B1" w:rsidRPr="003E01C8" w:rsidRDefault="006B28B1" w:rsidP="0098669E"/>
          <w:p w14:paraId="009179B8" w14:textId="77777777" w:rsidR="006B28B1" w:rsidRPr="003E01C8" w:rsidRDefault="006B28B1" w:rsidP="0098669E"/>
        </w:tc>
      </w:tr>
    </w:tbl>
    <w:p w14:paraId="14241986" w14:textId="77777777" w:rsidR="006B28B1" w:rsidRPr="003E01C8" w:rsidRDefault="006B28B1" w:rsidP="0098669E">
      <w:r w:rsidRPr="003E01C8">
        <w:br w:type="page"/>
      </w:r>
    </w:p>
    <w:tbl>
      <w:tblPr>
        <w:tblStyle w:val="TableGrid"/>
        <w:tblW w:w="9209" w:type="dxa"/>
        <w:tblLook w:val="04A0" w:firstRow="1" w:lastRow="0" w:firstColumn="1" w:lastColumn="0" w:noHBand="0" w:noVBand="1"/>
      </w:tblPr>
      <w:tblGrid>
        <w:gridCol w:w="9209"/>
      </w:tblGrid>
      <w:tr w:rsidR="006B28B1" w:rsidRPr="003E01C8" w14:paraId="72B44AF9" w14:textId="77777777" w:rsidTr="002226F9">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E7E6E6"/>
            <w:hideMark/>
          </w:tcPr>
          <w:p w14:paraId="47F3E566" w14:textId="77777777" w:rsidR="006B28B1" w:rsidRPr="003E01C8" w:rsidRDefault="006B28B1" w:rsidP="00E35051">
            <w:pPr>
              <w:spacing w:before="120" w:after="120"/>
            </w:pPr>
            <w:r w:rsidRPr="003E01C8">
              <w:lastRenderedPageBreak/>
              <w:t xml:space="preserve">Practice Assessor Confirmatory Statement – END OF PART </w:t>
            </w:r>
            <w:r>
              <w:t>2</w:t>
            </w:r>
          </w:p>
        </w:tc>
      </w:tr>
      <w:tr w:rsidR="006B28B1" w:rsidRPr="003E01C8" w14:paraId="557A43C2" w14:textId="77777777" w:rsidTr="002226F9">
        <w:trPr>
          <w:trHeight w:val="1312"/>
        </w:trPr>
        <w:tc>
          <w:tcPr>
            <w:tcW w:w="9209" w:type="dxa"/>
            <w:tcBorders>
              <w:top w:val="single" w:sz="4" w:space="0" w:color="auto"/>
              <w:left w:val="single" w:sz="4" w:space="0" w:color="auto"/>
              <w:bottom w:val="single" w:sz="4" w:space="0" w:color="auto"/>
              <w:right w:val="single" w:sz="4" w:space="0" w:color="auto"/>
            </w:tcBorders>
            <w:hideMark/>
          </w:tcPr>
          <w:p w14:paraId="09AD3942" w14:textId="01DAFBF0" w:rsidR="006B28B1" w:rsidRPr="003E01C8" w:rsidRDefault="006B28B1" w:rsidP="00E35051">
            <w:pPr>
              <w:spacing w:before="120" w:after="120"/>
              <w:rPr>
                <w:b/>
              </w:rPr>
            </w:pPr>
            <w:r w:rsidRPr="003E01C8">
              <w:t xml:space="preserve">I confirm that in partnership with the nominated Academic Assessor, student nurse (print name) ________________________________________________ has </w:t>
            </w:r>
            <w:r w:rsidRPr="003E01C8">
              <w:rPr>
                <w:b/>
              </w:rPr>
              <w:t>ACHIEVED/NOT ACHIEVED</w:t>
            </w:r>
            <w:r w:rsidRPr="003E01C8">
              <w:t xml:space="preserve"> (please delete as appropriate) all platforms (and proficiencies) at the </w:t>
            </w:r>
            <w:r>
              <w:rPr>
                <w:b/>
              </w:rPr>
              <w:t xml:space="preserve">DEVELOPING INDEPENDENCE </w:t>
            </w:r>
            <w:r w:rsidRPr="003E01C8">
              <w:t xml:space="preserve"> level for Part </w:t>
            </w:r>
            <w:r>
              <w:t>2</w:t>
            </w:r>
            <w:r w:rsidRPr="003E01C8">
              <w:t xml:space="preserve"> of the programme and </w:t>
            </w:r>
            <w:r w:rsidRPr="003E01C8">
              <w:rPr>
                <w:b/>
              </w:rPr>
              <w:t>RECOMMEND/DO NOT RECOMMEND</w:t>
            </w:r>
            <w:r w:rsidRPr="003E01C8">
              <w:t xml:space="preserve"> (please delete as appropriate) progression to </w:t>
            </w:r>
            <w:r w:rsidRPr="003E01C8">
              <w:rPr>
                <w:b/>
              </w:rPr>
              <w:t xml:space="preserve">PART </w:t>
            </w:r>
            <w:r w:rsidR="00B7190F">
              <w:rPr>
                <w:b/>
              </w:rPr>
              <w:t>3</w:t>
            </w:r>
            <w:r w:rsidRPr="003E01C8">
              <w:t>.</w:t>
            </w:r>
          </w:p>
        </w:tc>
      </w:tr>
      <w:tr w:rsidR="006B28B1" w:rsidRPr="003E01C8" w14:paraId="13F03CA3" w14:textId="77777777" w:rsidTr="002226F9">
        <w:trPr>
          <w:trHeight w:val="340"/>
        </w:trPr>
        <w:tc>
          <w:tcPr>
            <w:tcW w:w="9209" w:type="dxa"/>
            <w:tcBorders>
              <w:top w:val="single" w:sz="4" w:space="0" w:color="auto"/>
              <w:left w:val="single" w:sz="4" w:space="0" w:color="auto"/>
              <w:bottom w:val="single" w:sz="4" w:space="0" w:color="auto"/>
              <w:right w:val="single" w:sz="4" w:space="0" w:color="auto"/>
            </w:tcBorders>
            <w:hideMark/>
          </w:tcPr>
          <w:p w14:paraId="4E865ED0" w14:textId="77777777" w:rsidR="006B28B1" w:rsidRPr="003E01C8" w:rsidRDefault="006B28B1" w:rsidP="00E35051">
            <w:pPr>
              <w:spacing w:before="120" w:after="120"/>
            </w:pPr>
            <w:r w:rsidRPr="003E01C8">
              <w:t>Signature of Practice Assessor:</w:t>
            </w:r>
          </w:p>
        </w:tc>
      </w:tr>
      <w:tr w:rsidR="006B28B1" w:rsidRPr="003E01C8" w14:paraId="458DCE99" w14:textId="77777777" w:rsidTr="002226F9">
        <w:trPr>
          <w:trHeight w:val="340"/>
        </w:trPr>
        <w:tc>
          <w:tcPr>
            <w:tcW w:w="9209" w:type="dxa"/>
            <w:tcBorders>
              <w:top w:val="single" w:sz="4" w:space="0" w:color="auto"/>
              <w:left w:val="single" w:sz="4" w:space="0" w:color="auto"/>
              <w:bottom w:val="single" w:sz="4" w:space="0" w:color="auto"/>
              <w:right w:val="single" w:sz="4" w:space="0" w:color="auto"/>
            </w:tcBorders>
            <w:hideMark/>
          </w:tcPr>
          <w:p w14:paraId="02530259" w14:textId="77777777" w:rsidR="006B28B1" w:rsidRPr="003E01C8" w:rsidRDefault="006B28B1" w:rsidP="00E35051">
            <w:pPr>
              <w:spacing w:before="120" w:after="120"/>
            </w:pPr>
            <w:r w:rsidRPr="003E01C8">
              <w:t>Date:</w:t>
            </w:r>
          </w:p>
        </w:tc>
      </w:tr>
    </w:tbl>
    <w:p w14:paraId="6C3B9B40" w14:textId="77777777" w:rsidR="006B28B1" w:rsidRPr="003E01C8" w:rsidRDefault="006B28B1" w:rsidP="0098669E"/>
    <w:tbl>
      <w:tblPr>
        <w:tblStyle w:val="TableGrid"/>
        <w:tblW w:w="9209" w:type="dxa"/>
        <w:tblLook w:val="04A0" w:firstRow="1" w:lastRow="0" w:firstColumn="1" w:lastColumn="0" w:noHBand="0" w:noVBand="1"/>
      </w:tblPr>
      <w:tblGrid>
        <w:gridCol w:w="3681"/>
        <w:gridCol w:w="5528"/>
      </w:tblGrid>
      <w:tr w:rsidR="006B28B1" w:rsidRPr="003E01C8" w14:paraId="68E85C23" w14:textId="77777777" w:rsidTr="002226F9">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45BFC4A9" w14:textId="77777777" w:rsidR="006B28B1" w:rsidRPr="003E01C8" w:rsidRDefault="006B28B1" w:rsidP="00E35051">
            <w:pPr>
              <w:spacing w:before="120" w:after="120"/>
            </w:pPr>
            <w:r w:rsidRPr="003E01C8">
              <w:t>Academic Assessor Confirmatory Statement (</w:t>
            </w:r>
            <w:r>
              <w:t xml:space="preserve">UoG </w:t>
            </w:r>
            <w:r w:rsidRPr="003E01C8">
              <w:t xml:space="preserve">use only) – END OF PART </w:t>
            </w:r>
            <w:r>
              <w:t>2</w:t>
            </w:r>
          </w:p>
        </w:tc>
      </w:tr>
      <w:tr w:rsidR="006B28B1" w:rsidRPr="003E01C8" w14:paraId="3122106B" w14:textId="77777777" w:rsidTr="002226F9">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35239544" w14:textId="49499B01" w:rsidR="006B28B1" w:rsidRPr="003E01C8" w:rsidRDefault="006B28B1" w:rsidP="00E35051">
            <w:pPr>
              <w:spacing w:before="120" w:after="120"/>
            </w:pPr>
            <w:r w:rsidRPr="003E01C8">
              <w:t xml:space="preserve">I confirm that in partnership with the nominated Practice Assessor, student nurse (print name) ________________________________________________ has </w:t>
            </w:r>
            <w:r w:rsidRPr="003E01C8">
              <w:rPr>
                <w:b/>
              </w:rPr>
              <w:t>ACHIEVED/NOT ACHIEVED</w:t>
            </w:r>
            <w:r w:rsidRPr="003E01C8">
              <w:t xml:space="preserve"> (please delete as appropriate) all platforms (and proficiencies) at the </w:t>
            </w:r>
            <w:r>
              <w:rPr>
                <w:b/>
              </w:rPr>
              <w:t xml:space="preserve">DEVELOPING INDEPENDENCE </w:t>
            </w:r>
            <w:r w:rsidRPr="003E01C8">
              <w:t xml:space="preserve"> level for Part </w:t>
            </w:r>
            <w:r>
              <w:t>2</w:t>
            </w:r>
            <w:r w:rsidRPr="003E01C8">
              <w:t xml:space="preserve"> of the programme and, </w:t>
            </w:r>
            <w:r w:rsidRPr="003E01C8">
              <w:rPr>
                <w:b/>
              </w:rPr>
              <w:t>RECOMMEND/DO NOT RECOMMEND</w:t>
            </w:r>
            <w:r w:rsidRPr="003E01C8">
              <w:t xml:space="preserve"> (please delete as appropriate) progression to </w:t>
            </w:r>
            <w:r w:rsidRPr="003E01C8">
              <w:rPr>
                <w:b/>
              </w:rPr>
              <w:t xml:space="preserve">PART </w:t>
            </w:r>
            <w:r w:rsidR="007424B9">
              <w:rPr>
                <w:b/>
              </w:rPr>
              <w:t>3.</w:t>
            </w:r>
          </w:p>
        </w:tc>
      </w:tr>
      <w:tr w:rsidR="006B28B1" w:rsidRPr="003E01C8" w14:paraId="784A34DA" w14:textId="77777777" w:rsidTr="002226F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02DCB3FD" w14:textId="77777777" w:rsidR="006B28B1" w:rsidRPr="003E01C8" w:rsidRDefault="006B28B1" w:rsidP="00E35051">
            <w:pPr>
              <w:spacing w:before="120" w:after="120"/>
            </w:pPr>
            <w:r w:rsidRPr="003E01C8">
              <w:t>Comments</w:t>
            </w:r>
          </w:p>
          <w:p w14:paraId="67F19F97" w14:textId="77777777" w:rsidR="006B28B1" w:rsidRPr="003E01C8" w:rsidRDefault="006B28B1" w:rsidP="00E35051">
            <w:pPr>
              <w:spacing w:before="120" w:after="120"/>
            </w:pPr>
          </w:p>
          <w:p w14:paraId="3B8443EB" w14:textId="77777777" w:rsidR="006B28B1" w:rsidRPr="003E01C8" w:rsidRDefault="006B28B1" w:rsidP="00E35051">
            <w:pPr>
              <w:spacing w:before="120" w:after="120"/>
            </w:pPr>
          </w:p>
          <w:p w14:paraId="5C2E539A" w14:textId="77777777" w:rsidR="006B28B1" w:rsidRPr="003E01C8" w:rsidRDefault="006B28B1" w:rsidP="00E35051">
            <w:pPr>
              <w:spacing w:before="120" w:after="120"/>
            </w:pPr>
          </w:p>
        </w:tc>
      </w:tr>
      <w:tr w:rsidR="006B28B1" w:rsidRPr="003E01C8" w14:paraId="46074D0B" w14:textId="77777777" w:rsidTr="002226F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51DA7D57" w14:textId="77777777" w:rsidR="006B28B1" w:rsidRPr="003E01C8" w:rsidRDefault="006B28B1" w:rsidP="00E35051">
            <w:pPr>
              <w:spacing w:before="120" w:after="120"/>
            </w:pPr>
            <w:r w:rsidRPr="003E01C8">
              <w:t>Signature of Academic Assessor</w:t>
            </w:r>
            <w:r>
              <w:t>:</w:t>
            </w:r>
          </w:p>
        </w:tc>
      </w:tr>
      <w:tr w:rsidR="006B28B1" w:rsidRPr="003E01C8" w14:paraId="5C634B73" w14:textId="77777777" w:rsidTr="002226F9">
        <w:tc>
          <w:tcPr>
            <w:tcW w:w="9209" w:type="dxa"/>
            <w:gridSpan w:val="2"/>
            <w:tcBorders>
              <w:top w:val="single" w:sz="4" w:space="0" w:color="auto"/>
              <w:left w:val="single" w:sz="4" w:space="0" w:color="auto"/>
              <w:bottom w:val="single" w:sz="4" w:space="0" w:color="auto"/>
              <w:right w:val="single" w:sz="4" w:space="0" w:color="auto"/>
            </w:tcBorders>
          </w:tcPr>
          <w:p w14:paraId="2123820E" w14:textId="77777777" w:rsidR="006B28B1" w:rsidRPr="003E01C8" w:rsidRDefault="006B28B1" w:rsidP="00E35051">
            <w:pPr>
              <w:spacing w:before="120" w:after="120"/>
            </w:pPr>
            <w:r w:rsidRPr="003E01C8">
              <w:t>Date:</w:t>
            </w:r>
          </w:p>
          <w:p w14:paraId="6A410B81" w14:textId="77777777" w:rsidR="006B28B1" w:rsidRPr="003E01C8" w:rsidRDefault="006B28B1" w:rsidP="00E35051">
            <w:pPr>
              <w:spacing w:before="120" w:after="120"/>
            </w:pPr>
          </w:p>
        </w:tc>
      </w:tr>
      <w:tr w:rsidR="006B28B1" w:rsidRPr="003E01C8" w14:paraId="38EF89CC" w14:textId="77777777" w:rsidTr="002226F9">
        <w:tblPrEx>
          <w:shd w:val="clear" w:color="auto" w:fill="BFBFBF"/>
        </w:tblPrEx>
        <w:tc>
          <w:tcPr>
            <w:tcW w:w="9209" w:type="dxa"/>
            <w:gridSpan w:val="2"/>
            <w:shd w:val="clear" w:color="auto" w:fill="E7E6E6"/>
          </w:tcPr>
          <w:p w14:paraId="685250B8" w14:textId="77777777" w:rsidR="006B28B1" w:rsidRPr="003E01C8" w:rsidRDefault="006B28B1" w:rsidP="00E35051">
            <w:pPr>
              <w:spacing w:before="120" w:after="120"/>
            </w:pPr>
            <w:r w:rsidRPr="003E01C8">
              <w:t xml:space="preserve">University of Glasgow use only </w:t>
            </w:r>
          </w:p>
        </w:tc>
      </w:tr>
      <w:tr w:rsidR="006B28B1" w:rsidRPr="003E01C8" w14:paraId="45AB3681" w14:textId="77777777" w:rsidTr="002226F9">
        <w:tblPrEx>
          <w:shd w:val="clear" w:color="auto" w:fill="BFBFBF"/>
        </w:tblPrEx>
        <w:tc>
          <w:tcPr>
            <w:tcW w:w="3681" w:type="dxa"/>
            <w:tcBorders>
              <w:right w:val="single" w:sz="4" w:space="0" w:color="auto"/>
            </w:tcBorders>
            <w:shd w:val="clear" w:color="auto" w:fill="E7E6E6"/>
          </w:tcPr>
          <w:p w14:paraId="5886209D" w14:textId="77777777" w:rsidR="006B28B1" w:rsidRPr="003E01C8" w:rsidRDefault="006B28B1" w:rsidP="00E35051">
            <w:pPr>
              <w:spacing w:before="120" w:after="120"/>
            </w:pPr>
            <w:r w:rsidRPr="003E01C8">
              <w:t xml:space="preserve">Number of hours for Part </w:t>
            </w:r>
            <w:r>
              <w:t>2</w:t>
            </w:r>
          </w:p>
        </w:tc>
        <w:tc>
          <w:tcPr>
            <w:tcW w:w="5528" w:type="dxa"/>
            <w:tcBorders>
              <w:left w:val="single" w:sz="4" w:space="0" w:color="auto"/>
            </w:tcBorders>
            <w:shd w:val="clear" w:color="auto" w:fill="E7E6E6"/>
          </w:tcPr>
          <w:p w14:paraId="2C9E0825" w14:textId="77777777" w:rsidR="006B28B1" w:rsidRPr="003E01C8" w:rsidRDefault="006B28B1" w:rsidP="00E35051">
            <w:pPr>
              <w:spacing w:before="120" w:after="120"/>
            </w:pPr>
          </w:p>
        </w:tc>
      </w:tr>
      <w:tr w:rsidR="006B28B1" w:rsidRPr="003E01C8" w14:paraId="2E9EC05E" w14:textId="77777777" w:rsidTr="002226F9">
        <w:tblPrEx>
          <w:shd w:val="clear" w:color="auto" w:fill="BFBFBF"/>
        </w:tblPrEx>
        <w:tc>
          <w:tcPr>
            <w:tcW w:w="3681" w:type="dxa"/>
            <w:tcBorders>
              <w:right w:val="single" w:sz="4" w:space="0" w:color="auto"/>
            </w:tcBorders>
            <w:shd w:val="clear" w:color="auto" w:fill="E7E6E6"/>
          </w:tcPr>
          <w:p w14:paraId="5456BC24" w14:textId="19D42813" w:rsidR="006B28B1" w:rsidRPr="003E01C8" w:rsidRDefault="006B28B1" w:rsidP="00E35051">
            <w:pPr>
              <w:spacing w:before="120" w:after="120"/>
            </w:pPr>
            <w:r w:rsidRPr="003E01C8">
              <w:t xml:space="preserve">Hours carried forward to Part </w:t>
            </w:r>
            <w:r w:rsidR="007424B9">
              <w:t>3</w:t>
            </w:r>
          </w:p>
        </w:tc>
        <w:tc>
          <w:tcPr>
            <w:tcW w:w="5528" w:type="dxa"/>
            <w:tcBorders>
              <w:left w:val="single" w:sz="4" w:space="0" w:color="auto"/>
            </w:tcBorders>
            <w:shd w:val="clear" w:color="auto" w:fill="E7E6E6"/>
          </w:tcPr>
          <w:p w14:paraId="1E7CA3A5" w14:textId="77777777" w:rsidR="006B28B1" w:rsidRPr="003E01C8" w:rsidRDefault="006B28B1" w:rsidP="00E35051">
            <w:pPr>
              <w:spacing w:before="120" w:after="120"/>
            </w:pPr>
          </w:p>
        </w:tc>
      </w:tr>
      <w:tr w:rsidR="006B28B1" w:rsidRPr="003E01C8" w14:paraId="061BE553" w14:textId="77777777" w:rsidTr="002226F9">
        <w:tblPrEx>
          <w:shd w:val="clear" w:color="auto" w:fill="BFBFBF"/>
        </w:tblPrEx>
        <w:tc>
          <w:tcPr>
            <w:tcW w:w="3681" w:type="dxa"/>
            <w:tcBorders>
              <w:right w:val="single" w:sz="4" w:space="0" w:color="auto"/>
            </w:tcBorders>
            <w:shd w:val="clear" w:color="auto" w:fill="E7E6E6"/>
          </w:tcPr>
          <w:p w14:paraId="1B469E4F" w14:textId="77777777" w:rsidR="006B28B1" w:rsidRPr="003E01C8" w:rsidRDefault="006B28B1" w:rsidP="00E35051">
            <w:pPr>
              <w:spacing w:before="120" w:after="120"/>
            </w:pPr>
            <w:r w:rsidRPr="003E01C8">
              <w:t>Retrieval programme required?</w:t>
            </w:r>
          </w:p>
        </w:tc>
        <w:tc>
          <w:tcPr>
            <w:tcW w:w="5528" w:type="dxa"/>
            <w:tcBorders>
              <w:left w:val="single" w:sz="4" w:space="0" w:color="auto"/>
            </w:tcBorders>
            <w:shd w:val="clear" w:color="auto" w:fill="E7E6E6"/>
          </w:tcPr>
          <w:p w14:paraId="7F33ED19" w14:textId="77777777" w:rsidR="006B28B1" w:rsidRPr="003E01C8" w:rsidRDefault="006B28B1" w:rsidP="00E35051">
            <w:pPr>
              <w:spacing w:before="120" w:after="120"/>
            </w:pPr>
            <w:r w:rsidRPr="003E01C8">
              <w:t>YES</w:t>
            </w:r>
            <w:r>
              <w:t>/</w:t>
            </w:r>
            <w:r w:rsidRPr="003E01C8">
              <w:t>NO (delete as appropriate)</w:t>
            </w:r>
          </w:p>
        </w:tc>
      </w:tr>
    </w:tbl>
    <w:p w14:paraId="4953F66B" w14:textId="77777777" w:rsidR="00406F5B" w:rsidRDefault="00406F5B" w:rsidP="0098669E"/>
    <w:p w14:paraId="58A80D2F" w14:textId="77777777" w:rsidR="00406F5B" w:rsidRDefault="00406F5B" w:rsidP="0098669E"/>
    <w:p w14:paraId="5B1FF3D3" w14:textId="77777777" w:rsidR="00406F5B" w:rsidRDefault="00406F5B">
      <w:pPr>
        <w:spacing w:after="0" w:line="240" w:lineRule="auto"/>
      </w:pPr>
      <w:r>
        <w:br w:type="page"/>
      </w:r>
    </w:p>
    <w:p w14:paraId="7919566B" w14:textId="63FBFD23" w:rsidR="007424B9" w:rsidRPr="0014141C" w:rsidRDefault="00406F5B" w:rsidP="0072261C">
      <w:pPr>
        <w:pStyle w:val="Heading2"/>
      </w:pPr>
      <w:bookmarkStart w:id="57" w:name="_Toc33451448"/>
      <w:r w:rsidRPr="0014141C">
        <w:lastRenderedPageBreak/>
        <w:t>Part 3 (Green pages)</w:t>
      </w:r>
      <w:bookmarkEnd w:id="57"/>
      <w:r w:rsidR="007424B9" w:rsidRPr="0014141C">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BF6175" w:rsidRPr="003E01C8" w14:paraId="363AC253" w14:textId="77777777" w:rsidTr="002226F9">
        <w:trPr>
          <w:trHeight w:val="602"/>
        </w:trPr>
        <w:tc>
          <w:tcPr>
            <w:tcW w:w="9209" w:type="dxa"/>
          </w:tcPr>
          <w:p w14:paraId="5C153FBB" w14:textId="77777777" w:rsidR="00BF6175" w:rsidRPr="00406F5B" w:rsidRDefault="00BF6175" w:rsidP="00406F5B">
            <w:pPr>
              <w:spacing w:before="120" w:after="120"/>
              <w:rPr>
                <w:b/>
                <w:bCs/>
                <w:caps/>
                <w:color w:val="000000"/>
                <w:sz w:val="28"/>
                <w:szCs w:val="28"/>
              </w:rPr>
            </w:pPr>
            <w:r w:rsidRPr="00406F5B">
              <w:rPr>
                <w:b/>
                <w:bCs/>
                <w:sz w:val="28"/>
                <w:szCs w:val="28"/>
              </w:rPr>
              <w:lastRenderedPageBreak/>
              <w:t>PART 3 (GREEN pages)</w:t>
            </w:r>
            <w:r w:rsidRPr="00406F5B">
              <w:rPr>
                <w:b/>
                <w:bCs/>
                <w:caps/>
                <w:color w:val="000000"/>
                <w:sz w:val="28"/>
                <w:szCs w:val="28"/>
              </w:rPr>
              <w:t xml:space="preserve"> </w:t>
            </w:r>
          </w:p>
        </w:tc>
      </w:tr>
      <w:tr w:rsidR="00BF6175" w:rsidRPr="003E01C8" w14:paraId="65D72CFD" w14:textId="77777777" w:rsidTr="002226F9">
        <w:tc>
          <w:tcPr>
            <w:tcW w:w="9209" w:type="dxa"/>
          </w:tcPr>
          <w:p w14:paraId="073DB862" w14:textId="60FD4849" w:rsidR="00BF6175" w:rsidRPr="00406F5B" w:rsidRDefault="00BF6175" w:rsidP="00406F5B">
            <w:pPr>
              <w:spacing w:before="120" w:after="120"/>
              <w:rPr>
                <w:b/>
                <w:bCs/>
                <w:sz w:val="28"/>
                <w:szCs w:val="28"/>
              </w:rPr>
            </w:pPr>
            <w:r w:rsidRPr="00406F5B">
              <w:rPr>
                <w:b/>
                <w:bCs/>
                <w:sz w:val="28"/>
                <w:szCs w:val="28"/>
              </w:rPr>
              <w:t>Practice Learning Experiences 3a, 3b and</w:t>
            </w:r>
            <w:r w:rsidR="00A1051F">
              <w:rPr>
                <w:b/>
                <w:bCs/>
                <w:sz w:val="28"/>
                <w:szCs w:val="28"/>
              </w:rPr>
              <w:t xml:space="preserve"> Final PLE</w:t>
            </w:r>
          </w:p>
        </w:tc>
      </w:tr>
    </w:tbl>
    <w:p w14:paraId="0AE5D841" w14:textId="77777777" w:rsidR="00BF6175" w:rsidRPr="003E01C8" w:rsidRDefault="00BF6175" w:rsidP="0098669E"/>
    <w:p w14:paraId="2EA5F022" w14:textId="77777777" w:rsidR="00BF6175" w:rsidRPr="003E01C8" w:rsidRDefault="00BF6175" w:rsidP="00D808B1">
      <w:pPr>
        <w:spacing w:before="120" w:after="120"/>
      </w:pPr>
      <w:r w:rsidRPr="003E01C8">
        <w:t xml:space="preserve">During Part </w:t>
      </w:r>
      <w:r>
        <w:t>3</w:t>
      </w:r>
      <w:r w:rsidRPr="003E01C8">
        <w:t xml:space="preserve">, students will be assigned to three PLEs.  These PLEs will be within adult acute services, community partnerships and other learning environments.  </w:t>
      </w:r>
    </w:p>
    <w:p w14:paraId="2EFA1CDF" w14:textId="77777777" w:rsidR="00BF6175" w:rsidRPr="003E01C8" w:rsidRDefault="00BF6175" w:rsidP="00D808B1">
      <w:pPr>
        <w:spacing w:before="120" w:after="120"/>
      </w:pPr>
      <w:r w:rsidRPr="003E01C8">
        <w:t xml:space="preserve">The intended learning outcomes for each </w:t>
      </w:r>
      <w:r>
        <w:t xml:space="preserve">placement within </w:t>
      </w:r>
      <w:r w:rsidRPr="003E01C8">
        <w:t xml:space="preserve">PLE </w:t>
      </w:r>
      <w:r>
        <w:t xml:space="preserve">3 are that </w:t>
      </w:r>
      <w:r w:rsidRPr="003E01C8">
        <w:t xml:space="preserve">students will be able to: </w:t>
      </w:r>
    </w:p>
    <w:p w14:paraId="011430F2" w14:textId="77777777" w:rsidR="00655D72" w:rsidRPr="00C3318B" w:rsidRDefault="00655D72" w:rsidP="00655D72">
      <w:pPr>
        <w:pStyle w:val="ListParagraph"/>
        <w:numPr>
          <w:ilvl w:val="0"/>
          <w:numId w:val="54"/>
        </w:numPr>
        <w:spacing w:before="120" w:after="120" w:line="240" w:lineRule="auto"/>
        <w:contextualSpacing w:val="0"/>
        <w:rPr>
          <w:rFonts w:asciiTheme="minorBidi" w:hAnsiTheme="minorBidi"/>
          <w:szCs w:val="24"/>
        </w:rPr>
      </w:pPr>
      <w:r w:rsidRPr="00C3318B">
        <w:rPr>
          <w:rFonts w:asciiTheme="minorBidi" w:hAnsiTheme="minorBidi"/>
          <w:szCs w:val="24"/>
        </w:rPr>
        <w:t>Participate in care at a</w:t>
      </w:r>
      <w:r>
        <w:rPr>
          <w:rFonts w:asciiTheme="minorBidi" w:hAnsiTheme="minorBidi"/>
          <w:szCs w:val="24"/>
        </w:rPr>
        <w:t>n independent le</w:t>
      </w:r>
      <w:r w:rsidRPr="00C3318B">
        <w:rPr>
          <w:rFonts w:asciiTheme="minorBidi" w:hAnsiTheme="minorBidi"/>
          <w:szCs w:val="24"/>
        </w:rPr>
        <w:t>vel of performance</w:t>
      </w:r>
      <w:r>
        <w:rPr>
          <w:rFonts w:asciiTheme="minorBidi" w:hAnsiTheme="minorBidi"/>
          <w:szCs w:val="24"/>
        </w:rPr>
        <w:t>.</w:t>
      </w:r>
    </w:p>
    <w:p w14:paraId="7EA66703" w14:textId="77777777" w:rsidR="00655D72" w:rsidRPr="00C3318B" w:rsidRDefault="00655D72" w:rsidP="00655D72">
      <w:pPr>
        <w:pStyle w:val="ListParagraph"/>
        <w:numPr>
          <w:ilvl w:val="0"/>
          <w:numId w:val="54"/>
        </w:numPr>
        <w:spacing w:before="120" w:after="120" w:line="240" w:lineRule="auto"/>
        <w:contextualSpacing w:val="0"/>
        <w:rPr>
          <w:rFonts w:asciiTheme="minorBidi" w:hAnsiTheme="minorBidi"/>
          <w:szCs w:val="24"/>
        </w:rPr>
      </w:pPr>
      <w:r w:rsidRPr="00C3318B">
        <w:rPr>
          <w:rFonts w:asciiTheme="minorBidi" w:hAnsiTheme="minorBidi"/>
          <w:szCs w:val="24"/>
        </w:rPr>
        <w:t>Safely demonstrate each of the platform proficiencies at a</w:t>
      </w:r>
      <w:r>
        <w:rPr>
          <w:rFonts w:asciiTheme="minorBidi" w:hAnsiTheme="minorBidi"/>
          <w:szCs w:val="24"/>
        </w:rPr>
        <w:t xml:space="preserve">n independent </w:t>
      </w:r>
      <w:r w:rsidRPr="00C3318B">
        <w:rPr>
          <w:rFonts w:asciiTheme="minorBidi" w:hAnsiTheme="minorBidi"/>
          <w:szCs w:val="24"/>
        </w:rPr>
        <w:t>level of performance</w:t>
      </w:r>
      <w:r>
        <w:rPr>
          <w:rFonts w:asciiTheme="minorBidi" w:hAnsiTheme="minorBidi"/>
          <w:szCs w:val="24"/>
        </w:rPr>
        <w:t>.</w:t>
      </w:r>
      <w:r w:rsidRPr="00C3318B">
        <w:rPr>
          <w:rFonts w:asciiTheme="minorBidi" w:hAnsiTheme="minorBidi"/>
          <w:szCs w:val="24"/>
        </w:rPr>
        <w:t xml:space="preserve"> </w:t>
      </w:r>
    </w:p>
    <w:p w14:paraId="3DFB8779" w14:textId="77777777" w:rsidR="00655D72" w:rsidRDefault="00655D72" w:rsidP="00655D72">
      <w:pPr>
        <w:pStyle w:val="ListParagraph"/>
        <w:numPr>
          <w:ilvl w:val="0"/>
          <w:numId w:val="54"/>
        </w:numPr>
        <w:spacing w:before="120" w:after="120" w:line="240" w:lineRule="auto"/>
        <w:contextualSpacing w:val="0"/>
        <w:rPr>
          <w:rFonts w:asciiTheme="minorBidi" w:hAnsiTheme="minorBidi"/>
          <w:szCs w:val="24"/>
        </w:rPr>
      </w:pPr>
      <w:r w:rsidRPr="00C3318B">
        <w:rPr>
          <w:rFonts w:asciiTheme="minorBidi" w:hAnsiTheme="minorBidi"/>
          <w:szCs w:val="24"/>
        </w:rPr>
        <w:t>Safely demonstrate a range of communication and relationship management skills and nursing procedures at a</w:t>
      </w:r>
      <w:r>
        <w:rPr>
          <w:rFonts w:asciiTheme="minorBidi" w:hAnsiTheme="minorBidi"/>
          <w:szCs w:val="24"/>
        </w:rPr>
        <w:t xml:space="preserve">n independent </w:t>
      </w:r>
      <w:r w:rsidRPr="00C3318B">
        <w:rPr>
          <w:rFonts w:asciiTheme="minorBidi" w:hAnsiTheme="minorBidi"/>
          <w:szCs w:val="24"/>
        </w:rPr>
        <w:t>level of performance</w:t>
      </w:r>
      <w:r>
        <w:rPr>
          <w:rFonts w:asciiTheme="minorBidi" w:hAnsiTheme="minorBidi"/>
          <w:szCs w:val="24"/>
        </w:rPr>
        <w:t>.</w:t>
      </w:r>
      <w:r w:rsidRPr="00C3318B">
        <w:rPr>
          <w:rFonts w:asciiTheme="minorBidi" w:hAnsiTheme="minorBidi"/>
          <w:szCs w:val="24"/>
        </w:rPr>
        <w:t xml:space="preserve"> </w:t>
      </w:r>
    </w:p>
    <w:p w14:paraId="25FB0A03" w14:textId="6206E7E8" w:rsidR="00BF6175" w:rsidRPr="00655D72" w:rsidRDefault="00655D72" w:rsidP="00655D72">
      <w:pPr>
        <w:pStyle w:val="ListParagraph"/>
        <w:numPr>
          <w:ilvl w:val="0"/>
          <w:numId w:val="54"/>
        </w:numPr>
        <w:spacing w:before="120" w:after="120" w:line="240" w:lineRule="auto"/>
        <w:contextualSpacing w:val="0"/>
        <w:rPr>
          <w:rFonts w:asciiTheme="minorBidi" w:hAnsiTheme="minorBidi"/>
          <w:szCs w:val="24"/>
        </w:rPr>
      </w:pPr>
      <w:r w:rsidRPr="00655D72">
        <w:rPr>
          <w:rFonts w:asciiTheme="minorBidi" w:hAnsiTheme="minorBidi"/>
          <w:szCs w:val="24"/>
        </w:rPr>
        <w:t>Reflect on the practice learning experience to inform future practice.</w:t>
      </w:r>
      <w:r w:rsidR="00BF6175" w:rsidRPr="003E01C8">
        <w:t xml:space="preserve">  </w:t>
      </w:r>
    </w:p>
    <w:p w14:paraId="0D8591EF" w14:textId="77777777" w:rsidR="00406F5B" w:rsidRDefault="00406F5B">
      <w:pPr>
        <w:spacing w:after="0" w:line="240" w:lineRule="auto"/>
        <w:rPr>
          <w:rFonts w:cs="Arial"/>
          <w:b/>
          <w:szCs w:val="24"/>
        </w:rPr>
      </w:pPr>
      <w:r>
        <w:br w:type="page"/>
      </w:r>
    </w:p>
    <w:p w14:paraId="74C32E7A" w14:textId="1CE22A81" w:rsidR="00406F5B" w:rsidRPr="0072261C" w:rsidRDefault="00142169" w:rsidP="0072261C">
      <w:pPr>
        <w:rPr>
          <w:b/>
          <w:bCs/>
        </w:rPr>
      </w:pPr>
      <w:bookmarkStart w:id="58" w:name="_Toc33451449"/>
      <w:r w:rsidRPr="0072261C">
        <w:rPr>
          <w:b/>
          <w:bCs/>
        </w:rPr>
        <w:lastRenderedPageBreak/>
        <w:t xml:space="preserve">Practice Learning Experience </w:t>
      </w:r>
      <w:r w:rsidR="00406F5B" w:rsidRPr="0072261C">
        <w:rPr>
          <w:b/>
          <w:bCs/>
        </w:rPr>
        <w:t>3a</w:t>
      </w:r>
      <w:bookmarkEnd w:id="58"/>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1"/>
        <w:gridCol w:w="863"/>
        <w:gridCol w:w="1265"/>
        <w:gridCol w:w="1539"/>
        <w:gridCol w:w="141"/>
        <w:gridCol w:w="1352"/>
        <w:gridCol w:w="1589"/>
      </w:tblGrid>
      <w:tr w:rsidR="00406F5B" w:rsidRPr="003E01C8" w14:paraId="6C9E8CCF" w14:textId="77777777" w:rsidTr="00D808B1">
        <w:tc>
          <w:tcPr>
            <w:tcW w:w="8955" w:type="dxa"/>
            <w:gridSpan w:val="8"/>
            <w:shd w:val="clear" w:color="auto" w:fill="E7E6E6"/>
          </w:tcPr>
          <w:p w14:paraId="7EDAF9E0" w14:textId="77777777" w:rsidR="00406F5B" w:rsidRPr="000A184C" w:rsidRDefault="00406F5B" w:rsidP="00D808B1">
            <w:pPr>
              <w:spacing w:before="120" w:after="120"/>
              <w:rPr>
                <w:b/>
                <w:bCs/>
              </w:rPr>
            </w:pPr>
            <w:r w:rsidRPr="003E01C8">
              <w:br w:type="page"/>
            </w:r>
            <w:r w:rsidRPr="003E01C8">
              <w:br w:type="page"/>
            </w:r>
            <w:r w:rsidRPr="003E01C8">
              <w:br w:type="page"/>
            </w:r>
            <w:r w:rsidRPr="003E01C8">
              <w:br w:type="page"/>
            </w:r>
            <w:r w:rsidRPr="003E01C8">
              <w:br w:type="page"/>
            </w:r>
            <w:r w:rsidRPr="003E01C8">
              <w:br w:type="page"/>
            </w:r>
            <w:r w:rsidRPr="003E01C8">
              <w:br w:type="page"/>
            </w:r>
            <w:r w:rsidRPr="000A184C">
              <w:rPr>
                <w:b/>
                <w:bCs/>
              </w:rPr>
              <w:t>Pre-practice learning activities</w:t>
            </w:r>
          </w:p>
          <w:p w14:paraId="31B0F472" w14:textId="2AB9851E" w:rsidR="00406F5B" w:rsidRPr="000A184C" w:rsidRDefault="00406F5B" w:rsidP="00D808B1">
            <w:pPr>
              <w:spacing w:before="120" w:after="120"/>
              <w:rPr>
                <w:b/>
                <w:bCs/>
                <w:color w:val="000000"/>
              </w:rPr>
            </w:pPr>
            <w:r>
              <w:rPr>
                <w:b/>
                <w:bCs/>
              </w:rPr>
              <w:t>PART 2</w:t>
            </w:r>
            <w:r w:rsidRPr="000A184C">
              <w:rPr>
                <w:b/>
                <w:bCs/>
              </w:rPr>
              <w:t xml:space="preserve">: </w:t>
            </w:r>
            <w:r>
              <w:rPr>
                <w:b/>
                <w:bCs/>
              </w:rPr>
              <w:t>PLE 3a</w:t>
            </w:r>
          </w:p>
        </w:tc>
      </w:tr>
      <w:tr w:rsidR="00406F5B" w:rsidRPr="003E01C8" w14:paraId="47E49550" w14:textId="77777777" w:rsidTr="00D808B1">
        <w:tc>
          <w:tcPr>
            <w:tcW w:w="8955" w:type="dxa"/>
            <w:gridSpan w:val="8"/>
          </w:tcPr>
          <w:p w14:paraId="198CC169" w14:textId="77777777" w:rsidR="00406F5B" w:rsidRPr="003E01C8" w:rsidRDefault="00406F5B" w:rsidP="00D808B1">
            <w:pPr>
              <w:spacing w:before="120" w:after="120"/>
            </w:pPr>
            <w:r w:rsidRPr="003E01C8">
              <w:t>Practice learning experience (</w:t>
            </w:r>
            <w:r>
              <w:t>PLE</w:t>
            </w:r>
            <w:r w:rsidRPr="003E01C8">
              <w:t>) details</w:t>
            </w:r>
          </w:p>
        </w:tc>
      </w:tr>
      <w:tr w:rsidR="00406F5B" w:rsidRPr="003E01C8" w14:paraId="049F44DB" w14:textId="77777777" w:rsidTr="00D808B1">
        <w:tc>
          <w:tcPr>
            <w:tcW w:w="2206" w:type="dxa"/>
            <w:gridSpan w:val="2"/>
          </w:tcPr>
          <w:p w14:paraId="2740F26F" w14:textId="77777777" w:rsidR="00406F5B" w:rsidRPr="003E01C8" w:rsidRDefault="00406F5B" w:rsidP="00D808B1">
            <w:pPr>
              <w:spacing w:before="120" w:after="120"/>
            </w:pPr>
            <w:r w:rsidRPr="003E01C8">
              <w:rPr>
                <w:b/>
              </w:rPr>
              <w:br w:type="page"/>
            </w:r>
            <w:r w:rsidRPr="003E01C8">
              <w:t>Student Name</w:t>
            </w:r>
          </w:p>
        </w:tc>
        <w:tc>
          <w:tcPr>
            <w:tcW w:w="3667" w:type="dxa"/>
            <w:gridSpan w:val="3"/>
          </w:tcPr>
          <w:p w14:paraId="01A15409" w14:textId="77777777" w:rsidR="00406F5B" w:rsidRPr="003E01C8" w:rsidRDefault="00406F5B" w:rsidP="00D808B1">
            <w:pPr>
              <w:spacing w:before="120" w:after="120"/>
            </w:pPr>
          </w:p>
        </w:tc>
        <w:tc>
          <w:tcPr>
            <w:tcW w:w="1493" w:type="dxa"/>
            <w:gridSpan w:val="2"/>
          </w:tcPr>
          <w:p w14:paraId="25218A3A" w14:textId="77777777" w:rsidR="00406F5B" w:rsidRPr="003E01C8" w:rsidRDefault="00406F5B" w:rsidP="00D808B1">
            <w:pPr>
              <w:spacing w:before="120" w:after="120"/>
            </w:pPr>
            <w:r w:rsidRPr="003E01C8">
              <w:t>Intake</w:t>
            </w:r>
          </w:p>
        </w:tc>
        <w:tc>
          <w:tcPr>
            <w:tcW w:w="1589" w:type="dxa"/>
          </w:tcPr>
          <w:p w14:paraId="12C0AC50" w14:textId="77777777" w:rsidR="00406F5B" w:rsidRPr="003E01C8" w:rsidRDefault="00406F5B" w:rsidP="00D808B1">
            <w:pPr>
              <w:spacing w:before="120" w:after="120"/>
            </w:pPr>
          </w:p>
        </w:tc>
      </w:tr>
      <w:tr w:rsidR="00406F5B" w:rsidRPr="003E01C8" w14:paraId="55FC8CD9" w14:textId="77777777" w:rsidTr="00D808B1">
        <w:tc>
          <w:tcPr>
            <w:tcW w:w="2206" w:type="dxa"/>
            <w:gridSpan w:val="2"/>
          </w:tcPr>
          <w:p w14:paraId="6D2141D6" w14:textId="77777777" w:rsidR="00406F5B" w:rsidRPr="003E01C8" w:rsidRDefault="00406F5B" w:rsidP="00D808B1">
            <w:pPr>
              <w:spacing w:before="120" w:after="120"/>
            </w:pPr>
            <w:r w:rsidRPr="003E01C8">
              <w:t>Student ID</w:t>
            </w:r>
          </w:p>
        </w:tc>
        <w:tc>
          <w:tcPr>
            <w:tcW w:w="3667" w:type="dxa"/>
            <w:gridSpan w:val="3"/>
          </w:tcPr>
          <w:p w14:paraId="2FE7A0BF" w14:textId="77777777" w:rsidR="00406F5B" w:rsidRPr="003E01C8" w:rsidRDefault="00406F5B" w:rsidP="00D808B1">
            <w:pPr>
              <w:spacing w:before="120" w:after="120"/>
            </w:pPr>
          </w:p>
        </w:tc>
        <w:tc>
          <w:tcPr>
            <w:tcW w:w="1493" w:type="dxa"/>
            <w:gridSpan w:val="2"/>
          </w:tcPr>
          <w:p w14:paraId="640E9421" w14:textId="77777777" w:rsidR="00406F5B" w:rsidRPr="003E01C8" w:rsidRDefault="00406F5B" w:rsidP="00D808B1">
            <w:pPr>
              <w:spacing w:before="120" w:after="120"/>
            </w:pPr>
            <w:r w:rsidRPr="003E01C8">
              <w:t>Year</w:t>
            </w:r>
          </w:p>
        </w:tc>
        <w:tc>
          <w:tcPr>
            <w:tcW w:w="1589" w:type="dxa"/>
          </w:tcPr>
          <w:p w14:paraId="1E55A08A" w14:textId="77777777" w:rsidR="00406F5B" w:rsidRPr="003E01C8" w:rsidRDefault="00406F5B" w:rsidP="00D808B1">
            <w:pPr>
              <w:spacing w:before="120" w:after="120"/>
            </w:pPr>
          </w:p>
        </w:tc>
      </w:tr>
      <w:tr w:rsidR="00406F5B" w:rsidRPr="003E01C8" w14:paraId="0741B665" w14:textId="77777777" w:rsidTr="00D808B1">
        <w:trPr>
          <w:trHeight w:val="547"/>
        </w:trPr>
        <w:tc>
          <w:tcPr>
            <w:tcW w:w="2195" w:type="dxa"/>
          </w:tcPr>
          <w:p w14:paraId="54B43BF2" w14:textId="77777777" w:rsidR="00406F5B" w:rsidRPr="003E01C8" w:rsidRDefault="00406F5B" w:rsidP="00D808B1">
            <w:pPr>
              <w:spacing w:before="120" w:after="120"/>
            </w:pPr>
            <w:r w:rsidRPr="003E01C8">
              <w:t>PLE</w:t>
            </w:r>
          </w:p>
        </w:tc>
        <w:tc>
          <w:tcPr>
            <w:tcW w:w="3678" w:type="dxa"/>
            <w:gridSpan w:val="4"/>
          </w:tcPr>
          <w:p w14:paraId="216C87F6" w14:textId="77777777" w:rsidR="00406F5B" w:rsidRPr="003E01C8" w:rsidRDefault="00406F5B" w:rsidP="00D808B1">
            <w:pPr>
              <w:spacing w:before="120" w:after="120"/>
            </w:pPr>
          </w:p>
        </w:tc>
        <w:tc>
          <w:tcPr>
            <w:tcW w:w="1493" w:type="dxa"/>
            <w:gridSpan w:val="2"/>
          </w:tcPr>
          <w:p w14:paraId="5BA8A210" w14:textId="77777777" w:rsidR="00406F5B" w:rsidRPr="003E01C8" w:rsidRDefault="00406F5B" w:rsidP="00D808B1">
            <w:pPr>
              <w:spacing w:before="120" w:after="120"/>
            </w:pPr>
            <w:r w:rsidRPr="003E01C8">
              <w:t>Start dat</w:t>
            </w:r>
            <w:r>
              <w:t>e</w:t>
            </w:r>
          </w:p>
        </w:tc>
        <w:tc>
          <w:tcPr>
            <w:tcW w:w="1589" w:type="dxa"/>
          </w:tcPr>
          <w:p w14:paraId="6F5E1467" w14:textId="77777777" w:rsidR="00406F5B" w:rsidRPr="003E01C8" w:rsidRDefault="00406F5B" w:rsidP="00D808B1">
            <w:pPr>
              <w:spacing w:before="120" w:after="120"/>
            </w:pPr>
          </w:p>
        </w:tc>
      </w:tr>
      <w:tr w:rsidR="00406F5B" w:rsidRPr="003E01C8" w14:paraId="1D7E8287" w14:textId="77777777" w:rsidTr="00D808B1">
        <w:trPr>
          <w:trHeight w:val="557"/>
        </w:trPr>
        <w:tc>
          <w:tcPr>
            <w:tcW w:w="2195" w:type="dxa"/>
          </w:tcPr>
          <w:p w14:paraId="7EFF07A5" w14:textId="77777777" w:rsidR="00406F5B" w:rsidRPr="003E01C8" w:rsidRDefault="00406F5B" w:rsidP="00D808B1">
            <w:pPr>
              <w:spacing w:before="120" w:after="120"/>
            </w:pPr>
            <w:r w:rsidRPr="003E01C8">
              <w:t>Telephone</w:t>
            </w:r>
          </w:p>
        </w:tc>
        <w:tc>
          <w:tcPr>
            <w:tcW w:w="3678" w:type="dxa"/>
            <w:gridSpan w:val="4"/>
          </w:tcPr>
          <w:p w14:paraId="18D545AC" w14:textId="77777777" w:rsidR="00406F5B" w:rsidRPr="003E01C8" w:rsidRDefault="00406F5B" w:rsidP="00D808B1">
            <w:pPr>
              <w:spacing w:before="120" w:after="120"/>
            </w:pPr>
          </w:p>
        </w:tc>
        <w:tc>
          <w:tcPr>
            <w:tcW w:w="1493" w:type="dxa"/>
            <w:gridSpan w:val="2"/>
          </w:tcPr>
          <w:p w14:paraId="48DE8D5C" w14:textId="77777777" w:rsidR="00406F5B" w:rsidRPr="003E01C8" w:rsidRDefault="00406F5B" w:rsidP="00D808B1">
            <w:pPr>
              <w:spacing w:before="120" w:after="120"/>
            </w:pPr>
            <w:r w:rsidRPr="003E01C8">
              <w:t>Finish dat</w:t>
            </w:r>
            <w:r>
              <w:t>e</w:t>
            </w:r>
          </w:p>
        </w:tc>
        <w:tc>
          <w:tcPr>
            <w:tcW w:w="1589" w:type="dxa"/>
          </w:tcPr>
          <w:p w14:paraId="1CE1CCE7" w14:textId="77777777" w:rsidR="00406F5B" w:rsidRPr="003E01C8" w:rsidRDefault="00406F5B" w:rsidP="00D808B1">
            <w:pPr>
              <w:spacing w:before="120" w:after="120"/>
            </w:pPr>
          </w:p>
        </w:tc>
      </w:tr>
      <w:tr w:rsidR="00406F5B" w:rsidRPr="003E01C8" w14:paraId="376B9FC1" w14:textId="77777777" w:rsidTr="00D808B1">
        <w:tc>
          <w:tcPr>
            <w:tcW w:w="4334" w:type="dxa"/>
            <w:gridSpan w:val="4"/>
          </w:tcPr>
          <w:p w14:paraId="196228E5" w14:textId="77777777" w:rsidR="00406F5B" w:rsidRPr="003E01C8" w:rsidRDefault="00406F5B" w:rsidP="00D808B1">
            <w:pPr>
              <w:spacing w:before="120" w:after="120"/>
            </w:pPr>
            <w:r w:rsidRPr="003E01C8">
              <w:t xml:space="preserve">PLE Type </w:t>
            </w:r>
          </w:p>
        </w:tc>
        <w:tc>
          <w:tcPr>
            <w:tcW w:w="4621" w:type="dxa"/>
            <w:gridSpan w:val="4"/>
          </w:tcPr>
          <w:p w14:paraId="65C7A757" w14:textId="77777777" w:rsidR="00406F5B" w:rsidRPr="003E01C8" w:rsidRDefault="00406F5B" w:rsidP="00D808B1">
            <w:pPr>
              <w:spacing w:before="120" w:after="120"/>
            </w:pPr>
          </w:p>
        </w:tc>
      </w:tr>
      <w:tr w:rsidR="00406F5B" w:rsidRPr="003E01C8" w14:paraId="2C6272AB" w14:textId="77777777" w:rsidTr="00D808B1">
        <w:tc>
          <w:tcPr>
            <w:tcW w:w="4334" w:type="dxa"/>
            <w:gridSpan w:val="4"/>
          </w:tcPr>
          <w:p w14:paraId="36DC7F36" w14:textId="77777777" w:rsidR="00406F5B" w:rsidRPr="003E01C8" w:rsidRDefault="00406F5B" w:rsidP="00D808B1">
            <w:pPr>
              <w:spacing w:before="120" w:after="120"/>
            </w:pPr>
            <w:r w:rsidRPr="003E01C8">
              <w:t xml:space="preserve">Name of PEF/CHEF     </w:t>
            </w:r>
          </w:p>
        </w:tc>
        <w:tc>
          <w:tcPr>
            <w:tcW w:w="4621" w:type="dxa"/>
            <w:gridSpan w:val="4"/>
          </w:tcPr>
          <w:p w14:paraId="44091B20" w14:textId="77777777" w:rsidR="00406F5B" w:rsidRPr="003E01C8" w:rsidRDefault="00406F5B" w:rsidP="00D808B1">
            <w:pPr>
              <w:spacing w:before="120" w:after="120"/>
            </w:pPr>
          </w:p>
        </w:tc>
      </w:tr>
      <w:tr w:rsidR="00406F5B" w:rsidRPr="003E01C8" w14:paraId="6203F50E" w14:textId="77777777" w:rsidTr="00D808B1">
        <w:tc>
          <w:tcPr>
            <w:tcW w:w="4334" w:type="dxa"/>
            <w:gridSpan w:val="4"/>
          </w:tcPr>
          <w:p w14:paraId="57D5CE01" w14:textId="77777777" w:rsidR="00406F5B" w:rsidRPr="003E01C8" w:rsidRDefault="00406F5B" w:rsidP="00D808B1">
            <w:pPr>
              <w:spacing w:before="120" w:after="120"/>
            </w:pPr>
            <w:r w:rsidRPr="003E01C8">
              <w:t>Nominated Practice Supervisor Name</w:t>
            </w:r>
          </w:p>
        </w:tc>
        <w:tc>
          <w:tcPr>
            <w:tcW w:w="4621" w:type="dxa"/>
            <w:gridSpan w:val="4"/>
          </w:tcPr>
          <w:p w14:paraId="404CEBEF" w14:textId="77777777" w:rsidR="00406F5B" w:rsidRPr="003E01C8" w:rsidRDefault="00406F5B" w:rsidP="00D808B1">
            <w:pPr>
              <w:spacing w:before="120" w:after="120"/>
            </w:pPr>
          </w:p>
        </w:tc>
      </w:tr>
      <w:tr w:rsidR="00406F5B" w:rsidRPr="003E01C8" w14:paraId="4BF21429" w14:textId="77777777" w:rsidTr="00D808B1">
        <w:tc>
          <w:tcPr>
            <w:tcW w:w="4334" w:type="dxa"/>
            <w:gridSpan w:val="4"/>
          </w:tcPr>
          <w:p w14:paraId="4CDD13FE" w14:textId="77777777" w:rsidR="00406F5B" w:rsidRPr="003E01C8" w:rsidRDefault="00406F5B" w:rsidP="00D808B1">
            <w:pPr>
              <w:spacing w:before="120" w:after="120"/>
            </w:pPr>
            <w:r w:rsidRPr="003E01C8">
              <w:t>Nominated Practice Assessor Name</w:t>
            </w:r>
          </w:p>
        </w:tc>
        <w:tc>
          <w:tcPr>
            <w:tcW w:w="4621" w:type="dxa"/>
            <w:gridSpan w:val="4"/>
          </w:tcPr>
          <w:p w14:paraId="5854E56B" w14:textId="77777777" w:rsidR="00406F5B" w:rsidRPr="003E01C8" w:rsidRDefault="00406F5B" w:rsidP="00D808B1">
            <w:pPr>
              <w:spacing w:before="120" w:after="120"/>
            </w:pPr>
          </w:p>
        </w:tc>
      </w:tr>
      <w:tr w:rsidR="00406F5B" w:rsidRPr="003E01C8" w14:paraId="4C19AF5F" w14:textId="77777777" w:rsidTr="00D808B1">
        <w:tc>
          <w:tcPr>
            <w:tcW w:w="4334" w:type="dxa"/>
            <w:gridSpan w:val="4"/>
          </w:tcPr>
          <w:p w14:paraId="20FC3E04" w14:textId="77777777" w:rsidR="00406F5B" w:rsidRPr="003E01C8" w:rsidRDefault="00406F5B" w:rsidP="00D808B1">
            <w:pPr>
              <w:spacing w:before="120" w:after="120"/>
              <w:rPr>
                <w:color w:val="FF0000"/>
              </w:rPr>
            </w:pPr>
            <w:r w:rsidRPr="003E01C8">
              <w:t>Nominated Academic Assessor Name</w:t>
            </w:r>
          </w:p>
        </w:tc>
        <w:tc>
          <w:tcPr>
            <w:tcW w:w="4621" w:type="dxa"/>
            <w:gridSpan w:val="4"/>
          </w:tcPr>
          <w:p w14:paraId="07E3E01F" w14:textId="77777777" w:rsidR="00406F5B" w:rsidRPr="003E01C8" w:rsidRDefault="00406F5B" w:rsidP="00D808B1">
            <w:pPr>
              <w:spacing w:before="120" w:after="120"/>
            </w:pPr>
          </w:p>
        </w:tc>
      </w:tr>
      <w:tr w:rsidR="00406F5B" w:rsidRPr="003E01C8" w14:paraId="410B6DF0" w14:textId="77777777" w:rsidTr="00D808B1">
        <w:tblPrEx>
          <w:tblLook w:val="04A0" w:firstRow="1" w:lastRow="0" w:firstColumn="1" w:lastColumn="0" w:noHBand="0" w:noVBand="1"/>
        </w:tblPrEx>
        <w:tc>
          <w:tcPr>
            <w:tcW w:w="8955" w:type="dxa"/>
            <w:gridSpan w:val="8"/>
          </w:tcPr>
          <w:p w14:paraId="1069AC80" w14:textId="77777777" w:rsidR="00406F5B" w:rsidRPr="003E01C8" w:rsidRDefault="00406F5B" w:rsidP="00D808B1">
            <w:pPr>
              <w:spacing w:before="120" w:after="120"/>
            </w:pPr>
            <w:r w:rsidRPr="003E01C8">
              <w:t xml:space="preserve">Prior to the commencement of each practice learning environment, the student should: </w:t>
            </w:r>
          </w:p>
        </w:tc>
      </w:tr>
      <w:tr w:rsidR="00406F5B" w:rsidRPr="003E01C8" w14:paraId="0C3F02E1" w14:textId="77777777" w:rsidTr="00D808B1">
        <w:tblPrEx>
          <w:tblLook w:val="04A0" w:firstRow="1" w:lastRow="0" w:firstColumn="1" w:lastColumn="0" w:noHBand="0" w:noVBand="1"/>
        </w:tblPrEx>
        <w:tc>
          <w:tcPr>
            <w:tcW w:w="8955" w:type="dxa"/>
            <w:gridSpan w:val="8"/>
          </w:tcPr>
          <w:p w14:paraId="6E8555F1" w14:textId="77777777" w:rsidR="00406F5B" w:rsidRPr="00D808B1" w:rsidRDefault="00406F5B" w:rsidP="00D808B1">
            <w:pPr>
              <w:spacing w:before="120" w:after="120"/>
              <w:rPr>
                <w:rFonts w:eastAsia="SimSun"/>
                <w:color w:val="000000"/>
              </w:rPr>
            </w:pPr>
            <w:r w:rsidRPr="003E01C8">
              <w:t>Contact the PLE and ascertain the shift patterns in operation, the name of your designated Practice Supervisor/Assessor and, if appropriate, arrange a pre-practice experience visit.</w:t>
            </w:r>
          </w:p>
        </w:tc>
      </w:tr>
      <w:tr w:rsidR="00406F5B" w:rsidRPr="003E01C8" w14:paraId="7D848F22" w14:textId="77777777" w:rsidTr="00D808B1">
        <w:tblPrEx>
          <w:tblLook w:val="04A0" w:firstRow="1" w:lastRow="0" w:firstColumn="1" w:lastColumn="0" w:noHBand="0" w:noVBand="1"/>
        </w:tblPrEx>
        <w:tc>
          <w:tcPr>
            <w:tcW w:w="8955" w:type="dxa"/>
            <w:gridSpan w:val="8"/>
          </w:tcPr>
          <w:p w14:paraId="685E1CD2" w14:textId="77777777" w:rsidR="00406F5B" w:rsidRPr="00D808B1" w:rsidRDefault="00406F5B" w:rsidP="00D808B1">
            <w:pPr>
              <w:spacing w:before="120" w:after="120"/>
              <w:rPr>
                <w:rFonts w:eastAsia="SimSun"/>
              </w:rPr>
            </w:pPr>
            <w:r w:rsidRPr="003E01C8">
              <w:t>Read the appropriate PLE profile, which can be accessed InPlace/QMPLE.</w:t>
            </w:r>
          </w:p>
        </w:tc>
      </w:tr>
      <w:tr w:rsidR="00406F5B" w:rsidRPr="003E01C8" w14:paraId="16B77371" w14:textId="77777777" w:rsidTr="00D808B1">
        <w:tblPrEx>
          <w:tblLook w:val="04A0" w:firstRow="1" w:lastRow="0" w:firstColumn="1" w:lastColumn="0" w:noHBand="0" w:noVBand="1"/>
        </w:tblPrEx>
        <w:tc>
          <w:tcPr>
            <w:tcW w:w="8955" w:type="dxa"/>
            <w:gridSpan w:val="8"/>
          </w:tcPr>
          <w:p w14:paraId="61740C4D" w14:textId="77777777" w:rsidR="00406F5B" w:rsidRPr="003E01C8" w:rsidRDefault="00406F5B" w:rsidP="00D808B1">
            <w:pPr>
              <w:spacing w:before="120" w:after="120"/>
            </w:pPr>
            <w:r w:rsidRPr="003E01C8">
              <w:t>Briefly summarise what the PLE does:</w:t>
            </w:r>
          </w:p>
          <w:p w14:paraId="3C08D70A" w14:textId="77777777" w:rsidR="00406F5B" w:rsidRPr="003E01C8" w:rsidRDefault="00406F5B" w:rsidP="00D808B1">
            <w:pPr>
              <w:spacing w:before="120" w:after="120"/>
            </w:pPr>
          </w:p>
          <w:p w14:paraId="3A2E7825" w14:textId="77777777" w:rsidR="00406F5B" w:rsidRPr="003E01C8" w:rsidRDefault="00406F5B" w:rsidP="00D808B1">
            <w:pPr>
              <w:spacing w:before="120" w:after="120"/>
            </w:pPr>
          </w:p>
          <w:p w14:paraId="23C3F14B" w14:textId="77777777" w:rsidR="00406F5B" w:rsidRPr="003E01C8" w:rsidRDefault="00406F5B" w:rsidP="00D808B1">
            <w:pPr>
              <w:spacing w:before="120" w:after="120"/>
            </w:pPr>
          </w:p>
          <w:p w14:paraId="2F0C9986" w14:textId="77777777" w:rsidR="00406F5B" w:rsidRPr="003E01C8" w:rsidRDefault="00406F5B" w:rsidP="00D808B1">
            <w:pPr>
              <w:spacing w:before="120" w:after="120"/>
            </w:pPr>
          </w:p>
          <w:p w14:paraId="116A63E7" w14:textId="77777777" w:rsidR="00406F5B" w:rsidRPr="003E01C8" w:rsidRDefault="00406F5B" w:rsidP="00D808B1">
            <w:pPr>
              <w:spacing w:before="120" w:after="120"/>
            </w:pPr>
          </w:p>
          <w:p w14:paraId="39874D91" w14:textId="77777777" w:rsidR="00406F5B" w:rsidRPr="003E01C8" w:rsidRDefault="00406F5B" w:rsidP="00D808B1">
            <w:pPr>
              <w:spacing w:before="120" w:after="120"/>
            </w:pPr>
          </w:p>
        </w:tc>
      </w:tr>
      <w:tr w:rsidR="00406F5B" w:rsidRPr="003E01C8" w14:paraId="0CF02273" w14:textId="77777777" w:rsidTr="00D808B1">
        <w:tblPrEx>
          <w:tblLook w:val="04A0" w:firstRow="1" w:lastRow="0" w:firstColumn="1" w:lastColumn="0" w:noHBand="0" w:noVBand="1"/>
        </w:tblPrEx>
        <w:trPr>
          <w:trHeight w:val="3103"/>
        </w:trPr>
        <w:tc>
          <w:tcPr>
            <w:tcW w:w="8955" w:type="dxa"/>
            <w:gridSpan w:val="8"/>
          </w:tcPr>
          <w:p w14:paraId="16D47FA2" w14:textId="77777777" w:rsidR="00406F5B" w:rsidRPr="00D808B1" w:rsidRDefault="00406F5B" w:rsidP="00D808B1">
            <w:pPr>
              <w:spacing w:before="120" w:after="120"/>
              <w:rPr>
                <w:color w:val="000000"/>
              </w:rPr>
            </w:pPr>
            <w:r w:rsidRPr="00D808B1">
              <w:rPr>
                <w:color w:val="000000"/>
              </w:rPr>
              <w:lastRenderedPageBreak/>
              <w:t xml:space="preserve">From the </w:t>
            </w:r>
            <w:r w:rsidRPr="00D808B1">
              <w:rPr>
                <w:i/>
                <w:color w:val="000000"/>
              </w:rPr>
              <w:t xml:space="preserve">Learning </w:t>
            </w:r>
            <w:r w:rsidRPr="00D808B1">
              <w:rPr>
                <w:i/>
              </w:rPr>
              <w:t>Opportunities</w:t>
            </w:r>
            <w:r w:rsidRPr="003E01C8">
              <w:t xml:space="preserve"> outlined in the PLE profile, choose one that you are unfamiliar with and write a short summary.</w:t>
            </w:r>
            <w:r w:rsidRPr="00D808B1">
              <w:rPr>
                <w:color w:val="000000"/>
              </w:rPr>
              <w:t xml:space="preserve"> </w:t>
            </w:r>
          </w:p>
          <w:p w14:paraId="71312B90" w14:textId="77777777" w:rsidR="00406F5B" w:rsidRDefault="00406F5B" w:rsidP="00D808B1">
            <w:pPr>
              <w:spacing w:before="120" w:after="120"/>
              <w:rPr>
                <w:color w:val="000000"/>
              </w:rPr>
            </w:pPr>
          </w:p>
          <w:p w14:paraId="0661189F" w14:textId="77777777" w:rsidR="00406F5B" w:rsidRDefault="00406F5B" w:rsidP="00D808B1">
            <w:pPr>
              <w:spacing w:before="120" w:after="120"/>
              <w:rPr>
                <w:color w:val="000000"/>
              </w:rPr>
            </w:pPr>
          </w:p>
          <w:p w14:paraId="55FA2F0D" w14:textId="77777777" w:rsidR="00406F5B" w:rsidRDefault="00406F5B" w:rsidP="00D808B1">
            <w:pPr>
              <w:spacing w:before="120" w:after="120"/>
              <w:rPr>
                <w:color w:val="000000"/>
              </w:rPr>
            </w:pPr>
          </w:p>
          <w:p w14:paraId="79EBF4C3" w14:textId="77777777" w:rsidR="00406F5B" w:rsidRDefault="00406F5B" w:rsidP="00D808B1">
            <w:pPr>
              <w:spacing w:before="120" w:after="120"/>
              <w:rPr>
                <w:color w:val="000000"/>
              </w:rPr>
            </w:pPr>
          </w:p>
          <w:p w14:paraId="6C19E462" w14:textId="77777777" w:rsidR="00406F5B" w:rsidRDefault="00406F5B" w:rsidP="00D808B1">
            <w:pPr>
              <w:spacing w:before="120" w:after="120"/>
              <w:rPr>
                <w:color w:val="000000"/>
              </w:rPr>
            </w:pPr>
          </w:p>
          <w:p w14:paraId="385B7412" w14:textId="77777777" w:rsidR="00406F5B" w:rsidRDefault="00406F5B" w:rsidP="00D808B1">
            <w:pPr>
              <w:spacing w:before="120" w:after="120"/>
              <w:rPr>
                <w:color w:val="000000"/>
              </w:rPr>
            </w:pPr>
          </w:p>
          <w:p w14:paraId="2780A2BE" w14:textId="77777777" w:rsidR="00406F5B" w:rsidRPr="000A184C" w:rsidRDefault="00406F5B" w:rsidP="00D808B1">
            <w:pPr>
              <w:spacing w:before="120" w:after="120"/>
              <w:rPr>
                <w:color w:val="000000"/>
              </w:rPr>
            </w:pPr>
          </w:p>
        </w:tc>
      </w:tr>
      <w:tr w:rsidR="00406F5B" w:rsidRPr="003E01C8" w14:paraId="7B46A992" w14:textId="77777777" w:rsidTr="00D808B1">
        <w:tblPrEx>
          <w:tblLook w:val="04A0" w:firstRow="1" w:lastRow="0" w:firstColumn="1" w:lastColumn="0" w:noHBand="0" w:noVBand="1"/>
        </w:tblPrEx>
        <w:tc>
          <w:tcPr>
            <w:tcW w:w="8955" w:type="dxa"/>
            <w:gridSpan w:val="8"/>
          </w:tcPr>
          <w:p w14:paraId="73665DEE" w14:textId="77777777" w:rsidR="00406F5B" w:rsidRPr="003E01C8" w:rsidRDefault="00406F5B" w:rsidP="00D808B1">
            <w:pPr>
              <w:spacing w:before="120" w:after="120"/>
            </w:pPr>
            <w:r w:rsidRPr="00D808B1">
              <w:rPr>
                <w:color w:val="000000"/>
              </w:rPr>
              <w:t>Considering</w:t>
            </w:r>
            <w:r w:rsidRPr="003E01C8">
              <w:t xml:space="preserve"> the service user group that attend the PLE, select one condition/situation that those service users are likely to present with and undertake a literature search in relation to these. </w:t>
            </w:r>
          </w:p>
          <w:p w14:paraId="392E7098" w14:textId="77777777" w:rsidR="00406F5B" w:rsidRPr="0098669E" w:rsidRDefault="00406F5B" w:rsidP="0072261C">
            <w:pPr>
              <w:pStyle w:val="ListParagraph"/>
              <w:numPr>
                <w:ilvl w:val="0"/>
                <w:numId w:val="5"/>
              </w:numPr>
              <w:spacing w:before="120" w:after="120"/>
              <w:rPr>
                <w:rFonts w:eastAsia="SimSun"/>
              </w:rPr>
            </w:pPr>
            <w:r w:rsidRPr="003E01C8">
              <w:t>From your search, identify two key articles on the topic and list below (using appropriate reference style)</w:t>
            </w:r>
          </w:p>
          <w:p w14:paraId="45A237E2" w14:textId="77777777" w:rsidR="00406F5B" w:rsidRPr="0098669E" w:rsidRDefault="00406F5B" w:rsidP="0072261C">
            <w:pPr>
              <w:pStyle w:val="ListParagraph"/>
              <w:numPr>
                <w:ilvl w:val="0"/>
                <w:numId w:val="5"/>
              </w:numPr>
              <w:spacing w:before="120" w:after="120"/>
              <w:rPr>
                <w:rFonts w:eastAsia="SimSun"/>
              </w:rPr>
            </w:pPr>
            <w:r w:rsidRPr="003E01C8">
              <w:t>In the space below provide a brief summary of these two articles and outline any best practice recommendations in relation to these </w:t>
            </w:r>
          </w:p>
        </w:tc>
      </w:tr>
      <w:tr w:rsidR="00406F5B" w:rsidRPr="003E01C8" w14:paraId="77B9A5BB" w14:textId="77777777" w:rsidTr="00D808B1">
        <w:tblPrEx>
          <w:tblLook w:val="04A0" w:firstRow="1" w:lastRow="0" w:firstColumn="1" w:lastColumn="0" w:noHBand="0" w:noVBand="1"/>
        </w:tblPrEx>
        <w:tc>
          <w:tcPr>
            <w:tcW w:w="8955" w:type="dxa"/>
            <w:gridSpan w:val="8"/>
          </w:tcPr>
          <w:p w14:paraId="60E44963" w14:textId="77777777" w:rsidR="00406F5B" w:rsidRPr="003E01C8" w:rsidRDefault="00406F5B" w:rsidP="00D808B1">
            <w:pPr>
              <w:spacing w:before="120" w:after="120"/>
              <w:rPr>
                <w:lang w:val="fr-FR"/>
              </w:rPr>
            </w:pPr>
            <w:r w:rsidRPr="003E01C8">
              <w:rPr>
                <w:lang w:val="fr-FR"/>
              </w:rPr>
              <w:t xml:space="preserve">Article 1 – </w:t>
            </w:r>
          </w:p>
          <w:p w14:paraId="30E044D7" w14:textId="77777777" w:rsidR="00406F5B" w:rsidRDefault="00406F5B" w:rsidP="00D808B1">
            <w:pPr>
              <w:spacing w:before="120" w:after="120"/>
              <w:rPr>
                <w:lang w:val="fr-FR"/>
              </w:rPr>
            </w:pPr>
          </w:p>
          <w:p w14:paraId="26BDB8D5" w14:textId="77777777" w:rsidR="00406F5B" w:rsidRDefault="00406F5B" w:rsidP="00D808B1">
            <w:pPr>
              <w:spacing w:before="120" w:after="120"/>
              <w:rPr>
                <w:lang w:val="fr-FR"/>
              </w:rPr>
            </w:pPr>
          </w:p>
          <w:p w14:paraId="57689D38" w14:textId="77777777" w:rsidR="00406F5B" w:rsidRDefault="00406F5B" w:rsidP="00D808B1">
            <w:pPr>
              <w:spacing w:before="120" w:after="120"/>
              <w:rPr>
                <w:lang w:val="fr-FR"/>
              </w:rPr>
            </w:pPr>
          </w:p>
          <w:p w14:paraId="63643F04" w14:textId="77777777" w:rsidR="00406F5B" w:rsidRPr="003E01C8" w:rsidRDefault="00406F5B" w:rsidP="00D808B1">
            <w:pPr>
              <w:spacing w:before="120" w:after="120"/>
              <w:rPr>
                <w:lang w:val="fr-FR"/>
              </w:rPr>
            </w:pPr>
          </w:p>
          <w:p w14:paraId="17D255D8" w14:textId="77777777" w:rsidR="00406F5B" w:rsidRPr="003E01C8" w:rsidRDefault="00406F5B" w:rsidP="00D808B1">
            <w:pPr>
              <w:spacing w:before="120" w:after="120"/>
              <w:rPr>
                <w:lang w:val="fr-FR"/>
              </w:rPr>
            </w:pPr>
            <w:r w:rsidRPr="003E01C8">
              <w:rPr>
                <w:lang w:val="fr-FR"/>
              </w:rPr>
              <w:t xml:space="preserve">Article 2 – </w:t>
            </w:r>
          </w:p>
          <w:p w14:paraId="7B340DB1" w14:textId="77777777" w:rsidR="00406F5B" w:rsidRDefault="00406F5B" w:rsidP="00D808B1">
            <w:pPr>
              <w:spacing w:before="120" w:after="120"/>
              <w:rPr>
                <w:lang w:val="fr-FR"/>
              </w:rPr>
            </w:pPr>
          </w:p>
          <w:p w14:paraId="16FE316B" w14:textId="77777777" w:rsidR="00406F5B" w:rsidRDefault="00406F5B" w:rsidP="00D808B1">
            <w:pPr>
              <w:spacing w:before="120" w:after="120"/>
              <w:rPr>
                <w:lang w:val="fr-FR"/>
              </w:rPr>
            </w:pPr>
          </w:p>
          <w:p w14:paraId="30BAA1ED" w14:textId="77777777" w:rsidR="00406F5B" w:rsidRPr="003E01C8" w:rsidRDefault="00406F5B" w:rsidP="00D808B1">
            <w:pPr>
              <w:spacing w:before="120" w:after="120"/>
              <w:rPr>
                <w:lang w:val="fr-FR"/>
              </w:rPr>
            </w:pPr>
          </w:p>
          <w:p w14:paraId="02E2C297" w14:textId="77777777" w:rsidR="00406F5B" w:rsidRPr="003E01C8" w:rsidRDefault="00406F5B" w:rsidP="00D808B1">
            <w:pPr>
              <w:spacing w:before="120" w:after="120"/>
              <w:rPr>
                <w:lang w:val="fr-FR"/>
              </w:rPr>
            </w:pPr>
          </w:p>
          <w:p w14:paraId="504FC4E4" w14:textId="77777777" w:rsidR="00406F5B" w:rsidRPr="003E01C8" w:rsidRDefault="00406F5B" w:rsidP="00D808B1">
            <w:pPr>
              <w:spacing w:before="120" w:after="120"/>
              <w:rPr>
                <w:lang w:val="fr-FR"/>
              </w:rPr>
            </w:pPr>
            <w:r w:rsidRPr="003E01C8">
              <w:rPr>
                <w:lang w:val="fr-FR"/>
              </w:rPr>
              <w:t>Condition/situation</w:t>
            </w:r>
          </w:p>
          <w:p w14:paraId="1F4134DA" w14:textId="77777777" w:rsidR="00406F5B" w:rsidRPr="003E01C8" w:rsidRDefault="00406F5B" w:rsidP="00D808B1">
            <w:pPr>
              <w:spacing w:before="120" w:after="120"/>
              <w:rPr>
                <w:lang w:val="fr-FR"/>
              </w:rPr>
            </w:pPr>
          </w:p>
          <w:p w14:paraId="23954765" w14:textId="77777777" w:rsidR="00406F5B" w:rsidRDefault="00406F5B" w:rsidP="00D808B1">
            <w:pPr>
              <w:spacing w:before="120" w:after="120"/>
              <w:rPr>
                <w:lang w:val="fr-FR"/>
              </w:rPr>
            </w:pPr>
          </w:p>
          <w:p w14:paraId="30E0AA03" w14:textId="77777777" w:rsidR="00406F5B" w:rsidRPr="003E01C8" w:rsidRDefault="00406F5B" w:rsidP="00D808B1">
            <w:pPr>
              <w:spacing w:before="120" w:after="120"/>
              <w:rPr>
                <w:lang w:val="fr-FR"/>
              </w:rPr>
            </w:pPr>
          </w:p>
          <w:p w14:paraId="35E6F109" w14:textId="77777777" w:rsidR="00406F5B" w:rsidRPr="003E01C8" w:rsidRDefault="00406F5B" w:rsidP="00D808B1">
            <w:pPr>
              <w:spacing w:before="120" w:after="120"/>
              <w:rPr>
                <w:lang w:val="fr-FR"/>
              </w:rPr>
            </w:pPr>
          </w:p>
        </w:tc>
      </w:tr>
      <w:tr w:rsidR="00406F5B" w:rsidRPr="003E01C8" w14:paraId="4D1BB4AB" w14:textId="77777777" w:rsidTr="00D808B1">
        <w:tblPrEx>
          <w:tblLook w:val="04A0" w:firstRow="1" w:lastRow="0" w:firstColumn="1" w:lastColumn="0" w:noHBand="0" w:noVBand="1"/>
        </w:tblPrEx>
        <w:tc>
          <w:tcPr>
            <w:tcW w:w="8955" w:type="dxa"/>
            <w:gridSpan w:val="8"/>
          </w:tcPr>
          <w:p w14:paraId="2817F15E" w14:textId="77777777" w:rsidR="00406F5B" w:rsidRPr="003E01C8" w:rsidRDefault="00406F5B" w:rsidP="00D808B1">
            <w:pPr>
              <w:spacing w:before="120" w:after="120"/>
            </w:pPr>
            <w:r w:rsidRPr="003E01C8">
              <w:lastRenderedPageBreak/>
              <w:t xml:space="preserve">In </w:t>
            </w:r>
            <w:r w:rsidRPr="00D808B1">
              <w:rPr>
                <w:color w:val="000000"/>
              </w:rPr>
              <w:t>relation</w:t>
            </w:r>
            <w:r w:rsidRPr="003E01C8">
              <w:t xml:space="preserve"> to the PLE you are about to enter, identify any related learning from your theory modules that will support your learning within this care environment.  Please note your thoughts below:</w:t>
            </w:r>
          </w:p>
          <w:p w14:paraId="3993757F" w14:textId="77777777" w:rsidR="00406F5B" w:rsidRPr="003E01C8" w:rsidRDefault="00406F5B" w:rsidP="00D808B1">
            <w:pPr>
              <w:spacing w:before="120" w:after="120"/>
            </w:pPr>
          </w:p>
          <w:p w14:paraId="690F5483" w14:textId="77777777" w:rsidR="00406F5B" w:rsidRPr="003E01C8" w:rsidRDefault="00406F5B" w:rsidP="00D808B1">
            <w:pPr>
              <w:spacing w:before="120" w:after="120"/>
            </w:pPr>
          </w:p>
          <w:p w14:paraId="0C2A1B75" w14:textId="77777777" w:rsidR="00406F5B" w:rsidRPr="003E01C8" w:rsidRDefault="00406F5B" w:rsidP="00D808B1">
            <w:pPr>
              <w:spacing w:before="120" w:after="120"/>
            </w:pPr>
          </w:p>
          <w:p w14:paraId="466C0044" w14:textId="77777777" w:rsidR="00406F5B" w:rsidRPr="003E01C8" w:rsidRDefault="00406F5B" w:rsidP="00D808B1">
            <w:pPr>
              <w:spacing w:before="120" w:after="120"/>
            </w:pPr>
          </w:p>
          <w:p w14:paraId="3853035A" w14:textId="77777777" w:rsidR="00406F5B" w:rsidRPr="003E01C8" w:rsidRDefault="00406F5B" w:rsidP="00D808B1">
            <w:pPr>
              <w:spacing w:before="120" w:after="120"/>
            </w:pPr>
          </w:p>
          <w:p w14:paraId="63B45495" w14:textId="77777777" w:rsidR="00406F5B" w:rsidRPr="003E01C8" w:rsidRDefault="00406F5B" w:rsidP="00D808B1">
            <w:pPr>
              <w:spacing w:before="120" w:after="120"/>
            </w:pPr>
            <w:r w:rsidRPr="003E01C8">
              <w:tab/>
            </w:r>
          </w:p>
          <w:p w14:paraId="181DBD82" w14:textId="77777777" w:rsidR="00406F5B" w:rsidRDefault="00406F5B" w:rsidP="00D808B1">
            <w:pPr>
              <w:spacing w:before="120" w:after="120"/>
            </w:pPr>
          </w:p>
          <w:p w14:paraId="47FBF4D9" w14:textId="77777777" w:rsidR="00406F5B" w:rsidRPr="003E01C8" w:rsidRDefault="00406F5B" w:rsidP="00D808B1">
            <w:pPr>
              <w:spacing w:before="120" w:after="120"/>
            </w:pPr>
          </w:p>
          <w:p w14:paraId="27ED13C2" w14:textId="77777777" w:rsidR="00406F5B" w:rsidRPr="003E01C8" w:rsidRDefault="00406F5B" w:rsidP="00D808B1">
            <w:pPr>
              <w:spacing w:before="120" w:after="120"/>
            </w:pPr>
          </w:p>
        </w:tc>
      </w:tr>
      <w:tr w:rsidR="00406F5B" w:rsidRPr="003E01C8" w14:paraId="07A53D43" w14:textId="77777777" w:rsidTr="00D808B1">
        <w:tblPrEx>
          <w:tblLook w:val="04A0" w:firstRow="1" w:lastRow="0" w:firstColumn="1" w:lastColumn="0" w:noHBand="0" w:noVBand="1"/>
        </w:tblPrEx>
        <w:tc>
          <w:tcPr>
            <w:tcW w:w="8955" w:type="dxa"/>
            <w:gridSpan w:val="8"/>
          </w:tcPr>
          <w:p w14:paraId="3AEEF0FE" w14:textId="77777777" w:rsidR="00406F5B" w:rsidRPr="003E01C8" w:rsidRDefault="00406F5B" w:rsidP="00D808B1">
            <w:pPr>
              <w:spacing w:before="120" w:after="120"/>
            </w:pPr>
            <w:r w:rsidRPr="003E01C8">
              <w:t xml:space="preserve">In </w:t>
            </w:r>
            <w:r w:rsidRPr="00D808B1">
              <w:rPr>
                <w:color w:val="000000"/>
              </w:rPr>
              <w:t>relation</w:t>
            </w:r>
            <w:r w:rsidRPr="003E01C8">
              <w:t xml:space="preserve"> to the PLE that you are about to enter, identify any related learning from the preparation for practice (or skills sessions) that will support your learning within this care environment.  Please note your thoughts below:</w:t>
            </w:r>
          </w:p>
          <w:p w14:paraId="7BA01730" w14:textId="77777777" w:rsidR="00406F5B" w:rsidRPr="003E01C8" w:rsidRDefault="00406F5B" w:rsidP="00D808B1">
            <w:pPr>
              <w:spacing w:before="120" w:after="120"/>
            </w:pPr>
          </w:p>
          <w:p w14:paraId="47A68140" w14:textId="77777777" w:rsidR="00406F5B" w:rsidRPr="003E01C8" w:rsidRDefault="00406F5B" w:rsidP="00D808B1">
            <w:pPr>
              <w:spacing w:before="120" w:after="120"/>
            </w:pPr>
          </w:p>
          <w:p w14:paraId="59B954FB" w14:textId="77777777" w:rsidR="00406F5B" w:rsidRPr="003E01C8" w:rsidRDefault="00406F5B" w:rsidP="00D808B1">
            <w:pPr>
              <w:spacing w:before="120" w:after="120"/>
            </w:pPr>
          </w:p>
          <w:p w14:paraId="35FE0E21" w14:textId="77777777" w:rsidR="00406F5B" w:rsidRPr="003E01C8" w:rsidRDefault="00406F5B" w:rsidP="00D808B1">
            <w:pPr>
              <w:spacing w:before="120" w:after="120"/>
            </w:pPr>
          </w:p>
          <w:p w14:paraId="6E70E5DF" w14:textId="77777777" w:rsidR="00406F5B" w:rsidRPr="003E01C8" w:rsidRDefault="00406F5B" w:rsidP="00D808B1">
            <w:pPr>
              <w:spacing w:before="120" w:after="120"/>
            </w:pPr>
          </w:p>
          <w:p w14:paraId="7C2F8CB3" w14:textId="77777777" w:rsidR="00406F5B" w:rsidRPr="003E01C8" w:rsidRDefault="00406F5B" w:rsidP="00D808B1">
            <w:pPr>
              <w:spacing w:before="120" w:after="120"/>
            </w:pPr>
          </w:p>
          <w:p w14:paraId="4735B66C" w14:textId="77777777" w:rsidR="00406F5B" w:rsidRPr="003E01C8" w:rsidRDefault="00406F5B" w:rsidP="00D808B1">
            <w:pPr>
              <w:spacing w:before="120" w:after="120"/>
            </w:pPr>
          </w:p>
          <w:p w14:paraId="72A42FC3" w14:textId="77777777" w:rsidR="00406F5B" w:rsidRPr="003E01C8" w:rsidRDefault="00406F5B" w:rsidP="00D808B1">
            <w:pPr>
              <w:spacing w:before="120" w:after="120"/>
            </w:pPr>
          </w:p>
          <w:p w14:paraId="1FC94693" w14:textId="77777777" w:rsidR="00406F5B" w:rsidRPr="003E01C8" w:rsidRDefault="00406F5B" w:rsidP="00D808B1">
            <w:pPr>
              <w:spacing w:before="120" w:after="120"/>
            </w:pPr>
          </w:p>
        </w:tc>
      </w:tr>
      <w:tr w:rsidR="00406F5B" w:rsidRPr="003E01C8" w14:paraId="555F44CB" w14:textId="77777777" w:rsidTr="00D808B1">
        <w:tblPrEx>
          <w:tblLook w:val="04A0" w:firstRow="1" w:lastRow="0" w:firstColumn="1" w:lastColumn="0" w:noHBand="0" w:noVBand="1"/>
        </w:tblPrEx>
        <w:tc>
          <w:tcPr>
            <w:tcW w:w="8955" w:type="dxa"/>
            <w:gridSpan w:val="8"/>
          </w:tcPr>
          <w:p w14:paraId="692BEE3B" w14:textId="77777777" w:rsidR="00406F5B" w:rsidRPr="003E01C8" w:rsidRDefault="00406F5B" w:rsidP="00D808B1">
            <w:pPr>
              <w:spacing w:before="120" w:after="120"/>
            </w:pPr>
            <w:r w:rsidRPr="003E01C8">
              <w:t>Practice Supervisor – please sign to confirm that the pre-practice learning activities</w:t>
            </w:r>
            <w:r w:rsidRPr="003E01C8">
              <w:rPr>
                <w:caps/>
              </w:rPr>
              <w:t xml:space="preserve"> </w:t>
            </w:r>
            <w:r w:rsidRPr="003E01C8">
              <w:t>have been completed by the student</w:t>
            </w:r>
          </w:p>
        </w:tc>
      </w:tr>
      <w:tr w:rsidR="00406F5B" w:rsidRPr="003E01C8" w14:paraId="36371201" w14:textId="77777777" w:rsidTr="00D808B1">
        <w:tblPrEx>
          <w:tblLook w:val="04A0" w:firstRow="1" w:lastRow="0" w:firstColumn="1" w:lastColumn="0" w:noHBand="0" w:noVBand="1"/>
        </w:tblPrEx>
        <w:trPr>
          <w:trHeight w:val="1558"/>
        </w:trPr>
        <w:tc>
          <w:tcPr>
            <w:tcW w:w="3069" w:type="dxa"/>
            <w:gridSpan w:val="3"/>
            <w:shd w:val="clear" w:color="auto" w:fill="E7E6E6"/>
          </w:tcPr>
          <w:p w14:paraId="42DF0726" w14:textId="77777777" w:rsidR="00406F5B" w:rsidRPr="003E01C8" w:rsidRDefault="00406F5B" w:rsidP="00D808B1">
            <w:pPr>
              <w:spacing w:before="120" w:after="120"/>
            </w:pPr>
            <w:r w:rsidRPr="003E01C8">
              <w:t xml:space="preserve">Date </w:t>
            </w:r>
          </w:p>
          <w:p w14:paraId="012209C3" w14:textId="77777777" w:rsidR="00406F5B" w:rsidRPr="003E01C8" w:rsidRDefault="00406F5B" w:rsidP="00D808B1">
            <w:pPr>
              <w:spacing w:before="120" w:after="120"/>
            </w:pPr>
          </w:p>
          <w:p w14:paraId="11DD1FDC" w14:textId="77777777" w:rsidR="00406F5B" w:rsidRPr="003E01C8" w:rsidRDefault="00406F5B" w:rsidP="00D808B1">
            <w:pPr>
              <w:spacing w:before="120" w:after="120"/>
            </w:pPr>
            <w:r w:rsidRPr="003E01C8">
              <w:t>____/____/____</w:t>
            </w:r>
          </w:p>
        </w:tc>
        <w:tc>
          <w:tcPr>
            <w:tcW w:w="2945" w:type="dxa"/>
            <w:gridSpan w:val="3"/>
            <w:shd w:val="clear" w:color="auto" w:fill="E7E6E6"/>
          </w:tcPr>
          <w:p w14:paraId="6B1C003B" w14:textId="77777777" w:rsidR="00406F5B" w:rsidRPr="003E01C8" w:rsidRDefault="00406F5B" w:rsidP="00D808B1">
            <w:pPr>
              <w:spacing w:before="120" w:after="120"/>
            </w:pPr>
            <w:r w:rsidRPr="003E01C8">
              <w:t>Student Signature:</w:t>
            </w:r>
          </w:p>
        </w:tc>
        <w:tc>
          <w:tcPr>
            <w:tcW w:w="2941" w:type="dxa"/>
            <w:gridSpan w:val="2"/>
            <w:shd w:val="clear" w:color="auto" w:fill="E7E6E6"/>
          </w:tcPr>
          <w:p w14:paraId="2C41BD73" w14:textId="77777777" w:rsidR="00406F5B" w:rsidRPr="003E01C8" w:rsidRDefault="00406F5B" w:rsidP="00D808B1">
            <w:pPr>
              <w:spacing w:before="120" w:after="120"/>
            </w:pPr>
            <w:r w:rsidRPr="003E01C8">
              <w:t>Practice Supervisor and/ or Assessor Signature:</w:t>
            </w:r>
          </w:p>
          <w:p w14:paraId="710DB71F" w14:textId="77777777" w:rsidR="00406F5B" w:rsidRPr="003E01C8" w:rsidRDefault="00406F5B" w:rsidP="00D808B1">
            <w:pPr>
              <w:spacing w:before="120" w:after="120"/>
            </w:pPr>
          </w:p>
        </w:tc>
      </w:tr>
    </w:tbl>
    <w:p w14:paraId="79BA8002" w14:textId="77777777" w:rsidR="00406F5B" w:rsidRDefault="00406F5B" w:rsidP="00406F5B">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406F5B" w:rsidRPr="003E01C8" w14:paraId="0B21B2C9" w14:textId="77777777" w:rsidTr="00D808B1">
        <w:trPr>
          <w:trHeight w:val="835"/>
        </w:trPr>
        <w:tc>
          <w:tcPr>
            <w:tcW w:w="9067" w:type="dxa"/>
            <w:tcBorders>
              <w:bottom w:val="single" w:sz="4" w:space="0" w:color="auto"/>
            </w:tcBorders>
            <w:shd w:val="clear" w:color="auto" w:fill="E7E6E6"/>
          </w:tcPr>
          <w:p w14:paraId="02CDD028" w14:textId="77777777" w:rsidR="00406F5B" w:rsidRPr="000A184C" w:rsidRDefault="00406F5B" w:rsidP="00D808B1">
            <w:pPr>
              <w:spacing w:before="120" w:after="120"/>
              <w:rPr>
                <w:b/>
                <w:bCs/>
              </w:rPr>
            </w:pPr>
            <w:r w:rsidRPr="000A184C">
              <w:rPr>
                <w:b/>
                <w:bCs/>
              </w:rPr>
              <w:lastRenderedPageBreak/>
              <w:t xml:space="preserve">ORIENTATION &amp; PRELIMINARY MEETING </w:t>
            </w:r>
          </w:p>
          <w:p w14:paraId="2CB732B9" w14:textId="7C2D1B2A" w:rsidR="00406F5B" w:rsidRPr="003E01C8" w:rsidRDefault="00406F5B" w:rsidP="00D808B1">
            <w:pPr>
              <w:spacing w:before="120" w:after="120"/>
              <w:rPr>
                <w:color w:val="000000"/>
              </w:rPr>
            </w:pPr>
            <w:r>
              <w:rPr>
                <w:b/>
                <w:bCs/>
              </w:rPr>
              <w:t>PART 3</w:t>
            </w:r>
            <w:r w:rsidRPr="000A184C">
              <w:rPr>
                <w:b/>
                <w:bCs/>
              </w:rPr>
              <w:t xml:space="preserve">: </w:t>
            </w:r>
            <w:r>
              <w:rPr>
                <w:b/>
                <w:bCs/>
              </w:rPr>
              <w:t>PLE 3a</w:t>
            </w:r>
          </w:p>
        </w:tc>
      </w:tr>
    </w:tbl>
    <w:p w14:paraId="26D48FC1" w14:textId="77777777" w:rsidR="00406F5B" w:rsidRPr="003E01C8" w:rsidRDefault="00406F5B" w:rsidP="00406F5B">
      <w:r w:rsidRPr="003E01C8">
        <w:t xml:space="preserve">In accordance with the </w:t>
      </w:r>
      <w:r w:rsidRPr="003E01C8">
        <w:rPr>
          <w:b/>
          <w:i/>
        </w:rPr>
        <w:t>NHS Education for Scotland (2008) Quality Standards for Practice Placements</w:t>
      </w:r>
      <w:r>
        <w:t xml:space="preserve"> or equivalent current national standards for practice placements in Scotland, </w:t>
      </w:r>
      <w:r w:rsidRPr="003E01C8">
        <w:t xml:space="preserve">a preliminary meeting should take place within two days of commencing practice. Your Practice Supervisor (or someone acting on their behalf) should meet with you. The discussion should establish the following: </w:t>
      </w:r>
    </w:p>
    <w:p w14:paraId="439BA492" w14:textId="77777777" w:rsidR="00406F5B" w:rsidRPr="003E01C8" w:rsidRDefault="00406F5B" w:rsidP="0072261C">
      <w:pPr>
        <w:pStyle w:val="ListParagraph"/>
        <w:numPr>
          <w:ilvl w:val="0"/>
          <w:numId w:val="15"/>
        </w:numPr>
      </w:pPr>
      <w:r w:rsidRPr="003E01C8">
        <w:t xml:space="preserve">The previous </w:t>
      </w:r>
      <w:r w:rsidRPr="0098669E">
        <w:rPr>
          <w:rFonts w:cs="Arial"/>
          <w:color w:val="000000"/>
          <w:szCs w:val="24"/>
        </w:rPr>
        <w:t>skills</w:t>
      </w:r>
      <w:r w:rsidRPr="003E01C8">
        <w:t xml:space="preserve"> you have practised and current learning needs</w:t>
      </w:r>
    </w:p>
    <w:p w14:paraId="45055D7D" w14:textId="77777777" w:rsidR="00406F5B" w:rsidRPr="003E01C8" w:rsidRDefault="00406F5B" w:rsidP="0072261C">
      <w:pPr>
        <w:pStyle w:val="ListParagraph"/>
        <w:numPr>
          <w:ilvl w:val="0"/>
          <w:numId w:val="15"/>
        </w:numPr>
      </w:pPr>
      <w:r w:rsidRPr="003E01C8">
        <w:t xml:space="preserve">The </w:t>
      </w:r>
      <w:r w:rsidRPr="0098669E">
        <w:rPr>
          <w:rFonts w:cs="Arial"/>
          <w:color w:val="000000"/>
          <w:szCs w:val="24"/>
        </w:rPr>
        <w:t>level</w:t>
      </w:r>
      <w:r w:rsidRPr="003E01C8">
        <w:t xml:space="preserve"> of at which the platforms are to be achieved during this PLE</w:t>
      </w:r>
    </w:p>
    <w:p w14:paraId="79E06630" w14:textId="77777777" w:rsidR="00406F5B" w:rsidRPr="003E01C8" w:rsidRDefault="00406F5B" w:rsidP="0072261C">
      <w:pPr>
        <w:pStyle w:val="ListParagraph"/>
        <w:numPr>
          <w:ilvl w:val="0"/>
          <w:numId w:val="15"/>
        </w:numPr>
      </w:pPr>
      <w:r w:rsidRPr="003E01C8">
        <w:t xml:space="preserve">The </w:t>
      </w:r>
      <w:r w:rsidRPr="0098669E">
        <w:rPr>
          <w:rFonts w:cs="Arial"/>
          <w:color w:val="000000"/>
          <w:szCs w:val="24"/>
        </w:rPr>
        <w:t>available</w:t>
      </w:r>
      <w:r w:rsidRPr="003E01C8">
        <w:t xml:space="preserve"> learning opportunities within this PLE</w:t>
      </w:r>
    </w:p>
    <w:p w14:paraId="30BD4137" w14:textId="77777777" w:rsidR="00406F5B" w:rsidRPr="003E01C8" w:rsidRDefault="00406F5B" w:rsidP="0072261C">
      <w:pPr>
        <w:pStyle w:val="ListParagraph"/>
        <w:numPr>
          <w:ilvl w:val="0"/>
          <w:numId w:val="15"/>
        </w:numPr>
      </w:pPr>
      <w:r w:rsidRPr="003E01C8">
        <w:t xml:space="preserve">Any </w:t>
      </w:r>
      <w:r w:rsidRPr="0098669E">
        <w:rPr>
          <w:rFonts w:cs="Arial"/>
          <w:szCs w:val="24"/>
        </w:rPr>
        <w:t>additional</w:t>
      </w:r>
      <w:r w:rsidRPr="003E01C8">
        <w:t xml:space="preserve"> student support requirements and reasonable adjustments</w:t>
      </w:r>
    </w:p>
    <w:p w14:paraId="677BA588" w14:textId="77777777" w:rsidR="00406F5B" w:rsidRPr="0098669E" w:rsidRDefault="00406F5B" w:rsidP="0072261C">
      <w:pPr>
        <w:pStyle w:val="ListParagraph"/>
        <w:numPr>
          <w:ilvl w:val="0"/>
          <w:numId w:val="15"/>
        </w:numPr>
        <w:rPr>
          <w:b/>
        </w:rPr>
      </w:pPr>
      <w:r w:rsidRPr="003E01C8">
        <w:rPr>
          <w:lang w:eastAsia="en-GB"/>
        </w:rPr>
        <w:t xml:space="preserve">An </w:t>
      </w:r>
      <w:r w:rsidRPr="0098669E">
        <w:rPr>
          <w:color w:val="000000"/>
        </w:rPr>
        <w:t>initial</w:t>
      </w:r>
      <w:r w:rsidRPr="003E01C8">
        <w:rPr>
          <w:lang w:eastAsia="en-GB"/>
        </w:rPr>
        <w:t xml:space="preserve"> Learning Development Plan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36"/>
        <w:gridCol w:w="1247"/>
      </w:tblGrid>
      <w:tr w:rsidR="00406F5B" w:rsidRPr="003E01C8" w14:paraId="4121EA56" w14:textId="77777777" w:rsidTr="00D808B1">
        <w:trPr>
          <w:trHeight w:val="313"/>
          <w:jc w:val="center"/>
        </w:trPr>
        <w:tc>
          <w:tcPr>
            <w:tcW w:w="3539" w:type="dxa"/>
            <w:tcBorders>
              <w:top w:val="single" w:sz="4" w:space="0" w:color="auto"/>
              <w:left w:val="single" w:sz="4" w:space="0" w:color="auto"/>
              <w:bottom w:val="single" w:sz="4" w:space="0" w:color="auto"/>
              <w:right w:val="nil"/>
            </w:tcBorders>
            <w:shd w:val="clear" w:color="auto" w:fill="E7E6E6"/>
            <w:vAlign w:val="center"/>
          </w:tcPr>
          <w:p w14:paraId="0D8A4859" w14:textId="77777777" w:rsidR="00406F5B" w:rsidRPr="000A184C" w:rsidRDefault="00406F5B" w:rsidP="00D808B1">
            <w:pPr>
              <w:spacing w:after="0"/>
              <w:rPr>
                <w:b/>
                <w:bCs/>
              </w:rPr>
            </w:pPr>
            <w:r w:rsidRPr="000A184C">
              <w:rPr>
                <w:b/>
                <w:bCs/>
              </w:rPr>
              <w:t xml:space="preserve">Date of preliminary meeting: </w:t>
            </w:r>
          </w:p>
        </w:tc>
        <w:tc>
          <w:tcPr>
            <w:tcW w:w="5783" w:type="dxa"/>
            <w:gridSpan w:val="2"/>
            <w:tcBorders>
              <w:top w:val="single" w:sz="4" w:space="0" w:color="auto"/>
              <w:left w:val="nil"/>
              <w:bottom w:val="single" w:sz="4" w:space="0" w:color="auto"/>
              <w:right w:val="single" w:sz="4" w:space="0" w:color="auto"/>
            </w:tcBorders>
            <w:shd w:val="clear" w:color="auto" w:fill="E7E6E6"/>
            <w:vAlign w:val="center"/>
          </w:tcPr>
          <w:p w14:paraId="0D062E11" w14:textId="77777777" w:rsidR="00406F5B" w:rsidRPr="000A184C" w:rsidRDefault="00406F5B" w:rsidP="00D808B1">
            <w:pPr>
              <w:spacing w:after="0"/>
              <w:rPr>
                <w:b/>
                <w:bCs/>
              </w:rPr>
            </w:pPr>
          </w:p>
        </w:tc>
      </w:tr>
      <w:tr w:rsidR="00406F5B" w:rsidRPr="003E01C8" w14:paraId="7E63313E"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E7E6E6"/>
            <w:vAlign w:val="bottom"/>
            <w:hideMark/>
          </w:tcPr>
          <w:p w14:paraId="4D27CCDE" w14:textId="77777777" w:rsidR="00406F5B" w:rsidRPr="000A184C" w:rsidRDefault="00406F5B" w:rsidP="00D808B1">
            <w:pPr>
              <w:spacing w:after="0"/>
              <w:rPr>
                <w:b/>
                <w:bCs/>
              </w:rPr>
            </w:pPr>
            <w:r w:rsidRPr="000A184C">
              <w:rPr>
                <w:b/>
                <w:bCs/>
              </w:rPr>
              <w:t>Topics to be discussed</w:t>
            </w:r>
          </w:p>
        </w:tc>
        <w:tc>
          <w:tcPr>
            <w:tcW w:w="1247" w:type="dxa"/>
            <w:tcBorders>
              <w:top w:val="single" w:sz="4" w:space="0" w:color="auto"/>
              <w:left w:val="single" w:sz="4" w:space="0" w:color="auto"/>
              <w:bottom w:val="single" w:sz="4" w:space="0" w:color="auto"/>
              <w:right w:val="single" w:sz="4" w:space="0" w:color="auto"/>
            </w:tcBorders>
            <w:shd w:val="clear" w:color="auto" w:fill="E7E6E6"/>
            <w:hideMark/>
          </w:tcPr>
          <w:p w14:paraId="0AEB4282" w14:textId="77777777" w:rsidR="00406F5B" w:rsidRPr="000A184C" w:rsidRDefault="00406F5B" w:rsidP="00D808B1">
            <w:pPr>
              <w:spacing w:after="0"/>
              <w:rPr>
                <w:b/>
                <w:bCs/>
              </w:rPr>
            </w:pPr>
            <w:r w:rsidRPr="000A184C">
              <w:rPr>
                <w:b/>
                <w:bCs/>
              </w:rPr>
              <w:t>Initial</w:t>
            </w:r>
          </w:p>
        </w:tc>
      </w:tr>
      <w:tr w:rsidR="00406F5B" w:rsidRPr="003E01C8" w14:paraId="3A415E3B"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E650452" w14:textId="77777777" w:rsidR="00406F5B" w:rsidRPr="003E01C8" w:rsidRDefault="00406F5B" w:rsidP="00D808B1">
            <w:pPr>
              <w:spacing w:after="0"/>
              <w:rPr>
                <w:b/>
              </w:rPr>
            </w:pPr>
            <w:r w:rsidRPr="003E01C8">
              <w:t>Orientation to the PLE and equipment</w:t>
            </w:r>
          </w:p>
        </w:tc>
        <w:tc>
          <w:tcPr>
            <w:tcW w:w="1247" w:type="dxa"/>
            <w:tcBorders>
              <w:top w:val="single" w:sz="4" w:space="0" w:color="auto"/>
              <w:left w:val="single" w:sz="4" w:space="0" w:color="auto"/>
              <w:bottom w:val="single" w:sz="4" w:space="0" w:color="auto"/>
              <w:right w:val="single" w:sz="4" w:space="0" w:color="auto"/>
            </w:tcBorders>
          </w:tcPr>
          <w:p w14:paraId="44638DBD" w14:textId="77777777" w:rsidR="00406F5B" w:rsidRPr="003E01C8" w:rsidRDefault="00406F5B" w:rsidP="00D808B1">
            <w:pPr>
              <w:spacing w:after="0"/>
            </w:pPr>
          </w:p>
        </w:tc>
      </w:tr>
      <w:tr w:rsidR="00406F5B" w:rsidRPr="003E01C8" w14:paraId="7955D36E"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8C8DDB7" w14:textId="77777777" w:rsidR="00406F5B" w:rsidRPr="003E01C8" w:rsidRDefault="00406F5B" w:rsidP="00D808B1">
            <w:pPr>
              <w:spacing w:after="0"/>
            </w:pPr>
            <w:r w:rsidRPr="003E01C8">
              <w:t>Shift patterns and meal breaks/facilities</w:t>
            </w:r>
          </w:p>
        </w:tc>
        <w:tc>
          <w:tcPr>
            <w:tcW w:w="1247" w:type="dxa"/>
            <w:tcBorders>
              <w:top w:val="single" w:sz="4" w:space="0" w:color="auto"/>
              <w:left w:val="single" w:sz="4" w:space="0" w:color="auto"/>
              <w:bottom w:val="single" w:sz="4" w:space="0" w:color="auto"/>
              <w:right w:val="single" w:sz="4" w:space="0" w:color="auto"/>
            </w:tcBorders>
          </w:tcPr>
          <w:p w14:paraId="4CEE9EFB" w14:textId="77777777" w:rsidR="00406F5B" w:rsidRPr="003E01C8" w:rsidRDefault="00406F5B" w:rsidP="00D808B1">
            <w:pPr>
              <w:spacing w:after="0"/>
            </w:pPr>
          </w:p>
        </w:tc>
      </w:tr>
      <w:tr w:rsidR="00406F5B" w:rsidRPr="003E01C8" w14:paraId="1756E295"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C9D1167" w14:textId="77777777" w:rsidR="00406F5B" w:rsidRPr="003E01C8" w:rsidRDefault="00406F5B" w:rsidP="00D808B1">
            <w:pPr>
              <w:spacing w:after="0"/>
            </w:pPr>
            <w:r w:rsidRPr="003E01C8">
              <w:t>Sickness/absence reporting procedure</w:t>
            </w:r>
          </w:p>
        </w:tc>
        <w:tc>
          <w:tcPr>
            <w:tcW w:w="1247" w:type="dxa"/>
            <w:tcBorders>
              <w:top w:val="single" w:sz="4" w:space="0" w:color="auto"/>
              <w:left w:val="single" w:sz="4" w:space="0" w:color="auto"/>
              <w:bottom w:val="single" w:sz="4" w:space="0" w:color="auto"/>
              <w:right w:val="single" w:sz="4" w:space="0" w:color="auto"/>
            </w:tcBorders>
          </w:tcPr>
          <w:p w14:paraId="60B192BA" w14:textId="77777777" w:rsidR="00406F5B" w:rsidRPr="003E01C8" w:rsidRDefault="00406F5B" w:rsidP="00D808B1">
            <w:pPr>
              <w:spacing w:after="0"/>
            </w:pPr>
          </w:p>
        </w:tc>
      </w:tr>
      <w:tr w:rsidR="00406F5B" w:rsidRPr="003E01C8" w14:paraId="6B166913"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B3F2F03" w14:textId="77777777" w:rsidR="00406F5B" w:rsidRPr="003E01C8" w:rsidRDefault="00406F5B" w:rsidP="00D808B1">
            <w:pPr>
              <w:spacing w:after="0"/>
            </w:pPr>
            <w:r w:rsidRPr="003E01C8">
              <w:t>Accident/incident reporting procedures and systems</w:t>
            </w:r>
          </w:p>
        </w:tc>
        <w:tc>
          <w:tcPr>
            <w:tcW w:w="1247" w:type="dxa"/>
            <w:tcBorders>
              <w:top w:val="single" w:sz="4" w:space="0" w:color="auto"/>
              <w:left w:val="single" w:sz="4" w:space="0" w:color="auto"/>
              <w:bottom w:val="single" w:sz="4" w:space="0" w:color="auto"/>
              <w:right w:val="single" w:sz="4" w:space="0" w:color="auto"/>
            </w:tcBorders>
          </w:tcPr>
          <w:p w14:paraId="41FB91D5" w14:textId="77777777" w:rsidR="00406F5B" w:rsidRPr="003E01C8" w:rsidRDefault="00406F5B" w:rsidP="00D808B1">
            <w:pPr>
              <w:spacing w:after="0"/>
            </w:pPr>
          </w:p>
        </w:tc>
      </w:tr>
      <w:tr w:rsidR="00406F5B" w:rsidRPr="003E01C8" w14:paraId="28A2FDF5"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5C9EFCB" w14:textId="77777777" w:rsidR="00406F5B" w:rsidRPr="003E01C8" w:rsidRDefault="00406F5B" w:rsidP="00D808B1">
            <w:pPr>
              <w:spacing w:after="0"/>
              <w:rPr>
                <w:b/>
              </w:rPr>
            </w:pPr>
            <w:r w:rsidRPr="003E01C8">
              <w:t>Emergency and fire procedure</w:t>
            </w:r>
          </w:p>
        </w:tc>
        <w:tc>
          <w:tcPr>
            <w:tcW w:w="1247" w:type="dxa"/>
            <w:tcBorders>
              <w:top w:val="single" w:sz="4" w:space="0" w:color="auto"/>
              <w:left w:val="single" w:sz="4" w:space="0" w:color="auto"/>
              <w:bottom w:val="single" w:sz="4" w:space="0" w:color="auto"/>
              <w:right w:val="single" w:sz="4" w:space="0" w:color="auto"/>
            </w:tcBorders>
          </w:tcPr>
          <w:p w14:paraId="3F011C2F" w14:textId="77777777" w:rsidR="00406F5B" w:rsidRPr="003E01C8" w:rsidRDefault="00406F5B" w:rsidP="00D808B1">
            <w:pPr>
              <w:spacing w:after="0"/>
            </w:pPr>
          </w:p>
        </w:tc>
      </w:tr>
      <w:tr w:rsidR="00406F5B" w:rsidRPr="003E01C8" w14:paraId="2D061CDF"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FF57367" w14:textId="77777777" w:rsidR="00406F5B" w:rsidRPr="003E01C8" w:rsidRDefault="00406F5B" w:rsidP="00D808B1">
            <w:pPr>
              <w:spacing w:after="0"/>
              <w:rPr>
                <w:b/>
              </w:rPr>
            </w:pPr>
            <w:r w:rsidRPr="003E01C8">
              <w:t>Health and Safety Policy, including lone working</w:t>
            </w:r>
          </w:p>
        </w:tc>
        <w:tc>
          <w:tcPr>
            <w:tcW w:w="1247" w:type="dxa"/>
            <w:tcBorders>
              <w:top w:val="single" w:sz="4" w:space="0" w:color="auto"/>
              <w:left w:val="single" w:sz="4" w:space="0" w:color="auto"/>
              <w:bottom w:val="single" w:sz="4" w:space="0" w:color="auto"/>
              <w:right w:val="single" w:sz="4" w:space="0" w:color="auto"/>
            </w:tcBorders>
          </w:tcPr>
          <w:p w14:paraId="5658F043" w14:textId="77777777" w:rsidR="00406F5B" w:rsidRPr="003E01C8" w:rsidRDefault="00406F5B" w:rsidP="00D808B1">
            <w:pPr>
              <w:spacing w:after="0"/>
            </w:pPr>
          </w:p>
        </w:tc>
      </w:tr>
      <w:tr w:rsidR="00406F5B" w:rsidRPr="003E01C8" w14:paraId="3F8DE805"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5E8E6B61" w14:textId="77777777" w:rsidR="00406F5B" w:rsidRPr="003E01C8" w:rsidRDefault="00406F5B" w:rsidP="00D808B1">
            <w:pPr>
              <w:spacing w:after="0"/>
            </w:pPr>
            <w:r w:rsidRPr="003E01C8">
              <w:t>Introduction to Health and Social Care Professionals</w:t>
            </w:r>
          </w:p>
        </w:tc>
        <w:tc>
          <w:tcPr>
            <w:tcW w:w="1247" w:type="dxa"/>
            <w:tcBorders>
              <w:top w:val="single" w:sz="4" w:space="0" w:color="auto"/>
              <w:left w:val="single" w:sz="4" w:space="0" w:color="auto"/>
              <w:bottom w:val="single" w:sz="4" w:space="0" w:color="auto"/>
              <w:right w:val="single" w:sz="4" w:space="0" w:color="auto"/>
            </w:tcBorders>
          </w:tcPr>
          <w:p w14:paraId="18BA5650" w14:textId="77777777" w:rsidR="00406F5B" w:rsidRPr="003E01C8" w:rsidRDefault="00406F5B" w:rsidP="00D808B1">
            <w:pPr>
              <w:spacing w:after="0"/>
            </w:pPr>
          </w:p>
        </w:tc>
      </w:tr>
      <w:tr w:rsidR="00406F5B" w:rsidRPr="003E01C8" w14:paraId="6B1D72A7"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0AE10E" w14:textId="77777777" w:rsidR="00406F5B" w:rsidRPr="003E01C8" w:rsidRDefault="00406F5B" w:rsidP="00D808B1">
            <w:pPr>
              <w:spacing w:after="0"/>
            </w:pPr>
            <w:r w:rsidRPr="003E01C8">
              <w:t>Introduction to Patients/Clients</w:t>
            </w:r>
          </w:p>
        </w:tc>
        <w:tc>
          <w:tcPr>
            <w:tcW w:w="1247" w:type="dxa"/>
            <w:tcBorders>
              <w:top w:val="single" w:sz="4" w:space="0" w:color="auto"/>
              <w:left w:val="single" w:sz="4" w:space="0" w:color="auto"/>
              <w:bottom w:val="single" w:sz="4" w:space="0" w:color="auto"/>
              <w:right w:val="single" w:sz="4" w:space="0" w:color="auto"/>
            </w:tcBorders>
          </w:tcPr>
          <w:p w14:paraId="3668BCBD" w14:textId="77777777" w:rsidR="00406F5B" w:rsidRPr="003E01C8" w:rsidRDefault="00406F5B" w:rsidP="00D808B1">
            <w:pPr>
              <w:spacing w:after="0"/>
            </w:pPr>
          </w:p>
        </w:tc>
      </w:tr>
      <w:tr w:rsidR="00406F5B" w:rsidRPr="003E01C8" w14:paraId="44242649"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3C46242" w14:textId="77777777" w:rsidR="00406F5B" w:rsidRPr="003E01C8" w:rsidRDefault="00406F5B" w:rsidP="00D808B1">
            <w:pPr>
              <w:spacing w:after="0"/>
            </w:pPr>
            <w:r w:rsidRPr="003E01C8">
              <w:t>Confidentiality and data protection</w:t>
            </w:r>
          </w:p>
        </w:tc>
        <w:tc>
          <w:tcPr>
            <w:tcW w:w="1247" w:type="dxa"/>
            <w:tcBorders>
              <w:top w:val="single" w:sz="4" w:space="0" w:color="auto"/>
              <w:left w:val="single" w:sz="4" w:space="0" w:color="auto"/>
              <w:bottom w:val="single" w:sz="4" w:space="0" w:color="auto"/>
              <w:right w:val="single" w:sz="4" w:space="0" w:color="auto"/>
            </w:tcBorders>
          </w:tcPr>
          <w:p w14:paraId="7FFA65E6" w14:textId="77777777" w:rsidR="00406F5B" w:rsidRPr="003E01C8" w:rsidRDefault="00406F5B" w:rsidP="00D808B1">
            <w:pPr>
              <w:spacing w:after="0"/>
            </w:pPr>
          </w:p>
        </w:tc>
      </w:tr>
      <w:tr w:rsidR="00406F5B" w:rsidRPr="003E01C8" w14:paraId="0A56147C"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9DD9091" w14:textId="77777777" w:rsidR="00406F5B" w:rsidRPr="003E01C8" w:rsidRDefault="00406F5B" w:rsidP="00D808B1">
            <w:pPr>
              <w:spacing w:after="0"/>
            </w:pPr>
            <w:r w:rsidRPr="003E01C8">
              <w:t>Professional behaviour</w:t>
            </w:r>
          </w:p>
        </w:tc>
        <w:tc>
          <w:tcPr>
            <w:tcW w:w="1247" w:type="dxa"/>
            <w:tcBorders>
              <w:top w:val="single" w:sz="4" w:space="0" w:color="auto"/>
              <w:left w:val="single" w:sz="4" w:space="0" w:color="auto"/>
              <w:bottom w:val="single" w:sz="4" w:space="0" w:color="auto"/>
              <w:right w:val="single" w:sz="4" w:space="0" w:color="auto"/>
            </w:tcBorders>
          </w:tcPr>
          <w:p w14:paraId="03FFE08C" w14:textId="77777777" w:rsidR="00406F5B" w:rsidRPr="003E01C8" w:rsidRDefault="00406F5B" w:rsidP="00D808B1">
            <w:pPr>
              <w:spacing w:after="0"/>
            </w:pPr>
          </w:p>
        </w:tc>
      </w:tr>
      <w:tr w:rsidR="00406F5B" w:rsidRPr="003E01C8" w14:paraId="2C6263E8"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35C8050" w14:textId="77777777" w:rsidR="00406F5B" w:rsidRPr="003E01C8" w:rsidRDefault="00406F5B" w:rsidP="00D808B1">
            <w:pPr>
              <w:spacing w:after="0"/>
            </w:pPr>
            <w:r w:rsidRPr="003E01C8">
              <w:t>Policy on corporate and personal use of social media</w:t>
            </w:r>
          </w:p>
        </w:tc>
        <w:tc>
          <w:tcPr>
            <w:tcW w:w="1247" w:type="dxa"/>
            <w:tcBorders>
              <w:top w:val="single" w:sz="4" w:space="0" w:color="auto"/>
              <w:left w:val="single" w:sz="4" w:space="0" w:color="auto"/>
              <w:bottom w:val="single" w:sz="4" w:space="0" w:color="auto"/>
              <w:right w:val="single" w:sz="4" w:space="0" w:color="auto"/>
            </w:tcBorders>
          </w:tcPr>
          <w:p w14:paraId="2EB3376F" w14:textId="77777777" w:rsidR="00406F5B" w:rsidRPr="003E01C8" w:rsidRDefault="00406F5B" w:rsidP="00D808B1">
            <w:pPr>
              <w:spacing w:after="0"/>
            </w:pPr>
          </w:p>
        </w:tc>
      </w:tr>
      <w:tr w:rsidR="00406F5B" w:rsidRPr="003E01C8" w14:paraId="0133DB50"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59F992A" w14:textId="77777777" w:rsidR="00406F5B" w:rsidRPr="003E01C8" w:rsidRDefault="00406F5B" w:rsidP="00D808B1">
            <w:pPr>
              <w:spacing w:after="0"/>
            </w:pPr>
            <w:r w:rsidRPr="003E01C8">
              <w:t>Raising concerns guidance</w:t>
            </w:r>
          </w:p>
        </w:tc>
        <w:tc>
          <w:tcPr>
            <w:tcW w:w="1247" w:type="dxa"/>
            <w:tcBorders>
              <w:top w:val="single" w:sz="4" w:space="0" w:color="auto"/>
              <w:left w:val="single" w:sz="4" w:space="0" w:color="auto"/>
              <w:bottom w:val="single" w:sz="4" w:space="0" w:color="auto"/>
              <w:right w:val="single" w:sz="4" w:space="0" w:color="auto"/>
            </w:tcBorders>
          </w:tcPr>
          <w:p w14:paraId="66C3D0F3" w14:textId="77777777" w:rsidR="00406F5B" w:rsidRPr="003E01C8" w:rsidRDefault="00406F5B" w:rsidP="00D808B1">
            <w:pPr>
              <w:spacing w:after="0"/>
            </w:pPr>
          </w:p>
        </w:tc>
      </w:tr>
      <w:tr w:rsidR="00406F5B" w:rsidRPr="003E01C8" w14:paraId="533FEF1D"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D714828" w14:textId="77777777" w:rsidR="00406F5B" w:rsidRPr="003E01C8" w:rsidDel="002F4658" w:rsidRDefault="00406F5B" w:rsidP="00D808B1">
            <w:pPr>
              <w:spacing w:after="0"/>
            </w:pPr>
            <w:r w:rsidRPr="003E01C8">
              <w:t>Access to Scottish Practice Assessment Document (PAD)</w:t>
            </w:r>
          </w:p>
        </w:tc>
        <w:tc>
          <w:tcPr>
            <w:tcW w:w="1247" w:type="dxa"/>
            <w:tcBorders>
              <w:top w:val="single" w:sz="4" w:space="0" w:color="auto"/>
              <w:left w:val="single" w:sz="4" w:space="0" w:color="auto"/>
              <w:bottom w:val="single" w:sz="4" w:space="0" w:color="auto"/>
              <w:right w:val="single" w:sz="4" w:space="0" w:color="auto"/>
            </w:tcBorders>
          </w:tcPr>
          <w:p w14:paraId="3DE9F3EF" w14:textId="77777777" w:rsidR="00406F5B" w:rsidRPr="003E01C8" w:rsidRDefault="00406F5B" w:rsidP="00D808B1">
            <w:pPr>
              <w:spacing w:after="0"/>
            </w:pPr>
          </w:p>
        </w:tc>
      </w:tr>
      <w:tr w:rsidR="00406F5B" w:rsidRPr="003E01C8" w14:paraId="22351D07"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56C51CD3" w14:textId="77777777" w:rsidR="00406F5B" w:rsidRPr="003E01C8" w:rsidRDefault="00406F5B" w:rsidP="00D808B1">
            <w:pPr>
              <w:spacing w:after="0"/>
            </w:pPr>
            <w:r w:rsidRPr="003E01C8">
              <w:t>Student’s individual requirements, e.g. reasonable adjustments</w:t>
            </w:r>
          </w:p>
        </w:tc>
        <w:tc>
          <w:tcPr>
            <w:tcW w:w="1247" w:type="dxa"/>
            <w:tcBorders>
              <w:top w:val="single" w:sz="4" w:space="0" w:color="auto"/>
              <w:left w:val="single" w:sz="4" w:space="0" w:color="auto"/>
              <w:bottom w:val="single" w:sz="4" w:space="0" w:color="auto"/>
              <w:right w:val="single" w:sz="4" w:space="0" w:color="auto"/>
            </w:tcBorders>
          </w:tcPr>
          <w:p w14:paraId="62EFBD11" w14:textId="77777777" w:rsidR="00406F5B" w:rsidRPr="003E01C8" w:rsidRDefault="00406F5B" w:rsidP="00D808B1">
            <w:pPr>
              <w:spacing w:after="0"/>
            </w:pPr>
          </w:p>
        </w:tc>
      </w:tr>
      <w:tr w:rsidR="00406F5B" w:rsidRPr="003E01C8" w14:paraId="6DFC3C98"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AA765F0" w14:textId="77777777" w:rsidR="00406F5B" w:rsidRPr="003E01C8" w:rsidRDefault="00406F5B" w:rsidP="00D808B1">
            <w:pPr>
              <w:spacing w:after="0"/>
              <w:rPr>
                <w:b/>
              </w:rPr>
            </w:pPr>
            <w:r w:rsidRPr="003E01C8">
              <w:t>Available practice learning experiences</w:t>
            </w:r>
          </w:p>
        </w:tc>
        <w:tc>
          <w:tcPr>
            <w:tcW w:w="1247" w:type="dxa"/>
            <w:tcBorders>
              <w:top w:val="single" w:sz="4" w:space="0" w:color="auto"/>
              <w:left w:val="single" w:sz="4" w:space="0" w:color="auto"/>
              <w:bottom w:val="single" w:sz="4" w:space="0" w:color="auto"/>
              <w:right w:val="single" w:sz="4" w:space="0" w:color="auto"/>
            </w:tcBorders>
          </w:tcPr>
          <w:p w14:paraId="32FEA492" w14:textId="77777777" w:rsidR="00406F5B" w:rsidRPr="003E01C8" w:rsidRDefault="00406F5B" w:rsidP="00D808B1">
            <w:pPr>
              <w:spacing w:after="0"/>
            </w:pPr>
          </w:p>
        </w:tc>
      </w:tr>
      <w:tr w:rsidR="00406F5B" w:rsidRPr="003E01C8" w14:paraId="0476DC44"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0AD7EF8" w14:textId="77777777" w:rsidR="00406F5B" w:rsidRPr="003E01C8" w:rsidRDefault="00406F5B" w:rsidP="00D808B1">
            <w:pPr>
              <w:spacing w:after="0"/>
            </w:pPr>
            <w:r w:rsidRPr="003E01C8">
              <w:t>Student’s practice learning expectations</w:t>
            </w:r>
          </w:p>
        </w:tc>
        <w:tc>
          <w:tcPr>
            <w:tcW w:w="1247" w:type="dxa"/>
            <w:tcBorders>
              <w:top w:val="single" w:sz="4" w:space="0" w:color="auto"/>
              <w:left w:val="single" w:sz="4" w:space="0" w:color="auto"/>
              <w:bottom w:val="single" w:sz="4" w:space="0" w:color="auto"/>
              <w:right w:val="single" w:sz="4" w:space="0" w:color="auto"/>
            </w:tcBorders>
          </w:tcPr>
          <w:p w14:paraId="1AECAB5D" w14:textId="77777777" w:rsidR="00406F5B" w:rsidRPr="003E01C8" w:rsidRDefault="00406F5B" w:rsidP="00D808B1">
            <w:pPr>
              <w:spacing w:after="0"/>
            </w:pPr>
          </w:p>
        </w:tc>
      </w:tr>
      <w:tr w:rsidR="00406F5B" w:rsidRPr="003E01C8" w14:paraId="0D259374"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EECD4A3" w14:textId="77777777" w:rsidR="00406F5B" w:rsidRPr="003E01C8" w:rsidRDefault="00406F5B" w:rsidP="00D808B1">
            <w:pPr>
              <w:spacing w:after="0"/>
            </w:pPr>
            <w:r w:rsidRPr="003E01C8">
              <w:t>Student’s strengths and areas for improvement</w:t>
            </w:r>
          </w:p>
        </w:tc>
        <w:tc>
          <w:tcPr>
            <w:tcW w:w="1247" w:type="dxa"/>
            <w:tcBorders>
              <w:top w:val="single" w:sz="4" w:space="0" w:color="auto"/>
              <w:left w:val="single" w:sz="4" w:space="0" w:color="auto"/>
              <w:bottom w:val="single" w:sz="4" w:space="0" w:color="auto"/>
              <w:right w:val="single" w:sz="4" w:space="0" w:color="auto"/>
            </w:tcBorders>
          </w:tcPr>
          <w:p w14:paraId="3EA64EB0" w14:textId="77777777" w:rsidR="00406F5B" w:rsidRPr="003E01C8" w:rsidRDefault="00406F5B" w:rsidP="00D808B1">
            <w:pPr>
              <w:spacing w:after="0"/>
            </w:pPr>
          </w:p>
        </w:tc>
      </w:tr>
      <w:tr w:rsidR="00406F5B" w:rsidRPr="003E01C8" w14:paraId="66DCDC92"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759670A0" w14:textId="77777777" w:rsidR="00406F5B" w:rsidRPr="003E01C8" w:rsidRDefault="00406F5B" w:rsidP="00D808B1">
            <w:pPr>
              <w:spacing w:after="0"/>
            </w:pPr>
            <w:r w:rsidRPr="003E01C8">
              <w:t>Uniform policy for the PLE</w:t>
            </w:r>
          </w:p>
        </w:tc>
        <w:tc>
          <w:tcPr>
            <w:tcW w:w="1247" w:type="dxa"/>
            <w:tcBorders>
              <w:top w:val="single" w:sz="4" w:space="0" w:color="auto"/>
              <w:left w:val="single" w:sz="4" w:space="0" w:color="auto"/>
              <w:bottom w:val="single" w:sz="4" w:space="0" w:color="auto"/>
              <w:right w:val="single" w:sz="4" w:space="0" w:color="auto"/>
            </w:tcBorders>
          </w:tcPr>
          <w:p w14:paraId="276B9FC4" w14:textId="77777777" w:rsidR="00406F5B" w:rsidRPr="003E01C8" w:rsidRDefault="00406F5B" w:rsidP="00D808B1">
            <w:pPr>
              <w:spacing w:after="0"/>
            </w:pPr>
          </w:p>
        </w:tc>
      </w:tr>
      <w:tr w:rsidR="00406F5B" w:rsidRPr="003E01C8" w14:paraId="55442AA7"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06B9FC" w14:textId="77777777" w:rsidR="00406F5B" w:rsidRPr="003E01C8" w:rsidRDefault="00406F5B" w:rsidP="00D808B1">
            <w:pPr>
              <w:spacing w:after="0"/>
            </w:pPr>
            <w:r w:rsidRPr="003E01C8">
              <w:t>Student’s previous practice assessment, previous Practice Assessor’s written comments and learning development plan</w:t>
            </w:r>
          </w:p>
        </w:tc>
        <w:tc>
          <w:tcPr>
            <w:tcW w:w="1247" w:type="dxa"/>
            <w:tcBorders>
              <w:top w:val="single" w:sz="4" w:space="0" w:color="auto"/>
              <w:left w:val="single" w:sz="4" w:space="0" w:color="auto"/>
              <w:bottom w:val="single" w:sz="4" w:space="0" w:color="auto"/>
              <w:right w:val="single" w:sz="4" w:space="0" w:color="auto"/>
            </w:tcBorders>
          </w:tcPr>
          <w:p w14:paraId="1719D66F" w14:textId="77777777" w:rsidR="00406F5B" w:rsidRPr="003E01C8" w:rsidRDefault="00406F5B" w:rsidP="00D808B1">
            <w:pPr>
              <w:spacing w:after="0"/>
            </w:pPr>
          </w:p>
        </w:tc>
      </w:tr>
      <w:tr w:rsidR="00406F5B" w:rsidRPr="003E01C8" w14:paraId="0BDC5474"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32529B4" w14:textId="77777777" w:rsidR="00406F5B" w:rsidRPr="003E01C8" w:rsidRDefault="00406F5B" w:rsidP="00D808B1">
            <w:pPr>
              <w:spacing w:after="0"/>
            </w:pPr>
            <w:r w:rsidRPr="003E01C8">
              <w:t>Development support plan</w:t>
            </w:r>
          </w:p>
        </w:tc>
        <w:tc>
          <w:tcPr>
            <w:tcW w:w="1247" w:type="dxa"/>
            <w:tcBorders>
              <w:top w:val="single" w:sz="4" w:space="0" w:color="auto"/>
              <w:left w:val="single" w:sz="4" w:space="0" w:color="auto"/>
              <w:bottom w:val="single" w:sz="4" w:space="0" w:color="auto"/>
              <w:right w:val="single" w:sz="4" w:space="0" w:color="auto"/>
            </w:tcBorders>
          </w:tcPr>
          <w:p w14:paraId="33BD9A7C" w14:textId="77777777" w:rsidR="00406F5B" w:rsidRPr="003E01C8" w:rsidRDefault="00406F5B" w:rsidP="00D808B1">
            <w:pPr>
              <w:spacing w:after="0"/>
            </w:pPr>
          </w:p>
        </w:tc>
      </w:tr>
      <w:tr w:rsidR="00406F5B" w:rsidRPr="003E01C8" w14:paraId="18C97661"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EA08B9B" w14:textId="77777777" w:rsidR="00406F5B" w:rsidRPr="003E01C8" w:rsidRDefault="00406F5B" w:rsidP="00D808B1">
            <w:pPr>
              <w:spacing w:after="0"/>
            </w:pPr>
            <w:r w:rsidRPr="003E01C8">
              <w:t>Student’s mandatory training record</w:t>
            </w:r>
          </w:p>
        </w:tc>
        <w:tc>
          <w:tcPr>
            <w:tcW w:w="1247" w:type="dxa"/>
            <w:tcBorders>
              <w:top w:val="single" w:sz="4" w:space="0" w:color="auto"/>
              <w:left w:val="single" w:sz="4" w:space="0" w:color="auto"/>
              <w:bottom w:val="single" w:sz="4" w:space="0" w:color="auto"/>
              <w:right w:val="single" w:sz="4" w:space="0" w:color="auto"/>
            </w:tcBorders>
          </w:tcPr>
          <w:p w14:paraId="10188C42" w14:textId="77777777" w:rsidR="00406F5B" w:rsidRPr="003E01C8" w:rsidRDefault="00406F5B" w:rsidP="00D808B1">
            <w:pPr>
              <w:spacing w:after="0"/>
            </w:pPr>
          </w:p>
        </w:tc>
      </w:tr>
      <w:tr w:rsidR="00406F5B" w:rsidRPr="003E01C8" w14:paraId="4D8B54C6"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F15C6" w14:textId="77777777" w:rsidR="00406F5B" w:rsidRPr="003E01C8" w:rsidRDefault="00406F5B" w:rsidP="00D808B1">
            <w:pPr>
              <w:spacing w:after="0"/>
            </w:pPr>
            <w:r w:rsidRPr="003E01C8">
              <w:t>Consider if a risk assessment is required (see Section 1.5)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A82F8B0" w14:textId="77777777" w:rsidR="00406F5B" w:rsidRPr="003E01C8" w:rsidRDefault="00406F5B" w:rsidP="00D808B1">
            <w:pPr>
              <w:spacing w:after="0"/>
            </w:pPr>
          </w:p>
        </w:tc>
      </w:tr>
      <w:tr w:rsidR="00406F5B" w:rsidRPr="003E01C8" w14:paraId="70BAD4AB"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400BCA" w14:textId="77777777" w:rsidR="00406F5B" w:rsidRPr="003E01C8" w:rsidRDefault="00406F5B" w:rsidP="00D808B1">
            <w:pPr>
              <w:spacing w:after="0"/>
            </w:pPr>
            <w:r w:rsidRPr="003E01C8">
              <w:t>Consider appropriate dates for interim feedback and final assessment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51138BF" w14:textId="77777777" w:rsidR="00406F5B" w:rsidRPr="003E01C8" w:rsidRDefault="00406F5B" w:rsidP="00D808B1">
            <w:pPr>
              <w:spacing w:after="0"/>
            </w:pPr>
          </w:p>
        </w:tc>
      </w:tr>
    </w:tbl>
    <w:p w14:paraId="4A7DA9CB" w14:textId="77777777" w:rsidR="00406F5B" w:rsidRDefault="00406F5B" w:rsidP="00406F5B"/>
    <w:p w14:paraId="51E7AC62" w14:textId="77777777" w:rsidR="00406F5B" w:rsidRDefault="00406F5B" w:rsidP="00406F5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406F5B" w:rsidRPr="000A184C" w14:paraId="5DC24565" w14:textId="77777777" w:rsidTr="00D808B1">
        <w:tc>
          <w:tcPr>
            <w:tcW w:w="9322" w:type="dxa"/>
            <w:gridSpan w:val="3"/>
            <w:tcBorders>
              <w:bottom w:val="single" w:sz="4" w:space="0" w:color="auto"/>
            </w:tcBorders>
            <w:shd w:val="clear" w:color="auto" w:fill="D0CECE" w:themeFill="background2" w:themeFillShade="E6"/>
          </w:tcPr>
          <w:p w14:paraId="3FCD0B0F" w14:textId="77777777" w:rsidR="00406F5B" w:rsidRPr="000A184C" w:rsidRDefault="00406F5B" w:rsidP="00D808B1">
            <w:pPr>
              <w:spacing w:line="240" w:lineRule="auto"/>
              <w:jc w:val="center"/>
              <w:rPr>
                <w:rFonts w:cs="Arial"/>
                <w:b/>
                <w:caps/>
                <w:szCs w:val="24"/>
              </w:rPr>
            </w:pPr>
            <w:r w:rsidRPr="000A184C">
              <w:lastRenderedPageBreak/>
              <w:br w:type="page"/>
            </w:r>
            <w:r w:rsidRPr="000A184C">
              <w:br w:type="page"/>
            </w:r>
            <w:r w:rsidRPr="000A184C">
              <w:br w:type="page"/>
            </w:r>
            <w:r w:rsidRPr="000A184C">
              <w:rPr>
                <w:rFonts w:cs="Arial"/>
                <w:szCs w:val="24"/>
              </w:rPr>
              <w:br w:type="page"/>
            </w:r>
            <w:r w:rsidRPr="000A184C">
              <w:br w:type="page"/>
            </w:r>
            <w:r w:rsidRPr="000A184C">
              <w:rPr>
                <w:rFonts w:cs="Arial"/>
                <w:b/>
                <w:caps/>
                <w:szCs w:val="24"/>
              </w:rPr>
              <w:t>Learning Development Plan</w:t>
            </w:r>
          </w:p>
          <w:p w14:paraId="382E2806" w14:textId="5EEEDB26" w:rsidR="00406F5B" w:rsidRPr="000A184C" w:rsidRDefault="00406F5B" w:rsidP="00D808B1">
            <w:pPr>
              <w:spacing w:line="240" w:lineRule="auto"/>
              <w:jc w:val="center"/>
              <w:rPr>
                <w:rFonts w:cs="Arial"/>
                <w:color w:val="000000"/>
              </w:rPr>
            </w:pPr>
            <w:r>
              <w:rPr>
                <w:rFonts w:cs="Arial"/>
                <w:b/>
                <w:bCs/>
                <w:szCs w:val="24"/>
              </w:rPr>
              <w:t>PART 3</w:t>
            </w:r>
            <w:r w:rsidRPr="000A184C">
              <w:rPr>
                <w:rFonts w:cs="Arial"/>
                <w:b/>
                <w:szCs w:val="24"/>
              </w:rPr>
              <w:t xml:space="preserve">: </w:t>
            </w:r>
            <w:r>
              <w:rPr>
                <w:rFonts w:cs="Arial"/>
                <w:b/>
                <w:szCs w:val="24"/>
              </w:rPr>
              <w:t>PLE 3a</w:t>
            </w:r>
          </w:p>
        </w:tc>
      </w:tr>
      <w:tr w:rsidR="00406F5B" w:rsidRPr="000A184C" w14:paraId="3A2214EA" w14:textId="77777777" w:rsidTr="00D808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00ED1E05" w14:textId="77777777" w:rsidR="00406F5B" w:rsidRPr="000A184C" w:rsidRDefault="00406F5B" w:rsidP="00D808B1">
            <w:pPr>
              <w:spacing w:line="240" w:lineRule="auto"/>
              <w:rPr>
                <w:rFonts w:cs="Arial"/>
                <w:b/>
                <w:szCs w:val="24"/>
              </w:rPr>
            </w:pPr>
            <w:r w:rsidRPr="000A184C">
              <w:rPr>
                <w:rFonts w:cs="Arial"/>
                <w:szCs w:val="24"/>
              </w:rPr>
              <w:t>Please use the space below to summarise the main points arising from the preliminary meeting with the student and discussion around the students learning development plan.</w:t>
            </w:r>
          </w:p>
          <w:p w14:paraId="23A54FA1" w14:textId="77777777" w:rsidR="00406F5B" w:rsidRPr="000A184C" w:rsidRDefault="00406F5B" w:rsidP="00D808B1">
            <w:pPr>
              <w:spacing w:line="240" w:lineRule="auto"/>
              <w:jc w:val="both"/>
              <w:rPr>
                <w:rFonts w:cs="Arial"/>
                <w:b/>
                <w:szCs w:val="24"/>
              </w:rPr>
            </w:pPr>
          </w:p>
          <w:p w14:paraId="17EC949B" w14:textId="77777777" w:rsidR="00406F5B" w:rsidRPr="000A184C" w:rsidRDefault="00406F5B" w:rsidP="00D808B1">
            <w:pPr>
              <w:spacing w:line="240" w:lineRule="auto"/>
              <w:jc w:val="both"/>
              <w:rPr>
                <w:rFonts w:cs="Arial"/>
                <w:b/>
                <w:szCs w:val="24"/>
              </w:rPr>
            </w:pPr>
          </w:p>
          <w:p w14:paraId="6A0DB75D" w14:textId="77777777" w:rsidR="00406F5B" w:rsidRPr="000A184C" w:rsidRDefault="00406F5B" w:rsidP="00D808B1">
            <w:pPr>
              <w:spacing w:line="240" w:lineRule="auto"/>
              <w:jc w:val="both"/>
              <w:rPr>
                <w:rFonts w:cs="Arial"/>
                <w:b/>
                <w:szCs w:val="24"/>
              </w:rPr>
            </w:pPr>
          </w:p>
          <w:p w14:paraId="2B40640F" w14:textId="77777777" w:rsidR="00406F5B" w:rsidRPr="000A184C" w:rsidRDefault="00406F5B" w:rsidP="00D808B1">
            <w:pPr>
              <w:spacing w:line="240" w:lineRule="auto"/>
              <w:jc w:val="both"/>
              <w:rPr>
                <w:rFonts w:cs="Arial"/>
                <w:b/>
                <w:szCs w:val="24"/>
              </w:rPr>
            </w:pPr>
          </w:p>
          <w:p w14:paraId="604B5995" w14:textId="77777777" w:rsidR="00406F5B" w:rsidRPr="000A184C" w:rsidRDefault="00406F5B" w:rsidP="00D808B1">
            <w:pPr>
              <w:spacing w:line="240" w:lineRule="auto"/>
              <w:jc w:val="both"/>
              <w:rPr>
                <w:rFonts w:cs="Arial"/>
                <w:b/>
                <w:szCs w:val="24"/>
              </w:rPr>
            </w:pPr>
          </w:p>
          <w:p w14:paraId="45B88391" w14:textId="77777777" w:rsidR="00406F5B" w:rsidRPr="000A184C" w:rsidRDefault="00406F5B" w:rsidP="00D808B1">
            <w:pPr>
              <w:spacing w:line="240" w:lineRule="auto"/>
              <w:jc w:val="both"/>
              <w:rPr>
                <w:rFonts w:cs="Arial"/>
                <w:b/>
                <w:szCs w:val="24"/>
              </w:rPr>
            </w:pPr>
          </w:p>
          <w:p w14:paraId="529C34BB" w14:textId="77777777" w:rsidR="00406F5B" w:rsidRPr="000A184C" w:rsidRDefault="00406F5B" w:rsidP="00D808B1">
            <w:pPr>
              <w:spacing w:line="240" w:lineRule="auto"/>
              <w:jc w:val="both"/>
              <w:rPr>
                <w:rFonts w:cs="Arial"/>
                <w:b/>
                <w:szCs w:val="24"/>
              </w:rPr>
            </w:pPr>
          </w:p>
          <w:p w14:paraId="4D9FC8B8" w14:textId="77777777" w:rsidR="00406F5B" w:rsidRPr="000A184C" w:rsidRDefault="00406F5B" w:rsidP="00D808B1">
            <w:pPr>
              <w:spacing w:line="240" w:lineRule="auto"/>
              <w:jc w:val="both"/>
              <w:rPr>
                <w:rFonts w:cs="Arial"/>
                <w:b/>
                <w:szCs w:val="24"/>
              </w:rPr>
            </w:pPr>
          </w:p>
          <w:p w14:paraId="05E40C12" w14:textId="77777777" w:rsidR="00406F5B" w:rsidRDefault="00406F5B" w:rsidP="00D808B1">
            <w:pPr>
              <w:spacing w:line="240" w:lineRule="auto"/>
              <w:jc w:val="both"/>
              <w:rPr>
                <w:rFonts w:cs="Arial"/>
                <w:b/>
                <w:szCs w:val="24"/>
              </w:rPr>
            </w:pPr>
          </w:p>
          <w:p w14:paraId="18AFBE1F" w14:textId="77777777" w:rsidR="00406F5B" w:rsidRPr="000A184C" w:rsidRDefault="00406F5B" w:rsidP="00D808B1">
            <w:pPr>
              <w:spacing w:line="240" w:lineRule="auto"/>
              <w:jc w:val="both"/>
              <w:rPr>
                <w:rFonts w:cs="Arial"/>
                <w:b/>
                <w:szCs w:val="24"/>
              </w:rPr>
            </w:pPr>
          </w:p>
          <w:p w14:paraId="291D6BDA" w14:textId="77777777" w:rsidR="00406F5B" w:rsidRPr="000A184C" w:rsidRDefault="00406F5B" w:rsidP="00D808B1">
            <w:pPr>
              <w:spacing w:line="240" w:lineRule="auto"/>
              <w:jc w:val="both"/>
              <w:rPr>
                <w:rFonts w:cs="Arial"/>
                <w:b/>
                <w:szCs w:val="24"/>
              </w:rPr>
            </w:pPr>
          </w:p>
          <w:p w14:paraId="68BF53B3" w14:textId="77777777" w:rsidR="00406F5B" w:rsidRPr="000A184C" w:rsidRDefault="00406F5B" w:rsidP="00D808B1">
            <w:pPr>
              <w:spacing w:line="240" w:lineRule="auto"/>
              <w:jc w:val="both"/>
              <w:rPr>
                <w:rFonts w:cs="Arial"/>
                <w:b/>
                <w:szCs w:val="24"/>
              </w:rPr>
            </w:pPr>
          </w:p>
          <w:p w14:paraId="0EFADB23" w14:textId="77777777" w:rsidR="00406F5B" w:rsidRPr="000A184C" w:rsidRDefault="00406F5B" w:rsidP="00D808B1">
            <w:pPr>
              <w:spacing w:line="240" w:lineRule="auto"/>
              <w:jc w:val="both"/>
              <w:rPr>
                <w:rFonts w:cs="Arial"/>
                <w:b/>
                <w:szCs w:val="24"/>
              </w:rPr>
            </w:pPr>
          </w:p>
          <w:p w14:paraId="48B590C7" w14:textId="77777777" w:rsidR="00406F5B" w:rsidRPr="000A184C" w:rsidRDefault="00406F5B" w:rsidP="00D808B1">
            <w:pPr>
              <w:spacing w:line="240" w:lineRule="auto"/>
              <w:rPr>
                <w:rFonts w:cs="Arial"/>
                <w:b/>
                <w:szCs w:val="24"/>
              </w:rPr>
            </w:pPr>
            <w:r w:rsidRPr="000A184C">
              <w:rPr>
                <w:rFonts w:cs="Arial"/>
                <w:b/>
                <w:szCs w:val="24"/>
              </w:rPr>
              <w:t>Please identify skills and procedures that could be achieved within area:</w:t>
            </w:r>
          </w:p>
          <w:p w14:paraId="787FEB92" w14:textId="77777777" w:rsidR="00406F5B" w:rsidRPr="000A184C" w:rsidRDefault="00406F5B" w:rsidP="00D808B1">
            <w:pPr>
              <w:spacing w:line="240" w:lineRule="auto"/>
              <w:jc w:val="both"/>
              <w:rPr>
                <w:rFonts w:cs="Arial"/>
                <w:b/>
                <w:szCs w:val="24"/>
              </w:rPr>
            </w:pPr>
          </w:p>
          <w:p w14:paraId="5E7D329A" w14:textId="77777777" w:rsidR="00406F5B" w:rsidRPr="000A184C" w:rsidRDefault="00406F5B" w:rsidP="00D808B1">
            <w:pPr>
              <w:spacing w:line="240" w:lineRule="auto"/>
              <w:jc w:val="both"/>
              <w:rPr>
                <w:rFonts w:cs="Arial"/>
                <w:b/>
                <w:szCs w:val="24"/>
              </w:rPr>
            </w:pPr>
          </w:p>
          <w:p w14:paraId="040B33D0" w14:textId="77777777" w:rsidR="00406F5B" w:rsidRPr="000A184C" w:rsidRDefault="00406F5B" w:rsidP="00D808B1">
            <w:pPr>
              <w:spacing w:line="240" w:lineRule="auto"/>
              <w:jc w:val="both"/>
              <w:rPr>
                <w:rFonts w:cs="Arial"/>
                <w:b/>
                <w:szCs w:val="24"/>
              </w:rPr>
            </w:pPr>
          </w:p>
          <w:p w14:paraId="3CCF5B53" w14:textId="77777777" w:rsidR="00406F5B" w:rsidRPr="000A184C" w:rsidRDefault="00406F5B" w:rsidP="00D808B1">
            <w:pPr>
              <w:spacing w:line="240" w:lineRule="auto"/>
              <w:jc w:val="both"/>
              <w:rPr>
                <w:rFonts w:cs="Arial"/>
                <w:b/>
                <w:szCs w:val="24"/>
              </w:rPr>
            </w:pPr>
          </w:p>
          <w:p w14:paraId="79EF51CC" w14:textId="77777777" w:rsidR="00406F5B" w:rsidRPr="000A184C" w:rsidRDefault="00406F5B" w:rsidP="00D808B1">
            <w:pPr>
              <w:spacing w:line="240" w:lineRule="auto"/>
              <w:jc w:val="both"/>
              <w:rPr>
                <w:rFonts w:cs="Arial"/>
                <w:b/>
                <w:szCs w:val="24"/>
              </w:rPr>
            </w:pPr>
          </w:p>
          <w:p w14:paraId="6D21E65C" w14:textId="77777777" w:rsidR="00406F5B" w:rsidRDefault="00406F5B" w:rsidP="00D808B1">
            <w:pPr>
              <w:spacing w:line="240" w:lineRule="auto"/>
              <w:jc w:val="both"/>
              <w:rPr>
                <w:rFonts w:cs="Arial"/>
                <w:b/>
                <w:szCs w:val="24"/>
              </w:rPr>
            </w:pPr>
          </w:p>
          <w:p w14:paraId="488F3CF3" w14:textId="77777777" w:rsidR="00406F5B" w:rsidRPr="000A184C" w:rsidRDefault="00406F5B" w:rsidP="00D808B1">
            <w:pPr>
              <w:spacing w:line="240" w:lineRule="auto"/>
              <w:jc w:val="both"/>
              <w:rPr>
                <w:rFonts w:cs="Arial"/>
                <w:b/>
                <w:szCs w:val="24"/>
              </w:rPr>
            </w:pPr>
          </w:p>
        </w:tc>
      </w:tr>
      <w:tr w:rsidR="00406F5B" w:rsidRPr="000A184C" w14:paraId="5EAFA2CA" w14:textId="77777777" w:rsidTr="00D808B1">
        <w:tblPrEx>
          <w:tblLook w:val="04A0" w:firstRow="1" w:lastRow="0" w:firstColumn="1" w:lastColumn="0" w:noHBand="0" w:noVBand="1"/>
        </w:tblPrEx>
        <w:trPr>
          <w:trHeight w:val="878"/>
        </w:trPr>
        <w:tc>
          <w:tcPr>
            <w:tcW w:w="3114" w:type="dxa"/>
            <w:shd w:val="clear" w:color="auto" w:fill="D0CECE" w:themeFill="background2" w:themeFillShade="E6"/>
          </w:tcPr>
          <w:p w14:paraId="4889184B" w14:textId="77777777" w:rsidR="00406F5B" w:rsidRPr="000A184C" w:rsidRDefault="00406F5B" w:rsidP="00881424">
            <w:r w:rsidRPr="000A184C">
              <w:t xml:space="preserve">Date </w:t>
            </w:r>
          </w:p>
          <w:p w14:paraId="4E75D36E" w14:textId="77777777" w:rsidR="00406F5B" w:rsidRPr="000A184C" w:rsidRDefault="00406F5B" w:rsidP="00881424">
            <w:r w:rsidRPr="000A184C">
              <w:softHyphen/>
            </w:r>
            <w:r w:rsidRPr="000A184C">
              <w:softHyphen/>
              <w:t>____/</w:t>
            </w:r>
            <w:r w:rsidRPr="000A184C">
              <w:softHyphen/>
            </w:r>
            <w:r w:rsidRPr="000A184C">
              <w:softHyphen/>
              <w:t>____/</w:t>
            </w:r>
            <w:r w:rsidRPr="000A184C">
              <w:softHyphen/>
            </w:r>
            <w:r w:rsidRPr="000A184C">
              <w:softHyphen/>
              <w:t>____</w:t>
            </w:r>
          </w:p>
        </w:tc>
        <w:tc>
          <w:tcPr>
            <w:tcW w:w="3118" w:type="dxa"/>
            <w:shd w:val="clear" w:color="auto" w:fill="D0CECE" w:themeFill="background2" w:themeFillShade="E6"/>
          </w:tcPr>
          <w:p w14:paraId="193D092A" w14:textId="77777777" w:rsidR="00406F5B" w:rsidRPr="000A184C" w:rsidRDefault="00406F5B" w:rsidP="00881424">
            <w:pPr>
              <w:rPr>
                <w:rFonts w:eastAsia="Times New Roman"/>
                <w:i/>
                <w:szCs w:val="24"/>
                <w:lang w:val="x-none" w:eastAsia="x-none"/>
              </w:rPr>
            </w:pPr>
            <w:r w:rsidRPr="000A184C">
              <w:rPr>
                <w:rFonts w:eastAsia="Times New Roman"/>
                <w:i/>
                <w:szCs w:val="24"/>
                <w:lang w:val="x-none" w:eastAsia="x-none"/>
              </w:rPr>
              <w:t>Student Signature:</w:t>
            </w:r>
          </w:p>
        </w:tc>
        <w:tc>
          <w:tcPr>
            <w:tcW w:w="3090" w:type="dxa"/>
            <w:shd w:val="clear" w:color="auto" w:fill="D0CECE" w:themeFill="background2" w:themeFillShade="E6"/>
          </w:tcPr>
          <w:p w14:paraId="559560CE" w14:textId="77777777" w:rsidR="00406F5B" w:rsidRPr="000A184C" w:rsidRDefault="00406F5B" w:rsidP="00881424">
            <w:r w:rsidRPr="000A184C">
              <w:rPr>
                <w:i/>
                <w:szCs w:val="24"/>
              </w:rPr>
              <w:t>Practice Supervisor and/or Assessor Signature:</w:t>
            </w:r>
          </w:p>
        </w:tc>
      </w:tr>
      <w:tr w:rsidR="00406F5B" w:rsidRPr="000A184C" w14:paraId="5A8EA188" w14:textId="77777777" w:rsidTr="00D808B1">
        <w:tblPrEx>
          <w:tblLook w:val="04A0" w:firstRow="1" w:lastRow="0" w:firstColumn="1" w:lastColumn="0" w:noHBand="0" w:noVBand="1"/>
        </w:tblPrEx>
        <w:tc>
          <w:tcPr>
            <w:tcW w:w="3114" w:type="dxa"/>
            <w:shd w:val="clear" w:color="auto" w:fill="D0CECE" w:themeFill="background2" w:themeFillShade="E6"/>
          </w:tcPr>
          <w:p w14:paraId="429FFCF2" w14:textId="74DDCB21" w:rsidR="00406F5B" w:rsidRPr="00881424" w:rsidRDefault="00406F5B" w:rsidP="00881424">
            <w:pPr>
              <w:rPr>
                <w:szCs w:val="24"/>
              </w:rPr>
            </w:pPr>
            <w:r w:rsidRPr="000A184C">
              <w:rPr>
                <w:szCs w:val="24"/>
              </w:rPr>
              <w:t>Agreed date for next meetings</w:t>
            </w:r>
          </w:p>
        </w:tc>
        <w:tc>
          <w:tcPr>
            <w:tcW w:w="3118" w:type="dxa"/>
            <w:shd w:val="clear" w:color="auto" w:fill="D0CECE" w:themeFill="background2" w:themeFillShade="E6"/>
          </w:tcPr>
          <w:p w14:paraId="0EB7AA5B" w14:textId="77777777" w:rsidR="00406F5B" w:rsidRPr="000A184C" w:rsidRDefault="00406F5B" w:rsidP="00881424">
            <w:pPr>
              <w:rPr>
                <w:rFonts w:eastAsia="Times New Roman"/>
                <w:b/>
                <w:szCs w:val="24"/>
                <w:lang w:eastAsia="x-none"/>
              </w:rPr>
            </w:pPr>
            <w:r w:rsidRPr="000A184C">
              <w:rPr>
                <w:rFonts w:eastAsia="Times New Roman"/>
                <w:b/>
                <w:szCs w:val="24"/>
                <w:lang w:eastAsia="x-none"/>
              </w:rPr>
              <w:t>Interim:</w:t>
            </w:r>
          </w:p>
        </w:tc>
        <w:tc>
          <w:tcPr>
            <w:tcW w:w="3090" w:type="dxa"/>
            <w:shd w:val="clear" w:color="auto" w:fill="D0CECE" w:themeFill="background2" w:themeFillShade="E6"/>
          </w:tcPr>
          <w:p w14:paraId="370F21C0" w14:textId="77777777" w:rsidR="00406F5B" w:rsidRPr="000A184C" w:rsidRDefault="00406F5B" w:rsidP="00881424">
            <w:pPr>
              <w:rPr>
                <w:b/>
                <w:szCs w:val="24"/>
              </w:rPr>
            </w:pPr>
            <w:r w:rsidRPr="000A184C">
              <w:rPr>
                <w:b/>
                <w:szCs w:val="24"/>
              </w:rPr>
              <w:t>Final:</w:t>
            </w:r>
          </w:p>
        </w:tc>
      </w:tr>
    </w:tbl>
    <w:p w14:paraId="2CD7D5FE" w14:textId="77777777" w:rsidR="00406F5B" w:rsidRPr="003E01C8" w:rsidRDefault="00406F5B" w:rsidP="00406F5B">
      <w:pPr>
        <w:sectPr w:rsidR="00406F5B"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3402"/>
        <w:gridCol w:w="708"/>
        <w:gridCol w:w="1433"/>
        <w:gridCol w:w="1577"/>
      </w:tblGrid>
      <w:tr w:rsidR="00406F5B" w:rsidRPr="003E01C8" w14:paraId="2B9A6D7B" w14:textId="77777777" w:rsidTr="00D808B1">
        <w:trPr>
          <w:trHeight w:val="1094"/>
        </w:trPr>
        <w:tc>
          <w:tcPr>
            <w:tcW w:w="9242" w:type="dxa"/>
            <w:gridSpan w:val="5"/>
            <w:tcBorders>
              <w:top w:val="single" w:sz="4" w:space="0" w:color="auto"/>
              <w:left w:val="single" w:sz="4" w:space="0" w:color="auto"/>
              <w:bottom w:val="single" w:sz="4" w:space="0" w:color="auto"/>
              <w:right w:val="single" w:sz="4" w:space="0" w:color="auto"/>
            </w:tcBorders>
            <w:shd w:val="clear" w:color="auto" w:fill="E7E6E6"/>
          </w:tcPr>
          <w:p w14:paraId="6F394737" w14:textId="77777777" w:rsidR="00406F5B" w:rsidRPr="000A184C" w:rsidRDefault="00406F5B" w:rsidP="00D808B1">
            <w:pPr>
              <w:spacing w:before="120" w:after="120"/>
              <w:rPr>
                <w:b/>
                <w:bCs/>
              </w:rPr>
            </w:pPr>
            <w:r w:rsidRPr="000A184C">
              <w:rPr>
                <w:b/>
                <w:bCs/>
              </w:rPr>
              <w:lastRenderedPageBreak/>
              <w:t>INTERIM FEEDBACK MEETING</w:t>
            </w:r>
          </w:p>
          <w:p w14:paraId="036DEFF0" w14:textId="2DB587DA" w:rsidR="00406F5B" w:rsidRPr="003E01C8" w:rsidRDefault="00406F5B" w:rsidP="00D808B1">
            <w:pPr>
              <w:spacing w:before="120" w:after="120"/>
              <w:rPr>
                <w:caps/>
              </w:rPr>
            </w:pPr>
            <w:r>
              <w:rPr>
                <w:b/>
                <w:bCs/>
              </w:rPr>
              <w:t>PART 3</w:t>
            </w:r>
            <w:r w:rsidRPr="000A184C">
              <w:rPr>
                <w:b/>
                <w:bCs/>
              </w:rPr>
              <w:t xml:space="preserve">: </w:t>
            </w:r>
            <w:r>
              <w:rPr>
                <w:b/>
                <w:bCs/>
              </w:rPr>
              <w:t>PLE 3a</w:t>
            </w:r>
          </w:p>
        </w:tc>
      </w:tr>
      <w:tr w:rsidR="00406F5B" w:rsidRPr="003E01C8" w14:paraId="283DB921" w14:textId="77777777" w:rsidTr="00D808B1">
        <w:trPr>
          <w:trHeight w:val="3236"/>
        </w:trPr>
        <w:tc>
          <w:tcPr>
            <w:tcW w:w="9242" w:type="dxa"/>
            <w:gridSpan w:val="5"/>
            <w:tcBorders>
              <w:top w:val="single" w:sz="4" w:space="0" w:color="auto"/>
              <w:left w:val="single" w:sz="4" w:space="0" w:color="auto"/>
              <w:bottom w:val="single" w:sz="4" w:space="0" w:color="auto"/>
              <w:right w:val="single" w:sz="4" w:space="0" w:color="auto"/>
            </w:tcBorders>
          </w:tcPr>
          <w:p w14:paraId="5E66D05D" w14:textId="77777777" w:rsidR="00406F5B" w:rsidRPr="003E01C8" w:rsidRDefault="00406F5B" w:rsidP="00D808B1">
            <w:r w:rsidRPr="003E01C8">
              <w:t xml:space="preserve">Practice Supervisor’s comments (please refer to the associated proficiencies for each platform to inform your discussion with the student and comments): </w:t>
            </w:r>
          </w:p>
          <w:p w14:paraId="295460F8" w14:textId="77777777" w:rsidR="00406F5B" w:rsidRPr="000A184C" w:rsidRDefault="00406F5B" w:rsidP="00D808B1">
            <w:pPr>
              <w:rPr>
                <w:b/>
                <w:bCs/>
              </w:rPr>
            </w:pPr>
            <w:r w:rsidRPr="000A184C">
              <w:rPr>
                <w:b/>
                <w:bCs/>
              </w:rPr>
              <w:t>Platform 1: Being an accountable professional</w:t>
            </w:r>
          </w:p>
          <w:p w14:paraId="2518D420" w14:textId="77777777" w:rsidR="00406F5B" w:rsidRPr="003E01C8" w:rsidRDefault="00406F5B" w:rsidP="00D808B1"/>
          <w:p w14:paraId="448E94C9" w14:textId="77777777" w:rsidR="00406F5B" w:rsidRPr="003E01C8" w:rsidRDefault="00406F5B" w:rsidP="00D808B1"/>
          <w:p w14:paraId="2CEEAF99" w14:textId="77777777" w:rsidR="00406F5B" w:rsidRPr="003E01C8" w:rsidRDefault="00406F5B" w:rsidP="00D808B1"/>
          <w:p w14:paraId="5BD34C7C" w14:textId="77777777" w:rsidR="00406F5B" w:rsidRPr="003E01C8" w:rsidRDefault="00406F5B" w:rsidP="00D808B1"/>
          <w:p w14:paraId="542A0AF6" w14:textId="77777777" w:rsidR="00406F5B" w:rsidRPr="000A184C" w:rsidRDefault="00406F5B" w:rsidP="00D808B1">
            <w:pPr>
              <w:rPr>
                <w:b/>
                <w:bCs/>
              </w:rPr>
            </w:pPr>
            <w:r w:rsidRPr="000A184C">
              <w:rPr>
                <w:b/>
                <w:bCs/>
              </w:rPr>
              <w:t>Platform 2: Promoting health and preventing ill health</w:t>
            </w:r>
          </w:p>
          <w:p w14:paraId="6BF35801" w14:textId="77777777" w:rsidR="00406F5B" w:rsidRPr="003E01C8" w:rsidRDefault="00406F5B" w:rsidP="00D808B1"/>
          <w:p w14:paraId="718419FE" w14:textId="77777777" w:rsidR="00406F5B" w:rsidRPr="003E01C8" w:rsidRDefault="00406F5B" w:rsidP="00D808B1"/>
          <w:p w14:paraId="73E61A62" w14:textId="77777777" w:rsidR="00406F5B" w:rsidRPr="003E01C8" w:rsidRDefault="00406F5B" w:rsidP="00D808B1"/>
          <w:p w14:paraId="5D8F1E35" w14:textId="77777777" w:rsidR="00406F5B" w:rsidRPr="003E01C8" w:rsidRDefault="00406F5B" w:rsidP="00D808B1"/>
          <w:p w14:paraId="5686B3CA" w14:textId="77777777" w:rsidR="00406F5B" w:rsidRPr="000A184C" w:rsidRDefault="00406F5B" w:rsidP="00D808B1">
            <w:pPr>
              <w:rPr>
                <w:b/>
                <w:bCs/>
              </w:rPr>
            </w:pPr>
            <w:r w:rsidRPr="000A184C">
              <w:rPr>
                <w:b/>
                <w:bCs/>
              </w:rPr>
              <w:t>Platform 3: Assessing needs and planning care</w:t>
            </w:r>
          </w:p>
          <w:p w14:paraId="08AC32BD" w14:textId="77777777" w:rsidR="00406F5B" w:rsidRPr="003E01C8" w:rsidRDefault="00406F5B" w:rsidP="00D808B1"/>
          <w:p w14:paraId="512334C8" w14:textId="77777777" w:rsidR="00406F5B" w:rsidRPr="003E01C8" w:rsidRDefault="00406F5B" w:rsidP="00D808B1"/>
          <w:p w14:paraId="4EACB85E" w14:textId="77777777" w:rsidR="00406F5B" w:rsidRPr="003E01C8" w:rsidRDefault="00406F5B" w:rsidP="00D808B1"/>
          <w:p w14:paraId="5329D493" w14:textId="77777777" w:rsidR="00406F5B" w:rsidRPr="000A184C" w:rsidRDefault="00406F5B" w:rsidP="00D808B1">
            <w:pPr>
              <w:rPr>
                <w:b/>
                <w:bCs/>
              </w:rPr>
            </w:pPr>
            <w:r w:rsidRPr="000A184C">
              <w:rPr>
                <w:b/>
                <w:bCs/>
              </w:rPr>
              <w:t>Platform 4: Providing and evaluating care</w:t>
            </w:r>
          </w:p>
          <w:p w14:paraId="06CCF0DC" w14:textId="77777777" w:rsidR="00406F5B" w:rsidRPr="003E01C8" w:rsidRDefault="00406F5B" w:rsidP="00D808B1"/>
          <w:p w14:paraId="7F40D925" w14:textId="77777777" w:rsidR="00406F5B" w:rsidRPr="003E01C8" w:rsidRDefault="00406F5B" w:rsidP="00D808B1"/>
          <w:p w14:paraId="75D76D9A" w14:textId="77777777" w:rsidR="00406F5B" w:rsidRPr="003E01C8" w:rsidRDefault="00406F5B" w:rsidP="00D808B1"/>
          <w:p w14:paraId="6494B53D" w14:textId="77777777" w:rsidR="00406F5B" w:rsidRPr="000A184C" w:rsidRDefault="00406F5B" w:rsidP="00D808B1">
            <w:pPr>
              <w:rPr>
                <w:b/>
                <w:bCs/>
              </w:rPr>
            </w:pPr>
            <w:r w:rsidRPr="000A184C">
              <w:rPr>
                <w:b/>
                <w:bCs/>
              </w:rPr>
              <w:t>Platform 5: Leading and managing nursing care and working in teams</w:t>
            </w:r>
          </w:p>
          <w:p w14:paraId="37F9CE96" w14:textId="77777777" w:rsidR="00406F5B" w:rsidRPr="003E01C8" w:rsidRDefault="00406F5B" w:rsidP="00D808B1"/>
          <w:p w14:paraId="057719C7" w14:textId="77777777" w:rsidR="00406F5B" w:rsidRPr="003E01C8" w:rsidRDefault="00406F5B" w:rsidP="00D808B1"/>
          <w:p w14:paraId="45248D22" w14:textId="77777777" w:rsidR="00406F5B" w:rsidRPr="003E01C8" w:rsidRDefault="00406F5B" w:rsidP="00D808B1"/>
          <w:p w14:paraId="264720C7" w14:textId="77777777" w:rsidR="00406F5B" w:rsidRPr="003E01C8" w:rsidRDefault="00406F5B" w:rsidP="00D808B1"/>
          <w:p w14:paraId="11C13A74" w14:textId="77777777" w:rsidR="00406F5B" w:rsidRPr="000A184C" w:rsidRDefault="00406F5B" w:rsidP="00D808B1">
            <w:pPr>
              <w:rPr>
                <w:b/>
                <w:bCs/>
              </w:rPr>
            </w:pPr>
            <w:r w:rsidRPr="000A184C">
              <w:rPr>
                <w:b/>
                <w:bCs/>
              </w:rPr>
              <w:lastRenderedPageBreak/>
              <w:t>Platform 6: Improving safety and quality of care</w:t>
            </w:r>
          </w:p>
          <w:p w14:paraId="3CEC248B" w14:textId="77777777" w:rsidR="00406F5B" w:rsidRPr="003E01C8" w:rsidRDefault="00406F5B" w:rsidP="00D808B1"/>
          <w:p w14:paraId="4A42CF5F" w14:textId="77777777" w:rsidR="00406F5B" w:rsidRPr="003E01C8" w:rsidRDefault="00406F5B" w:rsidP="00D808B1"/>
          <w:p w14:paraId="001A586A" w14:textId="77777777" w:rsidR="00406F5B" w:rsidRPr="003E01C8" w:rsidRDefault="00406F5B" w:rsidP="00D808B1"/>
          <w:p w14:paraId="0DBE9960" w14:textId="77777777" w:rsidR="00406F5B" w:rsidRPr="003E01C8" w:rsidRDefault="00406F5B" w:rsidP="00D808B1"/>
          <w:p w14:paraId="640EBA90" w14:textId="77777777" w:rsidR="00406F5B" w:rsidRPr="000A184C" w:rsidRDefault="00406F5B" w:rsidP="00D808B1">
            <w:pPr>
              <w:rPr>
                <w:b/>
                <w:bCs/>
              </w:rPr>
            </w:pPr>
            <w:r w:rsidRPr="000A184C">
              <w:rPr>
                <w:b/>
                <w:bCs/>
              </w:rPr>
              <w:t>Platform 7: Coordinating care</w:t>
            </w:r>
          </w:p>
          <w:p w14:paraId="2418017C" w14:textId="77777777" w:rsidR="00406F5B" w:rsidRPr="003E01C8" w:rsidRDefault="00406F5B" w:rsidP="00D808B1"/>
          <w:p w14:paraId="47FDAF90" w14:textId="77777777" w:rsidR="00406F5B" w:rsidRPr="003E01C8" w:rsidRDefault="00406F5B" w:rsidP="00D808B1"/>
          <w:p w14:paraId="6A450605" w14:textId="77777777" w:rsidR="00406F5B" w:rsidRPr="003E01C8" w:rsidRDefault="00406F5B" w:rsidP="00D808B1"/>
          <w:p w14:paraId="7504DE6E" w14:textId="77777777" w:rsidR="00406F5B" w:rsidRPr="003E01C8" w:rsidRDefault="00406F5B" w:rsidP="00D808B1"/>
          <w:p w14:paraId="56D62263" w14:textId="77777777" w:rsidR="00406F5B" w:rsidRPr="000A184C" w:rsidRDefault="00406F5B" w:rsidP="00D808B1">
            <w:pPr>
              <w:rPr>
                <w:b/>
                <w:bCs/>
              </w:rPr>
            </w:pPr>
            <w:r w:rsidRPr="000A184C">
              <w:rPr>
                <w:b/>
                <w:bCs/>
              </w:rPr>
              <w:t>Skills and Procedures:</w:t>
            </w:r>
          </w:p>
          <w:p w14:paraId="6FF216B0" w14:textId="77777777" w:rsidR="00406F5B" w:rsidRPr="003E01C8" w:rsidRDefault="00406F5B" w:rsidP="00D808B1"/>
          <w:p w14:paraId="355D5F44" w14:textId="77777777" w:rsidR="00406F5B" w:rsidRPr="003E01C8" w:rsidRDefault="00406F5B" w:rsidP="00D808B1"/>
          <w:p w14:paraId="5A1C7AF5" w14:textId="77777777" w:rsidR="00406F5B" w:rsidRPr="003E01C8" w:rsidRDefault="00406F5B" w:rsidP="00D808B1"/>
          <w:p w14:paraId="11A5FF3E" w14:textId="77777777" w:rsidR="00406F5B" w:rsidRPr="003E01C8" w:rsidRDefault="00406F5B" w:rsidP="00D808B1"/>
        </w:tc>
      </w:tr>
      <w:tr w:rsidR="00406F5B" w:rsidRPr="003E01C8" w14:paraId="5F4629E1" w14:textId="77777777" w:rsidTr="00D808B1">
        <w:trPr>
          <w:trHeight w:val="1676"/>
        </w:trPr>
        <w:tc>
          <w:tcPr>
            <w:tcW w:w="9242" w:type="dxa"/>
            <w:gridSpan w:val="5"/>
            <w:tcBorders>
              <w:top w:val="single" w:sz="4" w:space="0" w:color="auto"/>
              <w:left w:val="single" w:sz="4" w:space="0" w:color="auto"/>
              <w:bottom w:val="single" w:sz="4" w:space="0" w:color="auto"/>
              <w:right w:val="single" w:sz="4" w:space="0" w:color="auto"/>
            </w:tcBorders>
          </w:tcPr>
          <w:p w14:paraId="62F3E507" w14:textId="77777777" w:rsidR="00406F5B" w:rsidRPr="000A184C" w:rsidRDefault="00406F5B" w:rsidP="00D808B1">
            <w:pPr>
              <w:rPr>
                <w:b/>
                <w:bCs/>
              </w:rPr>
            </w:pPr>
            <w:r w:rsidRPr="000A184C">
              <w:rPr>
                <w:b/>
                <w:bCs/>
              </w:rPr>
              <w:lastRenderedPageBreak/>
              <w:t>Student feedback:</w:t>
            </w:r>
          </w:p>
          <w:p w14:paraId="41A626AB" w14:textId="77777777" w:rsidR="00406F5B" w:rsidRPr="003E01C8" w:rsidRDefault="00406F5B" w:rsidP="00D808B1"/>
          <w:p w14:paraId="1E2641E5" w14:textId="77777777" w:rsidR="00406F5B" w:rsidRPr="003E01C8" w:rsidRDefault="00406F5B" w:rsidP="00D808B1"/>
          <w:p w14:paraId="3CBAA484" w14:textId="77777777" w:rsidR="00406F5B" w:rsidRPr="003E01C8" w:rsidRDefault="00406F5B" w:rsidP="00D808B1"/>
        </w:tc>
      </w:tr>
      <w:tr w:rsidR="00406F5B" w:rsidRPr="003E01C8" w14:paraId="314522C2" w14:textId="77777777" w:rsidTr="00D808B1">
        <w:trPr>
          <w:trHeight w:val="592"/>
        </w:trPr>
        <w:tc>
          <w:tcPr>
            <w:tcW w:w="6232" w:type="dxa"/>
            <w:gridSpan w:val="3"/>
            <w:tcBorders>
              <w:top w:val="single" w:sz="4" w:space="0" w:color="auto"/>
              <w:left w:val="single" w:sz="4" w:space="0" w:color="auto"/>
              <w:bottom w:val="single" w:sz="4" w:space="0" w:color="auto"/>
              <w:right w:val="single" w:sz="4" w:space="0" w:color="auto"/>
            </w:tcBorders>
          </w:tcPr>
          <w:p w14:paraId="21C172FC" w14:textId="77777777" w:rsidR="00406F5B" w:rsidRPr="003E01C8" w:rsidRDefault="00406F5B" w:rsidP="00D808B1">
            <w:pPr>
              <w:spacing w:before="120" w:after="120"/>
            </w:pPr>
            <w:r w:rsidRPr="003E01C8">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1564E3A6" w14:textId="77777777" w:rsidR="00406F5B" w:rsidRPr="003E01C8" w:rsidRDefault="00406F5B" w:rsidP="00D808B1">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5A7E1053" w14:textId="77777777" w:rsidR="00406F5B" w:rsidRPr="003E01C8" w:rsidRDefault="00406F5B" w:rsidP="00D808B1">
            <w:pPr>
              <w:spacing w:before="120" w:after="120"/>
            </w:pPr>
            <w:r w:rsidRPr="003E01C8">
              <w:t>No</w:t>
            </w:r>
          </w:p>
        </w:tc>
      </w:tr>
      <w:tr w:rsidR="00406F5B" w:rsidRPr="003E01C8" w14:paraId="3D76273D" w14:textId="77777777" w:rsidTr="00D808B1">
        <w:trPr>
          <w:trHeight w:val="315"/>
        </w:trPr>
        <w:tc>
          <w:tcPr>
            <w:tcW w:w="6232" w:type="dxa"/>
            <w:gridSpan w:val="3"/>
            <w:tcBorders>
              <w:top w:val="single" w:sz="4" w:space="0" w:color="auto"/>
              <w:left w:val="single" w:sz="4" w:space="0" w:color="auto"/>
              <w:bottom w:val="single" w:sz="4" w:space="0" w:color="auto"/>
              <w:right w:val="single" w:sz="4" w:space="0" w:color="auto"/>
            </w:tcBorders>
          </w:tcPr>
          <w:p w14:paraId="445347D0" w14:textId="77777777" w:rsidR="00406F5B" w:rsidRPr="003E01C8" w:rsidRDefault="00406F5B" w:rsidP="00D808B1">
            <w:pPr>
              <w:spacing w:before="120" w:after="120"/>
              <w:rPr>
                <w:color w:val="FF0000"/>
              </w:rPr>
            </w:pPr>
            <w:r w:rsidRPr="003E01C8">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49F6E083" w14:textId="77777777" w:rsidR="00406F5B" w:rsidRPr="003E01C8" w:rsidRDefault="00406F5B" w:rsidP="00D808B1">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1F0FD549" w14:textId="77777777" w:rsidR="00406F5B" w:rsidRPr="003E01C8" w:rsidRDefault="00406F5B" w:rsidP="00D808B1">
            <w:pPr>
              <w:spacing w:before="120" w:after="120"/>
            </w:pPr>
            <w:r w:rsidRPr="003E01C8">
              <w:t>No</w:t>
            </w:r>
          </w:p>
        </w:tc>
      </w:tr>
      <w:tr w:rsidR="00406F5B" w:rsidRPr="003E01C8" w14:paraId="1B875C25"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2122" w:type="dxa"/>
            <w:shd w:val="clear" w:color="auto" w:fill="E7E6E6"/>
          </w:tcPr>
          <w:p w14:paraId="78CC2134" w14:textId="77777777" w:rsidR="00406F5B" w:rsidRPr="003E01C8" w:rsidRDefault="00406F5B" w:rsidP="00D808B1">
            <w:pPr>
              <w:spacing w:before="120" w:after="120"/>
            </w:pPr>
            <w:r w:rsidRPr="003E01C8">
              <w:t xml:space="preserve">Date </w:t>
            </w:r>
          </w:p>
          <w:p w14:paraId="4A22C41F" w14:textId="77777777" w:rsidR="00406F5B" w:rsidRPr="003E01C8" w:rsidRDefault="00406F5B" w:rsidP="00D808B1">
            <w:pPr>
              <w:spacing w:before="120" w:after="120"/>
            </w:pPr>
            <w:r w:rsidRPr="003E01C8">
              <w:softHyphen/>
            </w:r>
            <w:r w:rsidRPr="003E01C8">
              <w:softHyphen/>
              <w:t>____/</w:t>
            </w:r>
            <w:r w:rsidRPr="003E01C8">
              <w:softHyphen/>
            </w:r>
            <w:r w:rsidRPr="003E01C8">
              <w:softHyphen/>
              <w:t>____/</w:t>
            </w:r>
            <w:r w:rsidRPr="003E01C8">
              <w:softHyphen/>
            </w:r>
            <w:r w:rsidRPr="003E01C8">
              <w:softHyphen/>
              <w:t>____</w:t>
            </w:r>
          </w:p>
        </w:tc>
        <w:tc>
          <w:tcPr>
            <w:tcW w:w="3402" w:type="dxa"/>
            <w:shd w:val="clear" w:color="auto" w:fill="E7E6E6"/>
          </w:tcPr>
          <w:p w14:paraId="32CAB965" w14:textId="77777777" w:rsidR="00406F5B" w:rsidRPr="003E01C8" w:rsidRDefault="00406F5B" w:rsidP="00D808B1">
            <w:pPr>
              <w:spacing w:before="120" w:after="120"/>
            </w:pPr>
            <w:r w:rsidRPr="003E01C8">
              <w:t>Student Signature:</w:t>
            </w:r>
          </w:p>
        </w:tc>
        <w:tc>
          <w:tcPr>
            <w:tcW w:w="3718" w:type="dxa"/>
            <w:gridSpan w:val="3"/>
            <w:shd w:val="clear" w:color="auto" w:fill="E7E6E6"/>
          </w:tcPr>
          <w:p w14:paraId="26373341" w14:textId="77777777" w:rsidR="00406F5B" w:rsidRPr="003E01C8" w:rsidRDefault="00406F5B" w:rsidP="00D808B1">
            <w:pPr>
              <w:spacing w:before="120" w:after="120"/>
            </w:pPr>
            <w:r w:rsidRPr="003E01C8">
              <w:t>Practice Supervisor and/or Assessor Signature:</w:t>
            </w:r>
          </w:p>
          <w:p w14:paraId="2EB61D1B" w14:textId="77777777" w:rsidR="00406F5B" w:rsidRPr="003E01C8" w:rsidRDefault="00406F5B" w:rsidP="00D808B1">
            <w:pPr>
              <w:spacing w:before="120" w:after="120"/>
            </w:pPr>
          </w:p>
        </w:tc>
      </w:tr>
    </w:tbl>
    <w:p w14:paraId="32E6A7EC" w14:textId="77777777" w:rsidR="00406F5B" w:rsidRPr="003E01C8" w:rsidRDefault="00406F5B" w:rsidP="00406F5B">
      <w:pPr>
        <w:sectPr w:rsidR="00406F5B" w:rsidRPr="003E01C8" w:rsidSect="00325015">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59"/>
        <w:gridCol w:w="1021"/>
        <w:gridCol w:w="113"/>
        <w:gridCol w:w="843"/>
        <w:gridCol w:w="178"/>
        <w:gridCol w:w="1079"/>
        <w:gridCol w:w="468"/>
        <w:gridCol w:w="790"/>
        <w:gridCol w:w="73"/>
        <w:gridCol w:w="567"/>
        <w:gridCol w:w="616"/>
        <w:gridCol w:w="772"/>
        <w:gridCol w:w="488"/>
        <w:gridCol w:w="1216"/>
        <w:gridCol w:w="139"/>
      </w:tblGrid>
      <w:tr w:rsidR="00406F5B" w:rsidRPr="00E230F5" w14:paraId="69FAA214" w14:textId="77777777" w:rsidTr="00D808B1">
        <w:trPr>
          <w:gridBefore w:val="1"/>
          <w:gridAfter w:val="1"/>
          <w:wBefore w:w="34" w:type="dxa"/>
          <w:wAfter w:w="139" w:type="dxa"/>
          <w:trHeight w:val="835"/>
        </w:trPr>
        <w:tc>
          <w:tcPr>
            <w:tcW w:w="9183" w:type="dxa"/>
            <w:gridSpan w:val="14"/>
            <w:tcBorders>
              <w:bottom w:val="single" w:sz="4" w:space="0" w:color="auto"/>
            </w:tcBorders>
            <w:shd w:val="clear" w:color="auto" w:fill="D0CECE" w:themeFill="background2" w:themeFillShade="E6"/>
          </w:tcPr>
          <w:p w14:paraId="55C4D037" w14:textId="77777777" w:rsidR="00406F5B" w:rsidRPr="005B677A" w:rsidRDefault="00406F5B" w:rsidP="00D808B1">
            <w:pPr>
              <w:ind w:right="-250"/>
              <w:jc w:val="center"/>
              <w:rPr>
                <w:rFonts w:cs="Arial"/>
                <w:b/>
                <w:szCs w:val="24"/>
              </w:rPr>
            </w:pPr>
            <w:r>
              <w:rPr>
                <w:rFonts w:cs="Arial"/>
                <w:b/>
                <w:szCs w:val="24"/>
              </w:rPr>
              <w:lastRenderedPageBreak/>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7A74B2C1" w14:textId="0720B9C5" w:rsidR="00406F5B" w:rsidRPr="00E230F5" w:rsidRDefault="00406F5B" w:rsidP="00D808B1">
            <w:pPr>
              <w:ind w:right="-250"/>
              <w:jc w:val="center"/>
              <w:rPr>
                <w:rFonts w:cs="Arial"/>
                <w:color w:val="000000"/>
              </w:rPr>
            </w:pPr>
            <w:r>
              <w:rPr>
                <w:rFonts w:cs="Arial"/>
                <w:b/>
                <w:bCs/>
                <w:szCs w:val="24"/>
              </w:rPr>
              <w:t>PART 3</w:t>
            </w:r>
            <w:r w:rsidRPr="005B677A">
              <w:rPr>
                <w:rFonts w:cs="Arial"/>
                <w:b/>
                <w:szCs w:val="24"/>
              </w:rPr>
              <w:t xml:space="preserve">: </w:t>
            </w:r>
            <w:r>
              <w:rPr>
                <w:rFonts w:cs="Arial"/>
                <w:b/>
                <w:szCs w:val="24"/>
              </w:rPr>
              <w:t>PLE 3a</w:t>
            </w:r>
          </w:p>
        </w:tc>
      </w:tr>
      <w:tr w:rsidR="00406F5B" w14:paraId="692C504E" w14:textId="77777777" w:rsidTr="00D808B1">
        <w:tblPrEx>
          <w:tblLook w:val="00A0" w:firstRow="1" w:lastRow="0" w:firstColumn="1" w:lastColumn="0" w:noHBand="0" w:noVBand="0"/>
        </w:tblPrEx>
        <w:trPr>
          <w:gridBefore w:val="1"/>
          <w:gridAfter w:val="1"/>
          <w:wBefore w:w="34" w:type="dxa"/>
          <w:wAfter w:w="139" w:type="dxa"/>
          <w:trHeight w:val="1360"/>
        </w:trPr>
        <w:tc>
          <w:tcPr>
            <w:tcW w:w="9183" w:type="dxa"/>
            <w:gridSpan w:val="14"/>
          </w:tcPr>
          <w:p w14:paraId="4F28BECB" w14:textId="77777777" w:rsidR="00406F5B" w:rsidRPr="00BA19AC" w:rsidRDefault="00406F5B" w:rsidP="00D808B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406F5B" w14:paraId="2381A24E" w14:textId="77777777" w:rsidTr="00D808B1">
        <w:tblPrEx>
          <w:tblLook w:val="00A0" w:firstRow="1" w:lastRow="0" w:firstColumn="1" w:lastColumn="0" w:noHBand="0" w:noVBand="0"/>
        </w:tblPrEx>
        <w:trPr>
          <w:gridBefore w:val="1"/>
          <w:gridAfter w:val="1"/>
          <w:wBefore w:w="34" w:type="dxa"/>
          <w:wAfter w:w="139" w:type="dxa"/>
        </w:trPr>
        <w:tc>
          <w:tcPr>
            <w:tcW w:w="9183" w:type="dxa"/>
            <w:gridSpan w:val="14"/>
          </w:tcPr>
          <w:p w14:paraId="6411A304" w14:textId="77777777" w:rsidR="00406F5B" w:rsidRPr="00BC40A4" w:rsidRDefault="00406F5B" w:rsidP="00D808B1">
            <w:pPr>
              <w:spacing w:after="0"/>
              <w:rPr>
                <w:rFonts w:eastAsia="BatangChe" w:cs="Arial"/>
                <w:b/>
              </w:rPr>
            </w:pPr>
            <w:r w:rsidRPr="00BC40A4">
              <w:rPr>
                <w:rFonts w:eastAsia="BatangChe" w:cs="Arial"/>
                <w:b/>
              </w:rPr>
              <w:t>Information to be given to the service user/carer/family member:</w:t>
            </w:r>
          </w:p>
          <w:p w14:paraId="13A7B2C3" w14:textId="77777777" w:rsidR="00406F5B" w:rsidRPr="00BA19AC" w:rsidRDefault="00406F5B" w:rsidP="00D808B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406F5B" w14:paraId="09FE8DFB" w14:textId="77777777" w:rsidTr="00D808B1">
        <w:tblPrEx>
          <w:tblLook w:val="00A0" w:firstRow="1" w:lastRow="0" w:firstColumn="1" w:lastColumn="0" w:noHBand="0" w:noVBand="0"/>
        </w:tblPrEx>
        <w:trPr>
          <w:gridBefore w:val="1"/>
          <w:gridAfter w:val="1"/>
          <w:wBefore w:w="34" w:type="dxa"/>
          <w:wAfter w:w="139" w:type="dxa"/>
          <w:trHeight w:val="294"/>
        </w:trPr>
        <w:tc>
          <w:tcPr>
            <w:tcW w:w="9183" w:type="dxa"/>
            <w:gridSpan w:val="14"/>
            <w:shd w:val="clear" w:color="auto" w:fill="FFFF00"/>
            <w:vAlign w:val="center"/>
          </w:tcPr>
          <w:p w14:paraId="3F3C5E68" w14:textId="77777777" w:rsidR="00406F5B" w:rsidRPr="004B1E02" w:rsidRDefault="00406F5B" w:rsidP="00D808B1">
            <w:pPr>
              <w:spacing w:before="120" w:after="120"/>
              <w:ind w:right="482"/>
              <w:rPr>
                <w:szCs w:val="24"/>
              </w:rPr>
            </w:pPr>
            <w:r w:rsidRPr="004B1E02">
              <w:rPr>
                <w:b/>
                <w:noProof/>
                <w:szCs w:val="24"/>
                <w:lang w:eastAsia="en-GB"/>
              </w:rPr>
              <mc:AlternateContent>
                <mc:Choice Requires="wps">
                  <w:drawing>
                    <wp:anchor distT="0" distB="0" distL="114300" distR="114300" simplePos="0" relativeHeight="251844096" behindDoc="0" locked="0" layoutInCell="1" allowOverlap="1" wp14:anchorId="5F52B649" wp14:editId="0327ECDC">
                      <wp:simplePos x="0" y="0"/>
                      <wp:positionH relativeFrom="column">
                        <wp:posOffset>5196205</wp:posOffset>
                      </wp:positionH>
                      <wp:positionV relativeFrom="paragraph">
                        <wp:posOffset>76200</wp:posOffset>
                      </wp:positionV>
                      <wp:extent cx="207010" cy="154940"/>
                      <wp:effectExtent l="19050" t="19050" r="21590" b="16510"/>
                      <wp:wrapNone/>
                      <wp:docPr id="2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583C3412" w14:textId="77777777" w:rsidR="00FD0111" w:rsidRDefault="00FD0111" w:rsidP="00406F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2B649" id="_x0000_s1038" style="position:absolute;margin-left:409.15pt;margin-top:6pt;width:16.3pt;height:12.2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583C3412" w14:textId="77777777" w:rsidR="00FD0111" w:rsidRDefault="00FD0111" w:rsidP="00406F5B">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843072" behindDoc="0" locked="0" layoutInCell="1" allowOverlap="1" wp14:anchorId="2DB65B56" wp14:editId="47DABA8D">
                      <wp:simplePos x="0" y="0"/>
                      <wp:positionH relativeFrom="column">
                        <wp:posOffset>3510280</wp:posOffset>
                      </wp:positionH>
                      <wp:positionV relativeFrom="paragraph">
                        <wp:posOffset>85725</wp:posOffset>
                      </wp:positionV>
                      <wp:extent cx="207010" cy="154940"/>
                      <wp:effectExtent l="19050" t="19050" r="21590" b="16510"/>
                      <wp:wrapNone/>
                      <wp:docPr id="2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18A683DD" w14:textId="77777777" w:rsidR="00FD0111" w:rsidRDefault="00FD0111" w:rsidP="00406F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65B56" id="_x0000_s1039" style="position:absolute;margin-left:276.4pt;margin-top:6.75pt;width:16.3pt;height:12.2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" adj="-11796480,,5400" path="m,244r326,l326,,,,,244e" strokeweight="2.25pt">
                      <v:stroke joinstyle="round"/>
                      <v:formulas/>
                      <v:path arrowok="t" o:connecttype="custom" o:connectlocs="0,500380;207010,500380;207010,345440;0,345440;0,500380" o:connectangles="0,0,0,0,0" textboxrect="0,0,326,244"/>
                      <v:textbox>
                        <w:txbxContent>
                          <w:p w14:paraId="18A683DD" w14:textId="77777777" w:rsidR="00FD0111" w:rsidRDefault="00FD0111" w:rsidP="00406F5B">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406F5B" w14:paraId="763949A0" w14:textId="77777777" w:rsidTr="00D808B1">
        <w:tblPrEx>
          <w:tblLook w:val="00A0" w:firstRow="1" w:lastRow="0" w:firstColumn="1" w:lastColumn="0" w:noHBand="0" w:noVBand="0"/>
        </w:tblPrEx>
        <w:trPr>
          <w:gridBefore w:val="1"/>
          <w:gridAfter w:val="1"/>
          <w:wBefore w:w="34" w:type="dxa"/>
          <w:wAfter w:w="139" w:type="dxa"/>
          <w:trHeight w:val="1421"/>
        </w:trPr>
        <w:tc>
          <w:tcPr>
            <w:tcW w:w="2936" w:type="dxa"/>
            <w:gridSpan w:val="4"/>
            <w:shd w:val="clear" w:color="auto" w:fill="FFFF00"/>
            <w:vAlign w:val="center"/>
          </w:tcPr>
          <w:p w14:paraId="059993A1" w14:textId="77777777" w:rsidR="00406F5B" w:rsidRPr="004B1E02" w:rsidRDefault="00406F5B" w:rsidP="00D808B1">
            <w:pPr>
              <w:rPr>
                <w:rFonts w:cs="Arial"/>
                <w:b/>
                <w:szCs w:val="24"/>
              </w:rPr>
            </w:pPr>
            <w:r w:rsidRPr="004B1E02">
              <w:rPr>
                <w:rFonts w:cs="Arial"/>
                <w:b/>
                <w:szCs w:val="24"/>
              </w:rPr>
              <w:t xml:space="preserve">How happy were you with the way the student </w:t>
            </w:r>
            <w:proofErr w:type="gramStart"/>
            <w:r w:rsidRPr="004B1E02">
              <w:rPr>
                <w:rFonts w:cs="Arial"/>
                <w:b/>
                <w:szCs w:val="24"/>
              </w:rPr>
              <w:t>nurse….</w:t>
            </w:r>
            <w:proofErr w:type="gramEnd"/>
          </w:p>
        </w:tc>
        <w:tc>
          <w:tcPr>
            <w:tcW w:w="1257" w:type="dxa"/>
            <w:gridSpan w:val="2"/>
          </w:tcPr>
          <w:p w14:paraId="6FC138DD" w14:textId="77777777" w:rsidR="00406F5B" w:rsidRPr="004B1E02" w:rsidRDefault="00406F5B" w:rsidP="00D808B1">
            <w:pPr>
              <w:jc w:val="center"/>
              <w:rPr>
                <w:rFonts w:cs="Arial"/>
                <w:szCs w:val="24"/>
              </w:rPr>
            </w:pPr>
            <w:r w:rsidRPr="004B1E02">
              <w:rPr>
                <w:rFonts w:cs="Arial"/>
                <w:noProof/>
                <w:color w:val="FF0000"/>
                <w:szCs w:val="24"/>
                <w:lang w:eastAsia="en-GB"/>
              </w:rPr>
              <w:drawing>
                <wp:anchor distT="0" distB="0" distL="114300" distR="114300" simplePos="0" relativeHeight="251838976" behindDoc="0" locked="0" layoutInCell="1" allowOverlap="1" wp14:anchorId="2D338891" wp14:editId="2D0AF83F">
                  <wp:simplePos x="0" y="0"/>
                  <wp:positionH relativeFrom="page">
                    <wp:posOffset>252095</wp:posOffset>
                  </wp:positionH>
                  <wp:positionV relativeFrom="paragraph">
                    <wp:posOffset>493395</wp:posOffset>
                  </wp:positionV>
                  <wp:extent cx="338400" cy="338400"/>
                  <wp:effectExtent l="0" t="0" r="508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62AF6B06" w14:textId="77777777" w:rsidR="00406F5B" w:rsidRPr="004B1E02" w:rsidRDefault="00406F5B" w:rsidP="00D808B1">
            <w:pPr>
              <w:jc w:val="center"/>
              <w:rPr>
                <w:rFonts w:cs="Arial"/>
                <w:szCs w:val="24"/>
              </w:rPr>
            </w:pPr>
          </w:p>
        </w:tc>
        <w:tc>
          <w:tcPr>
            <w:tcW w:w="1258" w:type="dxa"/>
            <w:gridSpan w:val="2"/>
          </w:tcPr>
          <w:p w14:paraId="7EA99F04" w14:textId="77777777" w:rsidR="00406F5B" w:rsidRPr="004B1E02" w:rsidRDefault="00406F5B" w:rsidP="00D808B1">
            <w:pPr>
              <w:jc w:val="center"/>
              <w:rPr>
                <w:rFonts w:cs="Arial"/>
                <w:szCs w:val="24"/>
              </w:rPr>
            </w:pPr>
            <w:r w:rsidRPr="004B1E02">
              <w:rPr>
                <w:rFonts w:cs="Arial"/>
                <w:noProof/>
                <w:szCs w:val="24"/>
                <w:lang w:eastAsia="en-GB"/>
              </w:rPr>
              <w:drawing>
                <wp:anchor distT="0" distB="0" distL="114300" distR="114300" simplePos="0" relativeHeight="251842048" behindDoc="0" locked="0" layoutInCell="1" allowOverlap="1" wp14:anchorId="18E24D00" wp14:editId="3CB0B0BF">
                  <wp:simplePos x="0" y="0"/>
                  <wp:positionH relativeFrom="column">
                    <wp:posOffset>161925</wp:posOffset>
                  </wp:positionH>
                  <wp:positionV relativeFrom="paragraph">
                    <wp:posOffset>499110</wp:posOffset>
                  </wp:positionV>
                  <wp:extent cx="327600" cy="327600"/>
                  <wp:effectExtent l="0" t="0" r="0" b="0"/>
                  <wp:wrapNone/>
                  <wp:docPr id="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3"/>
          </w:tcPr>
          <w:p w14:paraId="4C46547D" w14:textId="77777777" w:rsidR="00406F5B" w:rsidRPr="004B1E02" w:rsidRDefault="00406F5B" w:rsidP="00D808B1">
            <w:pPr>
              <w:jc w:val="center"/>
              <w:rPr>
                <w:rFonts w:cs="Arial"/>
                <w:b/>
                <w:szCs w:val="24"/>
              </w:rPr>
            </w:pPr>
            <w:r w:rsidRPr="004B1E02">
              <w:rPr>
                <w:rFonts w:cs="Arial"/>
                <w:noProof/>
                <w:szCs w:val="24"/>
                <w:lang w:eastAsia="en-GB"/>
              </w:rPr>
              <w:drawing>
                <wp:anchor distT="0" distB="0" distL="114300" distR="114300" simplePos="0" relativeHeight="251845120" behindDoc="0" locked="0" layoutInCell="1" allowOverlap="1" wp14:anchorId="61796E9E" wp14:editId="0A959E6F">
                  <wp:simplePos x="0" y="0"/>
                  <wp:positionH relativeFrom="column">
                    <wp:posOffset>175895</wp:posOffset>
                  </wp:positionH>
                  <wp:positionV relativeFrom="paragraph">
                    <wp:posOffset>411966</wp:posOffset>
                  </wp:positionV>
                  <wp:extent cx="338400" cy="388800"/>
                  <wp:effectExtent l="0" t="0" r="5080" b="0"/>
                  <wp:wrapNone/>
                  <wp:docPr id="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412418F3" w14:textId="77777777" w:rsidR="00406F5B" w:rsidRPr="004B1E02" w:rsidRDefault="00406F5B" w:rsidP="00D808B1">
            <w:pPr>
              <w:jc w:val="center"/>
              <w:rPr>
                <w:rFonts w:cs="Arial"/>
                <w:szCs w:val="24"/>
              </w:rPr>
            </w:pPr>
          </w:p>
        </w:tc>
        <w:tc>
          <w:tcPr>
            <w:tcW w:w="1260" w:type="dxa"/>
            <w:gridSpan w:val="2"/>
          </w:tcPr>
          <w:p w14:paraId="20DDFE71" w14:textId="77777777" w:rsidR="00406F5B" w:rsidRPr="004B1E02" w:rsidRDefault="00406F5B" w:rsidP="00D808B1">
            <w:pPr>
              <w:jc w:val="center"/>
              <w:rPr>
                <w:rFonts w:cs="Arial"/>
                <w:b/>
                <w:szCs w:val="24"/>
              </w:rPr>
            </w:pPr>
            <w:r w:rsidRPr="004B1E02">
              <w:rPr>
                <w:rFonts w:cs="Arial"/>
                <w:b/>
                <w:szCs w:val="24"/>
              </w:rPr>
              <w:t>Unhappy</w:t>
            </w:r>
          </w:p>
          <w:p w14:paraId="7F76F88F" w14:textId="77777777" w:rsidR="00406F5B" w:rsidRPr="004B1E02" w:rsidRDefault="00406F5B" w:rsidP="00D808B1">
            <w:pPr>
              <w:jc w:val="center"/>
              <w:rPr>
                <w:rFonts w:cs="Arial"/>
                <w:szCs w:val="24"/>
              </w:rPr>
            </w:pPr>
            <w:r w:rsidRPr="004B1E02">
              <w:rPr>
                <w:rFonts w:cs="Arial"/>
                <w:noProof/>
                <w:szCs w:val="24"/>
                <w:lang w:eastAsia="en-GB"/>
              </w:rPr>
              <w:drawing>
                <wp:anchor distT="0" distB="0" distL="114300" distR="114300" simplePos="0" relativeHeight="251840000" behindDoc="0" locked="0" layoutInCell="1" allowOverlap="1" wp14:anchorId="28EBC58B" wp14:editId="78062854">
                  <wp:simplePos x="0" y="0"/>
                  <wp:positionH relativeFrom="column">
                    <wp:posOffset>182245</wp:posOffset>
                  </wp:positionH>
                  <wp:positionV relativeFrom="paragraph">
                    <wp:posOffset>148604</wp:posOffset>
                  </wp:positionV>
                  <wp:extent cx="327600" cy="338400"/>
                  <wp:effectExtent l="0" t="0" r="0" b="5080"/>
                  <wp:wrapNone/>
                  <wp:docPr id="5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122A790B" w14:textId="77777777" w:rsidR="00406F5B" w:rsidRPr="004B1E02" w:rsidRDefault="00406F5B" w:rsidP="00D808B1">
            <w:pPr>
              <w:jc w:val="center"/>
              <w:rPr>
                <w:rFonts w:cs="Arial"/>
                <w:b/>
                <w:szCs w:val="24"/>
              </w:rPr>
            </w:pPr>
            <w:r w:rsidRPr="004B1E02">
              <w:rPr>
                <w:rFonts w:cs="Arial"/>
                <w:noProof/>
                <w:szCs w:val="24"/>
                <w:lang w:eastAsia="en-GB"/>
              </w:rPr>
              <w:drawing>
                <wp:anchor distT="0" distB="0" distL="114300" distR="114300" simplePos="0" relativeHeight="251841024" behindDoc="0" locked="0" layoutInCell="1" allowOverlap="1" wp14:anchorId="1F461F9F" wp14:editId="6037C909">
                  <wp:simplePos x="0" y="0"/>
                  <wp:positionH relativeFrom="page">
                    <wp:posOffset>244475</wp:posOffset>
                  </wp:positionH>
                  <wp:positionV relativeFrom="paragraph">
                    <wp:posOffset>467360</wp:posOffset>
                  </wp:positionV>
                  <wp:extent cx="327025" cy="3270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02724E7A" w14:textId="77777777" w:rsidR="00406F5B" w:rsidRPr="004B1E02" w:rsidRDefault="00406F5B" w:rsidP="00D808B1">
            <w:pPr>
              <w:jc w:val="center"/>
              <w:rPr>
                <w:rFonts w:cs="Arial"/>
                <w:szCs w:val="24"/>
              </w:rPr>
            </w:pPr>
          </w:p>
        </w:tc>
      </w:tr>
      <w:tr w:rsidR="00406F5B" w14:paraId="2BD772E0"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0ECA7EE2" w14:textId="77777777" w:rsidR="00406F5B" w:rsidRPr="004B1E02" w:rsidRDefault="00406F5B" w:rsidP="00D808B1">
            <w:pPr>
              <w:rPr>
                <w:rFonts w:cs="Arial"/>
                <w:b/>
                <w:szCs w:val="24"/>
              </w:rPr>
            </w:pPr>
            <w:r w:rsidRPr="004B1E02">
              <w:rPr>
                <w:rFonts w:cs="Arial"/>
                <w:b/>
                <w:szCs w:val="24"/>
              </w:rPr>
              <w:t>…cared for you?</w:t>
            </w:r>
          </w:p>
        </w:tc>
        <w:tc>
          <w:tcPr>
            <w:tcW w:w="1257" w:type="dxa"/>
            <w:gridSpan w:val="2"/>
          </w:tcPr>
          <w:p w14:paraId="097262F8" w14:textId="77777777" w:rsidR="00406F5B" w:rsidRPr="004B1E02" w:rsidRDefault="00406F5B" w:rsidP="00D808B1">
            <w:pPr>
              <w:ind w:right="480"/>
              <w:rPr>
                <w:szCs w:val="24"/>
              </w:rPr>
            </w:pPr>
          </w:p>
        </w:tc>
        <w:tc>
          <w:tcPr>
            <w:tcW w:w="1258" w:type="dxa"/>
            <w:gridSpan w:val="2"/>
          </w:tcPr>
          <w:p w14:paraId="044B86C9" w14:textId="77777777" w:rsidR="00406F5B" w:rsidRPr="004B1E02" w:rsidRDefault="00406F5B" w:rsidP="00D808B1">
            <w:pPr>
              <w:ind w:right="480"/>
              <w:rPr>
                <w:szCs w:val="24"/>
              </w:rPr>
            </w:pPr>
          </w:p>
        </w:tc>
        <w:tc>
          <w:tcPr>
            <w:tcW w:w="1256" w:type="dxa"/>
            <w:gridSpan w:val="3"/>
          </w:tcPr>
          <w:p w14:paraId="607E7375" w14:textId="77777777" w:rsidR="00406F5B" w:rsidRPr="004B1E02" w:rsidRDefault="00406F5B" w:rsidP="00D808B1">
            <w:pPr>
              <w:ind w:right="480"/>
              <w:rPr>
                <w:szCs w:val="24"/>
              </w:rPr>
            </w:pPr>
          </w:p>
        </w:tc>
        <w:tc>
          <w:tcPr>
            <w:tcW w:w="1260" w:type="dxa"/>
            <w:gridSpan w:val="2"/>
          </w:tcPr>
          <w:p w14:paraId="6E20304F" w14:textId="77777777" w:rsidR="00406F5B" w:rsidRPr="004B1E02" w:rsidRDefault="00406F5B" w:rsidP="00D808B1">
            <w:pPr>
              <w:ind w:right="480"/>
              <w:rPr>
                <w:szCs w:val="24"/>
              </w:rPr>
            </w:pPr>
          </w:p>
        </w:tc>
        <w:tc>
          <w:tcPr>
            <w:tcW w:w="1216" w:type="dxa"/>
          </w:tcPr>
          <w:p w14:paraId="63EA3A9D" w14:textId="77777777" w:rsidR="00406F5B" w:rsidRPr="004B1E02" w:rsidRDefault="00406F5B" w:rsidP="00D808B1">
            <w:pPr>
              <w:ind w:right="480"/>
              <w:rPr>
                <w:szCs w:val="24"/>
              </w:rPr>
            </w:pPr>
          </w:p>
        </w:tc>
      </w:tr>
      <w:tr w:rsidR="00406F5B" w14:paraId="3F0FB9C8"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035ECD0D" w14:textId="77777777" w:rsidR="00406F5B" w:rsidRPr="004B1E02" w:rsidRDefault="00406F5B" w:rsidP="00D808B1">
            <w:pPr>
              <w:rPr>
                <w:rFonts w:cs="Arial"/>
                <w:b/>
                <w:szCs w:val="24"/>
              </w:rPr>
            </w:pPr>
            <w:r w:rsidRPr="004B1E02">
              <w:rPr>
                <w:rFonts w:cs="Arial"/>
                <w:b/>
                <w:szCs w:val="24"/>
              </w:rPr>
              <w:t>…listened to your needs?</w:t>
            </w:r>
          </w:p>
        </w:tc>
        <w:tc>
          <w:tcPr>
            <w:tcW w:w="1257" w:type="dxa"/>
            <w:gridSpan w:val="2"/>
          </w:tcPr>
          <w:p w14:paraId="66ED1EBF" w14:textId="77777777" w:rsidR="00406F5B" w:rsidRPr="004B1E02" w:rsidRDefault="00406F5B" w:rsidP="00D808B1">
            <w:pPr>
              <w:ind w:right="480"/>
              <w:rPr>
                <w:szCs w:val="24"/>
              </w:rPr>
            </w:pPr>
          </w:p>
        </w:tc>
        <w:tc>
          <w:tcPr>
            <w:tcW w:w="1258" w:type="dxa"/>
            <w:gridSpan w:val="2"/>
          </w:tcPr>
          <w:p w14:paraId="31C179FA" w14:textId="77777777" w:rsidR="00406F5B" w:rsidRPr="004B1E02" w:rsidRDefault="00406F5B" w:rsidP="00D808B1">
            <w:pPr>
              <w:ind w:right="480"/>
              <w:rPr>
                <w:szCs w:val="24"/>
              </w:rPr>
            </w:pPr>
          </w:p>
        </w:tc>
        <w:tc>
          <w:tcPr>
            <w:tcW w:w="1256" w:type="dxa"/>
            <w:gridSpan w:val="3"/>
          </w:tcPr>
          <w:p w14:paraId="66713792" w14:textId="77777777" w:rsidR="00406F5B" w:rsidRPr="004B1E02" w:rsidRDefault="00406F5B" w:rsidP="00D808B1">
            <w:pPr>
              <w:ind w:right="480"/>
              <w:rPr>
                <w:szCs w:val="24"/>
              </w:rPr>
            </w:pPr>
          </w:p>
        </w:tc>
        <w:tc>
          <w:tcPr>
            <w:tcW w:w="1260" w:type="dxa"/>
            <w:gridSpan w:val="2"/>
          </w:tcPr>
          <w:p w14:paraId="206DCE62" w14:textId="77777777" w:rsidR="00406F5B" w:rsidRPr="004B1E02" w:rsidRDefault="00406F5B" w:rsidP="00D808B1">
            <w:pPr>
              <w:ind w:right="480"/>
              <w:rPr>
                <w:szCs w:val="24"/>
              </w:rPr>
            </w:pPr>
          </w:p>
        </w:tc>
        <w:tc>
          <w:tcPr>
            <w:tcW w:w="1216" w:type="dxa"/>
          </w:tcPr>
          <w:p w14:paraId="2F93401F" w14:textId="77777777" w:rsidR="00406F5B" w:rsidRPr="004B1E02" w:rsidRDefault="00406F5B" w:rsidP="00D808B1">
            <w:pPr>
              <w:ind w:right="480"/>
              <w:rPr>
                <w:szCs w:val="24"/>
              </w:rPr>
            </w:pPr>
          </w:p>
        </w:tc>
      </w:tr>
      <w:tr w:rsidR="00406F5B" w14:paraId="4B273B33"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5957034C" w14:textId="77777777" w:rsidR="00406F5B" w:rsidRPr="004B1E02" w:rsidRDefault="00406F5B" w:rsidP="00D808B1">
            <w:pPr>
              <w:rPr>
                <w:rFonts w:cs="Arial"/>
                <w:b/>
                <w:szCs w:val="24"/>
              </w:rPr>
            </w:pPr>
            <w:r w:rsidRPr="004B1E02">
              <w:rPr>
                <w:rFonts w:cs="Arial"/>
                <w:b/>
                <w:szCs w:val="24"/>
              </w:rPr>
              <w:t>…understood the way you felt?</w:t>
            </w:r>
          </w:p>
        </w:tc>
        <w:tc>
          <w:tcPr>
            <w:tcW w:w="1257" w:type="dxa"/>
            <w:gridSpan w:val="2"/>
          </w:tcPr>
          <w:p w14:paraId="7A266C0C" w14:textId="77777777" w:rsidR="00406F5B" w:rsidRPr="004B1E02" w:rsidRDefault="00406F5B" w:rsidP="00D808B1">
            <w:pPr>
              <w:ind w:right="480"/>
              <w:rPr>
                <w:szCs w:val="24"/>
              </w:rPr>
            </w:pPr>
          </w:p>
        </w:tc>
        <w:tc>
          <w:tcPr>
            <w:tcW w:w="1258" w:type="dxa"/>
            <w:gridSpan w:val="2"/>
          </w:tcPr>
          <w:p w14:paraId="2F0C08B7" w14:textId="77777777" w:rsidR="00406F5B" w:rsidRPr="004B1E02" w:rsidRDefault="00406F5B" w:rsidP="00D808B1">
            <w:pPr>
              <w:ind w:right="480"/>
              <w:rPr>
                <w:szCs w:val="24"/>
              </w:rPr>
            </w:pPr>
          </w:p>
        </w:tc>
        <w:tc>
          <w:tcPr>
            <w:tcW w:w="1256" w:type="dxa"/>
            <w:gridSpan w:val="3"/>
          </w:tcPr>
          <w:p w14:paraId="7BB70DCC" w14:textId="77777777" w:rsidR="00406F5B" w:rsidRPr="004B1E02" w:rsidRDefault="00406F5B" w:rsidP="00D808B1">
            <w:pPr>
              <w:ind w:right="480"/>
              <w:rPr>
                <w:szCs w:val="24"/>
              </w:rPr>
            </w:pPr>
          </w:p>
        </w:tc>
        <w:tc>
          <w:tcPr>
            <w:tcW w:w="1260" w:type="dxa"/>
            <w:gridSpan w:val="2"/>
          </w:tcPr>
          <w:p w14:paraId="38994997" w14:textId="77777777" w:rsidR="00406F5B" w:rsidRPr="004B1E02" w:rsidRDefault="00406F5B" w:rsidP="00D808B1">
            <w:pPr>
              <w:ind w:right="480"/>
              <w:rPr>
                <w:szCs w:val="24"/>
              </w:rPr>
            </w:pPr>
          </w:p>
        </w:tc>
        <w:tc>
          <w:tcPr>
            <w:tcW w:w="1216" w:type="dxa"/>
          </w:tcPr>
          <w:p w14:paraId="6BA8F0B5" w14:textId="77777777" w:rsidR="00406F5B" w:rsidRPr="004B1E02" w:rsidRDefault="00406F5B" w:rsidP="00D808B1">
            <w:pPr>
              <w:ind w:right="480"/>
              <w:rPr>
                <w:szCs w:val="24"/>
              </w:rPr>
            </w:pPr>
          </w:p>
        </w:tc>
      </w:tr>
      <w:tr w:rsidR="00406F5B" w14:paraId="1ED60C51"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3B16FFA6" w14:textId="77777777" w:rsidR="00406F5B" w:rsidRPr="004B1E02" w:rsidRDefault="00406F5B" w:rsidP="00D808B1">
            <w:pPr>
              <w:rPr>
                <w:rFonts w:cs="Arial"/>
                <w:b/>
                <w:szCs w:val="24"/>
              </w:rPr>
            </w:pPr>
            <w:r w:rsidRPr="004B1E02">
              <w:rPr>
                <w:rFonts w:cs="Arial"/>
                <w:b/>
                <w:szCs w:val="24"/>
              </w:rPr>
              <w:t>…talked to you?</w:t>
            </w:r>
          </w:p>
        </w:tc>
        <w:tc>
          <w:tcPr>
            <w:tcW w:w="1257" w:type="dxa"/>
            <w:gridSpan w:val="2"/>
          </w:tcPr>
          <w:p w14:paraId="7C5A6143" w14:textId="77777777" w:rsidR="00406F5B" w:rsidRPr="004B1E02" w:rsidRDefault="00406F5B" w:rsidP="00D808B1">
            <w:pPr>
              <w:ind w:right="480"/>
              <w:rPr>
                <w:szCs w:val="24"/>
              </w:rPr>
            </w:pPr>
          </w:p>
        </w:tc>
        <w:tc>
          <w:tcPr>
            <w:tcW w:w="1258" w:type="dxa"/>
            <w:gridSpan w:val="2"/>
          </w:tcPr>
          <w:p w14:paraId="32523F00" w14:textId="77777777" w:rsidR="00406F5B" w:rsidRPr="004B1E02" w:rsidRDefault="00406F5B" w:rsidP="00D808B1">
            <w:pPr>
              <w:ind w:right="480"/>
              <w:rPr>
                <w:szCs w:val="24"/>
              </w:rPr>
            </w:pPr>
          </w:p>
        </w:tc>
        <w:tc>
          <w:tcPr>
            <w:tcW w:w="1256" w:type="dxa"/>
            <w:gridSpan w:val="3"/>
          </w:tcPr>
          <w:p w14:paraId="1847BFFD" w14:textId="77777777" w:rsidR="00406F5B" w:rsidRPr="004B1E02" w:rsidRDefault="00406F5B" w:rsidP="00D808B1">
            <w:pPr>
              <w:ind w:right="480"/>
              <w:rPr>
                <w:szCs w:val="24"/>
              </w:rPr>
            </w:pPr>
          </w:p>
        </w:tc>
        <w:tc>
          <w:tcPr>
            <w:tcW w:w="1260" w:type="dxa"/>
            <w:gridSpan w:val="2"/>
          </w:tcPr>
          <w:p w14:paraId="139D1059" w14:textId="77777777" w:rsidR="00406F5B" w:rsidRPr="004B1E02" w:rsidRDefault="00406F5B" w:rsidP="00D808B1">
            <w:pPr>
              <w:ind w:right="480"/>
              <w:rPr>
                <w:szCs w:val="24"/>
              </w:rPr>
            </w:pPr>
          </w:p>
        </w:tc>
        <w:tc>
          <w:tcPr>
            <w:tcW w:w="1216" w:type="dxa"/>
          </w:tcPr>
          <w:p w14:paraId="0B88EC18" w14:textId="77777777" w:rsidR="00406F5B" w:rsidRPr="004B1E02" w:rsidRDefault="00406F5B" w:rsidP="00D808B1">
            <w:pPr>
              <w:ind w:right="480"/>
              <w:rPr>
                <w:szCs w:val="24"/>
              </w:rPr>
            </w:pPr>
          </w:p>
        </w:tc>
      </w:tr>
      <w:tr w:rsidR="00406F5B" w14:paraId="05F14210" w14:textId="77777777" w:rsidTr="00D808B1">
        <w:tblPrEx>
          <w:tblLook w:val="00A0" w:firstRow="1" w:lastRow="0" w:firstColumn="1" w:lastColumn="0" w:noHBand="0" w:noVBand="0"/>
        </w:tblPrEx>
        <w:trPr>
          <w:gridBefore w:val="1"/>
          <w:gridAfter w:val="1"/>
          <w:wBefore w:w="34" w:type="dxa"/>
          <w:wAfter w:w="139" w:type="dxa"/>
          <w:trHeight w:val="554"/>
        </w:trPr>
        <w:tc>
          <w:tcPr>
            <w:tcW w:w="2936" w:type="dxa"/>
            <w:gridSpan w:val="4"/>
            <w:shd w:val="clear" w:color="auto" w:fill="FFFF00"/>
            <w:vAlign w:val="center"/>
          </w:tcPr>
          <w:p w14:paraId="14A350BA" w14:textId="77777777" w:rsidR="00406F5B" w:rsidRPr="004B1E02" w:rsidRDefault="00406F5B" w:rsidP="00D808B1">
            <w:pPr>
              <w:rPr>
                <w:rFonts w:cs="Arial"/>
                <w:b/>
                <w:szCs w:val="24"/>
              </w:rPr>
            </w:pPr>
            <w:r w:rsidRPr="004B1E02">
              <w:rPr>
                <w:rFonts w:cs="Arial"/>
                <w:b/>
                <w:szCs w:val="24"/>
              </w:rPr>
              <w:t>…showed you respect?</w:t>
            </w:r>
          </w:p>
        </w:tc>
        <w:tc>
          <w:tcPr>
            <w:tcW w:w="1257" w:type="dxa"/>
            <w:gridSpan w:val="2"/>
          </w:tcPr>
          <w:p w14:paraId="585CA61E" w14:textId="77777777" w:rsidR="00406F5B" w:rsidRPr="004B1E02" w:rsidRDefault="00406F5B" w:rsidP="00D808B1">
            <w:pPr>
              <w:ind w:right="480"/>
              <w:rPr>
                <w:szCs w:val="24"/>
              </w:rPr>
            </w:pPr>
          </w:p>
        </w:tc>
        <w:tc>
          <w:tcPr>
            <w:tcW w:w="1258" w:type="dxa"/>
            <w:gridSpan w:val="2"/>
          </w:tcPr>
          <w:p w14:paraId="755DAFBA" w14:textId="77777777" w:rsidR="00406F5B" w:rsidRPr="004B1E02" w:rsidRDefault="00406F5B" w:rsidP="00D808B1">
            <w:pPr>
              <w:ind w:right="480"/>
              <w:rPr>
                <w:szCs w:val="24"/>
              </w:rPr>
            </w:pPr>
          </w:p>
        </w:tc>
        <w:tc>
          <w:tcPr>
            <w:tcW w:w="1256" w:type="dxa"/>
            <w:gridSpan w:val="3"/>
          </w:tcPr>
          <w:p w14:paraId="262B62D1" w14:textId="77777777" w:rsidR="00406F5B" w:rsidRPr="004B1E02" w:rsidRDefault="00406F5B" w:rsidP="00D808B1">
            <w:pPr>
              <w:ind w:right="480"/>
              <w:rPr>
                <w:szCs w:val="24"/>
              </w:rPr>
            </w:pPr>
          </w:p>
        </w:tc>
        <w:tc>
          <w:tcPr>
            <w:tcW w:w="1260" w:type="dxa"/>
            <w:gridSpan w:val="2"/>
          </w:tcPr>
          <w:p w14:paraId="697AA34C" w14:textId="77777777" w:rsidR="00406F5B" w:rsidRPr="004B1E02" w:rsidRDefault="00406F5B" w:rsidP="00D808B1">
            <w:pPr>
              <w:ind w:right="480"/>
              <w:rPr>
                <w:szCs w:val="24"/>
              </w:rPr>
            </w:pPr>
          </w:p>
        </w:tc>
        <w:tc>
          <w:tcPr>
            <w:tcW w:w="1216" w:type="dxa"/>
          </w:tcPr>
          <w:p w14:paraId="20D77D5E" w14:textId="77777777" w:rsidR="00406F5B" w:rsidRPr="004B1E02" w:rsidRDefault="00406F5B" w:rsidP="00D808B1">
            <w:pPr>
              <w:ind w:right="480"/>
              <w:rPr>
                <w:szCs w:val="24"/>
              </w:rPr>
            </w:pPr>
          </w:p>
        </w:tc>
      </w:tr>
      <w:tr w:rsidR="00406F5B" w14:paraId="44B8C27F" w14:textId="77777777" w:rsidTr="00D808B1">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13801B29" w14:textId="77777777" w:rsidR="00406F5B" w:rsidRDefault="00406F5B" w:rsidP="00D808B1">
            <w:pPr>
              <w:rPr>
                <w:rFonts w:cs="Arial"/>
                <w:b/>
                <w:szCs w:val="24"/>
              </w:rPr>
            </w:pPr>
            <w:r w:rsidRPr="009A5350">
              <w:rPr>
                <w:rFonts w:cs="Arial"/>
                <w:b/>
                <w:szCs w:val="24"/>
              </w:rPr>
              <w:t>What did the student nurse do well?</w:t>
            </w:r>
          </w:p>
          <w:p w14:paraId="349EA1FA" w14:textId="77777777" w:rsidR="00406F5B" w:rsidRDefault="00406F5B" w:rsidP="00D808B1">
            <w:pPr>
              <w:ind w:right="480"/>
            </w:pPr>
          </w:p>
        </w:tc>
      </w:tr>
      <w:tr w:rsidR="00406F5B" w14:paraId="115599B1" w14:textId="77777777" w:rsidTr="00D808B1">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7F0A5155" w14:textId="77777777" w:rsidR="00406F5B" w:rsidRDefault="00406F5B" w:rsidP="00D808B1">
            <w:pPr>
              <w:rPr>
                <w:rFonts w:cs="Arial"/>
                <w:b/>
                <w:szCs w:val="24"/>
              </w:rPr>
            </w:pPr>
            <w:r w:rsidRPr="009A5350">
              <w:rPr>
                <w:rFonts w:cs="Arial"/>
                <w:b/>
                <w:szCs w:val="24"/>
              </w:rPr>
              <w:t>What could the student nurse have done differently?</w:t>
            </w:r>
          </w:p>
          <w:p w14:paraId="49DF29DB" w14:textId="77777777" w:rsidR="00406F5B" w:rsidRDefault="00406F5B" w:rsidP="00D808B1">
            <w:pPr>
              <w:ind w:right="480"/>
            </w:pPr>
          </w:p>
        </w:tc>
      </w:tr>
      <w:tr w:rsidR="00406F5B" w:rsidRPr="00E230F5" w14:paraId="5C79F3D5" w14:textId="77777777" w:rsidTr="00D808B1">
        <w:tblPrEx>
          <w:tblLook w:val="04A0" w:firstRow="1" w:lastRow="0" w:firstColumn="1" w:lastColumn="0" w:noHBand="0" w:noVBand="1"/>
        </w:tblPrEx>
        <w:trPr>
          <w:gridBefore w:val="1"/>
          <w:gridAfter w:val="1"/>
          <w:wBefore w:w="34" w:type="dxa"/>
          <w:wAfter w:w="139" w:type="dxa"/>
          <w:trHeight w:val="1305"/>
        </w:trPr>
        <w:tc>
          <w:tcPr>
            <w:tcW w:w="3114" w:type="dxa"/>
            <w:gridSpan w:val="5"/>
            <w:shd w:val="clear" w:color="auto" w:fill="D0CECE" w:themeFill="background2" w:themeFillShade="E6"/>
          </w:tcPr>
          <w:p w14:paraId="1BF5DAB1" w14:textId="77777777" w:rsidR="00406F5B" w:rsidRDefault="00406F5B" w:rsidP="00142169">
            <w:r w:rsidRPr="00E230F5">
              <w:t xml:space="preserve">Date </w:t>
            </w:r>
          </w:p>
          <w:p w14:paraId="41D38567" w14:textId="77777777" w:rsidR="00406F5B" w:rsidRPr="00E230F5" w:rsidRDefault="00406F5B" w:rsidP="00142169">
            <w:r>
              <w:softHyphen/>
            </w:r>
            <w:r>
              <w:softHyphen/>
              <w:t>__</w:t>
            </w:r>
            <w:r w:rsidRPr="00E230F5">
              <w:t>__/</w:t>
            </w:r>
            <w:r>
              <w:softHyphen/>
            </w:r>
            <w:r>
              <w:softHyphen/>
              <w:t>__</w:t>
            </w:r>
            <w:r w:rsidRPr="00E230F5">
              <w:t>__/</w:t>
            </w:r>
            <w:r>
              <w:softHyphen/>
            </w:r>
            <w:r>
              <w:softHyphen/>
              <w:t>__</w:t>
            </w:r>
            <w:r w:rsidRPr="00E230F5">
              <w:t>__</w:t>
            </w:r>
          </w:p>
        </w:tc>
        <w:tc>
          <w:tcPr>
            <w:tcW w:w="2977" w:type="dxa"/>
            <w:gridSpan w:val="5"/>
            <w:shd w:val="clear" w:color="auto" w:fill="D0CECE" w:themeFill="background2" w:themeFillShade="E6"/>
          </w:tcPr>
          <w:p w14:paraId="6AB196BC" w14:textId="77777777" w:rsidR="00406F5B" w:rsidRPr="0066455C" w:rsidRDefault="00406F5B" w:rsidP="00142169">
            <w:bookmarkStart w:id="59" w:name="_Toc33451450"/>
            <w:r>
              <w:t>Student</w:t>
            </w:r>
            <w:r w:rsidRPr="0066455C">
              <w:t xml:space="preserve"> Signature:</w:t>
            </w:r>
            <w:bookmarkEnd w:id="59"/>
          </w:p>
        </w:tc>
        <w:tc>
          <w:tcPr>
            <w:tcW w:w="3092" w:type="dxa"/>
            <w:gridSpan w:val="4"/>
            <w:shd w:val="clear" w:color="auto" w:fill="D0CECE" w:themeFill="background2" w:themeFillShade="E6"/>
          </w:tcPr>
          <w:p w14:paraId="39F08DBA" w14:textId="77777777" w:rsidR="00406F5B" w:rsidRPr="00E230F5" w:rsidRDefault="00406F5B" w:rsidP="00142169">
            <w:r w:rsidRPr="00852F5E">
              <w:rPr>
                <w:szCs w:val="24"/>
              </w:rPr>
              <w:t>Practice Supervisor</w:t>
            </w:r>
            <w:r>
              <w:rPr>
                <w:szCs w:val="24"/>
              </w:rPr>
              <w:t xml:space="preserve"> and/or Assessor</w:t>
            </w:r>
            <w:r w:rsidRPr="00852F5E">
              <w:rPr>
                <w:szCs w:val="24"/>
              </w:rPr>
              <w:t xml:space="preserve"> Signature:</w:t>
            </w:r>
          </w:p>
        </w:tc>
      </w:tr>
      <w:tr w:rsidR="00406F5B" w:rsidRPr="003E01C8" w14:paraId="6125F380" w14:textId="77777777" w:rsidTr="00D808B1">
        <w:tc>
          <w:tcPr>
            <w:tcW w:w="9356" w:type="dxa"/>
            <w:gridSpan w:val="16"/>
            <w:tcBorders>
              <w:bottom w:val="single" w:sz="4" w:space="0" w:color="auto"/>
            </w:tcBorders>
            <w:shd w:val="clear" w:color="auto" w:fill="E7E6E6"/>
          </w:tcPr>
          <w:p w14:paraId="4D8C155C" w14:textId="77777777" w:rsidR="00406F5B" w:rsidRPr="000A184C" w:rsidRDefault="00406F5B" w:rsidP="00D808B1">
            <w:pPr>
              <w:spacing w:before="120" w:after="120"/>
              <w:rPr>
                <w:b/>
                <w:bCs/>
              </w:rPr>
            </w:pPr>
            <w:r w:rsidRPr="003E01C8">
              <w:lastRenderedPageBreak/>
              <w:br w:type="page"/>
            </w:r>
            <w:r w:rsidRPr="000A184C">
              <w:rPr>
                <w:b/>
                <w:bCs/>
              </w:rPr>
              <w:t>Student Reflection on S</w:t>
            </w:r>
            <w:r>
              <w:rPr>
                <w:b/>
                <w:bCs/>
              </w:rPr>
              <w:t>ervice</w:t>
            </w:r>
            <w:r w:rsidRPr="000A184C">
              <w:rPr>
                <w:b/>
                <w:bCs/>
              </w:rPr>
              <w:t xml:space="preserve"> User / Carer Feedback </w:t>
            </w:r>
          </w:p>
          <w:p w14:paraId="121C423E" w14:textId="6C3E8869" w:rsidR="00406F5B" w:rsidRPr="003E01C8" w:rsidRDefault="00406F5B" w:rsidP="00D808B1">
            <w:pPr>
              <w:spacing w:before="120" w:after="120"/>
              <w:rPr>
                <w:color w:val="000000"/>
              </w:rPr>
            </w:pPr>
            <w:r>
              <w:rPr>
                <w:b/>
                <w:bCs/>
              </w:rPr>
              <w:t>PART 3</w:t>
            </w:r>
            <w:r w:rsidRPr="000A184C">
              <w:rPr>
                <w:b/>
                <w:bCs/>
              </w:rPr>
              <w:t xml:space="preserve">: </w:t>
            </w:r>
            <w:r>
              <w:rPr>
                <w:b/>
                <w:bCs/>
              </w:rPr>
              <w:t>PLE 3a</w:t>
            </w:r>
          </w:p>
        </w:tc>
      </w:tr>
      <w:tr w:rsidR="00406F5B" w:rsidRPr="003E01C8" w14:paraId="1265E08F" w14:textId="77777777" w:rsidTr="00D808B1">
        <w:tblPrEx>
          <w:tblLook w:val="04A0" w:firstRow="1" w:lastRow="0" w:firstColumn="1" w:lastColumn="0" w:noHBand="0" w:noVBand="1"/>
        </w:tblPrEx>
        <w:trPr>
          <w:trHeight w:val="3047"/>
        </w:trPr>
        <w:tc>
          <w:tcPr>
            <w:tcW w:w="9356" w:type="dxa"/>
            <w:gridSpan w:val="16"/>
          </w:tcPr>
          <w:p w14:paraId="07FB716F" w14:textId="77777777" w:rsidR="00406F5B" w:rsidRPr="003E01C8" w:rsidRDefault="00406F5B" w:rsidP="00D808B1">
            <w:r w:rsidRPr="003E01C8">
              <w:t>Please note any other forms of service user/carer feedback (</w:t>
            </w:r>
            <w:proofErr w:type="spellStart"/>
            <w:r w:rsidRPr="003E01C8">
              <w:t>eg</w:t>
            </w:r>
            <w:proofErr w:type="spellEnd"/>
            <w:r w:rsidRPr="003E01C8">
              <w:t xml:space="preserve"> cards, letters, emails). </w:t>
            </w:r>
            <w:r w:rsidRPr="003E01C8">
              <w:rPr>
                <w:i/>
              </w:rPr>
              <w:t>Please ensure anonymity is maintained</w:t>
            </w:r>
          </w:p>
          <w:p w14:paraId="543B736F" w14:textId="77777777" w:rsidR="00406F5B" w:rsidRPr="003E01C8" w:rsidRDefault="00406F5B" w:rsidP="00D808B1"/>
          <w:p w14:paraId="07C84770" w14:textId="77777777" w:rsidR="00406F5B" w:rsidRPr="003E01C8" w:rsidRDefault="00406F5B" w:rsidP="00D808B1"/>
          <w:p w14:paraId="29694C8F" w14:textId="77777777" w:rsidR="00406F5B" w:rsidRPr="003E01C8" w:rsidRDefault="00406F5B" w:rsidP="00D808B1"/>
          <w:p w14:paraId="47AADE9E" w14:textId="77777777" w:rsidR="00406F5B" w:rsidRPr="003E01C8" w:rsidRDefault="00406F5B" w:rsidP="00D808B1"/>
          <w:p w14:paraId="012B36FB" w14:textId="77777777" w:rsidR="00406F5B" w:rsidRPr="003E01C8" w:rsidRDefault="00406F5B" w:rsidP="00D808B1"/>
          <w:p w14:paraId="71E8FE04" w14:textId="77777777" w:rsidR="00406F5B" w:rsidRPr="003E01C8" w:rsidRDefault="00406F5B" w:rsidP="00D808B1"/>
        </w:tc>
      </w:tr>
      <w:tr w:rsidR="00406F5B" w:rsidRPr="003E01C8" w14:paraId="26A24FBB" w14:textId="77777777" w:rsidTr="00D808B1">
        <w:tblPrEx>
          <w:tblLook w:val="04A0" w:firstRow="1" w:lastRow="0" w:firstColumn="1" w:lastColumn="0" w:noHBand="0" w:noVBand="1"/>
        </w:tblPrEx>
        <w:tc>
          <w:tcPr>
            <w:tcW w:w="9356" w:type="dxa"/>
            <w:gridSpan w:val="16"/>
          </w:tcPr>
          <w:p w14:paraId="69648BC3" w14:textId="77777777" w:rsidR="00406F5B" w:rsidRPr="003E01C8" w:rsidRDefault="00406F5B" w:rsidP="00D808B1">
            <w:r w:rsidRPr="003E01C8">
              <w:t>Use the box below to record your thoughts and feelings on all service user/carer feedback received:</w:t>
            </w:r>
          </w:p>
          <w:p w14:paraId="5152B26C" w14:textId="77777777" w:rsidR="00406F5B" w:rsidRPr="003E01C8" w:rsidRDefault="00406F5B" w:rsidP="00D808B1"/>
          <w:p w14:paraId="6C93B95D" w14:textId="77777777" w:rsidR="00406F5B" w:rsidRPr="003E01C8" w:rsidRDefault="00406F5B" w:rsidP="00D808B1"/>
          <w:p w14:paraId="7A3B26B5" w14:textId="77777777" w:rsidR="00406F5B" w:rsidRPr="003E01C8" w:rsidRDefault="00406F5B" w:rsidP="00D808B1"/>
          <w:p w14:paraId="4A48ECC2" w14:textId="77777777" w:rsidR="00406F5B" w:rsidRPr="003E01C8" w:rsidRDefault="00406F5B" w:rsidP="00D808B1"/>
          <w:p w14:paraId="6AAFA3D1" w14:textId="77777777" w:rsidR="00406F5B" w:rsidRPr="003E01C8" w:rsidRDefault="00406F5B" w:rsidP="00D808B1"/>
          <w:p w14:paraId="6F2C84DB" w14:textId="77777777" w:rsidR="00406F5B" w:rsidRPr="003E01C8" w:rsidRDefault="00406F5B" w:rsidP="00D808B1"/>
          <w:p w14:paraId="19F1B009" w14:textId="77777777" w:rsidR="00406F5B" w:rsidRPr="003E01C8" w:rsidRDefault="00406F5B" w:rsidP="00D808B1"/>
          <w:p w14:paraId="67FB0117" w14:textId="77777777" w:rsidR="00406F5B" w:rsidRPr="003E01C8" w:rsidRDefault="00406F5B" w:rsidP="00D808B1"/>
          <w:p w14:paraId="2365B58F" w14:textId="77777777" w:rsidR="00406F5B" w:rsidRPr="003E01C8" w:rsidRDefault="00406F5B" w:rsidP="00D808B1"/>
          <w:p w14:paraId="0FF2FF80" w14:textId="77777777" w:rsidR="00406F5B" w:rsidRPr="003E01C8" w:rsidRDefault="00406F5B" w:rsidP="00D808B1"/>
          <w:p w14:paraId="78408F17" w14:textId="77777777" w:rsidR="00406F5B" w:rsidRPr="003E01C8" w:rsidRDefault="00406F5B" w:rsidP="00D808B1"/>
          <w:p w14:paraId="5FBE4B08" w14:textId="77777777" w:rsidR="00406F5B" w:rsidRPr="003E01C8" w:rsidRDefault="00406F5B" w:rsidP="00D808B1"/>
          <w:p w14:paraId="22515E7B" w14:textId="77777777" w:rsidR="00406F5B" w:rsidRPr="003E01C8" w:rsidRDefault="00406F5B" w:rsidP="00D808B1"/>
        </w:tc>
      </w:tr>
      <w:tr w:rsidR="00406F5B" w:rsidRPr="003E01C8" w14:paraId="04CA33DB" w14:textId="77777777" w:rsidTr="00D808B1">
        <w:tblPrEx>
          <w:tblLook w:val="04A0" w:firstRow="1" w:lastRow="0" w:firstColumn="1" w:lastColumn="0" w:noHBand="0" w:noVBand="1"/>
        </w:tblPrEx>
        <w:tc>
          <w:tcPr>
            <w:tcW w:w="2014" w:type="dxa"/>
            <w:gridSpan w:val="3"/>
            <w:shd w:val="clear" w:color="auto" w:fill="E7E6E6"/>
          </w:tcPr>
          <w:p w14:paraId="3BD97181" w14:textId="77777777" w:rsidR="00406F5B" w:rsidRPr="003E01C8" w:rsidRDefault="00406F5B" w:rsidP="00D808B1">
            <w:r w:rsidRPr="003E01C8">
              <w:t xml:space="preserve">Date </w:t>
            </w:r>
          </w:p>
          <w:p w14:paraId="1FE44106" w14:textId="77777777" w:rsidR="00406F5B" w:rsidRPr="003E01C8" w:rsidRDefault="00406F5B" w:rsidP="00D808B1">
            <w:r w:rsidRPr="003E01C8">
              <w:t>____/</w:t>
            </w:r>
            <w:r w:rsidRPr="003E01C8">
              <w:softHyphen/>
            </w:r>
            <w:r w:rsidRPr="003E01C8">
              <w:softHyphen/>
              <w:t>____/</w:t>
            </w:r>
            <w:r w:rsidRPr="003E01C8">
              <w:softHyphen/>
            </w:r>
            <w:r w:rsidRPr="003E01C8">
              <w:softHyphen/>
              <w:t>____</w:t>
            </w:r>
          </w:p>
        </w:tc>
        <w:tc>
          <w:tcPr>
            <w:tcW w:w="3544" w:type="dxa"/>
            <w:gridSpan w:val="7"/>
            <w:shd w:val="clear" w:color="auto" w:fill="E7E6E6"/>
          </w:tcPr>
          <w:p w14:paraId="129F50E2" w14:textId="77777777" w:rsidR="00406F5B" w:rsidRPr="003E01C8" w:rsidRDefault="00406F5B" w:rsidP="00D808B1">
            <w:r w:rsidRPr="003E01C8">
              <w:t>Student Signature:</w:t>
            </w:r>
          </w:p>
        </w:tc>
        <w:tc>
          <w:tcPr>
            <w:tcW w:w="3798" w:type="dxa"/>
            <w:gridSpan w:val="6"/>
            <w:shd w:val="clear" w:color="auto" w:fill="E7E6E6"/>
          </w:tcPr>
          <w:p w14:paraId="04EEAF71" w14:textId="77777777" w:rsidR="00406F5B" w:rsidRPr="003E01C8" w:rsidRDefault="00406F5B" w:rsidP="00D808B1">
            <w:r w:rsidRPr="003E01C8">
              <w:t>Practice Supervisor and/or Assessor Signature:</w:t>
            </w:r>
          </w:p>
          <w:p w14:paraId="53CD4483" w14:textId="77777777" w:rsidR="00406F5B" w:rsidRPr="003E01C8" w:rsidRDefault="00406F5B" w:rsidP="00D808B1"/>
        </w:tc>
      </w:tr>
      <w:tr w:rsidR="00406F5B" w:rsidRPr="003E01C8" w14:paraId="656E94B6" w14:textId="77777777" w:rsidTr="00D808B1">
        <w:trPr>
          <w:gridBefore w:val="1"/>
          <w:wBefore w:w="34" w:type="dxa"/>
        </w:trPr>
        <w:tc>
          <w:tcPr>
            <w:tcW w:w="9322" w:type="dxa"/>
            <w:gridSpan w:val="15"/>
            <w:tcBorders>
              <w:top w:val="single" w:sz="4" w:space="0" w:color="auto"/>
              <w:bottom w:val="single" w:sz="4" w:space="0" w:color="auto"/>
            </w:tcBorders>
            <w:shd w:val="clear" w:color="auto" w:fill="E7E6E6"/>
          </w:tcPr>
          <w:p w14:paraId="5C33F900" w14:textId="77777777" w:rsidR="00406F5B" w:rsidRPr="000A184C" w:rsidRDefault="00406F5B" w:rsidP="00D808B1">
            <w:pPr>
              <w:spacing w:before="120" w:after="120"/>
              <w:rPr>
                <w:b/>
                <w:bCs/>
              </w:rPr>
            </w:pPr>
            <w:r w:rsidRPr="003E01C8">
              <w:lastRenderedPageBreak/>
              <w:br w:type="page"/>
            </w:r>
            <w:r w:rsidRPr="003E01C8">
              <w:br w:type="page"/>
            </w:r>
            <w:r w:rsidRPr="000A184C">
              <w:rPr>
                <w:b/>
                <w:bCs/>
              </w:rPr>
              <w:t>FEEDBACK FROM ADDITIONAL LEARNING OPPORTUNITIES</w:t>
            </w:r>
          </w:p>
          <w:p w14:paraId="50E467CA" w14:textId="57DCA5A9" w:rsidR="00406F5B" w:rsidRPr="003E01C8" w:rsidRDefault="00406F5B" w:rsidP="00D808B1">
            <w:pPr>
              <w:spacing w:before="120" w:after="120"/>
              <w:rPr>
                <w:color w:val="000000"/>
              </w:rPr>
            </w:pPr>
            <w:r>
              <w:rPr>
                <w:b/>
                <w:bCs/>
              </w:rPr>
              <w:t>PART 3</w:t>
            </w:r>
            <w:r w:rsidRPr="000A184C">
              <w:rPr>
                <w:b/>
                <w:bCs/>
              </w:rPr>
              <w:t xml:space="preserve">: </w:t>
            </w:r>
            <w:r>
              <w:rPr>
                <w:b/>
                <w:bCs/>
              </w:rPr>
              <w:t>PLE 3a</w:t>
            </w:r>
          </w:p>
        </w:tc>
      </w:tr>
      <w:tr w:rsidR="00406F5B" w:rsidRPr="003E01C8" w14:paraId="1409531B" w14:textId="77777777" w:rsidTr="00D808B1">
        <w:tblPrEx>
          <w:tblLook w:val="04A0" w:firstRow="1" w:lastRow="0" w:firstColumn="1" w:lastColumn="0" w:noHBand="0" w:noVBand="1"/>
        </w:tblPrEx>
        <w:trPr>
          <w:gridBefore w:val="1"/>
          <w:wBefore w:w="34" w:type="dxa"/>
          <w:trHeight w:val="941"/>
        </w:trPr>
        <w:tc>
          <w:tcPr>
            <w:tcW w:w="4661" w:type="dxa"/>
            <w:gridSpan w:val="7"/>
          </w:tcPr>
          <w:p w14:paraId="5E4BEC46" w14:textId="77777777" w:rsidR="00406F5B" w:rsidRPr="003E01C8" w:rsidRDefault="00406F5B" w:rsidP="00D808B1">
            <w:pPr>
              <w:rPr>
                <w:szCs w:val="24"/>
              </w:rPr>
            </w:pPr>
            <w:r w:rsidRPr="003E01C8">
              <w:br w:type="page"/>
              <w:t>Student Name</w:t>
            </w:r>
          </w:p>
        </w:tc>
        <w:tc>
          <w:tcPr>
            <w:tcW w:w="4661" w:type="dxa"/>
            <w:gridSpan w:val="8"/>
          </w:tcPr>
          <w:p w14:paraId="21B41153" w14:textId="77777777" w:rsidR="00406F5B" w:rsidRPr="003E01C8" w:rsidRDefault="00406F5B" w:rsidP="00D808B1">
            <w:pPr>
              <w:rPr>
                <w:szCs w:val="24"/>
              </w:rPr>
            </w:pPr>
            <w:r w:rsidRPr="003E01C8">
              <w:t>Intake</w:t>
            </w:r>
          </w:p>
        </w:tc>
      </w:tr>
      <w:tr w:rsidR="00406F5B" w:rsidRPr="003E01C8" w14:paraId="6EE2ED6F" w14:textId="77777777" w:rsidTr="00D808B1">
        <w:tblPrEx>
          <w:tblLook w:val="04A0" w:firstRow="1" w:lastRow="0" w:firstColumn="1" w:lastColumn="0" w:noHBand="0" w:noVBand="1"/>
        </w:tblPrEx>
        <w:trPr>
          <w:gridBefore w:val="1"/>
          <w:wBefore w:w="34" w:type="dxa"/>
          <w:trHeight w:val="941"/>
        </w:trPr>
        <w:tc>
          <w:tcPr>
            <w:tcW w:w="4661" w:type="dxa"/>
            <w:gridSpan w:val="7"/>
          </w:tcPr>
          <w:p w14:paraId="44C5DDE4" w14:textId="77777777" w:rsidR="00406F5B" w:rsidRPr="003E01C8" w:rsidRDefault="00406F5B" w:rsidP="00D808B1">
            <w:pPr>
              <w:rPr>
                <w:szCs w:val="24"/>
              </w:rPr>
            </w:pPr>
            <w:r w:rsidRPr="003E01C8">
              <w:t>Student ID</w:t>
            </w:r>
          </w:p>
        </w:tc>
        <w:tc>
          <w:tcPr>
            <w:tcW w:w="4661" w:type="dxa"/>
            <w:gridSpan w:val="8"/>
          </w:tcPr>
          <w:p w14:paraId="75DE5EAC" w14:textId="77777777" w:rsidR="00406F5B" w:rsidRPr="003E01C8" w:rsidRDefault="00406F5B" w:rsidP="00D808B1">
            <w:pPr>
              <w:rPr>
                <w:szCs w:val="24"/>
              </w:rPr>
            </w:pPr>
            <w:r w:rsidRPr="003E01C8">
              <w:t>Year</w:t>
            </w:r>
          </w:p>
        </w:tc>
      </w:tr>
      <w:tr w:rsidR="00406F5B" w:rsidRPr="003E01C8" w14:paraId="2DD9C6D4" w14:textId="77777777" w:rsidTr="00D808B1">
        <w:tblPrEx>
          <w:tblLook w:val="04A0" w:firstRow="1" w:lastRow="0" w:firstColumn="1" w:lastColumn="0" w:noHBand="0" w:noVBand="1"/>
        </w:tblPrEx>
        <w:trPr>
          <w:gridBefore w:val="1"/>
          <w:wBefore w:w="34" w:type="dxa"/>
          <w:trHeight w:val="890"/>
        </w:trPr>
        <w:tc>
          <w:tcPr>
            <w:tcW w:w="4661" w:type="dxa"/>
            <w:gridSpan w:val="7"/>
          </w:tcPr>
          <w:p w14:paraId="12BBAC65" w14:textId="77777777" w:rsidR="00406F5B" w:rsidRPr="003E01C8" w:rsidRDefault="00406F5B" w:rsidP="00D808B1">
            <w:r w:rsidRPr="003E01C8">
              <w:t>Name of Placement</w:t>
            </w:r>
          </w:p>
        </w:tc>
        <w:tc>
          <w:tcPr>
            <w:tcW w:w="4661" w:type="dxa"/>
            <w:gridSpan w:val="8"/>
          </w:tcPr>
          <w:p w14:paraId="44D155EA" w14:textId="77777777" w:rsidR="00406F5B" w:rsidRPr="003E01C8" w:rsidRDefault="00406F5B" w:rsidP="00D808B1">
            <w:r w:rsidRPr="003E01C8">
              <w:t>Practice Supervisor</w:t>
            </w:r>
          </w:p>
        </w:tc>
      </w:tr>
      <w:tr w:rsidR="00406F5B" w:rsidRPr="003E01C8" w14:paraId="18CE1895" w14:textId="77777777" w:rsidTr="00D808B1">
        <w:tblPrEx>
          <w:tblLook w:val="04A0" w:firstRow="1" w:lastRow="0" w:firstColumn="1" w:lastColumn="0" w:noHBand="0" w:noVBand="1"/>
        </w:tblPrEx>
        <w:trPr>
          <w:gridBefore w:val="1"/>
          <w:wBefore w:w="34" w:type="dxa"/>
          <w:trHeight w:val="815"/>
        </w:trPr>
        <w:tc>
          <w:tcPr>
            <w:tcW w:w="9322" w:type="dxa"/>
            <w:gridSpan w:val="15"/>
          </w:tcPr>
          <w:p w14:paraId="16AD7E2C" w14:textId="77777777" w:rsidR="00406F5B" w:rsidRPr="003E01C8" w:rsidRDefault="00406F5B" w:rsidP="00D808B1">
            <w:r w:rsidRPr="003E01C8">
              <w:t>Name and Location of Organisation/Professional Visited:</w:t>
            </w:r>
          </w:p>
        </w:tc>
      </w:tr>
      <w:tr w:rsidR="00406F5B" w:rsidRPr="003E01C8" w14:paraId="52990590" w14:textId="77777777" w:rsidTr="00D808B1">
        <w:tblPrEx>
          <w:tblLook w:val="04A0" w:firstRow="1" w:lastRow="0" w:firstColumn="1" w:lastColumn="0" w:noHBand="0" w:noVBand="1"/>
        </w:tblPrEx>
        <w:trPr>
          <w:gridBefore w:val="1"/>
          <w:wBefore w:w="34" w:type="dxa"/>
        </w:trPr>
        <w:tc>
          <w:tcPr>
            <w:tcW w:w="9322" w:type="dxa"/>
            <w:gridSpan w:val="15"/>
          </w:tcPr>
          <w:p w14:paraId="3591C141" w14:textId="77777777" w:rsidR="00406F5B" w:rsidRPr="003E01C8" w:rsidRDefault="00406F5B" w:rsidP="00D808B1">
            <w:r w:rsidRPr="003E01C8">
              <w:rPr>
                <w:b/>
                <w:lang w:val="en-US"/>
              </w:rPr>
              <w:t xml:space="preserve">Individual overseeing student’s opportunity comments </w:t>
            </w:r>
            <w:r w:rsidRPr="003E01C8">
              <w:rPr>
                <w:lang w:val="en-US"/>
              </w:rPr>
              <w:t>– Please comment on student performance and what learning has taken place?</w:t>
            </w:r>
          </w:p>
          <w:p w14:paraId="33AFAC23" w14:textId="77777777" w:rsidR="00406F5B" w:rsidRPr="003E01C8" w:rsidRDefault="00406F5B" w:rsidP="00D808B1"/>
          <w:p w14:paraId="756B862A" w14:textId="77777777" w:rsidR="00406F5B" w:rsidRPr="003E01C8" w:rsidRDefault="00406F5B" w:rsidP="00D808B1"/>
          <w:p w14:paraId="3906F617" w14:textId="77777777" w:rsidR="00406F5B" w:rsidRPr="003E01C8" w:rsidRDefault="00406F5B" w:rsidP="00D808B1"/>
          <w:p w14:paraId="5B1B9B82" w14:textId="77777777" w:rsidR="00406F5B" w:rsidRPr="003E01C8" w:rsidRDefault="00406F5B" w:rsidP="00D808B1"/>
          <w:p w14:paraId="4D29AB2F" w14:textId="77777777" w:rsidR="00406F5B" w:rsidRPr="003E01C8" w:rsidRDefault="00406F5B" w:rsidP="00D808B1"/>
        </w:tc>
      </w:tr>
      <w:tr w:rsidR="00406F5B" w:rsidRPr="003E01C8" w14:paraId="78A603A1" w14:textId="77777777" w:rsidTr="00D808B1">
        <w:tblPrEx>
          <w:tblLook w:val="04A0" w:firstRow="1" w:lastRow="0" w:firstColumn="1" w:lastColumn="0" w:noHBand="0" w:noVBand="1"/>
        </w:tblPrEx>
        <w:trPr>
          <w:gridBefore w:val="1"/>
          <w:wBefore w:w="34" w:type="dxa"/>
        </w:trPr>
        <w:tc>
          <w:tcPr>
            <w:tcW w:w="9322" w:type="dxa"/>
            <w:gridSpan w:val="15"/>
          </w:tcPr>
          <w:p w14:paraId="537736D5" w14:textId="77777777" w:rsidR="00406F5B" w:rsidRPr="003E01C8" w:rsidRDefault="00406F5B" w:rsidP="00D808B1">
            <w:pPr>
              <w:rPr>
                <w:lang w:val="en-US"/>
              </w:rPr>
            </w:pPr>
            <w:r w:rsidRPr="003E01C8">
              <w:rPr>
                <w:lang w:val="en-US"/>
              </w:rPr>
              <w:t>Print Name:                                                       Sign:</w:t>
            </w:r>
          </w:p>
          <w:p w14:paraId="1F7F7B33" w14:textId="77777777" w:rsidR="00406F5B" w:rsidRPr="003E01C8" w:rsidDel="005A4292" w:rsidRDefault="00406F5B" w:rsidP="00D808B1">
            <w:pPr>
              <w:rPr>
                <w:lang w:val="en-US"/>
              </w:rPr>
            </w:pPr>
            <w:r w:rsidRPr="003E01C8">
              <w:rPr>
                <w:lang w:val="en-US"/>
              </w:rPr>
              <w:t>Date:</w:t>
            </w:r>
            <w:r w:rsidRPr="003E01C8">
              <w:rPr>
                <w:lang w:val="en-US"/>
              </w:rPr>
              <w:tab/>
            </w:r>
          </w:p>
        </w:tc>
      </w:tr>
      <w:tr w:rsidR="00406F5B" w:rsidRPr="003E01C8" w14:paraId="25775F4F" w14:textId="77777777" w:rsidTr="00D808B1">
        <w:tblPrEx>
          <w:tblLook w:val="04A0" w:firstRow="1" w:lastRow="0" w:firstColumn="1" w:lastColumn="0" w:noHBand="0" w:noVBand="1"/>
        </w:tblPrEx>
        <w:trPr>
          <w:gridBefore w:val="1"/>
          <w:wBefore w:w="34" w:type="dxa"/>
        </w:trPr>
        <w:tc>
          <w:tcPr>
            <w:tcW w:w="9322" w:type="dxa"/>
            <w:gridSpan w:val="15"/>
          </w:tcPr>
          <w:p w14:paraId="13E628DC" w14:textId="77777777" w:rsidR="00406F5B" w:rsidRPr="003E01C8" w:rsidRDefault="00406F5B" w:rsidP="00D808B1">
            <w:pPr>
              <w:rPr>
                <w:b/>
                <w:lang w:val="en-US"/>
              </w:rPr>
            </w:pPr>
            <w:r w:rsidRPr="003E01C8">
              <w:rPr>
                <w:b/>
                <w:lang w:val="en-US"/>
              </w:rPr>
              <w:t xml:space="preserve">Student reflection </w:t>
            </w:r>
            <w:r w:rsidRPr="003E01C8">
              <w:rPr>
                <w:lang w:val="en-US"/>
              </w:rPr>
              <w:t>- please reflect on what you have learned?</w:t>
            </w:r>
          </w:p>
          <w:p w14:paraId="7FBA2CA7" w14:textId="77777777" w:rsidR="00406F5B" w:rsidRPr="003E01C8" w:rsidRDefault="00406F5B" w:rsidP="00D808B1"/>
          <w:p w14:paraId="244FED5E" w14:textId="77777777" w:rsidR="00406F5B" w:rsidRPr="003E01C8" w:rsidRDefault="00406F5B" w:rsidP="00D808B1"/>
          <w:p w14:paraId="2951FBCD" w14:textId="77777777" w:rsidR="00406F5B" w:rsidRPr="003E01C8" w:rsidRDefault="00406F5B" w:rsidP="00D808B1"/>
          <w:p w14:paraId="4935BA58" w14:textId="77777777" w:rsidR="00406F5B" w:rsidRPr="003E01C8" w:rsidRDefault="00406F5B" w:rsidP="00D808B1"/>
          <w:p w14:paraId="2D3A97C3" w14:textId="77777777" w:rsidR="00406F5B" w:rsidRDefault="00406F5B" w:rsidP="00D808B1"/>
          <w:p w14:paraId="3BDCECDB" w14:textId="77777777" w:rsidR="00406F5B" w:rsidRPr="003E01C8" w:rsidRDefault="00406F5B" w:rsidP="00D808B1"/>
        </w:tc>
      </w:tr>
      <w:tr w:rsidR="00406F5B" w:rsidRPr="003E01C8" w14:paraId="05505DC6" w14:textId="77777777" w:rsidTr="00D808B1">
        <w:tblPrEx>
          <w:tblLook w:val="04A0" w:firstRow="1" w:lastRow="0" w:firstColumn="1" w:lastColumn="0" w:noHBand="0" w:noVBand="1"/>
        </w:tblPrEx>
        <w:trPr>
          <w:gridBefore w:val="1"/>
          <w:wBefore w:w="34" w:type="dxa"/>
          <w:trHeight w:val="525"/>
        </w:trPr>
        <w:tc>
          <w:tcPr>
            <w:tcW w:w="9322" w:type="dxa"/>
            <w:gridSpan w:val="15"/>
          </w:tcPr>
          <w:p w14:paraId="6F9013B1" w14:textId="77777777" w:rsidR="00406F5B" w:rsidRPr="003E01C8" w:rsidRDefault="00406F5B" w:rsidP="00D808B1">
            <w:pPr>
              <w:rPr>
                <w:lang w:val="en-US"/>
              </w:rPr>
            </w:pPr>
            <w:r w:rsidRPr="003E01C8">
              <w:rPr>
                <w:lang w:val="en-US"/>
              </w:rPr>
              <w:t>Date:</w:t>
            </w:r>
          </w:p>
        </w:tc>
      </w:tr>
      <w:tr w:rsidR="00406F5B" w:rsidRPr="003E01C8" w14:paraId="2551C6FE" w14:textId="77777777" w:rsidTr="00D808B1">
        <w:tblPrEx>
          <w:tblLook w:val="04A0" w:firstRow="1" w:lastRow="0" w:firstColumn="1" w:lastColumn="0" w:noHBand="0" w:noVBand="1"/>
        </w:tblPrEx>
        <w:trPr>
          <w:gridBefore w:val="1"/>
          <w:wBefore w:w="34" w:type="dxa"/>
          <w:trHeight w:val="525"/>
        </w:trPr>
        <w:tc>
          <w:tcPr>
            <w:tcW w:w="9322" w:type="dxa"/>
            <w:gridSpan w:val="15"/>
          </w:tcPr>
          <w:p w14:paraId="772A1AC4" w14:textId="77777777" w:rsidR="00406F5B" w:rsidRPr="003E01C8" w:rsidRDefault="00406F5B" w:rsidP="00D808B1">
            <w:pPr>
              <w:rPr>
                <w:lang w:val="en-US"/>
              </w:rPr>
            </w:pPr>
            <w:r w:rsidRPr="003E01C8">
              <w:rPr>
                <w:lang w:val="en-US"/>
              </w:rPr>
              <w:t>Student signature:</w:t>
            </w:r>
          </w:p>
        </w:tc>
      </w:tr>
      <w:tr w:rsidR="00406F5B" w:rsidRPr="003E01C8" w14:paraId="2AA80673" w14:textId="77777777" w:rsidTr="00D808B1">
        <w:trPr>
          <w:gridBefore w:val="1"/>
          <w:wBefore w:w="34" w:type="dxa"/>
        </w:trPr>
        <w:tc>
          <w:tcPr>
            <w:tcW w:w="9322" w:type="dxa"/>
            <w:gridSpan w:val="15"/>
            <w:tcBorders>
              <w:bottom w:val="single" w:sz="4" w:space="0" w:color="auto"/>
            </w:tcBorders>
            <w:shd w:val="clear" w:color="auto" w:fill="E7E6E6"/>
          </w:tcPr>
          <w:p w14:paraId="4D4BC66E" w14:textId="77777777" w:rsidR="00406F5B" w:rsidRPr="000A184C" w:rsidRDefault="00406F5B" w:rsidP="00D808B1">
            <w:pPr>
              <w:rPr>
                <w:b/>
                <w:bCs/>
              </w:rPr>
            </w:pPr>
            <w:r w:rsidRPr="003E01C8">
              <w:lastRenderedPageBreak/>
              <w:br w:type="page"/>
            </w:r>
            <w:r w:rsidRPr="000A184C">
              <w:rPr>
                <w:b/>
                <w:bCs/>
              </w:rPr>
              <w:t>ADDITIONAL NOTES</w:t>
            </w:r>
          </w:p>
          <w:p w14:paraId="6F0840BA" w14:textId="7CCF7AEF" w:rsidR="00406F5B" w:rsidRPr="003E01C8" w:rsidRDefault="00406F5B" w:rsidP="00D808B1">
            <w:pPr>
              <w:rPr>
                <w:color w:val="000000"/>
              </w:rPr>
            </w:pPr>
            <w:r>
              <w:rPr>
                <w:b/>
                <w:bCs/>
              </w:rPr>
              <w:t>PART 3</w:t>
            </w:r>
            <w:r w:rsidRPr="000A184C">
              <w:rPr>
                <w:b/>
                <w:bCs/>
              </w:rPr>
              <w:t xml:space="preserve">: </w:t>
            </w:r>
            <w:r>
              <w:rPr>
                <w:b/>
                <w:bCs/>
              </w:rPr>
              <w:t>PLE 3a</w:t>
            </w:r>
          </w:p>
        </w:tc>
      </w:tr>
      <w:tr w:rsidR="00406F5B" w:rsidRPr="003E01C8" w14:paraId="208A282D" w14:textId="77777777" w:rsidTr="00D808B1">
        <w:tblPrEx>
          <w:tblLook w:val="04A0" w:firstRow="1" w:lastRow="0" w:firstColumn="1" w:lastColumn="0" w:noHBand="0" w:noVBand="1"/>
        </w:tblPrEx>
        <w:trPr>
          <w:gridBefore w:val="1"/>
          <w:wBefore w:w="34" w:type="dxa"/>
        </w:trPr>
        <w:tc>
          <w:tcPr>
            <w:tcW w:w="959" w:type="dxa"/>
            <w:vAlign w:val="center"/>
          </w:tcPr>
          <w:p w14:paraId="0B0C2C64" w14:textId="77777777" w:rsidR="00406F5B" w:rsidRPr="000A184C" w:rsidRDefault="00406F5B" w:rsidP="00D808B1">
            <w:pPr>
              <w:rPr>
                <w:b/>
                <w:bCs/>
              </w:rPr>
            </w:pPr>
            <w:r w:rsidRPr="000A184C">
              <w:rPr>
                <w:b/>
                <w:bCs/>
              </w:rPr>
              <w:t>Date</w:t>
            </w:r>
          </w:p>
        </w:tc>
        <w:tc>
          <w:tcPr>
            <w:tcW w:w="1134" w:type="dxa"/>
            <w:gridSpan w:val="2"/>
            <w:vAlign w:val="center"/>
          </w:tcPr>
          <w:p w14:paraId="6D0FBE29" w14:textId="77777777" w:rsidR="00406F5B" w:rsidRPr="000A184C" w:rsidRDefault="00406F5B" w:rsidP="00D808B1">
            <w:pPr>
              <w:rPr>
                <w:b/>
                <w:bCs/>
              </w:rPr>
            </w:pPr>
            <w:r w:rsidRPr="000A184C">
              <w:rPr>
                <w:b/>
                <w:bCs/>
              </w:rPr>
              <w:t>Time</w:t>
            </w:r>
          </w:p>
        </w:tc>
        <w:tc>
          <w:tcPr>
            <w:tcW w:w="5386" w:type="dxa"/>
            <w:gridSpan w:val="9"/>
            <w:vAlign w:val="center"/>
          </w:tcPr>
          <w:p w14:paraId="0FFF0FD4" w14:textId="77777777" w:rsidR="00406F5B" w:rsidRPr="000A184C" w:rsidRDefault="00406F5B" w:rsidP="00D808B1">
            <w:pPr>
              <w:rPr>
                <w:b/>
                <w:bCs/>
              </w:rPr>
            </w:pPr>
            <w:r w:rsidRPr="000A184C">
              <w:rPr>
                <w:b/>
                <w:bCs/>
              </w:rPr>
              <w:t>Detail</w:t>
            </w:r>
          </w:p>
        </w:tc>
        <w:tc>
          <w:tcPr>
            <w:tcW w:w="1843" w:type="dxa"/>
            <w:gridSpan w:val="3"/>
            <w:vAlign w:val="center"/>
          </w:tcPr>
          <w:p w14:paraId="470EDEE7" w14:textId="77777777" w:rsidR="00406F5B" w:rsidRPr="000A184C" w:rsidRDefault="00406F5B" w:rsidP="00D808B1">
            <w:pPr>
              <w:rPr>
                <w:b/>
                <w:bCs/>
              </w:rPr>
            </w:pPr>
            <w:r w:rsidRPr="000A184C">
              <w:rPr>
                <w:b/>
                <w:bCs/>
              </w:rPr>
              <w:t>Signature</w:t>
            </w:r>
          </w:p>
        </w:tc>
      </w:tr>
      <w:tr w:rsidR="00406F5B" w:rsidRPr="003E01C8" w14:paraId="58A58EFD" w14:textId="77777777" w:rsidTr="00D808B1">
        <w:tblPrEx>
          <w:tblLook w:val="04A0" w:firstRow="1" w:lastRow="0" w:firstColumn="1" w:lastColumn="0" w:noHBand="0" w:noVBand="1"/>
        </w:tblPrEx>
        <w:trPr>
          <w:gridBefore w:val="1"/>
          <w:wBefore w:w="34" w:type="dxa"/>
        </w:trPr>
        <w:tc>
          <w:tcPr>
            <w:tcW w:w="959" w:type="dxa"/>
          </w:tcPr>
          <w:p w14:paraId="6F33FB2B" w14:textId="77777777" w:rsidR="00406F5B" w:rsidRPr="003E01C8" w:rsidRDefault="00406F5B" w:rsidP="00D808B1"/>
        </w:tc>
        <w:tc>
          <w:tcPr>
            <w:tcW w:w="1134" w:type="dxa"/>
            <w:gridSpan w:val="2"/>
          </w:tcPr>
          <w:p w14:paraId="3837A2FF" w14:textId="77777777" w:rsidR="00406F5B" w:rsidRPr="003E01C8" w:rsidRDefault="00406F5B" w:rsidP="00D808B1"/>
        </w:tc>
        <w:tc>
          <w:tcPr>
            <w:tcW w:w="5386" w:type="dxa"/>
            <w:gridSpan w:val="9"/>
          </w:tcPr>
          <w:p w14:paraId="4974EC93" w14:textId="77777777" w:rsidR="00406F5B" w:rsidRPr="003E01C8" w:rsidRDefault="00406F5B" w:rsidP="00D808B1">
            <w:r w:rsidRPr="003E01C8">
              <w:t>Student, Practice Supervisors, Practice Assessors, Academic Assessors can add notes to this page</w:t>
            </w:r>
          </w:p>
          <w:p w14:paraId="25A4985F" w14:textId="77777777" w:rsidR="00406F5B" w:rsidRPr="003E01C8" w:rsidRDefault="00406F5B" w:rsidP="00D808B1"/>
          <w:p w14:paraId="36764D9A" w14:textId="77777777" w:rsidR="00406F5B" w:rsidRPr="003E01C8" w:rsidRDefault="00406F5B" w:rsidP="00D808B1"/>
          <w:p w14:paraId="738BE5A8" w14:textId="77777777" w:rsidR="00406F5B" w:rsidRPr="003E01C8" w:rsidRDefault="00406F5B" w:rsidP="00D808B1"/>
          <w:p w14:paraId="58F660A1" w14:textId="77777777" w:rsidR="00406F5B" w:rsidRPr="003E01C8" w:rsidRDefault="00406F5B" w:rsidP="00D808B1"/>
          <w:p w14:paraId="7EE5F167" w14:textId="77777777" w:rsidR="00406F5B" w:rsidRPr="003E01C8" w:rsidRDefault="00406F5B" w:rsidP="00D808B1"/>
          <w:p w14:paraId="566AF25B" w14:textId="77777777" w:rsidR="00406F5B" w:rsidRPr="003E01C8" w:rsidRDefault="00406F5B" w:rsidP="00D808B1"/>
          <w:p w14:paraId="5FE0634D" w14:textId="77777777" w:rsidR="00406F5B" w:rsidRPr="003E01C8" w:rsidRDefault="00406F5B" w:rsidP="00D808B1"/>
          <w:p w14:paraId="3E4E5D6F" w14:textId="77777777" w:rsidR="00406F5B" w:rsidRPr="003E01C8" w:rsidRDefault="00406F5B" w:rsidP="00D808B1"/>
          <w:p w14:paraId="5F634AB5" w14:textId="77777777" w:rsidR="00406F5B" w:rsidRPr="003E01C8" w:rsidRDefault="00406F5B" w:rsidP="00D808B1"/>
          <w:p w14:paraId="7F35E45B" w14:textId="77777777" w:rsidR="00406F5B" w:rsidRPr="003E01C8" w:rsidRDefault="00406F5B" w:rsidP="00D808B1"/>
          <w:p w14:paraId="518678C2" w14:textId="77777777" w:rsidR="00406F5B" w:rsidRPr="003E01C8" w:rsidRDefault="00406F5B" w:rsidP="00D808B1"/>
          <w:p w14:paraId="2ED39480" w14:textId="77777777" w:rsidR="00406F5B" w:rsidRPr="003E01C8" w:rsidRDefault="00406F5B" w:rsidP="00D808B1"/>
          <w:p w14:paraId="05F4CD2B" w14:textId="77777777" w:rsidR="00406F5B" w:rsidRPr="003E01C8" w:rsidRDefault="00406F5B" w:rsidP="00D808B1"/>
          <w:p w14:paraId="1B6F95DB" w14:textId="77777777" w:rsidR="00406F5B" w:rsidRPr="003E01C8" w:rsidRDefault="00406F5B" w:rsidP="00D808B1"/>
          <w:p w14:paraId="22D4C4FB" w14:textId="77777777" w:rsidR="00406F5B" w:rsidRPr="003E01C8" w:rsidRDefault="00406F5B" w:rsidP="00D808B1"/>
          <w:p w14:paraId="5795A387" w14:textId="77777777" w:rsidR="00406F5B" w:rsidRPr="003E01C8" w:rsidRDefault="00406F5B" w:rsidP="00D808B1"/>
          <w:p w14:paraId="22AF63C9" w14:textId="77777777" w:rsidR="00406F5B" w:rsidRPr="003E01C8" w:rsidRDefault="00406F5B" w:rsidP="00D808B1"/>
          <w:p w14:paraId="3D93E585" w14:textId="77777777" w:rsidR="00406F5B" w:rsidRPr="003E01C8" w:rsidRDefault="00406F5B" w:rsidP="00D808B1"/>
          <w:p w14:paraId="6DD8EE70" w14:textId="77777777" w:rsidR="00406F5B" w:rsidRPr="003E01C8" w:rsidRDefault="00406F5B" w:rsidP="00D808B1"/>
        </w:tc>
        <w:tc>
          <w:tcPr>
            <w:tcW w:w="1843" w:type="dxa"/>
            <w:gridSpan w:val="3"/>
          </w:tcPr>
          <w:p w14:paraId="364037B3" w14:textId="77777777" w:rsidR="00406F5B" w:rsidRPr="003E01C8" w:rsidRDefault="00406F5B" w:rsidP="00D808B1"/>
        </w:tc>
      </w:tr>
    </w:tbl>
    <w:p w14:paraId="626B6C41" w14:textId="77777777" w:rsidR="00406F5B" w:rsidRPr="003E01C8" w:rsidRDefault="00406F5B" w:rsidP="00406F5B">
      <w:pPr>
        <w:sectPr w:rsidR="00406F5B"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1076"/>
        <w:gridCol w:w="1530"/>
        <w:gridCol w:w="371"/>
        <w:gridCol w:w="217"/>
        <w:gridCol w:w="462"/>
        <w:gridCol w:w="126"/>
        <w:gridCol w:w="589"/>
        <w:gridCol w:w="107"/>
        <w:gridCol w:w="481"/>
        <w:gridCol w:w="588"/>
        <w:gridCol w:w="589"/>
        <w:gridCol w:w="588"/>
        <w:gridCol w:w="589"/>
        <w:gridCol w:w="33"/>
      </w:tblGrid>
      <w:tr w:rsidR="00406F5B" w:rsidRPr="003E01C8" w14:paraId="2844A0AB" w14:textId="77777777" w:rsidTr="00D808B1">
        <w:trPr>
          <w:trHeight w:val="1094"/>
        </w:trPr>
        <w:tc>
          <w:tcPr>
            <w:tcW w:w="9242" w:type="dxa"/>
            <w:gridSpan w:val="15"/>
            <w:tcBorders>
              <w:top w:val="single" w:sz="4" w:space="0" w:color="auto"/>
              <w:left w:val="single" w:sz="4" w:space="0" w:color="auto"/>
              <w:bottom w:val="single" w:sz="4" w:space="0" w:color="auto"/>
              <w:right w:val="single" w:sz="4" w:space="0" w:color="auto"/>
            </w:tcBorders>
            <w:shd w:val="clear" w:color="auto" w:fill="E7E6E6"/>
          </w:tcPr>
          <w:p w14:paraId="4E24EC7A" w14:textId="77777777" w:rsidR="00406F5B" w:rsidRPr="00A967F2" w:rsidRDefault="00406F5B" w:rsidP="00D808B1">
            <w:pPr>
              <w:rPr>
                <w:b/>
                <w:bCs/>
              </w:rPr>
            </w:pPr>
            <w:r w:rsidRPr="003E01C8">
              <w:lastRenderedPageBreak/>
              <w:br w:type="page"/>
            </w:r>
            <w:r w:rsidRPr="00A967F2">
              <w:rPr>
                <w:b/>
                <w:bCs/>
              </w:rPr>
              <w:t>Final Assessment</w:t>
            </w:r>
          </w:p>
          <w:p w14:paraId="7990EF9D" w14:textId="77777777" w:rsidR="00406F5B" w:rsidRPr="00A967F2" w:rsidRDefault="00406F5B" w:rsidP="00D808B1">
            <w:pPr>
              <w:rPr>
                <w:b/>
                <w:bCs/>
              </w:rPr>
            </w:pPr>
            <w:r w:rsidRPr="00A967F2">
              <w:rPr>
                <w:b/>
                <w:bCs/>
              </w:rPr>
              <w:t>To be completed by PRACTICE ASSESSOR</w:t>
            </w:r>
          </w:p>
          <w:p w14:paraId="48455E6F" w14:textId="17F9482E" w:rsidR="00406F5B" w:rsidRPr="003E01C8" w:rsidRDefault="00406F5B" w:rsidP="00D808B1">
            <w:pPr>
              <w:rPr>
                <w:caps/>
              </w:rPr>
            </w:pPr>
            <w:r>
              <w:rPr>
                <w:b/>
                <w:bCs/>
              </w:rPr>
              <w:t>PART 3</w:t>
            </w:r>
            <w:r w:rsidRPr="00A967F2">
              <w:rPr>
                <w:b/>
                <w:bCs/>
              </w:rPr>
              <w:t xml:space="preserve">: </w:t>
            </w:r>
            <w:r>
              <w:rPr>
                <w:b/>
                <w:bCs/>
              </w:rPr>
              <w:t>PLE 3a</w:t>
            </w:r>
          </w:p>
        </w:tc>
      </w:tr>
      <w:tr w:rsidR="00406F5B" w:rsidRPr="003E01C8" w14:paraId="1CDCF271"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4"/>
            <w:vMerge w:val="restart"/>
            <w:tcBorders>
              <w:top w:val="single" w:sz="4" w:space="0" w:color="auto"/>
              <w:bottom w:val="single" w:sz="4" w:space="0" w:color="auto"/>
            </w:tcBorders>
            <w:shd w:val="clear" w:color="auto" w:fill="E7E6E6"/>
          </w:tcPr>
          <w:p w14:paraId="6BD47984" w14:textId="77777777" w:rsidR="00406F5B" w:rsidRPr="003E01C8" w:rsidRDefault="00406F5B" w:rsidP="00D808B1">
            <w:r w:rsidRPr="003E01C8">
              <w:t xml:space="preserve">Student Name: </w:t>
            </w:r>
          </w:p>
        </w:tc>
        <w:tc>
          <w:tcPr>
            <w:tcW w:w="4369" w:type="dxa"/>
            <w:gridSpan w:val="11"/>
            <w:tcBorders>
              <w:top w:val="single" w:sz="4" w:space="0" w:color="auto"/>
              <w:bottom w:val="single" w:sz="4" w:space="0" w:color="auto"/>
            </w:tcBorders>
            <w:shd w:val="clear" w:color="auto" w:fill="E7E6E6"/>
          </w:tcPr>
          <w:p w14:paraId="51469C09" w14:textId="77777777" w:rsidR="00406F5B" w:rsidRPr="003E01C8" w:rsidRDefault="00406F5B" w:rsidP="00D808B1">
            <w:r w:rsidRPr="003E01C8">
              <w:t>Student ID:</w:t>
            </w:r>
          </w:p>
        </w:tc>
      </w:tr>
      <w:tr w:rsidR="00406F5B" w:rsidRPr="003E01C8" w14:paraId="7BC84B75"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4"/>
            <w:vMerge/>
            <w:shd w:val="clear" w:color="auto" w:fill="E7E6E6"/>
          </w:tcPr>
          <w:p w14:paraId="634DA57A" w14:textId="77777777" w:rsidR="00406F5B" w:rsidRPr="003E01C8" w:rsidRDefault="00406F5B" w:rsidP="00D808B1"/>
        </w:tc>
        <w:tc>
          <w:tcPr>
            <w:tcW w:w="4369" w:type="dxa"/>
            <w:gridSpan w:val="11"/>
            <w:tcBorders>
              <w:top w:val="single" w:sz="4" w:space="0" w:color="auto"/>
              <w:bottom w:val="single" w:sz="4" w:space="0" w:color="auto"/>
            </w:tcBorders>
            <w:shd w:val="clear" w:color="auto" w:fill="E7E6E6"/>
          </w:tcPr>
          <w:p w14:paraId="34D21DA6" w14:textId="77777777" w:rsidR="00406F5B" w:rsidRPr="003E01C8" w:rsidRDefault="00406F5B" w:rsidP="00D808B1">
            <w:r w:rsidRPr="003E01C8">
              <w:t>Intake/Year Group:</w:t>
            </w:r>
          </w:p>
        </w:tc>
      </w:tr>
      <w:tr w:rsidR="00406F5B" w:rsidRPr="003E01C8" w14:paraId="01C67FDE"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15"/>
            <w:tcBorders>
              <w:bottom w:val="single" w:sz="4" w:space="0" w:color="auto"/>
            </w:tcBorders>
            <w:shd w:val="clear" w:color="auto" w:fill="FFFFFF"/>
          </w:tcPr>
          <w:p w14:paraId="4E03C5C2" w14:textId="77777777" w:rsidR="00406F5B" w:rsidRPr="003E01C8" w:rsidRDefault="00406F5B" w:rsidP="00D808B1">
            <w:pPr>
              <w:rPr>
                <w:b/>
                <w:bCs/>
              </w:rPr>
            </w:pPr>
            <w:r w:rsidRPr="003E01C8">
              <w:t xml:space="preserve">The minimum level of performance for this part of the programme is </w:t>
            </w:r>
            <w:r w:rsidRPr="003E01C8">
              <w:rPr>
                <w:b/>
              </w:rPr>
              <w:t>DEPENDENT</w:t>
            </w:r>
            <w:r w:rsidRPr="003E01C8">
              <w:t>. This means that the student nurse requires continuous or frequent support from the Practice Supervisor/assessor but is developing confidence through guided participation in care. Please comment on the Platforms below:</w:t>
            </w:r>
          </w:p>
        </w:tc>
      </w:tr>
      <w:tr w:rsidR="00406F5B" w:rsidRPr="003E01C8" w14:paraId="0AF0CDAA"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0"/>
        </w:trPr>
        <w:tc>
          <w:tcPr>
            <w:tcW w:w="9242" w:type="dxa"/>
            <w:gridSpan w:val="15"/>
            <w:tcBorders>
              <w:bottom w:val="single" w:sz="4" w:space="0" w:color="auto"/>
            </w:tcBorders>
            <w:shd w:val="clear" w:color="auto" w:fill="FFFFFF"/>
          </w:tcPr>
          <w:p w14:paraId="372419B4" w14:textId="77777777" w:rsidR="00406F5B" w:rsidRPr="002949FB" w:rsidRDefault="00406F5B" w:rsidP="00D808B1">
            <w:pPr>
              <w:rPr>
                <w:b/>
                <w:bCs/>
              </w:rPr>
            </w:pPr>
            <w:r w:rsidRPr="002949FB">
              <w:rPr>
                <w:b/>
                <w:bCs/>
              </w:rPr>
              <w:t>Platform 1: Being an accountable professional</w:t>
            </w:r>
          </w:p>
          <w:p w14:paraId="7EFACEC1" w14:textId="77777777" w:rsidR="00406F5B" w:rsidRPr="002949FB" w:rsidRDefault="00406F5B" w:rsidP="00D808B1">
            <w:pPr>
              <w:rPr>
                <w:b/>
                <w:bCs/>
              </w:rPr>
            </w:pPr>
          </w:p>
          <w:p w14:paraId="76DAB414" w14:textId="77777777" w:rsidR="00406F5B" w:rsidRPr="002949FB" w:rsidRDefault="00406F5B" w:rsidP="00D808B1">
            <w:pPr>
              <w:rPr>
                <w:b/>
                <w:bCs/>
              </w:rPr>
            </w:pPr>
          </w:p>
          <w:p w14:paraId="3F3B47BF" w14:textId="77777777" w:rsidR="00406F5B" w:rsidRDefault="00406F5B" w:rsidP="00D808B1">
            <w:pPr>
              <w:rPr>
                <w:b/>
                <w:bCs/>
              </w:rPr>
            </w:pPr>
          </w:p>
          <w:p w14:paraId="603C3430" w14:textId="77777777" w:rsidR="00406F5B" w:rsidRPr="002949FB" w:rsidRDefault="00406F5B" w:rsidP="00D808B1">
            <w:pPr>
              <w:rPr>
                <w:b/>
                <w:bCs/>
              </w:rPr>
            </w:pPr>
          </w:p>
          <w:p w14:paraId="00AB126C" w14:textId="77777777" w:rsidR="00406F5B" w:rsidRPr="002949FB" w:rsidRDefault="00406F5B" w:rsidP="00D808B1">
            <w:pPr>
              <w:rPr>
                <w:b/>
                <w:bCs/>
              </w:rPr>
            </w:pPr>
            <w:r w:rsidRPr="002949FB">
              <w:rPr>
                <w:b/>
                <w:bCs/>
              </w:rPr>
              <w:t>Platform 2: Promoting health and preventing ill health</w:t>
            </w:r>
          </w:p>
          <w:p w14:paraId="3DEE6BD0" w14:textId="77777777" w:rsidR="00406F5B" w:rsidRPr="002949FB" w:rsidRDefault="00406F5B" w:rsidP="00D808B1">
            <w:pPr>
              <w:rPr>
                <w:b/>
                <w:bCs/>
              </w:rPr>
            </w:pPr>
          </w:p>
          <w:p w14:paraId="7EAAD557" w14:textId="77777777" w:rsidR="00406F5B" w:rsidRDefault="00406F5B" w:rsidP="00D808B1">
            <w:pPr>
              <w:rPr>
                <w:b/>
                <w:bCs/>
              </w:rPr>
            </w:pPr>
          </w:p>
          <w:p w14:paraId="7AC75A8C" w14:textId="77777777" w:rsidR="00406F5B" w:rsidRPr="002949FB" w:rsidRDefault="00406F5B" w:rsidP="00D808B1">
            <w:pPr>
              <w:rPr>
                <w:b/>
                <w:bCs/>
              </w:rPr>
            </w:pPr>
          </w:p>
          <w:p w14:paraId="4CE99516" w14:textId="77777777" w:rsidR="00406F5B" w:rsidRPr="002949FB" w:rsidRDefault="00406F5B" w:rsidP="00D808B1">
            <w:pPr>
              <w:rPr>
                <w:b/>
                <w:bCs/>
              </w:rPr>
            </w:pPr>
          </w:p>
          <w:p w14:paraId="380939F2" w14:textId="77777777" w:rsidR="00406F5B" w:rsidRPr="002949FB" w:rsidRDefault="00406F5B" w:rsidP="00D808B1">
            <w:pPr>
              <w:rPr>
                <w:b/>
                <w:bCs/>
              </w:rPr>
            </w:pPr>
            <w:r w:rsidRPr="002949FB">
              <w:rPr>
                <w:b/>
                <w:bCs/>
              </w:rPr>
              <w:t>Platform 3: Assessing needs and planning care</w:t>
            </w:r>
          </w:p>
          <w:p w14:paraId="5500C14B" w14:textId="77777777" w:rsidR="00406F5B" w:rsidRDefault="00406F5B" w:rsidP="00D808B1">
            <w:pPr>
              <w:rPr>
                <w:b/>
                <w:bCs/>
              </w:rPr>
            </w:pPr>
          </w:p>
          <w:p w14:paraId="190445EC" w14:textId="77777777" w:rsidR="00406F5B" w:rsidRPr="002949FB" w:rsidRDefault="00406F5B" w:rsidP="00D808B1">
            <w:pPr>
              <w:rPr>
                <w:b/>
                <w:bCs/>
              </w:rPr>
            </w:pPr>
          </w:p>
          <w:p w14:paraId="53FB22E2" w14:textId="77777777" w:rsidR="00406F5B" w:rsidRPr="002949FB" w:rsidRDefault="00406F5B" w:rsidP="00D808B1">
            <w:pPr>
              <w:rPr>
                <w:b/>
                <w:bCs/>
              </w:rPr>
            </w:pPr>
          </w:p>
          <w:p w14:paraId="64762220" w14:textId="77777777" w:rsidR="00406F5B" w:rsidRPr="002949FB" w:rsidRDefault="00406F5B" w:rsidP="00D808B1">
            <w:pPr>
              <w:rPr>
                <w:b/>
                <w:bCs/>
              </w:rPr>
            </w:pPr>
          </w:p>
          <w:p w14:paraId="2308004A" w14:textId="77777777" w:rsidR="00406F5B" w:rsidRPr="002949FB" w:rsidRDefault="00406F5B" w:rsidP="00D808B1">
            <w:pPr>
              <w:rPr>
                <w:b/>
                <w:bCs/>
              </w:rPr>
            </w:pPr>
            <w:r w:rsidRPr="002949FB">
              <w:rPr>
                <w:b/>
                <w:bCs/>
              </w:rPr>
              <w:t>Platform 4: Providing and evaluating care</w:t>
            </w:r>
          </w:p>
          <w:p w14:paraId="04FFE87C" w14:textId="77777777" w:rsidR="00406F5B" w:rsidRPr="002949FB" w:rsidRDefault="00406F5B" w:rsidP="00D808B1">
            <w:pPr>
              <w:rPr>
                <w:b/>
                <w:bCs/>
              </w:rPr>
            </w:pPr>
          </w:p>
          <w:p w14:paraId="6886891A" w14:textId="77777777" w:rsidR="00406F5B" w:rsidRPr="002949FB" w:rsidRDefault="00406F5B" w:rsidP="00D808B1">
            <w:pPr>
              <w:rPr>
                <w:b/>
                <w:bCs/>
              </w:rPr>
            </w:pPr>
          </w:p>
          <w:p w14:paraId="0C46A329" w14:textId="77777777" w:rsidR="00406F5B" w:rsidRPr="002949FB" w:rsidRDefault="00406F5B" w:rsidP="00D808B1">
            <w:pPr>
              <w:rPr>
                <w:b/>
                <w:bCs/>
              </w:rPr>
            </w:pPr>
          </w:p>
          <w:p w14:paraId="0CEE00EA" w14:textId="77777777" w:rsidR="00406F5B" w:rsidRPr="002949FB" w:rsidRDefault="00406F5B" w:rsidP="00D808B1">
            <w:pPr>
              <w:rPr>
                <w:b/>
                <w:bCs/>
              </w:rPr>
            </w:pPr>
            <w:r w:rsidRPr="002949FB">
              <w:rPr>
                <w:b/>
                <w:bCs/>
              </w:rPr>
              <w:lastRenderedPageBreak/>
              <w:t>Platform 5: Leading and managing nursing care and working in teams</w:t>
            </w:r>
          </w:p>
          <w:p w14:paraId="21A5BA25" w14:textId="77777777" w:rsidR="00406F5B" w:rsidRDefault="00406F5B" w:rsidP="00D808B1">
            <w:pPr>
              <w:rPr>
                <w:b/>
                <w:bCs/>
              </w:rPr>
            </w:pPr>
          </w:p>
          <w:p w14:paraId="6DE2EC90" w14:textId="77777777" w:rsidR="00406F5B" w:rsidRPr="002949FB" w:rsidRDefault="00406F5B" w:rsidP="00D808B1">
            <w:pPr>
              <w:rPr>
                <w:b/>
                <w:bCs/>
              </w:rPr>
            </w:pPr>
          </w:p>
          <w:p w14:paraId="359A4953" w14:textId="77777777" w:rsidR="00406F5B" w:rsidRPr="002949FB" w:rsidRDefault="00406F5B" w:rsidP="00D808B1">
            <w:pPr>
              <w:rPr>
                <w:b/>
                <w:bCs/>
              </w:rPr>
            </w:pPr>
          </w:p>
          <w:p w14:paraId="7AFBB61D" w14:textId="77777777" w:rsidR="00406F5B" w:rsidRPr="002949FB" w:rsidRDefault="00406F5B" w:rsidP="00D808B1">
            <w:pPr>
              <w:rPr>
                <w:b/>
                <w:bCs/>
              </w:rPr>
            </w:pPr>
            <w:r w:rsidRPr="002949FB">
              <w:rPr>
                <w:b/>
                <w:bCs/>
              </w:rPr>
              <w:t>Platform 6: Improving safety and quality of care</w:t>
            </w:r>
          </w:p>
          <w:p w14:paraId="258662E2" w14:textId="77777777" w:rsidR="00406F5B" w:rsidRPr="002949FB" w:rsidRDefault="00406F5B" w:rsidP="00D808B1">
            <w:pPr>
              <w:rPr>
                <w:b/>
                <w:bCs/>
              </w:rPr>
            </w:pPr>
          </w:p>
          <w:p w14:paraId="2F8C44C1" w14:textId="77777777" w:rsidR="00406F5B" w:rsidRPr="002949FB" w:rsidRDefault="00406F5B" w:rsidP="00D808B1">
            <w:pPr>
              <w:rPr>
                <w:b/>
                <w:bCs/>
              </w:rPr>
            </w:pPr>
          </w:p>
          <w:p w14:paraId="333672FC" w14:textId="77777777" w:rsidR="00406F5B" w:rsidRPr="002949FB" w:rsidRDefault="00406F5B" w:rsidP="00D808B1">
            <w:pPr>
              <w:rPr>
                <w:b/>
                <w:bCs/>
              </w:rPr>
            </w:pPr>
          </w:p>
          <w:p w14:paraId="4AE60357" w14:textId="77777777" w:rsidR="00406F5B" w:rsidRPr="002949FB" w:rsidRDefault="00406F5B" w:rsidP="00D808B1">
            <w:pPr>
              <w:rPr>
                <w:b/>
                <w:bCs/>
              </w:rPr>
            </w:pPr>
            <w:r w:rsidRPr="002949FB">
              <w:rPr>
                <w:b/>
                <w:bCs/>
              </w:rPr>
              <w:t>Platform 7: Coordinating care</w:t>
            </w:r>
          </w:p>
          <w:p w14:paraId="751AF99E" w14:textId="77777777" w:rsidR="00406F5B" w:rsidRPr="002949FB" w:rsidRDefault="00406F5B" w:rsidP="00D808B1">
            <w:pPr>
              <w:rPr>
                <w:b/>
                <w:bCs/>
              </w:rPr>
            </w:pPr>
          </w:p>
          <w:p w14:paraId="26E71A83" w14:textId="77777777" w:rsidR="00406F5B" w:rsidRPr="002949FB" w:rsidRDefault="00406F5B" w:rsidP="00D808B1">
            <w:pPr>
              <w:rPr>
                <w:b/>
                <w:bCs/>
              </w:rPr>
            </w:pPr>
          </w:p>
        </w:tc>
      </w:tr>
      <w:tr w:rsidR="00406F5B" w:rsidRPr="003E01C8" w14:paraId="38E8B30D" w14:textId="77777777" w:rsidTr="00D808B1">
        <w:trPr>
          <w:trHeight w:val="2305"/>
        </w:trPr>
        <w:tc>
          <w:tcPr>
            <w:tcW w:w="9242" w:type="dxa"/>
            <w:gridSpan w:val="15"/>
            <w:tcBorders>
              <w:top w:val="single" w:sz="4" w:space="0" w:color="auto"/>
              <w:left w:val="single" w:sz="4" w:space="0" w:color="auto"/>
              <w:bottom w:val="single" w:sz="4" w:space="0" w:color="auto"/>
              <w:right w:val="single" w:sz="4" w:space="0" w:color="auto"/>
            </w:tcBorders>
          </w:tcPr>
          <w:p w14:paraId="530E9D77" w14:textId="77777777" w:rsidR="00406F5B" w:rsidRPr="003E01C8" w:rsidRDefault="00406F5B" w:rsidP="00D808B1">
            <w:r w:rsidRPr="003E01C8">
              <w:lastRenderedPageBreak/>
              <w:t>Please comment on progress towards safely demonstrating the skills and procedures in Annex A and B. Identify aspects for the student to focus on in future PLEs.</w:t>
            </w:r>
          </w:p>
          <w:p w14:paraId="72BBCC99" w14:textId="77777777" w:rsidR="00406F5B" w:rsidRPr="003E01C8" w:rsidRDefault="00406F5B" w:rsidP="00D808B1"/>
          <w:p w14:paraId="29A4F8C7" w14:textId="77777777" w:rsidR="00406F5B" w:rsidRPr="003E01C8" w:rsidRDefault="00406F5B" w:rsidP="00D808B1"/>
        </w:tc>
      </w:tr>
      <w:tr w:rsidR="00406F5B" w:rsidRPr="003E01C8" w14:paraId="3918AC5A"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gridSpan w:val="2"/>
            <w:shd w:val="clear" w:color="auto" w:fill="E7E6E6"/>
          </w:tcPr>
          <w:p w14:paraId="5229BB82" w14:textId="77777777" w:rsidR="00406F5B" w:rsidRPr="003E01C8" w:rsidRDefault="00406F5B" w:rsidP="00D808B1">
            <w:r w:rsidRPr="003E01C8">
              <w:t xml:space="preserve">Date </w:t>
            </w:r>
          </w:p>
          <w:p w14:paraId="260B5680" w14:textId="77777777" w:rsidR="00406F5B" w:rsidRPr="003E01C8" w:rsidRDefault="00406F5B" w:rsidP="00D808B1">
            <w:r w:rsidRPr="003E01C8">
              <w:softHyphen/>
            </w:r>
            <w:r w:rsidRPr="003E01C8">
              <w:softHyphen/>
              <w:t>____/</w:t>
            </w:r>
            <w:r w:rsidRPr="003E01C8">
              <w:softHyphen/>
            </w:r>
            <w:r w:rsidRPr="003E01C8">
              <w:softHyphen/>
              <w:t>____/</w:t>
            </w:r>
            <w:r w:rsidRPr="003E01C8">
              <w:softHyphen/>
            </w:r>
            <w:r w:rsidRPr="003E01C8">
              <w:softHyphen/>
              <w:t>____</w:t>
            </w:r>
          </w:p>
        </w:tc>
        <w:tc>
          <w:tcPr>
            <w:tcW w:w="3402" w:type="dxa"/>
            <w:gridSpan w:val="7"/>
            <w:shd w:val="clear" w:color="auto" w:fill="E7E6E6"/>
          </w:tcPr>
          <w:p w14:paraId="1C023209" w14:textId="77777777" w:rsidR="00406F5B" w:rsidRPr="003E01C8" w:rsidRDefault="00406F5B" w:rsidP="00D808B1">
            <w:r w:rsidRPr="003E01C8">
              <w:t>Student Signature:</w:t>
            </w:r>
          </w:p>
        </w:tc>
        <w:tc>
          <w:tcPr>
            <w:tcW w:w="2868" w:type="dxa"/>
            <w:gridSpan w:val="6"/>
            <w:shd w:val="clear" w:color="auto" w:fill="E7E6E6"/>
          </w:tcPr>
          <w:p w14:paraId="1B464C54" w14:textId="77777777" w:rsidR="00406F5B" w:rsidRPr="003E01C8" w:rsidRDefault="00406F5B" w:rsidP="00D808B1">
            <w:r>
              <w:t>Practice Assessor</w:t>
            </w:r>
            <w:r w:rsidRPr="003E01C8">
              <w:t xml:space="preserve"> Signature:</w:t>
            </w:r>
          </w:p>
          <w:p w14:paraId="72EAE9CF" w14:textId="77777777" w:rsidR="00406F5B" w:rsidRPr="003E01C8" w:rsidRDefault="00406F5B" w:rsidP="00D808B1"/>
        </w:tc>
      </w:tr>
      <w:tr w:rsidR="00406F5B" w:rsidRPr="003E01C8" w14:paraId="43B496C7"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val="restart"/>
            <w:tcBorders>
              <w:top w:val="single" w:sz="4" w:space="0" w:color="auto"/>
            </w:tcBorders>
            <w:vAlign w:val="center"/>
          </w:tcPr>
          <w:p w14:paraId="0298BFCE" w14:textId="77777777" w:rsidR="00406F5B" w:rsidRPr="003E01C8" w:rsidRDefault="00406F5B" w:rsidP="00D808B1">
            <w:pPr>
              <w:rPr>
                <w:color w:val="FF0000"/>
              </w:rPr>
            </w:pPr>
            <w:r w:rsidRPr="003E01C8">
              <w:t>Please refer to the University of Glasgow grading criteria and grade descriptors in section*</w:t>
            </w:r>
          </w:p>
        </w:tc>
        <w:tc>
          <w:tcPr>
            <w:tcW w:w="4707" w:type="dxa"/>
            <w:gridSpan w:val="11"/>
            <w:tcBorders>
              <w:top w:val="single" w:sz="4" w:space="0" w:color="auto"/>
              <w:bottom w:val="nil"/>
            </w:tcBorders>
          </w:tcPr>
          <w:p w14:paraId="390303C6" w14:textId="77777777" w:rsidR="00406F5B" w:rsidRPr="003E01C8" w:rsidRDefault="00406F5B" w:rsidP="00D808B1">
            <w:pPr>
              <w:rPr>
                <w:sz w:val="28"/>
                <w:szCs w:val="28"/>
              </w:rPr>
            </w:pPr>
            <w:r w:rsidRPr="003E01C8">
              <w:t xml:space="preserve">Summative grade: Please circle  </w:t>
            </w:r>
          </w:p>
        </w:tc>
      </w:tr>
      <w:tr w:rsidR="00406F5B" w:rsidRPr="003E01C8" w14:paraId="673C8643"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tcPr>
          <w:p w14:paraId="02092497" w14:textId="77777777" w:rsidR="00406F5B" w:rsidRPr="003E01C8" w:rsidRDefault="00406F5B" w:rsidP="00D808B1"/>
        </w:tc>
        <w:tc>
          <w:tcPr>
            <w:tcW w:w="2353" w:type="dxa"/>
            <w:gridSpan w:val="7"/>
            <w:tcBorders>
              <w:top w:val="nil"/>
              <w:bottom w:val="nil"/>
            </w:tcBorders>
            <w:vAlign w:val="center"/>
          </w:tcPr>
          <w:p w14:paraId="33CD7598" w14:textId="77777777" w:rsidR="00406F5B" w:rsidRPr="002949FB" w:rsidRDefault="00406F5B" w:rsidP="00D808B1">
            <w:pPr>
              <w:rPr>
                <w:b/>
                <w:bCs/>
              </w:rPr>
            </w:pPr>
            <w:r w:rsidRPr="002949FB">
              <w:rPr>
                <w:b/>
                <w:bCs/>
              </w:rPr>
              <w:t>PASS</w:t>
            </w:r>
          </w:p>
        </w:tc>
        <w:tc>
          <w:tcPr>
            <w:tcW w:w="2354" w:type="dxa"/>
            <w:gridSpan w:val="4"/>
            <w:tcBorders>
              <w:top w:val="nil"/>
              <w:bottom w:val="nil"/>
            </w:tcBorders>
            <w:shd w:val="clear" w:color="auto" w:fill="E7E6E6"/>
            <w:vAlign w:val="center"/>
          </w:tcPr>
          <w:p w14:paraId="6C251FA9" w14:textId="77777777" w:rsidR="00406F5B" w:rsidRPr="002949FB" w:rsidRDefault="00406F5B" w:rsidP="00D808B1">
            <w:pPr>
              <w:rPr>
                <w:b/>
                <w:bCs/>
              </w:rPr>
            </w:pPr>
            <w:r w:rsidRPr="002949FB">
              <w:rPr>
                <w:b/>
                <w:bCs/>
              </w:rPr>
              <w:t>FAIL</w:t>
            </w:r>
          </w:p>
        </w:tc>
      </w:tr>
      <w:tr w:rsidR="00406F5B" w:rsidRPr="003E01C8" w14:paraId="436A4BBA"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577"/>
        </w:trPr>
        <w:tc>
          <w:tcPr>
            <w:tcW w:w="4502" w:type="dxa"/>
            <w:gridSpan w:val="3"/>
            <w:vMerge/>
          </w:tcPr>
          <w:p w14:paraId="17F79986" w14:textId="77777777" w:rsidR="00406F5B" w:rsidRPr="003E01C8" w:rsidRDefault="00406F5B" w:rsidP="00D808B1"/>
        </w:tc>
        <w:tc>
          <w:tcPr>
            <w:tcW w:w="588" w:type="dxa"/>
            <w:gridSpan w:val="2"/>
            <w:tcBorders>
              <w:top w:val="nil"/>
              <w:bottom w:val="single" w:sz="4" w:space="0" w:color="auto"/>
              <w:right w:val="nil"/>
            </w:tcBorders>
            <w:vAlign w:val="center"/>
          </w:tcPr>
          <w:p w14:paraId="10C973B6" w14:textId="77777777" w:rsidR="00406F5B" w:rsidRPr="003E01C8" w:rsidRDefault="00406F5B" w:rsidP="00D808B1">
            <w:r w:rsidRPr="003E01C8">
              <w:t>A</w:t>
            </w:r>
          </w:p>
        </w:tc>
        <w:tc>
          <w:tcPr>
            <w:tcW w:w="588" w:type="dxa"/>
            <w:gridSpan w:val="2"/>
            <w:tcBorders>
              <w:top w:val="nil"/>
              <w:left w:val="nil"/>
              <w:bottom w:val="single" w:sz="4" w:space="0" w:color="auto"/>
              <w:right w:val="nil"/>
            </w:tcBorders>
            <w:vAlign w:val="center"/>
          </w:tcPr>
          <w:p w14:paraId="1B68D247" w14:textId="77777777" w:rsidR="00406F5B" w:rsidRPr="003E01C8" w:rsidRDefault="00406F5B" w:rsidP="00D808B1">
            <w:r w:rsidRPr="003E01C8">
              <w:t>B</w:t>
            </w:r>
          </w:p>
        </w:tc>
        <w:tc>
          <w:tcPr>
            <w:tcW w:w="589" w:type="dxa"/>
            <w:tcBorders>
              <w:top w:val="nil"/>
              <w:left w:val="nil"/>
              <w:bottom w:val="single" w:sz="4" w:space="0" w:color="auto"/>
              <w:right w:val="nil"/>
            </w:tcBorders>
            <w:vAlign w:val="center"/>
          </w:tcPr>
          <w:p w14:paraId="1F57BA5F" w14:textId="77777777" w:rsidR="00406F5B" w:rsidRPr="003E01C8" w:rsidRDefault="00406F5B" w:rsidP="00D808B1">
            <w:r w:rsidRPr="003E01C8">
              <w:t>C</w:t>
            </w:r>
          </w:p>
        </w:tc>
        <w:tc>
          <w:tcPr>
            <w:tcW w:w="588" w:type="dxa"/>
            <w:gridSpan w:val="2"/>
            <w:tcBorders>
              <w:top w:val="nil"/>
              <w:left w:val="nil"/>
              <w:bottom w:val="single" w:sz="4" w:space="0" w:color="auto"/>
              <w:right w:val="single" w:sz="4" w:space="0" w:color="auto"/>
            </w:tcBorders>
            <w:vAlign w:val="center"/>
          </w:tcPr>
          <w:p w14:paraId="03959A6B" w14:textId="77777777" w:rsidR="00406F5B" w:rsidRPr="003E01C8" w:rsidRDefault="00406F5B" w:rsidP="00D808B1">
            <w:r w:rsidRPr="003E01C8">
              <w:t>D</w:t>
            </w:r>
          </w:p>
        </w:tc>
        <w:tc>
          <w:tcPr>
            <w:tcW w:w="588" w:type="dxa"/>
            <w:tcBorders>
              <w:top w:val="nil"/>
              <w:left w:val="single" w:sz="4" w:space="0" w:color="auto"/>
              <w:bottom w:val="single" w:sz="4" w:space="0" w:color="auto"/>
              <w:right w:val="nil"/>
            </w:tcBorders>
            <w:shd w:val="clear" w:color="auto" w:fill="E7E6E6"/>
            <w:vAlign w:val="center"/>
          </w:tcPr>
          <w:p w14:paraId="1D51AE6D" w14:textId="77777777" w:rsidR="00406F5B" w:rsidRPr="003E01C8" w:rsidRDefault="00406F5B" w:rsidP="00D808B1">
            <w:r w:rsidRPr="003E01C8">
              <w:t>E</w:t>
            </w:r>
          </w:p>
        </w:tc>
        <w:tc>
          <w:tcPr>
            <w:tcW w:w="589" w:type="dxa"/>
            <w:tcBorders>
              <w:top w:val="nil"/>
              <w:left w:val="nil"/>
              <w:bottom w:val="single" w:sz="4" w:space="0" w:color="auto"/>
              <w:right w:val="nil"/>
            </w:tcBorders>
            <w:shd w:val="clear" w:color="auto" w:fill="E7E6E6"/>
            <w:vAlign w:val="center"/>
          </w:tcPr>
          <w:p w14:paraId="619D3DDF" w14:textId="77777777" w:rsidR="00406F5B" w:rsidRPr="003E01C8" w:rsidRDefault="00406F5B" w:rsidP="00D808B1">
            <w:r w:rsidRPr="003E01C8">
              <w:t>F</w:t>
            </w:r>
          </w:p>
        </w:tc>
        <w:tc>
          <w:tcPr>
            <w:tcW w:w="588" w:type="dxa"/>
            <w:tcBorders>
              <w:top w:val="nil"/>
              <w:left w:val="nil"/>
              <w:bottom w:val="single" w:sz="4" w:space="0" w:color="auto"/>
              <w:right w:val="nil"/>
            </w:tcBorders>
            <w:shd w:val="clear" w:color="auto" w:fill="E7E6E6"/>
            <w:vAlign w:val="center"/>
          </w:tcPr>
          <w:p w14:paraId="685B8FA4" w14:textId="77777777" w:rsidR="00406F5B" w:rsidRPr="003E01C8" w:rsidRDefault="00406F5B" w:rsidP="00D808B1">
            <w:r w:rsidRPr="003E01C8">
              <w:t>G</w:t>
            </w:r>
          </w:p>
        </w:tc>
        <w:tc>
          <w:tcPr>
            <w:tcW w:w="589" w:type="dxa"/>
            <w:tcBorders>
              <w:top w:val="nil"/>
              <w:left w:val="nil"/>
              <w:bottom w:val="single" w:sz="4" w:space="0" w:color="auto"/>
              <w:right w:val="single" w:sz="4" w:space="0" w:color="auto"/>
            </w:tcBorders>
            <w:shd w:val="clear" w:color="auto" w:fill="E7E6E6"/>
            <w:vAlign w:val="center"/>
          </w:tcPr>
          <w:p w14:paraId="1BA27B8B" w14:textId="77777777" w:rsidR="00406F5B" w:rsidRPr="003E01C8" w:rsidRDefault="00406F5B" w:rsidP="00D808B1">
            <w:r w:rsidRPr="003E01C8">
              <w:t>H</w:t>
            </w:r>
          </w:p>
        </w:tc>
      </w:tr>
      <w:tr w:rsidR="00406F5B" w:rsidRPr="003E01C8" w14:paraId="45D26832"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6"/>
        </w:trPr>
        <w:tc>
          <w:tcPr>
            <w:tcW w:w="4502" w:type="dxa"/>
            <w:gridSpan w:val="3"/>
            <w:tcBorders>
              <w:bottom w:val="single" w:sz="4" w:space="0" w:color="auto"/>
            </w:tcBorders>
            <w:shd w:val="clear" w:color="auto" w:fill="E7E6E6"/>
          </w:tcPr>
          <w:p w14:paraId="5FE7FC4E" w14:textId="77777777" w:rsidR="00406F5B" w:rsidRPr="003E01C8" w:rsidRDefault="00406F5B" w:rsidP="00D808B1">
            <w:r w:rsidRPr="003E01C8">
              <w:t>Student Name</w:t>
            </w:r>
          </w:p>
          <w:p w14:paraId="61C71F17" w14:textId="77777777" w:rsidR="00406F5B" w:rsidRPr="003E01C8" w:rsidRDefault="00406F5B" w:rsidP="00D808B1"/>
        </w:tc>
        <w:tc>
          <w:tcPr>
            <w:tcW w:w="4707" w:type="dxa"/>
            <w:gridSpan w:val="11"/>
            <w:tcBorders>
              <w:top w:val="single" w:sz="4" w:space="0" w:color="auto"/>
              <w:bottom w:val="single" w:sz="4" w:space="0" w:color="auto"/>
            </w:tcBorders>
            <w:shd w:val="clear" w:color="auto" w:fill="E7E6E6"/>
          </w:tcPr>
          <w:p w14:paraId="2F009EA2" w14:textId="77777777" w:rsidR="00406F5B" w:rsidRPr="003E01C8" w:rsidRDefault="00406F5B" w:rsidP="00D808B1">
            <w:r w:rsidRPr="003E01C8">
              <w:t>UoG ID</w:t>
            </w:r>
          </w:p>
        </w:tc>
      </w:tr>
      <w:tr w:rsidR="00406F5B" w:rsidRPr="003E01C8" w14:paraId="62C980AA"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5"/>
        </w:trPr>
        <w:tc>
          <w:tcPr>
            <w:tcW w:w="1896" w:type="dxa"/>
            <w:tcBorders>
              <w:bottom w:val="single" w:sz="4" w:space="0" w:color="auto"/>
            </w:tcBorders>
            <w:shd w:val="clear" w:color="auto" w:fill="E7E6E6"/>
          </w:tcPr>
          <w:p w14:paraId="33F41A9C" w14:textId="77777777" w:rsidR="00406F5B" w:rsidRPr="003E01C8" w:rsidRDefault="00406F5B" w:rsidP="00D808B1">
            <w:r w:rsidRPr="003E01C8">
              <w:t xml:space="preserve">Date </w:t>
            </w:r>
          </w:p>
          <w:p w14:paraId="36ADA159" w14:textId="77777777" w:rsidR="00406F5B" w:rsidRPr="003E01C8" w:rsidRDefault="00406F5B" w:rsidP="00D808B1">
            <w:r w:rsidRPr="003E01C8">
              <w:t>___/___/___</w:t>
            </w:r>
          </w:p>
        </w:tc>
        <w:tc>
          <w:tcPr>
            <w:tcW w:w="3656" w:type="dxa"/>
            <w:gridSpan w:val="5"/>
            <w:tcBorders>
              <w:bottom w:val="single" w:sz="4" w:space="0" w:color="auto"/>
            </w:tcBorders>
            <w:shd w:val="clear" w:color="auto" w:fill="E7E6E6"/>
          </w:tcPr>
          <w:p w14:paraId="3E13A288" w14:textId="77777777" w:rsidR="00406F5B" w:rsidRPr="003E01C8" w:rsidRDefault="00406F5B" w:rsidP="00D808B1">
            <w:r w:rsidRPr="003E01C8">
              <w:t>Student Signature</w:t>
            </w:r>
          </w:p>
          <w:p w14:paraId="124F1506" w14:textId="77777777" w:rsidR="00406F5B" w:rsidRPr="003E01C8" w:rsidRDefault="00406F5B" w:rsidP="00D808B1"/>
        </w:tc>
        <w:tc>
          <w:tcPr>
            <w:tcW w:w="3657" w:type="dxa"/>
            <w:gridSpan w:val="8"/>
            <w:tcBorders>
              <w:bottom w:val="single" w:sz="4" w:space="0" w:color="auto"/>
            </w:tcBorders>
            <w:shd w:val="clear" w:color="auto" w:fill="E7E6E6"/>
          </w:tcPr>
          <w:p w14:paraId="7EE643F1" w14:textId="77777777" w:rsidR="00406F5B" w:rsidRPr="003E01C8" w:rsidRDefault="00406F5B" w:rsidP="00D808B1">
            <w:r>
              <w:t>Practice Supervisor</w:t>
            </w:r>
            <w:r w:rsidRPr="003E01C8">
              <w:t xml:space="preserve"> Signature</w:t>
            </w:r>
          </w:p>
        </w:tc>
      </w:tr>
    </w:tbl>
    <w:p w14:paraId="6759ED5F" w14:textId="77777777" w:rsidR="00406F5B" w:rsidRDefault="00406F5B" w:rsidP="00406F5B">
      <w:pPr>
        <w:sectPr w:rsidR="00406F5B" w:rsidSect="00325015">
          <w:pgSz w:w="11906" w:h="16838"/>
          <w:pgMar w:top="1418" w:right="1418" w:bottom="1418" w:left="1418" w:header="708" w:footer="708" w:gutter="0"/>
          <w:cols w:space="708"/>
          <w:docGrid w:linePitch="360"/>
        </w:sectPr>
      </w:pPr>
    </w:p>
    <w:p w14:paraId="7FF439C3" w14:textId="70B1CB71" w:rsidR="00406F5B" w:rsidRDefault="00406F5B" w:rsidP="00406F5B">
      <w:pPr>
        <w:rPr>
          <w:b/>
          <w:bCs/>
        </w:rPr>
      </w:pPr>
      <w:r w:rsidRPr="007F2B84">
        <w:rPr>
          <w:b/>
          <w:bCs/>
        </w:rPr>
        <w:lastRenderedPageBreak/>
        <w:t xml:space="preserve">Part </w:t>
      </w:r>
      <w:r>
        <w:rPr>
          <w:b/>
          <w:bCs/>
        </w:rPr>
        <w:t>3</w:t>
      </w:r>
      <w:r w:rsidRPr="007F2B84">
        <w:rPr>
          <w:b/>
          <w:bCs/>
        </w:rPr>
        <w:t xml:space="preserve"> Grading Rubric</w:t>
      </w:r>
    </w:p>
    <w:tbl>
      <w:tblPr>
        <w:tblStyle w:val="TableGrid"/>
        <w:tblW w:w="0" w:type="auto"/>
        <w:tblLook w:val="04A0" w:firstRow="1" w:lastRow="0" w:firstColumn="1" w:lastColumn="0" w:noHBand="0" w:noVBand="1"/>
      </w:tblPr>
      <w:tblGrid>
        <w:gridCol w:w="884"/>
        <w:gridCol w:w="1512"/>
        <w:gridCol w:w="3333"/>
        <w:gridCol w:w="3331"/>
      </w:tblGrid>
      <w:tr w:rsidR="00406F5B" w:rsidRPr="003E01C8" w14:paraId="01308787" w14:textId="77777777" w:rsidTr="00D808B1">
        <w:trPr>
          <w:tblHeader/>
        </w:trPr>
        <w:tc>
          <w:tcPr>
            <w:tcW w:w="884" w:type="dxa"/>
            <w:vAlign w:val="center"/>
          </w:tcPr>
          <w:p w14:paraId="5758EF64" w14:textId="77777777" w:rsidR="00406F5B" w:rsidRPr="003E01C8" w:rsidRDefault="00406F5B" w:rsidP="00D808B1">
            <w:pPr>
              <w:rPr>
                <w:b/>
              </w:rPr>
            </w:pPr>
            <w:r w:rsidRPr="003E01C8">
              <w:t>Grade</w:t>
            </w:r>
          </w:p>
        </w:tc>
        <w:tc>
          <w:tcPr>
            <w:tcW w:w="1590" w:type="dxa"/>
            <w:vAlign w:val="center"/>
          </w:tcPr>
          <w:p w14:paraId="09E4AB6B" w14:textId="77777777" w:rsidR="00406F5B" w:rsidRPr="003E01C8" w:rsidRDefault="00406F5B" w:rsidP="00D808B1">
            <w:pPr>
              <w:rPr>
                <w:b/>
              </w:rPr>
            </w:pPr>
            <w:r w:rsidRPr="003E01C8">
              <w:t>Definition</w:t>
            </w:r>
          </w:p>
        </w:tc>
        <w:tc>
          <w:tcPr>
            <w:tcW w:w="5601" w:type="dxa"/>
            <w:vAlign w:val="center"/>
          </w:tcPr>
          <w:p w14:paraId="2490E46A" w14:textId="77777777" w:rsidR="00406F5B" w:rsidRPr="003E01C8" w:rsidRDefault="00406F5B" w:rsidP="00D808B1">
            <w:pPr>
              <w:rPr>
                <w:b/>
              </w:rPr>
            </w:pPr>
            <w:r w:rsidRPr="003E01C8">
              <w:t xml:space="preserve">University </w:t>
            </w:r>
            <w:r w:rsidRPr="003E01C8">
              <w:rPr>
                <w:i/>
                <w:iCs/>
              </w:rPr>
              <w:t xml:space="preserve">of </w:t>
            </w:r>
            <w:r w:rsidRPr="003E01C8">
              <w:t>Glasgow Descriptor</w:t>
            </w:r>
          </w:p>
        </w:tc>
        <w:tc>
          <w:tcPr>
            <w:tcW w:w="5917" w:type="dxa"/>
            <w:vAlign w:val="center"/>
          </w:tcPr>
          <w:p w14:paraId="6597875A" w14:textId="76FA1EDA" w:rsidR="00406F5B" w:rsidRPr="003E01C8" w:rsidRDefault="00406F5B" w:rsidP="00D808B1">
            <w:r w:rsidRPr="003E01C8">
              <w:t xml:space="preserve">Evidence </w:t>
            </w:r>
            <w:r w:rsidRPr="003E01C8">
              <w:rPr>
                <w:bCs/>
              </w:rPr>
              <w:t>–</w:t>
            </w:r>
            <w:r w:rsidRPr="003E01C8">
              <w:t xml:space="preserve"> </w:t>
            </w:r>
            <w:r w:rsidRPr="003E01C8">
              <w:rPr>
                <w:bCs/>
              </w:rPr>
              <w:t>at a</w:t>
            </w:r>
            <w:r>
              <w:rPr>
                <w:bCs/>
              </w:rPr>
              <w:t>n</w:t>
            </w:r>
            <w:r w:rsidRPr="003E01C8">
              <w:t xml:space="preserve"> </w:t>
            </w:r>
            <w:r w:rsidRPr="00517E79">
              <w:rPr>
                <w:b/>
                <w:bCs/>
              </w:rPr>
              <w:t>INDEPENDEN</w:t>
            </w:r>
            <w:r>
              <w:rPr>
                <w:b/>
                <w:bCs/>
              </w:rPr>
              <w:t>T</w:t>
            </w:r>
            <w:r w:rsidRPr="003E01C8">
              <w:t xml:space="preserve"> </w:t>
            </w:r>
            <w:r w:rsidRPr="003E01C8">
              <w:rPr>
                <w:bCs/>
              </w:rPr>
              <w:t>level</w:t>
            </w:r>
          </w:p>
        </w:tc>
      </w:tr>
      <w:tr w:rsidR="00406F5B" w:rsidRPr="003E01C8" w14:paraId="5D80A7AC" w14:textId="77777777" w:rsidTr="00D808B1">
        <w:tc>
          <w:tcPr>
            <w:tcW w:w="884" w:type="dxa"/>
          </w:tcPr>
          <w:p w14:paraId="3DCBF4E0" w14:textId="77777777" w:rsidR="00406F5B" w:rsidRPr="003E01C8" w:rsidRDefault="00406F5B" w:rsidP="00D808B1">
            <w:r w:rsidRPr="003E01C8">
              <w:t>A</w:t>
            </w:r>
          </w:p>
        </w:tc>
        <w:tc>
          <w:tcPr>
            <w:tcW w:w="1590" w:type="dxa"/>
          </w:tcPr>
          <w:p w14:paraId="547DFD02" w14:textId="77777777" w:rsidR="00406F5B" w:rsidRPr="003E01C8" w:rsidRDefault="00406F5B" w:rsidP="00D808B1">
            <w:r w:rsidRPr="003E01C8">
              <w:t>Excellent (PASS)</w:t>
            </w:r>
          </w:p>
        </w:tc>
        <w:tc>
          <w:tcPr>
            <w:tcW w:w="5601" w:type="dxa"/>
          </w:tcPr>
          <w:p w14:paraId="00600D8C" w14:textId="77777777" w:rsidR="00406F5B" w:rsidRPr="00517E79" w:rsidRDefault="00406F5B" w:rsidP="00D808B1">
            <w:r w:rsidRPr="003E01C8">
              <w:t>Exemplary and polished demonstration of the required skill(s), displaying underpinning</w:t>
            </w:r>
            <w:r>
              <w:t xml:space="preserve"> </w:t>
            </w:r>
            <w:r w:rsidRPr="003E01C8">
              <w:t>knowledge, sound judgement and appropriate professional values, as evidenced by focussed</w:t>
            </w:r>
            <w:r>
              <w:t xml:space="preserve"> </w:t>
            </w:r>
            <w:r w:rsidRPr="003E01C8">
              <w:t>sensitivity to the context, the needs of any subject, and the wider implications of the candidate’s</w:t>
            </w:r>
            <w:r>
              <w:t xml:space="preserve"> </w:t>
            </w:r>
            <w:r w:rsidRPr="003E01C8">
              <w:t>actions</w:t>
            </w:r>
          </w:p>
        </w:tc>
        <w:tc>
          <w:tcPr>
            <w:tcW w:w="5917" w:type="dxa"/>
          </w:tcPr>
          <w:p w14:paraId="7FF462D6" w14:textId="77777777" w:rsidR="00406F5B" w:rsidRPr="003E01C8" w:rsidRDefault="00406F5B" w:rsidP="00D808B1">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406F5B" w:rsidRPr="003E01C8" w14:paraId="16197D3A" w14:textId="77777777" w:rsidTr="00D808B1">
        <w:trPr>
          <w:trHeight w:val="2034"/>
        </w:trPr>
        <w:tc>
          <w:tcPr>
            <w:tcW w:w="884" w:type="dxa"/>
          </w:tcPr>
          <w:p w14:paraId="2BAD6A58" w14:textId="77777777" w:rsidR="00406F5B" w:rsidRPr="003E01C8" w:rsidRDefault="00406F5B" w:rsidP="00D808B1">
            <w:r w:rsidRPr="003E01C8">
              <w:t>B</w:t>
            </w:r>
          </w:p>
        </w:tc>
        <w:tc>
          <w:tcPr>
            <w:tcW w:w="1590" w:type="dxa"/>
          </w:tcPr>
          <w:p w14:paraId="36D58B49" w14:textId="77777777" w:rsidR="00406F5B" w:rsidRPr="003E01C8" w:rsidRDefault="00406F5B" w:rsidP="00D808B1">
            <w:r w:rsidRPr="003E01C8">
              <w:t>Very Good (PASS)</w:t>
            </w:r>
          </w:p>
        </w:tc>
        <w:tc>
          <w:tcPr>
            <w:tcW w:w="5601" w:type="dxa"/>
          </w:tcPr>
          <w:p w14:paraId="394D36C7" w14:textId="77777777" w:rsidR="00406F5B" w:rsidRPr="003E01C8" w:rsidRDefault="00406F5B" w:rsidP="00D808B1">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p>
        </w:tc>
        <w:tc>
          <w:tcPr>
            <w:tcW w:w="5917" w:type="dxa"/>
          </w:tcPr>
          <w:p w14:paraId="623B402A" w14:textId="77777777" w:rsidR="00406F5B" w:rsidRPr="003E01C8" w:rsidRDefault="00406F5B" w:rsidP="00D808B1">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406F5B" w:rsidRPr="003E01C8" w14:paraId="08017AEB" w14:textId="77777777" w:rsidTr="00D808B1">
        <w:tc>
          <w:tcPr>
            <w:tcW w:w="884" w:type="dxa"/>
          </w:tcPr>
          <w:p w14:paraId="6AE5D81C" w14:textId="77777777" w:rsidR="00406F5B" w:rsidRPr="003E01C8" w:rsidRDefault="00406F5B" w:rsidP="00D808B1">
            <w:r w:rsidRPr="003E01C8">
              <w:t>C</w:t>
            </w:r>
          </w:p>
        </w:tc>
        <w:tc>
          <w:tcPr>
            <w:tcW w:w="1590" w:type="dxa"/>
          </w:tcPr>
          <w:p w14:paraId="0EA0934D" w14:textId="77777777" w:rsidR="00406F5B" w:rsidRPr="003E01C8" w:rsidRDefault="00406F5B" w:rsidP="00D808B1">
            <w:r w:rsidRPr="003E01C8">
              <w:t>Good</w:t>
            </w:r>
            <w:r>
              <w:t xml:space="preserve"> </w:t>
            </w:r>
            <w:r w:rsidRPr="003E01C8">
              <w:t>(PASS)</w:t>
            </w:r>
          </w:p>
        </w:tc>
        <w:tc>
          <w:tcPr>
            <w:tcW w:w="5601" w:type="dxa"/>
          </w:tcPr>
          <w:p w14:paraId="413F9E74" w14:textId="77777777" w:rsidR="00406F5B" w:rsidRPr="003E01C8" w:rsidRDefault="00406F5B" w:rsidP="00D808B1">
            <w:r w:rsidRPr="003E01C8">
              <w:t>Clear demonstration of attainment of the required skill(s), displaying underpinning knowledge,</w:t>
            </w:r>
            <w:r>
              <w:t xml:space="preserve"> </w:t>
            </w:r>
            <w:r w:rsidRPr="003E01C8">
              <w:t xml:space="preserve">good judgement and appropriate professional values, as evidenced by familiarity with how to proceed in a range of contexts.  </w:t>
            </w:r>
          </w:p>
        </w:tc>
        <w:tc>
          <w:tcPr>
            <w:tcW w:w="5917" w:type="dxa"/>
          </w:tcPr>
          <w:p w14:paraId="40AEABCC" w14:textId="77777777" w:rsidR="00406F5B" w:rsidRPr="003E01C8" w:rsidRDefault="00406F5B" w:rsidP="00D808B1">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406F5B" w:rsidRPr="003E01C8" w14:paraId="0787DDBC" w14:textId="77777777" w:rsidTr="00D808B1">
        <w:trPr>
          <w:cantSplit/>
        </w:trPr>
        <w:tc>
          <w:tcPr>
            <w:tcW w:w="884" w:type="dxa"/>
          </w:tcPr>
          <w:p w14:paraId="3BD539A0" w14:textId="77777777" w:rsidR="00406F5B" w:rsidRPr="003E01C8" w:rsidRDefault="00406F5B" w:rsidP="00D808B1">
            <w:r w:rsidRPr="003E01C8">
              <w:lastRenderedPageBreak/>
              <w:t>D</w:t>
            </w:r>
          </w:p>
        </w:tc>
        <w:tc>
          <w:tcPr>
            <w:tcW w:w="1590" w:type="dxa"/>
          </w:tcPr>
          <w:p w14:paraId="7E108810" w14:textId="77777777" w:rsidR="00406F5B" w:rsidRPr="003E01C8" w:rsidRDefault="00406F5B" w:rsidP="00D808B1">
            <w:r w:rsidRPr="003E01C8">
              <w:t>Satisfactory (PASS)</w:t>
            </w:r>
          </w:p>
        </w:tc>
        <w:tc>
          <w:tcPr>
            <w:tcW w:w="5601" w:type="dxa"/>
          </w:tcPr>
          <w:p w14:paraId="5B40BEF4" w14:textId="77777777" w:rsidR="00406F5B" w:rsidRPr="003E01C8" w:rsidRDefault="00406F5B" w:rsidP="00D808B1">
            <w:pPr>
              <w:rPr>
                <w:b/>
              </w:rPr>
            </w:pPr>
            <w:r w:rsidRPr="003E01C8">
              <w:t>Adequate independent performance of required skill, displaying underpinning knowledge, adequate judgement and appropriate professional values, suitable to routine contexts</w:t>
            </w:r>
            <w:r>
              <w:t>.</w:t>
            </w:r>
          </w:p>
        </w:tc>
        <w:tc>
          <w:tcPr>
            <w:tcW w:w="5917" w:type="dxa"/>
          </w:tcPr>
          <w:p w14:paraId="5DEA7B45" w14:textId="77777777" w:rsidR="00406F5B" w:rsidRPr="003E01C8" w:rsidRDefault="00406F5B" w:rsidP="00D808B1">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With support the student can provide </w:t>
            </w:r>
            <w:r w:rsidRPr="003E01C8">
              <w:rPr>
                <w:b/>
              </w:rPr>
              <w:t xml:space="preserve">a borderline </w:t>
            </w:r>
            <w:r w:rsidRPr="003E01C8">
              <w:t>explanation to underpin practice</w:t>
            </w:r>
            <w:r>
              <w:t xml:space="preserve">.  </w:t>
            </w:r>
            <w:r w:rsidRPr="003E01C8">
              <w:rPr>
                <w:b/>
              </w:rPr>
              <w:t xml:space="preserve">Sometimes </w:t>
            </w:r>
            <w:r w:rsidRPr="003E01C8">
              <w:t>demonstrates an ability to use their initiative to support care delivery.</w:t>
            </w:r>
            <w:r>
              <w:t xml:space="preserve">  </w:t>
            </w:r>
            <w:r w:rsidRPr="003E01C8">
              <w:t>Recognises their own limitations and seeks advice, guidance and support</w:t>
            </w:r>
          </w:p>
        </w:tc>
      </w:tr>
      <w:tr w:rsidR="00406F5B" w:rsidRPr="003E01C8" w14:paraId="062182CD" w14:textId="77777777" w:rsidTr="00D808B1">
        <w:tc>
          <w:tcPr>
            <w:tcW w:w="884" w:type="dxa"/>
          </w:tcPr>
          <w:p w14:paraId="02523CB5" w14:textId="77777777" w:rsidR="00406F5B" w:rsidRPr="003E01C8" w:rsidRDefault="00406F5B" w:rsidP="00D808B1">
            <w:r w:rsidRPr="003E01C8">
              <w:t>E</w:t>
            </w:r>
          </w:p>
        </w:tc>
        <w:tc>
          <w:tcPr>
            <w:tcW w:w="1590" w:type="dxa"/>
          </w:tcPr>
          <w:p w14:paraId="27EFA334" w14:textId="77777777" w:rsidR="00406F5B" w:rsidRPr="003E01C8" w:rsidRDefault="00406F5B" w:rsidP="00D808B1">
            <w:r w:rsidRPr="003E01C8">
              <w:t>Weak (FAIL)</w:t>
            </w:r>
          </w:p>
        </w:tc>
        <w:tc>
          <w:tcPr>
            <w:tcW w:w="5601" w:type="dxa"/>
          </w:tcPr>
          <w:p w14:paraId="2F54C541" w14:textId="77777777" w:rsidR="00406F5B" w:rsidRPr="003E01C8" w:rsidRDefault="00406F5B" w:rsidP="00D808B1">
            <w:pPr>
              <w:rPr>
                <w:b/>
              </w:rPr>
            </w:pPr>
            <w:r w:rsidRPr="003E01C8">
              <w:t>Adequate independent performance of some but not all required skills. Some knowledge, judgement and professional values that indicate an awareness of personal limitations</w:t>
            </w:r>
            <w:r>
              <w:t>.</w:t>
            </w:r>
          </w:p>
        </w:tc>
        <w:tc>
          <w:tcPr>
            <w:tcW w:w="5917" w:type="dxa"/>
          </w:tcPr>
          <w:p w14:paraId="62202468" w14:textId="77777777" w:rsidR="00406F5B" w:rsidRPr="003E01C8" w:rsidRDefault="00406F5B" w:rsidP="00D808B1">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406F5B" w:rsidRPr="003E01C8" w14:paraId="521BBD5D" w14:textId="77777777" w:rsidTr="00D808B1">
        <w:tc>
          <w:tcPr>
            <w:tcW w:w="884" w:type="dxa"/>
          </w:tcPr>
          <w:p w14:paraId="4EA39DDB" w14:textId="77777777" w:rsidR="00406F5B" w:rsidRPr="003E01C8" w:rsidRDefault="00406F5B" w:rsidP="00D808B1">
            <w:r w:rsidRPr="003E01C8">
              <w:t>F</w:t>
            </w:r>
          </w:p>
        </w:tc>
        <w:tc>
          <w:tcPr>
            <w:tcW w:w="1590" w:type="dxa"/>
          </w:tcPr>
          <w:p w14:paraId="75EBBAEA" w14:textId="77777777" w:rsidR="00406F5B" w:rsidRPr="003E01C8" w:rsidRDefault="00406F5B" w:rsidP="00D808B1">
            <w:r w:rsidRPr="003E01C8">
              <w:t>Poor (FAIL)</w:t>
            </w:r>
          </w:p>
        </w:tc>
        <w:tc>
          <w:tcPr>
            <w:tcW w:w="5601" w:type="dxa"/>
          </w:tcPr>
          <w:p w14:paraId="6F6E9379" w14:textId="77777777" w:rsidR="00406F5B" w:rsidRDefault="00406F5B" w:rsidP="00D808B1">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t>.</w:t>
            </w:r>
          </w:p>
          <w:p w14:paraId="001C7B87" w14:textId="77777777" w:rsidR="00406F5B" w:rsidRDefault="00406F5B" w:rsidP="00D808B1">
            <w:pPr>
              <w:rPr>
                <w:b/>
              </w:rPr>
            </w:pPr>
          </w:p>
          <w:p w14:paraId="5FBB932D" w14:textId="77777777" w:rsidR="00406F5B" w:rsidRDefault="00406F5B" w:rsidP="00D808B1">
            <w:pPr>
              <w:rPr>
                <w:b/>
              </w:rPr>
            </w:pPr>
          </w:p>
          <w:p w14:paraId="3A0A1AD6" w14:textId="77777777" w:rsidR="00406F5B" w:rsidRDefault="00406F5B" w:rsidP="00D808B1">
            <w:pPr>
              <w:rPr>
                <w:b/>
              </w:rPr>
            </w:pPr>
          </w:p>
          <w:p w14:paraId="30B464C7" w14:textId="77777777" w:rsidR="00406F5B" w:rsidRPr="003E01C8" w:rsidRDefault="00406F5B" w:rsidP="00D808B1">
            <w:pPr>
              <w:rPr>
                <w:b/>
              </w:rPr>
            </w:pPr>
          </w:p>
        </w:tc>
        <w:tc>
          <w:tcPr>
            <w:tcW w:w="5917" w:type="dxa"/>
          </w:tcPr>
          <w:p w14:paraId="138AE263" w14:textId="77777777" w:rsidR="00406F5B" w:rsidRPr="003E01C8" w:rsidRDefault="00406F5B" w:rsidP="00D808B1">
            <w:r w:rsidRPr="003E01C8">
              <w:t>Practice is unsafe OR the student consistently fails to demonstrate appropriate levels of knowledge, skills and/or attitudes to participate in care delivery under guidance.</w:t>
            </w:r>
          </w:p>
        </w:tc>
      </w:tr>
      <w:tr w:rsidR="00406F5B" w:rsidRPr="003E01C8" w14:paraId="4EFDAE52" w14:textId="77777777" w:rsidTr="00D808B1">
        <w:tc>
          <w:tcPr>
            <w:tcW w:w="884" w:type="dxa"/>
          </w:tcPr>
          <w:p w14:paraId="0D3C8AFB" w14:textId="77777777" w:rsidR="00406F5B" w:rsidRPr="003E01C8" w:rsidRDefault="00406F5B" w:rsidP="00D808B1">
            <w:pPr>
              <w:rPr>
                <w:b/>
              </w:rPr>
            </w:pPr>
            <w:r w:rsidRPr="003E01C8">
              <w:lastRenderedPageBreak/>
              <w:t xml:space="preserve"> G</w:t>
            </w:r>
          </w:p>
        </w:tc>
        <w:tc>
          <w:tcPr>
            <w:tcW w:w="1590" w:type="dxa"/>
          </w:tcPr>
          <w:p w14:paraId="66AC6BC4" w14:textId="77777777" w:rsidR="00406F5B" w:rsidRPr="003E01C8" w:rsidRDefault="00406F5B" w:rsidP="00D808B1">
            <w:r w:rsidRPr="003E01C8">
              <w:t>Very Poor (FAIL)</w:t>
            </w:r>
          </w:p>
        </w:tc>
        <w:tc>
          <w:tcPr>
            <w:tcW w:w="5601" w:type="dxa"/>
          </w:tcPr>
          <w:p w14:paraId="7FAF1AF6" w14:textId="77777777" w:rsidR="00406F5B" w:rsidRPr="00517E79" w:rsidRDefault="00406F5B" w:rsidP="00D808B1">
            <w:r w:rsidRPr="003E01C8">
              <w:t>Wholly inadequate performance of the required skill, lacking in secure base of relevant</w:t>
            </w:r>
            <w:r>
              <w:t xml:space="preserve">. </w:t>
            </w:r>
            <w:r w:rsidRPr="003E01C8">
              <w:t>knowledge and poor use of such knowledge, showing fundamental misunderstanding and</w:t>
            </w:r>
            <w:r>
              <w:t xml:space="preserve"> </w:t>
            </w:r>
            <w:r w:rsidRPr="003E01C8">
              <w:t xml:space="preserve">misinterpretation. Evidence of poor judgement and professional values. </w:t>
            </w:r>
          </w:p>
        </w:tc>
        <w:tc>
          <w:tcPr>
            <w:tcW w:w="5917" w:type="dxa"/>
          </w:tcPr>
          <w:p w14:paraId="7BAA4A9F" w14:textId="77777777" w:rsidR="00406F5B" w:rsidRPr="003E01C8" w:rsidRDefault="00406F5B" w:rsidP="00D808B1">
            <w:r w:rsidRPr="003E01C8">
              <w:t>Practice is unsafe AND the student consistently fails to demonstrate appropriate levels of knowledge, skills and/or attitudes to participate in care delivery under guidance.</w:t>
            </w:r>
          </w:p>
        </w:tc>
      </w:tr>
      <w:tr w:rsidR="00406F5B" w:rsidRPr="003E01C8" w14:paraId="62A2FD95" w14:textId="77777777" w:rsidTr="00D808B1">
        <w:trPr>
          <w:cantSplit/>
        </w:trPr>
        <w:tc>
          <w:tcPr>
            <w:tcW w:w="884" w:type="dxa"/>
            <w:tcBorders>
              <w:bottom w:val="single" w:sz="4" w:space="0" w:color="auto"/>
            </w:tcBorders>
          </w:tcPr>
          <w:p w14:paraId="751563AA" w14:textId="77777777" w:rsidR="00406F5B" w:rsidRPr="003E01C8" w:rsidRDefault="00406F5B" w:rsidP="00D808B1">
            <w:r w:rsidRPr="003E01C8">
              <w:t>H</w:t>
            </w:r>
          </w:p>
        </w:tc>
        <w:tc>
          <w:tcPr>
            <w:tcW w:w="1590" w:type="dxa"/>
            <w:tcBorders>
              <w:bottom w:val="single" w:sz="4" w:space="0" w:color="auto"/>
            </w:tcBorders>
          </w:tcPr>
          <w:p w14:paraId="509D75D4" w14:textId="77777777" w:rsidR="00406F5B" w:rsidRPr="003E01C8" w:rsidRDefault="00406F5B" w:rsidP="00D808B1">
            <w:r w:rsidRPr="003E01C8">
              <w:t>FAIL</w:t>
            </w:r>
          </w:p>
        </w:tc>
        <w:tc>
          <w:tcPr>
            <w:tcW w:w="5601" w:type="dxa"/>
            <w:tcBorders>
              <w:bottom w:val="single" w:sz="4" w:space="0" w:color="auto"/>
            </w:tcBorders>
          </w:tcPr>
          <w:p w14:paraId="43BE36A2" w14:textId="77777777" w:rsidR="00406F5B" w:rsidRPr="003E01C8" w:rsidRDefault="00406F5B" w:rsidP="00D808B1">
            <w:r w:rsidRPr="003E01C8">
              <w:t>Not presently capable of independent performance of the required skill, lacking self-awareness of limitations and prone to errors of judgement and faulty practice</w:t>
            </w:r>
          </w:p>
        </w:tc>
        <w:tc>
          <w:tcPr>
            <w:tcW w:w="5917" w:type="dxa"/>
            <w:tcBorders>
              <w:bottom w:val="single" w:sz="4" w:space="0" w:color="auto"/>
            </w:tcBorders>
          </w:tcPr>
          <w:p w14:paraId="7342BEEA" w14:textId="77777777" w:rsidR="00406F5B" w:rsidRPr="003E01C8" w:rsidRDefault="00406F5B" w:rsidP="00D808B1">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406F5B" w:rsidRPr="003E01C8" w14:paraId="3D400D89" w14:textId="77777777" w:rsidTr="00D808B1">
        <w:tc>
          <w:tcPr>
            <w:tcW w:w="13992" w:type="dxa"/>
            <w:gridSpan w:val="4"/>
            <w:tcBorders>
              <w:bottom w:val="nil"/>
            </w:tcBorders>
            <w:shd w:val="clear" w:color="auto" w:fill="E7E6E6"/>
          </w:tcPr>
          <w:p w14:paraId="21E73098" w14:textId="77777777" w:rsidR="00406F5B" w:rsidRPr="003E01C8" w:rsidRDefault="00406F5B" w:rsidP="00D808B1">
            <w:r w:rsidRPr="003E01C8">
              <w:t>University of Glasgow use only</w:t>
            </w:r>
          </w:p>
        </w:tc>
      </w:tr>
      <w:tr w:rsidR="00406F5B" w:rsidRPr="003E01C8" w14:paraId="4257BAAD" w14:textId="77777777" w:rsidTr="00D808B1">
        <w:tc>
          <w:tcPr>
            <w:tcW w:w="884" w:type="dxa"/>
            <w:tcBorders>
              <w:top w:val="nil"/>
              <w:left w:val="single" w:sz="4" w:space="0" w:color="auto"/>
              <w:bottom w:val="single" w:sz="4" w:space="0" w:color="auto"/>
              <w:right w:val="nil"/>
            </w:tcBorders>
            <w:shd w:val="clear" w:color="auto" w:fill="E7E6E6"/>
          </w:tcPr>
          <w:p w14:paraId="5D542433" w14:textId="77777777" w:rsidR="00406F5B" w:rsidRPr="003E01C8" w:rsidRDefault="00406F5B" w:rsidP="00D808B1">
            <w:r w:rsidRPr="003E01C8">
              <w:t>CR</w:t>
            </w:r>
          </w:p>
        </w:tc>
        <w:tc>
          <w:tcPr>
            <w:tcW w:w="1590" w:type="dxa"/>
            <w:tcBorders>
              <w:top w:val="nil"/>
              <w:left w:val="nil"/>
              <w:bottom w:val="single" w:sz="4" w:space="0" w:color="auto"/>
              <w:right w:val="nil"/>
            </w:tcBorders>
            <w:shd w:val="clear" w:color="auto" w:fill="E7E6E6"/>
          </w:tcPr>
          <w:p w14:paraId="7FFD93C9" w14:textId="77777777" w:rsidR="00406F5B" w:rsidRPr="003E01C8" w:rsidRDefault="00406F5B" w:rsidP="00D808B1">
            <w:r w:rsidRPr="003E01C8">
              <w:t>CREDIT REFUSED</w:t>
            </w:r>
          </w:p>
        </w:tc>
        <w:tc>
          <w:tcPr>
            <w:tcW w:w="11518" w:type="dxa"/>
            <w:gridSpan w:val="2"/>
            <w:tcBorders>
              <w:top w:val="nil"/>
              <w:left w:val="nil"/>
              <w:bottom w:val="single" w:sz="4" w:space="0" w:color="auto"/>
              <w:right w:val="single" w:sz="4" w:space="0" w:color="auto"/>
            </w:tcBorders>
            <w:shd w:val="clear" w:color="auto" w:fill="E7E6E6"/>
          </w:tcPr>
          <w:p w14:paraId="3E1B8F5D" w14:textId="77777777" w:rsidR="00406F5B" w:rsidRPr="003E01C8" w:rsidRDefault="00406F5B" w:rsidP="00D808B1">
            <w:r w:rsidRPr="003E01C8">
              <w:t>Failure to comply, in the absence of good cause, with the published requirements of the course</w:t>
            </w:r>
            <w:r>
              <w:t xml:space="preserve"> </w:t>
            </w:r>
            <w:r w:rsidRPr="003E01C8">
              <w:t>or programme; and/or a serious breach of regulations</w:t>
            </w:r>
          </w:p>
        </w:tc>
      </w:tr>
    </w:tbl>
    <w:p w14:paraId="3AA15B29" w14:textId="77777777" w:rsidR="00406F5B" w:rsidRDefault="00406F5B" w:rsidP="00406F5B">
      <w:pPr>
        <w:rPr>
          <w:b/>
          <w:bCs/>
        </w:rPr>
      </w:pPr>
    </w:p>
    <w:p w14:paraId="5B330557" w14:textId="77777777" w:rsidR="00406F5B" w:rsidRDefault="00406F5B" w:rsidP="00406F5B">
      <w:pPr>
        <w:spacing w:after="0" w:line="240" w:lineRule="auto"/>
        <w:rPr>
          <w:b/>
          <w:bCs/>
        </w:rPr>
      </w:pPr>
      <w:r>
        <w:rPr>
          <w:b/>
          <w:bCs/>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01"/>
        <w:gridCol w:w="19"/>
        <w:gridCol w:w="626"/>
        <w:gridCol w:w="56"/>
        <w:gridCol w:w="662"/>
        <w:gridCol w:w="6"/>
        <w:gridCol w:w="33"/>
        <w:gridCol w:w="702"/>
        <w:gridCol w:w="13"/>
        <w:gridCol w:w="688"/>
        <w:gridCol w:w="20"/>
        <w:gridCol w:w="662"/>
        <w:gridCol w:w="19"/>
        <w:gridCol w:w="702"/>
        <w:gridCol w:w="844"/>
        <w:gridCol w:w="1430"/>
      </w:tblGrid>
      <w:tr w:rsidR="00406F5B" w:rsidRPr="003E01C8" w14:paraId="31784990" w14:textId="77777777" w:rsidTr="00D808B1">
        <w:tc>
          <w:tcPr>
            <w:tcW w:w="9322" w:type="dxa"/>
            <w:gridSpan w:val="18"/>
            <w:tcBorders>
              <w:bottom w:val="single" w:sz="4" w:space="0" w:color="auto"/>
            </w:tcBorders>
            <w:shd w:val="clear" w:color="auto" w:fill="E7E6E6"/>
          </w:tcPr>
          <w:p w14:paraId="4F60C574" w14:textId="77777777" w:rsidR="00406F5B" w:rsidRPr="00A967F2" w:rsidRDefault="00406F5B" w:rsidP="00D808B1">
            <w:pPr>
              <w:rPr>
                <w:b/>
                <w:bCs/>
              </w:rPr>
            </w:pPr>
            <w:r w:rsidRPr="00A967F2">
              <w:rPr>
                <w:b/>
                <w:bCs/>
              </w:rPr>
              <w:lastRenderedPageBreak/>
              <w:t>ATTENDANCE RECORD</w:t>
            </w:r>
          </w:p>
          <w:p w14:paraId="4E83CDBA" w14:textId="0A1B3A67" w:rsidR="00406F5B" w:rsidRPr="003E01C8" w:rsidRDefault="00406F5B" w:rsidP="00D808B1">
            <w:pPr>
              <w:rPr>
                <w:color w:val="000000"/>
              </w:rPr>
            </w:pPr>
            <w:r w:rsidRPr="00A967F2">
              <w:rPr>
                <w:b/>
                <w:bCs/>
              </w:rPr>
              <w:t xml:space="preserve">PART </w:t>
            </w:r>
            <w:r>
              <w:rPr>
                <w:b/>
                <w:bCs/>
              </w:rPr>
              <w:t>3</w:t>
            </w:r>
            <w:r w:rsidRPr="00A967F2">
              <w:rPr>
                <w:b/>
                <w:bCs/>
              </w:rPr>
              <w:t xml:space="preserve">: PLE </w:t>
            </w:r>
            <w:r>
              <w:rPr>
                <w:b/>
                <w:bCs/>
              </w:rPr>
              <w:t>3a</w:t>
            </w:r>
          </w:p>
        </w:tc>
      </w:tr>
      <w:tr w:rsidR="00406F5B" w:rsidRPr="003E01C8" w14:paraId="28900E75" w14:textId="77777777" w:rsidTr="00D808B1">
        <w:tblPrEx>
          <w:tblLook w:val="04A0" w:firstRow="1" w:lastRow="0" w:firstColumn="1" w:lastColumn="0" w:noHBand="0" w:noVBand="1"/>
        </w:tblPrEx>
        <w:tc>
          <w:tcPr>
            <w:tcW w:w="4203" w:type="dxa"/>
            <w:gridSpan w:val="7"/>
            <w:shd w:val="clear" w:color="auto" w:fill="E7E6E6"/>
          </w:tcPr>
          <w:p w14:paraId="6EAAEFDA" w14:textId="77777777" w:rsidR="00406F5B" w:rsidRPr="003E01C8" w:rsidRDefault="00406F5B" w:rsidP="00D808B1">
            <w:r w:rsidRPr="003E01C8">
              <w:t>Student Name</w:t>
            </w:r>
          </w:p>
        </w:tc>
        <w:tc>
          <w:tcPr>
            <w:tcW w:w="5119" w:type="dxa"/>
            <w:gridSpan w:val="11"/>
          </w:tcPr>
          <w:p w14:paraId="2EC07688" w14:textId="77777777" w:rsidR="00406F5B" w:rsidRPr="003E01C8" w:rsidRDefault="00406F5B" w:rsidP="00D808B1"/>
        </w:tc>
      </w:tr>
      <w:tr w:rsidR="00406F5B" w:rsidRPr="003E01C8" w14:paraId="1CB6D4A2" w14:textId="77777777" w:rsidTr="00D808B1">
        <w:tblPrEx>
          <w:tblLook w:val="04A0" w:firstRow="1" w:lastRow="0" w:firstColumn="1" w:lastColumn="0" w:noHBand="0" w:noVBand="1"/>
        </w:tblPrEx>
        <w:tc>
          <w:tcPr>
            <w:tcW w:w="4203" w:type="dxa"/>
            <w:gridSpan w:val="7"/>
            <w:shd w:val="clear" w:color="auto" w:fill="E7E6E6"/>
          </w:tcPr>
          <w:p w14:paraId="39876A2F" w14:textId="77777777" w:rsidR="00406F5B" w:rsidRPr="003E01C8" w:rsidRDefault="00406F5B" w:rsidP="00D808B1">
            <w:r w:rsidRPr="003E01C8">
              <w:t>Student ID</w:t>
            </w:r>
          </w:p>
        </w:tc>
        <w:tc>
          <w:tcPr>
            <w:tcW w:w="5119" w:type="dxa"/>
            <w:gridSpan w:val="11"/>
          </w:tcPr>
          <w:p w14:paraId="1B015216" w14:textId="77777777" w:rsidR="00406F5B" w:rsidRPr="003E01C8" w:rsidRDefault="00406F5B" w:rsidP="00D808B1"/>
        </w:tc>
      </w:tr>
      <w:tr w:rsidR="00406F5B" w:rsidRPr="003E01C8" w14:paraId="4C779928" w14:textId="77777777" w:rsidTr="00D808B1">
        <w:tblPrEx>
          <w:tblLook w:val="04A0" w:firstRow="1" w:lastRow="0" w:firstColumn="1" w:lastColumn="0" w:noHBand="0" w:noVBand="1"/>
        </w:tblPrEx>
        <w:tc>
          <w:tcPr>
            <w:tcW w:w="4203" w:type="dxa"/>
            <w:gridSpan w:val="7"/>
            <w:shd w:val="clear" w:color="auto" w:fill="E7E6E6"/>
          </w:tcPr>
          <w:p w14:paraId="2D081EFF" w14:textId="77777777" w:rsidR="00406F5B" w:rsidRPr="003E01C8" w:rsidRDefault="00406F5B" w:rsidP="00D808B1">
            <w:r w:rsidRPr="003E01C8">
              <w:t>Year of Programme</w:t>
            </w:r>
          </w:p>
        </w:tc>
        <w:tc>
          <w:tcPr>
            <w:tcW w:w="5119" w:type="dxa"/>
            <w:gridSpan w:val="11"/>
          </w:tcPr>
          <w:p w14:paraId="2B99F5CE" w14:textId="77777777" w:rsidR="00406F5B" w:rsidRPr="003E01C8" w:rsidRDefault="00406F5B" w:rsidP="00D808B1"/>
        </w:tc>
      </w:tr>
      <w:tr w:rsidR="00406F5B" w:rsidRPr="003E01C8" w14:paraId="6BCA0BFA" w14:textId="77777777" w:rsidTr="00D808B1">
        <w:tblPrEx>
          <w:tblLook w:val="04A0" w:firstRow="1" w:lastRow="0" w:firstColumn="1" w:lastColumn="0" w:noHBand="0" w:noVBand="1"/>
        </w:tblPrEx>
        <w:tc>
          <w:tcPr>
            <w:tcW w:w="4203" w:type="dxa"/>
            <w:gridSpan w:val="7"/>
            <w:shd w:val="clear" w:color="auto" w:fill="E7E6E6"/>
          </w:tcPr>
          <w:p w14:paraId="233B6BA6" w14:textId="77777777" w:rsidR="00406F5B" w:rsidRPr="003E01C8" w:rsidRDefault="00406F5B" w:rsidP="00D808B1">
            <w:r w:rsidRPr="003E01C8">
              <w:t xml:space="preserve">Practice Learning Environment </w:t>
            </w:r>
          </w:p>
        </w:tc>
        <w:tc>
          <w:tcPr>
            <w:tcW w:w="5119" w:type="dxa"/>
            <w:gridSpan w:val="11"/>
          </w:tcPr>
          <w:p w14:paraId="399D8A29" w14:textId="77777777" w:rsidR="00406F5B" w:rsidRPr="003E01C8" w:rsidRDefault="00406F5B" w:rsidP="00D808B1"/>
        </w:tc>
      </w:tr>
      <w:tr w:rsidR="00406F5B" w:rsidRPr="003E01C8" w14:paraId="452D6101" w14:textId="77777777" w:rsidTr="00D808B1">
        <w:tblPrEx>
          <w:tblLook w:val="04A0" w:firstRow="1" w:lastRow="0" w:firstColumn="1" w:lastColumn="0" w:noHBand="0" w:noVBand="1"/>
        </w:tblPrEx>
        <w:tc>
          <w:tcPr>
            <w:tcW w:w="850" w:type="dxa"/>
            <w:shd w:val="clear" w:color="auto" w:fill="E7E6E6"/>
            <w:vAlign w:val="center"/>
          </w:tcPr>
          <w:p w14:paraId="413A61CB" w14:textId="77777777" w:rsidR="00406F5B" w:rsidRPr="003E01C8" w:rsidRDefault="00406F5B" w:rsidP="00D808B1">
            <w:r w:rsidRPr="003E01C8">
              <w:t>Week</w:t>
            </w:r>
          </w:p>
          <w:p w14:paraId="77C678D7" w14:textId="77777777" w:rsidR="00406F5B" w:rsidRPr="003E01C8" w:rsidRDefault="00406F5B" w:rsidP="00D808B1">
            <w:r w:rsidRPr="003E01C8">
              <w:t>No</w:t>
            </w:r>
          </w:p>
        </w:tc>
        <w:tc>
          <w:tcPr>
            <w:tcW w:w="1289" w:type="dxa"/>
            <w:shd w:val="clear" w:color="auto" w:fill="E7E6E6"/>
            <w:vAlign w:val="center"/>
          </w:tcPr>
          <w:p w14:paraId="1416D6FB" w14:textId="77777777" w:rsidR="00406F5B" w:rsidRPr="003E01C8" w:rsidRDefault="00406F5B" w:rsidP="00D808B1">
            <w:r w:rsidRPr="003E01C8">
              <w:t>Week</w:t>
            </w:r>
          </w:p>
          <w:p w14:paraId="4B420CDC" w14:textId="77777777" w:rsidR="00406F5B" w:rsidRPr="003E01C8" w:rsidRDefault="00406F5B" w:rsidP="00D808B1">
            <w:r w:rsidRPr="003E01C8">
              <w:t>beginning</w:t>
            </w:r>
          </w:p>
        </w:tc>
        <w:tc>
          <w:tcPr>
            <w:tcW w:w="701" w:type="dxa"/>
            <w:shd w:val="clear" w:color="auto" w:fill="E7E6E6"/>
            <w:vAlign w:val="center"/>
          </w:tcPr>
          <w:p w14:paraId="3FF43E2C" w14:textId="77777777" w:rsidR="00406F5B" w:rsidRPr="003E01C8" w:rsidRDefault="00406F5B" w:rsidP="00D808B1">
            <w:r w:rsidRPr="003E01C8">
              <w:t>M</w:t>
            </w:r>
          </w:p>
        </w:tc>
        <w:tc>
          <w:tcPr>
            <w:tcW w:w="701" w:type="dxa"/>
            <w:gridSpan w:val="3"/>
            <w:shd w:val="clear" w:color="auto" w:fill="E7E6E6"/>
            <w:vAlign w:val="center"/>
          </w:tcPr>
          <w:p w14:paraId="1801E731" w14:textId="77777777" w:rsidR="00406F5B" w:rsidRPr="003E01C8" w:rsidRDefault="00406F5B" w:rsidP="00D808B1">
            <w:r w:rsidRPr="003E01C8">
              <w:t>T</w:t>
            </w:r>
          </w:p>
        </w:tc>
        <w:tc>
          <w:tcPr>
            <w:tcW w:w="701" w:type="dxa"/>
            <w:gridSpan w:val="3"/>
            <w:shd w:val="clear" w:color="auto" w:fill="E7E6E6"/>
            <w:vAlign w:val="center"/>
          </w:tcPr>
          <w:p w14:paraId="1C0F0809" w14:textId="77777777" w:rsidR="00406F5B" w:rsidRPr="003E01C8" w:rsidRDefault="00406F5B" w:rsidP="00D808B1">
            <w:r w:rsidRPr="003E01C8">
              <w:t>W</w:t>
            </w:r>
          </w:p>
        </w:tc>
        <w:tc>
          <w:tcPr>
            <w:tcW w:w="702" w:type="dxa"/>
            <w:shd w:val="clear" w:color="auto" w:fill="E7E6E6"/>
            <w:vAlign w:val="center"/>
          </w:tcPr>
          <w:p w14:paraId="07B414D1" w14:textId="77777777" w:rsidR="00406F5B" w:rsidRPr="003E01C8" w:rsidRDefault="00406F5B" w:rsidP="00D808B1">
            <w:r w:rsidRPr="003E01C8">
              <w:t>T</w:t>
            </w:r>
          </w:p>
        </w:tc>
        <w:tc>
          <w:tcPr>
            <w:tcW w:w="701" w:type="dxa"/>
            <w:gridSpan w:val="2"/>
            <w:shd w:val="clear" w:color="auto" w:fill="E7E6E6"/>
            <w:vAlign w:val="center"/>
          </w:tcPr>
          <w:p w14:paraId="228F5DB6" w14:textId="77777777" w:rsidR="00406F5B" w:rsidRPr="003E01C8" w:rsidRDefault="00406F5B" w:rsidP="00D808B1">
            <w:r w:rsidRPr="003E01C8">
              <w:t>F</w:t>
            </w:r>
          </w:p>
        </w:tc>
        <w:tc>
          <w:tcPr>
            <w:tcW w:w="701" w:type="dxa"/>
            <w:gridSpan w:val="3"/>
            <w:shd w:val="clear" w:color="auto" w:fill="E7E6E6"/>
            <w:vAlign w:val="center"/>
          </w:tcPr>
          <w:p w14:paraId="710AC30A" w14:textId="77777777" w:rsidR="00406F5B" w:rsidRPr="003E01C8" w:rsidRDefault="00406F5B" w:rsidP="00D808B1">
            <w:r w:rsidRPr="003E01C8">
              <w:t>S</w:t>
            </w:r>
          </w:p>
        </w:tc>
        <w:tc>
          <w:tcPr>
            <w:tcW w:w="702" w:type="dxa"/>
            <w:shd w:val="clear" w:color="auto" w:fill="E7E6E6"/>
            <w:vAlign w:val="center"/>
          </w:tcPr>
          <w:p w14:paraId="44E9521D" w14:textId="77777777" w:rsidR="00406F5B" w:rsidRPr="003E01C8" w:rsidRDefault="00406F5B" w:rsidP="00D808B1">
            <w:r w:rsidRPr="003E01C8">
              <w:t>S</w:t>
            </w:r>
          </w:p>
        </w:tc>
        <w:tc>
          <w:tcPr>
            <w:tcW w:w="844" w:type="dxa"/>
            <w:shd w:val="clear" w:color="auto" w:fill="E7E6E6"/>
            <w:vAlign w:val="center"/>
          </w:tcPr>
          <w:p w14:paraId="46000990" w14:textId="77777777" w:rsidR="00406F5B" w:rsidRPr="003E01C8" w:rsidRDefault="00406F5B" w:rsidP="00D808B1">
            <w:r w:rsidRPr="003E01C8">
              <w:t>Total hours</w:t>
            </w:r>
          </w:p>
        </w:tc>
        <w:tc>
          <w:tcPr>
            <w:tcW w:w="1430" w:type="dxa"/>
            <w:shd w:val="clear" w:color="auto" w:fill="E7E6E6"/>
            <w:vAlign w:val="center"/>
          </w:tcPr>
          <w:p w14:paraId="0A7BA9CA" w14:textId="77777777" w:rsidR="00406F5B" w:rsidRPr="003E01C8" w:rsidRDefault="00406F5B" w:rsidP="00D808B1">
            <w:r w:rsidRPr="003E01C8">
              <w:t>Practice signature</w:t>
            </w:r>
          </w:p>
        </w:tc>
      </w:tr>
      <w:tr w:rsidR="00406F5B" w:rsidRPr="003E01C8" w14:paraId="7623FCEB" w14:textId="77777777" w:rsidTr="00D808B1">
        <w:tblPrEx>
          <w:tblLook w:val="04A0" w:firstRow="1" w:lastRow="0" w:firstColumn="1" w:lastColumn="0" w:noHBand="0" w:noVBand="1"/>
        </w:tblPrEx>
        <w:tc>
          <w:tcPr>
            <w:tcW w:w="850" w:type="dxa"/>
            <w:vAlign w:val="center"/>
          </w:tcPr>
          <w:p w14:paraId="78EF4D29" w14:textId="77777777" w:rsidR="00406F5B" w:rsidRPr="003E01C8" w:rsidRDefault="00406F5B" w:rsidP="00D808B1">
            <w:r w:rsidRPr="003E01C8">
              <w:t>e.g.</w:t>
            </w:r>
          </w:p>
        </w:tc>
        <w:tc>
          <w:tcPr>
            <w:tcW w:w="1289" w:type="dxa"/>
            <w:vAlign w:val="center"/>
          </w:tcPr>
          <w:p w14:paraId="0F700A05" w14:textId="77777777" w:rsidR="00406F5B" w:rsidRPr="003E01C8" w:rsidRDefault="00406F5B" w:rsidP="00D808B1">
            <w:r w:rsidRPr="003E01C8">
              <w:t>11/01/21</w:t>
            </w:r>
          </w:p>
        </w:tc>
        <w:tc>
          <w:tcPr>
            <w:tcW w:w="720" w:type="dxa"/>
            <w:gridSpan w:val="2"/>
            <w:vAlign w:val="center"/>
          </w:tcPr>
          <w:p w14:paraId="583D197D" w14:textId="77777777" w:rsidR="00406F5B" w:rsidRPr="003E01C8" w:rsidRDefault="00406F5B" w:rsidP="00D808B1">
            <w:r w:rsidRPr="003E01C8">
              <w:t>DO</w:t>
            </w:r>
          </w:p>
        </w:tc>
        <w:tc>
          <w:tcPr>
            <w:tcW w:w="626" w:type="dxa"/>
            <w:vAlign w:val="center"/>
          </w:tcPr>
          <w:p w14:paraId="3B07A8AD" w14:textId="77777777" w:rsidR="00406F5B" w:rsidRPr="003E01C8" w:rsidRDefault="00406F5B" w:rsidP="00D808B1">
            <w:r w:rsidRPr="003E01C8">
              <w:t>DO</w:t>
            </w:r>
          </w:p>
        </w:tc>
        <w:tc>
          <w:tcPr>
            <w:tcW w:w="724" w:type="dxa"/>
            <w:gridSpan w:val="3"/>
            <w:vAlign w:val="center"/>
          </w:tcPr>
          <w:p w14:paraId="2FDECDA4" w14:textId="77777777" w:rsidR="00406F5B" w:rsidRPr="003E01C8" w:rsidRDefault="00406F5B" w:rsidP="00D808B1">
            <w:r w:rsidRPr="003E01C8">
              <w:t>12.5</w:t>
            </w:r>
          </w:p>
        </w:tc>
        <w:tc>
          <w:tcPr>
            <w:tcW w:w="748" w:type="dxa"/>
            <w:gridSpan w:val="3"/>
            <w:vAlign w:val="center"/>
          </w:tcPr>
          <w:p w14:paraId="1183C96C" w14:textId="77777777" w:rsidR="00406F5B" w:rsidRPr="003E01C8" w:rsidRDefault="00406F5B" w:rsidP="00D808B1">
            <w:r w:rsidRPr="003E01C8">
              <w:t>12.5</w:t>
            </w:r>
          </w:p>
        </w:tc>
        <w:tc>
          <w:tcPr>
            <w:tcW w:w="708" w:type="dxa"/>
            <w:gridSpan w:val="2"/>
            <w:vAlign w:val="center"/>
          </w:tcPr>
          <w:p w14:paraId="07D2FA99" w14:textId="77777777" w:rsidR="00406F5B" w:rsidRPr="003E01C8" w:rsidRDefault="00406F5B" w:rsidP="00D808B1">
            <w:r w:rsidRPr="003E01C8">
              <w:t>12.5</w:t>
            </w:r>
          </w:p>
        </w:tc>
        <w:tc>
          <w:tcPr>
            <w:tcW w:w="662" w:type="dxa"/>
            <w:vAlign w:val="center"/>
          </w:tcPr>
          <w:p w14:paraId="43E46233" w14:textId="77777777" w:rsidR="00406F5B" w:rsidRPr="003E01C8" w:rsidRDefault="00406F5B" w:rsidP="00D808B1">
            <w:r w:rsidRPr="003E01C8">
              <w:t>DO</w:t>
            </w:r>
          </w:p>
        </w:tc>
        <w:tc>
          <w:tcPr>
            <w:tcW w:w="721" w:type="dxa"/>
            <w:gridSpan w:val="2"/>
            <w:vAlign w:val="center"/>
          </w:tcPr>
          <w:p w14:paraId="2B981539" w14:textId="77777777" w:rsidR="00406F5B" w:rsidRPr="003E01C8" w:rsidRDefault="00406F5B" w:rsidP="00D808B1">
            <w:r w:rsidRPr="003E01C8">
              <w:t>DO</w:t>
            </w:r>
          </w:p>
        </w:tc>
        <w:tc>
          <w:tcPr>
            <w:tcW w:w="844" w:type="dxa"/>
            <w:vAlign w:val="center"/>
          </w:tcPr>
          <w:p w14:paraId="0472E542" w14:textId="77777777" w:rsidR="00406F5B" w:rsidRPr="003E01C8" w:rsidRDefault="00406F5B" w:rsidP="00D808B1">
            <w:r w:rsidRPr="003E01C8">
              <w:t>37.5</w:t>
            </w:r>
          </w:p>
        </w:tc>
        <w:tc>
          <w:tcPr>
            <w:tcW w:w="1430" w:type="dxa"/>
            <w:vAlign w:val="center"/>
          </w:tcPr>
          <w:p w14:paraId="46D1B545" w14:textId="77777777" w:rsidR="00406F5B" w:rsidRPr="003E01C8" w:rsidRDefault="00406F5B" w:rsidP="00D808B1">
            <w:pPr>
              <w:rPr>
                <w:color w:val="FF0000"/>
              </w:rPr>
            </w:pPr>
            <w:r w:rsidRPr="003E01C8">
              <w:t>S. Nurse</w:t>
            </w:r>
          </w:p>
        </w:tc>
      </w:tr>
      <w:tr w:rsidR="00406F5B" w:rsidRPr="003E01C8" w14:paraId="341A707B" w14:textId="77777777" w:rsidTr="00D808B1">
        <w:tblPrEx>
          <w:tblLook w:val="04A0" w:firstRow="1" w:lastRow="0" w:firstColumn="1" w:lastColumn="0" w:noHBand="0" w:noVBand="1"/>
        </w:tblPrEx>
        <w:tc>
          <w:tcPr>
            <w:tcW w:w="850" w:type="dxa"/>
            <w:vAlign w:val="center"/>
          </w:tcPr>
          <w:p w14:paraId="5DAAAFF1" w14:textId="77777777" w:rsidR="00406F5B" w:rsidRPr="003E01C8" w:rsidRDefault="00406F5B" w:rsidP="00D808B1">
            <w:r w:rsidRPr="003E01C8">
              <w:t>1</w:t>
            </w:r>
          </w:p>
        </w:tc>
        <w:tc>
          <w:tcPr>
            <w:tcW w:w="1289" w:type="dxa"/>
          </w:tcPr>
          <w:p w14:paraId="782C9208" w14:textId="77777777" w:rsidR="00406F5B" w:rsidRPr="003E01C8" w:rsidRDefault="00406F5B" w:rsidP="00D808B1"/>
        </w:tc>
        <w:tc>
          <w:tcPr>
            <w:tcW w:w="720" w:type="dxa"/>
            <w:gridSpan w:val="2"/>
          </w:tcPr>
          <w:p w14:paraId="60EB22CF" w14:textId="77777777" w:rsidR="00406F5B" w:rsidRPr="003E01C8" w:rsidRDefault="00406F5B" w:rsidP="00D808B1"/>
        </w:tc>
        <w:tc>
          <w:tcPr>
            <w:tcW w:w="626" w:type="dxa"/>
          </w:tcPr>
          <w:p w14:paraId="37A33A3D" w14:textId="77777777" w:rsidR="00406F5B" w:rsidRPr="003E01C8" w:rsidRDefault="00406F5B" w:rsidP="00D808B1"/>
        </w:tc>
        <w:tc>
          <w:tcPr>
            <w:tcW w:w="724" w:type="dxa"/>
            <w:gridSpan w:val="3"/>
          </w:tcPr>
          <w:p w14:paraId="0BFE043D" w14:textId="77777777" w:rsidR="00406F5B" w:rsidRPr="003E01C8" w:rsidRDefault="00406F5B" w:rsidP="00D808B1"/>
        </w:tc>
        <w:tc>
          <w:tcPr>
            <w:tcW w:w="748" w:type="dxa"/>
            <w:gridSpan w:val="3"/>
          </w:tcPr>
          <w:p w14:paraId="2AF555FA" w14:textId="77777777" w:rsidR="00406F5B" w:rsidRPr="003E01C8" w:rsidRDefault="00406F5B" w:rsidP="00D808B1"/>
        </w:tc>
        <w:tc>
          <w:tcPr>
            <w:tcW w:w="708" w:type="dxa"/>
            <w:gridSpan w:val="2"/>
          </w:tcPr>
          <w:p w14:paraId="20F02C0B" w14:textId="77777777" w:rsidR="00406F5B" w:rsidRPr="003E01C8" w:rsidRDefault="00406F5B" w:rsidP="00D808B1"/>
        </w:tc>
        <w:tc>
          <w:tcPr>
            <w:tcW w:w="662" w:type="dxa"/>
          </w:tcPr>
          <w:p w14:paraId="38D65BC4" w14:textId="77777777" w:rsidR="00406F5B" w:rsidRPr="003E01C8" w:rsidRDefault="00406F5B" w:rsidP="00D808B1"/>
        </w:tc>
        <w:tc>
          <w:tcPr>
            <w:tcW w:w="721" w:type="dxa"/>
            <w:gridSpan w:val="2"/>
          </w:tcPr>
          <w:p w14:paraId="128B49C5" w14:textId="77777777" w:rsidR="00406F5B" w:rsidRPr="003E01C8" w:rsidRDefault="00406F5B" w:rsidP="00D808B1"/>
        </w:tc>
        <w:tc>
          <w:tcPr>
            <w:tcW w:w="844" w:type="dxa"/>
          </w:tcPr>
          <w:p w14:paraId="0499BCB3" w14:textId="77777777" w:rsidR="00406F5B" w:rsidRPr="003E01C8" w:rsidRDefault="00406F5B" w:rsidP="00D808B1"/>
        </w:tc>
        <w:tc>
          <w:tcPr>
            <w:tcW w:w="1430" w:type="dxa"/>
          </w:tcPr>
          <w:p w14:paraId="18E8C000" w14:textId="77777777" w:rsidR="00406F5B" w:rsidRPr="003E01C8" w:rsidRDefault="00406F5B" w:rsidP="00D808B1"/>
        </w:tc>
      </w:tr>
      <w:tr w:rsidR="00406F5B" w:rsidRPr="003E01C8" w14:paraId="7866CA33" w14:textId="77777777" w:rsidTr="00D808B1">
        <w:tblPrEx>
          <w:tblLook w:val="04A0" w:firstRow="1" w:lastRow="0" w:firstColumn="1" w:lastColumn="0" w:noHBand="0" w:noVBand="1"/>
        </w:tblPrEx>
        <w:tc>
          <w:tcPr>
            <w:tcW w:w="850" w:type="dxa"/>
            <w:vAlign w:val="center"/>
          </w:tcPr>
          <w:p w14:paraId="7559E62A" w14:textId="77777777" w:rsidR="00406F5B" w:rsidRPr="003E01C8" w:rsidRDefault="00406F5B" w:rsidP="00D808B1">
            <w:r w:rsidRPr="003E01C8">
              <w:t>2</w:t>
            </w:r>
          </w:p>
        </w:tc>
        <w:tc>
          <w:tcPr>
            <w:tcW w:w="1289" w:type="dxa"/>
          </w:tcPr>
          <w:p w14:paraId="14DFBE0A" w14:textId="77777777" w:rsidR="00406F5B" w:rsidRPr="003E01C8" w:rsidRDefault="00406F5B" w:rsidP="00D808B1"/>
        </w:tc>
        <w:tc>
          <w:tcPr>
            <w:tcW w:w="720" w:type="dxa"/>
            <w:gridSpan w:val="2"/>
          </w:tcPr>
          <w:p w14:paraId="668A44F2" w14:textId="77777777" w:rsidR="00406F5B" w:rsidRPr="003E01C8" w:rsidRDefault="00406F5B" w:rsidP="00D808B1"/>
        </w:tc>
        <w:tc>
          <w:tcPr>
            <w:tcW w:w="626" w:type="dxa"/>
          </w:tcPr>
          <w:p w14:paraId="6183E469" w14:textId="77777777" w:rsidR="00406F5B" w:rsidRPr="003E01C8" w:rsidRDefault="00406F5B" w:rsidP="00D808B1"/>
        </w:tc>
        <w:tc>
          <w:tcPr>
            <w:tcW w:w="724" w:type="dxa"/>
            <w:gridSpan w:val="3"/>
          </w:tcPr>
          <w:p w14:paraId="1BDE6A96" w14:textId="77777777" w:rsidR="00406F5B" w:rsidRPr="003E01C8" w:rsidRDefault="00406F5B" w:rsidP="00D808B1"/>
        </w:tc>
        <w:tc>
          <w:tcPr>
            <w:tcW w:w="748" w:type="dxa"/>
            <w:gridSpan w:val="3"/>
          </w:tcPr>
          <w:p w14:paraId="3EABB92F" w14:textId="77777777" w:rsidR="00406F5B" w:rsidRPr="003E01C8" w:rsidRDefault="00406F5B" w:rsidP="00D808B1"/>
        </w:tc>
        <w:tc>
          <w:tcPr>
            <w:tcW w:w="708" w:type="dxa"/>
            <w:gridSpan w:val="2"/>
          </w:tcPr>
          <w:p w14:paraId="5CEC1EDB" w14:textId="77777777" w:rsidR="00406F5B" w:rsidRPr="003E01C8" w:rsidRDefault="00406F5B" w:rsidP="00D808B1"/>
        </w:tc>
        <w:tc>
          <w:tcPr>
            <w:tcW w:w="662" w:type="dxa"/>
          </w:tcPr>
          <w:p w14:paraId="6968AF24" w14:textId="77777777" w:rsidR="00406F5B" w:rsidRPr="003E01C8" w:rsidRDefault="00406F5B" w:rsidP="00D808B1"/>
        </w:tc>
        <w:tc>
          <w:tcPr>
            <w:tcW w:w="721" w:type="dxa"/>
            <w:gridSpan w:val="2"/>
          </w:tcPr>
          <w:p w14:paraId="7013F462" w14:textId="77777777" w:rsidR="00406F5B" w:rsidRPr="003E01C8" w:rsidRDefault="00406F5B" w:rsidP="00D808B1"/>
        </w:tc>
        <w:tc>
          <w:tcPr>
            <w:tcW w:w="844" w:type="dxa"/>
          </w:tcPr>
          <w:p w14:paraId="48933A8E" w14:textId="77777777" w:rsidR="00406F5B" w:rsidRPr="003E01C8" w:rsidRDefault="00406F5B" w:rsidP="00D808B1"/>
        </w:tc>
        <w:tc>
          <w:tcPr>
            <w:tcW w:w="1430" w:type="dxa"/>
          </w:tcPr>
          <w:p w14:paraId="533A233D" w14:textId="77777777" w:rsidR="00406F5B" w:rsidRPr="003E01C8" w:rsidRDefault="00406F5B" w:rsidP="00D808B1"/>
        </w:tc>
      </w:tr>
      <w:tr w:rsidR="00406F5B" w:rsidRPr="003E01C8" w14:paraId="26E67E8A" w14:textId="77777777" w:rsidTr="00D808B1">
        <w:tblPrEx>
          <w:tblLook w:val="04A0" w:firstRow="1" w:lastRow="0" w:firstColumn="1" w:lastColumn="0" w:noHBand="0" w:noVBand="1"/>
        </w:tblPrEx>
        <w:tc>
          <w:tcPr>
            <w:tcW w:w="850" w:type="dxa"/>
            <w:vAlign w:val="center"/>
          </w:tcPr>
          <w:p w14:paraId="1A680E13" w14:textId="77777777" w:rsidR="00406F5B" w:rsidRPr="003E01C8" w:rsidRDefault="00406F5B" w:rsidP="00D808B1">
            <w:r w:rsidRPr="003E01C8">
              <w:t>3</w:t>
            </w:r>
          </w:p>
        </w:tc>
        <w:tc>
          <w:tcPr>
            <w:tcW w:w="1289" w:type="dxa"/>
          </w:tcPr>
          <w:p w14:paraId="24F0B902" w14:textId="77777777" w:rsidR="00406F5B" w:rsidRPr="003E01C8" w:rsidRDefault="00406F5B" w:rsidP="00D808B1"/>
        </w:tc>
        <w:tc>
          <w:tcPr>
            <w:tcW w:w="720" w:type="dxa"/>
            <w:gridSpan w:val="2"/>
          </w:tcPr>
          <w:p w14:paraId="41F64DDB" w14:textId="77777777" w:rsidR="00406F5B" w:rsidRPr="003E01C8" w:rsidRDefault="00406F5B" w:rsidP="00D808B1"/>
        </w:tc>
        <w:tc>
          <w:tcPr>
            <w:tcW w:w="626" w:type="dxa"/>
          </w:tcPr>
          <w:p w14:paraId="21159304" w14:textId="77777777" w:rsidR="00406F5B" w:rsidRPr="003E01C8" w:rsidRDefault="00406F5B" w:rsidP="00D808B1"/>
        </w:tc>
        <w:tc>
          <w:tcPr>
            <w:tcW w:w="724" w:type="dxa"/>
            <w:gridSpan w:val="3"/>
          </w:tcPr>
          <w:p w14:paraId="53B5CCBB" w14:textId="77777777" w:rsidR="00406F5B" w:rsidRPr="003E01C8" w:rsidRDefault="00406F5B" w:rsidP="00D808B1"/>
        </w:tc>
        <w:tc>
          <w:tcPr>
            <w:tcW w:w="748" w:type="dxa"/>
            <w:gridSpan w:val="3"/>
          </w:tcPr>
          <w:p w14:paraId="007BF855" w14:textId="77777777" w:rsidR="00406F5B" w:rsidRPr="003E01C8" w:rsidRDefault="00406F5B" w:rsidP="00D808B1"/>
        </w:tc>
        <w:tc>
          <w:tcPr>
            <w:tcW w:w="708" w:type="dxa"/>
            <w:gridSpan w:val="2"/>
          </w:tcPr>
          <w:p w14:paraId="2EF2728D" w14:textId="77777777" w:rsidR="00406F5B" w:rsidRPr="003E01C8" w:rsidRDefault="00406F5B" w:rsidP="00D808B1"/>
        </w:tc>
        <w:tc>
          <w:tcPr>
            <w:tcW w:w="662" w:type="dxa"/>
          </w:tcPr>
          <w:p w14:paraId="2621625E" w14:textId="77777777" w:rsidR="00406F5B" w:rsidRPr="003E01C8" w:rsidRDefault="00406F5B" w:rsidP="00D808B1"/>
        </w:tc>
        <w:tc>
          <w:tcPr>
            <w:tcW w:w="721" w:type="dxa"/>
            <w:gridSpan w:val="2"/>
          </w:tcPr>
          <w:p w14:paraId="69C778A4" w14:textId="77777777" w:rsidR="00406F5B" w:rsidRPr="003E01C8" w:rsidRDefault="00406F5B" w:rsidP="00D808B1"/>
        </w:tc>
        <w:tc>
          <w:tcPr>
            <w:tcW w:w="844" w:type="dxa"/>
          </w:tcPr>
          <w:p w14:paraId="246C0E86" w14:textId="77777777" w:rsidR="00406F5B" w:rsidRPr="003E01C8" w:rsidRDefault="00406F5B" w:rsidP="00D808B1"/>
        </w:tc>
        <w:tc>
          <w:tcPr>
            <w:tcW w:w="1430" w:type="dxa"/>
          </w:tcPr>
          <w:p w14:paraId="6075EBDE" w14:textId="77777777" w:rsidR="00406F5B" w:rsidRPr="003E01C8" w:rsidRDefault="00406F5B" w:rsidP="00D808B1"/>
        </w:tc>
      </w:tr>
      <w:tr w:rsidR="00406F5B" w:rsidRPr="003E01C8" w14:paraId="0B851BFF" w14:textId="77777777" w:rsidTr="00D808B1">
        <w:tblPrEx>
          <w:tblLook w:val="04A0" w:firstRow="1" w:lastRow="0" w:firstColumn="1" w:lastColumn="0" w:noHBand="0" w:noVBand="1"/>
        </w:tblPrEx>
        <w:tc>
          <w:tcPr>
            <w:tcW w:w="850" w:type="dxa"/>
            <w:vAlign w:val="center"/>
          </w:tcPr>
          <w:p w14:paraId="73913445" w14:textId="77777777" w:rsidR="00406F5B" w:rsidRPr="003E01C8" w:rsidRDefault="00406F5B" w:rsidP="00D808B1">
            <w:r w:rsidRPr="003E01C8">
              <w:t>4</w:t>
            </w:r>
          </w:p>
        </w:tc>
        <w:tc>
          <w:tcPr>
            <w:tcW w:w="1289" w:type="dxa"/>
          </w:tcPr>
          <w:p w14:paraId="248F277D" w14:textId="77777777" w:rsidR="00406F5B" w:rsidRPr="003E01C8" w:rsidRDefault="00406F5B" w:rsidP="00D808B1"/>
        </w:tc>
        <w:tc>
          <w:tcPr>
            <w:tcW w:w="720" w:type="dxa"/>
            <w:gridSpan w:val="2"/>
          </w:tcPr>
          <w:p w14:paraId="22EAB9F5" w14:textId="77777777" w:rsidR="00406F5B" w:rsidRPr="003E01C8" w:rsidRDefault="00406F5B" w:rsidP="00D808B1"/>
        </w:tc>
        <w:tc>
          <w:tcPr>
            <w:tcW w:w="626" w:type="dxa"/>
          </w:tcPr>
          <w:p w14:paraId="21ECB3CA" w14:textId="77777777" w:rsidR="00406F5B" w:rsidRPr="003E01C8" w:rsidRDefault="00406F5B" w:rsidP="00D808B1"/>
        </w:tc>
        <w:tc>
          <w:tcPr>
            <w:tcW w:w="724" w:type="dxa"/>
            <w:gridSpan w:val="3"/>
          </w:tcPr>
          <w:p w14:paraId="10BA0050" w14:textId="77777777" w:rsidR="00406F5B" w:rsidRPr="003E01C8" w:rsidRDefault="00406F5B" w:rsidP="00D808B1"/>
        </w:tc>
        <w:tc>
          <w:tcPr>
            <w:tcW w:w="748" w:type="dxa"/>
            <w:gridSpan w:val="3"/>
          </w:tcPr>
          <w:p w14:paraId="4AAAABD1" w14:textId="77777777" w:rsidR="00406F5B" w:rsidRPr="003E01C8" w:rsidRDefault="00406F5B" w:rsidP="00D808B1"/>
        </w:tc>
        <w:tc>
          <w:tcPr>
            <w:tcW w:w="708" w:type="dxa"/>
            <w:gridSpan w:val="2"/>
          </w:tcPr>
          <w:p w14:paraId="108E57F5" w14:textId="77777777" w:rsidR="00406F5B" w:rsidRPr="003E01C8" w:rsidRDefault="00406F5B" w:rsidP="00D808B1"/>
        </w:tc>
        <w:tc>
          <w:tcPr>
            <w:tcW w:w="662" w:type="dxa"/>
          </w:tcPr>
          <w:p w14:paraId="3FD0FC1D" w14:textId="77777777" w:rsidR="00406F5B" w:rsidRPr="003E01C8" w:rsidRDefault="00406F5B" w:rsidP="00D808B1"/>
        </w:tc>
        <w:tc>
          <w:tcPr>
            <w:tcW w:w="721" w:type="dxa"/>
            <w:gridSpan w:val="2"/>
          </w:tcPr>
          <w:p w14:paraId="4F64C185" w14:textId="77777777" w:rsidR="00406F5B" w:rsidRPr="003E01C8" w:rsidRDefault="00406F5B" w:rsidP="00D808B1"/>
        </w:tc>
        <w:tc>
          <w:tcPr>
            <w:tcW w:w="844" w:type="dxa"/>
          </w:tcPr>
          <w:p w14:paraId="6760F51D" w14:textId="77777777" w:rsidR="00406F5B" w:rsidRPr="003E01C8" w:rsidRDefault="00406F5B" w:rsidP="00D808B1"/>
        </w:tc>
        <w:tc>
          <w:tcPr>
            <w:tcW w:w="1430" w:type="dxa"/>
          </w:tcPr>
          <w:p w14:paraId="0DA845A9" w14:textId="77777777" w:rsidR="00406F5B" w:rsidRPr="003E01C8" w:rsidRDefault="00406F5B" w:rsidP="00D808B1"/>
        </w:tc>
      </w:tr>
      <w:tr w:rsidR="00406F5B" w:rsidRPr="003E01C8" w14:paraId="01481B2D" w14:textId="77777777" w:rsidTr="00D808B1">
        <w:tblPrEx>
          <w:tblLook w:val="04A0" w:firstRow="1" w:lastRow="0" w:firstColumn="1" w:lastColumn="0" w:noHBand="0" w:noVBand="1"/>
        </w:tblPrEx>
        <w:tc>
          <w:tcPr>
            <w:tcW w:w="850" w:type="dxa"/>
            <w:vAlign w:val="center"/>
          </w:tcPr>
          <w:p w14:paraId="0C8FB093" w14:textId="77777777" w:rsidR="00406F5B" w:rsidRPr="003E01C8" w:rsidRDefault="00406F5B" w:rsidP="00D808B1">
            <w:r w:rsidRPr="003E01C8">
              <w:t>5</w:t>
            </w:r>
          </w:p>
        </w:tc>
        <w:tc>
          <w:tcPr>
            <w:tcW w:w="1289" w:type="dxa"/>
          </w:tcPr>
          <w:p w14:paraId="7F75ADF2" w14:textId="77777777" w:rsidR="00406F5B" w:rsidRPr="003E01C8" w:rsidRDefault="00406F5B" w:rsidP="00D808B1"/>
        </w:tc>
        <w:tc>
          <w:tcPr>
            <w:tcW w:w="720" w:type="dxa"/>
            <w:gridSpan w:val="2"/>
          </w:tcPr>
          <w:p w14:paraId="609F261B" w14:textId="77777777" w:rsidR="00406F5B" w:rsidRPr="003E01C8" w:rsidRDefault="00406F5B" w:rsidP="00D808B1"/>
        </w:tc>
        <w:tc>
          <w:tcPr>
            <w:tcW w:w="626" w:type="dxa"/>
          </w:tcPr>
          <w:p w14:paraId="5485CA20" w14:textId="77777777" w:rsidR="00406F5B" w:rsidRPr="003E01C8" w:rsidRDefault="00406F5B" w:rsidP="00D808B1"/>
        </w:tc>
        <w:tc>
          <w:tcPr>
            <w:tcW w:w="724" w:type="dxa"/>
            <w:gridSpan w:val="3"/>
          </w:tcPr>
          <w:p w14:paraId="2BA8122E" w14:textId="77777777" w:rsidR="00406F5B" w:rsidRPr="003E01C8" w:rsidRDefault="00406F5B" w:rsidP="00D808B1"/>
        </w:tc>
        <w:tc>
          <w:tcPr>
            <w:tcW w:w="748" w:type="dxa"/>
            <w:gridSpan w:val="3"/>
          </w:tcPr>
          <w:p w14:paraId="69CE3F68" w14:textId="77777777" w:rsidR="00406F5B" w:rsidRPr="003E01C8" w:rsidRDefault="00406F5B" w:rsidP="00D808B1"/>
        </w:tc>
        <w:tc>
          <w:tcPr>
            <w:tcW w:w="708" w:type="dxa"/>
            <w:gridSpan w:val="2"/>
          </w:tcPr>
          <w:p w14:paraId="28636AAD" w14:textId="77777777" w:rsidR="00406F5B" w:rsidRPr="003E01C8" w:rsidRDefault="00406F5B" w:rsidP="00D808B1"/>
        </w:tc>
        <w:tc>
          <w:tcPr>
            <w:tcW w:w="662" w:type="dxa"/>
          </w:tcPr>
          <w:p w14:paraId="090025EC" w14:textId="77777777" w:rsidR="00406F5B" w:rsidRPr="003E01C8" w:rsidRDefault="00406F5B" w:rsidP="00D808B1"/>
        </w:tc>
        <w:tc>
          <w:tcPr>
            <w:tcW w:w="721" w:type="dxa"/>
            <w:gridSpan w:val="2"/>
          </w:tcPr>
          <w:p w14:paraId="65BB959D" w14:textId="77777777" w:rsidR="00406F5B" w:rsidRPr="003E01C8" w:rsidRDefault="00406F5B" w:rsidP="00D808B1"/>
        </w:tc>
        <w:tc>
          <w:tcPr>
            <w:tcW w:w="844" w:type="dxa"/>
          </w:tcPr>
          <w:p w14:paraId="6867A1CB" w14:textId="77777777" w:rsidR="00406F5B" w:rsidRPr="003E01C8" w:rsidRDefault="00406F5B" w:rsidP="00D808B1"/>
        </w:tc>
        <w:tc>
          <w:tcPr>
            <w:tcW w:w="1430" w:type="dxa"/>
          </w:tcPr>
          <w:p w14:paraId="6AB6C8F4" w14:textId="77777777" w:rsidR="00406F5B" w:rsidRPr="003E01C8" w:rsidRDefault="00406F5B" w:rsidP="00D808B1"/>
        </w:tc>
      </w:tr>
      <w:tr w:rsidR="00406F5B" w:rsidRPr="003E01C8" w14:paraId="263AF53D" w14:textId="77777777" w:rsidTr="00D808B1">
        <w:tblPrEx>
          <w:tblLook w:val="04A0" w:firstRow="1" w:lastRow="0" w:firstColumn="1" w:lastColumn="0" w:noHBand="0" w:noVBand="1"/>
        </w:tblPrEx>
        <w:tc>
          <w:tcPr>
            <w:tcW w:w="850" w:type="dxa"/>
          </w:tcPr>
          <w:p w14:paraId="46473B5B" w14:textId="137B3B6B" w:rsidR="00406F5B" w:rsidRPr="003E01C8" w:rsidRDefault="00D808B1" w:rsidP="00D808B1">
            <w:r>
              <w:t>6</w:t>
            </w:r>
          </w:p>
        </w:tc>
        <w:tc>
          <w:tcPr>
            <w:tcW w:w="1289" w:type="dxa"/>
          </w:tcPr>
          <w:p w14:paraId="35BCD9C4" w14:textId="77777777" w:rsidR="00406F5B" w:rsidRPr="003E01C8" w:rsidRDefault="00406F5B" w:rsidP="00D808B1"/>
        </w:tc>
        <w:tc>
          <w:tcPr>
            <w:tcW w:w="720" w:type="dxa"/>
            <w:gridSpan w:val="2"/>
          </w:tcPr>
          <w:p w14:paraId="28FB12FD" w14:textId="77777777" w:rsidR="00406F5B" w:rsidRPr="003E01C8" w:rsidRDefault="00406F5B" w:rsidP="00D808B1"/>
        </w:tc>
        <w:tc>
          <w:tcPr>
            <w:tcW w:w="626" w:type="dxa"/>
          </w:tcPr>
          <w:p w14:paraId="43144522" w14:textId="77777777" w:rsidR="00406F5B" w:rsidRPr="003E01C8" w:rsidRDefault="00406F5B" w:rsidP="00D808B1"/>
        </w:tc>
        <w:tc>
          <w:tcPr>
            <w:tcW w:w="724" w:type="dxa"/>
            <w:gridSpan w:val="3"/>
          </w:tcPr>
          <w:p w14:paraId="7BACFF4A" w14:textId="77777777" w:rsidR="00406F5B" w:rsidRPr="003E01C8" w:rsidRDefault="00406F5B" w:rsidP="00D808B1"/>
        </w:tc>
        <w:tc>
          <w:tcPr>
            <w:tcW w:w="748" w:type="dxa"/>
            <w:gridSpan w:val="3"/>
          </w:tcPr>
          <w:p w14:paraId="36CAC733" w14:textId="77777777" w:rsidR="00406F5B" w:rsidRPr="003E01C8" w:rsidRDefault="00406F5B" w:rsidP="00D808B1"/>
        </w:tc>
        <w:tc>
          <w:tcPr>
            <w:tcW w:w="708" w:type="dxa"/>
            <w:gridSpan w:val="2"/>
          </w:tcPr>
          <w:p w14:paraId="1C48B92F" w14:textId="77777777" w:rsidR="00406F5B" w:rsidRPr="003E01C8" w:rsidRDefault="00406F5B" w:rsidP="00D808B1"/>
        </w:tc>
        <w:tc>
          <w:tcPr>
            <w:tcW w:w="662" w:type="dxa"/>
          </w:tcPr>
          <w:p w14:paraId="2CF508C2" w14:textId="77777777" w:rsidR="00406F5B" w:rsidRPr="003E01C8" w:rsidRDefault="00406F5B" w:rsidP="00D808B1"/>
        </w:tc>
        <w:tc>
          <w:tcPr>
            <w:tcW w:w="721" w:type="dxa"/>
            <w:gridSpan w:val="2"/>
          </w:tcPr>
          <w:p w14:paraId="4F5DB54B" w14:textId="77777777" w:rsidR="00406F5B" w:rsidRPr="003E01C8" w:rsidRDefault="00406F5B" w:rsidP="00D808B1"/>
        </w:tc>
        <w:tc>
          <w:tcPr>
            <w:tcW w:w="844" w:type="dxa"/>
          </w:tcPr>
          <w:p w14:paraId="5900EEA3" w14:textId="77777777" w:rsidR="00406F5B" w:rsidRPr="003E01C8" w:rsidRDefault="00406F5B" w:rsidP="00D808B1"/>
        </w:tc>
        <w:tc>
          <w:tcPr>
            <w:tcW w:w="1430" w:type="dxa"/>
          </w:tcPr>
          <w:p w14:paraId="13CFCEBD" w14:textId="77777777" w:rsidR="00406F5B" w:rsidRPr="003E01C8" w:rsidRDefault="00406F5B" w:rsidP="00D808B1"/>
        </w:tc>
      </w:tr>
      <w:tr w:rsidR="00406F5B" w:rsidRPr="003E01C8" w14:paraId="1DD67330" w14:textId="77777777" w:rsidTr="00D808B1">
        <w:tblPrEx>
          <w:tblLook w:val="04A0" w:firstRow="1" w:lastRow="0" w:firstColumn="1" w:lastColumn="0" w:noHBand="0" w:noVBand="1"/>
        </w:tblPrEx>
        <w:tc>
          <w:tcPr>
            <w:tcW w:w="850" w:type="dxa"/>
          </w:tcPr>
          <w:p w14:paraId="3EDEF110" w14:textId="79A322F4" w:rsidR="00406F5B" w:rsidRPr="003E01C8" w:rsidRDefault="00D808B1" w:rsidP="00D808B1">
            <w:r>
              <w:t>7</w:t>
            </w:r>
          </w:p>
        </w:tc>
        <w:tc>
          <w:tcPr>
            <w:tcW w:w="1289" w:type="dxa"/>
          </w:tcPr>
          <w:p w14:paraId="09D2CCBB" w14:textId="77777777" w:rsidR="00406F5B" w:rsidRPr="003E01C8" w:rsidRDefault="00406F5B" w:rsidP="00D808B1"/>
        </w:tc>
        <w:tc>
          <w:tcPr>
            <w:tcW w:w="720" w:type="dxa"/>
            <w:gridSpan w:val="2"/>
          </w:tcPr>
          <w:p w14:paraId="7704D435" w14:textId="77777777" w:rsidR="00406F5B" w:rsidRPr="003E01C8" w:rsidRDefault="00406F5B" w:rsidP="00D808B1"/>
        </w:tc>
        <w:tc>
          <w:tcPr>
            <w:tcW w:w="626" w:type="dxa"/>
          </w:tcPr>
          <w:p w14:paraId="0F4DF0E4" w14:textId="77777777" w:rsidR="00406F5B" w:rsidRPr="003E01C8" w:rsidRDefault="00406F5B" w:rsidP="00D808B1"/>
        </w:tc>
        <w:tc>
          <w:tcPr>
            <w:tcW w:w="724" w:type="dxa"/>
            <w:gridSpan w:val="3"/>
          </w:tcPr>
          <w:p w14:paraId="3C1F0337" w14:textId="77777777" w:rsidR="00406F5B" w:rsidRPr="003E01C8" w:rsidRDefault="00406F5B" w:rsidP="00D808B1"/>
        </w:tc>
        <w:tc>
          <w:tcPr>
            <w:tcW w:w="748" w:type="dxa"/>
            <w:gridSpan w:val="3"/>
          </w:tcPr>
          <w:p w14:paraId="0CCB2B27" w14:textId="77777777" w:rsidR="00406F5B" w:rsidRPr="003E01C8" w:rsidRDefault="00406F5B" w:rsidP="00D808B1"/>
        </w:tc>
        <w:tc>
          <w:tcPr>
            <w:tcW w:w="708" w:type="dxa"/>
            <w:gridSpan w:val="2"/>
          </w:tcPr>
          <w:p w14:paraId="6943264C" w14:textId="77777777" w:rsidR="00406F5B" w:rsidRPr="003E01C8" w:rsidRDefault="00406F5B" w:rsidP="00D808B1"/>
        </w:tc>
        <w:tc>
          <w:tcPr>
            <w:tcW w:w="662" w:type="dxa"/>
          </w:tcPr>
          <w:p w14:paraId="5021151D" w14:textId="77777777" w:rsidR="00406F5B" w:rsidRPr="003E01C8" w:rsidRDefault="00406F5B" w:rsidP="00D808B1"/>
        </w:tc>
        <w:tc>
          <w:tcPr>
            <w:tcW w:w="721" w:type="dxa"/>
            <w:gridSpan w:val="2"/>
          </w:tcPr>
          <w:p w14:paraId="2033DBC5" w14:textId="77777777" w:rsidR="00406F5B" w:rsidRPr="003E01C8" w:rsidRDefault="00406F5B" w:rsidP="00D808B1"/>
        </w:tc>
        <w:tc>
          <w:tcPr>
            <w:tcW w:w="844" w:type="dxa"/>
          </w:tcPr>
          <w:p w14:paraId="0082CD11" w14:textId="77777777" w:rsidR="00406F5B" w:rsidRPr="003E01C8" w:rsidRDefault="00406F5B" w:rsidP="00D808B1"/>
        </w:tc>
        <w:tc>
          <w:tcPr>
            <w:tcW w:w="1430" w:type="dxa"/>
          </w:tcPr>
          <w:p w14:paraId="3501B701" w14:textId="77777777" w:rsidR="00406F5B" w:rsidRPr="003E01C8" w:rsidRDefault="00406F5B" w:rsidP="00D808B1"/>
        </w:tc>
      </w:tr>
      <w:tr w:rsidR="00406F5B" w:rsidRPr="003E01C8" w14:paraId="7053EB17" w14:textId="77777777" w:rsidTr="00D808B1">
        <w:tblPrEx>
          <w:tblLook w:val="04A0" w:firstRow="1" w:lastRow="0" w:firstColumn="1" w:lastColumn="0" w:noHBand="0" w:noVBand="1"/>
        </w:tblPrEx>
        <w:trPr>
          <w:gridBefore w:val="7"/>
          <w:wBefore w:w="4203" w:type="dxa"/>
          <w:trHeight w:val="784"/>
        </w:trPr>
        <w:tc>
          <w:tcPr>
            <w:tcW w:w="2845" w:type="dxa"/>
            <w:gridSpan w:val="9"/>
          </w:tcPr>
          <w:p w14:paraId="470DC4E7" w14:textId="77777777" w:rsidR="00406F5B" w:rsidRPr="003E01C8" w:rsidRDefault="00406F5B" w:rsidP="00D808B1">
            <w:r w:rsidRPr="003E01C8">
              <w:t>Total number of hours</w:t>
            </w:r>
          </w:p>
          <w:p w14:paraId="7647A68C" w14:textId="2E1D3939" w:rsidR="00406F5B" w:rsidRPr="003E01C8" w:rsidRDefault="00406F5B" w:rsidP="00D808B1">
            <w:pPr>
              <w:rPr>
                <w:color w:val="FF0000"/>
              </w:rPr>
            </w:pPr>
            <w:r>
              <w:t>7</w:t>
            </w:r>
            <w:r w:rsidRPr="003E01C8">
              <w:t xml:space="preserve"> weeks = </w:t>
            </w:r>
            <w:r>
              <w:t xml:space="preserve">262.5 </w:t>
            </w:r>
            <w:r w:rsidRPr="003E01C8">
              <w:t>hrs</w:t>
            </w:r>
          </w:p>
        </w:tc>
        <w:tc>
          <w:tcPr>
            <w:tcW w:w="844" w:type="dxa"/>
          </w:tcPr>
          <w:p w14:paraId="35CD3C1A" w14:textId="77777777" w:rsidR="00406F5B" w:rsidRPr="003E01C8" w:rsidRDefault="00406F5B" w:rsidP="00D808B1"/>
        </w:tc>
        <w:tc>
          <w:tcPr>
            <w:tcW w:w="1430" w:type="dxa"/>
          </w:tcPr>
          <w:p w14:paraId="1D877303" w14:textId="77777777" w:rsidR="00406F5B" w:rsidRPr="003E01C8" w:rsidRDefault="00406F5B" w:rsidP="00D808B1"/>
        </w:tc>
      </w:tr>
    </w:tbl>
    <w:p w14:paraId="5E6EC99D" w14:textId="77777777" w:rsidR="00406F5B" w:rsidRDefault="00406F5B" w:rsidP="00406F5B">
      <w:pPr>
        <w:rPr>
          <w:lang w:val="en-US"/>
        </w:rPr>
      </w:pPr>
    </w:p>
    <w:p w14:paraId="5B397A67" w14:textId="77777777" w:rsidR="00406F5B" w:rsidRPr="003E01C8" w:rsidRDefault="00406F5B" w:rsidP="00406F5B">
      <w:r w:rsidRPr="003E01C8">
        <w:rPr>
          <w:lang w:val="en-US"/>
        </w:rPr>
        <w:t>See section 1.7.1 for maximum hours worked per week*</w:t>
      </w:r>
    </w:p>
    <w:p w14:paraId="4719B09D" w14:textId="77777777" w:rsidR="00406F5B" w:rsidRPr="003E01C8" w:rsidRDefault="00406F5B" w:rsidP="00406F5B">
      <w:r w:rsidRPr="003E01C8">
        <w:rPr>
          <w:b/>
        </w:rPr>
        <w:t>Key</w:t>
      </w:r>
      <w:r w:rsidRPr="003E01C8">
        <w:t>:</w:t>
      </w:r>
      <w:r w:rsidRPr="003E01C8">
        <w:tab/>
        <w:t>U=University</w:t>
      </w:r>
      <w:r w:rsidRPr="003E01C8">
        <w:tab/>
      </w:r>
      <w:r w:rsidRPr="003E01C8">
        <w:tab/>
        <w:t xml:space="preserve">                     DO=Day Off</w:t>
      </w:r>
    </w:p>
    <w:p w14:paraId="3F993FCA" w14:textId="77777777" w:rsidR="00406F5B" w:rsidRPr="003E01C8" w:rsidRDefault="00406F5B" w:rsidP="00406F5B">
      <w:r w:rsidRPr="003E01C8">
        <w:t>C=Compassionate leave              S=Sick</w:t>
      </w:r>
      <w:r w:rsidRPr="003E01C8">
        <w:tab/>
      </w:r>
      <w:r w:rsidRPr="003E01C8">
        <w:tab/>
      </w:r>
      <w:r>
        <w:tab/>
      </w:r>
      <w:r w:rsidRPr="003E01C8">
        <w:t xml:space="preserve">A=Absent (not sick)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406F5B" w:rsidRPr="003E01C8" w14:paraId="4AF984FF" w14:textId="77777777" w:rsidTr="00D808B1">
        <w:tc>
          <w:tcPr>
            <w:tcW w:w="3540" w:type="dxa"/>
            <w:shd w:val="clear" w:color="auto" w:fill="E7E6E6"/>
          </w:tcPr>
          <w:p w14:paraId="75311088" w14:textId="77777777" w:rsidR="00406F5B" w:rsidRPr="003E01C8" w:rsidRDefault="00406F5B" w:rsidP="00D808B1">
            <w:r w:rsidRPr="003E01C8">
              <w:t xml:space="preserve">Date </w:t>
            </w:r>
          </w:p>
          <w:p w14:paraId="76541DAD" w14:textId="77777777" w:rsidR="00406F5B" w:rsidRPr="003E01C8" w:rsidRDefault="00406F5B" w:rsidP="00D808B1">
            <w:r w:rsidRPr="003E01C8">
              <w:softHyphen/>
            </w:r>
            <w:r w:rsidRPr="003E01C8">
              <w:softHyphen/>
              <w:t>____/</w:t>
            </w:r>
            <w:r w:rsidRPr="003E01C8">
              <w:softHyphen/>
            </w:r>
            <w:r w:rsidRPr="003E01C8">
              <w:softHyphen/>
              <w:t>____/</w:t>
            </w:r>
            <w:r w:rsidRPr="003E01C8">
              <w:softHyphen/>
            </w:r>
            <w:r w:rsidRPr="003E01C8">
              <w:softHyphen/>
              <w:t>____</w:t>
            </w:r>
          </w:p>
        </w:tc>
        <w:tc>
          <w:tcPr>
            <w:tcW w:w="3118" w:type="dxa"/>
            <w:shd w:val="clear" w:color="auto" w:fill="E7E6E6"/>
          </w:tcPr>
          <w:p w14:paraId="140361D3" w14:textId="77777777" w:rsidR="00406F5B" w:rsidRPr="003E01C8" w:rsidRDefault="00406F5B" w:rsidP="00D808B1">
            <w:r w:rsidRPr="003E01C8">
              <w:t>Student Signature:</w:t>
            </w:r>
          </w:p>
        </w:tc>
        <w:tc>
          <w:tcPr>
            <w:tcW w:w="2664" w:type="dxa"/>
            <w:shd w:val="clear" w:color="auto" w:fill="E7E6E6"/>
          </w:tcPr>
          <w:p w14:paraId="60CC8563" w14:textId="77777777" w:rsidR="00406F5B" w:rsidRPr="003E01C8" w:rsidRDefault="00406F5B" w:rsidP="00D808B1">
            <w:r w:rsidRPr="003E01C8">
              <w:t>Practice Assessor/ Supervisor Signature:</w:t>
            </w:r>
          </w:p>
          <w:p w14:paraId="2126077A" w14:textId="77777777" w:rsidR="00406F5B" w:rsidRPr="003E01C8" w:rsidRDefault="00406F5B" w:rsidP="00D808B1"/>
        </w:tc>
      </w:tr>
    </w:tbl>
    <w:p w14:paraId="617014E2" w14:textId="77777777" w:rsidR="00406F5B" w:rsidRPr="007F2B84" w:rsidRDefault="00406F5B" w:rsidP="00406F5B">
      <w:pPr>
        <w:spacing w:after="0" w:line="240" w:lineRule="auto"/>
        <w:rPr>
          <w:b/>
          <w:bCs/>
        </w:rPr>
        <w:sectPr w:rsidR="00406F5B" w:rsidRPr="007F2B84" w:rsidSect="00517E79">
          <w:pgSz w:w="11906" w:h="16838"/>
          <w:pgMar w:top="1418" w:right="1418" w:bottom="1418" w:left="1418" w:header="709" w:footer="709" w:gutter="0"/>
          <w:cols w:space="708"/>
          <w:docGrid w:linePitch="360"/>
        </w:sectPr>
      </w:pPr>
      <w:r>
        <w:rPr>
          <w:b/>
          <w:bCs/>
        </w:rPr>
        <w:br w:type="page"/>
      </w:r>
    </w:p>
    <w:p w14:paraId="23DE11AC" w14:textId="5921C965" w:rsidR="00406F5B" w:rsidRPr="0072261C" w:rsidRDefault="00142169" w:rsidP="0072261C">
      <w:pPr>
        <w:rPr>
          <w:b/>
          <w:bCs/>
        </w:rPr>
      </w:pPr>
      <w:bookmarkStart w:id="60" w:name="_Toc33451451"/>
      <w:r w:rsidRPr="0072261C">
        <w:rPr>
          <w:b/>
          <w:bCs/>
        </w:rPr>
        <w:lastRenderedPageBreak/>
        <w:t xml:space="preserve">Practice Learning Experience </w:t>
      </w:r>
      <w:r w:rsidR="00406F5B" w:rsidRPr="0072261C">
        <w:rPr>
          <w:b/>
          <w:bCs/>
        </w:rPr>
        <w:t>3b</w:t>
      </w:r>
      <w:bookmarkEnd w:id="60"/>
    </w:p>
    <w:tbl>
      <w:tblPr>
        <w:tblW w:w="9076" w:type="dxa"/>
        <w:tblLook w:val="04A0" w:firstRow="1" w:lastRow="0" w:firstColumn="1" w:lastColumn="0" w:noHBand="0" w:noVBand="1"/>
      </w:tblPr>
      <w:tblGrid>
        <w:gridCol w:w="9076"/>
      </w:tblGrid>
      <w:tr w:rsidR="00406F5B" w:rsidRPr="003E01C8" w14:paraId="7BB33E63" w14:textId="77777777" w:rsidTr="00D808B1">
        <w:trPr>
          <w:trHeight w:val="545"/>
        </w:trPr>
        <w:tc>
          <w:tcPr>
            <w:tcW w:w="9076" w:type="dxa"/>
          </w:tcPr>
          <w:p w14:paraId="1958B8B9" w14:textId="77777777" w:rsidR="00406F5B" w:rsidRPr="000A184C" w:rsidRDefault="00406F5B" w:rsidP="00D808B1">
            <w:pPr>
              <w:rPr>
                <w:b/>
                <w:bCs/>
              </w:rPr>
            </w:pPr>
            <w:r w:rsidRPr="000A184C">
              <w:rPr>
                <w:b/>
                <w:bCs/>
              </w:rPr>
              <w:t>Information for students</w:t>
            </w:r>
          </w:p>
        </w:tc>
      </w:tr>
      <w:tr w:rsidR="00406F5B" w:rsidRPr="003E01C8" w14:paraId="49C0EE9C" w14:textId="77777777" w:rsidTr="00D808B1">
        <w:tc>
          <w:tcPr>
            <w:tcW w:w="9076" w:type="dxa"/>
          </w:tcPr>
          <w:p w14:paraId="266D4A1D" w14:textId="77777777" w:rsidR="00406F5B" w:rsidRPr="003E01C8" w:rsidRDefault="00406F5B" w:rsidP="00D808B1">
            <w:r>
              <w:t xml:space="preserve">BEFORE </w:t>
            </w:r>
            <w:r w:rsidRPr="003E01C8">
              <w:t>the PLE please:</w:t>
            </w:r>
          </w:p>
        </w:tc>
      </w:tr>
      <w:tr w:rsidR="00406F5B" w:rsidRPr="003E01C8" w14:paraId="4377F35B" w14:textId="77777777" w:rsidTr="00D808B1">
        <w:tc>
          <w:tcPr>
            <w:tcW w:w="9076" w:type="dxa"/>
          </w:tcPr>
          <w:p w14:paraId="098EB9BB" w14:textId="77777777" w:rsidR="00406F5B" w:rsidRPr="004811F4" w:rsidRDefault="00406F5B" w:rsidP="0072261C">
            <w:pPr>
              <w:pStyle w:val="ListParagraph"/>
              <w:numPr>
                <w:ilvl w:val="0"/>
                <w:numId w:val="43"/>
              </w:numPr>
            </w:pPr>
            <w:r w:rsidRPr="004811F4">
              <w:t xml:space="preserve">Check the information produced by the Practice Placement Team to ensure you complete the correct section of the PAD. </w:t>
            </w:r>
          </w:p>
        </w:tc>
      </w:tr>
      <w:tr w:rsidR="00406F5B" w:rsidRPr="003E01C8" w14:paraId="35808F1A" w14:textId="77777777" w:rsidTr="00D808B1">
        <w:tc>
          <w:tcPr>
            <w:tcW w:w="9076" w:type="dxa"/>
          </w:tcPr>
          <w:p w14:paraId="6BBFBB47" w14:textId="77777777" w:rsidR="00406F5B" w:rsidRPr="004811F4" w:rsidRDefault="00406F5B" w:rsidP="0072261C">
            <w:pPr>
              <w:pStyle w:val="ListParagraph"/>
              <w:numPr>
                <w:ilvl w:val="0"/>
                <w:numId w:val="43"/>
              </w:numPr>
            </w:pPr>
            <w:r w:rsidRPr="004811F4">
              <w:t>Contact your PLE prior to your start date to confirm who your nominated Practice Supervisor is, and your shift pattern.</w:t>
            </w:r>
          </w:p>
        </w:tc>
      </w:tr>
      <w:tr w:rsidR="00406F5B" w:rsidRPr="003E01C8" w14:paraId="054497A6" w14:textId="77777777" w:rsidTr="00D808B1">
        <w:tc>
          <w:tcPr>
            <w:tcW w:w="9076" w:type="dxa"/>
          </w:tcPr>
          <w:p w14:paraId="1FFE991C" w14:textId="77777777" w:rsidR="00406F5B" w:rsidRPr="003E01C8" w:rsidRDefault="00406F5B" w:rsidP="00D808B1">
            <w:r w:rsidRPr="003E01C8">
              <w:t>D</w:t>
            </w:r>
            <w:r>
              <w:t xml:space="preserve">URING </w:t>
            </w:r>
            <w:r w:rsidRPr="003E01C8">
              <w:t>the PLE please</w:t>
            </w:r>
            <w:r w:rsidRPr="004811F4">
              <w:t>:</w:t>
            </w:r>
          </w:p>
        </w:tc>
      </w:tr>
      <w:tr w:rsidR="00406F5B" w:rsidRPr="003E01C8" w14:paraId="7B717AE5" w14:textId="77777777" w:rsidTr="00D808B1">
        <w:tc>
          <w:tcPr>
            <w:tcW w:w="9076" w:type="dxa"/>
          </w:tcPr>
          <w:p w14:paraId="337A71EE" w14:textId="77777777" w:rsidR="00406F5B" w:rsidRPr="004811F4" w:rsidRDefault="00406F5B" w:rsidP="0072261C">
            <w:pPr>
              <w:pStyle w:val="ListParagraph"/>
              <w:numPr>
                <w:ilvl w:val="0"/>
                <w:numId w:val="43"/>
              </w:numPr>
            </w:pPr>
            <w:r w:rsidRPr="004811F4">
              <w:t>Note that it is expected that your working hours reflects the range of hours expected of registered nurses (NMC 2018d).  This includes working weekends and night shifts; please refer to your Practice Learning Handbook for more details.</w:t>
            </w:r>
          </w:p>
        </w:tc>
      </w:tr>
      <w:tr w:rsidR="00406F5B" w:rsidRPr="003E01C8" w14:paraId="377ACE19" w14:textId="77777777" w:rsidTr="00D808B1">
        <w:tc>
          <w:tcPr>
            <w:tcW w:w="9076" w:type="dxa"/>
          </w:tcPr>
          <w:p w14:paraId="4B848F50" w14:textId="77777777" w:rsidR="00406F5B" w:rsidRPr="004811F4" w:rsidRDefault="00406F5B" w:rsidP="0072261C">
            <w:pPr>
              <w:pStyle w:val="ListParagraph"/>
              <w:numPr>
                <w:ilvl w:val="0"/>
                <w:numId w:val="43"/>
              </w:numPr>
              <w:rPr>
                <w:color w:val="000000"/>
              </w:rPr>
            </w:pPr>
            <w:r w:rsidRPr="004811F4">
              <w:t>Ensure that you liaise with your Practice Supervisor to secure dates for your interim review of progress and your final assessment. This should take place during your initial discussions with your Practice Supervisor.</w:t>
            </w:r>
          </w:p>
        </w:tc>
      </w:tr>
      <w:tr w:rsidR="00406F5B" w:rsidRPr="003E01C8" w14:paraId="520CC81F" w14:textId="77777777" w:rsidTr="00D808B1">
        <w:tc>
          <w:tcPr>
            <w:tcW w:w="9076" w:type="dxa"/>
          </w:tcPr>
          <w:p w14:paraId="7D416D58" w14:textId="77777777" w:rsidR="00406F5B" w:rsidRPr="004811F4" w:rsidRDefault="00406F5B" w:rsidP="0072261C">
            <w:pPr>
              <w:pStyle w:val="ListParagraph"/>
              <w:numPr>
                <w:ilvl w:val="0"/>
                <w:numId w:val="43"/>
              </w:numPr>
            </w:pPr>
            <w:r w:rsidRPr="004811F4">
              <w:t xml:space="preserve">Note the expected practice hours to be achieved whilst within this PLE and ensure that your shift pattern will enable you to achieve these hours. </w:t>
            </w:r>
          </w:p>
        </w:tc>
      </w:tr>
      <w:tr w:rsidR="00406F5B" w:rsidRPr="003E01C8" w14:paraId="1E6111D3" w14:textId="77777777" w:rsidTr="00D808B1">
        <w:tc>
          <w:tcPr>
            <w:tcW w:w="9076" w:type="dxa"/>
          </w:tcPr>
          <w:p w14:paraId="4F66308B" w14:textId="77777777" w:rsidR="00406F5B" w:rsidRPr="004811F4" w:rsidRDefault="00406F5B" w:rsidP="0072261C">
            <w:pPr>
              <w:pStyle w:val="ListParagraph"/>
              <w:numPr>
                <w:ilvl w:val="0"/>
                <w:numId w:val="43"/>
              </w:numPr>
              <w:rPr>
                <w:color w:val="FF0000"/>
              </w:rPr>
            </w:pPr>
            <w:r w:rsidRPr="004811F4">
              <w:t xml:space="preserve">Refer to and discuss the skills and procedures with your Practice Supervisor to identify any skills that can be safely demonstrated within the PLE. </w:t>
            </w:r>
          </w:p>
        </w:tc>
      </w:tr>
      <w:tr w:rsidR="00406F5B" w:rsidRPr="003E01C8" w14:paraId="43B5C8A8" w14:textId="77777777" w:rsidTr="00D808B1">
        <w:tc>
          <w:tcPr>
            <w:tcW w:w="9076" w:type="dxa"/>
          </w:tcPr>
          <w:p w14:paraId="0CF59084" w14:textId="77777777" w:rsidR="00406F5B" w:rsidRPr="004811F4" w:rsidRDefault="00406F5B" w:rsidP="0072261C">
            <w:pPr>
              <w:pStyle w:val="ListParagraph"/>
              <w:numPr>
                <w:ilvl w:val="0"/>
                <w:numId w:val="44"/>
              </w:numPr>
            </w:pPr>
            <w:r>
              <w:t>Confirm that your PAD has been completed clearly and accurately.</w:t>
            </w:r>
          </w:p>
        </w:tc>
      </w:tr>
    </w:tbl>
    <w:p w14:paraId="2FDFB16B" w14:textId="77777777" w:rsidR="00406F5B" w:rsidRPr="003E01C8" w:rsidRDefault="00406F5B" w:rsidP="00406F5B"/>
    <w:p w14:paraId="33A62E4A" w14:textId="77777777" w:rsidR="00406F5B" w:rsidRPr="003E01C8" w:rsidRDefault="00406F5B" w:rsidP="00406F5B"/>
    <w:p w14:paraId="094A8D40" w14:textId="77777777" w:rsidR="00406F5B" w:rsidRPr="003E01C8" w:rsidRDefault="00406F5B" w:rsidP="00406F5B"/>
    <w:p w14:paraId="0C1984DA" w14:textId="77777777" w:rsidR="00406F5B" w:rsidRPr="003E01C8" w:rsidRDefault="00406F5B" w:rsidP="00406F5B"/>
    <w:p w14:paraId="4A0A664D" w14:textId="77777777" w:rsidR="00406F5B" w:rsidRPr="003E01C8" w:rsidRDefault="00406F5B" w:rsidP="00406F5B"/>
    <w:p w14:paraId="0C038047" w14:textId="77777777" w:rsidR="00406F5B" w:rsidRPr="003E01C8" w:rsidRDefault="00406F5B" w:rsidP="00406F5B"/>
    <w:p w14:paraId="7D5CD145" w14:textId="77777777" w:rsidR="00406F5B" w:rsidRPr="003E01C8" w:rsidRDefault="00406F5B" w:rsidP="00406F5B">
      <w:r w:rsidRPr="003E01C8">
        <w:br w:type="page"/>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1"/>
        <w:gridCol w:w="863"/>
        <w:gridCol w:w="1265"/>
        <w:gridCol w:w="1539"/>
        <w:gridCol w:w="141"/>
        <w:gridCol w:w="1352"/>
        <w:gridCol w:w="1589"/>
      </w:tblGrid>
      <w:tr w:rsidR="00406F5B" w:rsidRPr="003E01C8" w14:paraId="7337078A" w14:textId="77777777" w:rsidTr="00D808B1">
        <w:tc>
          <w:tcPr>
            <w:tcW w:w="8955" w:type="dxa"/>
            <w:gridSpan w:val="8"/>
            <w:shd w:val="clear" w:color="auto" w:fill="E7E6E6"/>
          </w:tcPr>
          <w:p w14:paraId="6CD54E15" w14:textId="77777777" w:rsidR="00406F5B" w:rsidRPr="000A184C" w:rsidRDefault="00406F5B" w:rsidP="00D808B1">
            <w:pPr>
              <w:spacing w:before="120" w:after="120"/>
              <w:rPr>
                <w:b/>
                <w:bCs/>
              </w:rPr>
            </w:pPr>
            <w:r w:rsidRPr="003E01C8">
              <w:lastRenderedPageBreak/>
              <w:br w:type="page"/>
            </w:r>
            <w:r w:rsidRPr="003E01C8">
              <w:br w:type="page"/>
            </w:r>
            <w:r w:rsidRPr="003E01C8">
              <w:br w:type="page"/>
            </w:r>
            <w:r w:rsidRPr="003E01C8">
              <w:br w:type="page"/>
            </w:r>
            <w:r w:rsidRPr="003E01C8">
              <w:br w:type="page"/>
            </w:r>
            <w:r w:rsidRPr="003E01C8">
              <w:br w:type="page"/>
            </w:r>
            <w:r w:rsidRPr="003E01C8">
              <w:br w:type="page"/>
            </w:r>
            <w:r w:rsidRPr="000A184C">
              <w:rPr>
                <w:b/>
                <w:bCs/>
              </w:rPr>
              <w:t>Pre-practice learning activities</w:t>
            </w:r>
          </w:p>
          <w:p w14:paraId="4E216BF2" w14:textId="5A40F68F" w:rsidR="00406F5B" w:rsidRPr="000A184C" w:rsidRDefault="00406F5B" w:rsidP="00D808B1">
            <w:pPr>
              <w:spacing w:before="120" w:after="120"/>
              <w:rPr>
                <w:b/>
                <w:bCs/>
                <w:color w:val="000000"/>
              </w:rPr>
            </w:pPr>
            <w:r>
              <w:rPr>
                <w:b/>
                <w:bCs/>
              </w:rPr>
              <w:t>PART 3</w:t>
            </w:r>
            <w:r w:rsidRPr="000A184C">
              <w:rPr>
                <w:b/>
                <w:bCs/>
              </w:rPr>
              <w:t xml:space="preserve">: </w:t>
            </w:r>
            <w:r>
              <w:rPr>
                <w:b/>
                <w:bCs/>
              </w:rPr>
              <w:t>PLE 3b</w:t>
            </w:r>
          </w:p>
        </w:tc>
      </w:tr>
      <w:tr w:rsidR="00406F5B" w:rsidRPr="003E01C8" w14:paraId="45360DD0" w14:textId="77777777" w:rsidTr="00D808B1">
        <w:tc>
          <w:tcPr>
            <w:tcW w:w="8955" w:type="dxa"/>
            <w:gridSpan w:val="8"/>
          </w:tcPr>
          <w:p w14:paraId="2129372A" w14:textId="77777777" w:rsidR="00406F5B" w:rsidRPr="003E01C8" w:rsidRDefault="00406F5B" w:rsidP="00D808B1">
            <w:pPr>
              <w:spacing w:before="120" w:after="120"/>
            </w:pPr>
            <w:r w:rsidRPr="003E01C8">
              <w:t>Practice learning experience (</w:t>
            </w:r>
            <w:r>
              <w:t>PLE</w:t>
            </w:r>
            <w:r w:rsidRPr="003E01C8">
              <w:t>) details</w:t>
            </w:r>
          </w:p>
        </w:tc>
      </w:tr>
      <w:tr w:rsidR="00406F5B" w:rsidRPr="003E01C8" w14:paraId="5890430D" w14:textId="77777777" w:rsidTr="00D808B1">
        <w:tc>
          <w:tcPr>
            <w:tcW w:w="2206" w:type="dxa"/>
            <w:gridSpan w:val="2"/>
          </w:tcPr>
          <w:p w14:paraId="45BCD04F" w14:textId="77777777" w:rsidR="00406F5B" w:rsidRPr="003E01C8" w:rsidRDefault="00406F5B" w:rsidP="00D808B1">
            <w:pPr>
              <w:spacing w:before="120" w:after="120"/>
            </w:pPr>
            <w:r w:rsidRPr="003E01C8">
              <w:rPr>
                <w:b/>
              </w:rPr>
              <w:br w:type="page"/>
            </w:r>
            <w:r w:rsidRPr="003E01C8">
              <w:t>Student Name</w:t>
            </w:r>
          </w:p>
        </w:tc>
        <w:tc>
          <w:tcPr>
            <w:tcW w:w="3667" w:type="dxa"/>
            <w:gridSpan w:val="3"/>
          </w:tcPr>
          <w:p w14:paraId="7790482E" w14:textId="77777777" w:rsidR="00406F5B" w:rsidRPr="003E01C8" w:rsidRDefault="00406F5B" w:rsidP="00D808B1">
            <w:pPr>
              <w:spacing w:before="120" w:after="120"/>
            </w:pPr>
          </w:p>
        </w:tc>
        <w:tc>
          <w:tcPr>
            <w:tcW w:w="1493" w:type="dxa"/>
            <w:gridSpan w:val="2"/>
          </w:tcPr>
          <w:p w14:paraId="752DF29C" w14:textId="77777777" w:rsidR="00406F5B" w:rsidRPr="003E01C8" w:rsidRDefault="00406F5B" w:rsidP="00D808B1">
            <w:pPr>
              <w:spacing w:before="120" w:after="120"/>
            </w:pPr>
            <w:r w:rsidRPr="003E01C8">
              <w:t>Intake</w:t>
            </w:r>
          </w:p>
        </w:tc>
        <w:tc>
          <w:tcPr>
            <w:tcW w:w="1589" w:type="dxa"/>
          </w:tcPr>
          <w:p w14:paraId="7EC14C12" w14:textId="77777777" w:rsidR="00406F5B" w:rsidRPr="003E01C8" w:rsidRDefault="00406F5B" w:rsidP="00D808B1">
            <w:pPr>
              <w:spacing w:before="120" w:after="120"/>
            </w:pPr>
          </w:p>
        </w:tc>
      </w:tr>
      <w:tr w:rsidR="00406F5B" w:rsidRPr="003E01C8" w14:paraId="003C74DF" w14:textId="77777777" w:rsidTr="00D808B1">
        <w:tc>
          <w:tcPr>
            <w:tcW w:w="2206" w:type="dxa"/>
            <w:gridSpan w:val="2"/>
          </w:tcPr>
          <w:p w14:paraId="316934F2" w14:textId="77777777" w:rsidR="00406F5B" w:rsidRPr="003E01C8" w:rsidRDefault="00406F5B" w:rsidP="00D808B1">
            <w:pPr>
              <w:spacing w:before="120" w:after="120"/>
            </w:pPr>
            <w:r w:rsidRPr="003E01C8">
              <w:t>Student ID</w:t>
            </w:r>
          </w:p>
        </w:tc>
        <w:tc>
          <w:tcPr>
            <w:tcW w:w="3667" w:type="dxa"/>
            <w:gridSpan w:val="3"/>
          </w:tcPr>
          <w:p w14:paraId="2C20FEFB" w14:textId="77777777" w:rsidR="00406F5B" w:rsidRPr="003E01C8" w:rsidRDefault="00406F5B" w:rsidP="00D808B1">
            <w:pPr>
              <w:spacing w:before="120" w:after="120"/>
            </w:pPr>
          </w:p>
        </w:tc>
        <w:tc>
          <w:tcPr>
            <w:tcW w:w="1493" w:type="dxa"/>
            <w:gridSpan w:val="2"/>
          </w:tcPr>
          <w:p w14:paraId="08E2BF93" w14:textId="77777777" w:rsidR="00406F5B" w:rsidRPr="003E01C8" w:rsidRDefault="00406F5B" w:rsidP="00D808B1">
            <w:pPr>
              <w:spacing w:before="120" w:after="120"/>
            </w:pPr>
            <w:r w:rsidRPr="003E01C8">
              <w:t>Year</w:t>
            </w:r>
          </w:p>
        </w:tc>
        <w:tc>
          <w:tcPr>
            <w:tcW w:w="1589" w:type="dxa"/>
          </w:tcPr>
          <w:p w14:paraId="7DDC1C73" w14:textId="77777777" w:rsidR="00406F5B" w:rsidRPr="003E01C8" w:rsidRDefault="00406F5B" w:rsidP="00D808B1">
            <w:pPr>
              <w:spacing w:before="120" w:after="120"/>
            </w:pPr>
          </w:p>
        </w:tc>
      </w:tr>
      <w:tr w:rsidR="00406F5B" w:rsidRPr="003E01C8" w14:paraId="3963C2A9" w14:textId="77777777" w:rsidTr="00D808B1">
        <w:trPr>
          <w:trHeight w:val="547"/>
        </w:trPr>
        <w:tc>
          <w:tcPr>
            <w:tcW w:w="2195" w:type="dxa"/>
          </w:tcPr>
          <w:p w14:paraId="2A5C43B0" w14:textId="77777777" w:rsidR="00406F5B" w:rsidRPr="003E01C8" w:rsidRDefault="00406F5B" w:rsidP="00D808B1">
            <w:pPr>
              <w:spacing w:before="120" w:after="120"/>
            </w:pPr>
            <w:r w:rsidRPr="003E01C8">
              <w:t>PLE</w:t>
            </w:r>
          </w:p>
        </w:tc>
        <w:tc>
          <w:tcPr>
            <w:tcW w:w="3678" w:type="dxa"/>
            <w:gridSpan w:val="4"/>
          </w:tcPr>
          <w:p w14:paraId="309D8504" w14:textId="77777777" w:rsidR="00406F5B" w:rsidRPr="003E01C8" w:rsidRDefault="00406F5B" w:rsidP="00D808B1">
            <w:pPr>
              <w:spacing w:before="120" w:after="120"/>
            </w:pPr>
          </w:p>
        </w:tc>
        <w:tc>
          <w:tcPr>
            <w:tcW w:w="1493" w:type="dxa"/>
            <w:gridSpan w:val="2"/>
          </w:tcPr>
          <w:p w14:paraId="2604B6A8" w14:textId="77777777" w:rsidR="00406F5B" w:rsidRPr="003E01C8" w:rsidRDefault="00406F5B" w:rsidP="00D808B1">
            <w:pPr>
              <w:spacing w:before="120" w:after="120"/>
            </w:pPr>
            <w:r w:rsidRPr="003E01C8">
              <w:t>Start dat</w:t>
            </w:r>
            <w:r>
              <w:t>e</w:t>
            </w:r>
          </w:p>
        </w:tc>
        <w:tc>
          <w:tcPr>
            <w:tcW w:w="1589" w:type="dxa"/>
          </w:tcPr>
          <w:p w14:paraId="1DE01A75" w14:textId="77777777" w:rsidR="00406F5B" w:rsidRPr="003E01C8" w:rsidRDefault="00406F5B" w:rsidP="00D808B1">
            <w:pPr>
              <w:spacing w:before="120" w:after="120"/>
            </w:pPr>
          </w:p>
        </w:tc>
      </w:tr>
      <w:tr w:rsidR="00406F5B" w:rsidRPr="003E01C8" w14:paraId="3C427C8E" w14:textId="77777777" w:rsidTr="00D808B1">
        <w:trPr>
          <w:trHeight w:val="557"/>
        </w:trPr>
        <w:tc>
          <w:tcPr>
            <w:tcW w:w="2195" w:type="dxa"/>
          </w:tcPr>
          <w:p w14:paraId="432FA429" w14:textId="77777777" w:rsidR="00406F5B" w:rsidRPr="003E01C8" w:rsidRDefault="00406F5B" w:rsidP="00D808B1">
            <w:pPr>
              <w:spacing w:before="120" w:after="120"/>
            </w:pPr>
            <w:r w:rsidRPr="003E01C8">
              <w:t>Telephone</w:t>
            </w:r>
          </w:p>
        </w:tc>
        <w:tc>
          <w:tcPr>
            <w:tcW w:w="3678" w:type="dxa"/>
            <w:gridSpan w:val="4"/>
          </w:tcPr>
          <w:p w14:paraId="15B99FC6" w14:textId="77777777" w:rsidR="00406F5B" w:rsidRPr="003E01C8" w:rsidRDefault="00406F5B" w:rsidP="00D808B1">
            <w:pPr>
              <w:spacing w:before="120" w:after="120"/>
            </w:pPr>
          </w:p>
        </w:tc>
        <w:tc>
          <w:tcPr>
            <w:tcW w:w="1493" w:type="dxa"/>
            <w:gridSpan w:val="2"/>
          </w:tcPr>
          <w:p w14:paraId="0D333178" w14:textId="77777777" w:rsidR="00406F5B" w:rsidRPr="003E01C8" w:rsidRDefault="00406F5B" w:rsidP="00D808B1">
            <w:pPr>
              <w:spacing w:before="120" w:after="120"/>
            </w:pPr>
            <w:r w:rsidRPr="003E01C8">
              <w:t>Finish dat</w:t>
            </w:r>
            <w:r>
              <w:t>e</w:t>
            </w:r>
          </w:p>
        </w:tc>
        <w:tc>
          <w:tcPr>
            <w:tcW w:w="1589" w:type="dxa"/>
          </w:tcPr>
          <w:p w14:paraId="7FFD8774" w14:textId="77777777" w:rsidR="00406F5B" w:rsidRPr="003E01C8" w:rsidRDefault="00406F5B" w:rsidP="00D808B1">
            <w:pPr>
              <w:spacing w:before="120" w:after="120"/>
            </w:pPr>
          </w:p>
        </w:tc>
      </w:tr>
      <w:tr w:rsidR="00406F5B" w:rsidRPr="003E01C8" w14:paraId="227E8B44" w14:textId="77777777" w:rsidTr="00D808B1">
        <w:tc>
          <w:tcPr>
            <w:tcW w:w="4334" w:type="dxa"/>
            <w:gridSpan w:val="4"/>
          </w:tcPr>
          <w:p w14:paraId="5DB12089" w14:textId="77777777" w:rsidR="00406F5B" w:rsidRPr="003E01C8" w:rsidRDefault="00406F5B" w:rsidP="00D808B1">
            <w:pPr>
              <w:spacing w:before="120" w:after="120"/>
            </w:pPr>
            <w:r w:rsidRPr="003E01C8">
              <w:t xml:space="preserve">PLE Type </w:t>
            </w:r>
          </w:p>
        </w:tc>
        <w:tc>
          <w:tcPr>
            <w:tcW w:w="4621" w:type="dxa"/>
            <w:gridSpan w:val="4"/>
          </w:tcPr>
          <w:p w14:paraId="6F3A1683" w14:textId="77777777" w:rsidR="00406F5B" w:rsidRPr="003E01C8" w:rsidRDefault="00406F5B" w:rsidP="00D808B1">
            <w:pPr>
              <w:spacing w:before="120" w:after="120"/>
            </w:pPr>
          </w:p>
        </w:tc>
      </w:tr>
      <w:tr w:rsidR="00406F5B" w:rsidRPr="003E01C8" w14:paraId="0E6684E7" w14:textId="77777777" w:rsidTr="00D808B1">
        <w:tc>
          <w:tcPr>
            <w:tcW w:w="4334" w:type="dxa"/>
            <w:gridSpan w:val="4"/>
          </w:tcPr>
          <w:p w14:paraId="6BB163ED" w14:textId="77777777" w:rsidR="00406F5B" w:rsidRPr="003E01C8" w:rsidRDefault="00406F5B" w:rsidP="00D808B1">
            <w:pPr>
              <w:spacing w:before="120" w:after="120"/>
            </w:pPr>
            <w:r w:rsidRPr="003E01C8">
              <w:t xml:space="preserve">Name of PEF/CHEF     </w:t>
            </w:r>
          </w:p>
        </w:tc>
        <w:tc>
          <w:tcPr>
            <w:tcW w:w="4621" w:type="dxa"/>
            <w:gridSpan w:val="4"/>
          </w:tcPr>
          <w:p w14:paraId="0F536C18" w14:textId="77777777" w:rsidR="00406F5B" w:rsidRPr="003E01C8" w:rsidRDefault="00406F5B" w:rsidP="00D808B1">
            <w:pPr>
              <w:spacing w:before="120" w:after="120"/>
            </w:pPr>
          </w:p>
        </w:tc>
      </w:tr>
      <w:tr w:rsidR="00406F5B" w:rsidRPr="003E01C8" w14:paraId="40AD2BA8" w14:textId="77777777" w:rsidTr="00D808B1">
        <w:tc>
          <w:tcPr>
            <w:tcW w:w="4334" w:type="dxa"/>
            <w:gridSpan w:val="4"/>
          </w:tcPr>
          <w:p w14:paraId="0E053D88" w14:textId="77777777" w:rsidR="00406F5B" w:rsidRPr="003E01C8" w:rsidRDefault="00406F5B" w:rsidP="00D808B1">
            <w:pPr>
              <w:spacing w:before="120" w:after="120"/>
            </w:pPr>
            <w:r w:rsidRPr="003E01C8">
              <w:t>Nominated Practice Supervisor Name</w:t>
            </w:r>
          </w:p>
        </w:tc>
        <w:tc>
          <w:tcPr>
            <w:tcW w:w="4621" w:type="dxa"/>
            <w:gridSpan w:val="4"/>
          </w:tcPr>
          <w:p w14:paraId="7A1632F0" w14:textId="77777777" w:rsidR="00406F5B" w:rsidRPr="003E01C8" w:rsidRDefault="00406F5B" w:rsidP="00D808B1">
            <w:pPr>
              <w:spacing w:before="120" w:after="120"/>
            </w:pPr>
          </w:p>
        </w:tc>
      </w:tr>
      <w:tr w:rsidR="00406F5B" w:rsidRPr="003E01C8" w14:paraId="54E7EE55" w14:textId="77777777" w:rsidTr="00D808B1">
        <w:tc>
          <w:tcPr>
            <w:tcW w:w="4334" w:type="dxa"/>
            <w:gridSpan w:val="4"/>
          </w:tcPr>
          <w:p w14:paraId="4E709948" w14:textId="77777777" w:rsidR="00406F5B" w:rsidRPr="003E01C8" w:rsidRDefault="00406F5B" w:rsidP="00D808B1">
            <w:pPr>
              <w:spacing w:before="120" w:after="120"/>
            </w:pPr>
            <w:r w:rsidRPr="003E01C8">
              <w:t>Nominated Practice Assessor Name</w:t>
            </w:r>
          </w:p>
        </w:tc>
        <w:tc>
          <w:tcPr>
            <w:tcW w:w="4621" w:type="dxa"/>
            <w:gridSpan w:val="4"/>
          </w:tcPr>
          <w:p w14:paraId="50B54369" w14:textId="77777777" w:rsidR="00406F5B" w:rsidRPr="003E01C8" w:rsidRDefault="00406F5B" w:rsidP="00D808B1">
            <w:pPr>
              <w:spacing w:before="120" w:after="120"/>
            </w:pPr>
          </w:p>
        </w:tc>
      </w:tr>
      <w:tr w:rsidR="00406F5B" w:rsidRPr="003E01C8" w14:paraId="0EEB602D" w14:textId="77777777" w:rsidTr="00D808B1">
        <w:tc>
          <w:tcPr>
            <w:tcW w:w="4334" w:type="dxa"/>
            <w:gridSpan w:val="4"/>
          </w:tcPr>
          <w:p w14:paraId="60AF0EE4" w14:textId="77777777" w:rsidR="00406F5B" w:rsidRPr="003E01C8" w:rsidRDefault="00406F5B" w:rsidP="00D808B1">
            <w:pPr>
              <w:spacing w:before="120" w:after="120"/>
              <w:rPr>
                <w:color w:val="FF0000"/>
              </w:rPr>
            </w:pPr>
            <w:r w:rsidRPr="003E01C8">
              <w:t>Nominated Academic Assessor Name</w:t>
            </w:r>
          </w:p>
        </w:tc>
        <w:tc>
          <w:tcPr>
            <w:tcW w:w="4621" w:type="dxa"/>
            <w:gridSpan w:val="4"/>
          </w:tcPr>
          <w:p w14:paraId="36DB1CC4" w14:textId="77777777" w:rsidR="00406F5B" w:rsidRPr="003E01C8" w:rsidRDefault="00406F5B" w:rsidP="00D808B1">
            <w:pPr>
              <w:spacing w:before="120" w:after="120"/>
            </w:pPr>
          </w:p>
        </w:tc>
      </w:tr>
      <w:tr w:rsidR="00406F5B" w:rsidRPr="003E01C8" w14:paraId="70941E9D" w14:textId="77777777" w:rsidTr="00D808B1">
        <w:tblPrEx>
          <w:tblLook w:val="04A0" w:firstRow="1" w:lastRow="0" w:firstColumn="1" w:lastColumn="0" w:noHBand="0" w:noVBand="1"/>
        </w:tblPrEx>
        <w:tc>
          <w:tcPr>
            <w:tcW w:w="8955" w:type="dxa"/>
            <w:gridSpan w:val="8"/>
          </w:tcPr>
          <w:p w14:paraId="76D55112" w14:textId="77777777" w:rsidR="00406F5B" w:rsidRPr="003E01C8" w:rsidRDefault="00406F5B" w:rsidP="00D808B1">
            <w:pPr>
              <w:spacing w:before="120" w:after="120"/>
            </w:pPr>
            <w:r w:rsidRPr="003E01C8">
              <w:t xml:space="preserve">Prior to the commencement of each practice learning environment, the student should: </w:t>
            </w:r>
          </w:p>
        </w:tc>
      </w:tr>
      <w:tr w:rsidR="00406F5B" w:rsidRPr="003E01C8" w14:paraId="04328AC6" w14:textId="77777777" w:rsidTr="00D808B1">
        <w:tblPrEx>
          <w:tblLook w:val="04A0" w:firstRow="1" w:lastRow="0" w:firstColumn="1" w:lastColumn="0" w:noHBand="0" w:noVBand="1"/>
        </w:tblPrEx>
        <w:tc>
          <w:tcPr>
            <w:tcW w:w="8955" w:type="dxa"/>
            <w:gridSpan w:val="8"/>
          </w:tcPr>
          <w:p w14:paraId="7D676FA2" w14:textId="77777777" w:rsidR="00406F5B" w:rsidRPr="00D808B1" w:rsidRDefault="00406F5B" w:rsidP="00D808B1">
            <w:pPr>
              <w:spacing w:before="120" w:after="120"/>
              <w:rPr>
                <w:rFonts w:eastAsia="SimSun"/>
                <w:color w:val="000000"/>
              </w:rPr>
            </w:pPr>
            <w:r w:rsidRPr="003E01C8">
              <w:t>Contact the PLE and ascertain the shift patterns in operation, the name of your designated Practice Supervisor/Assessor and, if appropriate, arrange a pre-practice experience visit.</w:t>
            </w:r>
          </w:p>
        </w:tc>
      </w:tr>
      <w:tr w:rsidR="00406F5B" w:rsidRPr="003E01C8" w14:paraId="53A4560A" w14:textId="77777777" w:rsidTr="00D808B1">
        <w:tblPrEx>
          <w:tblLook w:val="04A0" w:firstRow="1" w:lastRow="0" w:firstColumn="1" w:lastColumn="0" w:noHBand="0" w:noVBand="1"/>
        </w:tblPrEx>
        <w:tc>
          <w:tcPr>
            <w:tcW w:w="8955" w:type="dxa"/>
            <w:gridSpan w:val="8"/>
          </w:tcPr>
          <w:p w14:paraId="22027738" w14:textId="77777777" w:rsidR="00406F5B" w:rsidRPr="00D808B1" w:rsidRDefault="00406F5B" w:rsidP="00D808B1">
            <w:pPr>
              <w:spacing w:before="120" w:after="120"/>
              <w:rPr>
                <w:rFonts w:eastAsia="SimSun"/>
              </w:rPr>
            </w:pPr>
            <w:r w:rsidRPr="003E01C8">
              <w:t>Read the appropriate PLE profile, which can be accessed InPlace/QMPLE.</w:t>
            </w:r>
          </w:p>
        </w:tc>
      </w:tr>
      <w:tr w:rsidR="00406F5B" w:rsidRPr="003E01C8" w14:paraId="3D51A03C" w14:textId="77777777" w:rsidTr="00D808B1">
        <w:tblPrEx>
          <w:tblLook w:val="04A0" w:firstRow="1" w:lastRow="0" w:firstColumn="1" w:lastColumn="0" w:noHBand="0" w:noVBand="1"/>
        </w:tblPrEx>
        <w:tc>
          <w:tcPr>
            <w:tcW w:w="8955" w:type="dxa"/>
            <w:gridSpan w:val="8"/>
          </w:tcPr>
          <w:p w14:paraId="6285AE66" w14:textId="77777777" w:rsidR="00406F5B" w:rsidRPr="003E01C8" w:rsidRDefault="00406F5B" w:rsidP="00D808B1">
            <w:pPr>
              <w:spacing w:before="120" w:after="120"/>
            </w:pPr>
            <w:r w:rsidRPr="003E01C8">
              <w:t>Briefly summarise what the PLE does:</w:t>
            </w:r>
          </w:p>
          <w:p w14:paraId="3D80670E" w14:textId="77777777" w:rsidR="00406F5B" w:rsidRPr="003E01C8" w:rsidRDefault="00406F5B" w:rsidP="00D808B1">
            <w:pPr>
              <w:spacing w:before="120" w:after="120"/>
            </w:pPr>
          </w:p>
          <w:p w14:paraId="01FE626D" w14:textId="77777777" w:rsidR="00406F5B" w:rsidRPr="003E01C8" w:rsidRDefault="00406F5B" w:rsidP="00D808B1">
            <w:pPr>
              <w:spacing w:before="120" w:after="120"/>
            </w:pPr>
          </w:p>
          <w:p w14:paraId="17129703" w14:textId="77777777" w:rsidR="00406F5B" w:rsidRPr="003E01C8" w:rsidRDefault="00406F5B" w:rsidP="00D808B1">
            <w:pPr>
              <w:spacing w:before="120" w:after="120"/>
            </w:pPr>
          </w:p>
          <w:p w14:paraId="3F381666" w14:textId="77777777" w:rsidR="00406F5B" w:rsidRPr="003E01C8" w:rsidRDefault="00406F5B" w:rsidP="00D808B1">
            <w:pPr>
              <w:spacing w:before="120" w:after="120"/>
            </w:pPr>
          </w:p>
          <w:p w14:paraId="65C01C65" w14:textId="77777777" w:rsidR="00406F5B" w:rsidRPr="003E01C8" w:rsidRDefault="00406F5B" w:rsidP="00D808B1">
            <w:pPr>
              <w:spacing w:before="120" w:after="120"/>
            </w:pPr>
          </w:p>
          <w:p w14:paraId="160E4AA0" w14:textId="77777777" w:rsidR="00406F5B" w:rsidRPr="003E01C8" w:rsidRDefault="00406F5B" w:rsidP="00D808B1">
            <w:pPr>
              <w:spacing w:before="120" w:after="120"/>
            </w:pPr>
          </w:p>
        </w:tc>
      </w:tr>
      <w:tr w:rsidR="00406F5B" w:rsidRPr="003E01C8" w14:paraId="064B21A5" w14:textId="77777777" w:rsidTr="00D808B1">
        <w:tblPrEx>
          <w:tblLook w:val="04A0" w:firstRow="1" w:lastRow="0" w:firstColumn="1" w:lastColumn="0" w:noHBand="0" w:noVBand="1"/>
        </w:tblPrEx>
        <w:trPr>
          <w:trHeight w:val="3103"/>
        </w:trPr>
        <w:tc>
          <w:tcPr>
            <w:tcW w:w="8955" w:type="dxa"/>
            <w:gridSpan w:val="8"/>
          </w:tcPr>
          <w:p w14:paraId="7F7CFBE7" w14:textId="77777777" w:rsidR="00406F5B" w:rsidRPr="00D808B1" w:rsidRDefault="00406F5B" w:rsidP="00D808B1">
            <w:pPr>
              <w:spacing w:before="120" w:after="120"/>
              <w:rPr>
                <w:color w:val="000000"/>
              </w:rPr>
            </w:pPr>
            <w:r w:rsidRPr="00D808B1">
              <w:rPr>
                <w:color w:val="000000"/>
              </w:rPr>
              <w:lastRenderedPageBreak/>
              <w:t xml:space="preserve">From the </w:t>
            </w:r>
            <w:r w:rsidRPr="00D808B1">
              <w:rPr>
                <w:i/>
                <w:color w:val="000000"/>
              </w:rPr>
              <w:t xml:space="preserve">Learning </w:t>
            </w:r>
            <w:r w:rsidRPr="00D808B1">
              <w:rPr>
                <w:i/>
              </w:rPr>
              <w:t>Opportunities</w:t>
            </w:r>
            <w:r w:rsidRPr="003E01C8">
              <w:t xml:space="preserve"> outlined in the PLE profile, choose one that you are unfamiliar with and write a short summary.</w:t>
            </w:r>
            <w:r w:rsidRPr="00D808B1">
              <w:rPr>
                <w:color w:val="000000"/>
              </w:rPr>
              <w:t xml:space="preserve"> </w:t>
            </w:r>
          </w:p>
          <w:p w14:paraId="78D8D283" w14:textId="77777777" w:rsidR="00406F5B" w:rsidRDefault="00406F5B" w:rsidP="00D808B1">
            <w:pPr>
              <w:spacing w:before="120" w:after="120"/>
              <w:rPr>
                <w:color w:val="000000"/>
              </w:rPr>
            </w:pPr>
          </w:p>
          <w:p w14:paraId="3110E6B3" w14:textId="77777777" w:rsidR="00406F5B" w:rsidRDefault="00406F5B" w:rsidP="00D808B1">
            <w:pPr>
              <w:spacing w:before="120" w:after="120"/>
              <w:rPr>
                <w:color w:val="000000"/>
              </w:rPr>
            </w:pPr>
          </w:p>
          <w:p w14:paraId="706F2549" w14:textId="77777777" w:rsidR="00406F5B" w:rsidRDefault="00406F5B" w:rsidP="00D808B1">
            <w:pPr>
              <w:spacing w:before="120" w:after="120"/>
              <w:rPr>
                <w:color w:val="000000"/>
              </w:rPr>
            </w:pPr>
          </w:p>
          <w:p w14:paraId="72F64D90" w14:textId="77777777" w:rsidR="00406F5B" w:rsidRDefault="00406F5B" w:rsidP="00D808B1">
            <w:pPr>
              <w:spacing w:before="120" w:after="120"/>
              <w:rPr>
                <w:color w:val="000000"/>
              </w:rPr>
            </w:pPr>
          </w:p>
          <w:p w14:paraId="6E0A8AD1" w14:textId="77777777" w:rsidR="00406F5B" w:rsidRDefault="00406F5B" w:rsidP="00D808B1">
            <w:pPr>
              <w:spacing w:before="120" w:after="120"/>
              <w:rPr>
                <w:color w:val="000000"/>
              </w:rPr>
            </w:pPr>
          </w:p>
          <w:p w14:paraId="257C575C" w14:textId="77777777" w:rsidR="00406F5B" w:rsidRDefault="00406F5B" w:rsidP="00D808B1">
            <w:pPr>
              <w:spacing w:before="120" w:after="120"/>
              <w:rPr>
                <w:color w:val="000000"/>
              </w:rPr>
            </w:pPr>
          </w:p>
          <w:p w14:paraId="2E301966" w14:textId="77777777" w:rsidR="00406F5B" w:rsidRPr="000A184C" w:rsidRDefault="00406F5B" w:rsidP="00D808B1">
            <w:pPr>
              <w:spacing w:before="120" w:after="120"/>
              <w:rPr>
                <w:color w:val="000000"/>
              </w:rPr>
            </w:pPr>
          </w:p>
        </w:tc>
      </w:tr>
      <w:tr w:rsidR="00406F5B" w:rsidRPr="003E01C8" w14:paraId="3DC03710" w14:textId="77777777" w:rsidTr="00D808B1">
        <w:tblPrEx>
          <w:tblLook w:val="04A0" w:firstRow="1" w:lastRow="0" w:firstColumn="1" w:lastColumn="0" w:noHBand="0" w:noVBand="1"/>
        </w:tblPrEx>
        <w:tc>
          <w:tcPr>
            <w:tcW w:w="8955" w:type="dxa"/>
            <w:gridSpan w:val="8"/>
          </w:tcPr>
          <w:p w14:paraId="0B566447" w14:textId="77777777" w:rsidR="00406F5B" w:rsidRPr="003E01C8" w:rsidRDefault="00406F5B" w:rsidP="00D808B1">
            <w:pPr>
              <w:spacing w:before="120" w:after="120"/>
            </w:pPr>
            <w:r w:rsidRPr="00D808B1">
              <w:rPr>
                <w:color w:val="000000"/>
              </w:rPr>
              <w:t>Considering</w:t>
            </w:r>
            <w:r w:rsidRPr="003E01C8">
              <w:t xml:space="preserve"> the service user group that attend the PLE, select one condition/situation that those service users are likely to present with and undertake a literature search in relation to these. </w:t>
            </w:r>
          </w:p>
          <w:p w14:paraId="0C51A727" w14:textId="77777777" w:rsidR="00406F5B" w:rsidRPr="0098669E" w:rsidRDefault="00406F5B" w:rsidP="0072261C">
            <w:pPr>
              <w:pStyle w:val="ListParagraph"/>
              <w:numPr>
                <w:ilvl w:val="0"/>
                <w:numId w:val="5"/>
              </w:numPr>
              <w:spacing w:before="120" w:after="120"/>
              <w:rPr>
                <w:rFonts w:eastAsia="SimSun"/>
              </w:rPr>
            </w:pPr>
            <w:r w:rsidRPr="003E01C8">
              <w:t>From your search, identify two key articles on the topic and list below (using appropriate reference style)</w:t>
            </w:r>
          </w:p>
          <w:p w14:paraId="33862EDA" w14:textId="77777777" w:rsidR="00406F5B" w:rsidRPr="0098669E" w:rsidRDefault="00406F5B" w:rsidP="0072261C">
            <w:pPr>
              <w:pStyle w:val="ListParagraph"/>
              <w:numPr>
                <w:ilvl w:val="0"/>
                <w:numId w:val="5"/>
              </w:numPr>
              <w:spacing w:before="120" w:after="120"/>
              <w:rPr>
                <w:rFonts w:eastAsia="SimSun"/>
              </w:rPr>
            </w:pPr>
            <w:r w:rsidRPr="003E01C8">
              <w:t>In the space below provide a brief summary of these two articles and outline any best practice recommendations in relation to these </w:t>
            </w:r>
          </w:p>
        </w:tc>
      </w:tr>
      <w:tr w:rsidR="00406F5B" w:rsidRPr="003E01C8" w14:paraId="46CE45BC" w14:textId="77777777" w:rsidTr="00D808B1">
        <w:tblPrEx>
          <w:tblLook w:val="04A0" w:firstRow="1" w:lastRow="0" w:firstColumn="1" w:lastColumn="0" w:noHBand="0" w:noVBand="1"/>
        </w:tblPrEx>
        <w:tc>
          <w:tcPr>
            <w:tcW w:w="8955" w:type="dxa"/>
            <w:gridSpan w:val="8"/>
          </w:tcPr>
          <w:p w14:paraId="120D40CC" w14:textId="77777777" w:rsidR="00406F5B" w:rsidRPr="003E01C8" w:rsidRDefault="00406F5B" w:rsidP="00D808B1">
            <w:pPr>
              <w:spacing w:before="120" w:after="120"/>
              <w:rPr>
                <w:lang w:val="fr-FR"/>
              </w:rPr>
            </w:pPr>
            <w:r w:rsidRPr="003E01C8">
              <w:rPr>
                <w:lang w:val="fr-FR"/>
              </w:rPr>
              <w:t xml:space="preserve">Article 1 – </w:t>
            </w:r>
          </w:p>
          <w:p w14:paraId="217B9FBD" w14:textId="77777777" w:rsidR="00406F5B" w:rsidRDefault="00406F5B" w:rsidP="00D808B1">
            <w:pPr>
              <w:spacing w:before="120" w:after="120"/>
              <w:rPr>
                <w:lang w:val="fr-FR"/>
              </w:rPr>
            </w:pPr>
          </w:p>
          <w:p w14:paraId="1EABD008" w14:textId="77777777" w:rsidR="00406F5B" w:rsidRDefault="00406F5B" w:rsidP="00D808B1">
            <w:pPr>
              <w:spacing w:before="120" w:after="120"/>
              <w:rPr>
                <w:lang w:val="fr-FR"/>
              </w:rPr>
            </w:pPr>
          </w:p>
          <w:p w14:paraId="4058897D" w14:textId="77777777" w:rsidR="00406F5B" w:rsidRDefault="00406F5B" w:rsidP="00D808B1">
            <w:pPr>
              <w:spacing w:before="120" w:after="120"/>
              <w:rPr>
                <w:lang w:val="fr-FR"/>
              </w:rPr>
            </w:pPr>
          </w:p>
          <w:p w14:paraId="1F9F5E4C" w14:textId="77777777" w:rsidR="00406F5B" w:rsidRPr="003E01C8" w:rsidRDefault="00406F5B" w:rsidP="00D808B1">
            <w:pPr>
              <w:spacing w:before="120" w:after="120"/>
              <w:rPr>
                <w:lang w:val="fr-FR"/>
              </w:rPr>
            </w:pPr>
          </w:p>
          <w:p w14:paraId="3FF153F0" w14:textId="77777777" w:rsidR="00406F5B" w:rsidRPr="003E01C8" w:rsidRDefault="00406F5B" w:rsidP="00D808B1">
            <w:pPr>
              <w:spacing w:before="120" w:after="120"/>
              <w:rPr>
                <w:lang w:val="fr-FR"/>
              </w:rPr>
            </w:pPr>
            <w:r w:rsidRPr="003E01C8">
              <w:rPr>
                <w:lang w:val="fr-FR"/>
              </w:rPr>
              <w:t xml:space="preserve">Article 2 – </w:t>
            </w:r>
          </w:p>
          <w:p w14:paraId="282DFF39" w14:textId="77777777" w:rsidR="00406F5B" w:rsidRDefault="00406F5B" w:rsidP="00D808B1">
            <w:pPr>
              <w:spacing w:before="120" w:after="120"/>
              <w:rPr>
                <w:lang w:val="fr-FR"/>
              </w:rPr>
            </w:pPr>
          </w:p>
          <w:p w14:paraId="07A4E9CE" w14:textId="77777777" w:rsidR="00406F5B" w:rsidRDefault="00406F5B" w:rsidP="00D808B1">
            <w:pPr>
              <w:spacing w:before="120" w:after="120"/>
              <w:rPr>
                <w:lang w:val="fr-FR"/>
              </w:rPr>
            </w:pPr>
          </w:p>
          <w:p w14:paraId="5CAA2ADF" w14:textId="77777777" w:rsidR="00406F5B" w:rsidRPr="003E01C8" w:rsidRDefault="00406F5B" w:rsidP="00D808B1">
            <w:pPr>
              <w:spacing w:before="120" w:after="120"/>
              <w:rPr>
                <w:lang w:val="fr-FR"/>
              </w:rPr>
            </w:pPr>
          </w:p>
          <w:p w14:paraId="073B9F35" w14:textId="77777777" w:rsidR="00406F5B" w:rsidRPr="003E01C8" w:rsidRDefault="00406F5B" w:rsidP="00D808B1">
            <w:pPr>
              <w:spacing w:before="120" w:after="120"/>
              <w:rPr>
                <w:lang w:val="fr-FR"/>
              </w:rPr>
            </w:pPr>
          </w:p>
          <w:p w14:paraId="155760D7" w14:textId="77777777" w:rsidR="00406F5B" w:rsidRPr="003E01C8" w:rsidRDefault="00406F5B" w:rsidP="00D808B1">
            <w:pPr>
              <w:spacing w:before="120" w:after="120"/>
              <w:rPr>
                <w:lang w:val="fr-FR"/>
              </w:rPr>
            </w:pPr>
            <w:r w:rsidRPr="003E01C8">
              <w:rPr>
                <w:lang w:val="fr-FR"/>
              </w:rPr>
              <w:t>Condition/situation</w:t>
            </w:r>
          </w:p>
          <w:p w14:paraId="542ACE81" w14:textId="77777777" w:rsidR="00406F5B" w:rsidRPr="003E01C8" w:rsidRDefault="00406F5B" w:rsidP="00D808B1">
            <w:pPr>
              <w:spacing w:before="120" w:after="120"/>
              <w:rPr>
                <w:lang w:val="fr-FR"/>
              </w:rPr>
            </w:pPr>
          </w:p>
          <w:p w14:paraId="0940FFC3" w14:textId="77777777" w:rsidR="00406F5B" w:rsidRDefault="00406F5B" w:rsidP="00D808B1">
            <w:pPr>
              <w:spacing w:before="120" w:after="120"/>
              <w:rPr>
                <w:lang w:val="fr-FR"/>
              </w:rPr>
            </w:pPr>
          </w:p>
          <w:p w14:paraId="1DA0879A" w14:textId="77777777" w:rsidR="00406F5B" w:rsidRPr="003E01C8" w:rsidRDefault="00406F5B" w:rsidP="00D808B1">
            <w:pPr>
              <w:spacing w:before="120" w:after="120"/>
              <w:rPr>
                <w:lang w:val="fr-FR"/>
              </w:rPr>
            </w:pPr>
          </w:p>
          <w:p w14:paraId="327ED56B" w14:textId="77777777" w:rsidR="00406F5B" w:rsidRPr="003E01C8" w:rsidRDefault="00406F5B" w:rsidP="00D808B1">
            <w:pPr>
              <w:spacing w:before="120" w:after="120"/>
              <w:rPr>
                <w:lang w:val="fr-FR"/>
              </w:rPr>
            </w:pPr>
          </w:p>
        </w:tc>
      </w:tr>
      <w:tr w:rsidR="00406F5B" w:rsidRPr="003E01C8" w14:paraId="0020C9AF" w14:textId="77777777" w:rsidTr="00D808B1">
        <w:tblPrEx>
          <w:tblLook w:val="04A0" w:firstRow="1" w:lastRow="0" w:firstColumn="1" w:lastColumn="0" w:noHBand="0" w:noVBand="1"/>
        </w:tblPrEx>
        <w:tc>
          <w:tcPr>
            <w:tcW w:w="8955" w:type="dxa"/>
            <w:gridSpan w:val="8"/>
          </w:tcPr>
          <w:p w14:paraId="72560B4B" w14:textId="77777777" w:rsidR="00406F5B" w:rsidRPr="003E01C8" w:rsidRDefault="00406F5B" w:rsidP="00D808B1">
            <w:pPr>
              <w:spacing w:before="120" w:after="120"/>
            </w:pPr>
            <w:r w:rsidRPr="003E01C8">
              <w:lastRenderedPageBreak/>
              <w:t xml:space="preserve">In </w:t>
            </w:r>
            <w:r w:rsidRPr="00D808B1">
              <w:rPr>
                <w:color w:val="000000"/>
              </w:rPr>
              <w:t>relation</w:t>
            </w:r>
            <w:r w:rsidRPr="003E01C8">
              <w:t xml:space="preserve"> to the PLE you are about to enter, identify any related learning from your theory modules that will support your learning within this care environment.  Please note your thoughts below:</w:t>
            </w:r>
          </w:p>
          <w:p w14:paraId="69FC3FD1" w14:textId="77777777" w:rsidR="00406F5B" w:rsidRPr="003E01C8" w:rsidRDefault="00406F5B" w:rsidP="00D808B1">
            <w:pPr>
              <w:spacing w:before="120" w:after="120"/>
            </w:pPr>
          </w:p>
          <w:p w14:paraId="0D2933A2" w14:textId="77777777" w:rsidR="00406F5B" w:rsidRPr="003E01C8" w:rsidRDefault="00406F5B" w:rsidP="00D808B1">
            <w:pPr>
              <w:spacing w:before="120" w:after="120"/>
            </w:pPr>
          </w:p>
          <w:p w14:paraId="00AE8740" w14:textId="77777777" w:rsidR="00406F5B" w:rsidRPr="003E01C8" w:rsidRDefault="00406F5B" w:rsidP="00D808B1">
            <w:pPr>
              <w:spacing w:before="120" w:after="120"/>
            </w:pPr>
          </w:p>
          <w:p w14:paraId="42875AF9" w14:textId="77777777" w:rsidR="00406F5B" w:rsidRPr="003E01C8" w:rsidRDefault="00406F5B" w:rsidP="00D808B1">
            <w:pPr>
              <w:spacing w:before="120" w:after="120"/>
            </w:pPr>
          </w:p>
          <w:p w14:paraId="5DB9C930" w14:textId="77777777" w:rsidR="00406F5B" w:rsidRPr="003E01C8" w:rsidRDefault="00406F5B" w:rsidP="00D808B1">
            <w:pPr>
              <w:spacing w:before="120" w:after="120"/>
            </w:pPr>
          </w:p>
          <w:p w14:paraId="3B682DB9" w14:textId="77777777" w:rsidR="00406F5B" w:rsidRPr="003E01C8" w:rsidRDefault="00406F5B" w:rsidP="00D808B1">
            <w:pPr>
              <w:spacing w:before="120" w:after="120"/>
            </w:pPr>
            <w:r w:rsidRPr="003E01C8">
              <w:tab/>
            </w:r>
          </w:p>
          <w:p w14:paraId="26AEF2A4" w14:textId="77777777" w:rsidR="00406F5B" w:rsidRDefault="00406F5B" w:rsidP="00D808B1">
            <w:pPr>
              <w:spacing w:before="120" w:after="120"/>
            </w:pPr>
          </w:p>
          <w:p w14:paraId="209F4EA7" w14:textId="77777777" w:rsidR="00406F5B" w:rsidRPr="003E01C8" w:rsidRDefault="00406F5B" w:rsidP="00D808B1">
            <w:pPr>
              <w:spacing w:before="120" w:after="120"/>
            </w:pPr>
          </w:p>
          <w:p w14:paraId="1A9924AD" w14:textId="77777777" w:rsidR="00406F5B" w:rsidRPr="003E01C8" w:rsidRDefault="00406F5B" w:rsidP="00D808B1">
            <w:pPr>
              <w:spacing w:before="120" w:after="120"/>
            </w:pPr>
          </w:p>
        </w:tc>
      </w:tr>
      <w:tr w:rsidR="00406F5B" w:rsidRPr="003E01C8" w14:paraId="2DE5248C" w14:textId="77777777" w:rsidTr="00D808B1">
        <w:tblPrEx>
          <w:tblLook w:val="04A0" w:firstRow="1" w:lastRow="0" w:firstColumn="1" w:lastColumn="0" w:noHBand="0" w:noVBand="1"/>
        </w:tblPrEx>
        <w:tc>
          <w:tcPr>
            <w:tcW w:w="8955" w:type="dxa"/>
            <w:gridSpan w:val="8"/>
          </w:tcPr>
          <w:p w14:paraId="04E5E0F8" w14:textId="77777777" w:rsidR="00406F5B" w:rsidRPr="003E01C8" w:rsidRDefault="00406F5B" w:rsidP="00D808B1">
            <w:pPr>
              <w:spacing w:before="120" w:after="120"/>
            </w:pPr>
            <w:r w:rsidRPr="003E01C8">
              <w:t xml:space="preserve">In </w:t>
            </w:r>
            <w:r w:rsidRPr="00D808B1">
              <w:rPr>
                <w:color w:val="000000"/>
              </w:rPr>
              <w:t>relation</w:t>
            </w:r>
            <w:r w:rsidRPr="003E01C8">
              <w:t xml:space="preserve"> to the PLE that you are about to enter, identify any related learning from the preparation for practice (or skills sessions) that will support your learning within this care environment.  Please note your thoughts below:</w:t>
            </w:r>
          </w:p>
          <w:p w14:paraId="01F44BE3" w14:textId="77777777" w:rsidR="00406F5B" w:rsidRPr="003E01C8" w:rsidRDefault="00406F5B" w:rsidP="00D808B1">
            <w:pPr>
              <w:spacing w:before="120" w:after="120"/>
            </w:pPr>
          </w:p>
          <w:p w14:paraId="140FF163" w14:textId="77777777" w:rsidR="00406F5B" w:rsidRPr="003E01C8" w:rsidRDefault="00406F5B" w:rsidP="00D808B1">
            <w:pPr>
              <w:spacing w:before="120" w:after="120"/>
            </w:pPr>
          </w:p>
          <w:p w14:paraId="42AC0CD2" w14:textId="77777777" w:rsidR="00406F5B" w:rsidRPr="003E01C8" w:rsidRDefault="00406F5B" w:rsidP="00D808B1">
            <w:pPr>
              <w:spacing w:before="120" w:after="120"/>
            </w:pPr>
          </w:p>
          <w:p w14:paraId="5D74A454" w14:textId="77777777" w:rsidR="00406F5B" w:rsidRPr="003E01C8" w:rsidRDefault="00406F5B" w:rsidP="00D808B1">
            <w:pPr>
              <w:spacing w:before="120" w:after="120"/>
            </w:pPr>
          </w:p>
          <w:p w14:paraId="5ED1228D" w14:textId="77777777" w:rsidR="00406F5B" w:rsidRPr="003E01C8" w:rsidRDefault="00406F5B" w:rsidP="00D808B1">
            <w:pPr>
              <w:spacing w:before="120" w:after="120"/>
            </w:pPr>
          </w:p>
          <w:p w14:paraId="1827549D" w14:textId="77777777" w:rsidR="00406F5B" w:rsidRPr="003E01C8" w:rsidRDefault="00406F5B" w:rsidP="00D808B1">
            <w:pPr>
              <w:spacing w:before="120" w:after="120"/>
            </w:pPr>
          </w:p>
          <w:p w14:paraId="37E5D943" w14:textId="77777777" w:rsidR="00406F5B" w:rsidRPr="003E01C8" w:rsidRDefault="00406F5B" w:rsidP="00D808B1">
            <w:pPr>
              <w:spacing w:before="120" w:after="120"/>
            </w:pPr>
          </w:p>
          <w:p w14:paraId="07CCAB19" w14:textId="77777777" w:rsidR="00406F5B" w:rsidRPr="003E01C8" w:rsidRDefault="00406F5B" w:rsidP="00D808B1">
            <w:pPr>
              <w:spacing w:before="120" w:after="120"/>
            </w:pPr>
          </w:p>
          <w:p w14:paraId="51CC83B2" w14:textId="77777777" w:rsidR="00406F5B" w:rsidRPr="003E01C8" w:rsidRDefault="00406F5B" w:rsidP="00D808B1">
            <w:pPr>
              <w:spacing w:before="120" w:after="120"/>
            </w:pPr>
          </w:p>
        </w:tc>
      </w:tr>
      <w:tr w:rsidR="00406F5B" w:rsidRPr="003E01C8" w14:paraId="0B9AD5E3" w14:textId="77777777" w:rsidTr="00D808B1">
        <w:tblPrEx>
          <w:tblLook w:val="04A0" w:firstRow="1" w:lastRow="0" w:firstColumn="1" w:lastColumn="0" w:noHBand="0" w:noVBand="1"/>
        </w:tblPrEx>
        <w:tc>
          <w:tcPr>
            <w:tcW w:w="8955" w:type="dxa"/>
            <w:gridSpan w:val="8"/>
          </w:tcPr>
          <w:p w14:paraId="4AB7E361" w14:textId="77777777" w:rsidR="00406F5B" w:rsidRPr="003E01C8" w:rsidRDefault="00406F5B" w:rsidP="00D808B1">
            <w:pPr>
              <w:spacing w:before="120" w:after="120"/>
            </w:pPr>
            <w:r w:rsidRPr="003E01C8">
              <w:t>Practice Supervisor – please sign to confirm that the pre-practice learning activities</w:t>
            </w:r>
            <w:r w:rsidRPr="003E01C8">
              <w:rPr>
                <w:caps/>
              </w:rPr>
              <w:t xml:space="preserve"> </w:t>
            </w:r>
            <w:r w:rsidRPr="003E01C8">
              <w:t>have been completed by the student</w:t>
            </w:r>
          </w:p>
        </w:tc>
      </w:tr>
      <w:tr w:rsidR="00406F5B" w:rsidRPr="003E01C8" w14:paraId="6BAA5085" w14:textId="77777777" w:rsidTr="00D808B1">
        <w:tblPrEx>
          <w:tblLook w:val="04A0" w:firstRow="1" w:lastRow="0" w:firstColumn="1" w:lastColumn="0" w:noHBand="0" w:noVBand="1"/>
        </w:tblPrEx>
        <w:trPr>
          <w:trHeight w:val="1558"/>
        </w:trPr>
        <w:tc>
          <w:tcPr>
            <w:tcW w:w="3069" w:type="dxa"/>
            <w:gridSpan w:val="3"/>
            <w:shd w:val="clear" w:color="auto" w:fill="E7E6E6"/>
          </w:tcPr>
          <w:p w14:paraId="4E0C0A2E" w14:textId="77777777" w:rsidR="00406F5B" w:rsidRPr="003E01C8" w:rsidRDefault="00406F5B" w:rsidP="00D808B1">
            <w:pPr>
              <w:spacing w:before="120" w:after="120"/>
            </w:pPr>
            <w:r w:rsidRPr="003E01C8">
              <w:t xml:space="preserve">Date </w:t>
            </w:r>
          </w:p>
          <w:p w14:paraId="3EEF60B3" w14:textId="77777777" w:rsidR="00406F5B" w:rsidRPr="003E01C8" w:rsidRDefault="00406F5B" w:rsidP="00D808B1">
            <w:pPr>
              <w:spacing w:before="120" w:after="120"/>
            </w:pPr>
          </w:p>
          <w:p w14:paraId="005D92A4" w14:textId="77777777" w:rsidR="00406F5B" w:rsidRPr="003E01C8" w:rsidRDefault="00406F5B" w:rsidP="00D808B1">
            <w:pPr>
              <w:spacing w:before="120" w:after="120"/>
            </w:pPr>
            <w:r w:rsidRPr="003E01C8">
              <w:t>____/____/____</w:t>
            </w:r>
          </w:p>
        </w:tc>
        <w:tc>
          <w:tcPr>
            <w:tcW w:w="2945" w:type="dxa"/>
            <w:gridSpan w:val="3"/>
            <w:shd w:val="clear" w:color="auto" w:fill="E7E6E6"/>
          </w:tcPr>
          <w:p w14:paraId="20CF485D" w14:textId="77777777" w:rsidR="00406F5B" w:rsidRPr="003E01C8" w:rsidRDefault="00406F5B" w:rsidP="00D808B1">
            <w:pPr>
              <w:spacing w:before="120" w:after="120"/>
            </w:pPr>
            <w:r w:rsidRPr="003E01C8">
              <w:t>Student Signature:</w:t>
            </w:r>
          </w:p>
        </w:tc>
        <w:tc>
          <w:tcPr>
            <w:tcW w:w="2941" w:type="dxa"/>
            <w:gridSpan w:val="2"/>
            <w:shd w:val="clear" w:color="auto" w:fill="E7E6E6"/>
          </w:tcPr>
          <w:p w14:paraId="4B17E6C3" w14:textId="77777777" w:rsidR="00406F5B" w:rsidRPr="003E01C8" w:rsidRDefault="00406F5B" w:rsidP="00D808B1">
            <w:pPr>
              <w:spacing w:before="120" w:after="120"/>
            </w:pPr>
            <w:r w:rsidRPr="003E01C8">
              <w:t>Practice Supervisor and/ or Assessor Signature:</w:t>
            </w:r>
          </w:p>
          <w:p w14:paraId="6EFC99EF" w14:textId="77777777" w:rsidR="00406F5B" w:rsidRPr="003E01C8" w:rsidRDefault="00406F5B" w:rsidP="00D808B1">
            <w:pPr>
              <w:spacing w:before="120" w:after="120"/>
            </w:pPr>
          </w:p>
        </w:tc>
      </w:tr>
    </w:tbl>
    <w:p w14:paraId="7FDFF154" w14:textId="77777777" w:rsidR="00406F5B" w:rsidRDefault="00406F5B" w:rsidP="00406F5B">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406F5B" w:rsidRPr="003E01C8" w14:paraId="01D64247" w14:textId="77777777" w:rsidTr="00D808B1">
        <w:trPr>
          <w:trHeight w:val="835"/>
        </w:trPr>
        <w:tc>
          <w:tcPr>
            <w:tcW w:w="9067" w:type="dxa"/>
            <w:tcBorders>
              <w:bottom w:val="single" w:sz="4" w:space="0" w:color="auto"/>
            </w:tcBorders>
            <w:shd w:val="clear" w:color="auto" w:fill="E7E6E6"/>
          </w:tcPr>
          <w:p w14:paraId="4D3A1CD3" w14:textId="77777777" w:rsidR="00406F5B" w:rsidRPr="000A184C" w:rsidRDefault="00406F5B" w:rsidP="00D808B1">
            <w:pPr>
              <w:spacing w:before="120" w:after="120"/>
              <w:rPr>
                <w:b/>
                <w:bCs/>
              </w:rPr>
            </w:pPr>
            <w:r w:rsidRPr="000A184C">
              <w:rPr>
                <w:b/>
                <w:bCs/>
              </w:rPr>
              <w:lastRenderedPageBreak/>
              <w:t xml:space="preserve">ORIENTATION &amp; PRELIMINARY MEETING </w:t>
            </w:r>
          </w:p>
          <w:p w14:paraId="4970A77D" w14:textId="35BC2DFD" w:rsidR="00406F5B" w:rsidRPr="003E01C8" w:rsidRDefault="00406F5B" w:rsidP="00D808B1">
            <w:pPr>
              <w:spacing w:before="120" w:after="120"/>
              <w:rPr>
                <w:color w:val="000000"/>
              </w:rPr>
            </w:pPr>
            <w:r>
              <w:rPr>
                <w:b/>
                <w:bCs/>
              </w:rPr>
              <w:t>PART 3</w:t>
            </w:r>
            <w:r w:rsidRPr="000A184C">
              <w:rPr>
                <w:b/>
                <w:bCs/>
              </w:rPr>
              <w:t xml:space="preserve">: </w:t>
            </w:r>
            <w:r>
              <w:rPr>
                <w:b/>
                <w:bCs/>
              </w:rPr>
              <w:t>PLE 3b</w:t>
            </w:r>
          </w:p>
        </w:tc>
      </w:tr>
    </w:tbl>
    <w:p w14:paraId="13B9456F" w14:textId="77777777" w:rsidR="00406F5B" w:rsidRPr="003E01C8" w:rsidRDefault="00406F5B" w:rsidP="00406F5B">
      <w:r w:rsidRPr="003E01C8">
        <w:t xml:space="preserve">In accordance with the </w:t>
      </w:r>
      <w:r w:rsidRPr="003E01C8">
        <w:rPr>
          <w:b/>
          <w:i/>
        </w:rPr>
        <w:t>NHS Education for Scotland (2008) Quality Standards for Practice Placements</w:t>
      </w:r>
      <w:r>
        <w:t xml:space="preserve"> or equivalent current national standards for practice placements in Scotland, </w:t>
      </w:r>
      <w:r w:rsidRPr="003E01C8">
        <w:t xml:space="preserve">a preliminary meeting should take place within two days of commencing practice. Your Practice Supervisor (or someone acting on their behalf) should meet with you. The discussion should establish the following: </w:t>
      </w:r>
    </w:p>
    <w:p w14:paraId="45A96A2D" w14:textId="77777777" w:rsidR="00406F5B" w:rsidRPr="003E01C8" w:rsidRDefault="00406F5B" w:rsidP="0072261C">
      <w:pPr>
        <w:pStyle w:val="ListParagraph"/>
        <w:numPr>
          <w:ilvl w:val="0"/>
          <w:numId w:val="15"/>
        </w:numPr>
      </w:pPr>
      <w:r w:rsidRPr="003E01C8">
        <w:t xml:space="preserve">The previous </w:t>
      </w:r>
      <w:r w:rsidRPr="0098669E">
        <w:rPr>
          <w:rFonts w:cs="Arial"/>
          <w:color w:val="000000"/>
          <w:szCs w:val="24"/>
        </w:rPr>
        <w:t>skills</w:t>
      </w:r>
      <w:r w:rsidRPr="003E01C8">
        <w:t xml:space="preserve"> you have practised and current learning needs</w:t>
      </w:r>
    </w:p>
    <w:p w14:paraId="0F5B0955" w14:textId="77777777" w:rsidR="00406F5B" w:rsidRPr="003E01C8" w:rsidRDefault="00406F5B" w:rsidP="0072261C">
      <w:pPr>
        <w:pStyle w:val="ListParagraph"/>
        <w:numPr>
          <w:ilvl w:val="0"/>
          <w:numId w:val="15"/>
        </w:numPr>
      </w:pPr>
      <w:r w:rsidRPr="003E01C8">
        <w:t xml:space="preserve">The </w:t>
      </w:r>
      <w:r w:rsidRPr="0098669E">
        <w:rPr>
          <w:rFonts w:cs="Arial"/>
          <w:color w:val="000000"/>
          <w:szCs w:val="24"/>
        </w:rPr>
        <w:t>level</w:t>
      </w:r>
      <w:r w:rsidRPr="003E01C8">
        <w:t xml:space="preserve"> of at which the platforms are to be achieved during this PLE</w:t>
      </w:r>
    </w:p>
    <w:p w14:paraId="3281B235" w14:textId="77777777" w:rsidR="00406F5B" w:rsidRPr="003E01C8" w:rsidRDefault="00406F5B" w:rsidP="0072261C">
      <w:pPr>
        <w:pStyle w:val="ListParagraph"/>
        <w:numPr>
          <w:ilvl w:val="0"/>
          <w:numId w:val="15"/>
        </w:numPr>
      </w:pPr>
      <w:r w:rsidRPr="003E01C8">
        <w:t xml:space="preserve">The </w:t>
      </w:r>
      <w:r w:rsidRPr="0098669E">
        <w:rPr>
          <w:rFonts w:cs="Arial"/>
          <w:color w:val="000000"/>
          <w:szCs w:val="24"/>
        </w:rPr>
        <w:t>available</w:t>
      </w:r>
      <w:r w:rsidRPr="003E01C8">
        <w:t xml:space="preserve"> learning opportunities within this PLE</w:t>
      </w:r>
    </w:p>
    <w:p w14:paraId="349E7B2A" w14:textId="77777777" w:rsidR="00406F5B" w:rsidRPr="003E01C8" w:rsidRDefault="00406F5B" w:rsidP="0072261C">
      <w:pPr>
        <w:pStyle w:val="ListParagraph"/>
        <w:numPr>
          <w:ilvl w:val="0"/>
          <w:numId w:val="15"/>
        </w:numPr>
      </w:pPr>
      <w:r w:rsidRPr="003E01C8">
        <w:t xml:space="preserve">Any </w:t>
      </w:r>
      <w:r w:rsidRPr="0098669E">
        <w:rPr>
          <w:rFonts w:cs="Arial"/>
          <w:szCs w:val="24"/>
        </w:rPr>
        <w:t>additional</w:t>
      </w:r>
      <w:r w:rsidRPr="003E01C8">
        <w:t xml:space="preserve"> student support requirements and reasonable adjustments</w:t>
      </w:r>
    </w:p>
    <w:p w14:paraId="3EE7C0EA" w14:textId="77777777" w:rsidR="00406F5B" w:rsidRPr="0098669E" w:rsidRDefault="00406F5B" w:rsidP="0072261C">
      <w:pPr>
        <w:pStyle w:val="ListParagraph"/>
        <w:numPr>
          <w:ilvl w:val="0"/>
          <w:numId w:val="15"/>
        </w:numPr>
        <w:rPr>
          <w:b/>
        </w:rPr>
      </w:pPr>
      <w:r w:rsidRPr="003E01C8">
        <w:rPr>
          <w:lang w:eastAsia="en-GB"/>
        </w:rPr>
        <w:t xml:space="preserve">An </w:t>
      </w:r>
      <w:r w:rsidRPr="0098669E">
        <w:rPr>
          <w:color w:val="000000"/>
        </w:rPr>
        <w:t>initial</w:t>
      </w:r>
      <w:r w:rsidRPr="003E01C8">
        <w:rPr>
          <w:lang w:eastAsia="en-GB"/>
        </w:rPr>
        <w:t xml:space="preserve"> Learning Development Plan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36"/>
        <w:gridCol w:w="1247"/>
      </w:tblGrid>
      <w:tr w:rsidR="00406F5B" w:rsidRPr="003E01C8" w14:paraId="5EB2B42E" w14:textId="77777777" w:rsidTr="00D808B1">
        <w:trPr>
          <w:trHeight w:val="313"/>
          <w:jc w:val="center"/>
        </w:trPr>
        <w:tc>
          <w:tcPr>
            <w:tcW w:w="3539" w:type="dxa"/>
            <w:tcBorders>
              <w:top w:val="single" w:sz="4" w:space="0" w:color="auto"/>
              <w:left w:val="single" w:sz="4" w:space="0" w:color="auto"/>
              <w:bottom w:val="single" w:sz="4" w:space="0" w:color="auto"/>
              <w:right w:val="nil"/>
            </w:tcBorders>
            <w:shd w:val="clear" w:color="auto" w:fill="E7E6E6"/>
            <w:vAlign w:val="center"/>
          </w:tcPr>
          <w:p w14:paraId="5BE0B5DC" w14:textId="77777777" w:rsidR="00406F5B" w:rsidRPr="000A184C" w:rsidRDefault="00406F5B" w:rsidP="00D808B1">
            <w:pPr>
              <w:spacing w:after="0"/>
              <w:rPr>
                <w:b/>
                <w:bCs/>
              </w:rPr>
            </w:pPr>
            <w:r w:rsidRPr="000A184C">
              <w:rPr>
                <w:b/>
                <w:bCs/>
              </w:rPr>
              <w:t xml:space="preserve">Date of preliminary meeting: </w:t>
            </w:r>
          </w:p>
        </w:tc>
        <w:tc>
          <w:tcPr>
            <w:tcW w:w="5783" w:type="dxa"/>
            <w:gridSpan w:val="2"/>
            <w:tcBorders>
              <w:top w:val="single" w:sz="4" w:space="0" w:color="auto"/>
              <w:left w:val="nil"/>
              <w:bottom w:val="single" w:sz="4" w:space="0" w:color="auto"/>
              <w:right w:val="single" w:sz="4" w:space="0" w:color="auto"/>
            </w:tcBorders>
            <w:shd w:val="clear" w:color="auto" w:fill="E7E6E6"/>
            <w:vAlign w:val="center"/>
          </w:tcPr>
          <w:p w14:paraId="56ADA57E" w14:textId="77777777" w:rsidR="00406F5B" w:rsidRPr="000A184C" w:rsidRDefault="00406F5B" w:rsidP="00D808B1">
            <w:pPr>
              <w:spacing w:after="0"/>
              <w:rPr>
                <w:b/>
                <w:bCs/>
              </w:rPr>
            </w:pPr>
          </w:p>
        </w:tc>
      </w:tr>
      <w:tr w:rsidR="00406F5B" w:rsidRPr="003E01C8" w14:paraId="3507E726"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E7E6E6"/>
            <w:vAlign w:val="bottom"/>
            <w:hideMark/>
          </w:tcPr>
          <w:p w14:paraId="08B727A6" w14:textId="77777777" w:rsidR="00406F5B" w:rsidRPr="000A184C" w:rsidRDefault="00406F5B" w:rsidP="00D808B1">
            <w:pPr>
              <w:spacing w:after="0"/>
              <w:rPr>
                <w:b/>
                <w:bCs/>
              </w:rPr>
            </w:pPr>
            <w:r w:rsidRPr="000A184C">
              <w:rPr>
                <w:b/>
                <w:bCs/>
              </w:rPr>
              <w:t>Topics to be discussed</w:t>
            </w:r>
          </w:p>
        </w:tc>
        <w:tc>
          <w:tcPr>
            <w:tcW w:w="1247" w:type="dxa"/>
            <w:tcBorders>
              <w:top w:val="single" w:sz="4" w:space="0" w:color="auto"/>
              <w:left w:val="single" w:sz="4" w:space="0" w:color="auto"/>
              <w:bottom w:val="single" w:sz="4" w:space="0" w:color="auto"/>
              <w:right w:val="single" w:sz="4" w:space="0" w:color="auto"/>
            </w:tcBorders>
            <w:shd w:val="clear" w:color="auto" w:fill="E7E6E6"/>
            <w:hideMark/>
          </w:tcPr>
          <w:p w14:paraId="7578C419" w14:textId="77777777" w:rsidR="00406F5B" w:rsidRPr="000A184C" w:rsidRDefault="00406F5B" w:rsidP="00D808B1">
            <w:pPr>
              <w:spacing w:after="0"/>
              <w:rPr>
                <w:b/>
                <w:bCs/>
              </w:rPr>
            </w:pPr>
            <w:r w:rsidRPr="000A184C">
              <w:rPr>
                <w:b/>
                <w:bCs/>
              </w:rPr>
              <w:t>Initial</w:t>
            </w:r>
          </w:p>
        </w:tc>
      </w:tr>
      <w:tr w:rsidR="00406F5B" w:rsidRPr="003E01C8" w14:paraId="5E8CAD11"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B3B5E38" w14:textId="77777777" w:rsidR="00406F5B" w:rsidRPr="003E01C8" w:rsidRDefault="00406F5B" w:rsidP="00D808B1">
            <w:pPr>
              <w:spacing w:after="0"/>
              <w:rPr>
                <w:b/>
              </w:rPr>
            </w:pPr>
            <w:r w:rsidRPr="003E01C8">
              <w:t>Orientation to the PLE and equipment</w:t>
            </w:r>
          </w:p>
        </w:tc>
        <w:tc>
          <w:tcPr>
            <w:tcW w:w="1247" w:type="dxa"/>
            <w:tcBorders>
              <w:top w:val="single" w:sz="4" w:space="0" w:color="auto"/>
              <w:left w:val="single" w:sz="4" w:space="0" w:color="auto"/>
              <w:bottom w:val="single" w:sz="4" w:space="0" w:color="auto"/>
              <w:right w:val="single" w:sz="4" w:space="0" w:color="auto"/>
            </w:tcBorders>
          </w:tcPr>
          <w:p w14:paraId="7F9A53C5" w14:textId="77777777" w:rsidR="00406F5B" w:rsidRPr="003E01C8" w:rsidRDefault="00406F5B" w:rsidP="00D808B1">
            <w:pPr>
              <w:spacing w:after="0"/>
            </w:pPr>
          </w:p>
        </w:tc>
      </w:tr>
      <w:tr w:rsidR="00406F5B" w:rsidRPr="003E01C8" w14:paraId="33BD2E27"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5D852CB" w14:textId="77777777" w:rsidR="00406F5B" w:rsidRPr="003E01C8" w:rsidRDefault="00406F5B" w:rsidP="00D808B1">
            <w:pPr>
              <w:spacing w:after="0"/>
            </w:pPr>
            <w:r w:rsidRPr="003E01C8">
              <w:t>Shift patterns and meal breaks/facilities</w:t>
            </w:r>
          </w:p>
        </w:tc>
        <w:tc>
          <w:tcPr>
            <w:tcW w:w="1247" w:type="dxa"/>
            <w:tcBorders>
              <w:top w:val="single" w:sz="4" w:space="0" w:color="auto"/>
              <w:left w:val="single" w:sz="4" w:space="0" w:color="auto"/>
              <w:bottom w:val="single" w:sz="4" w:space="0" w:color="auto"/>
              <w:right w:val="single" w:sz="4" w:space="0" w:color="auto"/>
            </w:tcBorders>
          </w:tcPr>
          <w:p w14:paraId="66ED2BFB" w14:textId="77777777" w:rsidR="00406F5B" w:rsidRPr="003E01C8" w:rsidRDefault="00406F5B" w:rsidP="00D808B1">
            <w:pPr>
              <w:spacing w:after="0"/>
            </w:pPr>
          </w:p>
        </w:tc>
      </w:tr>
      <w:tr w:rsidR="00406F5B" w:rsidRPr="003E01C8" w14:paraId="27023B16"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BA04C35" w14:textId="77777777" w:rsidR="00406F5B" w:rsidRPr="003E01C8" w:rsidRDefault="00406F5B" w:rsidP="00D808B1">
            <w:pPr>
              <w:spacing w:after="0"/>
            </w:pPr>
            <w:r w:rsidRPr="003E01C8">
              <w:t>Sickness/absence reporting procedure</w:t>
            </w:r>
          </w:p>
        </w:tc>
        <w:tc>
          <w:tcPr>
            <w:tcW w:w="1247" w:type="dxa"/>
            <w:tcBorders>
              <w:top w:val="single" w:sz="4" w:space="0" w:color="auto"/>
              <w:left w:val="single" w:sz="4" w:space="0" w:color="auto"/>
              <w:bottom w:val="single" w:sz="4" w:space="0" w:color="auto"/>
              <w:right w:val="single" w:sz="4" w:space="0" w:color="auto"/>
            </w:tcBorders>
          </w:tcPr>
          <w:p w14:paraId="4F987661" w14:textId="77777777" w:rsidR="00406F5B" w:rsidRPr="003E01C8" w:rsidRDefault="00406F5B" w:rsidP="00D808B1">
            <w:pPr>
              <w:spacing w:after="0"/>
            </w:pPr>
          </w:p>
        </w:tc>
      </w:tr>
      <w:tr w:rsidR="00406F5B" w:rsidRPr="003E01C8" w14:paraId="67B310C4"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BA17849" w14:textId="77777777" w:rsidR="00406F5B" w:rsidRPr="003E01C8" w:rsidRDefault="00406F5B" w:rsidP="00D808B1">
            <w:pPr>
              <w:spacing w:after="0"/>
            </w:pPr>
            <w:r w:rsidRPr="003E01C8">
              <w:t>Accident/incident reporting procedures and systems</w:t>
            </w:r>
          </w:p>
        </w:tc>
        <w:tc>
          <w:tcPr>
            <w:tcW w:w="1247" w:type="dxa"/>
            <w:tcBorders>
              <w:top w:val="single" w:sz="4" w:space="0" w:color="auto"/>
              <w:left w:val="single" w:sz="4" w:space="0" w:color="auto"/>
              <w:bottom w:val="single" w:sz="4" w:space="0" w:color="auto"/>
              <w:right w:val="single" w:sz="4" w:space="0" w:color="auto"/>
            </w:tcBorders>
          </w:tcPr>
          <w:p w14:paraId="1C905254" w14:textId="77777777" w:rsidR="00406F5B" w:rsidRPr="003E01C8" w:rsidRDefault="00406F5B" w:rsidP="00D808B1">
            <w:pPr>
              <w:spacing w:after="0"/>
            </w:pPr>
          </w:p>
        </w:tc>
      </w:tr>
      <w:tr w:rsidR="00406F5B" w:rsidRPr="003E01C8" w14:paraId="18D396D8"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B972E81" w14:textId="77777777" w:rsidR="00406F5B" w:rsidRPr="003E01C8" w:rsidRDefault="00406F5B" w:rsidP="00D808B1">
            <w:pPr>
              <w:spacing w:after="0"/>
              <w:rPr>
                <w:b/>
              </w:rPr>
            </w:pPr>
            <w:r w:rsidRPr="003E01C8">
              <w:t>Emergency and fire procedure</w:t>
            </w:r>
          </w:p>
        </w:tc>
        <w:tc>
          <w:tcPr>
            <w:tcW w:w="1247" w:type="dxa"/>
            <w:tcBorders>
              <w:top w:val="single" w:sz="4" w:space="0" w:color="auto"/>
              <w:left w:val="single" w:sz="4" w:space="0" w:color="auto"/>
              <w:bottom w:val="single" w:sz="4" w:space="0" w:color="auto"/>
              <w:right w:val="single" w:sz="4" w:space="0" w:color="auto"/>
            </w:tcBorders>
          </w:tcPr>
          <w:p w14:paraId="51DFFC01" w14:textId="77777777" w:rsidR="00406F5B" w:rsidRPr="003E01C8" w:rsidRDefault="00406F5B" w:rsidP="00D808B1">
            <w:pPr>
              <w:spacing w:after="0"/>
            </w:pPr>
          </w:p>
        </w:tc>
      </w:tr>
      <w:tr w:rsidR="00406F5B" w:rsidRPr="003E01C8" w14:paraId="6B081568"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84EA634" w14:textId="77777777" w:rsidR="00406F5B" w:rsidRPr="003E01C8" w:rsidRDefault="00406F5B" w:rsidP="00D808B1">
            <w:pPr>
              <w:spacing w:after="0"/>
              <w:rPr>
                <w:b/>
              </w:rPr>
            </w:pPr>
            <w:r w:rsidRPr="003E01C8">
              <w:t>Health and Safety Policy, including lone working</w:t>
            </w:r>
          </w:p>
        </w:tc>
        <w:tc>
          <w:tcPr>
            <w:tcW w:w="1247" w:type="dxa"/>
            <w:tcBorders>
              <w:top w:val="single" w:sz="4" w:space="0" w:color="auto"/>
              <w:left w:val="single" w:sz="4" w:space="0" w:color="auto"/>
              <w:bottom w:val="single" w:sz="4" w:space="0" w:color="auto"/>
              <w:right w:val="single" w:sz="4" w:space="0" w:color="auto"/>
            </w:tcBorders>
          </w:tcPr>
          <w:p w14:paraId="4C4AC22D" w14:textId="77777777" w:rsidR="00406F5B" w:rsidRPr="003E01C8" w:rsidRDefault="00406F5B" w:rsidP="00D808B1">
            <w:pPr>
              <w:spacing w:after="0"/>
            </w:pPr>
          </w:p>
        </w:tc>
      </w:tr>
      <w:tr w:rsidR="00406F5B" w:rsidRPr="003E01C8" w14:paraId="06EF6F22"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302A278D" w14:textId="77777777" w:rsidR="00406F5B" w:rsidRPr="003E01C8" w:rsidRDefault="00406F5B" w:rsidP="00D808B1">
            <w:pPr>
              <w:spacing w:after="0"/>
            </w:pPr>
            <w:r w:rsidRPr="003E01C8">
              <w:t>Introduction to Health and Social Care Professionals</w:t>
            </w:r>
          </w:p>
        </w:tc>
        <w:tc>
          <w:tcPr>
            <w:tcW w:w="1247" w:type="dxa"/>
            <w:tcBorders>
              <w:top w:val="single" w:sz="4" w:space="0" w:color="auto"/>
              <w:left w:val="single" w:sz="4" w:space="0" w:color="auto"/>
              <w:bottom w:val="single" w:sz="4" w:space="0" w:color="auto"/>
              <w:right w:val="single" w:sz="4" w:space="0" w:color="auto"/>
            </w:tcBorders>
          </w:tcPr>
          <w:p w14:paraId="5C3C0DEF" w14:textId="77777777" w:rsidR="00406F5B" w:rsidRPr="003E01C8" w:rsidRDefault="00406F5B" w:rsidP="00D808B1">
            <w:pPr>
              <w:spacing w:after="0"/>
            </w:pPr>
          </w:p>
        </w:tc>
      </w:tr>
      <w:tr w:rsidR="00406F5B" w:rsidRPr="003E01C8" w14:paraId="1470ECF2"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A870EA5" w14:textId="77777777" w:rsidR="00406F5B" w:rsidRPr="003E01C8" w:rsidRDefault="00406F5B" w:rsidP="00D808B1">
            <w:pPr>
              <w:spacing w:after="0"/>
            </w:pPr>
            <w:r w:rsidRPr="003E01C8">
              <w:t>Introduction to Patients/Clients</w:t>
            </w:r>
          </w:p>
        </w:tc>
        <w:tc>
          <w:tcPr>
            <w:tcW w:w="1247" w:type="dxa"/>
            <w:tcBorders>
              <w:top w:val="single" w:sz="4" w:space="0" w:color="auto"/>
              <w:left w:val="single" w:sz="4" w:space="0" w:color="auto"/>
              <w:bottom w:val="single" w:sz="4" w:space="0" w:color="auto"/>
              <w:right w:val="single" w:sz="4" w:space="0" w:color="auto"/>
            </w:tcBorders>
          </w:tcPr>
          <w:p w14:paraId="1A4998A0" w14:textId="77777777" w:rsidR="00406F5B" w:rsidRPr="003E01C8" w:rsidRDefault="00406F5B" w:rsidP="00D808B1">
            <w:pPr>
              <w:spacing w:after="0"/>
            </w:pPr>
          </w:p>
        </w:tc>
      </w:tr>
      <w:tr w:rsidR="00406F5B" w:rsidRPr="003E01C8" w14:paraId="28E6BB7B"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B3EC9F1" w14:textId="77777777" w:rsidR="00406F5B" w:rsidRPr="003E01C8" w:rsidRDefault="00406F5B" w:rsidP="00D808B1">
            <w:pPr>
              <w:spacing w:after="0"/>
            </w:pPr>
            <w:r w:rsidRPr="003E01C8">
              <w:t>Confidentiality and data protection</w:t>
            </w:r>
          </w:p>
        </w:tc>
        <w:tc>
          <w:tcPr>
            <w:tcW w:w="1247" w:type="dxa"/>
            <w:tcBorders>
              <w:top w:val="single" w:sz="4" w:space="0" w:color="auto"/>
              <w:left w:val="single" w:sz="4" w:space="0" w:color="auto"/>
              <w:bottom w:val="single" w:sz="4" w:space="0" w:color="auto"/>
              <w:right w:val="single" w:sz="4" w:space="0" w:color="auto"/>
            </w:tcBorders>
          </w:tcPr>
          <w:p w14:paraId="42D60E13" w14:textId="77777777" w:rsidR="00406F5B" w:rsidRPr="003E01C8" w:rsidRDefault="00406F5B" w:rsidP="00D808B1">
            <w:pPr>
              <w:spacing w:after="0"/>
            </w:pPr>
          </w:p>
        </w:tc>
      </w:tr>
      <w:tr w:rsidR="00406F5B" w:rsidRPr="003E01C8" w14:paraId="045A236D"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6B32996" w14:textId="77777777" w:rsidR="00406F5B" w:rsidRPr="003E01C8" w:rsidRDefault="00406F5B" w:rsidP="00D808B1">
            <w:pPr>
              <w:spacing w:after="0"/>
            </w:pPr>
            <w:r w:rsidRPr="003E01C8">
              <w:t>Professional behaviour</w:t>
            </w:r>
          </w:p>
        </w:tc>
        <w:tc>
          <w:tcPr>
            <w:tcW w:w="1247" w:type="dxa"/>
            <w:tcBorders>
              <w:top w:val="single" w:sz="4" w:space="0" w:color="auto"/>
              <w:left w:val="single" w:sz="4" w:space="0" w:color="auto"/>
              <w:bottom w:val="single" w:sz="4" w:space="0" w:color="auto"/>
              <w:right w:val="single" w:sz="4" w:space="0" w:color="auto"/>
            </w:tcBorders>
          </w:tcPr>
          <w:p w14:paraId="124F3969" w14:textId="77777777" w:rsidR="00406F5B" w:rsidRPr="003E01C8" w:rsidRDefault="00406F5B" w:rsidP="00D808B1">
            <w:pPr>
              <w:spacing w:after="0"/>
            </w:pPr>
          </w:p>
        </w:tc>
      </w:tr>
      <w:tr w:rsidR="00406F5B" w:rsidRPr="003E01C8" w14:paraId="46D42776"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10DBB82" w14:textId="77777777" w:rsidR="00406F5B" w:rsidRPr="003E01C8" w:rsidRDefault="00406F5B" w:rsidP="00D808B1">
            <w:pPr>
              <w:spacing w:after="0"/>
            </w:pPr>
            <w:r w:rsidRPr="003E01C8">
              <w:t>Policy on corporate and personal use of social media</w:t>
            </w:r>
          </w:p>
        </w:tc>
        <w:tc>
          <w:tcPr>
            <w:tcW w:w="1247" w:type="dxa"/>
            <w:tcBorders>
              <w:top w:val="single" w:sz="4" w:space="0" w:color="auto"/>
              <w:left w:val="single" w:sz="4" w:space="0" w:color="auto"/>
              <w:bottom w:val="single" w:sz="4" w:space="0" w:color="auto"/>
              <w:right w:val="single" w:sz="4" w:space="0" w:color="auto"/>
            </w:tcBorders>
          </w:tcPr>
          <w:p w14:paraId="56DF1276" w14:textId="77777777" w:rsidR="00406F5B" w:rsidRPr="003E01C8" w:rsidRDefault="00406F5B" w:rsidP="00D808B1">
            <w:pPr>
              <w:spacing w:after="0"/>
            </w:pPr>
          </w:p>
        </w:tc>
      </w:tr>
      <w:tr w:rsidR="00406F5B" w:rsidRPr="003E01C8" w14:paraId="5FB0C94D"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3FAB79A" w14:textId="77777777" w:rsidR="00406F5B" w:rsidRPr="003E01C8" w:rsidRDefault="00406F5B" w:rsidP="00D808B1">
            <w:pPr>
              <w:spacing w:after="0"/>
            </w:pPr>
            <w:r w:rsidRPr="003E01C8">
              <w:t>Raising concerns guidance</w:t>
            </w:r>
          </w:p>
        </w:tc>
        <w:tc>
          <w:tcPr>
            <w:tcW w:w="1247" w:type="dxa"/>
            <w:tcBorders>
              <w:top w:val="single" w:sz="4" w:space="0" w:color="auto"/>
              <w:left w:val="single" w:sz="4" w:space="0" w:color="auto"/>
              <w:bottom w:val="single" w:sz="4" w:space="0" w:color="auto"/>
              <w:right w:val="single" w:sz="4" w:space="0" w:color="auto"/>
            </w:tcBorders>
          </w:tcPr>
          <w:p w14:paraId="546271B3" w14:textId="77777777" w:rsidR="00406F5B" w:rsidRPr="003E01C8" w:rsidRDefault="00406F5B" w:rsidP="00D808B1">
            <w:pPr>
              <w:spacing w:after="0"/>
            </w:pPr>
          </w:p>
        </w:tc>
      </w:tr>
      <w:tr w:rsidR="00406F5B" w:rsidRPr="003E01C8" w14:paraId="0738D6B6"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1C2770AF" w14:textId="77777777" w:rsidR="00406F5B" w:rsidRPr="003E01C8" w:rsidDel="002F4658" w:rsidRDefault="00406F5B" w:rsidP="00D808B1">
            <w:pPr>
              <w:spacing w:after="0"/>
            </w:pPr>
            <w:r w:rsidRPr="003E01C8">
              <w:t>Access to Scottish Practice Assessment Document (PAD)</w:t>
            </w:r>
          </w:p>
        </w:tc>
        <w:tc>
          <w:tcPr>
            <w:tcW w:w="1247" w:type="dxa"/>
            <w:tcBorders>
              <w:top w:val="single" w:sz="4" w:space="0" w:color="auto"/>
              <w:left w:val="single" w:sz="4" w:space="0" w:color="auto"/>
              <w:bottom w:val="single" w:sz="4" w:space="0" w:color="auto"/>
              <w:right w:val="single" w:sz="4" w:space="0" w:color="auto"/>
            </w:tcBorders>
          </w:tcPr>
          <w:p w14:paraId="301A97A8" w14:textId="77777777" w:rsidR="00406F5B" w:rsidRPr="003E01C8" w:rsidRDefault="00406F5B" w:rsidP="00D808B1">
            <w:pPr>
              <w:spacing w:after="0"/>
            </w:pPr>
          </w:p>
        </w:tc>
      </w:tr>
      <w:tr w:rsidR="00406F5B" w:rsidRPr="003E01C8" w14:paraId="1E222EBF"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2A91ACF4" w14:textId="77777777" w:rsidR="00406F5B" w:rsidRPr="003E01C8" w:rsidRDefault="00406F5B" w:rsidP="00D808B1">
            <w:pPr>
              <w:spacing w:after="0"/>
            </w:pPr>
            <w:r w:rsidRPr="003E01C8">
              <w:t>Student’s individual requirements, e.g. reasonable adjustments</w:t>
            </w:r>
          </w:p>
        </w:tc>
        <w:tc>
          <w:tcPr>
            <w:tcW w:w="1247" w:type="dxa"/>
            <w:tcBorders>
              <w:top w:val="single" w:sz="4" w:space="0" w:color="auto"/>
              <w:left w:val="single" w:sz="4" w:space="0" w:color="auto"/>
              <w:bottom w:val="single" w:sz="4" w:space="0" w:color="auto"/>
              <w:right w:val="single" w:sz="4" w:space="0" w:color="auto"/>
            </w:tcBorders>
          </w:tcPr>
          <w:p w14:paraId="31A4E642" w14:textId="77777777" w:rsidR="00406F5B" w:rsidRPr="003E01C8" w:rsidRDefault="00406F5B" w:rsidP="00D808B1">
            <w:pPr>
              <w:spacing w:after="0"/>
            </w:pPr>
          </w:p>
        </w:tc>
      </w:tr>
      <w:tr w:rsidR="00406F5B" w:rsidRPr="003E01C8" w14:paraId="01AD7003"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06814C7" w14:textId="77777777" w:rsidR="00406F5B" w:rsidRPr="003E01C8" w:rsidRDefault="00406F5B" w:rsidP="00D808B1">
            <w:pPr>
              <w:spacing w:after="0"/>
              <w:rPr>
                <w:b/>
              </w:rPr>
            </w:pPr>
            <w:r w:rsidRPr="003E01C8">
              <w:t>Available practice learning experiences</w:t>
            </w:r>
          </w:p>
        </w:tc>
        <w:tc>
          <w:tcPr>
            <w:tcW w:w="1247" w:type="dxa"/>
            <w:tcBorders>
              <w:top w:val="single" w:sz="4" w:space="0" w:color="auto"/>
              <w:left w:val="single" w:sz="4" w:space="0" w:color="auto"/>
              <w:bottom w:val="single" w:sz="4" w:space="0" w:color="auto"/>
              <w:right w:val="single" w:sz="4" w:space="0" w:color="auto"/>
            </w:tcBorders>
          </w:tcPr>
          <w:p w14:paraId="53F1E365" w14:textId="77777777" w:rsidR="00406F5B" w:rsidRPr="003E01C8" w:rsidRDefault="00406F5B" w:rsidP="00D808B1">
            <w:pPr>
              <w:spacing w:after="0"/>
            </w:pPr>
          </w:p>
        </w:tc>
      </w:tr>
      <w:tr w:rsidR="00406F5B" w:rsidRPr="003E01C8" w14:paraId="5EE81ACD"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5AEE027" w14:textId="77777777" w:rsidR="00406F5B" w:rsidRPr="003E01C8" w:rsidRDefault="00406F5B" w:rsidP="00D808B1">
            <w:pPr>
              <w:spacing w:after="0"/>
            </w:pPr>
            <w:r w:rsidRPr="003E01C8">
              <w:t>Student’s practice learning expectations</w:t>
            </w:r>
          </w:p>
        </w:tc>
        <w:tc>
          <w:tcPr>
            <w:tcW w:w="1247" w:type="dxa"/>
            <w:tcBorders>
              <w:top w:val="single" w:sz="4" w:space="0" w:color="auto"/>
              <w:left w:val="single" w:sz="4" w:space="0" w:color="auto"/>
              <w:bottom w:val="single" w:sz="4" w:space="0" w:color="auto"/>
              <w:right w:val="single" w:sz="4" w:space="0" w:color="auto"/>
            </w:tcBorders>
          </w:tcPr>
          <w:p w14:paraId="50DA39CC" w14:textId="77777777" w:rsidR="00406F5B" w:rsidRPr="003E01C8" w:rsidRDefault="00406F5B" w:rsidP="00D808B1">
            <w:pPr>
              <w:spacing w:after="0"/>
            </w:pPr>
          </w:p>
        </w:tc>
      </w:tr>
      <w:tr w:rsidR="00406F5B" w:rsidRPr="003E01C8" w14:paraId="084B07B9"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959268F" w14:textId="77777777" w:rsidR="00406F5B" w:rsidRPr="003E01C8" w:rsidRDefault="00406F5B" w:rsidP="00D808B1">
            <w:pPr>
              <w:spacing w:after="0"/>
            </w:pPr>
            <w:r w:rsidRPr="003E01C8">
              <w:t>Student’s strengths and areas for improvement</w:t>
            </w:r>
          </w:p>
        </w:tc>
        <w:tc>
          <w:tcPr>
            <w:tcW w:w="1247" w:type="dxa"/>
            <w:tcBorders>
              <w:top w:val="single" w:sz="4" w:space="0" w:color="auto"/>
              <w:left w:val="single" w:sz="4" w:space="0" w:color="auto"/>
              <w:bottom w:val="single" w:sz="4" w:space="0" w:color="auto"/>
              <w:right w:val="single" w:sz="4" w:space="0" w:color="auto"/>
            </w:tcBorders>
          </w:tcPr>
          <w:p w14:paraId="3C28E7A2" w14:textId="77777777" w:rsidR="00406F5B" w:rsidRPr="003E01C8" w:rsidRDefault="00406F5B" w:rsidP="00D808B1">
            <w:pPr>
              <w:spacing w:after="0"/>
            </w:pPr>
          </w:p>
        </w:tc>
      </w:tr>
      <w:tr w:rsidR="00406F5B" w:rsidRPr="003E01C8" w14:paraId="60DD234F"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4173FDD4" w14:textId="77777777" w:rsidR="00406F5B" w:rsidRPr="003E01C8" w:rsidRDefault="00406F5B" w:rsidP="00D808B1">
            <w:pPr>
              <w:spacing w:after="0"/>
            </w:pPr>
            <w:r w:rsidRPr="003E01C8">
              <w:t>Uniform policy for the PLE</w:t>
            </w:r>
          </w:p>
        </w:tc>
        <w:tc>
          <w:tcPr>
            <w:tcW w:w="1247" w:type="dxa"/>
            <w:tcBorders>
              <w:top w:val="single" w:sz="4" w:space="0" w:color="auto"/>
              <w:left w:val="single" w:sz="4" w:space="0" w:color="auto"/>
              <w:bottom w:val="single" w:sz="4" w:space="0" w:color="auto"/>
              <w:right w:val="single" w:sz="4" w:space="0" w:color="auto"/>
            </w:tcBorders>
          </w:tcPr>
          <w:p w14:paraId="19DD7BA5" w14:textId="77777777" w:rsidR="00406F5B" w:rsidRPr="003E01C8" w:rsidRDefault="00406F5B" w:rsidP="00D808B1">
            <w:pPr>
              <w:spacing w:after="0"/>
            </w:pPr>
          </w:p>
        </w:tc>
      </w:tr>
      <w:tr w:rsidR="00406F5B" w:rsidRPr="003E01C8" w14:paraId="18503459"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EA07AA6" w14:textId="77777777" w:rsidR="00406F5B" w:rsidRPr="003E01C8" w:rsidRDefault="00406F5B" w:rsidP="00D808B1">
            <w:pPr>
              <w:spacing w:after="0"/>
            </w:pPr>
            <w:r w:rsidRPr="003E01C8">
              <w:t>Student’s previous practice assessment, previous Practice Assessor’s written comments and learning development plan</w:t>
            </w:r>
          </w:p>
        </w:tc>
        <w:tc>
          <w:tcPr>
            <w:tcW w:w="1247" w:type="dxa"/>
            <w:tcBorders>
              <w:top w:val="single" w:sz="4" w:space="0" w:color="auto"/>
              <w:left w:val="single" w:sz="4" w:space="0" w:color="auto"/>
              <w:bottom w:val="single" w:sz="4" w:space="0" w:color="auto"/>
              <w:right w:val="single" w:sz="4" w:space="0" w:color="auto"/>
            </w:tcBorders>
          </w:tcPr>
          <w:p w14:paraId="0D8DE9D4" w14:textId="77777777" w:rsidR="00406F5B" w:rsidRPr="003E01C8" w:rsidRDefault="00406F5B" w:rsidP="00D808B1">
            <w:pPr>
              <w:spacing w:after="0"/>
            </w:pPr>
          </w:p>
        </w:tc>
      </w:tr>
      <w:tr w:rsidR="00406F5B" w:rsidRPr="003E01C8" w14:paraId="0B8DCCE9"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57F4F500" w14:textId="77777777" w:rsidR="00406F5B" w:rsidRPr="003E01C8" w:rsidRDefault="00406F5B" w:rsidP="00D808B1">
            <w:pPr>
              <w:spacing w:after="0"/>
            </w:pPr>
            <w:r w:rsidRPr="003E01C8">
              <w:t>Development support plan</w:t>
            </w:r>
          </w:p>
        </w:tc>
        <w:tc>
          <w:tcPr>
            <w:tcW w:w="1247" w:type="dxa"/>
            <w:tcBorders>
              <w:top w:val="single" w:sz="4" w:space="0" w:color="auto"/>
              <w:left w:val="single" w:sz="4" w:space="0" w:color="auto"/>
              <w:bottom w:val="single" w:sz="4" w:space="0" w:color="auto"/>
              <w:right w:val="single" w:sz="4" w:space="0" w:color="auto"/>
            </w:tcBorders>
          </w:tcPr>
          <w:p w14:paraId="6B67E374" w14:textId="77777777" w:rsidR="00406F5B" w:rsidRPr="003E01C8" w:rsidRDefault="00406F5B" w:rsidP="00D808B1">
            <w:pPr>
              <w:spacing w:after="0"/>
            </w:pPr>
          </w:p>
        </w:tc>
      </w:tr>
      <w:tr w:rsidR="00406F5B" w:rsidRPr="003E01C8" w14:paraId="7011A28C"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9FAAC2F" w14:textId="77777777" w:rsidR="00406F5B" w:rsidRPr="003E01C8" w:rsidRDefault="00406F5B" w:rsidP="00D808B1">
            <w:pPr>
              <w:spacing w:after="0"/>
            </w:pPr>
            <w:r w:rsidRPr="003E01C8">
              <w:t>Student’s mandatory training record</w:t>
            </w:r>
          </w:p>
        </w:tc>
        <w:tc>
          <w:tcPr>
            <w:tcW w:w="1247" w:type="dxa"/>
            <w:tcBorders>
              <w:top w:val="single" w:sz="4" w:space="0" w:color="auto"/>
              <w:left w:val="single" w:sz="4" w:space="0" w:color="auto"/>
              <w:bottom w:val="single" w:sz="4" w:space="0" w:color="auto"/>
              <w:right w:val="single" w:sz="4" w:space="0" w:color="auto"/>
            </w:tcBorders>
          </w:tcPr>
          <w:p w14:paraId="00AC60FE" w14:textId="77777777" w:rsidR="00406F5B" w:rsidRPr="003E01C8" w:rsidRDefault="00406F5B" w:rsidP="00D808B1">
            <w:pPr>
              <w:spacing w:after="0"/>
            </w:pPr>
          </w:p>
        </w:tc>
      </w:tr>
      <w:tr w:rsidR="00406F5B" w:rsidRPr="003E01C8" w14:paraId="12A91745"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95D07D" w14:textId="77777777" w:rsidR="00406F5B" w:rsidRPr="003E01C8" w:rsidRDefault="00406F5B" w:rsidP="00D808B1">
            <w:pPr>
              <w:spacing w:after="0"/>
            </w:pPr>
            <w:r w:rsidRPr="003E01C8">
              <w:t>Consider if a risk assessment is required (see Section 1.5)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616C4BE9" w14:textId="77777777" w:rsidR="00406F5B" w:rsidRPr="003E01C8" w:rsidRDefault="00406F5B" w:rsidP="00D808B1">
            <w:pPr>
              <w:spacing w:after="0"/>
            </w:pPr>
          </w:p>
        </w:tc>
      </w:tr>
      <w:tr w:rsidR="00406F5B" w:rsidRPr="003E01C8" w14:paraId="5419E2A0"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EE5B93" w14:textId="77777777" w:rsidR="00406F5B" w:rsidRPr="003E01C8" w:rsidRDefault="00406F5B" w:rsidP="00D808B1">
            <w:pPr>
              <w:spacing w:after="0"/>
            </w:pPr>
            <w:r w:rsidRPr="003E01C8">
              <w:t>Consider appropriate dates for interim feedback and final assessment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23C085F" w14:textId="77777777" w:rsidR="00406F5B" w:rsidRPr="003E01C8" w:rsidRDefault="00406F5B" w:rsidP="00D808B1">
            <w:pPr>
              <w:spacing w:after="0"/>
            </w:pPr>
          </w:p>
        </w:tc>
      </w:tr>
    </w:tbl>
    <w:p w14:paraId="00180439" w14:textId="77777777" w:rsidR="00406F5B" w:rsidRDefault="00406F5B" w:rsidP="00406F5B"/>
    <w:p w14:paraId="3466BEFF" w14:textId="77777777" w:rsidR="00406F5B" w:rsidRDefault="00406F5B" w:rsidP="00406F5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406F5B" w:rsidRPr="000A184C" w14:paraId="5E2529A7" w14:textId="77777777" w:rsidTr="00D808B1">
        <w:tc>
          <w:tcPr>
            <w:tcW w:w="9322" w:type="dxa"/>
            <w:gridSpan w:val="3"/>
            <w:tcBorders>
              <w:bottom w:val="single" w:sz="4" w:space="0" w:color="auto"/>
            </w:tcBorders>
            <w:shd w:val="clear" w:color="auto" w:fill="D0CECE" w:themeFill="background2" w:themeFillShade="E6"/>
          </w:tcPr>
          <w:p w14:paraId="64BA10A1" w14:textId="77777777" w:rsidR="00406F5B" w:rsidRPr="000A184C" w:rsidRDefault="00406F5B" w:rsidP="00D808B1">
            <w:pPr>
              <w:spacing w:line="240" w:lineRule="auto"/>
              <w:jc w:val="center"/>
              <w:rPr>
                <w:rFonts w:cs="Arial"/>
                <w:b/>
                <w:caps/>
                <w:szCs w:val="24"/>
              </w:rPr>
            </w:pPr>
            <w:r w:rsidRPr="000A184C">
              <w:lastRenderedPageBreak/>
              <w:br w:type="page"/>
            </w:r>
            <w:r w:rsidRPr="000A184C">
              <w:br w:type="page"/>
            </w:r>
            <w:r w:rsidRPr="000A184C">
              <w:br w:type="page"/>
            </w:r>
            <w:r w:rsidRPr="000A184C">
              <w:rPr>
                <w:rFonts w:cs="Arial"/>
                <w:szCs w:val="24"/>
              </w:rPr>
              <w:br w:type="page"/>
            </w:r>
            <w:r w:rsidRPr="000A184C">
              <w:br w:type="page"/>
            </w:r>
            <w:r w:rsidRPr="000A184C">
              <w:rPr>
                <w:rFonts w:cs="Arial"/>
                <w:b/>
                <w:caps/>
                <w:szCs w:val="24"/>
              </w:rPr>
              <w:t>Learning Development Plan</w:t>
            </w:r>
          </w:p>
          <w:p w14:paraId="511CEFB7" w14:textId="594E08D7" w:rsidR="00406F5B" w:rsidRPr="000A184C" w:rsidRDefault="00406F5B" w:rsidP="00D808B1">
            <w:pPr>
              <w:spacing w:line="240" w:lineRule="auto"/>
              <w:jc w:val="center"/>
              <w:rPr>
                <w:rFonts w:cs="Arial"/>
                <w:color w:val="000000"/>
              </w:rPr>
            </w:pPr>
            <w:r>
              <w:rPr>
                <w:rFonts w:cs="Arial"/>
                <w:b/>
                <w:bCs/>
                <w:szCs w:val="24"/>
              </w:rPr>
              <w:t>PART 3</w:t>
            </w:r>
            <w:r w:rsidRPr="000A184C">
              <w:rPr>
                <w:rFonts w:cs="Arial"/>
                <w:b/>
                <w:szCs w:val="24"/>
              </w:rPr>
              <w:t xml:space="preserve">: </w:t>
            </w:r>
            <w:r>
              <w:rPr>
                <w:rFonts w:cs="Arial"/>
                <w:b/>
                <w:szCs w:val="24"/>
              </w:rPr>
              <w:t>PLE 3b</w:t>
            </w:r>
          </w:p>
        </w:tc>
      </w:tr>
      <w:tr w:rsidR="00406F5B" w:rsidRPr="000A184C" w14:paraId="600D0971" w14:textId="77777777" w:rsidTr="00D808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52BBD444" w14:textId="77777777" w:rsidR="00406F5B" w:rsidRPr="000A184C" w:rsidRDefault="00406F5B" w:rsidP="00D808B1">
            <w:pPr>
              <w:spacing w:line="240" w:lineRule="auto"/>
              <w:rPr>
                <w:rFonts w:cs="Arial"/>
                <w:b/>
                <w:szCs w:val="24"/>
              </w:rPr>
            </w:pPr>
            <w:r w:rsidRPr="000A184C">
              <w:rPr>
                <w:rFonts w:cs="Arial"/>
                <w:szCs w:val="24"/>
              </w:rPr>
              <w:t>Please use the space below to summarise the main points arising from the preliminary meeting with the student and discussion around the students learning development plan.</w:t>
            </w:r>
          </w:p>
          <w:p w14:paraId="0ACB246D" w14:textId="77777777" w:rsidR="00406F5B" w:rsidRPr="000A184C" w:rsidRDefault="00406F5B" w:rsidP="00D808B1">
            <w:pPr>
              <w:spacing w:line="240" w:lineRule="auto"/>
              <w:jc w:val="both"/>
              <w:rPr>
                <w:rFonts w:cs="Arial"/>
                <w:b/>
                <w:szCs w:val="24"/>
              </w:rPr>
            </w:pPr>
          </w:p>
          <w:p w14:paraId="2E411668" w14:textId="77777777" w:rsidR="00406F5B" w:rsidRPr="000A184C" w:rsidRDefault="00406F5B" w:rsidP="00D808B1">
            <w:pPr>
              <w:spacing w:line="240" w:lineRule="auto"/>
              <w:jc w:val="both"/>
              <w:rPr>
                <w:rFonts w:cs="Arial"/>
                <w:b/>
                <w:szCs w:val="24"/>
              </w:rPr>
            </w:pPr>
          </w:p>
          <w:p w14:paraId="12055F16" w14:textId="77777777" w:rsidR="00406F5B" w:rsidRPr="000A184C" w:rsidRDefault="00406F5B" w:rsidP="00D808B1">
            <w:pPr>
              <w:spacing w:line="240" w:lineRule="auto"/>
              <w:jc w:val="both"/>
              <w:rPr>
                <w:rFonts w:cs="Arial"/>
                <w:b/>
                <w:szCs w:val="24"/>
              </w:rPr>
            </w:pPr>
          </w:p>
          <w:p w14:paraId="731D9785" w14:textId="77777777" w:rsidR="00406F5B" w:rsidRPr="000A184C" w:rsidRDefault="00406F5B" w:rsidP="00D808B1">
            <w:pPr>
              <w:spacing w:line="240" w:lineRule="auto"/>
              <w:jc w:val="both"/>
              <w:rPr>
                <w:rFonts w:cs="Arial"/>
                <w:b/>
                <w:szCs w:val="24"/>
              </w:rPr>
            </w:pPr>
          </w:p>
          <w:p w14:paraId="514AC2ED" w14:textId="77777777" w:rsidR="00406F5B" w:rsidRPr="000A184C" w:rsidRDefault="00406F5B" w:rsidP="00D808B1">
            <w:pPr>
              <w:spacing w:line="240" w:lineRule="auto"/>
              <w:jc w:val="both"/>
              <w:rPr>
                <w:rFonts w:cs="Arial"/>
                <w:b/>
                <w:szCs w:val="24"/>
              </w:rPr>
            </w:pPr>
          </w:p>
          <w:p w14:paraId="3C24D072" w14:textId="77777777" w:rsidR="00406F5B" w:rsidRPr="000A184C" w:rsidRDefault="00406F5B" w:rsidP="00D808B1">
            <w:pPr>
              <w:spacing w:line="240" w:lineRule="auto"/>
              <w:jc w:val="both"/>
              <w:rPr>
                <w:rFonts w:cs="Arial"/>
                <w:b/>
                <w:szCs w:val="24"/>
              </w:rPr>
            </w:pPr>
          </w:p>
          <w:p w14:paraId="6B5D70CA" w14:textId="77777777" w:rsidR="00406F5B" w:rsidRPr="000A184C" w:rsidRDefault="00406F5B" w:rsidP="00D808B1">
            <w:pPr>
              <w:spacing w:line="240" w:lineRule="auto"/>
              <w:jc w:val="both"/>
              <w:rPr>
                <w:rFonts w:cs="Arial"/>
                <w:b/>
                <w:szCs w:val="24"/>
              </w:rPr>
            </w:pPr>
          </w:p>
          <w:p w14:paraId="7ABCEB3E" w14:textId="77777777" w:rsidR="00406F5B" w:rsidRPr="000A184C" w:rsidRDefault="00406F5B" w:rsidP="00D808B1">
            <w:pPr>
              <w:spacing w:line="240" w:lineRule="auto"/>
              <w:jc w:val="both"/>
              <w:rPr>
                <w:rFonts w:cs="Arial"/>
                <w:b/>
                <w:szCs w:val="24"/>
              </w:rPr>
            </w:pPr>
          </w:p>
          <w:p w14:paraId="3C999F16" w14:textId="77777777" w:rsidR="00406F5B" w:rsidRDefault="00406F5B" w:rsidP="00D808B1">
            <w:pPr>
              <w:spacing w:line="240" w:lineRule="auto"/>
              <w:jc w:val="both"/>
              <w:rPr>
                <w:rFonts w:cs="Arial"/>
                <w:b/>
                <w:szCs w:val="24"/>
              </w:rPr>
            </w:pPr>
          </w:p>
          <w:p w14:paraId="6C78E8AE" w14:textId="77777777" w:rsidR="00406F5B" w:rsidRPr="000A184C" w:rsidRDefault="00406F5B" w:rsidP="00D808B1">
            <w:pPr>
              <w:spacing w:line="240" w:lineRule="auto"/>
              <w:jc w:val="both"/>
              <w:rPr>
                <w:rFonts w:cs="Arial"/>
                <w:b/>
                <w:szCs w:val="24"/>
              </w:rPr>
            </w:pPr>
          </w:p>
          <w:p w14:paraId="7583454E" w14:textId="77777777" w:rsidR="00406F5B" w:rsidRPr="000A184C" w:rsidRDefault="00406F5B" w:rsidP="00D808B1">
            <w:pPr>
              <w:spacing w:line="240" w:lineRule="auto"/>
              <w:jc w:val="both"/>
              <w:rPr>
                <w:rFonts w:cs="Arial"/>
                <w:b/>
                <w:szCs w:val="24"/>
              </w:rPr>
            </w:pPr>
          </w:p>
          <w:p w14:paraId="4806C955" w14:textId="77777777" w:rsidR="00406F5B" w:rsidRPr="000A184C" w:rsidRDefault="00406F5B" w:rsidP="00D808B1">
            <w:pPr>
              <w:spacing w:line="240" w:lineRule="auto"/>
              <w:jc w:val="both"/>
              <w:rPr>
                <w:rFonts w:cs="Arial"/>
                <w:b/>
                <w:szCs w:val="24"/>
              </w:rPr>
            </w:pPr>
          </w:p>
          <w:p w14:paraId="47668F6E" w14:textId="77777777" w:rsidR="00406F5B" w:rsidRPr="000A184C" w:rsidRDefault="00406F5B" w:rsidP="00D808B1">
            <w:pPr>
              <w:spacing w:line="240" w:lineRule="auto"/>
              <w:jc w:val="both"/>
              <w:rPr>
                <w:rFonts w:cs="Arial"/>
                <w:b/>
                <w:szCs w:val="24"/>
              </w:rPr>
            </w:pPr>
          </w:p>
          <w:p w14:paraId="449948BA" w14:textId="77777777" w:rsidR="00406F5B" w:rsidRPr="000A184C" w:rsidRDefault="00406F5B" w:rsidP="00D808B1">
            <w:pPr>
              <w:spacing w:line="240" w:lineRule="auto"/>
              <w:rPr>
                <w:rFonts w:cs="Arial"/>
                <w:b/>
                <w:szCs w:val="24"/>
              </w:rPr>
            </w:pPr>
            <w:r w:rsidRPr="000A184C">
              <w:rPr>
                <w:rFonts w:cs="Arial"/>
                <w:b/>
                <w:szCs w:val="24"/>
              </w:rPr>
              <w:t>Please identify skills and procedures that could be achieved within area:</w:t>
            </w:r>
          </w:p>
          <w:p w14:paraId="4787D246" w14:textId="77777777" w:rsidR="00406F5B" w:rsidRPr="000A184C" w:rsidRDefault="00406F5B" w:rsidP="00D808B1">
            <w:pPr>
              <w:spacing w:line="240" w:lineRule="auto"/>
              <w:jc w:val="both"/>
              <w:rPr>
                <w:rFonts w:cs="Arial"/>
                <w:b/>
                <w:szCs w:val="24"/>
              </w:rPr>
            </w:pPr>
          </w:p>
          <w:p w14:paraId="409AA4F1" w14:textId="77777777" w:rsidR="00406F5B" w:rsidRPr="000A184C" w:rsidRDefault="00406F5B" w:rsidP="00D808B1">
            <w:pPr>
              <w:spacing w:line="240" w:lineRule="auto"/>
              <w:jc w:val="both"/>
              <w:rPr>
                <w:rFonts w:cs="Arial"/>
                <w:b/>
                <w:szCs w:val="24"/>
              </w:rPr>
            </w:pPr>
          </w:p>
          <w:p w14:paraId="07B67F68" w14:textId="77777777" w:rsidR="00406F5B" w:rsidRPr="000A184C" w:rsidRDefault="00406F5B" w:rsidP="00D808B1">
            <w:pPr>
              <w:spacing w:line="240" w:lineRule="auto"/>
              <w:jc w:val="both"/>
              <w:rPr>
                <w:rFonts w:cs="Arial"/>
                <w:b/>
                <w:szCs w:val="24"/>
              </w:rPr>
            </w:pPr>
          </w:p>
          <w:p w14:paraId="7F4261B0" w14:textId="77777777" w:rsidR="00406F5B" w:rsidRPr="000A184C" w:rsidRDefault="00406F5B" w:rsidP="00D808B1">
            <w:pPr>
              <w:spacing w:line="240" w:lineRule="auto"/>
              <w:jc w:val="both"/>
              <w:rPr>
                <w:rFonts w:cs="Arial"/>
                <w:b/>
                <w:szCs w:val="24"/>
              </w:rPr>
            </w:pPr>
          </w:p>
          <w:p w14:paraId="30AAA3E2" w14:textId="77777777" w:rsidR="00406F5B" w:rsidRPr="000A184C" w:rsidRDefault="00406F5B" w:rsidP="00D808B1">
            <w:pPr>
              <w:spacing w:line="240" w:lineRule="auto"/>
              <w:jc w:val="both"/>
              <w:rPr>
                <w:rFonts w:cs="Arial"/>
                <w:b/>
                <w:szCs w:val="24"/>
              </w:rPr>
            </w:pPr>
          </w:p>
          <w:p w14:paraId="1D5DF430" w14:textId="77777777" w:rsidR="00406F5B" w:rsidRDefault="00406F5B" w:rsidP="00D808B1">
            <w:pPr>
              <w:spacing w:line="240" w:lineRule="auto"/>
              <w:jc w:val="both"/>
              <w:rPr>
                <w:rFonts w:cs="Arial"/>
                <w:b/>
                <w:szCs w:val="24"/>
              </w:rPr>
            </w:pPr>
          </w:p>
          <w:p w14:paraId="386D9C2C" w14:textId="77777777" w:rsidR="00406F5B" w:rsidRPr="000A184C" w:rsidRDefault="00406F5B" w:rsidP="00D808B1">
            <w:pPr>
              <w:spacing w:line="240" w:lineRule="auto"/>
              <w:jc w:val="both"/>
              <w:rPr>
                <w:rFonts w:cs="Arial"/>
                <w:b/>
                <w:szCs w:val="24"/>
              </w:rPr>
            </w:pPr>
          </w:p>
        </w:tc>
      </w:tr>
      <w:tr w:rsidR="00406F5B" w:rsidRPr="000A184C" w14:paraId="4570D8AF" w14:textId="77777777" w:rsidTr="00D808B1">
        <w:tblPrEx>
          <w:tblLook w:val="04A0" w:firstRow="1" w:lastRow="0" w:firstColumn="1" w:lastColumn="0" w:noHBand="0" w:noVBand="1"/>
        </w:tblPrEx>
        <w:trPr>
          <w:trHeight w:val="878"/>
        </w:trPr>
        <w:tc>
          <w:tcPr>
            <w:tcW w:w="3114" w:type="dxa"/>
            <w:shd w:val="clear" w:color="auto" w:fill="D0CECE" w:themeFill="background2" w:themeFillShade="E6"/>
          </w:tcPr>
          <w:p w14:paraId="6F301C80" w14:textId="77777777" w:rsidR="00406F5B" w:rsidRPr="000A184C" w:rsidRDefault="00406F5B" w:rsidP="00142169">
            <w:r w:rsidRPr="000A184C">
              <w:t xml:space="preserve">Date </w:t>
            </w:r>
          </w:p>
          <w:p w14:paraId="23C23C49" w14:textId="77777777" w:rsidR="00406F5B" w:rsidRPr="000A184C" w:rsidRDefault="00406F5B" w:rsidP="00142169">
            <w:r w:rsidRPr="000A184C">
              <w:softHyphen/>
            </w:r>
            <w:r w:rsidRPr="000A184C">
              <w:softHyphen/>
              <w:t>____/</w:t>
            </w:r>
            <w:r w:rsidRPr="000A184C">
              <w:softHyphen/>
            </w:r>
            <w:r w:rsidRPr="000A184C">
              <w:softHyphen/>
              <w:t>____/</w:t>
            </w:r>
            <w:r w:rsidRPr="000A184C">
              <w:softHyphen/>
            </w:r>
            <w:r w:rsidRPr="000A184C">
              <w:softHyphen/>
              <w:t>____</w:t>
            </w:r>
          </w:p>
        </w:tc>
        <w:tc>
          <w:tcPr>
            <w:tcW w:w="3118" w:type="dxa"/>
            <w:shd w:val="clear" w:color="auto" w:fill="D0CECE" w:themeFill="background2" w:themeFillShade="E6"/>
          </w:tcPr>
          <w:p w14:paraId="6D8F71A4" w14:textId="77777777" w:rsidR="00406F5B" w:rsidRPr="000A184C" w:rsidRDefault="00406F5B" w:rsidP="00142169">
            <w:r w:rsidRPr="000A184C">
              <w:t>Student Signature:</w:t>
            </w:r>
          </w:p>
        </w:tc>
        <w:tc>
          <w:tcPr>
            <w:tcW w:w="3090" w:type="dxa"/>
            <w:shd w:val="clear" w:color="auto" w:fill="D0CECE" w:themeFill="background2" w:themeFillShade="E6"/>
          </w:tcPr>
          <w:p w14:paraId="33079877" w14:textId="77777777" w:rsidR="00406F5B" w:rsidRPr="000A184C" w:rsidRDefault="00406F5B" w:rsidP="00142169">
            <w:r w:rsidRPr="000A184C">
              <w:t>Practice Supervisor and/or Assessor Signature:</w:t>
            </w:r>
          </w:p>
        </w:tc>
      </w:tr>
      <w:tr w:rsidR="00406F5B" w:rsidRPr="000A184C" w14:paraId="641CEAA1" w14:textId="77777777" w:rsidTr="00D808B1">
        <w:tblPrEx>
          <w:tblLook w:val="04A0" w:firstRow="1" w:lastRow="0" w:firstColumn="1" w:lastColumn="0" w:noHBand="0" w:noVBand="1"/>
        </w:tblPrEx>
        <w:tc>
          <w:tcPr>
            <w:tcW w:w="3114" w:type="dxa"/>
            <w:shd w:val="clear" w:color="auto" w:fill="D0CECE" w:themeFill="background2" w:themeFillShade="E6"/>
          </w:tcPr>
          <w:p w14:paraId="41B0D900" w14:textId="004F7A10" w:rsidR="00406F5B" w:rsidRPr="00142169" w:rsidRDefault="00406F5B" w:rsidP="00142169">
            <w:pPr>
              <w:rPr>
                <w:szCs w:val="24"/>
              </w:rPr>
            </w:pPr>
            <w:r w:rsidRPr="000A184C">
              <w:rPr>
                <w:szCs w:val="24"/>
              </w:rPr>
              <w:t>Agreed date for next meetings</w:t>
            </w:r>
          </w:p>
        </w:tc>
        <w:tc>
          <w:tcPr>
            <w:tcW w:w="3118" w:type="dxa"/>
            <w:shd w:val="clear" w:color="auto" w:fill="D0CECE" w:themeFill="background2" w:themeFillShade="E6"/>
          </w:tcPr>
          <w:p w14:paraId="3881A805" w14:textId="77777777" w:rsidR="00406F5B" w:rsidRPr="000A184C" w:rsidRDefault="00406F5B" w:rsidP="00142169">
            <w:pPr>
              <w:rPr>
                <w:rFonts w:eastAsia="Times New Roman"/>
                <w:b/>
                <w:szCs w:val="24"/>
                <w:lang w:eastAsia="x-none"/>
              </w:rPr>
            </w:pPr>
            <w:r w:rsidRPr="000A184C">
              <w:rPr>
                <w:rFonts w:eastAsia="Times New Roman"/>
                <w:b/>
                <w:szCs w:val="24"/>
                <w:lang w:eastAsia="x-none"/>
              </w:rPr>
              <w:t>Interim:</w:t>
            </w:r>
          </w:p>
        </w:tc>
        <w:tc>
          <w:tcPr>
            <w:tcW w:w="3090" w:type="dxa"/>
            <w:shd w:val="clear" w:color="auto" w:fill="D0CECE" w:themeFill="background2" w:themeFillShade="E6"/>
          </w:tcPr>
          <w:p w14:paraId="6117AB8B" w14:textId="77777777" w:rsidR="00406F5B" w:rsidRPr="000A184C" w:rsidRDefault="00406F5B" w:rsidP="00142169">
            <w:pPr>
              <w:rPr>
                <w:b/>
                <w:szCs w:val="24"/>
              </w:rPr>
            </w:pPr>
            <w:r w:rsidRPr="000A184C">
              <w:rPr>
                <w:b/>
                <w:szCs w:val="24"/>
              </w:rPr>
              <w:t>Final:</w:t>
            </w:r>
          </w:p>
        </w:tc>
      </w:tr>
    </w:tbl>
    <w:p w14:paraId="44621B59" w14:textId="77777777" w:rsidR="00406F5B" w:rsidRPr="003E01C8" w:rsidRDefault="00406F5B" w:rsidP="00406F5B">
      <w:pPr>
        <w:sectPr w:rsidR="00406F5B" w:rsidRPr="003E01C8" w:rsidSect="00517E79">
          <w:pgSz w:w="11906" w:h="16838"/>
          <w:pgMar w:top="1418" w:right="1418" w:bottom="1418" w:left="1418" w:header="709" w:footer="709"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3402"/>
        <w:gridCol w:w="708"/>
        <w:gridCol w:w="1433"/>
        <w:gridCol w:w="1577"/>
      </w:tblGrid>
      <w:tr w:rsidR="00406F5B" w:rsidRPr="003E01C8" w14:paraId="77DE7D2F" w14:textId="77777777" w:rsidTr="00D808B1">
        <w:trPr>
          <w:trHeight w:val="1094"/>
        </w:trPr>
        <w:tc>
          <w:tcPr>
            <w:tcW w:w="9242" w:type="dxa"/>
            <w:gridSpan w:val="5"/>
            <w:tcBorders>
              <w:top w:val="single" w:sz="4" w:space="0" w:color="auto"/>
              <w:left w:val="single" w:sz="4" w:space="0" w:color="auto"/>
              <w:bottom w:val="single" w:sz="4" w:space="0" w:color="auto"/>
              <w:right w:val="single" w:sz="4" w:space="0" w:color="auto"/>
            </w:tcBorders>
            <w:shd w:val="clear" w:color="auto" w:fill="E7E6E6"/>
          </w:tcPr>
          <w:p w14:paraId="02BFFEA7" w14:textId="77777777" w:rsidR="00406F5B" w:rsidRPr="000A184C" w:rsidRDefault="00406F5B" w:rsidP="00D808B1">
            <w:pPr>
              <w:spacing w:before="120" w:after="120"/>
              <w:rPr>
                <w:b/>
                <w:bCs/>
              </w:rPr>
            </w:pPr>
            <w:r w:rsidRPr="000A184C">
              <w:rPr>
                <w:b/>
                <w:bCs/>
              </w:rPr>
              <w:lastRenderedPageBreak/>
              <w:t>INTERIM FEEDBACK MEETING</w:t>
            </w:r>
          </w:p>
          <w:p w14:paraId="1A98ED90" w14:textId="02A9627F" w:rsidR="00406F5B" w:rsidRPr="003E01C8" w:rsidRDefault="00406F5B" w:rsidP="00D808B1">
            <w:pPr>
              <w:spacing w:before="120" w:after="120"/>
              <w:rPr>
                <w:caps/>
              </w:rPr>
            </w:pPr>
            <w:r>
              <w:rPr>
                <w:b/>
                <w:bCs/>
              </w:rPr>
              <w:t>PART 3</w:t>
            </w:r>
            <w:r w:rsidRPr="000A184C">
              <w:rPr>
                <w:b/>
                <w:bCs/>
              </w:rPr>
              <w:t xml:space="preserve">: </w:t>
            </w:r>
            <w:r>
              <w:rPr>
                <w:b/>
                <w:bCs/>
              </w:rPr>
              <w:t>PLE 3b</w:t>
            </w:r>
          </w:p>
        </w:tc>
      </w:tr>
      <w:tr w:rsidR="00406F5B" w:rsidRPr="003E01C8" w14:paraId="2E082646" w14:textId="77777777" w:rsidTr="00D808B1">
        <w:trPr>
          <w:trHeight w:val="3236"/>
        </w:trPr>
        <w:tc>
          <w:tcPr>
            <w:tcW w:w="9242" w:type="dxa"/>
            <w:gridSpan w:val="5"/>
            <w:tcBorders>
              <w:top w:val="single" w:sz="4" w:space="0" w:color="auto"/>
              <w:left w:val="single" w:sz="4" w:space="0" w:color="auto"/>
              <w:bottom w:val="single" w:sz="4" w:space="0" w:color="auto"/>
              <w:right w:val="single" w:sz="4" w:space="0" w:color="auto"/>
            </w:tcBorders>
          </w:tcPr>
          <w:p w14:paraId="2D757D0B" w14:textId="77777777" w:rsidR="00406F5B" w:rsidRPr="003E01C8" w:rsidRDefault="00406F5B" w:rsidP="00D808B1">
            <w:r w:rsidRPr="003E01C8">
              <w:t xml:space="preserve">Practice Supervisor’s comments (please refer to the associated proficiencies for each platform to inform your discussion with the student and comments): </w:t>
            </w:r>
          </w:p>
          <w:p w14:paraId="0F4AEA56" w14:textId="77777777" w:rsidR="00406F5B" w:rsidRPr="000A184C" w:rsidRDefault="00406F5B" w:rsidP="00D808B1">
            <w:pPr>
              <w:rPr>
                <w:b/>
                <w:bCs/>
              </w:rPr>
            </w:pPr>
            <w:r w:rsidRPr="000A184C">
              <w:rPr>
                <w:b/>
                <w:bCs/>
              </w:rPr>
              <w:t>Platform 1: Being an accountable professional</w:t>
            </w:r>
          </w:p>
          <w:p w14:paraId="480CA8D4" w14:textId="77777777" w:rsidR="00406F5B" w:rsidRPr="003E01C8" w:rsidRDefault="00406F5B" w:rsidP="00D808B1"/>
          <w:p w14:paraId="28B5A0B6" w14:textId="77777777" w:rsidR="00406F5B" w:rsidRPr="003E01C8" w:rsidRDefault="00406F5B" w:rsidP="00D808B1"/>
          <w:p w14:paraId="5AE33BD5" w14:textId="77777777" w:rsidR="00406F5B" w:rsidRPr="003E01C8" w:rsidRDefault="00406F5B" w:rsidP="00D808B1"/>
          <w:p w14:paraId="5A7B52CA" w14:textId="77777777" w:rsidR="00406F5B" w:rsidRPr="003E01C8" w:rsidRDefault="00406F5B" w:rsidP="00D808B1"/>
          <w:p w14:paraId="4823E540" w14:textId="77777777" w:rsidR="00406F5B" w:rsidRPr="000A184C" w:rsidRDefault="00406F5B" w:rsidP="00D808B1">
            <w:pPr>
              <w:rPr>
                <w:b/>
                <w:bCs/>
              </w:rPr>
            </w:pPr>
            <w:r w:rsidRPr="000A184C">
              <w:rPr>
                <w:b/>
                <w:bCs/>
              </w:rPr>
              <w:t>Platform 2: Promoting health and preventing ill health</w:t>
            </w:r>
          </w:p>
          <w:p w14:paraId="241EA83C" w14:textId="77777777" w:rsidR="00406F5B" w:rsidRPr="003E01C8" w:rsidRDefault="00406F5B" w:rsidP="00D808B1"/>
          <w:p w14:paraId="4728D36C" w14:textId="77777777" w:rsidR="00406F5B" w:rsidRPr="003E01C8" w:rsidRDefault="00406F5B" w:rsidP="00D808B1"/>
          <w:p w14:paraId="0443B6F9" w14:textId="77777777" w:rsidR="00406F5B" w:rsidRPr="003E01C8" w:rsidRDefault="00406F5B" w:rsidP="00D808B1"/>
          <w:p w14:paraId="34CF0EAD" w14:textId="77777777" w:rsidR="00406F5B" w:rsidRPr="003E01C8" w:rsidRDefault="00406F5B" w:rsidP="00D808B1"/>
          <w:p w14:paraId="0672E0BD" w14:textId="77777777" w:rsidR="00406F5B" w:rsidRPr="000A184C" w:rsidRDefault="00406F5B" w:rsidP="00D808B1">
            <w:pPr>
              <w:rPr>
                <w:b/>
                <w:bCs/>
              </w:rPr>
            </w:pPr>
            <w:r w:rsidRPr="000A184C">
              <w:rPr>
                <w:b/>
                <w:bCs/>
              </w:rPr>
              <w:t>Platform 3: Assessing needs and planning care</w:t>
            </w:r>
          </w:p>
          <w:p w14:paraId="002456A1" w14:textId="77777777" w:rsidR="00406F5B" w:rsidRPr="003E01C8" w:rsidRDefault="00406F5B" w:rsidP="00D808B1"/>
          <w:p w14:paraId="0D1C1929" w14:textId="77777777" w:rsidR="00406F5B" w:rsidRPr="003E01C8" w:rsidRDefault="00406F5B" w:rsidP="00D808B1"/>
          <w:p w14:paraId="09FDF5FE" w14:textId="77777777" w:rsidR="00406F5B" w:rsidRPr="003E01C8" w:rsidRDefault="00406F5B" w:rsidP="00D808B1"/>
          <w:p w14:paraId="6ED2C6AF" w14:textId="77777777" w:rsidR="00406F5B" w:rsidRPr="000A184C" w:rsidRDefault="00406F5B" w:rsidP="00D808B1">
            <w:pPr>
              <w:rPr>
                <w:b/>
                <w:bCs/>
              </w:rPr>
            </w:pPr>
            <w:r w:rsidRPr="000A184C">
              <w:rPr>
                <w:b/>
                <w:bCs/>
              </w:rPr>
              <w:t>Platform 4: Providing and evaluating care</w:t>
            </w:r>
          </w:p>
          <w:p w14:paraId="271D2C14" w14:textId="77777777" w:rsidR="00406F5B" w:rsidRPr="003E01C8" w:rsidRDefault="00406F5B" w:rsidP="00D808B1"/>
          <w:p w14:paraId="2530BBA2" w14:textId="77777777" w:rsidR="00406F5B" w:rsidRPr="003E01C8" w:rsidRDefault="00406F5B" w:rsidP="00D808B1"/>
          <w:p w14:paraId="599AEA73" w14:textId="77777777" w:rsidR="00406F5B" w:rsidRPr="003E01C8" w:rsidRDefault="00406F5B" w:rsidP="00D808B1"/>
          <w:p w14:paraId="27212B40" w14:textId="77777777" w:rsidR="00406F5B" w:rsidRPr="000A184C" w:rsidRDefault="00406F5B" w:rsidP="00D808B1">
            <w:pPr>
              <w:rPr>
                <w:b/>
                <w:bCs/>
              </w:rPr>
            </w:pPr>
            <w:r w:rsidRPr="000A184C">
              <w:rPr>
                <w:b/>
                <w:bCs/>
              </w:rPr>
              <w:t>Platform 5: Leading and managing nursing care and working in teams</w:t>
            </w:r>
          </w:p>
          <w:p w14:paraId="3E84F830" w14:textId="77777777" w:rsidR="00406F5B" w:rsidRPr="003E01C8" w:rsidRDefault="00406F5B" w:rsidP="00D808B1"/>
          <w:p w14:paraId="0E321D49" w14:textId="77777777" w:rsidR="00406F5B" w:rsidRPr="003E01C8" w:rsidRDefault="00406F5B" w:rsidP="00D808B1"/>
          <w:p w14:paraId="339A36D0" w14:textId="77777777" w:rsidR="00406F5B" w:rsidRPr="003E01C8" w:rsidRDefault="00406F5B" w:rsidP="00D808B1"/>
          <w:p w14:paraId="3E35935E" w14:textId="77777777" w:rsidR="00406F5B" w:rsidRPr="003E01C8" w:rsidRDefault="00406F5B" w:rsidP="00D808B1"/>
          <w:p w14:paraId="286353C4" w14:textId="77777777" w:rsidR="00406F5B" w:rsidRPr="000A184C" w:rsidRDefault="00406F5B" w:rsidP="00D808B1">
            <w:pPr>
              <w:rPr>
                <w:b/>
                <w:bCs/>
              </w:rPr>
            </w:pPr>
            <w:r w:rsidRPr="000A184C">
              <w:rPr>
                <w:b/>
                <w:bCs/>
              </w:rPr>
              <w:lastRenderedPageBreak/>
              <w:t>Platform 6: Improving safety and quality of care</w:t>
            </w:r>
          </w:p>
          <w:p w14:paraId="05915F26" w14:textId="77777777" w:rsidR="00406F5B" w:rsidRPr="003E01C8" w:rsidRDefault="00406F5B" w:rsidP="00D808B1"/>
          <w:p w14:paraId="34FBD939" w14:textId="77777777" w:rsidR="00406F5B" w:rsidRPr="003E01C8" w:rsidRDefault="00406F5B" w:rsidP="00D808B1"/>
          <w:p w14:paraId="3CC91DD3" w14:textId="77777777" w:rsidR="00406F5B" w:rsidRPr="003E01C8" w:rsidRDefault="00406F5B" w:rsidP="00D808B1"/>
          <w:p w14:paraId="0A89F163" w14:textId="77777777" w:rsidR="00406F5B" w:rsidRPr="003E01C8" w:rsidRDefault="00406F5B" w:rsidP="00D808B1"/>
          <w:p w14:paraId="68FE0C40" w14:textId="77777777" w:rsidR="00406F5B" w:rsidRPr="000A184C" w:rsidRDefault="00406F5B" w:rsidP="00D808B1">
            <w:pPr>
              <w:rPr>
                <w:b/>
                <w:bCs/>
              </w:rPr>
            </w:pPr>
            <w:r w:rsidRPr="000A184C">
              <w:rPr>
                <w:b/>
                <w:bCs/>
              </w:rPr>
              <w:t>Platform 7: Coordinating care</w:t>
            </w:r>
          </w:p>
          <w:p w14:paraId="7528D04F" w14:textId="77777777" w:rsidR="00406F5B" w:rsidRPr="003E01C8" w:rsidRDefault="00406F5B" w:rsidP="00D808B1"/>
          <w:p w14:paraId="39CC5778" w14:textId="77777777" w:rsidR="00406F5B" w:rsidRPr="003E01C8" w:rsidRDefault="00406F5B" w:rsidP="00D808B1"/>
          <w:p w14:paraId="6F44584E" w14:textId="77777777" w:rsidR="00406F5B" w:rsidRPr="003E01C8" w:rsidRDefault="00406F5B" w:rsidP="00D808B1"/>
          <w:p w14:paraId="2BFC8DA4" w14:textId="77777777" w:rsidR="00406F5B" w:rsidRPr="003E01C8" w:rsidRDefault="00406F5B" w:rsidP="00D808B1"/>
          <w:p w14:paraId="12D2963C" w14:textId="77777777" w:rsidR="00406F5B" w:rsidRPr="000A184C" w:rsidRDefault="00406F5B" w:rsidP="00D808B1">
            <w:pPr>
              <w:rPr>
                <w:b/>
                <w:bCs/>
              </w:rPr>
            </w:pPr>
            <w:r w:rsidRPr="000A184C">
              <w:rPr>
                <w:b/>
                <w:bCs/>
              </w:rPr>
              <w:t>Skills and Procedures:</w:t>
            </w:r>
          </w:p>
          <w:p w14:paraId="33DA447A" w14:textId="77777777" w:rsidR="00406F5B" w:rsidRPr="003E01C8" w:rsidRDefault="00406F5B" w:rsidP="00D808B1"/>
          <w:p w14:paraId="5781DD80" w14:textId="77777777" w:rsidR="00406F5B" w:rsidRPr="003E01C8" w:rsidRDefault="00406F5B" w:rsidP="00D808B1"/>
          <w:p w14:paraId="2C1B67E5" w14:textId="77777777" w:rsidR="00406F5B" w:rsidRPr="003E01C8" w:rsidRDefault="00406F5B" w:rsidP="00D808B1"/>
          <w:p w14:paraId="326D815A" w14:textId="77777777" w:rsidR="00406F5B" w:rsidRPr="003E01C8" w:rsidRDefault="00406F5B" w:rsidP="00D808B1"/>
        </w:tc>
      </w:tr>
      <w:tr w:rsidR="00406F5B" w:rsidRPr="003E01C8" w14:paraId="42360466" w14:textId="77777777" w:rsidTr="00D808B1">
        <w:trPr>
          <w:trHeight w:val="1676"/>
        </w:trPr>
        <w:tc>
          <w:tcPr>
            <w:tcW w:w="9242" w:type="dxa"/>
            <w:gridSpan w:val="5"/>
            <w:tcBorders>
              <w:top w:val="single" w:sz="4" w:space="0" w:color="auto"/>
              <w:left w:val="single" w:sz="4" w:space="0" w:color="auto"/>
              <w:bottom w:val="single" w:sz="4" w:space="0" w:color="auto"/>
              <w:right w:val="single" w:sz="4" w:space="0" w:color="auto"/>
            </w:tcBorders>
          </w:tcPr>
          <w:p w14:paraId="09B11756" w14:textId="77777777" w:rsidR="00406F5B" w:rsidRPr="000A184C" w:rsidRDefault="00406F5B" w:rsidP="00D808B1">
            <w:pPr>
              <w:rPr>
                <w:b/>
                <w:bCs/>
              </w:rPr>
            </w:pPr>
            <w:r w:rsidRPr="000A184C">
              <w:rPr>
                <w:b/>
                <w:bCs/>
              </w:rPr>
              <w:lastRenderedPageBreak/>
              <w:t>Student feedback:</w:t>
            </w:r>
          </w:p>
          <w:p w14:paraId="69D8F1CA" w14:textId="77777777" w:rsidR="00406F5B" w:rsidRPr="003E01C8" w:rsidRDefault="00406F5B" w:rsidP="00D808B1"/>
          <w:p w14:paraId="42C0D163" w14:textId="77777777" w:rsidR="00406F5B" w:rsidRPr="003E01C8" w:rsidRDefault="00406F5B" w:rsidP="00D808B1"/>
          <w:p w14:paraId="7A2D983B" w14:textId="77777777" w:rsidR="00406F5B" w:rsidRPr="003E01C8" w:rsidRDefault="00406F5B" w:rsidP="00D808B1"/>
        </w:tc>
      </w:tr>
      <w:tr w:rsidR="00406F5B" w:rsidRPr="003E01C8" w14:paraId="1DAFC6B4" w14:textId="77777777" w:rsidTr="00D808B1">
        <w:trPr>
          <w:trHeight w:val="592"/>
        </w:trPr>
        <w:tc>
          <w:tcPr>
            <w:tcW w:w="6232" w:type="dxa"/>
            <w:gridSpan w:val="3"/>
            <w:tcBorders>
              <w:top w:val="single" w:sz="4" w:space="0" w:color="auto"/>
              <w:left w:val="single" w:sz="4" w:space="0" w:color="auto"/>
              <w:bottom w:val="single" w:sz="4" w:space="0" w:color="auto"/>
              <w:right w:val="single" w:sz="4" w:space="0" w:color="auto"/>
            </w:tcBorders>
          </w:tcPr>
          <w:p w14:paraId="2D53855D" w14:textId="77777777" w:rsidR="00406F5B" w:rsidRPr="003E01C8" w:rsidRDefault="00406F5B" w:rsidP="00D808B1">
            <w:pPr>
              <w:spacing w:before="120" w:after="120"/>
            </w:pPr>
            <w:r w:rsidRPr="003E01C8">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782FFF1F" w14:textId="77777777" w:rsidR="00406F5B" w:rsidRPr="003E01C8" w:rsidRDefault="00406F5B" w:rsidP="00D808B1">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645B4D42" w14:textId="77777777" w:rsidR="00406F5B" w:rsidRPr="003E01C8" w:rsidRDefault="00406F5B" w:rsidP="00D808B1">
            <w:pPr>
              <w:spacing w:before="120" w:after="120"/>
            </w:pPr>
            <w:r w:rsidRPr="003E01C8">
              <w:t>No</w:t>
            </w:r>
          </w:p>
        </w:tc>
      </w:tr>
      <w:tr w:rsidR="00406F5B" w:rsidRPr="003E01C8" w14:paraId="672BE06C" w14:textId="77777777" w:rsidTr="00D808B1">
        <w:trPr>
          <w:trHeight w:val="315"/>
        </w:trPr>
        <w:tc>
          <w:tcPr>
            <w:tcW w:w="6232" w:type="dxa"/>
            <w:gridSpan w:val="3"/>
            <w:tcBorders>
              <w:top w:val="single" w:sz="4" w:space="0" w:color="auto"/>
              <w:left w:val="single" w:sz="4" w:space="0" w:color="auto"/>
              <w:bottom w:val="single" w:sz="4" w:space="0" w:color="auto"/>
              <w:right w:val="single" w:sz="4" w:space="0" w:color="auto"/>
            </w:tcBorders>
          </w:tcPr>
          <w:p w14:paraId="7B66A62D" w14:textId="77777777" w:rsidR="00406F5B" w:rsidRPr="003E01C8" w:rsidRDefault="00406F5B" w:rsidP="00D808B1">
            <w:pPr>
              <w:spacing w:before="120" w:after="120"/>
              <w:rPr>
                <w:color w:val="FF0000"/>
              </w:rPr>
            </w:pPr>
            <w:r w:rsidRPr="003E01C8">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2C0214CB" w14:textId="77777777" w:rsidR="00406F5B" w:rsidRPr="003E01C8" w:rsidRDefault="00406F5B" w:rsidP="00D808B1">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66E480BE" w14:textId="77777777" w:rsidR="00406F5B" w:rsidRPr="003E01C8" w:rsidRDefault="00406F5B" w:rsidP="00D808B1">
            <w:pPr>
              <w:spacing w:before="120" w:after="120"/>
            </w:pPr>
            <w:r w:rsidRPr="003E01C8">
              <w:t>No</w:t>
            </w:r>
          </w:p>
        </w:tc>
      </w:tr>
      <w:tr w:rsidR="00406F5B" w:rsidRPr="003E01C8" w14:paraId="08EB0BCA"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2122" w:type="dxa"/>
            <w:shd w:val="clear" w:color="auto" w:fill="E7E6E6"/>
          </w:tcPr>
          <w:p w14:paraId="194D828D" w14:textId="77777777" w:rsidR="00406F5B" w:rsidRPr="003E01C8" w:rsidRDefault="00406F5B" w:rsidP="00D808B1">
            <w:pPr>
              <w:spacing w:before="120" w:after="120"/>
            </w:pPr>
            <w:r w:rsidRPr="003E01C8">
              <w:t xml:space="preserve">Date </w:t>
            </w:r>
          </w:p>
          <w:p w14:paraId="4D96239A" w14:textId="77777777" w:rsidR="00406F5B" w:rsidRPr="003E01C8" w:rsidRDefault="00406F5B" w:rsidP="00D808B1">
            <w:pPr>
              <w:spacing w:before="120" w:after="120"/>
            </w:pPr>
            <w:r w:rsidRPr="003E01C8">
              <w:softHyphen/>
            </w:r>
            <w:r w:rsidRPr="003E01C8">
              <w:softHyphen/>
              <w:t>____/</w:t>
            </w:r>
            <w:r w:rsidRPr="003E01C8">
              <w:softHyphen/>
            </w:r>
            <w:r w:rsidRPr="003E01C8">
              <w:softHyphen/>
              <w:t>____/</w:t>
            </w:r>
            <w:r w:rsidRPr="003E01C8">
              <w:softHyphen/>
            </w:r>
            <w:r w:rsidRPr="003E01C8">
              <w:softHyphen/>
              <w:t>____</w:t>
            </w:r>
          </w:p>
        </w:tc>
        <w:tc>
          <w:tcPr>
            <w:tcW w:w="3402" w:type="dxa"/>
            <w:shd w:val="clear" w:color="auto" w:fill="E7E6E6"/>
          </w:tcPr>
          <w:p w14:paraId="13E0B69F" w14:textId="77777777" w:rsidR="00406F5B" w:rsidRPr="003E01C8" w:rsidRDefault="00406F5B" w:rsidP="00D808B1">
            <w:pPr>
              <w:spacing w:before="120" w:after="120"/>
            </w:pPr>
            <w:r w:rsidRPr="003E01C8">
              <w:t>Student Signature:</w:t>
            </w:r>
          </w:p>
        </w:tc>
        <w:tc>
          <w:tcPr>
            <w:tcW w:w="3718" w:type="dxa"/>
            <w:gridSpan w:val="3"/>
            <w:shd w:val="clear" w:color="auto" w:fill="E7E6E6"/>
          </w:tcPr>
          <w:p w14:paraId="2ECAA5EA" w14:textId="77777777" w:rsidR="00406F5B" w:rsidRPr="003E01C8" w:rsidRDefault="00406F5B" w:rsidP="00D808B1">
            <w:pPr>
              <w:spacing w:before="120" w:after="120"/>
            </w:pPr>
            <w:r w:rsidRPr="003E01C8">
              <w:t>Practice Supervisor and/or Assessor Signature:</w:t>
            </w:r>
          </w:p>
          <w:p w14:paraId="2F4BC5AB" w14:textId="77777777" w:rsidR="00406F5B" w:rsidRPr="003E01C8" w:rsidRDefault="00406F5B" w:rsidP="00D808B1">
            <w:pPr>
              <w:spacing w:before="120" w:after="120"/>
            </w:pPr>
          </w:p>
        </w:tc>
      </w:tr>
    </w:tbl>
    <w:p w14:paraId="3C2FEF9E" w14:textId="77777777" w:rsidR="00406F5B" w:rsidRPr="003E01C8" w:rsidRDefault="00406F5B" w:rsidP="00406F5B">
      <w:pPr>
        <w:sectPr w:rsidR="00406F5B" w:rsidRPr="003E01C8" w:rsidSect="00325015">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59"/>
        <w:gridCol w:w="1021"/>
        <w:gridCol w:w="113"/>
        <w:gridCol w:w="843"/>
        <w:gridCol w:w="178"/>
        <w:gridCol w:w="1079"/>
        <w:gridCol w:w="468"/>
        <w:gridCol w:w="790"/>
        <w:gridCol w:w="73"/>
        <w:gridCol w:w="567"/>
        <w:gridCol w:w="616"/>
        <w:gridCol w:w="772"/>
        <w:gridCol w:w="488"/>
        <w:gridCol w:w="1216"/>
        <w:gridCol w:w="139"/>
      </w:tblGrid>
      <w:tr w:rsidR="00406F5B" w:rsidRPr="00E230F5" w14:paraId="2C4A7C98" w14:textId="77777777" w:rsidTr="00D808B1">
        <w:trPr>
          <w:gridBefore w:val="1"/>
          <w:gridAfter w:val="1"/>
          <w:wBefore w:w="34" w:type="dxa"/>
          <w:wAfter w:w="139" w:type="dxa"/>
          <w:trHeight w:val="835"/>
        </w:trPr>
        <w:tc>
          <w:tcPr>
            <w:tcW w:w="9183" w:type="dxa"/>
            <w:gridSpan w:val="14"/>
            <w:tcBorders>
              <w:bottom w:val="single" w:sz="4" w:space="0" w:color="auto"/>
            </w:tcBorders>
            <w:shd w:val="clear" w:color="auto" w:fill="D0CECE" w:themeFill="background2" w:themeFillShade="E6"/>
          </w:tcPr>
          <w:p w14:paraId="160852D3" w14:textId="77777777" w:rsidR="00406F5B" w:rsidRPr="005B677A" w:rsidRDefault="00406F5B" w:rsidP="00D808B1">
            <w:pPr>
              <w:ind w:right="-250"/>
              <w:jc w:val="center"/>
              <w:rPr>
                <w:rFonts w:cs="Arial"/>
                <w:b/>
                <w:szCs w:val="24"/>
              </w:rPr>
            </w:pPr>
            <w:r>
              <w:rPr>
                <w:rFonts w:cs="Arial"/>
                <w:b/>
                <w:szCs w:val="24"/>
              </w:rPr>
              <w:lastRenderedPageBreak/>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585E14A2" w14:textId="02FD0CF2" w:rsidR="00406F5B" w:rsidRPr="00E230F5" w:rsidRDefault="00406F5B" w:rsidP="00D808B1">
            <w:pPr>
              <w:ind w:right="-250"/>
              <w:jc w:val="center"/>
              <w:rPr>
                <w:rFonts w:cs="Arial"/>
                <w:color w:val="000000"/>
              </w:rPr>
            </w:pPr>
            <w:r>
              <w:rPr>
                <w:rFonts w:cs="Arial"/>
                <w:b/>
                <w:bCs/>
                <w:szCs w:val="24"/>
              </w:rPr>
              <w:t>PART 3</w:t>
            </w:r>
            <w:r w:rsidRPr="005B677A">
              <w:rPr>
                <w:rFonts w:cs="Arial"/>
                <w:b/>
                <w:szCs w:val="24"/>
              </w:rPr>
              <w:t xml:space="preserve">: </w:t>
            </w:r>
            <w:r>
              <w:rPr>
                <w:rFonts w:cs="Arial"/>
                <w:b/>
                <w:szCs w:val="24"/>
              </w:rPr>
              <w:t>PLE 3b</w:t>
            </w:r>
          </w:p>
        </w:tc>
      </w:tr>
      <w:tr w:rsidR="00406F5B" w14:paraId="07613BF9" w14:textId="77777777" w:rsidTr="00D808B1">
        <w:tblPrEx>
          <w:tblLook w:val="00A0" w:firstRow="1" w:lastRow="0" w:firstColumn="1" w:lastColumn="0" w:noHBand="0" w:noVBand="0"/>
        </w:tblPrEx>
        <w:trPr>
          <w:gridBefore w:val="1"/>
          <w:gridAfter w:val="1"/>
          <w:wBefore w:w="34" w:type="dxa"/>
          <w:wAfter w:w="139" w:type="dxa"/>
          <w:trHeight w:val="1360"/>
        </w:trPr>
        <w:tc>
          <w:tcPr>
            <w:tcW w:w="9183" w:type="dxa"/>
            <w:gridSpan w:val="14"/>
          </w:tcPr>
          <w:p w14:paraId="409AA2B8" w14:textId="77777777" w:rsidR="00406F5B" w:rsidRPr="00BA19AC" w:rsidRDefault="00406F5B" w:rsidP="00D808B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406F5B" w14:paraId="18E88806" w14:textId="77777777" w:rsidTr="00D808B1">
        <w:tblPrEx>
          <w:tblLook w:val="00A0" w:firstRow="1" w:lastRow="0" w:firstColumn="1" w:lastColumn="0" w:noHBand="0" w:noVBand="0"/>
        </w:tblPrEx>
        <w:trPr>
          <w:gridBefore w:val="1"/>
          <w:gridAfter w:val="1"/>
          <w:wBefore w:w="34" w:type="dxa"/>
          <w:wAfter w:w="139" w:type="dxa"/>
        </w:trPr>
        <w:tc>
          <w:tcPr>
            <w:tcW w:w="9183" w:type="dxa"/>
            <w:gridSpan w:val="14"/>
          </w:tcPr>
          <w:p w14:paraId="38466BBE" w14:textId="77777777" w:rsidR="00406F5B" w:rsidRPr="00BC40A4" w:rsidRDefault="00406F5B" w:rsidP="00D808B1">
            <w:pPr>
              <w:spacing w:after="0"/>
              <w:rPr>
                <w:rFonts w:eastAsia="BatangChe" w:cs="Arial"/>
                <w:b/>
              </w:rPr>
            </w:pPr>
            <w:r w:rsidRPr="00BC40A4">
              <w:rPr>
                <w:rFonts w:eastAsia="BatangChe" w:cs="Arial"/>
                <w:b/>
              </w:rPr>
              <w:t>Information to be given to the service user/carer/family member:</w:t>
            </w:r>
          </w:p>
          <w:p w14:paraId="00A018EA" w14:textId="77777777" w:rsidR="00406F5B" w:rsidRPr="00BA19AC" w:rsidRDefault="00406F5B" w:rsidP="00D808B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406F5B" w14:paraId="2B2594E6" w14:textId="77777777" w:rsidTr="00D808B1">
        <w:tblPrEx>
          <w:tblLook w:val="00A0" w:firstRow="1" w:lastRow="0" w:firstColumn="1" w:lastColumn="0" w:noHBand="0" w:noVBand="0"/>
        </w:tblPrEx>
        <w:trPr>
          <w:gridBefore w:val="1"/>
          <w:gridAfter w:val="1"/>
          <w:wBefore w:w="34" w:type="dxa"/>
          <w:wAfter w:w="139" w:type="dxa"/>
          <w:trHeight w:val="294"/>
        </w:trPr>
        <w:tc>
          <w:tcPr>
            <w:tcW w:w="9183" w:type="dxa"/>
            <w:gridSpan w:val="14"/>
            <w:shd w:val="clear" w:color="auto" w:fill="FFFF00"/>
            <w:vAlign w:val="center"/>
          </w:tcPr>
          <w:p w14:paraId="2BB71ECE" w14:textId="77777777" w:rsidR="00406F5B" w:rsidRPr="004B1E02" w:rsidRDefault="00406F5B" w:rsidP="00D808B1">
            <w:pPr>
              <w:spacing w:before="120" w:after="120"/>
              <w:ind w:right="482"/>
              <w:rPr>
                <w:szCs w:val="24"/>
              </w:rPr>
            </w:pPr>
            <w:r w:rsidRPr="004B1E02">
              <w:rPr>
                <w:b/>
                <w:noProof/>
                <w:szCs w:val="24"/>
                <w:lang w:eastAsia="en-GB"/>
              </w:rPr>
              <mc:AlternateContent>
                <mc:Choice Requires="wps">
                  <w:drawing>
                    <wp:anchor distT="0" distB="0" distL="114300" distR="114300" simplePos="0" relativeHeight="251851264" behindDoc="0" locked="0" layoutInCell="1" allowOverlap="1" wp14:anchorId="572859E6" wp14:editId="420DC185">
                      <wp:simplePos x="0" y="0"/>
                      <wp:positionH relativeFrom="column">
                        <wp:posOffset>5196205</wp:posOffset>
                      </wp:positionH>
                      <wp:positionV relativeFrom="paragraph">
                        <wp:posOffset>76200</wp:posOffset>
                      </wp:positionV>
                      <wp:extent cx="207010" cy="154940"/>
                      <wp:effectExtent l="19050" t="19050" r="21590" b="16510"/>
                      <wp:wrapNone/>
                      <wp:docPr id="2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71D6949" w14:textId="77777777" w:rsidR="00FD0111" w:rsidRDefault="00FD0111" w:rsidP="00406F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859E6" id="_x0000_s1040" style="position:absolute;margin-left:409.15pt;margin-top:6pt;width:16.3pt;height:12.2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471D6949" w14:textId="77777777" w:rsidR="00FD0111" w:rsidRDefault="00FD0111" w:rsidP="00406F5B">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850240" behindDoc="0" locked="0" layoutInCell="1" allowOverlap="1" wp14:anchorId="24C5D38D" wp14:editId="54517F98">
                      <wp:simplePos x="0" y="0"/>
                      <wp:positionH relativeFrom="column">
                        <wp:posOffset>3510280</wp:posOffset>
                      </wp:positionH>
                      <wp:positionV relativeFrom="paragraph">
                        <wp:posOffset>85725</wp:posOffset>
                      </wp:positionV>
                      <wp:extent cx="207010" cy="154940"/>
                      <wp:effectExtent l="19050" t="19050" r="21590" b="16510"/>
                      <wp:wrapNone/>
                      <wp:docPr id="2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E5CF19B" w14:textId="77777777" w:rsidR="00FD0111" w:rsidRDefault="00FD0111" w:rsidP="00406F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5D38D" id="_x0000_s1041" style="position:absolute;margin-left:276.4pt;margin-top:6.75pt;width:16.3pt;height:12.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7oXQ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4E5CF19B" w14:textId="77777777" w:rsidR="00FD0111" w:rsidRDefault="00FD0111" w:rsidP="00406F5B">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406F5B" w14:paraId="3B7AE74D" w14:textId="77777777" w:rsidTr="00D808B1">
        <w:tblPrEx>
          <w:tblLook w:val="00A0" w:firstRow="1" w:lastRow="0" w:firstColumn="1" w:lastColumn="0" w:noHBand="0" w:noVBand="0"/>
        </w:tblPrEx>
        <w:trPr>
          <w:gridBefore w:val="1"/>
          <w:gridAfter w:val="1"/>
          <w:wBefore w:w="34" w:type="dxa"/>
          <w:wAfter w:w="139" w:type="dxa"/>
          <w:trHeight w:val="1421"/>
        </w:trPr>
        <w:tc>
          <w:tcPr>
            <w:tcW w:w="2936" w:type="dxa"/>
            <w:gridSpan w:val="4"/>
            <w:shd w:val="clear" w:color="auto" w:fill="FFFF00"/>
            <w:vAlign w:val="center"/>
          </w:tcPr>
          <w:p w14:paraId="5BCE0565" w14:textId="77777777" w:rsidR="00406F5B" w:rsidRPr="004B1E02" w:rsidRDefault="00406F5B" w:rsidP="00D808B1">
            <w:pPr>
              <w:rPr>
                <w:rFonts w:cs="Arial"/>
                <w:b/>
                <w:szCs w:val="24"/>
              </w:rPr>
            </w:pPr>
            <w:r w:rsidRPr="004B1E02">
              <w:rPr>
                <w:rFonts w:cs="Arial"/>
                <w:b/>
                <w:szCs w:val="24"/>
              </w:rPr>
              <w:t xml:space="preserve">How happy were you with the way the student </w:t>
            </w:r>
            <w:proofErr w:type="gramStart"/>
            <w:r w:rsidRPr="004B1E02">
              <w:rPr>
                <w:rFonts w:cs="Arial"/>
                <w:b/>
                <w:szCs w:val="24"/>
              </w:rPr>
              <w:t>nurse….</w:t>
            </w:r>
            <w:proofErr w:type="gramEnd"/>
          </w:p>
        </w:tc>
        <w:tc>
          <w:tcPr>
            <w:tcW w:w="1257" w:type="dxa"/>
            <w:gridSpan w:val="2"/>
          </w:tcPr>
          <w:p w14:paraId="09B1E0FA" w14:textId="77777777" w:rsidR="00406F5B" w:rsidRPr="004B1E02" w:rsidRDefault="00406F5B" w:rsidP="00D808B1">
            <w:pPr>
              <w:jc w:val="center"/>
              <w:rPr>
                <w:rFonts w:cs="Arial"/>
                <w:szCs w:val="24"/>
              </w:rPr>
            </w:pPr>
            <w:r w:rsidRPr="004B1E02">
              <w:rPr>
                <w:rFonts w:cs="Arial"/>
                <w:noProof/>
                <w:color w:val="FF0000"/>
                <w:szCs w:val="24"/>
                <w:lang w:eastAsia="en-GB"/>
              </w:rPr>
              <w:drawing>
                <wp:anchor distT="0" distB="0" distL="114300" distR="114300" simplePos="0" relativeHeight="251846144" behindDoc="0" locked="0" layoutInCell="1" allowOverlap="1" wp14:anchorId="5598CCF9" wp14:editId="61FC55BB">
                  <wp:simplePos x="0" y="0"/>
                  <wp:positionH relativeFrom="page">
                    <wp:posOffset>252095</wp:posOffset>
                  </wp:positionH>
                  <wp:positionV relativeFrom="paragraph">
                    <wp:posOffset>493395</wp:posOffset>
                  </wp:positionV>
                  <wp:extent cx="338400" cy="338400"/>
                  <wp:effectExtent l="0" t="0" r="5080" b="508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08109A8F" w14:textId="77777777" w:rsidR="00406F5B" w:rsidRPr="004B1E02" w:rsidRDefault="00406F5B" w:rsidP="00D808B1">
            <w:pPr>
              <w:jc w:val="center"/>
              <w:rPr>
                <w:rFonts w:cs="Arial"/>
                <w:szCs w:val="24"/>
              </w:rPr>
            </w:pPr>
          </w:p>
        </w:tc>
        <w:tc>
          <w:tcPr>
            <w:tcW w:w="1258" w:type="dxa"/>
            <w:gridSpan w:val="2"/>
          </w:tcPr>
          <w:p w14:paraId="00061B39" w14:textId="77777777" w:rsidR="00406F5B" w:rsidRPr="004B1E02" w:rsidRDefault="00406F5B" w:rsidP="00D808B1">
            <w:pPr>
              <w:jc w:val="center"/>
              <w:rPr>
                <w:rFonts w:cs="Arial"/>
                <w:szCs w:val="24"/>
              </w:rPr>
            </w:pPr>
            <w:r w:rsidRPr="004B1E02">
              <w:rPr>
                <w:rFonts w:cs="Arial"/>
                <w:noProof/>
                <w:szCs w:val="24"/>
                <w:lang w:eastAsia="en-GB"/>
              </w:rPr>
              <w:drawing>
                <wp:anchor distT="0" distB="0" distL="114300" distR="114300" simplePos="0" relativeHeight="251849216" behindDoc="0" locked="0" layoutInCell="1" allowOverlap="1" wp14:anchorId="2871C8A4" wp14:editId="302B1006">
                  <wp:simplePos x="0" y="0"/>
                  <wp:positionH relativeFrom="column">
                    <wp:posOffset>161925</wp:posOffset>
                  </wp:positionH>
                  <wp:positionV relativeFrom="paragraph">
                    <wp:posOffset>499110</wp:posOffset>
                  </wp:positionV>
                  <wp:extent cx="327600" cy="327600"/>
                  <wp:effectExtent l="0" t="0" r="0" b="0"/>
                  <wp:wrapNone/>
                  <wp:docPr id="5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3"/>
          </w:tcPr>
          <w:p w14:paraId="054F00D3" w14:textId="77777777" w:rsidR="00406F5B" w:rsidRPr="004B1E02" w:rsidRDefault="00406F5B" w:rsidP="00D808B1">
            <w:pPr>
              <w:jc w:val="center"/>
              <w:rPr>
                <w:rFonts w:cs="Arial"/>
                <w:b/>
                <w:szCs w:val="24"/>
              </w:rPr>
            </w:pPr>
            <w:r w:rsidRPr="004B1E02">
              <w:rPr>
                <w:rFonts w:cs="Arial"/>
                <w:noProof/>
                <w:szCs w:val="24"/>
                <w:lang w:eastAsia="en-GB"/>
              </w:rPr>
              <w:drawing>
                <wp:anchor distT="0" distB="0" distL="114300" distR="114300" simplePos="0" relativeHeight="251852288" behindDoc="0" locked="0" layoutInCell="1" allowOverlap="1" wp14:anchorId="7F1284DA" wp14:editId="047F94C3">
                  <wp:simplePos x="0" y="0"/>
                  <wp:positionH relativeFrom="column">
                    <wp:posOffset>175895</wp:posOffset>
                  </wp:positionH>
                  <wp:positionV relativeFrom="paragraph">
                    <wp:posOffset>411966</wp:posOffset>
                  </wp:positionV>
                  <wp:extent cx="338400" cy="388800"/>
                  <wp:effectExtent l="0" t="0" r="5080" b="0"/>
                  <wp:wrapNone/>
                  <wp:docPr id="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42DF4B16" w14:textId="77777777" w:rsidR="00406F5B" w:rsidRPr="004B1E02" w:rsidRDefault="00406F5B" w:rsidP="00D808B1">
            <w:pPr>
              <w:jc w:val="center"/>
              <w:rPr>
                <w:rFonts w:cs="Arial"/>
                <w:szCs w:val="24"/>
              </w:rPr>
            </w:pPr>
          </w:p>
        </w:tc>
        <w:tc>
          <w:tcPr>
            <w:tcW w:w="1260" w:type="dxa"/>
            <w:gridSpan w:val="2"/>
          </w:tcPr>
          <w:p w14:paraId="0B50677A" w14:textId="77777777" w:rsidR="00406F5B" w:rsidRPr="004B1E02" w:rsidRDefault="00406F5B" w:rsidP="00D808B1">
            <w:pPr>
              <w:jc w:val="center"/>
              <w:rPr>
                <w:rFonts w:cs="Arial"/>
                <w:b/>
                <w:szCs w:val="24"/>
              </w:rPr>
            </w:pPr>
            <w:r w:rsidRPr="004B1E02">
              <w:rPr>
                <w:rFonts w:cs="Arial"/>
                <w:b/>
                <w:szCs w:val="24"/>
              </w:rPr>
              <w:t>Unhappy</w:t>
            </w:r>
          </w:p>
          <w:p w14:paraId="269E647A" w14:textId="77777777" w:rsidR="00406F5B" w:rsidRPr="004B1E02" w:rsidRDefault="00406F5B" w:rsidP="00D808B1">
            <w:pPr>
              <w:jc w:val="center"/>
              <w:rPr>
                <w:rFonts w:cs="Arial"/>
                <w:szCs w:val="24"/>
              </w:rPr>
            </w:pPr>
            <w:r w:rsidRPr="004B1E02">
              <w:rPr>
                <w:rFonts w:cs="Arial"/>
                <w:noProof/>
                <w:szCs w:val="24"/>
                <w:lang w:eastAsia="en-GB"/>
              </w:rPr>
              <w:drawing>
                <wp:anchor distT="0" distB="0" distL="114300" distR="114300" simplePos="0" relativeHeight="251847168" behindDoc="0" locked="0" layoutInCell="1" allowOverlap="1" wp14:anchorId="2D7AB02B" wp14:editId="56C5255B">
                  <wp:simplePos x="0" y="0"/>
                  <wp:positionH relativeFrom="column">
                    <wp:posOffset>182245</wp:posOffset>
                  </wp:positionH>
                  <wp:positionV relativeFrom="paragraph">
                    <wp:posOffset>148604</wp:posOffset>
                  </wp:positionV>
                  <wp:extent cx="327600" cy="338400"/>
                  <wp:effectExtent l="0" t="0" r="0" b="5080"/>
                  <wp:wrapNone/>
                  <wp:docPr id="6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258155CB" w14:textId="77777777" w:rsidR="00406F5B" w:rsidRPr="004B1E02" w:rsidRDefault="00406F5B" w:rsidP="00D808B1">
            <w:pPr>
              <w:jc w:val="center"/>
              <w:rPr>
                <w:rFonts w:cs="Arial"/>
                <w:b/>
                <w:szCs w:val="24"/>
              </w:rPr>
            </w:pPr>
            <w:r w:rsidRPr="004B1E02">
              <w:rPr>
                <w:rFonts w:cs="Arial"/>
                <w:noProof/>
                <w:szCs w:val="24"/>
                <w:lang w:eastAsia="en-GB"/>
              </w:rPr>
              <w:drawing>
                <wp:anchor distT="0" distB="0" distL="114300" distR="114300" simplePos="0" relativeHeight="251848192" behindDoc="0" locked="0" layoutInCell="1" allowOverlap="1" wp14:anchorId="6436F5B0" wp14:editId="2B7C54C7">
                  <wp:simplePos x="0" y="0"/>
                  <wp:positionH relativeFrom="page">
                    <wp:posOffset>244475</wp:posOffset>
                  </wp:positionH>
                  <wp:positionV relativeFrom="paragraph">
                    <wp:posOffset>467360</wp:posOffset>
                  </wp:positionV>
                  <wp:extent cx="327025" cy="32702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6DC50C6F" w14:textId="77777777" w:rsidR="00406F5B" w:rsidRPr="004B1E02" w:rsidRDefault="00406F5B" w:rsidP="00D808B1">
            <w:pPr>
              <w:jc w:val="center"/>
              <w:rPr>
                <w:rFonts w:cs="Arial"/>
                <w:szCs w:val="24"/>
              </w:rPr>
            </w:pPr>
          </w:p>
        </w:tc>
      </w:tr>
      <w:tr w:rsidR="00406F5B" w14:paraId="282C1179"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75083AE1" w14:textId="77777777" w:rsidR="00406F5B" w:rsidRPr="004B1E02" w:rsidRDefault="00406F5B" w:rsidP="00D808B1">
            <w:pPr>
              <w:rPr>
                <w:rFonts w:cs="Arial"/>
                <w:b/>
                <w:szCs w:val="24"/>
              </w:rPr>
            </w:pPr>
            <w:r w:rsidRPr="004B1E02">
              <w:rPr>
                <w:rFonts w:cs="Arial"/>
                <w:b/>
                <w:szCs w:val="24"/>
              </w:rPr>
              <w:t>…cared for you?</w:t>
            </w:r>
          </w:p>
        </w:tc>
        <w:tc>
          <w:tcPr>
            <w:tcW w:w="1257" w:type="dxa"/>
            <w:gridSpan w:val="2"/>
          </w:tcPr>
          <w:p w14:paraId="57C7B5A2" w14:textId="77777777" w:rsidR="00406F5B" w:rsidRPr="004B1E02" w:rsidRDefault="00406F5B" w:rsidP="00D808B1">
            <w:pPr>
              <w:ind w:right="480"/>
              <w:rPr>
                <w:szCs w:val="24"/>
              </w:rPr>
            </w:pPr>
          </w:p>
        </w:tc>
        <w:tc>
          <w:tcPr>
            <w:tcW w:w="1258" w:type="dxa"/>
            <w:gridSpan w:val="2"/>
          </w:tcPr>
          <w:p w14:paraId="238FF746" w14:textId="77777777" w:rsidR="00406F5B" w:rsidRPr="004B1E02" w:rsidRDefault="00406F5B" w:rsidP="00D808B1">
            <w:pPr>
              <w:ind w:right="480"/>
              <w:rPr>
                <w:szCs w:val="24"/>
              </w:rPr>
            </w:pPr>
          </w:p>
        </w:tc>
        <w:tc>
          <w:tcPr>
            <w:tcW w:w="1256" w:type="dxa"/>
            <w:gridSpan w:val="3"/>
          </w:tcPr>
          <w:p w14:paraId="650DEFBA" w14:textId="77777777" w:rsidR="00406F5B" w:rsidRPr="004B1E02" w:rsidRDefault="00406F5B" w:rsidP="00D808B1">
            <w:pPr>
              <w:ind w:right="480"/>
              <w:rPr>
                <w:szCs w:val="24"/>
              </w:rPr>
            </w:pPr>
          </w:p>
        </w:tc>
        <w:tc>
          <w:tcPr>
            <w:tcW w:w="1260" w:type="dxa"/>
            <w:gridSpan w:val="2"/>
          </w:tcPr>
          <w:p w14:paraId="62B28E5B" w14:textId="77777777" w:rsidR="00406F5B" w:rsidRPr="004B1E02" w:rsidRDefault="00406F5B" w:rsidP="00D808B1">
            <w:pPr>
              <w:ind w:right="480"/>
              <w:rPr>
                <w:szCs w:val="24"/>
              </w:rPr>
            </w:pPr>
          </w:p>
        </w:tc>
        <w:tc>
          <w:tcPr>
            <w:tcW w:w="1216" w:type="dxa"/>
          </w:tcPr>
          <w:p w14:paraId="770C2673" w14:textId="77777777" w:rsidR="00406F5B" w:rsidRPr="004B1E02" w:rsidRDefault="00406F5B" w:rsidP="00D808B1">
            <w:pPr>
              <w:ind w:right="480"/>
              <w:rPr>
                <w:szCs w:val="24"/>
              </w:rPr>
            </w:pPr>
          </w:p>
        </w:tc>
      </w:tr>
      <w:tr w:rsidR="00406F5B" w14:paraId="3A55D777"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3DA72700" w14:textId="77777777" w:rsidR="00406F5B" w:rsidRPr="004B1E02" w:rsidRDefault="00406F5B" w:rsidP="00D808B1">
            <w:pPr>
              <w:rPr>
                <w:rFonts w:cs="Arial"/>
                <w:b/>
                <w:szCs w:val="24"/>
              </w:rPr>
            </w:pPr>
            <w:r w:rsidRPr="004B1E02">
              <w:rPr>
                <w:rFonts w:cs="Arial"/>
                <w:b/>
                <w:szCs w:val="24"/>
              </w:rPr>
              <w:t>…listened to your needs?</w:t>
            </w:r>
          </w:p>
        </w:tc>
        <w:tc>
          <w:tcPr>
            <w:tcW w:w="1257" w:type="dxa"/>
            <w:gridSpan w:val="2"/>
          </w:tcPr>
          <w:p w14:paraId="508FEEE2" w14:textId="77777777" w:rsidR="00406F5B" w:rsidRPr="004B1E02" w:rsidRDefault="00406F5B" w:rsidP="00D808B1">
            <w:pPr>
              <w:ind w:right="480"/>
              <w:rPr>
                <w:szCs w:val="24"/>
              </w:rPr>
            </w:pPr>
          </w:p>
        </w:tc>
        <w:tc>
          <w:tcPr>
            <w:tcW w:w="1258" w:type="dxa"/>
            <w:gridSpan w:val="2"/>
          </w:tcPr>
          <w:p w14:paraId="3CCC43AC" w14:textId="77777777" w:rsidR="00406F5B" w:rsidRPr="004B1E02" w:rsidRDefault="00406F5B" w:rsidP="00D808B1">
            <w:pPr>
              <w:ind w:right="480"/>
              <w:rPr>
                <w:szCs w:val="24"/>
              </w:rPr>
            </w:pPr>
          </w:p>
        </w:tc>
        <w:tc>
          <w:tcPr>
            <w:tcW w:w="1256" w:type="dxa"/>
            <w:gridSpan w:val="3"/>
          </w:tcPr>
          <w:p w14:paraId="034CE2B9" w14:textId="77777777" w:rsidR="00406F5B" w:rsidRPr="004B1E02" w:rsidRDefault="00406F5B" w:rsidP="00D808B1">
            <w:pPr>
              <w:ind w:right="480"/>
              <w:rPr>
                <w:szCs w:val="24"/>
              </w:rPr>
            </w:pPr>
          </w:p>
        </w:tc>
        <w:tc>
          <w:tcPr>
            <w:tcW w:w="1260" w:type="dxa"/>
            <w:gridSpan w:val="2"/>
          </w:tcPr>
          <w:p w14:paraId="37A28064" w14:textId="77777777" w:rsidR="00406F5B" w:rsidRPr="004B1E02" w:rsidRDefault="00406F5B" w:rsidP="00D808B1">
            <w:pPr>
              <w:ind w:right="480"/>
              <w:rPr>
                <w:szCs w:val="24"/>
              </w:rPr>
            </w:pPr>
          </w:p>
        </w:tc>
        <w:tc>
          <w:tcPr>
            <w:tcW w:w="1216" w:type="dxa"/>
          </w:tcPr>
          <w:p w14:paraId="7024441C" w14:textId="77777777" w:rsidR="00406F5B" w:rsidRPr="004B1E02" w:rsidRDefault="00406F5B" w:rsidP="00D808B1">
            <w:pPr>
              <w:ind w:right="480"/>
              <w:rPr>
                <w:szCs w:val="24"/>
              </w:rPr>
            </w:pPr>
          </w:p>
        </w:tc>
      </w:tr>
      <w:tr w:rsidR="00406F5B" w14:paraId="5BE44795"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0A37BC49" w14:textId="77777777" w:rsidR="00406F5B" w:rsidRPr="004B1E02" w:rsidRDefault="00406F5B" w:rsidP="00D808B1">
            <w:pPr>
              <w:rPr>
                <w:rFonts w:cs="Arial"/>
                <w:b/>
                <w:szCs w:val="24"/>
              </w:rPr>
            </w:pPr>
            <w:r w:rsidRPr="004B1E02">
              <w:rPr>
                <w:rFonts w:cs="Arial"/>
                <w:b/>
                <w:szCs w:val="24"/>
              </w:rPr>
              <w:t>…understood the way you felt?</w:t>
            </w:r>
          </w:p>
        </w:tc>
        <w:tc>
          <w:tcPr>
            <w:tcW w:w="1257" w:type="dxa"/>
            <w:gridSpan w:val="2"/>
          </w:tcPr>
          <w:p w14:paraId="173EFE02" w14:textId="77777777" w:rsidR="00406F5B" w:rsidRPr="004B1E02" w:rsidRDefault="00406F5B" w:rsidP="00D808B1">
            <w:pPr>
              <w:ind w:right="480"/>
              <w:rPr>
                <w:szCs w:val="24"/>
              </w:rPr>
            </w:pPr>
          </w:p>
        </w:tc>
        <w:tc>
          <w:tcPr>
            <w:tcW w:w="1258" w:type="dxa"/>
            <w:gridSpan w:val="2"/>
          </w:tcPr>
          <w:p w14:paraId="66A3631F" w14:textId="77777777" w:rsidR="00406F5B" w:rsidRPr="004B1E02" w:rsidRDefault="00406F5B" w:rsidP="00D808B1">
            <w:pPr>
              <w:ind w:right="480"/>
              <w:rPr>
                <w:szCs w:val="24"/>
              </w:rPr>
            </w:pPr>
          </w:p>
        </w:tc>
        <w:tc>
          <w:tcPr>
            <w:tcW w:w="1256" w:type="dxa"/>
            <w:gridSpan w:val="3"/>
          </w:tcPr>
          <w:p w14:paraId="251E98A5" w14:textId="77777777" w:rsidR="00406F5B" w:rsidRPr="004B1E02" w:rsidRDefault="00406F5B" w:rsidP="00D808B1">
            <w:pPr>
              <w:ind w:right="480"/>
              <w:rPr>
                <w:szCs w:val="24"/>
              </w:rPr>
            </w:pPr>
          </w:p>
        </w:tc>
        <w:tc>
          <w:tcPr>
            <w:tcW w:w="1260" w:type="dxa"/>
            <w:gridSpan w:val="2"/>
          </w:tcPr>
          <w:p w14:paraId="21D2B980" w14:textId="77777777" w:rsidR="00406F5B" w:rsidRPr="004B1E02" w:rsidRDefault="00406F5B" w:rsidP="00D808B1">
            <w:pPr>
              <w:ind w:right="480"/>
              <w:rPr>
                <w:szCs w:val="24"/>
              </w:rPr>
            </w:pPr>
          </w:p>
        </w:tc>
        <w:tc>
          <w:tcPr>
            <w:tcW w:w="1216" w:type="dxa"/>
          </w:tcPr>
          <w:p w14:paraId="2C2328E3" w14:textId="77777777" w:rsidR="00406F5B" w:rsidRPr="004B1E02" w:rsidRDefault="00406F5B" w:rsidP="00D808B1">
            <w:pPr>
              <w:ind w:right="480"/>
              <w:rPr>
                <w:szCs w:val="24"/>
              </w:rPr>
            </w:pPr>
          </w:p>
        </w:tc>
      </w:tr>
      <w:tr w:rsidR="00406F5B" w14:paraId="4D23B155"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5F9B0508" w14:textId="77777777" w:rsidR="00406F5B" w:rsidRPr="004B1E02" w:rsidRDefault="00406F5B" w:rsidP="00D808B1">
            <w:pPr>
              <w:rPr>
                <w:rFonts w:cs="Arial"/>
                <w:b/>
                <w:szCs w:val="24"/>
              </w:rPr>
            </w:pPr>
            <w:r w:rsidRPr="004B1E02">
              <w:rPr>
                <w:rFonts w:cs="Arial"/>
                <w:b/>
                <w:szCs w:val="24"/>
              </w:rPr>
              <w:t>…talked to you?</w:t>
            </w:r>
          </w:p>
        </w:tc>
        <w:tc>
          <w:tcPr>
            <w:tcW w:w="1257" w:type="dxa"/>
            <w:gridSpan w:val="2"/>
          </w:tcPr>
          <w:p w14:paraId="591CDEF1" w14:textId="77777777" w:rsidR="00406F5B" w:rsidRPr="004B1E02" w:rsidRDefault="00406F5B" w:rsidP="00D808B1">
            <w:pPr>
              <w:ind w:right="480"/>
              <w:rPr>
                <w:szCs w:val="24"/>
              </w:rPr>
            </w:pPr>
          </w:p>
        </w:tc>
        <w:tc>
          <w:tcPr>
            <w:tcW w:w="1258" w:type="dxa"/>
            <w:gridSpan w:val="2"/>
          </w:tcPr>
          <w:p w14:paraId="43A1B7FD" w14:textId="77777777" w:rsidR="00406F5B" w:rsidRPr="004B1E02" w:rsidRDefault="00406F5B" w:rsidP="00D808B1">
            <w:pPr>
              <w:ind w:right="480"/>
              <w:rPr>
                <w:szCs w:val="24"/>
              </w:rPr>
            </w:pPr>
          </w:p>
        </w:tc>
        <w:tc>
          <w:tcPr>
            <w:tcW w:w="1256" w:type="dxa"/>
            <w:gridSpan w:val="3"/>
          </w:tcPr>
          <w:p w14:paraId="2E1C4917" w14:textId="77777777" w:rsidR="00406F5B" w:rsidRPr="004B1E02" w:rsidRDefault="00406F5B" w:rsidP="00D808B1">
            <w:pPr>
              <w:ind w:right="480"/>
              <w:rPr>
                <w:szCs w:val="24"/>
              </w:rPr>
            </w:pPr>
          </w:p>
        </w:tc>
        <w:tc>
          <w:tcPr>
            <w:tcW w:w="1260" w:type="dxa"/>
            <w:gridSpan w:val="2"/>
          </w:tcPr>
          <w:p w14:paraId="0E2CCB94" w14:textId="77777777" w:rsidR="00406F5B" w:rsidRPr="004B1E02" w:rsidRDefault="00406F5B" w:rsidP="00D808B1">
            <w:pPr>
              <w:ind w:right="480"/>
              <w:rPr>
                <w:szCs w:val="24"/>
              </w:rPr>
            </w:pPr>
          </w:p>
        </w:tc>
        <w:tc>
          <w:tcPr>
            <w:tcW w:w="1216" w:type="dxa"/>
          </w:tcPr>
          <w:p w14:paraId="678AA689" w14:textId="77777777" w:rsidR="00406F5B" w:rsidRPr="004B1E02" w:rsidRDefault="00406F5B" w:rsidP="00D808B1">
            <w:pPr>
              <w:ind w:right="480"/>
              <w:rPr>
                <w:szCs w:val="24"/>
              </w:rPr>
            </w:pPr>
          </w:p>
        </w:tc>
      </w:tr>
      <w:tr w:rsidR="00406F5B" w14:paraId="397A2261" w14:textId="77777777" w:rsidTr="00D808B1">
        <w:tblPrEx>
          <w:tblLook w:val="00A0" w:firstRow="1" w:lastRow="0" w:firstColumn="1" w:lastColumn="0" w:noHBand="0" w:noVBand="0"/>
        </w:tblPrEx>
        <w:trPr>
          <w:gridBefore w:val="1"/>
          <w:gridAfter w:val="1"/>
          <w:wBefore w:w="34" w:type="dxa"/>
          <w:wAfter w:w="139" w:type="dxa"/>
          <w:trHeight w:val="554"/>
        </w:trPr>
        <w:tc>
          <w:tcPr>
            <w:tcW w:w="2936" w:type="dxa"/>
            <w:gridSpan w:val="4"/>
            <w:shd w:val="clear" w:color="auto" w:fill="FFFF00"/>
            <w:vAlign w:val="center"/>
          </w:tcPr>
          <w:p w14:paraId="6D56E25E" w14:textId="77777777" w:rsidR="00406F5B" w:rsidRPr="004B1E02" w:rsidRDefault="00406F5B" w:rsidP="00D808B1">
            <w:pPr>
              <w:rPr>
                <w:rFonts w:cs="Arial"/>
                <w:b/>
                <w:szCs w:val="24"/>
              </w:rPr>
            </w:pPr>
            <w:r w:rsidRPr="004B1E02">
              <w:rPr>
                <w:rFonts w:cs="Arial"/>
                <w:b/>
                <w:szCs w:val="24"/>
              </w:rPr>
              <w:t>…showed you respect?</w:t>
            </w:r>
          </w:p>
        </w:tc>
        <w:tc>
          <w:tcPr>
            <w:tcW w:w="1257" w:type="dxa"/>
            <w:gridSpan w:val="2"/>
          </w:tcPr>
          <w:p w14:paraId="39371DD8" w14:textId="77777777" w:rsidR="00406F5B" w:rsidRPr="004B1E02" w:rsidRDefault="00406F5B" w:rsidP="00D808B1">
            <w:pPr>
              <w:ind w:right="480"/>
              <w:rPr>
                <w:szCs w:val="24"/>
              </w:rPr>
            </w:pPr>
          </w:p>
        </w:tc>
        <w:tc>
          <w:tcPr>
            <w:tcW w:w="1258" w:type="dxa"/>
            <w:gridSpan w:val="2"/>
          </w:tcPr>
          <w:p w14:paraId="1280BE50" w14:textId="77777777" w:rsidR="00406F5B" w:rsidRPr="004B1E02" w:rsidRDefault="00406F5B" w:rsidP="00D808B1">
            <w:pPr>
              <w:ind w:right="480"/>
              <w:rPr>
                <w:szCs w:val="24"/>
              </w:rPr>
            </w:pPr>
          </w:p>
        </w:tc>
        <w:tc>
          <w:tcPr>
            <w:tcW w:w="1256" w:type="dxa"/>
            <w:gridSpan w:val="3"/>
          </w:tcPr>
          <w:p w14:paraId="7011CA8B" w14:textId="77777777" w:rsidR="00406F5B" w:rsidRPr="004B1E02" w:rsidRDefault="00406F5B" w:rsidP="00D808B1">
            <w:pPr>
              <w:ind w:right="480"/>
              <w:rPr>
                <w:szCs w:val="24"/>
              </w:rPr>
            </w:pPr>
          </w:p>
        </w:tc>
        <w:tc>
          <w:tcPr>
            <w:tcW w:w="1260" w:type="dxa"/>
            <w:gridSpan w:val="2"/>
          </w:tcPr>
          <w:p w14:paraId="75941B46" w14:textId="77777777" w:rsidR="00406F5B" w:rsidRPr="004B1E02" w:rsidRDefault="00406F5B" w:rsidP="00D808B1">
            <w:pPr>
              <w:ind w:right="480"/>
              <w:rPr>
                <w:szCs w:val="24"/>
              </w:rPr>
            </w:pPr>
          </w:p>
        </w:tc>
        <w:tc>
          <w:tcPr>
            <w:tcW w:w="1216" w:type="dxa"/>
          </w:tcPr>
          <w:p w14:paraId="4DE7321B" w14:textId="77777777" w:rsidR="00406F5B" w:rsidRPr="004B1E02" w:rsidRDefault="00406F5B" w:rsidP="00D808B1">
            <w:pPr>
              <w:ind w:right="480"/>
              <w:rPr>
                <w:szCs w:val="24"/>
              </w:rPr>
            </w:pPr>
          </w:p>
        </w:tc>
      </w:tr>
      <w:tr w:rsidR="00406F5B" w14:paraId="38218C89" w14:textId="77777777" w:rsidTr="00D808B1">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1D85C4A6" w14:textId="77777777" w:rsidR="00406F5B" w:rsidRDefault="00406F5B" w:rsidP="00D808B1">
            <w:pPr>
              <w:rPr>
                <w:rFonts w:cs="Arial"/>
                <w:b/>
                <w:szCs w:val="24"/>
              </w:rPr>
            </w:pPr>
            <w:r w:rsidRPr="009A5350">
              <w:rPr>
                <w:rFonts w:cs="Arial"/>
                <w:b/>
                <w:szCs w:val="24"/>
              </w:rPr>
              <w:t>What did the student nurse do well?</w:t>
            </w:r>
          </w:p>
          <w:p w14:paraId="2FD5CCE0" w14:textId="77777777" w:rsidR="00406F5B" w:rsidRDefault="00406F5B" w:rsidP="00D808B1">
            <w:pPr>
              <w:ind w:right="480"/>
            </w:pPr>
          </w:p>
        </w:tc>
      </w:tr>
      <w:tr w:rsidR="00406F5B" w14:paraId="10F71613" w14:textId="77777777" w:rsidTr="00D808B1">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7A193178" w14:textId="77777777" w:rsidR="00406F5B" w:rsidRDefault="00406F5B" w:rsidP="00D808B1">
            <w:pPr>
              <w:rPr>
                <w:rFonts w:cs="Arial"/>
                <w:b/>
                <w:szCs w:val="24"/>
              </w:rPr>
            </w:pPr>
            <w:r w:rsidRPr="009A5350">
              <w:rPr>
                <w:rFonts w:cs="Arial"/>
                <w:b/>
                <w:szCs w:val="24"/>
              </w:rPr>
              <w:t>What could the student nurse have done differently?</w:t>
            </w:r>
          </w:p>
          <w:p w14:paraId="338BB04C" w14:textId="77777777" w:rsidR="00406F5B" w:rsidRDefault="00406F5B" w:rsidP="00D808B1">
            <w:pPr>
              <w:ind w:right="480"/>
            </w:pPr>
          </w:p>
        </w:tc>
      </w:tr>
      <w:tr w:rsidR="00406F5B" w:rsidRPr="00E230F5" w14:paraId="60605B8D" w14:textId="77777777" w:rsidTr="00D808B1">
        <w:tblPrEx>
          <w:tblLook w:val="04A0" w:firstRow="1" w:lastRow="0" w:firstColumn="1" w:lastColumn="0" w:noHBand="0" w:noVBand="1"/>
        </w:tblPrEx>
        <w:trPr>
          <w:gridBefore w:val="1"/>
          <w:gridAfter w:val="1"/>
          <w:wBefore w:w="34" w:type="dxa"/>
          <w:wAfter w:w="139" w:type="dxa"/>
          <w:trHeight w:val="1305"/>
        </w:trPr>
        <w:tc>
          <w:tcPr>
            <w:tcW w:w="3114" w:type="dxa"/>
            <w:gridSpan w:val="5"/>
            <w:shd w:val="clear" w:color="auto" w:fill="D0CECE" w:themeFill="background2" w:themeFillShade="E6"/>
          </w:tcPr>
          <w:p w14:paraId="72168ECC" w14:textId="77777777" w:rsidR="00406F5B" w:rsidRDefault="00406F5B" w:rsidP="00142169">
            <w:r w:rsidRPr="00E230F5">
              <w:t xml:space="preserve">Date </w:t>
            </w:r>
          </w:p>
          <w:p w14:paraId="66711547" w14:textId="77777777" w:rsidR="00406F5B" w:rsidRPr="00E230F5" w:rsidRDefault="00406F5B" w:rsidP="00142169">
            <w:r>
              <w:softHyphen/>
            </w:r>
            <w:r>
              <w:softHyphen/>
              <w:t>__</w:t>
            </w:r>
            <w:r w:rsidRPr="00E230F5">
              <w:t>__/</w:t>
            </w:r>
            <w:r>
              <w:softHyphen/>
            </w:r>
            <w:r>
              <w:softHyphen/>
              <w:t>__</w:t>
            </w:r>
            <w:r w:rsidRPr="00E230F5">
              <w:t>__/</w:t>
            </w:r>
            <w:r>
              <w:softHyphen/>
            </w:r>
            <w:r>
              <w:softHyphen/>
              <w:t>__</w:t>
            </w:r>
            <w:r w:rsidRPr="00E230F5">
              <w:t>__</w:t>
            </w:r>
          </w:p>
        </w:tc>
        <w:tc>
          <w:tcPr>
            <w:tcW w:w="2977" w:type="dxa"/>
            <w:gridSpan w:val="5"/>
            <w:shd w:val="clear" w:color="auto" w:fill="D0CECE" w:themeFill="background2" w:themeFillShade="E6"/>
          </w:tcPr>
          <w:p w14:paraId="1B4A37A9" w14:textId="77777777" w:rsidR="00406F5B" w:rsidRPr="0066455C" w:rsidRDefault="00406F5B" w:rsidP="00142169">
            <w:bookmarkStart w:id="61" w:name="_Toc33451452"/>
            <w:r>
              <w:t>Student</w:t>
            </w:r>
            <w:r w:rsidRPr="0066455C">
              <w:t xml:space="preserve"> Signature:</w:t>
            </w:r>
            <w:bookmarkEnd w:id="61"/>
          </w:p>
        </w:tc>
        <w:tc>
          <w:tcPr>
            <w:tcW w:w="3092" w:type="dxa"/>
            <w:gridSpan w:val="4"/>
            <w:shd w:val="clear" w:color="auto" w:fill="D0CECE" w:themeFill="background2" w:themeFillShade="E6"/>
          </w:tcPr>
          <w:p w14:paraId="09461355" w14:textId="77777777" w:rsidR="00406F5B" w:rsidRPr="00E230F5" w:rsidRDefault="00406F5B" w:rsidP="00142169">
            <w:r w:rsidRPr="00852F5E">
              <w:rPr>
                <w:szCs w:val="24"/>
              </w:rPr>
              <w:t>Practice Supervisor</w:t>
            </w:r>
            <w:r>
              <w:rPr>
                <w:szCs w:val="24"/>
              </w:rPr>
              <w:t xml:space="preserve"> and/or Assessor</w:t>
            </w:r>
            <w:r w:rsidRPr="00852F5E">
              <w:rPr>
                <w:szCs w:val="24"/>
              </w:rPr>
              <w:t xml:space="preserve"> Signature:</w:t>
            </w:r>
          </w:p>
        </w:tc>
      </w:tr>
      <w:tr w:rsidR="00406F5B" w:rsidRPr="003E01C8" w14:paraId="790093CE" w14:textId="77777777" w:rsidTr="00D808B1">
        <w:tc>
          <w:tcPr>
            <w:tcW w:w="9356" w:type="dxa"/>
            <w:gridSpan w:val="16"/>
            <w:tcBorders>
              <w:bottom w:val="single" w:sz="4" w:space="0" w:color="auto"/>
            </w:tcBorders>
            <w:shd w:val="clear" w:color="auto" w:fill="E7E6E6"/>
          </w:tcPr>
          <w:p w14:paraId="6BA5087C" w14:textId="77777777" w:rsidR="00406F5B" w:rsidRPr="000A184C" w:rsidRDefault="00406F5B" w:rsidP="00D808B1">
            <w:pPr>
              <w:spacing w:before="120" w:after="120"/>
              <w:rPr>
                <w:b/>
                <w:bCs/>
              </w:rPr>
            </w:pPr>
            <w:r w:rsidRPr="003E01C8">
              <w:lastRenderedPageBreak/>
              <w:br w:type="page"/>
            </w:r>
            <w:r w:rsidRPr="000A184C">
              <w:rPr>
                <w:b/>
                <w:bCs/>
              </w:rPr>
              <w:t>Student Reflection on S</w:t>
            </w:r>
            <w:r>
              <w:rPr>
                <w:b/>
                <w:bCs/>
              </w:rPr>
              <w:t>ervice</w:t>
            </w:r>
            <w:r w:rsidRPr="000A184C">
              <w:rPr>
                <w:b/>
                <w:bCs/>
              </w:rPr>
              <w:t xml:space="preserve"> User / Carer Feedback </w:t>
            </w:r>
          </w:p>
          <w:p w14:paraId="35437C33" w14:textId="144885E7" w:rsidR="00406F5B" w:rsidRPr="003E01C8" w:rsidRDefault="00406F5B" w:rsidP="00D808B1">
            <w:pPr>
              <w:spacing w:before="120" w:after="120"/>
              <w:rPr>
                <w:color w:val="000000"/>
              </w:rPr>
            </w:pPr>
            <w:r>
              <w:rPr>
                <w:b/>
                <w:bCs/>
              </w:rPr>
              <w:t>PART 3</w:t>
            </w:r>
            <w:r w:rsidRPr="000A184C">
              <w:rPr>
                <w:b/>
                <w:bCs/>
              </w:rPr>
              <w:t xml:space="preserve">: </w:t>
            </w:r>
            <w:r>
              <w:rPr>
                <w:b/>
                <w:bCs/>
              </w:rPr>
              <w:t>PLE 3b</w:t>
            </w:r>
          </w:p>
        </w:tc>
      </w:tr>
      <w:tr w:rsidR="00406F5B" w:rsidRPr="003E01C8" w14:paraId="76883411" w14:textId="77777777" w:rsidTr="00D808B1">
        <w:tblPrEx>
          <w:tblLook w:val="04A0" w:firstRow="1" w:lastRow="0" w:firstColumn="1" w:lastColumn="0" w:noHBand="0" w:noVBand="1"/>
        </w:tblPrEx>
        <w:trPr>
          <w:trHeight w:val="3047"/>
        </w:trPr>
        <w:tc>
          <w:tcPr>
            <w:tcW w:w="9356" w:type="dxa"/>
            <w:gridSpan w:val="16"/>
          </w:tcPr>
          <w:p w14:paraId="26333987" w14:textId="77777777" w:rsidR="00406F5B" w:rsidRPr="003E01C8" w:rsidRDefault="00406F5B" w:rsidP="00D808B1">
            <w:r w:rsidRPr="003E01C8">
              <w:t>Please note any other forms of service user/carer feedback (</w:t>
            </w:r>
            <w:proofErr w:type="spellStart"/>
            <w:r w:rsidRPr="003E01C8">
              <w:t>eg</w:t>
            </w:r>
            <w:proofErr w:type="spellEnd"/>
            <w:r w:rsidRPr="003E01C8">
              <w:t xml:space="preserve"> cards, letters, emails). </w:t>
            </w:r>
            <w:r w:rsidRPr="003E01C8">
              <w:rPr>
                <w:i/>
              </w:rPr>
              <w:t>Please ensure anonymity is maintained</w:t>
            </w:r>
          </w:p>
          <w:p w14:paraId="1632B4E8" w14:textId="77777777" w:rsidR="00406F5B" w:rsidRPr="003E01C8" w:rsidRDefault="00406F5B" w:rsidP="00D808B1"/>
          <w:p w14:paraId="3252D8FC" w14:textId="77777777" w:rsidR="00406F5B" w:rsidRPr="003E01C8" w:rsidRDefault="00406F5B" w:rsidP="00D808B1"/>
          <w:p w14:paraId="2F5B17EF" w14:textId="77777777" w:rsidR="00406F5B" w:rsidRPr="003E01C8" w:rsidRDefault="00406F5B" w:rsidP="00D808B1"/>
          <w:p w14:paraId="54B2043D" w14:textId="77777777" w:rsidR="00406F5B" w:rsidRPr="003E01C8" w:rsidRDefault="00406F5B" w:rsidP="00D808B1"/>
          <w:p w14:paraId="4C597EE3" w14:textId="77777777" w:rsidR="00406F5B" w:rsidRPr="003E01C8" w:rsidRDefault="00406F5B" w:rsidP="00D808B1"/>
          <w:p w14:paraId="2065A56E" w14:textId="77777777" w:rsidR="00406F5B" w:rsidRPr="003E01C8" w:rsidRDefault="00406F5B" w:rsidP="00D808B1"/>
        </w:tc>
      </w:tr>
      <w:tr w:rsidR="00406F5B" w:rsidRPr="003E01C8" w14:paraId="7A35EBB4" w14:textId="77777777" w:rsidTr="00D808B1">
        <w:tblPrEx>
          <w:tblLook w:val="04A0" w:firstRow="1" w:lastRow="0" w:firstColumn="1" w:lastColumn="0" w:noHBand="0" w:noVBand="1"/>
        </w:tblPrEx>
        <w:tc>
          <w:tcPr>
            <w:tcW w:w="9356" w:type="dxa"/>
            <w:gridSpan w:val="16"/>
          </w:tcPr>
          <w:p w14:paraId="62425879" w14:textId="77777777" w:rsidR="00406F5B" w:rsidRPr="003E01C8" w:rsidRDefault="00406F5B" w:rsidP="00D808B1">
            <w:r w:rsidRPr="003E01C8">
              <w:t>Use the box below to record your thoughts and feelings on all service user/carer feedback received:</w:t>
            </w:r>
          </w:p>
          <w:p w14:paraId="2649142B" w14:textId="77777777" w:rsidR="00406F5B" w:rsidRPr="003E01C8" w:rsidRDefault="00406F5B" w:rsidP="00D808B1"/>
          <w:p w14:paraId="5C9772E9" w14:textId="77777777" w:rsidR="00406F5B" w:rsidRPr="003E01C8" w:rsidRDefault="00406F5B" w:rsidP="00D808B1"/>
          <w:p w14:paraId="392044D0" w14:textId="77777777" w:rsidR="00406F5B" w:rsidRPr="003E01C8" w:rsidRDefault="00406F5B" w:rsidP="00D808B1"/>
          <w:p w14:paraId="25FCB62E" w14:textId="77777777" w:rsidR="00406F5B" w:rsidRPr="003E01C8" w:rsidRDefault="00406F5B" w:rsidP="00D808B1"/>
          <w:p w14:paraId="6AE5DBA6" w14:textId="77777777" w:rsidR="00406F5B" w:rsidRPr="003E01C8" w:rsidRDefault="00406F5B" w:rsidP="00D808B1"/>
          <w:p w14:paraId="0F286073" w14:textId="77777777" w:rsidR="00406F5B" w:rsidRPr="003E01C8" w:rsidRDefault="00406F5B" w:rsidP="00D808B1"/>
          <w:p w14:paraId="1B08DA0C" w14:textId="77777777" w:rsidR="00406F5B" w:rsidRPr="003E01C8" w:rsidRDefault="00406F5B" w:rsidP="00D808B1"/>
          <w:p w14:paraId="3DA1AFAA" w14:textId="77777777" w:rsidR="00406F5B" w:rsidRPr="003E01C8" w:rsidRDefault="00406F5B" w:rsidP="00D808B1"/>
          <w:p w14:paraId="7EDCD429" w14:textId="77777777" w:rsidR="00406F5B" w:rsidRPr="003E01C8" w:rsidRDefault="00406F5B" w:rsidP="00D808B1"/>
          <w:p w14:paraId="78C42D11" w14:textId="77777777" w:rsidR="00406F5B" w:rsidRPr="003E01C8" w:rsidRDefault="00406F5B" w:rsidP="00D808B1"/>
          <w:p w14:paraId="1901CEE7" w14:textId="77777777" w:rsidR="00406F5B" w:rsidRPr="003E01C8" w:rsidRDefault="00406F5B" w:rsidP="00D808B1"/>
          <w:p w14:paraId="756B32C8" w14:textId="77777777" w:rsidR="00406F5B" w:rsidRPr="003E01C8" w:rsidRDefault="00406F5B" w:rsidP="00D808B1"/>
          <w:p w14:paraId="2C880BB5" w14:textId="77777777" w:rsidR="00406F5B" w:rsidRPr="003E01C8" w:rsidRDefault="00406F5B" w:rsidP="00D808B1"/>
        </w:tc>
      </w:tr>
      <w:tr w:rsidR="00406F5B" w:rsidRPr="003E01C8" w14:paraId="6DB8166C" w14:textId="77777777" w:rsidTr="00D808B1">
        <w:tblPrEx>
          <w:tblLook w:val="04A0" w:firstRow="1" w:lastRow="0" w:firstColumn="1" w:lastColumn="0" w:noHBand="0" w:noVBand="1"/>
        </w:tblPrEx>
        <w:tc>
          <w:tcPr>
            <w:tcW w:w="2014" w:type="dxa"/>
            <w:gridSpan w:val="3"/>
            <w:shd w:val="clear" w:color="auto" w:fill="E7E6E6"/>
          </w:tcPr>
          <w:p w14:paraId="01A04724" w14:textId="77777777" w:rsidR="00406F5B" w:rsidRPr="003E01C8" w:rsidRDefault="00406F5B" w:rsidP="00D808B1">
            <w:r w:rsidRPr="003E01C8">
              <w:t xml:space="preserve">Date </w:t>
            </w:r>
          </w:p>
          <w:p w14:paraId="7CD5CF2C" w14:textId="77777777" w:rsidR="00406F5B" w:rsidRPr="003E01C8" w:rsidRDefault="00406F5B" w:rsidP="00D808B1">
            <w:r w:rsidRPr="003E01C8">
              <w:t>____/</w:t>
            </w:r>
            <w:r w:rsidRPr="003E01C8">
              <w:softHyphen/>
            </w:r>
            <w:r w:rsidRPr="003E01C8">
              <w:softHyphen/>
              <w:t>____/</w:t>
            </w:r>
            <w:r w:rsidRPr="003E01C8">
              <w:softHyphen/>
            </w:r>
            <w:r w:rsidRPr="003E01C8">
              <w:softHyphen/>
              <w:t>____</w:t>
            </w:r>
          </w:p>
        </w:tc>
        <w:tc>
          <w:tcPr>
            <w:tcW w:w="3544" w:type="dxa"/>
            <w:gridSpan w:val="7"/>
            <w:shd w:val="clear" w:color="auto" w:fill="E7E6E6"/>
          </w:tcPr>
          <w:p w14:paraId="3179B370" w14:textId="77777777" w:rsidR="00406F5B" w:rsidRPr="003E01C8" w:rsidRDefault="00406F5B" w:rsidP="00D808B1">
            <w:r w:rsidRPr="003E01C8">
              <w:t>Student Signature:</w:t>
            </w:r>
          </w:p>
        </w:tc>
        <w:tc>
          <w:tcPr>
            <w:tcW w:w="3798" w:type="dxa"/>
            <w:gridSpan w:val="6"/>
            <w:shd w:val="clear" w:color="auto" w:fill="E7E6E6"/>
          </w:tcPr>
          <w:p w14:paraId="24E596A6" w14:textId="77777777" w:rsidR="00406F5B" w:rsidRPr="003E01C8" w:rsidRDefault="00406F5B" w:rsidP="00D808B1">
            <w:r w:rsidRPr="003E01C8">
              <w:t>Practice Supervisor and/or Assessor Signature:</w:t>
            </w:r>
          </w:p>
          <w:p w14:paraId="16D1124F" w14:textId="77777777" w:rsidR="00406F5B" w:rsidRPr="003E01C8" w:rsidRDefault="00406F5B" w:rsidP="00D808B1"/>
        </w:tc>
      </w:tr>
      <w:tr w:rsidR="00406F5B" w:rsidRPr="003E01C8" w14:paraId="6A912E8F" w14:textId="77777777" w:rsidTr="00D808B1">
        <w:trPr>
          <w:gridBefore w:val="1"/>
          <w:wBefore w:w="34" w:type="dxa"/>
        </w:trPr>
        <w:tc>
          <w:tcPr>
            <w:tcW w:w="9322" w:type="dxa"/>
            <w:gridSpan w:val="15"/>
            <w:tcBorders>
              <w:top w:val="single" w:sz="4" w:space="0" w:color="auto"/>
              <w:bottom w:val="single" w:sz="4" w:space="0" w:color="auto"/>
            </w:tcBorders>
            <w:shd w:val="clear" w:color="auto" w:fill="E7E6E6"/>
          </w:tcPr>
          <w:p w14:paraId="4A411024" w14:textId="77777777" w:rsidR="00406F5B" w:rsidRPr="000A184C" w:rsidRDefault="00406F5B" w:rsidP="00D808B1">
            <w:pPr>
              <w:spacing w:before="120" w:after="120"/>
              <w:rPr>
                <w:b/>
                <w:bCs/>
              </w:rPr>
            </w:pPr>
            <w:r w:rsidRPr="003E01C8">
              <w:lastRenderedPageBreak/>
              <w:br w:type="page"/>
            </w:r>
            <w:r w:rsidRPr="003E01C8">
              <w:br w:type="page"/>
            </w:r>
            <w:r w:rsidRPr="000A184C">
              <w:rPr>
                <w:b/>
                <w:bCs/>
              </w:rPr>
              <w:t>FEEDBACK FROM ADDITIONAL LEARNING OPPORTUNITIES</w:t>
            </w:r>
          </w:p>
          <w:p w14:paraId="3D1505ED" w14:textId="142E375B" w:rsidR="00406F5B" w:rsidRPr="003E01C8" w:rsidRDefault="00406F5B" w:rsidP="00D808B1">
            <w:pPr>
              <w:spacing w:before="120" w:after="120"/>
              <w:rPr>
                <w:color w:val="000000"/>
              </w:rPr>
            </w:pPr>
            <w:r>
              <w:rPr>
                <w:b/>
                <w:bCs/>
              </w:rPr>
              <w:t>PART 3</w:t>
            </w:r>
            <w:r w:rsidRPr="000A184C">
              <w:rPr>
                <w:b/>
                <w:bCs/>
              </w:rPr>
              <w:t xml:space="preserve">: </w:t>
            </w:r>
            <w:r>
              <w:rPr>
                <w:b/>
                <w:bCs/>
              </w:rPr>
              <w:t>PLE 3b</w:t>
            </w:r>
          </w:p>
        </w:tc>
      </w:tr>
      <w:tr w:rsidR="00406F5B" w:rsidRPr="003E01C8" w14:paraId="37011546" w14:textId="77777777" w:rsidTr="00D808B1">
        <w:tblPrEx>
          <w:tblLook w:val="04A0" w:firstRow="1" w:lastRow="0" w:firstColumn="1" w:lastColumn="0" w:noHBand="0" w:noVBand="1"/>
        </w:tblPrEx>
        <w:trPr>
          <w:gridBefore w:val="1"/>
          <w:wBefore w:w="34" w:type="dxa"/>
          <w:trHeight w:val="941"/>
        </w:trPr>
        <w:tc>
          <w:tcPr>
            <w:tcW w:w="4661" w:type="dxa"/>
            <w:gridSpan w:val="7"/>
          </w:tcPr>
          <w:p w14:paraId="5EB41F81" w14:textId="77777777" w:rsidR="00406F5B" w:rsidRPr="003E01C8" w:rsidRDefault="00406F5B" w:rsidP="00D808B1">
            <w:pPr>
              <w:rPr>
                <w:szCs w:val="24"/>
              </w:rPr>
            </w:pPr>
            <w:r w:rsidRPr="003E01C8">
              <w:br w:type="page"/>
              <w:t>Student Name</w:t>
            </w:r>
          </w:p>
        </w:tc>
        <w:tc>
          <w:tcPr>
            <w:tcW w:w="4661" w:type="dxa"/>
            <w:gridSpan w:val="8"/>
          </w:tcPr>
          <w:p w14:paraId="3F2985DC" w14:textId="77777777" w:rsidR="00406F5B" w:rsidRPr="003E01C8" w:rsidRDefault="00406F5B" w:rsidP="00D808B1">
            <w:pPr>
              <w:rPr>
                <w:szCs w:val="24"/>
              </w:rPr>
            </w:pPr>
            <w:r w:rsidRPr="003E01C8">
              <w:t>Intake</w:t>
            </w:r>
          </w:p>
        </w:tc>
      </w:tr>
      <w:tr w:rsidR="00406F5B" w:rsidRPr="003E01C8" w14:paraId="456BDCE9" w14:textId="77777777" w:rsidTr="00D808B1">
        <w:tblPrEx>
          <w:tblLook w:val="04A0" w:firstRow="1" w:lastRow="0" w:firstColumn="1" w:lastColumn="0" w:noHBand="0" w:noVBand="1"/>
        </w:tblPrEx>
        <w:trPr>
          <w:gridBefore w:val="1"/>
          <w:wBefore w:w="34" w:type="dxa"/>
          <w:trHeight w:val="941"/>
        </w:trPr>
        <w:tc>
          <w:tcPr>
            <w:tcW w:w="4661" w:type="dxa"/>
            <w:gridSpan w:val="7"/>
          </w:tcPr>
          <w:p w14:paraId="3F99FBCA" w14:textId="77777777" w:rsidR="00406F5B" w:rsidRPr="003E01C8" w:rsidRDefault="00406F5B" w:rsidP="00D808B1">
            <w:pPr>
              <w:rPr>
                <w:szCs w:val="24"/>
              </w:rPr>
            </w:pPr>
            <w:r w:rsidRPr="003E01C8">
              <w:t>Student ID</w:t>
            </w:r>
          </w:p>
        </w:tc>
        <w:tc>
          <w:tcPr>
            <w:tcW w:w="4661" w:type="dxa"/>
            <w:gridSpan w:val="8"/>
          </w:tcPr>
          <w:p w14:paraId="115D5AAA" w14:textId="77777777" w:rsidR="00406F5B" w:rsidRPr="003E01C8" w:rsidRDefault="00406F5B" w:rsidP="00D808B1">
            <w:pPr>
              <w:rPr>
                <w:szCs w:val="24"/>
              </w:rPr>
            </w:pPr>
            <w:r w:rsidRPr="003E01C8">
              <w:t>Year</w:t>
            </w:r>
          </w:p>
        </w:tc>
      </w:tr>
      <w:tr w:rsidR="00406F5B" w:rsidRPr="003E01C8" w14:paraId="5FE5C17C" w14:textId="77777777" w:rsidTr="00D808B1">
        <w:tblPrEx>
          <w:tblLook w:val="04A0" w:firstRow="1" w:lastRow="0" w:firstColumn="1" w:lastColumn="0" w:noHBand="0" w:noVBand="1"/>
        </w:tblPrEx>
        <w:trPr>
          <w:gridBefore w:val="1"/>
          <w:wBefore w:w="34" w:type="dxa"/>
          <w:trHeight w:val="890"/>
        </w:trPr>
        <w:tc>
          <w:tcPr>
            <w:tcW w:w="4661" w:type="dxa"/>
            <w:gridSpan w:val="7"/>
          </w:tcPr>
          <w:p w14:paraId="5606B67A" w14:textId="77777777" w:rsidR="00406F5B" w:rsidRPr="003E01C8" w:rsidRDefault="00406F5B" w:rsidP="00D808B1">
            <w:r w:rsidRPr="003E01C8">
              <w:t>Name of Placement</w:t>
            </w:r>
          </w:p>
        </w:tc>
        <w:tc>
          <w:tcPr>
            <w:tcW w:w="4661" w:type="dxa"/>
            <w:gridSpan w:val="8"/>
          </w:tcPr>
          <w:p w14:paraId="5A934C5F" w14:textId="77777777" w:rsidR="00406F5B" w:rsidRPr="003E01C8" w:rsidRDefault="00406F5B" w:rsidP="00D808B1">
            <w:r w:rsidRPr="003E01C8">
              <w:t>Practice Supervisor</w:t>
            </w:r>
          </w:p>
        </w:tc>
      </w:tr>
      <w:tr w:rsidR="00406F5B" w:rsidRPr="003E01C8" w14:paraId="0C8F9575" w14:textId="77777777" w:rsidTr="00D808B1">
        <w:tblPrEx>
          <w:tblLook w:val="04A0" w:firstRow="1" w:lastRow="0" w:firstColumn="1" w:lastColumn="0" w:noHBand="0" w:noVBand="1"/>
        </w:tblPrEx>
        <w:trPr>
          <w:gridBefore w:val="1"/>
          <w:wBefore w:w="34" w:type="dxa"/>
          <w:trHeight w:val="815"/>
        </w:trPr>
        <w:tc>
          <w:tcPr>
            <w:tcW w:w="9322" w:type="dxa"/>
            <w:gridSpan w:val="15"/>
          </w:tcPr>
          <w:p w14:paraId="0C3C9E3F" w14:textId="77777777" w:rsidR="00406F5B" w:rsidRPr="003E01C8" w:rsidRDefault="00406F5B" w:rsidP="00D808B1">
            <w:r w:rsidRPr="003E01C8">
              <w:t>Name and Location of Organisation/Professional Visited:</w:t>
            </w:r>
          </w:p>
        </w:tc>
      </w:tr>
      <w:tr w:rsidR="00406F5B" w:rsidRPr="003E01C8" w14:paraId="2FE65A3A" w14:textId="77777777" w:rsidTr="00D808B1">
        <w:tblPrEx>
          <w:tblLook w:val="04A0" w:firstRow="1" w:lastRow="0" w:firstColumn="1" w:lastColumn="0" w:noHBand="0" w:noVBand="1"/>
        </w:tblPrEx>
        <w:trPr>
          <w:gridBefore w:val="1"/>
          <w:wBefore w:w="34" w:type="dxa"/>
        </w:trPr>
        <w:tc>
          <w:tcPr>
            <w:tcW w:w="9322" w:type="dxa"/>
            <w:gridSpan w:val="15"/>
          </w:tcPr>
          <w:p w14:paraId="7B655050" w14:textId="77777777" w:rsidR="00406F5B" w:rsidRPr="003E01C8" w:rsidRDefault="00406F5B" w:rsidP="00D808B1">
            <w:r w:rsidRPr="003E01C8">
              <w:rPr>
                <w:b/>
                <w:lang w:val="en-US"/>
              </w:rPr>
              <w:t xml:space="preserve">Individual overseeing student’s opportunity comments </w:t>
            </w:r>
            <w:r w:rsidRPr="003E01C8">
              <w:rPr>
                <w:lang w:val="en-US"/>
              </w:rPr>
              <w:t>– Please comment on student performance and what learning has taken place?</w:t>
            </w:r>
          </w:p>
          <w:p w14:paraId="78C710B5" w14:textId="77777777" w:rsidR="00406F5B" w:rsidRPr="003E01C8" w:rsidRDefault="00406F5B" w:rsidP="00D808B1"/>
          <w:p w14:paraId="07D8F581" w14:textId="77777777" w:rsidR="00406F5B" w:rsidRPr="003E01C8" w:rsidRDefault="00406F5B" w:rsidP="00D808B1"/>
          <w:p w14:paraId="294F122F" w14:textId="77777777" w:rsidR="00406F5B" w:rsidRPr="003E01C8" w:rsidRDefault="00406F5B" w:rsidP="00D808B1"/>
          <w:p w14:paraId="59795104" w14:textId="77777777" w:rsidR="00406F5B" w:rsidRPr="003E01C8" w:rsidRDefault="00406F5B" w:rsidP="00D808B1"/>
          <w:p w14:paraId="1E25EC48" w14:textId="77777777" w:rsidR="00406F5B" w:rsidRPr="003E01C8" w:rsidRDefault="00406F5B" w:rsidP="00D808B1"/>
        </w:tc>
      </w:tr>
      <w:tr w:rsidR="00406F5B" w:rsidRPr="003E01C8" w14:paraId="55E533F7" w14:textId="77777777" w:rsidTr="00D808B1">
        <w:tblPrEx>
          <w:tblLook w:val="04A0" w:firstRow="1" w:lastRow="0" w:firstColumn="1" w:lastColumn="0" w:noHBand="0" w:noVBand="1"/>
        </w:tblPrEx>
        <w:trPr>
          <w:gridBefore w:val="1"/>
          <w:wBefore w:w="34" w:type="dxa"/>
        </w:trPr>
        <w:tc>
          <w:tcPr>
            <w:tcW w:w="9322" w:type="dxa"/>
            <w:gridSpan w:val="15"/>
          </w:tcPr>
          <w:p w14:paraId="33203545" w14:textId="77777777" w:rsidR="00406F5B" w:rsidRPr="003E01C8" w:rsidRDefault="00406F5B" w:rsidP="00D808B1">
            <w:pPr>
              <w:rPr>
                <w:lang w:val="en-US"/>
              </w:rPr>
            </w:pPr>
            <w:r w:rsidRPr="003E01C8">
              <w:rPr>
                <w:lang w:val="en-US"/>
              </w:rPr>
              <w:t>Print Name:                                                       Sign:</w:t>
            </w:r>
          </w:p>
          <w:p w14:paraId="75A85581" w14:textId="77777777" w:rsidR="00406F5B" w:rsidRPr="003E01C8" w:rsidDel="005A4292" w:rsidRDefault="00406F5B" w:rsidP="00D808B1">
            <w:pPr>
              <w:rPr>
                <w:lang w:val="en-US"/>
              </w:rPr>
            </w:pPr>
            <w:r w:rsidRPr="003E01C8">
              <w:rPr>
                <w:lang w:val="en-US"/>
              </w:rPr>
              <w:t>Date:</w:t>
            </w:r>
            <w:r w:rsidRPr="003E01C8">
              <w:rPr>
                <w:lang w:val="en-US"/>
              </w:rPr>
              <w:tab/>
            </w:r>
          </w:p>
        </w:tc>
      </w:tr>
      <w:tr w:rsidR="00406F5B" w:rsidRPr="003E01C8" w14:paraId="549FA7B3" w14:textId="77777777" w:rsidTr="00D808B1">
        <w:tblPrEx>
          <w:tblLook w:val="04A0" w:firstRow="1" w:lastRow="0" w:firstColumn="1" w:lastColumn="0" w:noHBand="0" w:noVBand="1"/>
        </w:tblPrEx>
        <w:trPr>
          <w:gridBefore w:val="1"/>
          <w:wBefore w:w="34" w:type="dxa"/>
        </w:trPr>
        <w:tc>
          <w:tcPr>
            <w:tcW w:w="9322" w:type="dxa"/>
            <w:gridSpan w:val="15"/>
          </w:tcPr>
          <w:p w14:paraId="55077F8B" w14:textId="77777777" w:rsidR="00406F5B" w:rsidRPr="003E01C8" w:rsidRDefault="00406F5B" w:rsidP="00D808B1">
            <w:pPr>
              <w:rPr>
                <w:b/>
                <w:lang w:val="en-US"/>
              </w:rPr>
            </w:pPr>
            <w:r w:rsidRPr="003E01C8">
              <w:rPr>
                <w:b/>
                <w:lang w:val="en-US"/>
              </w:rPr>
              <w:t xml:space="preserve">Student reflection </w:t>
            </w:r>
            <w:r w:rsidRPr="003E01C8">
              <w:rPr>
                <w:lang w:val="en-US"/>
              </w:rPr>
              <w:t>- please reflect on what you have learned?</w:t>
            </w:r>
          </w:p>
          <w:p w14:paraId="1BB4D828" w14:textId="77777777" w:rsidR="00406F5B" w:rsidRPr="003E01C8" w:rsidRDefault="00406F5B" w:rsidP="00D808B1"/>
          <w:p w14:paraId="03D53626" w14:textId="77777777" w:rsidR="00406F5B" w:rsidRPr="003E01C8" w:rsidRDefault="00406F5B" w:rsidP="00D808B1"/>
          <w:p w14:paraId="258B0B73" w14:textId="77777777" w:rsidR="00406F5B" w:rsidRPr="003E01C8" w:rsidRDefault="00406F5B" w:rsidP="00D808B1"/>
          <w:p w14:paraId="624304BB" w14:textId="77777777" w:rsidR="00406F5B" w:rsidRPr="003E01C8" w:rsidRDefault="00406F5B" w:rsidP="00D808B1"/>
          <w:p w14:paraId="40195E7D" w14:textId="77777777" w:rsidR="00406F5B" w:rsidRDefault="00406F5B" w:rsidP="00D808B1"/>
          <w:p w14:paraId="284AB21C" w14:textId="77777777" w:rsidR="00406F5B" w:rsidRPr="003E01C8" w:rsidRDefault="00406F5B" w:rsidP="00D808B1"/>
        </w:tc>
      </w:tr>
      <w:tr w:rsidR="00406F5B" w:rsidRPr="003E01C8" w14:paraId="454EAB1D" w14:textId="77777777" w:rsidTr="00D808B1">
        <w:tblPrEx>
          <w:tblLook w:val="04A0" w:firstRow="1" w:lastRow="0" w:firstColumn="1" w:lastColumn="0" w:noHBand="0" w:noVBand="1"/>
        </w:tblPrEx>
        <w:trPr>
          <w:gridBefore w:val="1"/>
          <w:wBefore w:w="34" w:type="dxa"/>
          <w:trHeight w:val="525"/>
        </w:trPr>
        <w:tc>
          <w:tcPr>
            <w:tcW w:w="9322" w:type="dxa"/>
            <w:gridSpan w:val="15"/>
          </w:tcPr>
          <w:p w14:paraId="0BF15B77" w14:textId="77777777" w:rsidR="00406F5B" w:rsidRPr="003E01C8" w:rsidRDefault="00406F5B" w:rsidP="00D808B1">
            <w:pPr>
              <w:rPr>
                <w:lang w:val="en-US"/>
              </w:rPr>
            </w:pPr>
            <w:r w:rsidRPr="003E01C8">
              <w:rPr>
                <w:lang w:val="en-US"/>
              </w:rPr>
              <w:t>Date:</w:t>
            </w:r>
          </w:p>
        </w:tc>
      </w:tr>
      <w:tr w:rsidR="00406F5B" w:rsidRPr="003E01C8" w14:paraId="10D26CAC" w14:textId="77777777" w:rsidTr="00D808B1">
        <w:tblPrEx>
          <w:tblLook w:val="04A0" w:firstRow="1" w:lastRow="0" w:firstColumn="1" w:lastColumn="0" w:noHBand="0" w:noVBand="1"/>
        </w:tblPrEx>
        <w:trPr>
          <w:gridBefore w:val="1"/>
          <w:wBefore w:w="34" w:type="dxa"/>
          <w:trHeight w:val="525"/>
        </w:trPr>
        <w:tc>
          <w:tcPr>
            <w:tcW w:w="9322" w:type="dxa"/>
            <w:gridSpan w:val="15"/>
          </w:tcPr>
          <w:p w14:paraId="76074AED" w14:textId="77777777" w:rsidR="00406F5B" w:rsidRPr="003E01C8" w:rsidRDefault="00406F5B" w:rsidP="00D808B1">
            <w:pPr>
              <w:rPr>
                <w:lang w:val="en-US"/>
              </w:rPr>
            </w:pPr>
            <w:r w:rsidRPr="003E01C8">
              <w:rPr>
                <w:lang w:val="en-US"/>
              </w:rPr>
              <w:t>Student signature:</w:t>
            </w:r>
          </w:p>
        </w:tc>
      </w:tr>
      <w:tr w:rsidR="00406F5B" w:rsidRPr="003E01C8" w14:paraId="1003047E" w14:textId="77777777" w:rsidTr="00D808B1">
        <w:trPr>
          <w:gridBefore w:val="1"/>
          <w:wBefore w:w="34" w:type="dxa"/>
        </w:trPr>
        <w:tc>
          <w:tcPr>
            <w:tcW w:w="9322" w:type="dxa"/>
            <w:gridSpan w:val="15"/>
            <w:tcBorders>
              <w:bottom w:val="single" w:sz="4" w:space="0" w:color="auto"/>
            </w:tcBorders>
            <w:shd w:val="clear" w:color="auto" w:fill="E7E6E6"/>
          </w:tcPr>
          <w:p w14:paraId="739FBEA6" w14:textId="77777777" w:rsidR="00406F5B" w:rsidRPr="000A184C" w:rsidRDefault="00406F5B" w:rsidP="00D808B1">
            <w:pPr>
              <w:rPr>
                <w:b/>
                <w:bCs/>
              </w:rPr>
            </w:pPr>
            <w:r w:rsidRPr="003E01C8">
              <w:lastRenderedPageBreak/>
              <w:br w:type="page"/>
            </w:r>
            <w:r w:rsidRPr="000A184C">
              <w:rPr>
                <w:b/>
                <w:bCs/>
              </w:rPr>
              <w:t>ADDITIONAL NOTES</w:t>
            </w:r>
          </w:p>
          <w:p w14:paraId="5261E109" w14:textId="0F8969E1" w:rsidR="00406F5B" w:rsidRPr="003E01C8" w:rsidRDefault="00406F5B" w:rsidP="00D808B1">
            <w:pPr>
              <w:rPr>
                <w:color w:val="000000"/>
              </w:rPr>
            </w:pPr>
            <w:r>
              <w:rPr>
                <w:b/>
                <w:bCs/>
              </w:rPr>
              <w:t>PART 3</w:t>
            </w:r>
            <w:r w:rsidRPr="000A184C">
              <w:rPr>
                <w:b/>
                <w:bCs/>
              </w:rPr>
              <w:t xml:space="preserve">: </w:t>
            </w:r>
            <w:r>
              <w:rPr>
                <w:b/>
                <w:bCs/>
              </w:rPr>
              <w:t>PLE 3b</w:t>
            </w:r>
          </w:p>
        </w:tc>
      </w:tr>
      <w:tr w:rsidR="00406F5B" w:rsidRPr="003E01C8" w14:paraId="1417E57B" w14:textId="77777777" w:rsidTr="00D808B1">
        <w:tblPrEx>
          <w:tblLook w:val="04A0" w:firstRow="1" w:lastRow="0" w:firstColumn="1" w:lastColumn="0" w:noHBand="0" w:noVBand="1"/>
        </w:tblPrEx>
        <w:trPr>
          <w:gridBefore w:val="1"/>
          <w:wBefore w:w="34" w:type="dxa"/>
        </w:trPr>
        <w:tc>
          <w:tcPr>
            <w:tcW w:w="959" w:type="dxa"/>
            <w:vAlign w:val="center"/>
          </w:tcPr>
          <w:p w14:paraId="5ED010AA" w14:textId="77777777" w:rsidR="00406F5B" w:rsidRPr="000A184C" w:rsidRDefault="00406F5B" w:rsidP="00D808B1">
            <w:pPr>
              <w:rPr>
                <w:b/>
                <w:bCs/>
              </w:rPr>
            </w:pPr>
            <w:r w:rsidRPr="000A184C">
              <w:rPr>
                <w:b/>
                <w:bCs/>
              </w:rPr>
              <w:t>Date</w:t>
            </w:r>
          </w:p>
        </w:tc>
        <w:tc>
          <w:tcPr>
            <w:tcW w:w="1134" w:type="dxa"/>
            <w:gridSpan w:val="2"/>
            <w:vAlign w:val="center"/>
          </w:tcPr>
          <w:p w14:paraId="6F1C411E" w14:textId="77777777" w:rsidR="00406F5B" w:rsidRPr="000A184C" w:rsidRDefault="00406F5B" w:rsidP="00D808B1">
            <w:pPr>
              <w:rPr>
                <w:b/>
                <w:bCs/>
              </w:rPr>
            </w:pPr>
            <w:r w:rsidRPr="000A184C">
              <w:rPr>
                <w:b/>
                <w:bCs/>
              </w:rPr>
              <w:t>Time</w:t>
            </w:r>
          </w:p>
        </w:tc>
        <w:tc>
          <w:tcPr>
            <w:tcW w:w="5386" w:type="dxa"/>
            <w:gridSpan w:val="9"/>
            <w:vAlign w:val="center"/>
          </w:tcPr>
          <w:p w14:paraId="29FB034D" w14:textId="77777777" w:rsidR="00406F5B" w:rsidRPr="000A184C" w:rsidRDefault="00406F5B" w:rsidP="00D808B1">
            <w:pPr>
              <w:rPr>
                <w:b/>
                <w:bCs/>
              </w:rPr>
            </w:pPr>
            <w:r w:rsidRPr="000A184C">
              <w:rPr>
                <w:b/>
                <w:bCs/>
              </w:rPr>
              <w:t>Detail</w:t>
            </w:r>
          </w:p>
        </w:tc>
        <w:tc>
          <w:tcPr>
            <w:tcW w:w="1843" w:type="dxa"/>
            <w:gridSpan w:val="3"/>
            <w:vAlign w:val="center"/>
          </w:tcPr>
          <w:p w14:paraId="1DBA6DED" w14:textId="77777777" w:rsidR="00406F5B" w:rsidRPr="000A184C" w:rsidRDefault="00406F5B" w:rsidP="00D808B1">
            <w:pPr>
              <w:rPr>
                <w:b/>
                <w:bCs/>
              </w:rPr>
            </w:pPr>
            <w:r w:rsidRPr="000A184C">
              <w:rPr>
                <w:b/>
                <w:bCs/>
              </w:rPr>
              <w:t>Signature</w:t>
            </w:r>
          </w:p>
        </w:tc>
      </w:tr>
      <w:tr w:rsidR="00406F5B" w:rsidRPr="003E01C8" w14:paraId="3AA897AC" w14:textId="77777777" w:rsidTr="00D808B1">
        <w:tblPrEx>
          <w:tblLook w:val="04A0" w:firstRow="1" w:lastRow="0" w:firstColumn="1" w:lastColumn="0" w:noHBand="0" w:noVBand="1"/>
        </w:tblPrEx>
        <w:trPr>
          <w:gridBefore w:val="1"/>
          <w:wBefore w:w="34" w:type="dxa"/>
        </w:trPr>
        <w:tc>
          <w:tcPr>
            <w:tcW w:w="959" w:type="dxa"/>
          </w:tcPr>
          <w:p w14:paraId="73CB64FD" w14:textId="77777777" w:rsidR="00406F5B" w:rsidRPr="003E01C8" w:rsidRDefault="00406F5B" w:rsidP="00D808B1"/>
        </w:tc>
        <w:tc>
          <w:tcPr>
            <w:tcW w:w="1134" w:type="dxa"/>
            <w:gridSpan w:val="2"/>
          </w:tcPr>
          <w:p w14:paraId="5CEE3EC9" w14:textId="77777777" w:rsidR="00406F5B" w:rsidRPr="003E01C8" w:rsidRDefault="00406F5B" w:rsidP="00D808B1"/>
        </w:tc>
        <w:tc>
          <w:tcPr>
            <w:tcW w:w="5386" w:type="dxa"/>
            <w:gridSpan w:val="9"/>
          </w:tcPr>
          <w:p w14:paraId="3AEB8F0B" w14:textId="77777777" w:rsidR="00406F5B" w:rsidRPr="003E01C8" w:rsidRDefault="00406F5B" w:rsidP="00D808B1">
            <w:r w:rsidRPr="003E01C8">
              <w:t>Student, Practice Supervisors, Practice Assessors, Academic Assessors can add notes to this page</w:t>
            </w:r>
          </w:p>
          <w:p w14:paraId="79DB73A8" w14:textId="77777777" w:rsidR="00406F5B" w:rsidRPr="003E01C8" w:rsidRDefault="00406F5B" w:rsidP="00D808B1"/>
          <w:p w14:paraId="72F0EBFD" w14:textId="77777777" w:rsidR="00406F5B" w:rsidRPr="003E01C8" w:rsidRDefault="00406F5B" w:rsidP="00D808B1"/>
          <w:p w14:paraId="1F9A41C6" w14:textId="77777777" w:rsidR="00406F5B" w:rsidRPr="003E01C8" w:rsidRDefault="00406F5B" w:rsidP="00D808B1"/>
          <w:p w14:paraId="7BD9FBF4" w14:textId="77777777" w:rsidR="00406F5B" w:rsidRPr="003E01C8" w:rsidRDefault="00406F5B" w:rsidP="00D808B1"/>
          <w:p w14:paraId="74A3B43A" w14:textId="77777777" w:rsidR="00406F5B" w:rsidRPr="003E01C8" w:rsidRDefault="00406F5B" w:rsidP="00D808B1"/>
          <w:p w14:paraId="47460730" w14:textId="77777777" w:rsidR="00406F5B" w:rsidRPr="003E01C8" w:rsidRDefault="00406F5B" w:rsidP="00D808B1"/>
          <w:p w14:paraId="648E887D" w14:textId="77777777" w:rsidR="00406F5B" w:rsidRPr="003E01C8" w:rsidRDefault="00406F5B" w:rsidP="00D808B1"/>
          <w:p w14:paraId="4B170B43" w14:textId="77777777" w:rsidR="00406F5B" w:rsidRPr="003E01C8" w:rsidRDefault="00406F5B" w:rsidP="00D808B1"/>
          <w:p w14:paraId="4E17D9BD" w14:textId="77777777" w:rsidR="00406F5B" w:rsidRPr="003E01C8" w:rsidRDefault="00406F5B" w:rsidP="00D808B1"/>
          <w:p w14:paraId="0408FDAF" w14:textId="77777777" w:rsidR="00406F5B" w:rsidRPr="003E01C8" w:rsidRDefault="00406F5B" w:rsidP="00D808B1"/>
          <w:p w14:paraId="67F8C3C4" w14:textId="77777777" w:rsidR="00406F5B" w:rsidRPr="003E01C8" w:rsidRDefault="00406F5B" w:rsidP="00D808B1"/>
          <w:p w14:paraId="4D7B21F3" w14:textId="77777777" w:rsidR="00406F5B" w:rsidRPr="003E01C8" w:rsidRDefault="00406F5B" w:rsidP="00D808B1"/>
          <w:p w14:paraId="07D248C3" w14:textId="77777777" w:rsidR="00406F5B" w:rsidRPr="003E01C8" w:rsidRDefault="00406F5B" w:rsidP="00D808B1"/>
          <w:p w14:paraId="293E2061" w14:textId="77777777" w:rsidR="00406F5B" w:rsidRPr="003E01C8" w:rsidRDefault="00406F5B" w:rsidP="00D808B1"/>
          <w:p w14:paraId="4F6D0447" w14:textId="77777777" w:rsidR="00406F5B" w:rsidRPr="003E01C8" w:rsidRDefault="00406F5B" w:rsidP="00D808B1"/>
          <w:p w14:paraId="2449E5DF" w14:textId="77777777" w:rsidR="00406F5B" w:rsidRPr="003E01C8" w:rsidRDefault="00406F5B" w:rsidP="00D808B1"/>
          <w:p w14:paraId="420459D4" w14:textId="77777777" w:rsidR="00406F5B" w:rsidRPr="003E01C8" w:rsidRDefault="00406F5B" w:rsidP="00D808B1"/>
          <w:p w14:paraId="3BF6EE3C" w14:textId="77777777" w:rsidR="00406F5B" w:rsidRPr="003E01C8" w:rsidRDefault="00406F5B" w:rsidP="00D808B1"/>
          <w:p w14:paraId="0B1E53EF" w14:textId="77777777" w:rsidR="00406F5B" w:rsidRPr="003E01C8" w:rsidRDefault="00406F5B" w:rsidP="00D808B1"/>
        </w:tc>
        <w:tc>
          <w:tcPr>
            <w:tcW w:w="1843" w:type="dxa"/>
            <w:gridSpan w:val="3"/>
          </w:tcPr>
          <w:p w14:paraId="2586AD06" w14:textId="77777777" w:rsidR="00406F5B" w:rsidRPr="003E01C8" w:rsidRDefault="00406F5B" w:rsidP="00D808B1"/>
        </w:tc>
      </w:tr>
    </w:tbl>
    <w:p w14:paraId="70CF68D0" w14:textId="77777777" w:rsidR="00406F5B" w:rsidRPr="003E01C8" w:rsidRDefault="00406F5B" w:rsidP="00406F5B">
      <w:pPr>
        <w:sectPr w:rsidR="00406F5B"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1076"/>
        <w:gridCol w:w="1530"/>
        <w:gridCol w:w="371"/>
        <w:gridCol w:w="217"/>
        <w:gridCol w:w="462"/>
        <w:gridCol w:w="126"/>
        <w:gridCol w:w="589"/>
        <w:gridCol w:w="107"/>
        <w:gridCol w:w="481"/>
        <w:gridCol w:w="588"/>
        <w:gridCol w:w="589"/>
        <w:gridCol w:w="588"/>
        <w:gridCol w:w="589"/>
        <w:gridCol w:w="33"/>
      </w:tblGrid>
      <w:tr w:rsidR="00406F5B" w:rsidRPr="003E01C8" w14:paraId="194D0036" w14:textId="77777777" w:rsidTr="00D808B1">
        <w:trPr>
          <w:trHeight w:val="1094"/>
        </w:trPr>
        <w:tc>
          <w:tcPr>
            <w:tcW w:w="9242" w:type="dxa"/>
            <w:gridSpan w:val="15"/>
            <w:tcBorders>
              <w:top w:val="single" w:sz="4" w:space="0" w:color="auto"/>
              <w:left w:val="single" w:sz="4" w:space="0" w:color="auto"/>
              <w:bottom w:val="single" w:sz="4" w:space="0" w:color="auto"/>
              <w:right w:val="single" w:sz="4" w:space="0" w:color="auto"/>
            </w:tcBorders>
            <w:shd w:val="clear" w:color="auto" w:fill="E7E6E6"/>
          </w:tcPr>
          <w:p w14:paraId="5FF4F0C4" w14:textId="77777777" w:rsidR="00406F5B" w:rsidRDefault="00406F5B" w:rsidP="00D808B1">
            <w:pPr>
              <w:rPr>
                <w:b/>
                <w:bCs/>
              </w:rPr>
            </w:pPr>
            <w:r w:rsidRPr="003E01C8">
              <w:lastRenderedPageBreak/>
              <w:br w:type="page"/>
            </w:r>
            <w:r w:rsidRPr="00A967F2">
              <w:rPr>
                <w:b/>
                <w:bCs/>
              </w:rPr>
              <w:t>Final Assessment</w:t>
            </w:r>
          </w:p>
          <w:p w14:paraId="52C57D1F" w14:textId="77777777" w:rsidR="00406F5B" w:rsidRPr="00A967F2" w:rsidRDefault="00406F5B" w:rsidP="00D808B1">
            <w:pPr>
              <w:rPr>
                <w:b/>
                <w:bCs/>
              </w:rPr>
            </w:pPr>
            <w:r w:rsidRPr="00A967F2">
              <w:rPr>
                <w:b/>
                <w:bCs/>
              </w:rPr>
              <w:t>To be completed by PRACTICE ASSESSOR</w:t>
            </w:r>
          </w:p>
          <w:p w14:paraId="7D5DFA01" w14:textId="542EC71B" w:rsidR="00406F5B" w:rsidRPr="003E01C8" w:rsidRDefault="00406F5B" w:rsidP="00D808B1">
            <w:pPr>
              <w:rPr>
                <w:caps/>
              </w:rPr>
            </w:pPr>
            <w:r>
              <w:rPr>
                <w:b/>
                <w:bCs/>
              </w:rPr>
              <w:t>PART 3</w:t>
            </w:r>
            <w:r w:rsidRPr="00A967F2">
              <w:rPr>
                <w:b/>
                <w:bCs/>
              </w:rPr>
              <w:t xml:space="preserve">: </w:t>
            </w:r>
            <w:r>
              <w:rPr>
                <w:b/>
                <w:bCs/>
              </w:rPr>
              <w:t>PLE 3b</w:t>
            </w:r>
          </w:p>
        </w:tc>
      </w:tr>
      <w:tr w:rsidR="00406F5B" w:rsidRPr="003E01C8" w14:paraId="6110BD01"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4"/>
            <w:vMerge w:val="restart"/>
            <w:tcBorders>
              <w:top w:val="single" w:sz="4" w:space="0" w:color="auto"/>
              <w:bottom w:val="single" w:sz="4" w:space="0" w:color="auto"/>
            </w:tcBorders>
            <w:shd w:val="clear" w:color="auto" w:fill="E7E6E6"/>
          </w:tcPr>
          <w:p w14:paraId="3A0DD73B" w14:textId="77777777" w:rsidR="00406F5B" w:rsidRPr="003E01C8" w:rsidRDefault="00406F5B" w:rsidP="00D808B1">
            <w:r w:rsidRPr="003E01C8">
              <w:t xml:space="preserve">Student Name: </w:t>
            </w:r>
          </w:p>
        </w:tc>
        <w:tc>
          <w:tcPr>
            <w:tcW w:w="4369" w:type="dxa"/>
            <w:gridSpan w:val="11"/>
            <w:tcBorders>
              <w:top w:val="single" w:sz="4" w:space="0" w:color="auto"/>
              <w:bottom w:val="single" w:sz="4" w:space="0" w:color="auto"/>
            </w:tcBorders>
            <w:shd w:val="clear" w:color="auto" w:fill="E7E6E6"/>
          </w:tcPr>
          <w:p w14:paraId="4006D471" w14:textId="77777777" w:rsidR="00406F5B" w:rsidRPr="003E01C8" w:rsidRDefault="00406F5B" w:rsidP="00D808B1">
            <w:r w:rsidRPr="003E01C8">
              <w:t>Student ID:</w:t>
            </w:r>
          </w:p>
        </w:tc>
      </w:tr>
      <w:tr w:rsidR="00406F5B" w:rsidRPr="003E01C8" w14:paraId="304CF111"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4"/>
            <w:vMerge/>
            <w:shd w:val="clear" w:color="auto" w:fill="E7E6E6"/>
          </w:tcPr>
          <w:p w14:paraId="5A2FB3EA" w14:textId="77777777" w:rsidR="00406F5B" w:rsidRPr="003E01C8" w:rsidRDefault="00406F5B" w:rsidP="00D808B1"/>
        </w:tc>
        <w:tc>
          <w:tcPr>
            <w:tcW w:w="4369" w:type="dxa"/>
            <w:gridSpan w:val="11"/>
            <w:tcBorders>
              <w:top w:val="single" w:sz="4" w:space="0" w:color="auto"/>
              <w:bottom w:val="single" w:sz="4" w:space="0" w:color="auto"/>
            </w:tcBorders>
            <w:shd w:val="clear" w:color="auto" w:fill="E7E6E6"/>
          </w:tcPr>
          <w:p w14:paraId="73160F11" w14:textId="77777777" w:rsidR="00406F5B" w:rsidRPr="003E01C8" w:rsidRDefault="00406F5B" w:rsidP="00D808B1">
            <w:r w:rsidRPr="003E01C8">
              <w:t>Intake/Year Group:</w:t>
            </w:r>
          </w:p>
        </w:tc>
      </w:tr>
      <w:tr w:rsidR="00406F5B" w:rsidRPr="003E01C8" w14:paraId="42A9ABEB"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15"/>
            <w:tcBorders>
              <w:bottom w:val="single" w:sz="4" w:space="0" w:color="auto"/>
            </w:tcBorders>
            <w:shd w:val="clear" w:color="auto" w:fill="FFFFFF"/>
          </w:tcPr>
          <w:p w14:paraId="12C8F69D" w14:textId="77777777" w:rsidR="00406F5B" w:rsidRPr="003E01C8" w:rsidRDefault="00406F5B" w:rsidP="00D808B1">
            <w:pPr>
              <w:rPr>
                <w:b/>
                <w:bCs/>
              </w:rPr>
            </w:pPr>
            <w:r w:rsidRPr="003E01C8">
              <w:t xml:space="preserve">The minimum level of performance for this part of the programme is </w:t>
            </w:r>
            <w:r w:rsidRPr="003E01C8">
              <w:rPr>
                <w:b/>
              </w:rPr>
              <w:t>DEPENDENT</w:t>
            </w:r>
            <w:r w:rsidRPr="003E01C8">
              <w:t>. This means that the student nurse requires continuous or frequent support from the Practice Supervisor/assessor but is developing confidence through guided participation in care. Please comment on the Platforms below:</w:t>
            </w:r>
          </w:p>
        </w:tc>
      </w:tr>
      <w:tr w:rsidR="00406F5B" w:rsidRPr="003E01C8" w14:paraId="32BB442C"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0"/>
        </w:trPr>
        <w:tc>
          <w:tcPr>
            <w:tcW w:w="9242" w:type="dxa"/>
            <w:gridSpan w:val="15"/>
            <w:tcBorders>
              <w:bottom w:val="single" w:sz="4" w:space="0" w:color="auto"/>
            </w:tcBorders>
            <w:shd w:val="clear" w:color="auto" w:fill="FFFFFF"/>
          </w:tcPr>
          <w:p w14:paraId="023529C5" w14:textId="77777777" w:rsidR="00406F5B" w:rsidRPr="0023548D" w:rsidRDefault="00406F5B" w:rsidP="00D808B1">
            <w:pPr>
              <w:rPr>
                <w:b/>
                <w:bCs/>
              </w:rPr>
            </w:pPr>
            <w:r w:rsidRPr="0023548D">
              <w:rPr>
                <w:b/>
                <w:bCs/>
              </w:rPr>
              <w:t>Platform 1: Being an accountable professional</w:t>
            </w:r>
          </w:p>
          <w:p w14:paraId="4C902469" w14:textId="77777777" w:rsidR="00406F5B" w:rsidRPr="0023548D" w:rsidRDefault="00406F5B" w:rsidP="00D808B1">
            <w:pPr>
              <w:rPr>
                <w:b/>
                <w:bCs/>
              </w:rPr>
            </w:pPr>
          </w:p>
          <w:p w14:paraId="50D1B2AD" w14:textId="77777777" w:rsidR="00406F5B" w:rsidRDefault="00406F5B" w:rsidP="00D808B1">
            <w:pPr>
              <w:rPr>
                <w:b/>
                <w:bCs/>
              </w:rPr>
            </w:pPr>
          </w:p>
          <w:p w14:paraId="17C08239" w14:textId="77777777" w:rsidR="00406F5B" w:rsidRDefault="00406F5B" w:rsidP="00D808B1">
            <w:pPr>
              <w:rPr>
                <w:b/>
                <w:bCs/>
              </w:rPr>
            </w:pPr>
          </w:p>
          <w:p w14:paraId="4F508359" w14:textId="77777777" w:rsidR="00406F5B" w:rsidRPr="0023548D" w:rsidRDefault="00406F5B" w:rsidP="00D808B1">
            <w:pPr>
              <w:rPr>
                <w:b/>
                <w:bCs/>
              </w:rPr>
            </w:pPr>
          </w:p>
          <w:p w14:paraId="5ECBC17A" w14:textId="77777777" w:rsidR="00406F5B" w:rsidRPr="0023548D" w:rsidRDefault="00406F5B" w:rsidP="00D808B1">
            <w:pPr>
              <w:rPr>
                <w:b/>
                <w:bCs/>
              </w:rPr>
            </w:pPr>
            <w:r w:rsidRPr="0023548D">
              <w:rPr>
                <w:b/>
                <w:bCs/>
              </w:rPr>
              <w:t>Platform 2: Promoting health and preventing ill health</w:t>
            </w:r>
          </w:p>
          <w:p w14:paraId="49CA3E7C" w14:textId="77777777" w:rsidR="00406F5B" w:rsidRDefault="00406F5B" w:rsidP="00D808B1">
            <w:pPr>
              <w:rPr>
                <w:b/>
                <w:bCs/>
              </w:rPr>
            </w:pPr>
          </w:p>
          <w:p w14:paraId="6ECBFABA" w14:textId="77777777" w:rsidR="00406F5B" w:rsidRDefault="00406F5B" w:rsidP="00D808B1">
            <w:pPr>
              <w:rPr>
                <w:b/>
                <w:bCs/>
              </w:rPr>
            </w:pPr>
          </w:p>
          <w:p w14:paraId="225EB00D" w14:textId="77777777" w:rsidR="00406F5B" w:rsidRDefault="00406F5B" w:rsidP="00D808B1">
            <w:pPr>
              <w:rPr>
                <w:b/>
                <w:bCs/>
              </w:rPr>
            </w:pPr>
          </w:p>
          <w:p w14:paraId="2594AD94" w14:textId="77777777" w:rsidR="00406F5B" w:rsidRPr="0023548D" w:rsidRDefault="00406F5B" w:rsidP="00D808B1">
            <w:pPr>
              <w:rPr>
                <w:b/>
                <w:bCs/>
              </w:rPr>
            </w:pPr>
          </w:p>
          <w:p w14:paraId="53D3CBD9" w14:textId="77777777" w:rsidR="00406F5B" w:rsidRDefault="00406F5B" w:rsidP="00D808B1">
            <w:pPr>
              <w:rPr>
                <w:b/>
                <w:bCs/>
              </w:rPr>
            </w:pPr>
            <w:r w:rsidRPr="0023548D">
              <w:rPr>
                <w:b/>
                <w:bCs/>
              </w:rPr>
              <w:t>Platform 3: Assessing needs and planning care</w:t>
            </w:r>
          </w:p>
          <w:p w14:paraId="7F402FCD" w14:textId="77777777" w:rsidR="00406F5B" w:rsidRDefault="00406F5B" w:rsidP="00D808B1">
            <w:pPr>
              <w:rPr>
                <w:b/>
                <w:bCs/>
              </w:rPr>
            </w:pPr>
          </w:p>
          <w:p w14:paraId="5C76C1DC" w14:textId="77777777" w:rsidR="00406F5B" w:rsidRPr="0023548D" w:rsidRDefault="00406F5B" w:rsidP="00D808B1">
            <w:pPr>
              <w:rPr>
                <w:b/>
                <w:bCs/>
              </w:rPr>
            </w:pPr>
          </w:p>
          <w:p w14:paraId="52F7EE76" w14:textId="77777777" w:rsidR="00406F5B" w:rsidRDefault="00406F5B" w:rsidP="00D808B1">
            <w:pPr>
              <w:rPr>
                <w:b/>
                <w:bCs/>
              </w:rPr>
            </w:pPr>
          </w:p>
          <w:p w14:paraId="0C840108" w14:textId="77777777" w:rsidR="00406F5B" w:rsidRPr="0023548D" w:rsidRDefault="00406F5B" w:rsidP="00D808B1">
            <w:pPr>
              <w:rPr>
                <w:b/>
                <w:bCs/>
              </w:rPr>
            </w:pPr>
          </w:p>
          <w:p w14:paraId="3F28536B" w14:textId="77777777" w:rsidR="00406F5B" w:rsidRDefault="00406F5B" w:rsidP="00D808B1">
            <w:pPr>
              <w:rPr>
                <w:b/>
                <w:bCs/>
              </w:rPr>
            </w:pPr>
            <w:r w:rsidRPr="0023548D">
              <w:rPr>
                <w:b/>
                <w:bCs/>
              </w:rPr>
              <w:t>Platform 4: Providing and evaluating care</w:t>
            </w:r>
          </w:p>
          <w:p w14:paraId="0914FC9A" w14:textId="77777777" w:rsidR="00406F5B" w:rsidRPr="0023548D" w:rsidRDefault="00406F5B" w:rsidP="00D808B1">
            <w:pPr>
              <w:rPr>
                <w:b/>
                <w:bCs/>
              </w:rPr>
            </w:pPr>
          </w:p>
          <w:p w14:paraId="052B536D" w14:textId="77777777" w:rsidR="00406F5B" w:rsidRDefault="00406F5B" w:rsidP="00D808B1">
            <w:pPr>
              <w:rPr>
                <w:b/>
                <w:bCs/>
              </w:rPr>
            </w:pPr>
          </w:p>
          <w:p w14:paraId="6A2C27E7" w14:textId="77777777" w:rsidR="00406F5B" w:rsidRPr="0023548D" w:rsidRDefault="00406F5B" w:rsidP="00D808B1">
            <w:pPr>
              <w:rPr>
                <w:b/>
                <w:bCs/>
              </w:rPr>
            </w:pPr>
          </w:p>
          <w:p w14:paraId="3B03C8AC" w14:textId="77777777" w:rsidR="00406F5B" w:rsidRDefault="00406F5B" w:rsidP="00D808B1">
            <w:pPr>
              <w:rPr>
                <w:b/>
                <w:bCs/>
              </w:rPr>
            </w:pPr>
            <w:r w:rsidRPr="0023548D">
              <w:rPr>
                <w:b/>
                <w:bCs/>
              </w:rPr>
              <w:lastRenderedPageBreak/>
              <w:t>Platform 5: Leading and managing nursing care and working in teams</w:t>
            </w:r>
          </w:p>
          <w:p w14:paraId="1B363CB6" w14:textId="77777777" w:rsidR="00406F5B" w:rsidRPr="0023548D" w:rsidRDefault="00406F5B" w:rsidP="00D808B1">
            <w:pPr>
              <w:rPr>
                <w:b/>
                <w:bCs/>
              </w:rPr>
            </w:pPr>
          </w:p>
          <w:p w14:paraId="0AC3DDE0" w14:textId="77777777" w:rsidR="00406F5B" w:rsidRDefault="00406F5B" w:rsidP="00D808B1"/>
          <w:p w14:paraId="17237FFE" w14:textId="77777777" w:rsidR="00406F5B" w:rsidRPr="003E01C8" w:rsidRDefault="00406F5B" w:rsidP="00D808B1"/>
          <w:p w14:paraId="47F1EDCB" w14:textId="77777777" w:rsidR="00406F5B" w:rsidRPr="0023548D" w:rsidRDefault="00406F5B" w:rsidP="00D808B1">
            <w:pPr>
              <w:rPr>
                <w:b/>
                <w:bCs/>
              </w:rPr>
            </w:pPr>
            <w:r w:rsidRPr="0023548D">
              <w:rPr>
                <w:b/>
                <w:bCs/>
              </w:rPr>
              <w:t>Platform 6: Improving safety and quality of care</w:t>
            </w:r>
          </w:p>
          <w:p w14:paraId="273C5944" w14:textId="77777777" w:rsidR="00406F5B" w:rsidRDefault="00406F5B" w:rsidP="00D808B1">
            <w:pPr>
              <w:rPr>
                <w:b/>
                <w:bCs/>
              </w:rPr>
            </w:pPr>
          </w:p>
          <w:p w14:paraId="51395B58" w14:textId="77777777" w:rsidR="00406F5B" w:rsidRPr="0023548D" w:rsidRDefault="00406F5B" w:rsidP="00D808B1">
            <w:pPr>
              <w:rPr>
                <w:b/>
                <w:bCs/>
              </w:rPr>
            </w:pPr>
          </w:p>
          <w:p w14:paraId="2072306A" w14:textId="77777777" w:rsidR="00406F5B" w:rsidRPr="0023548D" w:rsidRDefault="00406F5B" w:rsidP="00D808B1">
            <w:pPr>
              <w:rPr>
                <w:b/>
                <w:bCs/>
              </w:rPr>
            </w:pPr>
          </w:p>
          <w:p w14:paraId="57B80622" w14:textId="77777777" w:rsidR="00406F5B" w:rsidRPr="0023548D" w:rsidRDefault="00406F5B" w:rsidP="00D808B1">
            <w:pPr>
              <w:rPr>
                <w:b/>
                <w:bCs/>
              </w:rPr>
            </w:pPr>
            <w:r w:rsidRPr="0023548D">
              <w:rPr>
                <w:b/>
                <w:bCs/>
              </w:rPr>
              <w:t>Platform 7: Coordinating care</w:t>
            </w:r>
          </w:p>
          <w:p w14:paraId="49D025F6" w14:textId="77777777" w:rsidR="00406F5B" w:rsidRDefault="00406F5B" w:rsidP="00D808B1"/>
          <w:p w14:paraId="514D1F84" w14:textId="77777777" w:rsidR="00406F5B" w:rsidRPr="003E01C8" w:rsidRDefault="00406F5B" w:rsidP="00D808B1"/>
          <w:p w14:paraId="16BED9EE" w14:textId="77777777" w:rsidR="00406F5B" w:rsidRPr="003E01C8" w:rsidRDefault="00406F5B" w:rsidP="00D808B1"/>
        </w:tc>
      </w:tr>
      <w:tr w:rsidR="00406F5B" w:rsidRPr="003E01C8" w14:paraId="2728F382" w14:textId="77777777" w:rsidTr="00D808B1">
        <w:trPr>
          <w:trHeight w:val="2305"/>
        </w:trPr>
        <w:tc>
          <w:tcPr>
            <w:tcW w:w="9242" w:type="dxa"/>
            <w:gridSpan w:val="15"/>
            <w:tcBorders>
              <w:top w:val="single" w:sz="4" w:space="0" w:color="auto"/>
              <w:left w:val="single" w:sz="4" w:space="0" w:color="auto"/>
              <w:bottom w:val="single" w:sz="4" w:space="0" w:color="auto"/>
              <w:right w:val="single" w:sz="4" w:space="0" w:color="auto"/>
            </w:tcBorders>
          </w:tcPr>
          <w:p w14:paraId="5533151D" w14:textId="77777777" w:rsidR="00406F5B" w:rsidRPr="003E01C8" w:rsidRDefault="00406F5B" w:rsidP="00D808B1">
            <w:r w:rsidRPr="003E01C8">
              <w:lastRenderedPageBreak/>
              <w:t>Please comment on progress towards safely demonstrating the skills and procedures in Annex A and B. Identify aspects for the student to focus on in future PLEs.</w:t>
            </w:r>
          </w:p>
          <w:p w14:paraId="23BDDE2A" w14:textId="77777777" w:rsidR="00406F5B" w:rsidRPr="003E01C8" w:rsidRDefault="00406F5B" w:rsidP="00D808B1"/>
          <w:p w14:paraId="4600C8ED" w14:textId="77777777" w:rsidR="00406F5B" w:rsidRPr="003E01C8" w:rsidRDefault="00406F5B" w:rsidP="00D808B1"/>
        </w:tc>
      </w:tr>
      <w:tr w:rsidR="00406F5B" w:rsidRPr="003E01C8" w14:paraId="6366F6AF"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gridSpan w:val="2"/>
            <w:shd w:val="clear" w:color="auto" w:fill="E7E6E6"/>
          </w:tcPr>
          <w:p w14:paraId="691279AC" w14:textId="77777777" w:rsidR="00406F5B" w:rsidRPr="003E01C8" w:rsidRDefault="00406F5B" w:rsidP="00D808B1">
            <w:r w:rsidRPr="003E01C8">
              <w:t xml:space="preserve">Date </w:t>
            </w:r>
          </w:p>
          <w:p w14:paraId="04D2A536" w14:textId="77777777" w:rsidR="00406F5B" w:rsidRPr="003E01C8" w:rsidRDefault="00406F5B" w:rsidP="00D808B1">
            <w:r w:rsidRPr="003E01C8">
              <w:softHyphen/>
            </w:r>
            <w:r w:rsidRPr="003E01C8">
              <w:softHyphen/>
              <w:t>____/</w:t>
            </w:r>
            <w:r w:rsidRPr="003E01C8">
              <w:softHyphen/>
            </w:r>
            <w:r w:rsidRPr="003E01C8">
              <w:softHyphen/>
              <w:t>____/</w:t>
            </w:r>
            <w:r w:rsidRPr="003E01C8">
              <w:softHyphen/>
            </w:r>
            <w:r w:rsidRPr="003E01C8">
              <w:softHyphen/>
              <w:t>____</w:t>
            </w:r>
          </w:p>
        </w:tc>
        <w:tc>
          <w:tcPr>
            <w:tcW w:w="3402" w:type="dxa"/>
            <w:gridSpan w:val="7"/>
            <w:shd w:val="clear" w:color="auto" w:fill="E7E6E6"/>
          </w:tcPr>
          <w:p w14:paraId="2018C769" w14:textId="77777777" w:rsidR="00406F5B" w:rsidRPr="003E01C8" w:rsidRDefault="00406F5B" w:rsidP="00D808B1">
            <w:r w:rsidRPr="003E01C8">
              <w:t>Student Signature:</w:t>
            </w:r>
          </w:p>
        </w:tc>
        <w:tc>
          <w:tcPr>
            <w:tcW w:w="2868" w:type="dxa"/>
            <w:gridSpan w:val="6"/>
            <w:shd w:val="clear" w:color="auto" w:fill="E7E6E6"/>
          </w:tcPr>
          <w:p w14:paraId="71A6C2DC" w14:textId="77777777" w:rsidR="00406F5B" w:rsidRPr="003E01C8" w:rsidRDefault="00406F5B" w:rsidP="00D808B1">
            <w:r>
              <w:t>Practice Assessor</w:t>
            </w:r>
            <w:r w:rsidRPr="003E01C8">
              <w:t xml:space="preserve"> Signature:</w:t>
            </w:r>
          </w:p>
          <w:p w14:paraId="258E6936" w14:textId="77777777" w:rsidR="00406F5B" w:rsidRPr="003E01C8" w:rsidRDefault="00406F5B" w:rsidP="00D808B1"/>
        </w:tc>
      </w:tr>
      <w:tr w:rsidR="00406F5B" w:rsidRPr="003E01C8" w14:paraId="58C63DEA"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val="restart"/>
            <w:tcBorders>
              <w:top w:val="single" w:sz="4" w:space="0" w:color="auto"/>
            </w:tcBorders>
            <w:vAlign w:val="center"/>
          </w:tcPr>
          <w:p w14:paraId="00128F04" w14:textId="77777777" w:rsidR="00406F5B" w:rsidRPr="003E01C8" w:rsidRDefault="00406F5B" w:rsidP="00D808B1">
            <w:pPr>
              <w:rPr>
                <w:color w:val="FF0000"/>
              </w:rPr>
            </w:pPr>
            <w:r w:rsidRPr="003E01C8">
              <w:t>Please refer to the University of Glasgow grading criteria and grade descriptors in section*</w:t>
            </w:r>
          </w:p>
        </w:tc>
        <w:tc>
          <w:tcPr>
            <w:tcW w:w="4707" w:type="dxa"/>
            <w:gridSpan w:val="11"/>
            <w:tcBorders>
              <w:top w:val="single" w:sz="4" w:space="0" w:color="auto"/>
              <w:bottom w:val="nil"/>
            </w:tcBorders>
          </w:tcPr>
          <w:p w14:paraId="63052E18" w14:textId="77777777" w:rsidR="00406F5B" w:rsidRPr="003E01C8" w:rsidRDefault="00406F5B" w:rsidP="00D808B1">
            <w:pPr>
              <w:rPr>
                <w:sz w:val="28"/>
                <w:szCs w:val="28"/>
              </w:rPr>
            </w:pPr>
            <w:r w:rsidRPr="003E01C8">
              <w:t xml:space="preserve">Summative grade: Please circle  </w:t>
            </w:r>
          </w:p>
        </w:tc>
      </w:tr>
      <w:tr w:rsidR="00406F5B" w:rsidRPr="003E01C8" w14:paraId="4F1DBD83"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tcPr>
          <w:p w14:paraId="48421066" w14:textId="77777777" w:rsidR="00406F5B" w:rsidRPr="003E01C8" w:rsidRDefault="00406F5B" w:rsidP="00D808B1"/>
        </w:tc>
        <w:tc>
          <w:tcPr>
            <w:tcW w:w="2353" w:type="dxa"/>
            <w:gridSpan w:val="7"/>
            <w:tcBorders>
              <w:top w:val="nil"/>
              <w:bottom w:val="nil"/>
            </w:tcBorders>
            <w:vAlign w:val="center"/>
          </w:tcPr>
          <w:p w14:paraId="297C0374" w14:textId="77777777" w:rsidR="00406F5B" w:rsidRPr="002949FB" w:rsidRDefault="00406F5B" w:rsidP="00D808B1">
            <w:pPr>
              <w:rPr>
                <w:b/>
                <w:bCs/>
              </w:rPr>
            </w:pPr>
            <w:r w:rsidRPr="002949FB">
              <w:rPr>
                <w:b/>
                <w:bCs/>
              </w:rPr>
              <w:t>PASS</w:t>
            </w:r>
          </w:p>
        </w:tc>
        <w:tc>
          <w:tcPr>
            <w:tcW w:w="2354" w:type="dxa"/>
            <w:gridSpan w:val="4"/>
            <w:tcBorders>
              <w:top w:val="nil"/>
              <w:bottom w:val="nil"/>
            </w:tcBorders>
            <w:shd w:val="clear" w:color="auto" w:fill="E7E6E6"/>
            <w:vAlign w:val="center"/>
          </w:tcPr>
          <w:p w14:paraId="159D5049" w14:textId="77777777" w:rsidR="00406F5B" w:rsidRPr="002949FB" w:rsidRDefault="00406F5B" w:rsidP="00D808B1">
            <w:pPr>
              <w:rPr>
                <w:b/>
                <w:bCs/>
              </w:rPr>
            </w:pPr>
            <w:r w:rsidRPr="002949FB">
              <w:rPr>
                <w:b/>
                <w:bCs/>
              </w:rPr>
              <w:t>FAIL</w:t>
            </w:r>
          </w:p>
        </w:tc>
      </w:tr>
      <w:tr w:rsidR="00406F5B" w:rsidRPr="003E01C8" w14:paraId="1C8E5335"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577"/>
        </w:trPr>
        <w:tc>
          <w:tcPr>
            <w:tcW w:w="4502" w:type="dxa"/>
            <w:gridSpan w:val="3"/>
            <w:vMerge/>
          </w:tcPr>
          <w:p w14:paraId="42FC1EE2" w14:textId="77777777" w:rsidR="00406F5B" w:rsidRPr="003E01C8" w:rsidRDefault="00406F5B" w:rsidP="00D808B1"/>
        </w:tc>
        <w:tc>
          <w:tcPr>
            <w:tcW w:w="588" w:type="dxa"/>
            <w:gridSpan w:val="2"/>
            <w:tcBorders>
              <w:top w:val="nil"/>
              <w:bottom w:val="single" w:sz="4" w:space="0" w:color="auto"/>
              <w:right w:val="nil"/>
            </w:tcBorders>
            <w:vAlign w:val="center"/>
          </w:tcPr>
          <w:p w14:paraId="5D39AB34" w14:textId="77777777" w:rsidR="00406F5B" w:rsidRPr="003E01C8" w:rsidRDefault="00406F5B" w:rsidP="00D808B1">
            <w:r w:rsidRPr="003E01C8">
              <w:t>A</w:t>
            </w:r>
          </w:p>
        </w:tc>
        <w:tc>
          <w:tcPr>
            <w:tcW w:w="588" w:type="dxa"/>
            <w:gridSpan w:val="2"/>
            <w:tcBorders>
              <w:top w:val="nil"/>
              <w:left w:val="nil"/>
              <w:bottom w:val="single" w:sz="4" w:space="0" w:color="auto"/>
              <w:right w:val="nil"/>
            </w:tcBorders>
            <w:vAlign w:val="center"/>
          </w:tcPr>
          <w:p w14:paraId="0869C156" w14:textId="77777777" w:rsidR="00406F5B" w:rsidRPr="003E01C8" w:rsidRDefault="00406F5B" w:rsidP="00D808B1">
            <w:r w:rsidRPr="003E01C8">
              <w:t>B</w:t>
            </w:r>
          </w:p>
        </w:tc>
        <w:tc>
          <w:tcPr>
            <w:tcW w:w="589" w:type="dxa"/>
            <w:tcBorders>
              <w:top w:val="nil"/>
              <w:left w:val="nil"/>
              <w:bottom w:val="single" w:sz="4" w:space="0" w:color="auto"/>
              <w:right w:val="nil"/>
            </w:tcBorders>
            <w:vAlign w:val="center"/>
          </w:tcPr>
          <w:p w14:paraId="5C2AB2BE" w14:textId="77777777" w:rsidR="00406F5B" w:rsidRPr="003E01C8" w:rsidRDefault="00406F5B" w:rsidP="00D808B1">
            <w:r w:rsidRPr="003E01C8">
              <w:t>C</w:t>
            </w:r>
          </w:p>
        </w:tc>
        <w:tc>
          <w:tcPr>
            <w:tcW w:w="588" w:type="dxa"/>
            <w:gridSpan w:val="2"/>
            <w:tcBorders>
              <w:top w:val="nil"/>
              <w:left w:val="nil"/>
              <w:bottom w:val="single" w:sz="4" w:space="0" w:color="auto"/>
              <w:right w:val="single" w:sz="4" w:space="0" w:color="auto"/>
            </w:tcBorders>
            <w:vAlign w:val="center"/>
          </w:tcPr>
          <w:p w14:paraId="6D180D32" w14:textId="77777777" w:rsidR="00406F5B" w:rsidRPr="003E01C8" w:rsidRDefault="00406F5B" w:rsidP="00D808B1">
            <w:r w:rsidRPr="003E01C8">
              <w:t>D</w:t>
            </w:r>
          </w:p>
        </w:tc>
        <w:tc>
          <w:tcPr>
            <w:tcW w:w="588" w:type="dxa"/>
            <w:tcBorders>
              <w:top w:val="nil"/>
              <w:left w:val="single" w:sz="4" w:space="0" w:color="auto"/>
              <w:bottom w:val="single" w:sz="4" w:space="0" w:color="auto"/>
              <w:right w:val="nil"/>
            </w:tcBorders>
            <w:shd w:val="clear" w:color="auto" w:fill="E7E6E6"/>
            <w:vAlign w:val="center"/>
          </w:tcPr>
          <w:p w14:paraId="4EBF1FC3" w14:textId="77777777" w:rsidR="00406F5B" w:rsidRPr="003E01C8" w:rsidRDefault="00406F5B" w:rsidP="00D808B1">
            <w:r w:rsidRPr="003E01C8">
              <w:t>E</w:t>
            </w:r>
          </w:p>
        </w:tc>
        <w:tc>
          <w:tcPr>
            <w:tcW w:w="589" w:type="dxa"/>
            <w:tcBorders>
              <w:top w:val="nil"/>
              <w:left w:val="nil"/>
              <w:bottom w:val="single" w:sz="4" w:space="0" w:color="auto"/>
              <w:right w:val="nil"/>
            </w:tcBorders>
            <w:shd w:val="clear" w:color="auto" w:fill="E7E6E6"/>
            <w:vAlign w:val="center"/>
          </w:tcPr>
          <w:p w14:paraId="15326B90" w14:textId="77777777" w:rsidR="00406F5B" w:rsidRPr="003E01C8" w:rsidRDefault="00406F5B" w:rsidP="00D808B1">
            <w:r w:rsidRPr="003E01C8">
              <w:t>F</w:t>
            </w:r>
          </w:p>
        </w:tc>
        <w:tc>
          <w:tcPr>
            <w:tcW w:w="588" w:type="dxa"/>
            <w:tcBorders>
              <w:top w:val="nil"/>
              <w:left w:val="nil"/>
              <w:bottom w:val="single" w:sz="4" w:space="0" w:color="auto"/>
              <w:right w:val="nil"/>
            </w:tcBorders>
            <w:shd w:val="clear" w:color="auto" w:fill="E7E6E6"/>
            <w:vAlign w:val="center"/>
          </w:tcPr>
          <w:p w14:paraId="4A55201F" w14:textId="77777777" w:rsidR="00406F5B" w:rsidRPr="003E01C8" w:rsidRDefault="00406F5B" w:rsidP="00D808B1">
            <w:r w:rsidRPr="003E01C8">
              <w:t>G</w:t>
            </w:r>
          </w:p>
        </w:tc>
        <w:tc>
          <w:tcPr>
            <w:tcW w:w="589" w:type="dxa"/>
            <w:tcBorders>
              <w:top w:val="nil"/>
              <w:left w:val="nil"/>
              <w:bottom w:val="single" w:sz="4" w:space="0" w:color="auto"/>
              <w:right w:val="single" w:sz="4" w:space="0" w:color="auto"/>
            </w:tcBorders>
            <w:shd w:val="clear" w:color="auto" w:fill="E7E6E6"/>
            <w:vAlign w:val="center"/>
          </w:tcPr>
          <w:p w14:paraId="3EBE1091" w14:textId="77777777" w:rsidR="00406F5B" w:rsidRPr="003E01C8" w:rsidRDefault="00406F5B" w:rsidP="00D808B1">
            <w:r w:rsidRPr="003E01C8">
              <w:t>H</w:t>
            </w:r>
          </w:p>
        </w:tc>
      </w:tr>
      <w:tr w:rsidR="00406F5B" w:rsidRPr="003E01C8" w14:paraId="7263244C"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6"/>
        </w:trPr>
        <w:tc>
          <w:tcPr>
            <w:tcW w:w="4502" w:type="dxa"/>
            <w:gridSpan w:val="3"/>
            <w:tcBorders>
              <w:bottom w:val="single" w:sz="4" w:space="0" w:color="auto"/>
            </w:tcBorders>
            <w:shd w:val="clear" w:color="auto" w:fill="E7E6E6"/>
          </w:tcPr>
          <w:p w14:paraId="1B1AEB80" w14:textId="77777777" w:rsidR="00406F5B" w:rsidRPr="003E01C8" w:rsidRDefault="00406F5B" w:rsidP="00D808B1">
            <w:r w:rsidRPr="003E01C8">
              <w:t>Student Name</w:t>
            </w:r>
          </w:p>
          <w:p w14:paraId="72C95FC5" w14:textId="77777777" w:rsidR="00406F5B" w:rsidRPr="003E01C8" w:rsidRDefault="00406F5B" w:rsidP="00D808B1"/>
        </w:tc>
        <w:tc>
          <w:tcPr>
            <w:tcW w:w="4707" w:type="dxa"/>
            <w:gridSpan w:val="11"/>
            <w:tcBorders>
              <w:top w:val="single" w:sz="4" w:space="0" w:color="auto"/>
              <w:bottom w:val="single" w:sz="4" w:space="0" w:color="auto"/>
            </w:tcBorders>
            <w:shd w:val="clear" w:color="auto" w:fill="E7E6E6"/>
          </w:tcPr>
          <w:p w14:paraId="326BF357" w14:textId="77777777" w:rsidR="00406F5B" w:rsidRPr="003E01C8" w:rsidRDefault="00406F5B" w:rsidP="00D808B1">
            <w:r w:rsidRPr="003E01C8">
              <w:t>UoG ID</w:t>
            </w:r>
          </w:p>
        </w:tc>
      </w:tr>
      <w:tr w:rsidR="00406F5B" w:rsidRPr="003E01C8" w14:paraId="3F20147F"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5"/>
        </w:trPr>
        <w:tc>
          <w:tcPr>
            <w:tcW w:w="1896" w:type="dxa"/>
            <w:tcBorders>
              <w:bottom w:val="single" w:sz="4" w:space="0" w:color="auto"/>
            </w:tcBorders>
            <w:shd w:val="clear" w:color="auto" w:fill="E7E6E6"/>
          </w:tcPr>
          <w:p w14:paraId="607473B0" w14:textId="77777777" w:rsidR="00406F5B" w:rsidRPr="003E01C8" w:rsidRDefault="00406F5B" w:rsidP="00D808B1">
            <w:r w:rsidRPr="003E01C8">
              <w:t xml:space="preserve">Date </w:t>
            </w:r>
          </w:p>
          <w:p w14:paraId="6E871F58" w14:textId="77777777" w:rsidR="00406F5B" w:rsidRPr="003E01C8" w:rsidRDefault="00406F5B" w:rsidP="00D808B1">
            <w:r w:rsidRPr="003E01C8">
              <w:t>___/___/___</w:t>
            </w:r>
          </w:p>
        </w:tc>
        <w:tc>
          <w:tcPr>
            <w:tcW w:w="3656" w:type="dxa"/>
            <w:gridSpan w:val="5"/>
            <w:tcBorders>
              <w:bottom w:val="single" w:sz="4" w:space="0" w:color="auto"/>
            </w:tcBorders>
            <w:shd w:val="clear" w:color="auto" w:fill="E7E6E6"/>
          </w:tcPr>
          <w:p w14:paraId="50CA6F33" w14:textId="77777777" w:rsidR="00406F5B" w:rsidRPr="003E01C8" w:rsidRDefault="00406F5B" w:rsidP="00D808B1">
            <w:r w:rsidRPr="003E01C8">
              <w:t>Student Signature</w:t>
            </w:r>
          </w:p>
          <w:p w14:paraId="0118D7AA" w14:textId="77777777" w:rsidR="00406F5B" w:rsidRPr="003E01C8" w:rsidRDefault="00406F5B" w:rsidP="00D808B1"/>
        </w:tc>
        <w:tc>
          <w:tcPr>
            <w:tcW w:w="3657" w:type="dxa"/>
            <w:gridSpan w:val="8"/>
            <w:tcBorders>
              <w:bottom w:val="single" w:sz="4" w:space="0" w:color="auto"/>
            </w:tcBorders>
            <w:shd w:val="clear" w:color="auto" w:fill="E7E6E6"/>
          </w:tcPr>
          <w:p w14:paraId="311649F5" w14:textId="77777777" w:rsidR="00406F5B" w:rsidRPr="003E01C8" w:rsidRDefault="00406F5B" w:rsidP="00D808B1">
            <w:r>
              <w:t>Practice Supervisor</w:t>
            </w:r>
            <w:r w:rsidRPr="003E01C8">
              <w:t xml:space="preserve"> Signature</w:t>
            </w:r>
          </w:p>
        </w:tc>
      </w:tr>
    </w:tbl>
    <w:p w14:paraId="4CBF1EF8" w14:textId="77777777" w:rsidR="00406F5B" w:rsidRDefault="00406F5B" w:rsidP="00406F5B"/>
    <w:p w14:paraId="5B13F58C" w14:textId="0FF9FECE" w:rsidR="00406F5B" w:rsidRPr="00517E79" w:rsidRDefault="00406F5B" w:rsidP="00406F5B">
      <w:pPr>
        <w:rPr>
          <w:b/>
          <w:bCs/>
        </w:rPr>
      </w:pPr>
      <w:r w:rsidRPr="00517E79">
        <w:rPr>
          <w:b/>
          <w:bCs/>
        </w:rPr>
        <w:lastRenderedPageBreak/>
        <w:t xml:space="preserve">Part </w:t>
      </w:r>
      <w:r>
        <w:rPr>
          <w:b/>
          <w:bCs/>
        </w:rPr>
        <w:t>3</w:t>
      </w:r>
      <w:r w:rsidRPr="00517E79">
        <w:rPr>
          <w:b/>
          <w:bCs/>
        </w:rPr>
        <w:t xml:space="preserve"> Grading Rubric</w:t>
      </w:r>
    </w:p>
    <w:tbl>
      <w:tblPr>
        <w:tblStyle w:val="TableGrid"/>
        <w:tblW w:w="0" w:type="auto"/>
        <w:tblLook w:val="04A0" w:firstRow="1" w:lastRow="0" w:firstColumn="1" w:lastColumn="0" w:noHBand="0" w:noVBand="1"/>
      </w:tblPr>
      <w:tblGrid>
        <w:gridCol w:w="884"/>
        <w:gridCol w:w="1510"/>
        <w:gridCol w:w="3276"/>
        <w:gridCol w:w="3390"/>
      </w:tblGrid>
      <w:tr w:rsidR="00406F5B" w:rsidRPr="003E01C8" w14:paraId="53F38DC4" w14:textId="77777777" w:rsidTr="00D808B1">
        <w:trPr>
          <w:tblHeader/>
        </w:trPr>
        <w:tc>
          <w:tcPr>
            <w:tcW w:w="884" w:type="dxa"/>
            <w:vAlign w:val="center"/>
          </w:tcPr>
          <w:p w14:paraId="27BFD374" w14:textId="77777777" w:rsidR="00406F5B" w:rsidRPr="003E01C8" w:rsidRDefault="00406F5B" w:rsidP="00D808B1">
            <w:pPr>
              <w:rPr>
                <w:b/>
              </w:rPr>
            </w:pPr>
            <w:r w:rsidRPr="003E01C8">
              <w:t>Grade</w:t>
            </w:r>
          </w:p>
        </w:tc>
        <w:tc>
          <w:tcPr>
            <w:tcW w:w="1510" w:type="dxa"/>
            <w:vAlign w:val="center"/>
          </w:tcPr>
          <w:p w14:paraId="051FC995" w14:textId="77777777" w:rsidR="00406F5B" w:rsidRPr="003E01C8" w:rsidRDefault="00406F5B" w:rsidP="00D808B1">
            <w:pPr>
              <w:rPr>
                <w:b/>
              </w:rPr>
            </w:pPr>
            <w:r w:rsidRPr="003E01C8">
              <w:t>Definition</w:t>
            </w:r>
          </w:p>
        </w:tc>
        <w:tc>
          <w:tcPr>
            <w:tcW w:w="3276" w:type="dxa"/>
            <w:vAlign w:val="center"/>
          </w:tcPr>
          <w:p w14:paraId="2F8514B3" w14:textId="77777777" w:rsidR="00406F5B" w:rsidRPr="003E01C8" w:rsidRDefault="00406F5B" w:rsidP="00D808B1">
            <w:pPr>
              <w:rPr>
                <w:b/>
              </w:rPr>
            </w:pPr>
            <w:r w:rsidRPr="003E01C8">
              <w:t xml:space="preserve">University </w:t>
            </w:r>
            <w:r w:rsidRPr="003E01C8">
              <w:rPr>
                <w:i/>
                <w:iCs/>
              </w:rPr>
              <w:t xml:space="preserve">of </w:t>
            </w:r>
            <w:r w:rsidRPr="003E01C8">
              <w:t>Glasgow Descriptor</w:t>
            </w:r>
          </w:p>
        </w:tc>
        <w:tc>
          <w:tcPr>
            <w:tcW w:w="3390" w:type="dxa"/>
            <w:vAlign w:val="center"/>
          </w:tcPr>
          <w:p w14:paraId="1F77DA04" w14:textId="3C12C627" w:rsidR="00406F5B" w:rsidRPr="003E01C8" w:rsidRDefault="00406F5B" w:rsidP="00D808B1">
            <w:r w:rsidRPr="003E01C8">
              <w:t xml:space="preserve">Evidence </w:t>
            </w:r>
            <w:r w:rsidRPr="003E01C8">
              <w:rPr>
                <w:bCs/>
              </w:rPr>
              <w:t>–</w:t>
            </w:r>
            <w:r w:rsidRPr="003E01C8">
              <w:t xml:space="preserve"> </w:t>
            </w:r>
            <w:r w:rsidRPr="003E01C8">
              <w:rPr>
                <w:bCs/>
              </w:rPr>
              <w:t>at a</w:t>
            </w:r>
            <w:r>
              <w:rPr>
                <w:bCs/>
              </w:rPr>
              <w:t xml:space="preserve">n </w:t>
            </w:r>
            <w:r w:rsidRPr="00517E79">
              <w:rPr>
                <w:b/>
                <w:bCs/>
              </w:rPr>
              <w:t>INDEPENDE</w:t>
            </w:r>
            <w:r>
              <w:rPr>
                <w:b/>
                <w:bCs/>
              </w:rPr>
              <w:t>NT</w:t>
            </w:r>
            <w:r w:rsidRPr="003E01C8">
              <w:t xml:space="preserve"> </w:t>
            </w:r>
            <w:r w:rsidRPr="003E01C8">
              <w:rPr>
                <w:bCs/>
              </w:rPr>
              <w:t>level</w:t>
            </w:r>
          </w:p>
        </w:tc>
      </w:tr>
      <w:tr w:rsidR="00406F5B" w:rsidRPr="003E01C8" w14:paraId="19DAFED2" w14:textId="77777777" w:rsidTr="00D808B1">
        <w:tc>
          <w:tcPr>
            <w:tcW w:w="884" w:type="dxa"/>
          </w:tcPr>
          <w:p w14:paraId="41926887" w14:textId="77777777" w:rsidR="00406F5B" w:rsidRPr="003E01C8" w:rsidRDefault="00406F5B" w:rsidP="00D808B1">
            <w:r w:rsidRPr="003E01C8">
              <w:t>A</w:t>
            </w:r>
          </w:p>
        </w:tc>
        <w:tc>
          <w:tcPr>
            <w:tcW w:w="1510" w:type="dxa"/>
          </w:tcPr>
          <w:p w14:paraId="28C0D218" w14:textId="77777777" w:rsidR="00406F5B" w:rsidRPr="003E01C8" w:rsidRDefault="00406F5B" w:rsidP="00D808B1">
            <w:r w:rsidRPr="003E01C8">
              <w:t>Excellent (PASS)</w:t>
            </w:r>
          </w:p>
        </w:tc>
        <w:tc>
          <w:tcPr>
            <w:tcW w:w="3276" w:type="dxa"/>
          </w:tcPr>
          <w:p w14:paraId="0848AE66" w14:textId="77777777" w:rsidR="00406F5B" w:rsidRPr="00517E79" w:rsidRDefault="00406F5B" w:rsidP="00D808B1">
            <w:r w:rsidRPr="003E01C8">
              <w:t>Exemplary and polished demonstration of the required skill(s), displaying underpinning</w:t>
            </w:r>
            <w:r>
              <w:t xml:space="preserve"> </w:t>
            </w:r>
            <w:r w:rsidRPr="003E01C8">
              <w:t>knowledge, sound judgement and appropriate professional values, as evidenced by focussed</w:t>
            </w:r>
            <w:r>
              <w:t xml:space="preserve"> </w:t>
            </w:r>
            <w:r w:rsidRPr="003E01C8">
              <w:t>sensitivity to the context, the needs of any subject, and the wider implications of the candidate’s</w:t>
            </w:r>
            <w:r>
              <w:t xml:space="preserve"> </w:t>
            </w:r>
            <w:r w:rsidRPr="003E01C8">
              <w:t>actions</w:t>
            </w:r>
          </w:p>
        </w:tc>
        <w:tc>
          <w:tcPr>
            <w:tcW w:w="3390" w:type="dxa"/>
          </w:tcPr>
          <w:p w14:paraId="67574410" w14:textId="77777777" w:rsidR="00406F5B" w:rsidRPr="003E01C8" w:rsidRDefault="00406F5B" w:rsidP="00D808B1">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406F5B" w:rsidRPr="003E01C8" w14:paraId="3FBE29DA" w14:textId="77777777" w:rsidTr="00D808B1">
        <w:trPr>
          <w:trHeight w:val="2034"/>
        </w:trPr>
        <w:tc>
          <w:tcPr>
            <w:tcW w:w="884" w:type="dxa"/>
          </w:tcPr>
          <w:p w14:paraId="016E6C13" w14:textId="77777777" w:rsidR="00406F5B" w:rsidRPr="003E01C8" w:rsidRDefault="00406F5B" w:rsidP="00D808B1">
            <w:r w:rsidRPr="003E01C8">
              <w:t>B</w:t>
            </w:r>
          </w:p>
        </w:tc>
        <w:tc>
          <w:tcPr>
            <w:tcW w:w="1510" w:type="dxa"/>
          </w:tcPr>
          <w:p w14:paraId="0434C7B5" w14:textId="77777777" w:rsidR="00406F5B" w:rsidRPr="003E01C8" w:rsidRDefault="00406F5B" w:rsidP="00D808B1">
            <w:r w:rsidRPr="003E01C8">
              <w:t>Very Good (PASS)</w:t>
            </w:r>
          </w:p>
        </w:tc>
        <w:tc>
          <w:tcPr>
            <w:tcW w:w="3276" w:type="dxa"/>
          </w:tcPr>
          <w:p w14:paraId="77DE2412" w14:textId="77777777" w:rsidR="00406F5B" w:rsidRPr="003E01C8" w:rsidRDefault="00406F5B" w:rsidP="00D808B1">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p>
        </w:tc>
        <w:tc>
          <w:tcPr>
            <w:tcW w:w="3390" w:type="dxa"/>
          </w:tcPr>
          <w:p w14:paraId="201AD084" w14:textId="77777777" w:rsidR="00406F5B" w:rsidRPr="003E01C8" w:rsidRDefault="00406F5B" w:rsidP="00D808B1">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406F5B" w:rsidRPr="003E01C8" w14:paraId="63E9D7BF" w14:textId="77777777" w:rsidTr="00D808B1">
        <w:tc>
          <w:tcPr>
            <w:tcW w:w="884" w:type="dxa"/>
          </w:tcPr>
          <w:p w14:paraId="7D585820" w14:textId="77777777" w:rsidR="00406F5B" w:rsidRPr="003E01C8" w:rsidRDefault="00406F5B" w:rsidP="00D808B1">
            <w:r w:rsidRPr="003E01C8">
              <w:t>C</w:t>
            </w:r>
          </w:p>
        </w:tc>
        <w:tc>
          <w:tcPr>
            <w:tcW w:w="1510" w:type="dxa"/>
          </w:tcPr>
          <w:p w14:paraId="4139ABDA" w14:textId="77777777" w:rsidR="00406F5B" w:rsidRPr="003E01C8" w:rsidRDefault="00406F5B" w:rsidP="00D808B1">
            <w:r w:rsidRPr="003E01C8">
              <w:t>Good</w:t>
            </w:r>
            <w:r>
              <w:t xml:space="preserve"> </w:t>
            </w:r>
            <w:r w:rsidRPr="003E01C8">
              <w:t>(PASS)</w:t>
            </w:r>
          </w:p>
        </w:tc>
        <w:tc>
          <w:tcPr>
            <w:tcW w:w="3276" w:type="dxa"/>
          </w:tcPr>
          <w:p w14:paraId="5C829725" w14:textId="77777777" w:rsidR="00406F5B" w:rsidRPr="003E01C8" w:rsidRDefault="00406F5B" w:rsidP="00D808B1">
            <w:r w:rsidRPr="003E01C8">
              <w:t>Clear demonstration of attainment of the required skill(s), displaying underpinning knowledge,</w:t>
            </w:r>
            <w:r>
              <w:t xml:space="preserve"> </w:t>
            </w:r>
            <w:r w:rsidRPr="003E01C8">
              <w:t xml:space="preserve">good judgement and appropriate professional values, as evidenced by familiarity with how to proceed in a range of contexts.  </w:t>
            </w:r>
          </w:p>
        </w:tc>
        <w:tc>
          <w:tcPr>
            <w:tcW w:w="3390" w:type="dxa"/>
          </w:tcPr>
          <w:p w14:paraId="18ED5530" w14:textId="77777777" w:rsidR="00406F5B" w:rsidRPr="003E01C8" w:rsidRDefault="00406F5B" w:rsidP="00D808B1">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406F5B" w:rsidRPr="003E01C8" w14:paraId="483E3A5F" w14:textId="77777777" w:rsidTr="00D808B1">
        <w:trPr>
          <w:cantSplit/>
        </w:trPr>
        <w:tc>
          <w:tcPr>
            <w:tcW w:w="884" w:type="dxa"/>
          </w:tcPr>
          <w:p w14:paraId="1D0694E7" w14:textId="77777777" w:rsidR="00406F5B" w:rsidRPr="003E01C8" w:rsidRDefault="00406F5B" w:rsidP="00D808B1">
            <w:r w:rsidRPr="003E01C8">
              <w:lastRenderedPageBreak/>
              <w:t>D</w:t>
            </w:r>
          </w:p>
        </w:tc>
        <w:tc>
          <w:tcPr>
            <w:tcW w:w="1510" w:type="dxa"/>
          </w:tcPr>
          <w:p w14:paraId="208B2595" w14:textId="77777777" w:rsidR="00406F5B" w:rsidRPr="003E01C8" w:rsidRDefault="00406F5B" w:rsidP="00D808B1">
            <w:r w:rsidRPr="003E01C8">
              <w:t>Satisfactory (PASS)</w:t>
            </w:r>
          </w:p>
        </w:tc>
        <w:tc>
          <w:tcPr>
            <w:tcW w:w="3276" w:type="dxa"/>
          </w:tcPr>
          <w:p w14:paraId="152D796F" w14:textId="77777777" w:rsidR="00406F5B" w:rsidRPr="003E01C8" w:rsidRDefault="00406F5B" w:rsidP="00D808B1">
            <w:pPr>
              <w:rPr>
                <w:b/>
              </w:rPr>
            </w:pPr>
            <w:r w:rsidRPr="003E01C8">
              <w:t>Adequate independent performance of required skill, displaying underpinning knowledge, adequate judgement and appropriate professional values, suitable to routine contexts</w:t>
            </w:r>
            <w:r>
              <w:t>.</w:t>
            </w:r>
          </w:p>
        </w:tc>
        <w:tc>
          <w:tcPr>
            <w:tcW w:w="3390" w:type="dxa"/>
          </w:tcPr>
          <w:p w14:paraId="0C984290" w14:textId="77777777" w:rsidR="00406F5B" w:rsidRPr="003E01C8" w:rsidRDefault="00406F5B" w:rsidP="00D808B1">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With support the student can provide </w:t>
            </w:r>
            <w:r w:rsidRPr="003E01C8">
              <w:rPr>
                <w:b/>
              </w:rPr>
              <w:t xml:space="preserve">a borderline </w:t>
            </w:r>
            <w:r w:rsidRPr="003E01C8">
              <w:t>explanation to underpin practice</w:t>
            </w:r>
            <w:r>
              <w:t xml:space="preserve">.  </w:t>
            </w:r>
            <w:r w:rsidRPr="003E01C8">
              <w:rPr>
                <w:b/>
              </w:rPr>
              <w:t xml:space="preserve">Sometimes </w:t>
            </w:r>
            <w:r w:rsidRPr="003E01C8">
              <w:t>demonstrates an ability to use their initiative to support care delivery.</w:t>
            </w:r>
            <w:r>
              <w:t xml:space="preserve">  </w:t>
            </w:r>
            <w:r w:rsidRPr="003E01C8">
              <w:t>Recognises their own limitations and seeks advice, guidance and support</w:t>
            </w:r>
          </w:p>
        </w:tc>
      </w:tr>
      <w:tr w:rsidR="00406F5B" w:rsidRPr="003E01C8" w14:paraId="790F5546" w14:textId="77777777" w:rsidTr="00D808B1">
        <w:tc>
          <w:tcPr>
            <w:tcW w:w="884" w:type="dxa"/>
          </w:tcPr>
          <w:p w14:paraId="165220DC" w14:textId="77777777" w:rsidR="00406F5B" w:rsidRPr="003E01C8" w:rsidRDefault="00406F5B" w:rsidP="00D808B1">
            <w:r w:rsidRPr="003E01C8">
              <w:t>E</w:t>
            </w:r>
          </w:p>
        </w:tc>
        <w:tc>
          <w:tcPr>
            <w:tcW w:w="1510" w:type="dxa"/>
          </w:tcPr>
          <w:p w14:paraId="67C3634C" w14:textId="77777777" w:rsidR="00406F5B" w:rsidRPr="003E01C8" w:rsidRDefault="00406F5B" w:rsidP="00D808B1">
            <w:r w:rsidRPr="003E01C8">
              <w:t>Weak (FAIL)</w:t>
            </w:r>
          </w:p>
        </w:tc>
        <w:tc>
          <w:tcPr>
            <w:tcW w:w="3276" w:type="dxa"/>
          </w:tcPr>
          <w:p w14:paraId="4DC55079" w14:textId="77777777" w:rsidR="00406F5B" w:rsidRPr="003E01C8" w:rsidRDefault="00406F5B" w:rsidP="00D808B1">
            <w:pPr>
              <w:rPr>
                <w:b/>
              </w:rPr>
            </w:pPr>
            <w:r w:rsidRPr="003E01C8">
              <w:t>Adequate independent performance of some but not all required skills. Some knowledge, judgement and professional values that indicate an awareness of personal limitations</w:t>
            </w:r>
            <w:r>
              <w:t>.</w:t>
            </w:r>
          </w:p>
        </w:tc>
        <w:tc>
          <w:tcPr>
            <w:tcW w:w="3390" w:type="dxa"/>
          </w:tcPr>
          <w:p w14:paraId="25AD0115" w14:textId="77777777" w:rsidR="00406F5B" w:rsidRPr="003E01C8" w:rsidRDefault="00406F5B" w:rsidP="00D808B1">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406F5B" w:rsidRPr="003E01C8" w14:paraId="1860677B" w14:textId="77777777" w:rsidTr="00D808B1">
        <w:tc>
          <w:tcPr>
            <w:tcW w:w="884" w:type="dxa"/>
          </w:tcPr>
          <w:p w14:paraId="5C4745AE" w14:textId="77777777" w:rsidR="00406F5B" w:rsidRPr="003E01C8" w:rsidRDefault="00406F5B" w:rsidP="00D808B1">
            <w:r w:rsidRPr="003E01C8">
              <w:t>F</w:t>
            </w:r>
          </w:p>
        </w:tc>
        <w:tc>
          <w:tcPr>
            <w:tcW w:w="1510" w:type="dxa"/>
          </w:tcPr>
          <w:p w14:paraId="354909BD" w14:textId="77777777" w:rsidR="00406F5B" w:rsidRPr="003E01C8" w:rsidRDefault="00406F5B" w:rsidP="00D808B1">
            <w:r w:rsidRPr="003E01C8">
              <w:t>Poor (FAIL)</w:t>
            </w:r>
          </w:p>
        </w:tc>
        <w:tc>
          <w:tcPr>
            <w:tcW w:w="3276" w:type="dxa"/>
          </w:tcPr>
          <w:p w14:paraId="4E077638" w14:textId="77777777" w:rsidR="00406F5B" w:rsidRDefault="00406F5B" w:rsidP="00D808B1">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t>.</w:t>
            </w:r>
          </w:p>
          <w:p w14:paraId="0F4F2507" w14:textId="77777777" w:rsidR="00406F5B" w:rsidRDefault="00406F5B" w:rsidP="00D808B1">
            <w:pPr>
              <w:rPr>
                <w:b/>
              </w:rPr>
            </w:pPr>
          </w:p>
          <w:p w14:paraId="6A4C397C" w14:textId="77777777" w:rsidR="00406F5B" w:rsidRDefault="00406F5B" w:rsidP="00D808B1">
            <w:pPr>
              <w:rPr>
                <w:b/>
              </w:rPr>
            </w:pPr>
          </w:p>
          <w:p w14:paraId="09462FE1" w14:textId="77777777" w:rsidR="00406F5B" w:rsidRDefault="00406F5B" w:rsidP="00D808B1">
            <w:pPr>
              <w:rPr>
                <w:b/>
              </w:rPr>
            </w:pPr>
          </w:p>
          <w:p w14:paraId="7A31C73F" w14:textId="77777777" w:rsidR="00406F5B" w:rsidRDefault="00406F5B" w:rsidP="00D808B1">
            <w:pPr>
              <w:rPr>
                <w:b/>
              </w:rPr>
            </w:pPr>
          </w:p>
          <w:p w14:paraId="64A77871" w14:textId="3748AD6C" w:rsidR="00406F5B" w:rsidRPr="003E01C8" w:rsidRDefault="00406F5B" w:rsidP="00D808B1">
            <w:pPr>
              <w:rPr>
                <w:b/>
              </w:rPr>
            </w:pPr>
          </w:p>
        </w:tc>
        <w:tc>
          <w:tcPr>
            <w:tcW w:w="3390" w:type="dxa"/>
          </w:tcPr>
          <w:p w14:paraId="07C47F9D" w14:textId="77777777" w:rsidR="00406F5B" w:rsidRPr="003E01C8" w:rsidRDefault="00406F5B" w:rsidP="00D808B1">
            <w:r w:rsidRPr="003E01C8">
              <w:t>Practice is unsafe OR the student consistently fails to demonstrate appropriate levels of knowledge, skills and/or attitudes to participate in care delivery under guidance.</w:t>
            </w:r>
          </w:p>
        </w:tc>
      </w:tr>
      <w:tr w:rsidR="00406F5B" w:rsidRPr="003E01C8" w14:paraId="22697DD7" w14:textId="77777777" w:rsidTr="00D808B1">
        <w:tc>
          <w:tcPr>
            <w:tcW w:w="884" w:type="dxa"/>
          </w:tcPr>
          <w:p w14:paraId="456E8B10" w14:textId="77777777" w:rsidR="00406F5B" w:rsidRPr="003E01C8" w:rsidRDefault="00406F5B" w:rsidP="00D808B1">
            <w:pPr>
              <w:rPr>
                <w:b/>
              </w:rPr>
            </w:pPr>
            <w:r w:rsidRPr="003E01C8">
              <w:lastRenderedPageBreak/>
              <w:t xml:space="preserve"> G</w:t>
            </w:r>
          </w:p>
        </w:tc>
        <w:tc>
          <w:tcPr>
            <w:tcW w:w="1510" w:type="dxa"/>
          </w:tcPr>
          <w:p w14:paraId="3CD9B330" w14:textId="77777777" w:rsidR="00406F5B" w:rsidRPr="003E01C8" w:rsidRDefault="00406F5B" w:rsidP="00D808B1">
            <w:r w:rsidRPr="003E01C8">
              <w:t>Very Poor (FAIL)</w:t>
            </w:r>
          </w:p>
        </w:tc>
        <w:tc>
          <w:tcPr>
            <w:tcW w:w="3276" w:type="dxa"/>
          </w:tcPr>
          <w:p w14:paraId="06BC1221" w14:textId="77777777" w:rsidR="00406F5B" w:rsidRPr="00517E79" w:rsidRDefault="00406F5B" w:rsidP="00D808B1">
            <w:r w:rsidRPr="003E01C8">
              <w:t>Wholly inadequate performance of the required skill, lacking in secure base of relevant</w:t>
            </w:r>
            <w:r>
              <w:t xml:space="preserve">. </w:t>
            </w:r>
            <w:r w:rsidRPr="003E01C8">
              <w:t>knowledge and poor use of such knowledge, showing fundamental misunderstanding and</w:t>
            </w:r>
            <w:r>
              <w:t xml:space="preserve"> </w:t>
            </w:r>
            <w:r w:rsidRPr="003E01C8">
              <w:t xml:space="preserve">misinterpretation. Evidence of poor judgement and professional values. </w:t>
            </w:r>
          </w:p>
        </w:tc>
        <w:tc>
          <w:tcPr>
            <w:tcW w:w="3390" w:type="dxa"/>
          </w:tcPr>
          <w:p w14:paraId="78103FB8" w14:textId="77777777" w:rsidR="00406F5B" w:rsidRPr="003E01C8" w:rsidRDefault="00406F5B" w:rsidP="00D808B1">
            <w:r w:rsidRPr="003E01C8">
              <w:t>Practice is unsafe AND the student consistently fails to demonstrate appropriate levels of knowledge, skills and/or attitudes to participate in care delivery under guidance.</w:t>
            </w:r>
          </w:p>
        </w:tc>
      </w:tr>
      <w:tr w:rsidR="00406F5B" w:rsidRPr="003E01C8" w14:paraId="640313C0" w14:textId="77777777" w:rsidTr="00D808B1">
        <w:trPr>
          <w:cantSplit/>
        </w:trPr>
        <w:tc>
          <w:tcPr>
            <w:tcW w:w="884" w:type="dxa"/>
            <w:tcBorders>
              <w:bottom w:val="single" w:sz="4" w:space="0" w:color="auto"/>
            </w:tcBorders>
          </w:tcPr>
          <w:p w14:paraId="440D6EA8" w14:textId="77777777" w:rsidR="00406F5B" w:rsidRPr="003E01C8" w:rsidRDefault="00406F5B" w:rsidP="00D808B1">
            <w:r w:rsidRPr="003E01C8">
              <w:t>H</w:t>
            </w:r>
          </w:p>
        </w:tc>
        <w:tc>
          <w:tcPr>
            <w:tcW w:w="1510" w:type="dxa"/>
            <w:tcBorders>
              <w:bottom w:val="single" w:sz="4" w:space="0" w:color="auto"/>
            </w:tcBorders>
          </w:tcPr>
          <w:p w14:paraId="525AFCCB" w14:textId="77777777" w:rsidR="00406F5B" w:rsidRPr="003E01C8" w:rsidRDefault="00406F5B" w:rsidP="00D808B1">
            <w:r w:rsidRPr="003E01C8">
              <w:t>FAIL</w:t>
            </w:r>
          </w:p>
        </w:tc>
        <w:tc>
          <w:tcPr>
            <w:tcW w:w="3276" w:type="dxa"/>
            <w:tcBorders>
              <w:bottom w:val="single" w:sz="4" w:space="0" w:color="auto"/>
            </w:tcBorders>
          </w:tcPr>
          <w:p w14:paraId="07A0E8D1" w14:textId="77777777" w:rsidR="00406F5B" w:rsidRPr="003E01C8" w:rsidRDefault="00406F5B" w:rsidP="00D808B1">
            <w:r w:rsidRPr="003E01C8">
              <w:t>Not presently capable of independent performance of the required skill, lacking self-awareness of limitations and prone to errors of judgement and faulty practice</w:t>
            </w:r>
          </w:p>
        </w:tc>
        <w:tc>
          <w:tcPr>
            <w:tcW w:w="3390" w:type="dxa"/>
            <w:tcBorders>
              <w:bottom w:val="single" w:sz="4" w:space="0" w:color="auto"/>
            </w:tcBorders>
          </w:tcPr>
          <w:p w14:paraId="43105113" w14:textId="77777777" w:rsidR="00406F5B" w:rsidRPr="003E01C8" w:rsidRDefault="00406F5B" w:rsidP="00D808B1">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406F5B" w:rsidRPr="003E01C8" w14:paraId="2377908D" w14:textId="77777777" w:rsidTr="00D808B1">
        <w:tc>
          <w:tcPr>
            <w:tcW w:w="9060" w:type="dxa"/>
            <w:gridSpan w:val="4"/>
            <w:tcBorders>
              <w:bottom w:val="nil"/>
            </w:tcBorders>
            <w:shd w:val="clear" w:color="auto" w:fill="E7E6E6"/>
          </w:tcPr>
          <w:p w14:paraId="6519A263" w14:textId="77777777" w:rsidR="00406F5B" w:rsidRPr="003E01C8" w:rsidRDefault="00406F5B" w:rsidP="00D808B1">
            <w:r w:rsidRPr="003E01C8">
              <w:t>University of Glasgow use only</w:t>
            </w:r>
          </w:p>
        </w:tc>
      </w:tr>
      <w:tr w:rsidR="00406F5B" w:rsidRPr="003E01C8" w14:paraId="72A96916" w14:textId="77777777" w:rsidTr="00D808B1">
        <w:tc>
          <w:tcPr>
            <w:tcW w:w="884" w:type="dxa"/>
            <w:tcBorders>
              <w:top w:val="nil"/>
              <w:left w:val="single" w:sz="4" w:space="0" w:color="auto"/>
              <w:bottom w:val="single" w:sz="4" w:space="0" w:color="auto"/>
              <w:right w:val="nil"/>
            </w:tcBorders>
            <w:shd w:val="clear" w:color="auto" w:fill="E7E6E6"/>
          </w:tcPr>
          <w:p w14:paraId="3CF129DE" w14:textId="77777777" w:rsidR="00406F5B" w:rsidRPr="003E01C8" w:rsidRDefault="00406F5B" w:rsidP="00D808B1">
            <w:r w:rsidRPr="003E01C8">
              <w:t>CR</w:t>
            </w:r>
          </w:p>
        </w:tc>
        <w:tc>
          <w:tcPr>
            <w:tcW w:w="1510" w:type="dxa"/>
            <w:tcBorders>
              <w:top w:val="nil"/>
              <w:left w:val="nil"/>
              <w:bottom w:val="single" w:sz="4" w:space="0" w:color="auto"/>
              <w:right w:val="nil"/>
            </w:tcBorders>
            <w:shd w:val="clear" w:color="auto" w:fill="E7E6E6"/>
          </w:tcPr>
          <w:p w14:paraId="0AE00FC7" w14:textId="77777777" w:rsidR="00406F5B" w:rsidRPr="003E01C8" w:rsidRDefault="00406F5B" w:rsidP="00D808B1">
            <w:r w:rsidRPr="003E01C8">
              <w:t>CREDIT REFUSED</w:t>
            </w:r>
          </w:p>
        </w:tc>
        <w:tc>
          <w:tcPr>
            <w:tcW w:w="6666" w:type="dxa"/>
            <w:gridSpan w:val="2"/>
            <w:tcBorders>
              <w:top w:val="nil"/>
              <w:left w:val="nil"/>
              <w:bottom w:val="single" w:sz="4" w:space="0" w:color="auto"/>
              <w:right w:val="single" w:sz="4" w:space="0" w:color="auto"/>
            </w:tcBorders>
            <w:shd w:val="clear" w:color="auto" w:fill="E7E6E6"/>
          </w:tcPr>
          <w:p w14:paraId="50CA0EDF" w14:textId="77777777" w:rsidR="00406F5B" w:rsidRPr="003E01C8" w:rsidRDefault="00406F5B" w:rsidP="00D808B1">
            <w:r w:rsidRPr="003E01C8">
              <w:t>Failure to comply, in the absence of good cause, with the published requirements of the course</w:t>
            </w:r>
            <w:r>
              <w:t xml:space="preserve"> </w:t>
            </w:r>
            <w:r w:rsidRPr="003E01C8">
              <w:t>or programme; and/or a serious breach of regulations</w:t>
            </w:r>
          </w:p>
        </w:tc>
      </w:tr>
    </w:tbl>
    <w:p w14:paraId="6831564B" w14:textId="77777777" w:rsidR="00406F5B" w:rsidRPr="00517E79" w:rsidRDefault="00406F5B" w:rsidP="00406F5B"/>
    <w:p w14:paraId="47C86B44" w14:textId="77777777" w:rsidR="00406F5B" w:rsidRDefault="00406F5B" w:rsidP="00406F5B">
      <w:pPr>
        <w:spacing w:after="0" w:line="240" w:lineRule="auto"/>
        <w:rPr>
          <w:sz w:val="28"/>
          <w:szCs w:val="28"/>
        </w:rPr>
      </w:pPr>
      <w:r>
        <w:rPr>
          <w:sz w:val="28"/>
          <w:szCs w:val="28"/>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01"/>
        <w:gridCol w:w="19"/>
        <w:gridCol w:w="626"/>
        <w:gridCol w:w="56"/>
        <w:gridCol w:w="662"/>
        <w:gridCol w:w="6"/>
        <w:gridCol w:w="33"/>
        <w:gridCol w:w="702"/>
        <w:gridCol w:w="13"/>
        <w:gridCol w:w="688"/>
        <w:gridCol w:w="20"/>
        <w:gridCol w:w="662"/>
        <w:gridCol w:w="19"/>
        <w:gridCol w:w="702"/>
        <w:gridCol w:w="844"/>
        <w:gridCol w:w="1430"/>
      </w:tblGrid>
      <w:tr w:rsidR="00406F5B" w:rsidRPr="003E01C8" w14:paraId="38EED120" w14:textId="77777777" w:rsidTr="00D808B1">
        <w:tc>
          <w:tcPr>
            <w:tcW w:w="9322" w:type="dxa"/>
            <w:gridSpan w:val="18"/>
            <w:tcBorders>
              <w:bottom w:val="single" w:sz="4" w:space="0" w:color="auto"/>
            </w:tcBorders>
            <w:shd w:val="clear" w:color="auto" w:fill="E7E6E6"/>
          </w:tcPr>
          <w:p w14:paraId="6EC7D862" w14:textId="77777777" w:rsidR="00406F5B" w:rsidRPr="00A967F2" w:rsidRDefault="00406F5B" w:rsidP="00D808B1">
            <w:pPr>
              <w:rPr>
                <w:b/>
                <w:bCs/>
              </w:rPr>
            </w:pPr>
            <w:r w:rsidRPr="00A967F2">
              <w:rPr>
                <w:b/>
                <w:bCs/>
              </w:rPr>
              <w:lastRenderedPageBreak/>
              <w:t>ATTENDANCE RECORD</w:t>
            </w:r>
          </w:p>
          <w:p w14:paraId="03C508CA" w14:textId="43F65742" w:rsidR="00406F5B" w:rsidRPr="003E01C8" w:rsidRDefault="00406F5B" w:rsidP="00D808B1">
            <w:pPr>
              <w:rPr>
                <w:color w:val="000000"/>
              </w:rPr>
            </w:pPr>
            <w:r w:rsidRPr="00A967F2">
              <w:rPr>
                <w:b/>
                <w:bCs/>
              </w:rPr>
              <w:t xml:space="preserve">PART </w:t>
            </w:r>
            <w:r>
              <w:rPr>
                <w:b/>
                <w:bCs/>
              </w:rPr>
              <w:t>3</w:t>
            </w:r>
            <w:r w:rsidRPr="00A967F2">
              <w:rPr>
                <w:b/>
                <w:bCs/>
              </w:rPr>
              <w:t xml:space="preserve">: PLE </w:t>
            </w:r>
            <w:r>
              <w:rPr>
                <w:b/>
                <w:bCs/>
              </w:rPr>
              <w:t>3b</w:t>
            </w:r>
          </w:p>
        </w:tc>
      </w:tr>
      <w:tr w:rsidR="00406F5B" w:rsidRPr="003E01C8" w14:paraId="033DB552" w14:textId="77777777" w:rsidTr="00D808B1">
        <w:tblPrEx>
          <w:tblLook w:val="04A0" w:firstRow="1" w:lastRow="0" w:firstColumn="1" w:lastColumn="0" w:noHBand="0" w:noVBand="1"/>
        </w:tblPrEx>
        <w:tc>
          <w:tcPr>
            <w:tcW w:w="4203" w:type="dxa"/>
            <w:gridSpan w:val="7"/>
            <w:shd w:val="clear" w:color="auto" w:fill="E7E6E6"/>
          </w:tcPr>
          <w:p w14:paraId="3CD984C1" w14:textId="77777777" w:rsidR="00406F5B" w:rsidRPr="003E01C8" w:rsidRDefault="00406F5B" w:rsidP="00D808B1">
            <w:r w:rsidRPr="003E01C8">
              <w:t>Student Name</w:t>
            </w:r>
          </w:p>
        </w:tc>
        <w:tc>
          <w:tcPr>
            <w:tcW w:w="5119" w:type="dxa"/>
            <w:gridSpan w:val="11"/>
          </w:tcPr>
          <w:p w14:paraId="7FC6A891" w14:textId="77777777" w:rsidR="00406F5B" w:rsidRPr="003E01C8" w:rsidRDefault="00406F5B" w:rsidP="00D808B1"/>
        </w:tc>
      </w:tr>
      <w:tr w:rsidR="00406F5B" w:rsidRPr="003E01C8" w14:paraId="59AD0827" w14:textId="77777777" w:rsidTr="00D808B1">
        <w:tblPrEx>
          <w:tblLook w:val="04A0" w:firstRow="1" w:lastRow="0" w:firstColumn="1" w:lastColumn="0" w:noHBand="0" w:noVBand="1"/>
        </w:tblPrEx>
        <w:tc>
          <w:tcPr>
            <w:tcW w:w="4203" w:type="dxa"/>
            <w:gridSpan w:val="7"/>
            <w:shd w:val="clear" w:color="auto" w:fill="E7E6E6"/>
          </w:tcPr>
          <w:p w14:paraId="7161BAF7" w14:textId="77777777" w:rsidR="00406F5B" w:rsidRPr="003E01C8" w:rsidRDefault="00406F5B" w:rsidP="00D808B1">
            <w:r w:rsidRPr="003E01C8">
              <w:t>Student ID</w:t>
            </w:r>
          </w:p>
        </w:tc>
        <w:tc>
          <w:tcPr>
            <w:tcW w:w="5119" w:type="dxa"/>
            <w:gridSpan w:val="11"/>
          </w:tcPr>
          <w:p w14:paraId="4D4E8E11" w14:textId="77777777" w:rsidR="00406F5B" w:rsidRPr="003E01C8" w:rsidRDefault="00406F5B" w:rsidP="00D808B1"/>
        </w:tc>
      </w:tr>
      <w:tr w:rsidR="00406F5B" w:rsidRPr="003E01C8" w14:paraId="39080887" w14:textId="77777777" w:rsidTr="00D808B1">
        <w:tblPrEx>
          <w:tblLook w:val="04A0" w:firstRow="1" w:lastRow="0" w:firstColumn="1" w:lastColumn="0" w:noHBand="0" w:noVBand="1"/>
        </w:tblPrEx>
        <w:tc>
          <w:tcPr>
            <w:tcW w:w="4203" w:type="dxa"/>
            <w:gridSpan w:val="7"/>
            <w:shd w:val="clear" w:color="auto" w:fill="E7E6E6"/>
          </w:tcPr>
          <w:p w14:paraId="5E1EA22C" w14:textId="77777777" w:rsidR="00406F5B" w:rsidRPr="003E01C8" w:rsidRDefault="00406F5B" w:rsidP="00D808B1">
            <w:r w:rsidRPr="003E01C8">
              <w:t>Year of Programme</w:t>
            </w:r>
          </w:p>
        </w:tc>
        <w:tc>
          <w:tcPr>
            <w:tcW w:w="5119" w:type="dxa"/>
            <w:gridSpan w:val="11"/>
          </w:tcPr>
          <w:p w14:paraId="5840624D" w14:textId="77777777" w:rsidR="00406F5B" w:rsidRPr="003E01C8" w:rsidRDefault="00406F5B" w:rsidP="00D808B1"/>
        </w:tc>
      </w:tr>
      <w:tr w:rsidR="00406F5B" w:rsidRPr="003E01C8" w14:paraId="7BB07DA8" w14:textId="77777777" w:rsidTr="00D808B1">
        <w:tblPrEx>
          <w:tblLook w:val="04A0" w:firstRow="1" w:lastRow="0" w:firstColumn="1" w:lastColumn="0" w:noHBand="0" w:noVBand="1"/>
        </w:tblPrEx>
        <w:tc>
          <w:tcPr>
            <w:tcW w:w="4203" w:type="dxa"/>
            <w:gridSpan w:val="7"/>
            <w:shd w:val="clear" w:color="auto" w:fill="E7E6E6"/>
          </w:tcPr>
          <w:p w14:paraId="043BF3BF" w14:textId="77777777" w:rsidR="00406F5B" w:rsidRPr="003E01C8" w:rsidRDefault="00406F5B" w:rsidP="00D808B1">
            <w:r w:rsidRPr="003E01C8">
              <w:t xml:space="preserve">Practice Learning Environment </w:t>
            </w:r>
          </w:p>
        </w:tc>
        <w:tc>
          <w:tcPr>
            <w:tcW w:w="5119" w:type="dxa"/>
            <w:gridSpan w:val="11"/>
          </w:tcPr>
          <w:p w14:paraId="0B028B8E" w14:textId="77777777" w:rsidR="00406F5B" w:rsidRPr="003E01C8" w:rsidRDefault="00406F5B" w:rsidP="00D808B1"/>
        </w:tc>
      </w:tr>
      <w:tr w:rsidR="00406F5B" w:rsidRPr="003E01C8" w14:paraId="23E3354A" w14:textId="77777777" w:rsidTr="00D808B1">
        <w:tblPrEx>
          <w:tblLook w:val="04A0" w:firstRow="1" w:lastRow="0" w:firstColumn="1" w:lastColumn="0" w:noHBand="0" w:noVBand="1"/>
        </w:tblPrEx>
        <w:tc>
          <w:tcPr>
            <w:tcW w:w="850" w:type="dxa"/>
            <w:shd w:val="clear" w:color="auto" w:fill="E7E6E6"/>
            <w:vAlign w:val="center"/>
          </w:tcPr>
          <w:p w14:paraId="3CD18347" w14:textId="77777777" w:rsidR="00406F5B" w:rsidRPr="003E01C8" w:rsidRDefault="00406F5B" w:rsidP="00D808B1">
            <w:r w:rsidRPr="003E01C8">
              <w:t>Week</w:t>
            </w:r>
          </w:p>
          <w:p w14:paraId="4CA60E56" w14:textId="77777777" w:rsidR="00406F5B" w:rsidRPr="003E01C8" w:rsidRDefault="00406F5B" w:rsidP="00D808B1">
            <w:r w:rsidRPr="003E01C8">
              <w:t>No</w:t>
            </w:r>
          </w:p>
        </w:tc>
        <w:tc>
          <w:tcPr>
            <w:tcW w:w="1289" w:type="dxa"/>
            <w:shd w:val="clear" w:color="auto" w:fill="E7E6E6"/>
            <w:vAlign w:val="center"/>
          </w:tcPr>
          <w:p w14:paraId="1980E764" w14:textId="77777777" w:rsidR="00406F5B" w:rsidRPr="003E01C8" w:rsidRDefault="00406F5B" w:rsidP="00D808B1">
            <w:r w:rsidRPr="003E01C8">
              <w:t>Week</w:t>
            </w:r>
          </w:p>
          <w:p w14:paraId="01399B42" w14:textId="77777777" w:rsidR="00406F5B" w:rsidRPr="003E01C8" w:rsidRDefault="00406F5B" w:rsidP="00D808B1">
            <w:r w:rsidRPr="003E01C8">
              <w:t>beginning</w:t>
            </w:r>
          </w:p>
        </w:tc>
        <w:tc>
          <w:tcPr>
            <w:tcW w:w="701" w:type="dxa"/>
            <w:shd w:val="clear" w:color="auto" w:fill="E7E6E6"/>
            <w:vAlign w:val="center"/>
          </w:tcPr>
          <w:p w14:paraId="1A05E1BC" w14:textId="77777777" w:rsidR="00406F5B" w:rsidRPr="003E01C8" w:rsidRDefault="00406F5B" w:rsidP="00D808B1">
            <w:r w:rsidRPr="003E01C8">
              <w:t>M</w:t>
            </w:r>
          </w:p>
        </w:tc>
        <w:tc>
          <w:tcPr>
            <w:tcW w:w="701" w:type="dxa"/>
            <w:gridSpan w:val="3"/>
            <w:shd w:val="clear" w:color="auto" w:fill="E7E6E6"/>
            <w:vAlign w:val="center"/>
          </w:tcPr>
          <w:p w14:paraId="6EB1A9F5" w14:textId="77777777" w:rsidR="00406F5B" w:rsidRPr="003E01C8" w:rsidRDefault="00406F5B" w:rsidP="00D808B1">
            <w:r w:rsidRPr="003E01C8">
              <w:t>T</w:t>
            </w:r>
          </w:p>
        </w:tc>
        <w:tc>
          <w:tcPr>
            <w:tcW w:w="701" w:type="dxa"/>
            <w:gridSpan w:val="3"/>
            <w:shd w:val="clear" w:color="auto" w:fill="E7E6E6"/>
            <w:vAlign w:val="center"/>
          </w:tcPr>
          <w:p w14:paraId="30D21E58" w14:textId="77777777" w:rsidR="00406F5B" w:rsidRPr="003E01C8" w:rsidRDefault="00406F5B" w:rsidP="00D808B1">
            <w:r w:rsidRPr="003E01C8">
              <w:t>W</w:t>
            </w:r>
          </w:p>
        </w:tc>
        <w:tc>
          <w:tcPr>
            <w:tcW w:w="702" w:type="dxa"/>
            <w:shd w:val="clear" w:color="auto" w:fill="E7E6E6"/>
            <w:vAlign w:val="center"/>
          </w:tcPr>
          <w:p w14:paraId="07E2DB48" w14:textId="77777777" w:rsidR="00406F5B" w:rsidRPr="003E01C8" w:rsidRDefault="00406F5B" w:rsidP="00D808B1">
            <w:r w:rsidRPr="003E01C8">
              <w:t>T</w:t>
            </w:r>
          </w:p>
        </w:tc>
        <w:tc>
          <w:tcPr>
            <w:tcW w:w="701" w:type="dxa"/>
            <w:gridSpan w:val="2"/>
            <w:shd w:val="clear" w:color="auto" w:fill="E7E6E6"/>
            <w:vAlign w:val="center"/>
          </w:tcPr>
          <w:p w14:paraId="25030D4F" w14:textId="77777777" w:rsidR="00406F5B" w:rsidRPr="003E01C8" w:rsidRDefault="00406F5B" w:rsidP="00D808B1">
            <w:r w:rsidRPr="003E01C8">
              <w:t>F</w:t>
            </w:r>
          </w:p>
        </w:tc>
        <w:tc>
          <w:tcPr>
            <w:tcW w:w="701" w:type="dxa"/>
            <w:gridSpan w:val="3"/>
            <w:shd w:val="clear" w:color="auto" w:fill="E7E6E6"/>
            <w:vAlign w:val="center"/>
          </w:tcPr>
          <w:p w14:paraId="0122535D" w14:textId="77777777" w:rsidR="00406F5B" w:rsidRPr="003E01C8" w:rsidRDefault="00406F5B" w:rsidP="00D808B1">
            <w:r w:rsidRPr="003E01C8">
              <w:t>S</w:t>
            </w:r>
          </w:p>
        </w:tc>
        <w:tc>
          <w:tcPr>
            <w:tcW w:w="702" w:type="dxa"/>
            <w:shd w:val="clear" w:color="auto" w:fill="E7E6E6"/>
            <w:vAlign w:val="center"/>
          </w:tcPr>
          <w:p w14:paraId="1CE4CB16" w14:textId="77777777" w:rsidR="00406F5B" w:rsidRPr="003E01C8" w:rsidRDefault="00406F5B" w:rsidP="00D808B1">
            <w:r w:rsidRPr="003E01C8">
              <w:t>S</w:t>
            </w:r>
          </w:p>
        </w:tc>
        <w:tc>
          <w:tcPr>
            <w:tcW w:w="844" w:type="dxa"/>
            <w:shd w:val="clear" w:color="auto" w:fill="E7E6E6"/>
            <w:vAlign w:val="center"/>
          </w:tcPr>
          <w:p w14:paraId="104FDC98" w14:textId="77777777" w:rsidR="00406F5B" w:rsidRPr="003E01C8" w:rsidRDefault="00406F5B" w:rsidP="00D808B1">
            <w:r w:rsidRPr="003E01C8">
              <w:t>Total hours</w:t>
            </w:r>
          </w:p>
        </w:tc>
        <w:tc>
          <w:tcPr>
            <w:tcW w:w="1430" w:type="dxa"/>
            <w:shd w:val="clear" w:color="auto" w:fill="E7E6E6"/>
            <w:vAlign w:val="center"/>
          </w:tcPr>
          <w:p w14:paraId="62CE6AC7" w14:textId="77777777" w:rsidR="00406F5B" w:rsidRPr="003E01C8" w:rsidRDefault="00406F5B" w:rsidP="00D808B1">
            <w:r w:rsidRPr="003E01C8">
              <w:t>Practice signature</w:t>
            </w:r>
          </w:p>
        </w:tc>
      </w:tr>
      <w:tr w:rsidR="00406F5B" w:rsidRPr="003E01C8" w14:paraId="14801644" w14:textId="77777777" w:rsidTr="00D808B1">
        <w:tblPrEx>
          <w:tblLook w:val="04A0" w:firstRow="1" w:lastRow="0" w:firstColumn="1" w:lastColumn="0" w:noHBand="0" w:noVBand="1"/>
        </w:tblPrEx>
        <w:tc>
          <w:tcPr>
            <w:tcW w:w="850" w:type="dxa"/>
            <w:vAlign w:val="center"/>
          </w:tcPr>
          <w:p w14:paraId="5E8023B5" w14:textId="77777777" w:rsidR="00406F5B" w:rsidRPr="003E01C8" w:rsidRDefault="00406F5B" w:rsidP="00D808B1">
            <w:r w:rsidRPr="003E01C8">
              <w:t>e.g.</w:t>
            </w:r>
          </w:p>
        </w:tc>
        <w:tc>
          <w:tcPr>
            <w:tcW w:w="1289" w:type="dxa"/>
            <w:vAlign w:val="center"/>
          </w:tcPr>
          <w:p w14:paraId="74E6D00F" w14:textId="77777777" w:rsidR="00406F5B" w:rsidRPr="003E01C8" w:rsidRDefault="00406F5B" w:rsidP="00D808B1">
            <w:r w:rsidRPr="003E01C8">
              <w:t>11/01/21</w:t>
            </w:r>
          </w:p>
        </w:tc>
        <w:tc>
          <w:tcPr>
            <w:tcW w:w="720" w:type="dxa"/>
            <w:gridSpan w:val="2"/>
            <w:vAlign w:val="center"/>
          </w:tcPr>
          <w:p w14:paraId="55C8D293" w14:textId="77777777" w:rsidR="00406F5B" w:rsidRPr="003E01C8" w:rsidRDefault="00406F5B" w:rsidP="00D808B1">
            <w:r w:rsidRPr="003E01C8">
              <w:t>DO</w:t>
            </w:r>
          </w:p>
        </w:tc>
        <w:tc>
          <w:tcPr>
            <w:tcW w:w="626" w:type="dxa"/>
            <w:vAlign w:val="center"/>
          </w:tcPr>
          <w:p w14:paraId="14432673" w14:textId="77777777" w:rsidR="00406F5B" w:rsidRPr="003E01C8" w:rsidRDefault="00406F5B" w:rsidP="00D808B1">
            <w:r w:rsidRPr="003E01C8">
              <w:t>DO</w:t>
            </w:r>
          </w:p>
        </w:tc>
        <w:tc>
          <w:tcPr>
            <w:tcW w:w="724" w:type="dxa"/>
            <w:gridSpan w:val="3"/>
            <w:vAlign w:val="center"/>
          </w:tcPr>
          <w:p w14:paraId="6F26C378" w14:textId="77777777" w:rsidR="00406F5B" w:rsidRPr="003E01C8" w:rsidRDefault="00406F5B" w:rsidP="00D808B1">
            <w:r w:rsidRPr="003E01C8">
              <w:t>12.5</w:t>
            </w:r>
          </w:p>
        </w:tc>
        <w:tc>
          <w:tcPr>
            <w:tcW w:w="748" w:type="dxa"/>
            <w:gridSpan w:val="3"/>
            <w:vAlign w:val="center"/>
          </w:tcPr>
          <w:p w14:paraId="3D25CD8D" w14:textId="77777777" w:rsidR="00406F5B" w:rsidRPr="003E01C8" w:rsidRDefault="00406F5B" w:rsidP="00D808B1">
            <w:r w:rsidRPr="003E01C8">
              <w:t>12.5</w:t>
            </w:r>
          </w:p>
        </w:tc>
        <w:tc>
          <w:tcPr>
            <w:tcW w:w="708" w:type="dxa"/>
            <w:gridSpan w:val="2"/>
            <w:vAlign w:val="center"/>
          </w:tcPr>
          <w:p w14:paraId="6E4B76E8" w14:textId="77777777" w:rsidR="00406F5B" w:rsidRPr="003E01C8" w:rsidRDefault="00406F5B" w:rsidP="00D808B1">
            <w:r w:rsidRPr="003E01C8">
              <w:t>12.5</w:t>
            </w:r>
          </w:p>
        </w:tc>
        <w:tc>
          <w:tcPr>
            <w:tcW w:w="662" w:type="dxa"/>
            <w:vAlign w:val="center"/>
          </w:tcPr>
          <w:p w14:paraId="601D9691" w14:textId="77777777" w:rsidR="00406F5B" w:rsidRPr="003E01C8" w:rsidRDefault="00406F5B" w:rsidP="00D808B1">
            <w:r w:rsidRPr="003E01C8">
              <w:t>DO</w:t>
            </w:r>
          </w:p>
        </w:tc>
        <w:tc>
          <w:tcPr>
            <w:tcW w:w="721" w:type="dxa"/>
            <w:gridSpan w:val="2"/>
            <w:vAlign w:val="center"/>
          </w:tcPr>
          <w:p w14:paraId="6A263547" w14:textId="77777777" w:rsidR="00406F5B" w:rsidRPr="003E01C8" w:rsidRDefault="00406F5B" w:rsidP="00D808B1">
            <w:r w:rsidRPr="003E01C8">
              <w:t>DO</w:t>
            </w:r>
          </w:p>
        </w:tc>
        <w:tc>
          <w:tcPr>
            <w:tcW w:w="844" w:type="dxa"/>
            <w:vAlign w:val="center"/>
          </w:tcPr>
          <w:p w14:paraId="56D6E79E" w14:textId="77777777" w:rsidR="00406F5B" w:rsidRPr="003E01C8" w:rsidRDefault="00406F5B" w:rsidP="00D808B1">
            <w:r w:rsidRPr="003E01C8">
              <w:t>37.5</w:t>
            </w:r>
          </w:p>
        </w:tc>
        <w:tc>
          <w:tcPr>
            <w:tcW w:w="1430" w:type="dxa"/>
            <w:vAlign w:val="center"/>
          </w:tcPr>
          <w:p w14:paraId="0D8077C9" w14:textId="77777777" w:rsidR="00406F5B" w:rsidRPr="003E01C8" w:rsidRDefault="00406F5B" w:rsidP="00D808B1">
            <w:pPr>
              <w:rPr>
                <w:color w:val="FF0000"/>
              </w:rPr>
            </w:pPr>
            <w:r w:rsidRPr="003E01C8">
              <w:t>S. Nurse</w:t>
            </w:r>
          </w:p>
        </w:tc>
      </w:tr>
      <w:tr w:rsidR="00406F5B" w:rsidRPr="003E01C8" w14:paraId="0DE09E59" w14:textId="77777777" w:rsidTr="00D808B1">
        <w:tblPrEx>
          <w:tblLook w:val="04A0" w:firstRow="1" w:lastRow="0" w:firstColumn="1" w:lastColumn="0" w:noHBand="0" w:noVBand="1"/>
        </w:tblPrEx>
        <w:tc>
          <w:tcPr>
            <w:tcW w:w="850" w:type="dxa"/>
            <w:vAlign w:val="center"/>
          </w:tcPr>
          <w:p w14:paraId="10E2E3AE" w14:textId="77777777" w:rsidR="00406F5B" w:rsidRPr="003E01C8" w:rsidRDefault="00406F5B" w:rsidP="00D808B1">
            <w:r w:rsidRPr="003E01C8">
              <w:t>1</w:t>
            </w:r>
          </w:p>
        </w:tc>
        <w:tc>
          <w:tcPr>
            <w:tcW w:w="1289" w:type="dxa"/>
          </w:tcPr>
          <w:p w14:paraId="6B454DCB" w14:textId="77777777" w:rsidR="00406F5B" w:rsidRPr="003E01C8" w:rsidRDefault="00406F5B" w:rsidP="00D808B1"/>
        </w:tc>
        <w:tc>
          <w:tcPr>
            <w:tcW w:w="720" w:type="dxa"/>
            <w:gridSpan w:val="2"/>
          </w:tcPr>
          <w:p w14:paraId="5CC65ECE" w14:textId="77777777" w:rsidR="00406F5B" w:rsidRPr="003E01C8" w:rsidRDefault="00406F5B" w:rsidP="00D808B1"/>
        </w:tc>
        <w:tc>
          <w:tcPr>
            <w:tcW w:w="626" w:type="dxa"/>
          </w:tcPr>
          <w:p w14:paraId="412FDAA1" w14:textId="77777777" w:rsidR="00406F5B" w:rsidRPr="003E01C8" w:rsidRDefault="00406F5B" w:rsidP="00D808B1"/>
        </w:tc>
        <w:tc>
          <w:tcPr>
            <w:tcW w:w="724" w:type="dxa"/>
            <w:gridSpan w:val="3"/>
          </w:tcPr>
          <w:p w14:paraId="63E32B80" w14:textId="77777777" w:rsidR="00406F5B" w:rsidRPr="003E01C8" w:rsidRDefault="00406F5B" w:rsidP="00D808B1"/>
        </w:tc>
        <w:tc>
          <w:tcPr>
            <w:tcW w:w="748" w:type="dxa"/>
            <w:gridSpan w:val="3"/>
          </w:tcPr>
          <w:p w14:paraId="1D08C59D" w14:textId="77777777" w:rsidR="00406F5B" w:rsidRPr="003E01C8" w:rsidRDefault="00406F5B" w:rsidP="00D808B1"/>
        </w:tc>
        <w:tc>
          <w:tcPr>
            <w:tcW w:w="708" w:type="dxa"/>
            <w:gridSpan w:val="2"/>
          </w:tcPr>
          <w:p w14:paraId="7491D207" w14:textId="77777777" w:rsidR="00406F5B" w:rsidRPr="003E01C8" w:rsidRDefault="00406F5B" w:rsidP="00D808B1"/>
        </w:tc>
        <w:tc>
          <w:tcPr>
            <w:tcW w:w="662" w:type="dxa"/>
          </w:tcPr>
          <w:p w14:paraId="19334703" w14:textId="77777777" w:rsidR="00406F5B" w:rsidRPr="003E01C8" w:rsidRDefault="00406F5B" w:rsidP="00D808B1"/>
        </w:tc>
        <w:tc>
          <w:tcPr>
            <w:tcW w:w="721" w:type="dxa"/>
            <w:gridSpan w:val="2"/>
          </w:tcPr>
          <w:p w14:paraId="5F380A4A" w14:textId="77777777" w:rsidR="00406F5B" w:rsidRPr="003E01C8" w:rsidRDefault="00406F5B" w:rsidP="00D808B1"/>
        </w:tc>
        <w:tc>
          <w:tcPr>
            <w:tcW w:w="844" w:type="dxa"/>
          </w:tcPr>
          <w:p w14:paraId="03EFAEAD" w14:textId="77777777" w:rsidR="00406F5B" w:rsidRPr="003E01C8" w:rsidRDefault="00406F5B" w:rsidP="00D808B1"/>
        </w:tc>
        <w:tc>
          <w:tcPr>
            <w:tcW w:w="1430" w:type="dxa"/>
          </w:tcPr>
          <w:p w14:paraId="1D0CC4A5" w14:textId="77777777" w:rsidR="00406F5B" w:rsidRPr="003E01C8" w:rsidRDefault="00406F5B" w:rsidP="00D808B1"/>
        </w:tc>
      </w:tr>
      <w:tr w:rsidR="00406F5B" w:rsidRPr="003E01C8" w14:paraId="43C7572D" w14:textId="77777777" w:rsidTr="00D808B1">
        <w:tblPrEx>
          <w:tblLook w:val="04A0" w:firstRow="1" w:lastRow="0" w:firstColumn="1" w:lastColumn="0" w:noHBand="0" w:noVBand="1"/>
        </w:tblPrEx>
        <w:tc>
          <w:tcPr>
            <w:tcW w:w="850" w:type="dxa"/>
            <w:vAlign w:val="center"/>
          </w:tcPr>
          <w:p w14:paraId="7D277CD8" w14:textId="77777777" w:rsidR="00406F5B" w:rsidRPr="003E01C8" w:rsidRDefault="00406F5B" w:rsidP="00D808B1">
            <w:r w:rsidRPr="003E01C8">
              <w:t>2</w:t>
            </w:r>
          </w:p>
        </w:tc>
        <w:tc>
          <w:tcPr>
            <w:tcW w:w="1289" w:type="dxa"/>
          </w:tcPr>
          <w:p w14:paraId="6EED535E" w14:textId="77777777" w:rsidR="00406F5B" w:rsidRPr="003E01C8" w:rsidRDefault="00406F5B" w:rsidP="00D808B1"/>
        </w:tc>
        <w:tc>
          <w:tcPr>
            <w:tcW w:w="720" w:type="dxa"/>
            <w:gridSpan w:val="2"/>
          </w:tcPr>
          <w:p w14:paraId="21A42261" w14:textId="77777777" w:rsidR="00406F5B" w:rsidRPr="003E01C8" w:rsidRDefault="00406F5B" w:rsidP="00D808B1"/>
        </w:tc>
        <w:tc>
          <w:tcPr>
            <w:tcW w:w="626" w:type="dxa"/>
          </w:tcPr>
          <w:p w14:paraId="30C7A600" w14:textId="77777777" w:rsidR="00406F5B" w:rsidRPr="003E01C8" w:rsidRDefault="00406F5B" w:rsidP="00D808B1"/>
        </w:tc>
        <w:tc>
          <w:tcPr>
            <w:tcW w:w="724" w:type="dxa"/>
            <w:gridSpan w:val="3"/>
          </w:tcPr>
          <w:p w14:paraId="763821C4" w14:textId="77777777" w:rsidR="00406F5B" w:rsidRPr="003E01C8" w:rsidRDefault="00406F5B" w:rsidP="00D808B1"/>
        </w:tc>
        <w:tc>
          <w:tcPr>
            <w:tcW w:w="748" w:type="dxa"/>
            <w:gridSpan w:val="3"/>
          </w:tcPr>
          <w:p w14:paraId="62745F40" w14:textId="77777777" w:rsidR="00406F5B" w:rsidRPr="003E01C8" w:rsidRDefault="00406F5B" w:rsidP="00D808B1"/>
        </w:tc>
        <w:tc>
          <w:tcPr>
            <w:tcW w:w="708" w:type="dxa"/>
            <w:gridSpan w:val="2"/>
          </w:tcPr>
          <w:p w14:paraId="25770E9E" w14:textId="77777777" w:rsidR="00406F5B" w:rsidRPr="003E01C8" w:rsidRDefault="00406F5B" w:rsidP="00D808B1"/>
        </w:tc>
        <w:tc>
          <w:tcPr>
            <w:tcW w:w="662" w:type="dxa"/>
          </w:tcPr>
          <w:p w14:paraId="63787A3E" w14:textId="77777777" w:rsidR="00406F5B" w:rsidRPr="003E01C8" w:rsidRDefault="00406F5B" w:rsidP="00D808B1"/>
        </w:tc>
        <w:tc>
          <w:tcPr>
            <w:tcW w:w="721" w:type="dxa"/>
            <w:gridSpan w:val="2"/>
          </w:tcPr>
          <w:p w14:paraId="1FF69B3B" w14:textId="77777777" w:rsidR="00406F5B" w:rsidRPr="003E01C8" w:rsidRDefault="00406F5B" w:rsidP="00D808B1"/>
        </w:tc>
        <w:tc>
          <w:tcPr>
            <w:tcW w:w="844" w:type="dxa"/>
          </w:tcPr>
          <w:p w14:paraId="52ADDFD4" w14:textId="77777777" w:rsidR="00406F5B" w:rsidRPr="003E01C8" w:rsidRDefault="00406F5B" w:rsidP="00D808B1"/>
        </w:tc>
        <w:tc>
          <w:tcPr>
            <w:tcW w:w="1430" w:type="dxa"/>
          </w:tcPr>
          <w:p w14:paraId="7370A719" w14:textId="77777777" w:rsidR="00406F5B" w:rsidRPr="003E01C8" w:rsidRDefault="00406F5B" w:rsidP="00D808B1"/>
        </w:tc>
      </w:tr>
      <w:tr w:rsidR="00406F5B" w:rsidRPr="003E01C8" w14:paraId="4341C52D" w14:textId="77777777" w:rsidTr="00D808B1">
        <w:tblPrEx>
          <w:tblLook w:val="04A0" w:firstRow="1" w:lastRow="0" w:firstColumn="1" w:lastColumn="0" w:noHBand="0" w:noVBand="1"/>
        </w:tblPrEx>
        <w:tc>
          <w:tcPr>
            <w:tcW w:w="850" w:type="dxa"/>
            <w:vAlign w:val="center"/>
          </w:tcPr>
          <w:p w14:paraId="5168452B" w14:textId="77777777" w:rsidR="00406F5B" w:rsidRPr="003E01C8" w:rsidRDefault="00406F5B" w:rsidP="00D808B1">
            <w:r w:rsidRPr="003E01C8">
              <w:t>3</w:t>
            </w:r>
          </w:p>
        </w:tc>
        <w:tc>
          <w:tcPr>
            <w:tcW w:w="1289" w:type="dxa"/>
          </w:tcPr>
          <w:p w14:paraId="28326B13" w14:textId="77777777" w:rsidR="00406F5B" w:rsidRPr="003E01C8" w:rsidRDefault="00406F5B" w:rsidP="00D808B1"/>
        </w:tc>
        <w:tc>
          <w:tcPr>
            <w:tcW w:w="720" w:type="dxa"/>
            <w:gridSpan w:val="2"/>
          </w:tcPr>
          <w:p w14:paraId="31427352" w14:textId="77777777" w:rsidR="00406F5B" w:rsidRPr="003E01C8" w:rsidRDefault="00406F5B" w:rsidP="00D808B1"/>
        </w:tc>
        <w:tc>
          <w:tcPr>
            <w:tcW w:w="626" w:type="dxa"/>
          </w:tcPr>
          <w:p w14:paraId="5D4EEC33" w14:textId="77777777" w:rsidR="00406F5B" w:rsidRPr="003E01C8" w:rsidRDefault="00406F5B" w:rsidP="00D808B1"/>
        </w:tc>
        <w:tc>
          <w:tcPr>
            <w:tcW w:w="724" w:type="dxa"/>
            <w:gridSpan w:val="3"/>
          </w:tcPr>
          <w:p w14:paraId="37C85172" w14:textId="77777777" w:rsidR="00406F5B" w:rsidRPr="003E01C8" w:rsidRDefault="00406F5B" w:rsidP="00D808B1"/>
        </w:tc>
        <w:tc>
          <w:tcPr>
            <w:tcW w:w="748" w:type="dxa"/>
            <w:gridSpan w:val="3"/>
          </w:tcPr>
          <w:p w14:paraId="1AE951FE" w14:textId="77777777" w:rsidR="00406F5B" w:rsidRPr="003E01C8" w:rsidRDefault="00406F5B" w:rsidP="00D808B1"/>
        </w:tc>
        <w:tc>
          <w:tcPr>
            <w:tcW w:w="708" w:type="dxa"/>
            <w:gridSpan w:val="2"/>
          </w:tcPr>
          <w:p w14:paraId="03FB2D02" w14:textId="77777777" w:rsidR="00406F5B" w:rsidRPr="003E01C8" w:rsidRDefault="00406F5B" w:rsidP="00D808B1"/>
        </w:tc>
        <w:tc>
          <w:tcPr>
            <w:tcW w:w="662" w:type="dxa"/>
          </w:tcPr>
          <w:p w14:paraId="55FA4DE3" w14:textId="77777777" w:rsidR="00406F5B" w:rsidRPr="003E01C8" w:rsidRDefault="00406F5B" w:rsidP="00D808B1"/>
        </w:tc>
        <w:tc>
          <w:tcPr>
            <w:tcW w:w="721" w:type="dxa"/>
            <w:gridSpan w:val="2"/>
          </w:tcPr>
          <w:p w14:paraId="7E8AE516" w14:textId="77777777" w:rsidR="00406F5B" w:rsidRPr="003E01C8" w:rsidRDefault="00406F5B" w:rsidP="00D808B1"/>
        </w:tc>
        <w:tc>
          <w:tcPr>
            <w:tcW w:w="844" w:type="dxa"/>
          </w:tcPr>
          <w:p w14:paraId="31838537" w14:textId="77777777" w:rsidR="00406F5B" w:rsidRPr="003E01C8" w:rsidRDefault="00406F5B" w:rsidP="00D808B1"/>
        </w:tc>
        <w:tc>
          <w:tcPr>
            <w:tcW w:w="1430" w:type="dxa"/>
          </w:tcPr>
          <w:p w14:paraId="1D9A4B26" w14:textId="77777777" w:rsidR="00406F5B" w:rsidRPr="003E01C8" w:rsidRDefault="00406F5B" w:rsidP="00D808B1"/>
        </w:tc>
      </w:tr>
      <w:tr w:rsidR="00406F5B" w:rsidRPr="003E01C8" w14:paraId="44B6F896" w14:textId="77777777" w:rsidTr="00D808B1">
        <w:tblPrEx>
          <w:tblLook w:val="04A0" w:firstRow="1" w:lastRow="0" w:firstColumn="1" w:lastColumn="0" w:noHBand="0" w:noVBand="1"/>
        </w:tblPrEx>
        <w:tc>
          <w:tcPr>
            <w:tcW w:w="850" w:type="dxa"/>
            <w:vAlign w:val="center"/>
          </w:tcPr>
          <w:p w14:paraId="4D36170E" w14:textId="77777777" w:rsidR="00406F5B" w:rsidRPr="003E01C8" w:rsidRDefault="00406F5B" w:rsidP="00D808B1">
            <w:r w:rsidRPr="003E01C8">
              <w:t>4</w:t>
            </w:r>
          </w:p>
        </w:tc>
        <w:tc>
          <w:tcPr>
            <w:tcW w:w="1289" w:type="dxa"/>
          </w:tcPr>
          <w:p w14:paraId="2F1F4768" w14:textId="77777777" w:rsidR="00406F5B" w:rsidRPr="003E01C8" w:rsidRDefault="00406F5B" w:rsidP="00D808B1"/>
        </w:tc>
        <w:tc>
          <w:tcPr>
            <w:tcW w:w="720" w:type="dxa"/>
            <w:gridSpan w:val="2"/>
          </w:tcPr>
          <w:p w14:paraId="5E033A05" w14:textId="77777777" w:rsidR="00406F5B" w:rsidRPr="003E01C8" w:rsidRDefault="00406F5B" w:rsidP="00D808B1"/>
        </w:tc>
        <w:tc>
          <w:tcPr>
            <w:tcW w:w="626" w:type="dxa"/>
          </w:tcPr>
          <w:p w14:paraId="3CD5B878" w14:textId="77777777" w:rsidR="00406F5B" w:rsidRPr="003E01C8" w:rsidRDefault="00406F5B" w:rsidP="00D808B1"/>
        </w:tc>
        <w:tc>
          <w:tcPr>
            <w:tcW w:w="724" w:type="dxa"/>
            <w:gridSpan w:val="3"/>
          </w:tcPr>
          <w:p w14:paraId="6E12A796" w14:textId="77777777" w:rsidR="00406F5B" w:rsidRPr="003E01C8" w:rsidRDefault="00406F5B" w:rsidP="00D808B1"/>
        </w:tc>
        <w:tc>
          <w:tcPr>
            <w:tcW w:w="748" w:type="dxa"/>
            <w:gridSpan w:val="3"/>
          </w:tcPr>
          <w:p w14:paraId="5CB41715" w14:textId="77777777" w:rsidR="00406F5B" w:rsidRPr="003E01C8" w:rsidRDefault="00406F5B" w:rsidP="00D808B1"/>
        </w:tc>
        <w:tc>
          <w:tcPr>
            <w:tcW w:w="708" w:type="dxa"/>
            <w:gridSpan w:val="2"/>
          </w:tcPr>
          <w:p w14:paraId="03E6688F" w14:textId="77777777" w:rsidR="00406F5B" w:rsidRPr="003E01C8" w:rsidRDefault="00406F5B" w:rsidP="00D808B1"/>
        </w:tc>
        <w:tc>
          <w:tcPr>
            <w:tcW w:w="662" w:type="dxa"/>
          </w:tcPr>
          <w:p w14:paraId="3945E6F4" w14:textId="77777777" w:rsidR="00406F5B" w:rsidRPr="003E01C8" w:rsidRDefault="00406F5B" w:rsidP="00D808B1"/>
        </w:tc>
        <w:tc>
          <w:tcPr>
            <w:tcW w:w="721" w:type="dxa"/>
            <w:gridSpan w:val="2"/>
          </w:tcPr>
          <w:p w14:paraId="49B9F089" w14:textId="77777777" w:rsidR="00406F5B" w:rsidRPr="003E01C8" w:rsidRDefault="00406F5B" w:rsidP="00D808B1"/>
        </w:tc>
        <w:tc>
          <w:tcPr>
            <w:tcW w:w="844" w:type="dxa"/>
          </w:tcPr>
          <w:p w14:paraId="7D4DA610" w14:textId="77777777" w:rsidR="00406F5B" w:rsidRPr="003E01C8" w:rsidRDefault="00406F5B" w:rsidP="00D808B1"/>
        </w:tc>
        <w:tc>
          <w:tcPr>
            <w:tcW w:w="1430" w:type="dxa"/>
          </w:tcPr>
          <w:p w14:paraId="26E89C0A" w14:textId="77777777" w:rsidR="00406F5B" w:rsidRPr="003E01C8" w:rsidRDefault="00406F5B" w:rsidP="00D808B1"/>
        </w:tc>
      </w:tr>
      <w:tr w:rsidR="00406F5B" w:rsidRPr="003E01C8" w14:paraId="5EB737B6" w14:textId="77777777" w:rsidTr="00D808B1">
        <w:tblPrEx>
          <w:tblLook w:val="04A0" w:firstRow="1" w:lastRow="0" w:firstColumn="1" w:lastColumn="0" w:noHBand="0" w:noVBand="1"/>
        </w:tblPrEx>
        <w:tc>
          <w:tcPr>
            <w:tcW w:w="850" w:type="dxa"/>
            <w:vAlign w:val="center"/>
          </w:tcPr>
          <w:p w14:paraId="3A6B5AE0" w14:textId="77777777" w:rsidR="00406F5B" w:rsidRPr="003E01C8" w:rsidRDefault="00406F5B" w:rsidP="00D808B1">
            <w:r w:rsidRPr="003E01C8">
              <w:t>5</w:t>
            </w:r>
          </w:p>
        </w:tc>
        <w:tc>
          <w:tcPr>
            <w:tcW w:w="1289" w:type="dxa"/>
          </w:tcPr>
          <w:p w14:paraId="438A08AF" w14:textId="77777777" w:rsidR="00406F5B" w:rsidRPr="003E01C8" w:rsidRDefault="00406F5B" w:rsidP="00D808B1"/>
        </w:tc>
        <w:tc>
          <w:tcPr>
            <w:tcW w:w="720" w:type="dxa"/>
            <w:gridSpan w:val="2"/>
          </w:tcPr>
          <w:p w14:paraId="217BFC17" w14:textId="77777777" w:rsidR="00406F5B" w:rsidRPr="003E01C8" w:rsidRDefault="00406F5B" w:rsidP="00D808B1"/>
        </w:tc>
        <w:tc>
          <w:tcPr>
            <w:tcW w:w="626" w:type="dxa"/>
          </w:tcPr>
          <w:p w14:paraId="2C82C204" w14:textId="77777777" w:rsidR="00406F5B" w:rsidRPr="003E01C8" w:rsidRDefault="00406F5B" w:rsidP="00D808B1"/>
        </w:tc>
        <w:tc>
          <w:tcPr>
            <w:tcW w:w="724" w:type="dxa"/>
            <w:gridSpan w:val="3"/>
          </w:tcPr>
          <w:p w14:paraId="2F59EE1E" w14:textId="77777777" w:rsidR="00406F5B" w:rsidRPr="003E01C8" w:rsidRDefault="00406F5B" w:rsidP="00D808B1"/>
        </w:tc>
        <w:tc>
          <w:tcPr>
            <w:tcW w:w="748" w:type="dxa"/>
            <w:gridSpan w:val="3"/>
          </w:tcPr>
          <w:p w14:paraId="2810C67F" w14:textId="77777777" w:rsidR="00406F5B" w:rsidRPr="003E01C8" w:rsidRDefault="00406F5B" w:rsidP="00D808B1"/>
        </w:tc>
        <w:tc>
          <w:tcPr>
            <w:tcW w:w="708" w:type="dxa"/>
            <w:gridSpan w:val="2"/>
          </w:tcPr>
          <w:p w14:paraId="269BC88F" w14:textId="77777777" w:rsidR="00406F5B" w:rsidRPr="003E01C8" w:rsidRDefault="00406F5B" w:rsidP="00D808B1"/>
        </w:tc>
        <w:tc>
          <w:tcPr>
            <w:tcW w:w="662" w:type="dxa"/>
          </w:tcPr>
          <w:p w14:paraId="4169E84C" w14:textId="77777777" w:rsidR="00406F5B" w:rsidRPr="003E01C8" w:rsidRDefault="00406F5B" w:rsidP="00D808B1"/>
        </w:tc>
        <w:tc>
          <w:tcPr>
            <w:tcW w:w="721" w:type="dxa"/>
            <w:gridSpan w:val="2"/>
          </w:tcPr>
          <w:p w14:paraId="170176FD" w14:textId="77777777" w:rsidR="00406F5B" w:rsidRPr="003E01C8" w:rsidRDefault="00406F5B" w:rsidP="00D808B1"/>
        </w:tc>
        <w:tc>
          <w:tcPr>
            <w:tcW w:w="844" w:type="dxa"/>
          </w:tcPr>
          <w:p w14:paraId="2E3E9769" w14:textId="77777777" w:rsidR="00406F5B" w:rsidRPr="003E01C8" w:rsidRDefault="00406F5B" w:rsidP="00D808B1"/>
        </w:tc>
        <w:tc>
          <w:tcPr>
            <w:tcW w:w="1430" w:type="dxa"/>
          </w:tcPr>
          <w:p w14:paraId="32436645" w14:textId="77777777" w:rsidR="00406F5B" w:rsidRPr="003E01C8" w:rsidRDefault="00406F5B" w:rsidP="00D808B1"/>
        </w:tc>
      </w:tr>
      <w:tr w:rsidR="00406F5B" w:rsidRPr="003E01C8" w14:paraId="14280756" w14:textId="77777777" w:rsidTr="00D808B1">
        <w:tblPrEx>
          <w:tblLook w:val="04A0" w:firstRow="1" w:lastRow="0" w:firstColumn="1" w:lastColumn="0" w:noHBand="0" w:noVBand="1"/>
        </w:tblPrEx>
        <w:tc>
          <w:tcPr>
            <w:tcW w:w="850" w:type="dxa"/>
          </w:tcPr>
          <w:p w14:paraId="35E1285F" w14:textId="45234808" w:rsidR="00406F5B" w:rsidRPr="003E01C8" w:rsidRDefault="00D808B1" w:rsidP="00D808B1">
            <w:r>
              <w:t>6</w:t>
            </w:r>
          </w:p>
        </w:tc>
        <w:tc>
          <w:tcPr>
            <w:tcW w:w="1289" w:type="dxa"/>
          </w:tcPr>
          <w:p w14:paraId="19D68387" w14:textId="77777777" w:rsidR="00406F5B" w:rsidRPr="003E01C8" w:rsidRDefault="00406F5B" w:rsidP="00D808B1"/>
        </w:tc>
        <w:tc>
          <w:tcPr>
            <w:tcW w:w="720" w:type="dxa"/>
            <w:gridSpan w:val="2"/>
          </w:tcPr>
          <w:p w14:paraId="5580A2AA" w14:textId="77777777" w:rsidR="00406F5B" w:rsidRPr="003E01C8" w:rsidRDefault="00406F5B" w:rsidP="00D808B1"/>
        </w:tc>
        <w:tc>
          <w:tcPr>
            <w:tcW w:w="626" w:type="dxa"/>
          </w:tcPr>
          <w:p w14:paraId="42ED3EAE" w14:textId="77777777" w:rsidR="00406F5B" w:rsidRPr="003E01C8" w:rsidRDefault="00406F5B" w:rsidP="00D808B1"/>
        </w:tc>
        <w:tc>
          <w:tcPr>
            <w:tcW w:w="724" w:type="dxa"/>
            <w:gridSpan w:val="3"/>
          </w:tcPr>
          <w:p w14:paraId="228A7AC5" w14:textId="77777777" w:rsidR="00406F5B" w:rsidRPr="003E01C8" w:rsidRDefault="00406F5B" w:rsidP="00D808B1"/>
        </w:tc>
        <w:tc>
          <w:tcPr>
            <w:tcW w:w="748" w:type="dxa"/>
            <w:gridSpan w:val="3"/>
          </w:tcPr>
          <w:p w14:paraId="35949E13" w14:textId="77777777" w:rsidR="00406F5B" w:rsidRPr="003E01C8" w:rsidRDefault="00406F5B" w:rsidP="00D808B1"/>
        </w:tc>
        <w:tc>
          <w:tcPr>
            <w:tcW w:w="708" w:type="dxa"/>
            <w:gridSpan w:val="2"/>
          </w:tcPr>
          <w:p w14:paraId="218115D2" w14:textId="77777777" w:rsidR="00406F5B" w:rsidRPr="003E01C8" w:rsidRDefault="00406F5B" w:rsidP="00D808B1"/>
        </w:tc>
        <w:tc>
          <w:tcPr>
            <w:tcW w:w="662" w:type="dxa"/>
          </w:tcPr>
          <w:p w14:paraId="702EE7BD" w14:textId="77777777" w:rsidR="00406F5B" w:rsidRPr="003E01C8" w:rsidRDefault="00406F5B" w:rsidP="00D808B1"/>
        </w:tc>
        <w:tc>
          <w:tcPr>
            <w:tcW w:w="721" w:type="dxa"/>
            <w:gridSpan w:val="2"/>
          </w:tcPr>
          <w:p w14:paraId="527D1E51" w14:textId="77777777" w:rsidR="00406F5B" w:rsidRPr="003E01C8" w:rsidRDefault="00406F5B" w:rsidP="00D808B1"/>
        </w:tc>
        <w:tc>
          <w:tcPr>
            <w:tcW w:w="844" w:type="dxa"/>
          </w:tcPr>
          <w:p w14:paraId="2500EF8E" w14:textId="77777777" w:rsidR="00406F5B" w:rsidRPr="003E01C8" w:rsidRDefault="00406F5B" w:rsidP="00D808B1"/>
        </w:tc>
        <w:tc>
          <w:tcPr>
            <w:tcW w:w="1430" w:type="dxa"/>
          </w:tcPr>
          <w:p w14:paraId="2FF2E42B" w14:textId="77777777" w:rsidR="00406F5B" w:rsidRPr="003E01C8" w:rsidRDefault="00406F5B" w:rsidP="00D808B1"/>
        </w:tc>
      </w:tr>
      <w:tr w:rsidR="00406F5B" w:rsidRPr="003E01C8" w14:paraId="7B69946E" w14:textId="77777777" w:rsidTr="00D808B1">
        <w:tblPrEx>
          <w:tblLook w:val="04A0" w:firstRow="1" w:lastRow="0" w:firstColumn="1" w:lastColumn="0" w:noHBand="0" w:noVBand="1"/>
        </w:tblPrEx>
        <w:tc>
          <w:tcPr>
            <w:tcW w:w="850" w:type="dxa"/>
          </w:tcPr>
          <w:p w14:paraId="5EAE2D2E" w14:textId="758F35DE" w:rsidR="00406F5B" w:rsidRPr="003E01C8" w:rsidRDefault="00D808B1" w:rsidP="00D808B1">
            <w:r>
              <w:t>7</w:t>
            </w:r>
          </w:p>
        </w:tc>
        <w:tc>
          <w:tcPr>
            <w:tcW w:w="1289" w:type="dxa"/>
          </w:tcPr>
          <w:p w14:paraId="5B082DBA" w14:textId="77777777" w:rsidR="00406F5B" w:rsidRPr="003E01C8" w:rsidRDefault="00406F5B" w:rsidP="00D808B1"/>
        </w:tc>
        <w:tc>
          <w:tcPr>
            <w:tcW w:w="720" w:type="dxa"/>
            <w:gridSpan w:val="2"/>
          </w:tcPr>
          <w:p w14:paraId="63CF279D" w14:textId="77777777" w:rsidR="00406F5B" w:rsidRPr="003E01C8" w:rsidRDefault="00406F5B" w:rsidP="00D808B1"/>
        </w:tc>
        <w:tc>
          <w:tcPr>
            <w:tcW w:w="626" w:type="dxa"/>
          </w:tcPr>
          <w:p w14:paraId="1D2F9338" w14:textId="77777777" w:rsidR="00406F5B" w:rsidRPr="003E01C8" w:rsidRDefault="00406F5B" w:rsidP="00D808B1"/>
        </w:tc>
        <w:tc>
          <w:tcPr>
            <w:tcW w:w="724" w:type="dxa"/>
            <w:gridSpan w:val="3"/>
          </w:tcPr>
          <w:p w14:paraId="452F955F" w14:textId="77777777" w:rsidR="00406F5B" w:rsidRPr="003E01C8" w:rsidRDefault="00406F5B" w:rsidP="00D808B1"/>
        </w:tc>
        <w:tc>
          <w:tcPr>
            <w:tcW w:w="748" w:type="dxa"/>
            <w:gridSpan w:val="3"/>
          </w:tcPr>
          <w:p w14:paraId="4D824909" w14:textId="77777777" w:rsidR="00406F5B" w:rsidRPr="003E01C8" w:rsidRDefault="00406F5B" w:rsidP="00D808B1"/>
        </w:tc>
        <w:tc>
          <w:tcPr>
            <w:tcW w:w="708" w:type="dxa"/>
            <w:gridSpan w:val="2"/>
          </w:tcPr>
          <w:p w14:paraId="1A38AAD9" w14:textId="77777777" w:rsidR="00406F5B" w:rsidRPr="003E01C8" w:rsidRDefault="00406F5B" w:rsidP="00D808B1"/>
        </w:tc>
        <w:tc>
          <w:tcPr>
            <w:tcW w:w="662" w:type="dxa"/>
          </w:tcPr>
          <w:p w14:paraId="0AFF12BD" w14:textId="77777777" w:rsidR="00406F5B" w:rsidRPr="003E01C8" w:rsidRDefault="00406F5B" w:rsidP="00D808B1"/>
        </w:tc>
        <w:tc>
          <w:tcPr>
            <w:tcW w:w="721" w:type="dxa"/>
            <w:gridSpan w:val="2"/>
          </w:tcPr>
          <w:p w14:paraId="767E9035" w14:textId="77777777" w:rsidR="00406F5B" w:rsidRPr="003E01C8" w:rsidRDefault="00406F5B" w:rsidP="00D808B1"/>
        </w:tc>
        <w:tc>
          <w:tcPr>
            <w:tcW w:w="844" w:type="dxa"/>
          </w:tcPr>
          <w:p w14:paraId="706F4041" w14:textId="77777777" w:rsidR="00406F5B" w:rsidRPr="003E01C8" w:rsidRDefault="00406F5B" w:rsidP="00D808B1"/>
        </w:tc>
        <w:tc>
          <w:tcPr>
            <w:tcW w:w="1430" w:type="dxa"/>
          </w:tcPr>
          <w:p w14:paraId="7700F951" w14:textId="77777777" w:rsidR="00406F5B" w:rsidRPr="003E01C8" w:rsidRDefault="00406F5B" w:rsidP="00D808B1"/>
        </w:tc>
      </w:tr>
      <w:tr w:rsidR="00406F5B" w:rsidRPr="003E01C8" w14:paraId="7C3102DD" w14:textId="77777777" w:rsidTr="00D808B1">
        <w:tblPrEx>
          <w:tblLook w:val="04A0" w:firstRow="1" w:lastRow="0" w:firstColumn="1" w:lastColumn="0" w:noHBand="0" w:noVBand="1"/>
        </w:tblPrEx>
        <w:trPr>
          <w:gridBefore w:val="7"/>
          <w:wBefore w:w="4203" w:type="dxa"/>
          <w:trHeight w:val="784"/>
        </w:trPr>
        <w:tc>
          <w:tcPr>
            <w:tcW w:w="2845" w:type="dxa"/>
            <w:gridSpan w:val="9"/>
          </w:tcPr>
          <w:p w14:paraId="1C70317B" w14:textId="77777777" w:rsidR="00406F5B" w:rsidRPr="003E01C8" w:rsidRDefault="00406F5B" w:rsidP="00D808B1">
            <w:r w:rsidRPr="003E01C8">
              <w:t>Total number of hours</w:t>
            </w:r>
          </w:p>
          <w:p w14:paraId="1726F65B" w14:textId="6936413F" w:rsidR="00406F5B" w:rsidRPr="003E01C8" w:rsidRDefault="00406F5B" w:rsidP="00D808B1">
            <w:pPr>
              <w:rPr>
                <w:color w:val="FF0000"/>
              </w:rPr>
            </w:pPr>
            <w:r>
              <w:t>7</w:t>
            </w:r>
            <w:r w:rsidRPr="003E01C8">
              <w:t xml:space="preserve"> weeks = </w:t>
            </w:r>
            <w:r>
              <w:t xml:space="preserve">262.5 </w:t>
            </w:r>
            <w:r w:rsidRPr="003E01C8">
              <w:t>hrs</w:t>
            </w:r>
          </w:p>
        </w:tc>
        <w:tc>
          <w:tcPr>
            <w:tcW w:w="844" w:type="dxa"/>
          </w:tcPr>
          <w:p w14:paraId="4CC5BD27" w14:textId="77777777" w:rsidR="00406F5B" w:rsidRPr="003E01C8" w:rsidRDefault="00406F5B" w:rsidP="00D808B1"/>
        </w:tc>
        <w:tc>
          <w:tcPr>
            <w:tcW w:w="1430" w:type="dxa"/>
          </w:tcPr>
          <w:p w14:paraId="58F64E91" w14:textId="77777777" w:rsidR="00406F5B" w:rsidRPr="003E01C8" w:rsidRDefault="00406F5B" w:rsidP="00D808B1"/>
        </w:tc>
      </w:tr>
    </w:tbl>
    <w:p w14:paraId="7F47D197" w14:textId="77777777" w:rsidR="00406F5B" w:rsidRDefault="00406F5B" w:rsidP="00406F5B">
      <w:pPr>
        <w:rPr>
          <w:lang w:val="en-US"/>
        </w:rPr>
      </w:pPr>
    </w:p>
    <w:p w14:paraId="0140910F" w14:textId="77777777" w:rsidR="00406F5B" w:rsidRPr="003E01C8" w:rsidRDefault="00406F5B" w:rsidP="00406F5B">
      <w:r w:rsidRPr="003E01C8">
        <w:rPr>
          <w:lang w:val="en-US"/>
        </w:rPr>
        <w:t>See section 1.7.1 for maximum hours worked per week*</w:t>
      </w:r>
    </w:p>
    <w:p w14:paraId="2509A206" w14:textId="77777777" w:rsidR="00406F5B" w:rsidRPr="003E01C8" w:rsidRDefault="00406F5B" w:rsidP="00406F5B">
      <w:r w:rsidRPr="003E01C8">
        <w:rPr>
          <w:b/>
        </w:rPr>
        <w:t>Key</w:t>
      </w:r>
      <w:r w:rsidRPr="003E01C8">
        <w:t>:</w:t>
      </w:r>
      <w:r w:rsidRPr="003E01C8">
        <w:tab/>
        <w:t>U=University</w:t>
      </w:r>
      <w:r w:rsidRPr="003E01C8">
        <w:tab/>
      </w:r>
      <w:r w:rsidRPr="003E01C8">
        <w:tab/>
        <w:t xml:space="preserve">                     DO=Day Off</w:t>
      </w:r>
    </w:p>
    <w:p w14:paraId="7D999525" w14:textId="77777777" w:rsidR="00406F5B" w:rsidRPr="003E01C8" w:rsidRDefault="00406F5B" w:rsidP="00406F5B">
      <w:r w:rsidRPr="003E01C8">
        <w:t>C=Compassionate leave              S=Sick</w:t>
      </w:r>
      <w:r w:rsidRPr="003E01C8">
        <w:tab/>
      </w:r>
      <w:r w:rsidRPr="003E01C8">
        <w:tab/>
      </w:r>
      <w:r>
        <w:tab/>
      </w:r>
      <w:r w:rsidRPr="003E01C8">
        <w:t xml:space="preserve">A=Absent (not sick)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406F5B" w:rsidRPr="003E01C8" w14:paraId="708DB9E2" w14:textId="77777777" w:rsidTr="00D808B1">
        <w:tc>
          <w:tcPr>
            <w:tcW w:w="3540" w:type="dxa"/>
            <w:shd w:val="clear" w:color="auto" w:fill="E7E6E6"/>
          </w:tcPr>
          <w:p w14:paraId="07FBB766" w14:textId="77777777" w:rsidR="00406F5B" w:rsidRPr="003E01C8" w:rsidRDefault="00406F5B" w:rsidP="00D808B1">
            <w:r w:rsidRPr="003E01C8">
              <w:t xml:space="preserve">Date </w:t>
            </w:r>
          </w:p>
          <w:p w14:paraId="5EB7852A" w14:textId="77777777" w:rsidR="00406F5B" w:rsidRPr="003E01C8" w:rsidRDefault="00406F5B" w:rsidP="00D808B1">
            <w:r w:rsidRPr="003E01C8">
              <w:softHyphen/>
            </w:r>
            <w:r w:rsidRPr="003E01C8">
              <w:softHyphen/>
              <w:t>____/</w:t>
            </w:r>
            <w:r w:rsidRPr="003E01C8">
              <w:softHyphen/>
            </w:r>
            <w:r w:rsidRPr="003E01C8">
              <w:softHyphen/>
              <w:t>____/</w:t>
            </w:r>
            <w:r w:rsidRPr="003E01C8">
              <w:softHyphen/>
            </w:r>
            <w:r w:rsidRPr="003E01C8">
              <w:softHyphen/>
              <w:t>____</w:t>
            </w:r>
          </w:p>
        </w:tc>
        <w:tc>
          <w:tcPr>
            <w:tcW w:w="3118" w:type="dxa"/>
            <w:shd w:val="clear" w:color="auto" w:fill="E7E6E6"/>
          </w:tcPr>
          <w:p w14:paraId="417C968B" w14:textId="77777777" w:rsidR="00406F5B" w:rsidRPr="003E01C8" w:rsidRDefault="00406F5B" w:rsidP="00D808B1">
            <w:r w:rsidRPr="003E01C8">
              <w:t>Student Signature:</w:t>
            </w:r>
          </w:p>
        </w:tc>
        <w:tc>
          <w:tcPr>
            <w:tcW w:w="2664" w:type="dxa"/>
            <w:shd w:val="clear" w:color="auto" w:fill="E7E6E6"/>
          </w:tcPr>
          <w:p w14:paraId="63A816C1" w14:textId="77777777" w:rsidR="00406F5B" w:rsidRPr="003E01C8" w:rsidRDefault="00406F5B" w:rsidP="00D808B1">
            <w:r w:rsidRPr="003E01C8">
              <w:t>Practice Assessor/ Supervisor Signature:</w:t>
            </w:r>
          </w:p>
          <w:p w14:paraId="427DD629" w14:textId="77777777" w:rsidR="00406F5B" w:rsidRPr="003E01C8" w:rsidRDefault="00406F5B" w:rsidP="00D808B1"/>
        </w:tc>
      </w:tr>
    </w:tbl>
    <w:p w14:paraId="08210EE3" w14:textId="77777777" w:rsidR="00406F5B" w:rsidRDefault="00406F5B" w:rsidP="00406F5B">
      <w:pPr>
        <w:spacing w:after="0" w:line="240" w:lineRule="auto"/>
        <w:rPr>
          <w:rFonts w:cs="Arial"/>
          <w:b/>
          <w:sz w:val="28"/>
          <w:szCs w:val="28"/>
        </w:rPr>
      </w:pPr>
    </w:p>
    <w:p w14:paraId="7744D0A3" w14:textId="77777777" w:rsidR="00406F5B" w:rsidRDefault="00406F5B" w:rsidP="00406F5B">
      <w:pPr>
        <w:spacing w:after="0" w:line="240" w:lineRule="auto"/>
        <w:rPr>
          <w:rFonts w:cs="Arial"/>
          <w:b/>
          <w:sz w:val="28"/>
          <w:szCs w:val="28"/>
        </w:rPr>
      </w:pPr>
      <w:r>
        <w:rPr>
          <w:rFonts w:cs="Arial"/>
          <w:b/>
          <w:sz w:val="28"/>
          <w:szCs w:val="28"/>
        </w:rPr>
        <w:br w:type="page"/>
      </w:r>
    </w:p>
    <w:p w14:paraId="2604E392" w14:textId="7F6B9B44" w:rsidR="00406F5B" w:rsidRPr="0072261C" w:rsidRDefault="00142169" w:rsidP="0072261C">
      <w:pPr>
        <w:rPr>
          <w:b/>
          <w:bCs/>
        </w:rPr>
      </w:pPr>
      <w:bookmarkStart w:id="62" w:name="_Toc33451453"/>
      <w:r w:rsidRPr="0072261C">
        <w:rPr>
          <w:b/>
          <w:bCs/>
        </w:rPr>
        <w:lastRenderedPageBreak/>
        <w:t xml:space="preserve">Practice Learning Experience </w:t>
      </w:r>
      <w:r w:rsidR="00406F5B" w:rsidRPr="0072261C">
        <w:rPr>
          <w:b/>
          <w:bCs/>
        </w:rPr>
        <w:t>3c</w:t>
      </w:r>
      <w:bookmarkEnd w:id="62"/>
    </w:p>
    <w:tbl>
      <w:tblPr>
        <w:tblW w:w="9076" w:type="dxa"/>
        <w:tblLook w:val="04A0" w:firstRow="1" w:lastRow="0" w:firstColumn="1" w:lastColumn="0" w:noHBand="0" w:noVBand="1"/>
      </w:tblPr>
      <w:tblGrid>
        <w:gridCol w:w="9076"/>
      </w:tblGrid>
      <w:tr w:rsidR="00406F5B" w:rsidRPr="003E01C8" w14:paraId="6BCD9059" w14:textId="77777777" w:rsidTr="00D808B1">
        <w:trPr>
          <w:trHeight w:val="545"/>
        </w:trPr>
        <w:tc>
          <w:tcPr>
            <w:tcW w:w="9076" w:type="dxa"/>
          </w:tcPr>
          <w:p w14:paraId="249B1050" w14:textId="77777777" w:rsidR="00406F5B" w:rsidRPr="000A184C" w:rsidRDefault="00406F5B" w:rsidP="00D808B1">
            <w:pPr>
              <w:rPr>
                <w:b/>
                <w:bCs/>
              </w:rPr>
            </w:pPr>
            <w:r w:rsidRPr="000A184C">
              <w:rPr>
                <w:b/>
                <w:bCs/>
              </w:rPr>
              <w:t>Information for students</w:t>
            </w:r>
          </w:p>
        </w:tc>
      </w:tr>
      <w:tr w:rsidR="00406F5B" w:rsidRPr="003E01C8" w14:paraId="2F13A23B" w14:textId="77777777" w:rsidTr="00D808B1">
        <w:tc>
          <w:tcPr>
            <w:tcW w:w="9076" w:type="dxa"/>
          </w:tcPr>
          <w:p w14:paraId="48278484" w14:textId="77777777" w:rsidR="00406F5B" w:rsidRPr="003E01C8" w:rsidRDefault="00406F5B" w:rsidP="00D808B1">
            <w:r>
              <w:t xml:space="preserve">BEFORE </w:t>
            </w:r>
            <w:r w:rsidRPr="003E01C8">
              <w:t>the PLE please:</w:t>
            </w:r>
          </w:p>
        </w:tc>
      </w:tr>
      <w:tr w:rsidR="00406F5B" w:rsidRPr="003E01C8" w14:paraId="7CE9B21B" w14:textId="77777777" w:rsidTr="00D808B1">
        <w:tc>
          <w:tcPr>
            <w:tcW w:w="9076" w:type="dxa"/>
          </w:tcPr>
          <w:p w14:paraId="1F4388F4" w14:textId="77777777" w:rsidR="00406F5B" w:rsidRPr="004811F4" w:rsidRDefault="00406F5B" w:rsidP="0072261C">
            <w:pPr>
              <w:pStyle w:val="ListParagraph"/>
              <w:numPr>
                <w:ilvl w:val="0"/>
                <w:numId w:val="43"/>
              </w:numPr>
            </w:pPr>
            <w:r w:rsidRPr="004811F4">
              <w:t xml:space="preserve">Check the information produced by the Practice Placement Team to ensure you complete the correct section of the PAD. </w:t>
            </w:r>
          </w:p>
        </w:tc>
      </w:tr>
      <w:tr w:rsidR="00406F5B" w:rsidRPr="003E01C8" w14:paraId="63C1EDD4" w14:textId="77777777" w:rsidTr="00D808B1">
        <w:tc>
          <w:tcPr>
            <w:tcW w:w="9076" w:type="dxa"/>
          </w:tcPr>
          <w:p w14:paraId="2C62C23A" w14:textId="77777777" w:rsidR="00406F5B" w:rsidRPr="004811F4" w:rsidRDefault="00406F5B" w:rsidP="0072261C">
            <w:pPr>
              <w:pStyle w:val="ListParagraph"/>
              <w:numPr>
                <w:ilvl w:val="0"/>
                <w:numId w:val="43"/>
              </w:numPr>
            </w:pPr>
            <w:r w:rsidRPr="004811F4">
              <w:t>Contact your PLE prior to your start date to confirm who your nominated Practice Supervisor is, and your shift pattern.</w:t>
            </w:r>
          </w:p>
        </w:tc>
      </w:tr>
      <w:tr w:rsidR="00406F5B" w:rsidRPr="003E01C8" w14:paraId="70EA067D" w14:textId="77777777" w:rsidTr="00D808B1">
        <w:tc>
          <w:tcPr>
            <w:tcW w:w="9076" w:type="dxa"/>
          </w:tcPr>
          <w:p w14:paraId="21CDD827" w14:textId="77777777" w:rsidR="00406F5B" w:rsidRPr="003E01C8" w:rsidRDefault="00406F5B" w:rsidP="00D808B1">
            <w:r w:rsidRPr="003E01C8">
              <w:t>D</w:t>
            </w:r>
            <w:r>
              <w:t xml:space="preserve">URING </w:t>
            </w:r>
            <w:r w:rsidRPr="003E01C8">
              <w:t>the PLE please</w:t>
            </w:r>
            <w:r w:rsidRPr="004811F4">
              <w:t>:</w:t>
            </w:r>
          </w:p>
        </w:tc>
      </w:tr>
      <w:tr w:rsidR="00406F5B" w:rsidRPr="003E01C8" w14:paraId="11D0F246" w14:textId="77777777" w:rsidTr="00D808B1">
        <w:tc>
          <w:tcPr>
            <w:tcW w:w="9076" w:type="dxa"/>
          </w:tcPr>
          <w:p w14:paraId="5D07DDB3" w14:textId="77777777" w:rsidR="00406F5B" w:rsidRPr="004811F4" w:rsidRDefault="00406F5B" w:rsidP="0072261C">
            <w:pPr>
              <w:pStyle w:val="ListParagraph"/>
              <w:numPr>
                <w:ilvl w:val="0"/>
                <w:numId w:val="43"/>
              </w:numPr>
            </w:pPr>
            <w:r w:rsidRPr="004811F4">
              <w:t>Note that it is expected that your working hours reflects the range of hours expected of registered nurses (NMC 2018d).  This includes working weekends and night shifts; please refer to your Practice Learning Handbook for more details.</w:t>
            </w:r>
          </w:p>
        </w:tc>
      </w:tr>
      <w:tr w:rsidR="00406F5B" w:rsidRPr="003E01C8" w14:paraId="31D8A36E" w14:textId="77777777" w:rsidTr="00D808B1">
        <w:tc>
          <w:tcPr>
            <w:tcW w:w="9076" w:type="dxa"/>
          </w:tcPr>
          <w:p w14:paraId="17EB1D88" w14:textId="77777777" w:rsidR="00406F5B" w:rsidRPr="004811F4" w:rsidRDefault="00406F5B" w:rsidP="0072261C">
            <w:pPr>
              <w:pStyle w:val="ListParagraph"/>
              <w:numPr>
                <w:ilvl w:val="0"/>
                <w:numId w:val="43"/>
              </w:numPr>
              <w:rPr>
                <w:color w:val="000000"/>
              </w:rPr>
            </w:pPr>
            <w:r w:rsidRPr="004811F4">
              <w:t>Ensure that you liaise with your Practice Supervisor to secure dates for your interim review of progress and your final assessment. This should take place during your initial discussions with your Practice Supervisor.</w:t>
            </w:r>
          </w:p>
        </w:tc>
      </w:tr>
      <w:tr w:rsidR="00406F5B" w:rsidRPr="003E01C8" w14:paraId="7B70F93A" w14:textId="77777777" w:rsidTr="00D808B1">
        <w:tc>
          <w:tcPr>
            <w:tcW w:w="9076" w:type="dxa"/>
          </w:tcPr>
          <w:p w14:paraId="5F026F34" w14:textId="77777777" w:rsidR="00406F5B" w:rsidRPr="004811F4" w:rsidRDefault="00406F5B" w:rsidP="0072261C">
            <w:pPr>
              <w:pStyle w:val="ListParagraph"/>
              <w:numPr>
                <w:ilvl w:val="0"/>
                <w:numId w:val="43"/>
              </w:numPr>
            </w:pPr>
            <w:r w:rsidRPr="004811F4">
              <w:t xml:space="preserve">Note the expected practice hours to be achieved whilst within this PLE and ensure that your shift pattern will enable you to achieve these hours. </w:t>
            </w:r>
          </w:p>
        </w:tc>
      </w:tr>
      <w:tr w:rsidR="00406F5B" w:rsidRPr="003E01C8" w14:paraId="417163A9" w14:textId="77777777" w:rsidTr="00D808B1">
        <w:tc>
          <w:tcPr>
            <w:tcW w:w="9076" w:type="dxa"/>
          </w:tcPr>
          <w:p w14:paraId="38161005" w14:textId="77777777" w:rsidR="00406F5B" w:rsidRPr="004811F4" w:rsidRDefault="00406F5B" w:rsidP="0072261C">
            <w:pPr>
              <w:pStyle w:val="ListParagraph"/>
              <w:numPr>
                <w:ilvl w:val="0"/>
                <w:numId w:val="43"/>
              </w:numPr>
              <w:rPr>
                <w:color w:val="FF0000"/>
              </w:rPr>
            </w:pPr>
            <w:r w:rsidRPr="004811F4">
              <w:t xml:space="preserve">Refer to and discuss the skills and procedures with your Practice Supervisor to identify any skills that can be safely demonstrated within the PLE. </w:t>
            </w:r>
          </w:p>
        </w:tc>
      </w:tr>
      <w:tr w:rsidR="00406F5B" w:rsidRPr="003E01C8" w14:paraId="19387288" w14:textId="77777777" w:rsidTr="00D808B1">
        <w:tc>
          <w:tcPr>
            <w:tcW w:w="9076" w:type="dxa"/>
          </w:tcPr>
          <w:p w14:paraId="36092E0D" w14:textId="77777777" w:rsidR="00406F5B" w:rsidRPr="004811F4" w:rsidRDefault="00406F5B" w:rsidP="0072261C">
            <w:pPr>
              <w:pStyle w:val="ListParagraph"/>
              <w:numPr>
                <w:ilvl w:val="0"/>
                <w:numId w:val="44"/>
              </w:numPr>
            </w:pPr>
            <w:r>
              <w:t>Confirm that your PAD has been completed clearly and accurately.</w:t>
            </w:r>
          </w:p>
        </w:tc>
      </w:tr>
    </w:tbl>
    <w:p w14:paraId="258E7BA9" w14:textId="77777777" w:rsidR="00406F5B" w:rsidRPr="003E01C8" w:rsidRDefault="00406F5B" w:rsidP="00406F5B"/>
    <w:p w14:paraId="662ADB55" w14:textId="77777777" w:rsidR="00406F5B" w:rsidRPr="003E01C8" w:rsidRDefault="00406F5B" w:rsidP="00406F5B"/>
    <w:p w14:paraId="152D3D06" w14:textId="77777777" w:rsidR="00406F5B" w:rsidRPr="003E01C8" w:rsidRDefault="00406F5B" w:rsidP="00406F5B"/>
    <w:p w14:paraId="038ACD4D" w14:textId="77777777" w:rsidR="00406F5B" w:rsidRPr="003E01C8" w:rsidRDefault="00406F5B" w:rsidP="00406F5B"/>
    <w:p w14:paraId="7EF2A656" w14:textId="77777777" w:rsidR="00406F5B" w:rsidRPr="003E01C8" w:rsidRDefault="00406F5B" w:rsidP="00406F5B"/>
    <w:p w14:paraId="3DE42741" w14:textId="77777777" w:rsidR="00406F5B" w:rsidRPr="003E01C8" w:rsidRDefault="00406F5B" w:rsidP="00406F5B"/>
    <w:p w14:paraId="74C2C5BF" w14:textId="77777777" w:rsidR="00406F5B" w:rsidRPr="003E01C8" w:rsidRDefault="00406F5B" w:rsidP="00406F5B">
      <w:r w:rsidRPr="003E01C8">
        <w:br w:type="page"/>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11"/>
        <w:gridCol w:w="863"/>
        <w:gridCol w:w="1265"/>
        <w:gridCol w:w="1539"/>
        <w:gridCol w:w="141"/>
        <w:gridCol w:w="1352"/>
        <w:gridCol w:w="1589"/>
      </w:tblGrid>
      <w:tr w:rsidR="00406F5B" w:rsidRPr="003E01C8" w14:paraId="0CA5309B" w14:textId="77777777" w:rsidTr="00D808B1">
        <w:tc>
          <w:tcPr>
            <w:tcW w:w="8955" w:type="dxa"/>
            <w:gridSpan w:val="8"/>
            <w:shd w:val="clear" w:color="auto" w:fill="E7E6E6"/>
          </w:tcPr>
          <w:p w14:paraId="6F29281F" w14:textId="77777777" w:rsidR="00406F5B" w:rsidRPr="000A184C" w:rsidRDefault="00406F5B" w:rsidP="00D808B1">
            <w:pPr>
              <w:spacing w:before="120" w:after="120"/>
              <w:rPr>
                <w:b/>
                <w:bCs/>
              </w:rPr>
            </w:pPr>
            <w:r w:rsidRPr="003E01C8">
              <w:lastRenderedPageBreak/>
              <w:br w:type="page"/>
            </w:r>
            <w:r w:rsidRPr="003E01C8">
              <w:br w:type="page"/>
            </w:r>
            <w:r w:rsidRPr="003E01C8">
              <w:br w:type="page"/>
            </w:r>
            <w:r w:rsidRPr="003E01C8">
              <w:br w:type="page"/>
            </w:r>
            <w:r w:rsidRPr="003E01C8">
              <w:br w:type="page"/>
            </w:r>
            <w:r w:rsidRPr="003E01C8">
              <w:br w:type="page"/>
            </w:r>
            <w:r w:rsidRPr="003E01C8">
              <w:br w:type="page"/>
            </w:r>
            <w:r w:rsidRPr="000A184C">
              <w:rPr>
                <w:b/>
                <w:bCs/>
              </w:rPr>
              <w:t>Pre-practice learning activities</w:t>
            </w:r>
          </w:p>
          <w:p w14:paraId="18F5114B" w14:textId="37142902" w:rsidR="00406F5B" w:rsidRPr="000A184C" w:rsidRDefault="00406F5B" w:rsidP="00D808B1">
            <w:pPr>
              <w:spacing w:before="120" w:after="120"/>
              <w:rPr>
                <w:b/>
                <w:bCs/>
                <w:color w:val="000000"/>
              </w:rPr>
            </w:pPr>
            <w:r>
              <w:rPr>
                <w:b/>
                <w:bCs/>
              </w:rPr>
              <w:t>PART 3</w:t>
            </w:r>
            <w:r w:rsidRPr="000A184C">
              <w:rPr>
                <w:b/>
                <w:bCs/>
              </w:rPr>
              <w:t xml:space="preserve">: </w:t>
            </w:r>
            <w:r w:rsidR="00673BD8">
              <w:rPr>
                <w:b/>
                <w:bCs/>
              </w:rPr>
              <w:t>Final PLE</w:t>
            </w:r>
          </w:p>
        </w:tc>
      </w:tr>
      <w:tr w:rsidR="00406F5B" w:rsidRPr="003E01C8" w14:paraId="01C1B494" w14:textId="77777777" w:rsidTr="00D808B1">
        <w:tc>
          <w:tcPr>
            <w:tcW w:w="8955" w:type="dxa"/>
            <w:gridSpan w:val="8"/>
          </w:tcPr>
          <w:p w14:paraId="3846734A" w14:textId="77777777" w:rsidR="00406F5B" w:rsidRPr="003E01C8" w:rsidRDefault="00406F5B" w:rsidP="00D808B1">
            <w:pPr>
              <w:spacing w:before="120" w:after="120"/>
            </w:pPr>
            <w:r w:rsidRPr="003E01C8">
              <w:t>Practice learning experience (</w:t>
            </w:r>
            <w:r>
              <w:t>PLE</w:t>
            </w:r>
            <w:r w:rsidRPr="003E01C8">
              <w:t>) details</w:t>
            </w:r>
          </w:p>
        </w:tc>
      </w:tr>
      <w:tr w:rsidR="00406F5B" w:rsidRPr="003E01C8" w14:paraId="7706E9A2" w14:textId="77777777" w:rsidTr="00D808B1">
        <w:tc>
          <w:tcPr>
            <w:tcW w:w="2206" w:type="dxa"/>
            <w:gridSpan w:val="2"/>
          </w:tcPr>
          <w:p w14:paraId="7F394B4F" w14:textId="77777777" w:rsidR="00406F5B" w:rsidRPr="003E01C8" w:rsidRDefault="00406F5B" w:rsidP="00D808B1">
            <w:pPr>
              <w:spacing w:before="120" w:after="120"/>
            </w:pPr>
            <w:r w:rsidRPr="003E01C8">
              <w:rPr>
                <w:b/>
              </w:rPr>
              <w:br w:type="page"/>
            </w:r>
            <w:r w:rsidRPr="003E01C8">
              <w:t>Student Name</w:t>
            </w:r>
          </w:p>
        </w:tc>
        <w:tc>
          <w:tcPr>
            <w:tcW w:w="3667" w:type="dxa"/>
            <w:gridSpan w:val="3"/>
          </w:tcPr>
          <w:p w14:paraId="540B02B9" w14:textId="77777777" w:rsidR="00406F5B" w:rsidRPr="003E01C8" w:rsidRDefault="00406F5B" w:rsidP="00D808B1">
            <w:pPr>
              <w:spacing w:before="120" w:after="120"/>
            </w:pPr>
          </w:p>
        </w:tc>
        <w:tc>
          <w:tcPr>
            <w:tcW w:w="1493" w:type="dxa"/>
            <w:gridSpan w:val="2"/>
          </w:tcPr>
          <w:p w14:paraId="457448B3" w14:textId="77777777" w:rsidR="00406F5B" w:rsidRPr="003E01C8" w:rsidRDefault="00406F5B" w:rsidP="00D808B1">
            <w:pPr>
              <w:spacing w:before="120" w:after="120"/>
            </w:pPr>
            <w:r w:rsidRPr="003E01C8">
              <w:t>Intake</w:t>
            </w:r>
          </w:p>
        </w:tc>
        <w:tc>
          <w:tcPr>
            <w:tcW w:w="1589" w:type="dxa"/>
          </w:tcPr>
          <w:p w14:paraId="1915DE89" w14:textId="77777777" w:rsidR="00406F5B" w:rsidRPr="003E01C8" w:rsidRDefault="00406F5B" w:rsidP="00D808B1">
            <w:pPr>
              <w:spacing w:before="120" w:after="120"/>
            </w:pPr>
          </w:p>
        </w:tc>
      </w:tr>
      <w:tr w:rsidR="00406F5B" w:rsidRPr="003E01C8" w14:paraId="674CA641" w14:textId="77777777" w:rsidTr="00D808B1">
        <w:tc>
          <w:tcPr>
            <w:tcW w:w="2206" w:type="dxa"/>
            <w:gridSpan w:val="2"/>
          </w:tcPr>
          <w:p w14:paraId="5F3DF113" w14:textId="77777777" w:rsidR="00406F5B" w:rsidRPr="003E01C8" w:rsidRDefault="00406F5B" w:rsidP="00D808B1">
            <w:pPr>
              <w:spacing w:before="120" w:after="120"/>
            </w:pPr>
            <w:r w:rsidRPr="003E01C8">
              <w:t>Student ID</w:t>
            </w:r>
          </w:p>
        </w:tc>
        <w:tc>
          <w:tcPr>
            <w:tcW w:w="3667" w:type="dxa"/>
            <w:gridSpan w:val="3"/>
          </w:tcPr>
          <w:p w14:paraId="66563E3E" w14:textId="77777777" w:rsidR="00406F5B" w:rsidRPr="003E01C8" w:rsidRDefault="00406F5B" w:rsidP="00D808B1">
            <w:pPr>
              <w:spacing w:before="120" w:after="120"/>
            </w:pPr>
          </w:p>
        </w:tc>
        <w:tc>
          <w:tcPr>
            <w:tcW w:w="1493" w:type="dxa"/>
            <w:gridSpan w:val="2"/>
          </w:tcPr>
          <w:p w14:paraId="159EB049" w14:textId="77777777" w:rsidR="00406F5B" w:rsidRPr="003E01C8" w:rsidRDefault="00406F5B" w:rsidP="00D808B1">
            <w:pPr>
              <w:spacing w:before="120" w:after="120"/>
            </w:pPr>
            <w:r w:rsidRPr="003E01C8">
              <w:t>Year</w:t>
            </w:r>
          </w:p>
        </w:tc>
        <w:tc>
          <w:tcPr>
            <w:tcW w:w="1589" w:type="dxa"/>
          </w:tcPr>
          <w:p w14:paraId="03DD993F" w14:textId="77777777" w:rsidR="00406F5B" w:rsidRPr="003E01C8" w:rsidRDefault="00406F5B" w:rsidP="00D808B1">
            <w:pPr>
              <w:spacing w:before="120" w:after="120"/>
            </w:pPr>
          </w:p>
        </w:tc>
      </w:tr>
      <w:tr w:rsidR="00406F5B" w:rsidRPr="003E01C8" w14:paraId="574FAF41" w14:textId="77777777" w:rsidTr="00D808B1">
        <w:trPr>
          <w:trHeight w:val="547"/>
        </w:trPr>
        <w:tc>
          <w:tcPr>
            <w:tcW w:w="2195" w:type="dxa"/>
          </w:tcPr>
          <w:p w14:paraId="0292F770" w14:textId="77777777" w:rsidR="00406F5B" w:rsidRPr="003E01C8" w:rsidRDefault="00406F5B" w:rsidP="00D808B1">
            <w:pPr>
              <w:spacing w:before="120" w:after="120"/>
            </w:pPr>
            <w:r w:rsidRPr="003E01C8">
              <w:t>PLE</w:t>
            </w:r>
          </w:p>
        </w:tc>
        <w:tc>
          <w:tcPr>
            <w:tcW w:w="3678" w:type="dxa"/>
            <w:gridSpan w:val="4"/>
          </w:tcPr>
          <w:p w14:paraId="5B2B45C6" w14:textId="77777777" w:rsidR="00406F5B" w:rsidRPr="003E01C8" w:rsidRDefault="00406F5B" w:rsidP="00D808B1">
            <w:pPr>
              <w:spacing w:before="120" w:after="120"/>
            </w:pPr>
          </w:p>
        </w:tc>
        <w:tc>
          <w:tcPr>
            <w:tcW w:w="1493" w:type="dxa"/>
            <w:gridSpan w:val="2"/>
          </w:tcPr>
          <w:p w14:paraId="26209EB7" w14:textId="77777777" w:rsidR="00406F5B" w:rsidRPr="003E01C8" w:rsidRDefault="00406F5B" w:rsidP="00D808B1">
            <w:pPr>
              <w:spacing w:before="120" w:after="120"/>
            </w:pPr>
            <w:r w:rsidRPr="003E01C8">
              <w:t>Start dat</w:t>
            </w:r>
            <w:r>
              <w:t>e</w:t>
            </w:r>
          </w:p>
        </w:tc>
        <w:tc>
          <w:tcPr>
            <w:tcW w:w="1589" w:type="dxa"/>
          </w:tcPr>
          <w:p w14:paraId="4C759E88" w14:textId="77777777" w:rsidR="00406F5B" w:rsidRPr="003E01C8" w:rsidRDefault="00406F5B" w:rsidP="00D808B1">
            <w:pPr>
              <w:spacing w:before="120" w:after="120"/>
            </w:pPr>
          </w:p>
        </w:tc>
      </w:tr>
      <w:tr w:rsidR="00406F5B" w:rsidRPr="003E01C8" w14:paraId="27035FD6" w14:textId="77777777" w:rsidTr="00D808B1">
        <w:trPr>
          <w:trHeight w:val="557"/>
        </w:trPr>
        <w:tc>
          <w:tcPr>
            <w:tcW w:w="2195" w:type="dxa"/>
          </w:tcPr>
          <w:p w14:paraId="27034760" w14:textId="77777777" w:rsidR="00406F5B" w:rsidRPr="003E01C8" w:rsidRDefault="00406F5B" w:rsidP="00D808B1">
            <w:pPr>
              <w:spacing w:before="120" w:after="120"/>
            </w:pPr>
            <w:r w:rsidRPr="003E01C8">
              <w:t>Telephone</w:t>
            </w:r>
          </w:p>
        </w:tc>
        <w:tc>
          <w:tcPr>
            <w:tcW w:w="3678" w:type="dxa"/>
            <w:gridSpan w:val="4"/>
          </w:tcPr>
          <w:p w14:paraId="43D603E5" w14:textId="77777777" w:rsidR="00406F5B" w:rsidRPr="003E01C8" w:rsidRDefault="00406F5B" w:rsidP="00D808B1">
            <w:pPr>
              <w:spacing w:before="120" w:after="120"/>
            </w:pPr>
          </w:p>
        </w:tc>
        <w:tc>
          <w:tcPr>
            <w:tcW w:w="1493" w:type="dxa"/>
            <w:gridSpan w:val="2"/>
          </w:tcPr>
          <w:p w14:paraId="04602FC0" w14:textId="77777777" w:rsidR="00406F5B" w:rsidRPr="003E01C8" w:rsidRDefault="00406F5B" w:rsidP="00D808B1">
            <w:pPr>
              <w:spacing w:before="120" w:after="120"/>
            </w:pPr>
            <w:r w:rsidRPr="003E01C8">
              <w:t>Finish dat</w:t>
            </w:r>
            <w:r>
              <w:t>e</w:t>
            </w:r>
          </w:p>
        </w:tc>
        <w:tc>
          <w:tcPr>
            <w:tcW w:w="1589" w:type="dxa"/>
          </w:tcPr>
          <w:p w14:paraId="79149E21" w14:textId="77777777" w:rsidR="00406F5B" w:rsidRPr="003E01C8" w:rsidRDefault="00406F5B" w:rsidP="00D808B1">
            <w:pPr>
              <w:spacing w:before="120" w:after="120"/>
            </w:pPr>
          </w:p>
        </w:tc>
      </w:tr>
      <w:tr w:rsidR="00406F5B" w:rsidRPr="003E01C8" w14:paraId="71359B21" w14:textId="77777777" w:rsidTr="00D808B1">
        <w:tc>
          <w:tcPr>
            <w:tcW w:w="4334" w:type="dxa"/>
            <w:gridSpan w:val="4"/>
          </w:tcPr>
          <w:p w14:paraId="4780545B" w14:textId="77777777" w:rsidR="00406F5B" w:rsidRPr="003E01C8" w:rsidRDefault="00406F5B" w:rsidP="00D808B1">
            <w:pPr>
              <w:spacing w:before="120" w:after="120"/>
            </w:pPr>
            <w:r w:rsidRPr="003E01C8">
              <w:t xml:space="preserve">PLE Type </w:t>
            </w:r>
          </w:p>
        </w:tc>
        <w:tc>
          <w:tcPr>
            <w:tcW w:w="4621" w:type="dxa"/>
            <w:gridSpan w:val="4"/>
          </w:tcPr>
          <w:p w14:paraId="21310911" w14:textId="77777777" w:rsidR="00406F5B" w:rsidRPr="003E01C8" w:rsidRDefault="00406F5B" w:rsidP="00D808B1">
            <w:pPr>
              <w:spacing w:before="120" w:after="120"/>
            </w:pPr>
          </w:p>
        </w:tc>
      </w:tr>
      <w:tr w:rsidR="00406F5B" w:rsidRPr="003E01C8" w14:paraId="62F4076E" w14:textId="77777777" w:rsidTr="00D808B1">
        <w:tc>
          <w:tcPr>
            <w:tcW w:w="4334" w:type="dxa"/>
            <w:gridSpan w:val="4"/>
          </w:tcPr>
          <w:p w14:paraId="308D258B" w14:textId="77777777" w:rsidR="00406F5B" w:rsidRPr="003E01C8" w:rsidRDefault="00406F5B" w:rsidP="00D808B1">
            <w:pPr>
              <w:spacing w:before="120" w:after="120"/>
            </w:pPr>
            <w:r w:rsidRPr="003E01C8">
              <w:t xml:space="preserve">Name of PEF/CHEF     </w:t>
            </w:r>
          </w:p>
        </w:tc>
        <w:tc>
          <w:tcPr>
            <w:tcW w:w="4621" w:type="dxa"/>
            <w:gridSpan w:val="4"/>
          </w:tcPr>
          <w:p w14:paraId="31E61658" w14:textId="77777777" w:rsidR="00406F5B" w:rsidRPr="003E01C8" w:rsidRDefault="00406F5B" w:rsidP="00D808B1">
            <w:pPr>
              <w:spacing w:before="120" w:after="120"/>
            </w:pPr>
          </w:p>
        </w:tc>
      </w:tr>
      <w:tr w:rsidR="00406F5B" w:rsidRPr="003E01C8" w14:paraId="7E2A89A0" w14:textId="77777777" w:rsidTr="00D808B1">
        <w:tc>
          <w:tcPr>
            <w:tcW w:w="4334" w:type="dxa"/>
            <w:gridSpan w:val="4"/>
          </w:tcPr>
          <w:p w14:paraId="46CE0285" w14:textId="77777777" w:rsidR="00406F5B" w:rsidRPr="003E01C8" w:rsidRDefault="00406F5B" w:rsidP="00D808B1">
            <w:pPr>
              <w:spacing w:before="120" w:after="120"/>
            </w:pPr>
            <w:r w:rsidRPr="003E01C8">
              <w:t>Nominated Practice Supervisor Name</w:t>
            </w:r>
          </w:p>
        </w:tc>
        <w:tc>
          <w:tcPr>
            <w:tcW w:w="4621" w:type="dxa"/>
            <w:gridSpan w:val="4"/>
          </w:tcPr>
          <w:p w14:paraId="68436FF2" w14:textId="77777777" w:rsidR="00406F5B" w:rsidRPr="003E01C8" w:rsidRDefault="00406F5B" w:rsidP="00D808B1">
            <w:pPr>
              <w:spacing w:before="120" w:after="120"/>
            </w:pPr>
          </w:p>
        </w:tc>
      </w:tr>
      <w:tr w:rsidR="00406F5B" w:rsidRPr="003E01C8" w14:paraId="3728FA6E" w14:textId="77777777" w:rsidTr="00D808B1">
        <w:tc>
          <w:tcPr>
            <w:tcW w:w="4334" w:type="dxa"/>
            <w:gridSpan w:val="4"/>
          </w:tcPr>
          <w:p w14:paraId="40EEC2D9" w14:textId="77777777" w:rsidR="00406F5B" w:rsidRPr="003E01C8" w:rsidRDefault="00406F5B" w:rsidP="00D808B1">
            <w:pPr>
              <w:spacing w:before="120" w:after="120"/>
            </w:pPr>
            <w:r w:rsidRPr="003E01C8">
              <w:t>Nominated Practice Assessor Name</w:t>
            </w:r>
          </w:p>
        </w:tc>
        <w:tc>
          <w:tcPr>
            <w:tcW w:w="4621" w:type="dxa"/>
            <w:gridSpan w:val="4"/>
          </w:tcPr>
          <w:p w14:paraId="22B5E543" w14:textId="77777777" w:rsidR="00406F5B" w:rsidRPr="003E01C8" w:rsidRDefault="00406F5B" w:rsidP="00D808B1">
            <w:pPr>
              <w:spacing w:before="120" w:after="120"/>
            </w:pPr>
          </w:p>
        </w:tc>
      </w:tr>
      <w:tr w:rsidR="00406F5B" w:rsidRPr="003E01C8" w14:paraId="0604BD1D" w14:textId="77777777" w:rsidTr="00D808B1">
        <w:tc>
          <w:tcPr>
            <w:tcW w:w="4334" w:type="dxa"/>
            <w:gridSpan w:val="4"/>
          </w:tcPr>
          <w:p w14:paraId="3A1C258E" w14:textId="77777777" w:rsidR="00406F5B" w:rsidRPr="003E01C8" w:rsidRDefault="00406F5B" w:rsidP="00D808B1">
            <w:pPr>
              <w:spacing w:before="120" w:after="120"/>
              <w:rPr>
                <w:color w:val="FF0000"/>
              </w:rPr>
            </w:pPr>
            <w:r w:rsidRPr="003E01C8">
              <w:t>Nominated Academic Assessor Name</w:t>
            </w:r>
          </w:p>
        </w:tc>
        <w:tc>
          <w:tcPr>
            <w:tcW w:w="4621" w:type="dxa"/>
            <w:gridSpan w:val="4"/>
          </w:tcPr>
          <w:p w14:paraId="64D97906" w14:textId="77777777" w:rsidR="00406F5B" w:rsidRPr="003E01C8" w:rsidRDefault="00406F5B" w:rsidP="00D808B1">
            <w:pPr>
              <w:spacing w:before="120" w:after="120"/>
            </w:pPr>
          </w:p>
        </w:tc>
      </w:tr>
      <w:tr w:rsidR="00406F5B" w:rsidRPr="003E01C8" w14:paraId="369B0AFE" w14:textId="77777777" w:rsidTr="00D808B1">
        <w:tblPrEx>
          <w:tblLook w:val="04A0" w:firstRow="1" w:lastRow="0" w:firstColumn="1" w:lastColumn="0" w:noHBand="0" w:noVBand="1"/>
        </w:tblPrEx>
        <w:tc>
          <w:tcPr>
            <w:tcW w:w="8955" w:type="dxa"/>
            <w:gridSpan w:val="8"/>
          </w:tcPr>
          <w:p w14:paraId="7ED7C484" w14:textId="77777777" w:rsidR="00406F5B" w:rsidRPr="003E01C8" w:rsidRDefault="00406F5B" w:rsidP="00D808B1">
            <w:pPr>
              <w:spacing w:before="120" w:after="120"/>
            </w:pPr>
            <w:r w:rsidRPr="003E01C8">
              <w:t xml:space="preserve">Prior to the commencement of each practice learning environment, the student should: </w:t>
            </w:r>
          </w:p>
        </w:tc>
      </w:tr>
      <w:tr w:rsidR="00406F5B" w:rsidRPr="003E01C8" w14:paraId="55FED680" w14:textId="77777777" w:rsidTr="00D808B1">
        <w:tblPrEx>
          <w:tblLook w:val="04A0" w:firstRow="1" w:lastRow="0" w:firstColumn="1" w:lastColumn="0" w:noHBand="0" w:noVBand="1"/>
        </w:tblPrEx>
        <w:tc>
          <w:tcPr>
            <w:tcW w:w="8955" w:type="dxa"/>
            <w:gridSpan w:val="8"/>
          </w:tcPr>
          <w:p w14:paraId="750182AB" w14:textId="77777777" w:rsidR="00406F5B" w:rsidRPr="00166989" w:rsidRDefault="00406F5B" w:rsidP="00166989">
            <w:pPr>
              <w:spacing w:before="120" w:after="120"/>
              <w:rPr>
                <w:rFonts w:eastAsia="SimSun"/>
                <w:color w:val="000000"/>
              </w:rPr>
            </w:pPr>
            <w:r w:rsidRPr="003E01C8">
              <w:t>Contact the PLE and ascertain the shift patterns in operation, the name of your designated Practice Supervisor/Assessor and, if appropriate, arrange a pre-practice experience visit.</w:t>
            </w:r>
          </w:p>
        </w:tc>
      </w:tr>
      <w:tr w:rsidR="00406F5B" w:rsidRPr="003E01C8" w14:paraId="0D03269F" w14:textId="77777777" w:rsidTr="00D808B1">
        <w:tblPrEx>
          <w:tblLook w:val="04A0" w:firstRow="1" w:lastRow="0" w:firstColumn="1" w:lastColumn="0" w:noHBand="0" w:noVBand="1"/>
        </w:tblPrEx>
        <w:tc>
          <w:tcPr>
            <w:tcW w:w="8955" w:type="dxa"/>
            <w:gridSpan w:val="8"/>
          </w:tcPr>
          <w:p w14:paraId="2C77DA6C" w14:textId="77777777" w:rsidR="00406F5B" w:rsidRPr="00166989" w:rsidRDefault="00406F5B" w:rsidP="00166989">
            <w:pPr>
              <w:spacing w:before="120" w:after="120"/>
              <w:rPr>
                <w:rFonts w:eastAsia="SimSun"/>
              </w:rPr>
            </w:pPr>
            <w:r w:rsidRPr="003E01C8">
              <w:t>Read the appropriate PLE profile, which can be accessed InPlace/QMPLE.</w:t>
            </w:r>
          </w:p>
        </w:tc>
      </w:tr>
      <w:tr w:rsidR="00406F5B" w:rsidRPr="003E01C8" w14:paraId="3274E491" w14:textId="77777777" w:rsidTr="00D808B1">
        <w:tblPrEx>
          <w:tblLook w:val="04A0" w:firstRow="1" w:lastRow="0" w:firstColumn="1" w:lastColumn="0" w:noHBand="0" w:noVBand="1"/>
        </w:tblPrEx>
        <w:tc>
          <w:tcPr>
            <w:tcW w:w="8955" w:type="dxa"/>
            <w:gridSpan w:val="8"/>
          </w:tcPr>
          <w:p w14:paraId="4CED5CE1" w14:textId="77777777" w:rsidR="00406F5B" w:rsidRPr="003E01C8" w:rsidRDefault="00406F5B" w:rsidP="00166989">
            <w:pPr>
              <w:spacing w:before="120" w:after="120"/>
            </w:pPr>
            <w:r w:rsidRPr="003E01C8">
              <w:t>Briefly summarise what the PLE does:</w:t>
            </w:r>
          </w:p>
          <w:p w14:paraId="491109A4" w14:textId="77777777" w:rsidR="00406F5B" w:rsidRPr="003E01C8" w:rsidRDefault="00406F5B" w:rsidP="00D808B1">
            <w:pPr>
              <w:spacing w:before="120" w:after="120"/>
            </w:pPr>
          </w:p>
          <w:p w14:paraId="2DABB39E" w14:textId="77777777" w:rsidR="00406F5B" w:rsidRPr="003E01C8" w:rsidRDefault="00406F5B" w:rsidP="00D808B1">
            <w:pPr>
              <w:spacing w:before="120" w:after="120"/>
            </w:pPr>
          </w:p>
          <w:p w14:paraId="2F16827A" w14:textId="77777777" w:rsidR="00406F5B" w:rsidRPr="003E01C8" w:rsidRDefault="00406F5B" w:rsidP="00D808B1">
            <w:pPr>
              <w:spacing w:before="120" w:after="120"/>
            </w:pPr>
          </w:p>
          <w:p w14:paraId="0D984024" w14:textId="77777777" w:rsidR="00406F5B" w:rsidRPr="003E01C8" w:rsidRDefault="00406F5B" w:rsidP="00D808B1">
            <w:pPr>
              <w:spacing w:before="120" w:after="120"/>
            </w:pPr>
          </w:p>
          <w:p w14:paraId="24E152F0" w14:textId="77777777" w:rsidR="00406F5B" w:rsidRPr="003E01C8" w:rsidRDefault="00406F5B" w:rsidP="00D808B1">
            <w:pPr>
              <w:spacing w:before="120" w:after="120"/>
            </w:pPr>
          </w:p>
          <w:p w14:paraId="73377AF4" w14:textId="77777777" w:rsidR="00406F5B" w:rsidRPr="003E01C8" w:rsidRDefault="00406F5B" w:rsidP="00D808B1">
            <w:pPr>
              <w:spacing w:before="120" w:after="120"/>
            </w:pPr>
          </w:p>
        </w:tc>
      </w:tr>
      <w:tr w:rsidR="00406F5B" w:rsidRPr="003E01C8" w14:paraId="0C353CC6" w14:textId="77777777" w:rsidTr="00D808B1">
        <w:tblPrEx>
          <w:tblLook w:val="04A0" w:firstRow="1" w:lastRow="0" w:firstColumn="1" w:lastColumn="0" w:noHBand="0" w:noVBand="1"/>
        </w:tblPrEx>
        <w:trPr>
          <w:trHeight w:val="3103"/>
        </w:trPr>
        <w:tc>
          <w:tcPr>
            <w:tcW w:w="8955" w:type="dxa"/>
            <w:gridSpan w:val="8"/>
          </w:tcPr>
          <w:p w14:paraId="49716751" w14:textId="77777777" w:rsidR="00406F5B" w:rsidRPr="00166989" w:rsidRDefault="00406F5B" w:rsidP="00166989">
            <w:pPr>
              <w:spacing w:before="120" w:after="120"/>
              <w:rPr>
                <w:color w:val="000000"/>
              </w:rPr>
            </w:pPr>
            <w:r w:rsidRPr="00166989">
              <w:rPr>
                <w:color w:val="000000"/>
              </w:rPr>
              <w:lastRenderedPageBreak/>
              <w:t xml:space="preserve">From the </w:t>
            </w:r>
            <w:r w:rsidRPr="00166989">
              <w:rPr>
                <w:i/>
                <w:color w:val="000000"/>
              </w:rPr>
              <w:t xml:space="preserve">Learning </w:t>
            </w:r>
            <w:r w:rsidRPr="00166989">
              <w:rPr>
                <w:i/>
              </w:rPr>
              <w:t>Opportunities</w:t>
            </w:r>
            <w:r w:rsidRPr="003E01C8">
              <w:t xml:space="preserve"> outlined in the PLE profile, choose one that you are unfamiliar with and write a short summary.</w:t>
            </w:r>
            <w:r w:rsidRPr="00166989">
              <w:rPr>
                <w:color w:val="000000"/>
              </w:rPr>
              <w:t xml:space="preserve"> </w:t>
            </w:r>
          </w:p>
          <w:p w14:paraId="1E9563B2" w14:textId="77777777" w:rsidR="00406F5B" w:rsidRDefault="00406F5B" w:rsidP="00D808B1">
            <w:pPr>
              <w:spacing w:before="120" w:after="120"/>
              <w:rPr>
                <w:color w:val="000000"/>
              </w:rPr>
            </w:pPr>
          </w:p>
          <w:p w14:paraId="641E7243" w14:textId="77777777" w:rsidR="00406F5B" w:rsidRDefault="00406F5B" w:rsidP="00D808B1">
            <w:pPr>
              <w:spacing w:before="120" w:after="120"/>
              <w:rPr>
                <w:color w:val="000000"/>
              </w:rPr>
            </w:pPr>
          </w:p>
          <w:p w14:paraId="7F1262EE" w14:textId="77777777" w:rsidR="00406F5B" w:rsidRDefault="00406F5B" w:rsidP="00D808B1">
            <w:pPr>
              <w:spacing w:before="120" w:after="120"/>
              <w:rPr>
                <w:color w:val="000000"/>
              </w:rPr>
            </w:pPr>
          </w:p>
          <w:p w14:paraId="7F6A488E" w14:textId="77777777" w:rsidR="00406F5B" w:rsidRDefault="00406F5B" w:rsidP="00D808B1">
            <w:pPr>
              <w:spacing w:before="120" w:after="120"/>
              <w:rPr>
                <w:color w:val="000000"/>
              </w:rPr>
            </w:pPr>
          </w:p>
          <w:p w14:paraId="2B6E78C8" w14:textId="77777777" w:rsidR="00406F5B" w:rsidRDefault="00406F5B" w:rsidP="00D808B1">
            <w:pPr>
              <w:spacing w:before="120" w:after="120"/>
              <w:rPr>
                <w:color w:val="000000"/>
              </w:rPr>
            </w:pPr>
          </w:p>
          <w:p w14:paraId="481C5A9C" w14:textId="77777777" w:rsidR="00406F5B" w:rsidRDefault="00406F5B" w:rsidP="00D808B1">
            <w:pPr>
              <w:spacing w:before="120" w:after="120"/>
              <w:rPr>
                <w:color w:val="000000"/>
              </w:rPr>
            </w:pPr>
          </w:p>
          <w:p w14:paraId="02CCF73B" w14:textId="77777777" w:rsidR="00406F5B" w:rsidRPr="000A184C" w:rsidRDefault="00406F5B" w:rsidP="00D808B1">
            <w:pPr>
              <w:spacing w:before="120" w:after="120"/>
              <w:rPr>
                <w:color w:val="000000"/>
              </w:rPr>
            </w:pPr>
          </w:p>
        </w:tc>
      </w:tr>
      <w:tr w:rsidR="00406F5B" w:rsidRPr="003E01C8" w14:paraId="189958E5" w14:textId="77777777" w:rsidTr="00D808B1">
        <w:tblPrEx>
          <w:tblLook w:val="04A0" w:firstRow="1" w:lastRow="0" w:firstColumn="1" w:lastColumn="0" w:noHBand="0" w:noVBand="1"/>
        </w:tblPrEx>
        <w:tc>
          <w:tcPr>
            <w:tcW w:w="8955" w:type="dxa"/>
            <w:gridSpan w:val="8"/>
          </w:tcPr>
          <w:p w14:paraId="71691D18" w14:textId="77777777" w:rsidR="00406F5B" w:rsidRPr="003E01C8" w:rsidRDefault="00406F5B" w:rsidP="00166989">
            <w:pPr>
              <w:spacing w:before="120" w:after="120"/>
            </w:pPr>
            <w:r w:rsidRPr="00166989">
              <w:rPr>
                <w:color w:val="000000"/>
              </w:rPr>
              <w:t>Considering</w:t>
            </w:r>
            <w:r w:rsidRPr="003E01C8">
              <w:t xml:space="preserve"> the service user group that attend the PLE, select one condition/situation that those service users are likely to present with and undertake a literature search in relation to these. </w:t>
            </w:r>
          </w:p>
          <w:p w14:paraId="688E1625" w14:textId="77777777" w:rsidR="00406F5B" w:rsidRPr="0098669E" w:rsidRDefault="00406F5B" w:rsidP="0072261C">
            <w:pPr>
              <w:pStyle w:val="ListParagraph"/>
              <w:numPr>
                <w:ilvl w:val="0"/>
                <w:numId w:val="5"/>
              </w:numPr>
              <w:spacing w:before="120" w:after="120"/>
              <w:rPr>
                <w:rFonts w:eastAsia="SimSun"/>
              </w:rPr>
            </w:pPr>
            <w:r w:rsidRPr="003E01C8">
              <w:t>From your search, identify two key articles on the topic and list below (using appropriate reference style)</w:t>
            </w:r>
          </w:p>
          <w:p w14:paraId="2DF484DA" w14:textId="77777777" w:rsidR="00406F5B" w:rsidRPr="0098669E" w:rsidRDefault="00406F5B" w:rsidP="0072261C">
            <w:pPr>
              <w:pStyle w:val="ListParagraph"/>
              <w:numPr>
                <w:ilvl w:val="0"/>
                <w:numId w:val="5"/>
              </w:numPr>
              <w:spacing w:before="120" w:after="120"/>
              <w:rPr>
                <w:rFonts w:eastAsia="SimSun"/>
              </w:rPr>
            </w:pPr>
            <w:r w:rsidRPr="003E01C8">
              <w:t>In the space below provide a brief summary of these two articles and outline any best practice recommendations in relation to these </w:t>
            </w:r>
          </w:p>
        </w:tc>
      </w:tr>
      <w:tr w:rsidR="00406F5B" w:rsidRPr="003E01C8" w14:paraId="6DA742BB" w14:textId="77777777" w:rsidTr="00D808B1">
        <w:tblPrEx>
          <w:tblLook w:val="04A0" w:firstRow="1" w:lastRow="0" w:firstColumn="1" w:lastColumn="0" w:noHBand="0" w:noVBand="1"/>
        </w:tblPrEx>
        <w:tc>
          <w:tcPr>
            <w:tcW w:w="8955" w:type="dxa"/>
            <w:gridSpan w:val="8"/>
          </w:tcPr>
          <w:p w14:paraId="4DF3F76C" w14:textId="77777777" w:rsidR="00406F5B" w:rsidRPr="003E01C8" w:rsidRDefault="00406F5B" w:rsidP="00D808B1">
            <w:pPr>
              <w:spacing w:before="120" w:after="120"/>
              <w:rPr>
                <w:lang w:val="fr-FR"/>
              </w:rPr>
            </w:pPr>
            <w:r w:rsidRPr="003E01C8">
              <w:rPr>
                <w:lang w:val="fr-FR"/>
              </w:rPr>
              <w:t xml:space="preserve">Article 1 – </w:t>
            </w:r>
          </w:p>
          <w:p w14:paraId="2367C6D9" w14:textId="77777777" w:rsidR="00406F5B" w:rsidRDefault="00406F5B" w:rsidP="00D808B1">
            <w:pPr>
              <w:spacing w:before="120" w:after="120"/>
              <w:rPr>
                <w:lang w:val="fr-FR"/>
              </w:rPr>
            </w:pPr>
          </w:p>
          <w:p w14:paraId="5F4439CA" w14:textId="77777777" w:rsidR="00406F5B" w:rsidRDefault="00406F5B" w:rsidP="00D808B1">
            <w:pPr>
              <w:spacing w:before="120" w:after="120"/>
              <w:rPr>
                <w:lang w:val="fr-FR"/>
              </w:rPr>
            </w:pPr>
          </w:p>
          <w:p w14:paraId="5769D4BF" w14:textId="77777777" w:rsidR="00406F5B" w:rsidRDefault="00406F5B" w:rsidP="00D808B1">
            <w:pPr>
              <w:spacing w:before="120" w:after="120"/>
              <w:rPr>
                <w:lang w:val="fr-FR"/>
              </w:rPr>
            </w:pPr>
          </w:p>
          <w:p w14:paraId="12137F7A" w14:textId="77777777" w:rsidR="00406F5B" w:rsidRPr="003E01C8" w:rsidRDefault="00406F5B" w:rsidP="00D808B1">
            <w:pPr>
              <w:spacing w:before="120" w:after="120"/>
              <w:rPr>
                <w:lang w:val="fr-FR"/>
              </w:rPr>
            </w:pPr>
          </w:p>
          <w:p w14:paraId="110E27DE" w14:textId="77777777" w:rsidR="00406F5B" w:rsidRPr="003E01C8" w:rsidRDefault="00406F5B" w:rsidP="00D808B1">
            <w:pPr>
              <w:spacing w:before="120" w:after="120"/>
              <w:rPr>
                <w:lang w:val="fr-FR"/>
              </w:rPr>
            </w:pPr>
            <w:r w:rsidRPr="003E01C8">
              <w:rPr>
                <w:lang w:val="fr-FR"/>
              </w:rPr>
              <w:t xml:space="preserve">Article 2 – </w:t>
            </w:r>
          </w:p>
          <w:p w14:paraId="671C1A21" w14:textId="77777777" w:rsidR="00406F5B" w:rsidRDefault="00406F5B" w:rsidP="00D808B1">
            <w:pPr>
              <w:spacing w:before="120" w:after="120"/>
              <w:rPr>
                <w:lang w:val="fr-FR"/>
              </w:rPr>
            </w:pPr>
          </w:p>
          <w:p w14:paraId="3C2363D1" w14:textId="77777777" w:rsidR="00406F5B" w:rsidRDefault="00406F5B" w:rsidP="00D808B1">
            <w:pPr>
              <w:spacing w:before="120" w:after="120"/>
              <w:rPr>
                <w:lang w:val="fr-FR"/>
              </w:rPr>
            </w:pPr>
          </w:p>
          <w:p w14:paraId="34B91E1F" w14:textId="77777777" w:rsidR="00406F5B" w:rsidRPr="003E01C8" w:rsidRDefault="00406F5B" w:rsidP="00D808B1">
            <w:pPr>
              <w:spacing w:before="120" w:after="120"/>
              <w:rPr>
                <w:lang w:val="fr-FR"/>
              </w:rPr>
            </w:pPr>
          </w:p>
          <w:p w14:paraId="3CC552E5" w14:textId="77777777" w:rsidR="00406F5B" w:rsidRPr="003E01C8" w:rsidRDefault="00406F5B" w:rsidP="00D808B1">
            <w:pPr>
              <w:spacing w:before="120" w:after="120"/>
              <w:rPr>
                <w:lang w:val="fr-FR"/>
              </w:rPr>
            </w:pPr>
          </w:p>
          <w:p w14:paraId="7909E78A" w14:textId="77777777" w:rsidR="00406F5B" w:rsidRPr="003E01C8" w:rsidRDefault="00406F5B" w:rsidP="00D808B1">
            <w:pPr>
              <w:spacing w:before="120" w:after="120"/>
              <w:rPr>
                <w:lang w:val="fr-FR"/>
              </w:rPr>
            </w:pPr>
            <w:r w:rsidRPr="003E01C8">
              <w:rPr>
                <w:lang w:val="fr-FR"/>
              </w:rPr>
              <w:t>Condition/situation</w:t>
            </w:r>
          </w:p>
          <w:p w14:paraId="0C049CDC" w14:textId="77777777" w:rsidR="00406F5B" w:rsidRPr="003E01C8" w:rsidRDefault="00406F5B" w:rsidP="00D808B1">
            <w:pPr>
              <w:spacing w:before="120" w:after="120"/>
              <w:rPr>
                <w:lang w:val="fr-FR"/>
              </w:rPr>
            </w:pPr>
          </w:p>
          <w:p w14:paraId="280263FD" w14:textId="77777777" w:rsidR="00406F5B" w:rsidRDefault="00406F5B" w:rsidP="00D808B1">
            <w:pPr>
              <w:spacing w:before="120" w:after="120"/>
              <w:rPr>
                <w:lang w:val="fr-FR"/>
              </w:rPr>
            </w:pPr>
          </w:p>
          <w:p w14:paraId="7EC29FFF" w14:textId="77777777" w:rsidR="00406F5B" w:rsidRPr="003E01C8" w:rsidRDefault="00406F5B" w:rsidP="00D808B1">
            <w:pPr>
              <w:spacing w:before="120" w:after="120"/>
              <w:rPr>
                <w:lang w:val="fr-FR"/>
              </w:rPr>
            </w:pPr>
          </w:p>
          <w:p w14:paraId="0B80F798" w14:textId="77777777" w:rsidR="00406F5B" w:rsidRPr="003E01C8" w:rsidRDefault="00406F5B" w:rsidP="00D808B1">
            <w:pPr>
              <w:spacing w:before="120" w:after="120"/>
              <w:rPr>
                <w:lang w:val="fr-FR"/>
              </w:rPr>
            </w:pPr>
          </w:p>
        </w:tc>
      </w:tr>
      <w:tr w:rsidR="00406F5B" w:rsidRPr="003E01C8" w14:paraId="29B83170" w14:textId="77777777" w:rsidTr="00D808B1">
        <w:tblPrEx>
          <w:tblLook w:val="04A0" w:firstRow="1" w:lastRow="0" w:firstColumn="1" w:lastColumn="0" w:noHBand="0" w:noVBand="1"/>
        </w:tblPrEx>
        <w:tc>
          <w:tcPr>
            <w:tcW w:w="8955" w:type="dxa"/>
            <w:gridSpan w:val="8"/>
          </w:tcPr>
          <w:p w14:paraId="44B7E8D5" w14:textId="77777777" w:rsidR="00406F5B" w:rsidRPr="003E01C8" w:rsidRDefault="00406F5B" w:rsidP="00166989">
            <w:pPr>
              <w:spacing w:before="120" w:after="120"/>
            </w:pPr>
            <w:r w:rsidRPr="003E01C8">
              <w:lastRenderedPageBreak/>
              <w:t xml:space="preserve">In </w:t>
            </w:r>
            <w:r w:rsidRPr="00166989">
              <w:rPr>
                <w:color w:val="000000"/>
              </w:rPr>
              <w:t>relation</w:t>
            </w:r>
            <w:r w:rsidRPr="003E01C8">
              <w:t xml:space="preserve"> to the PLE you are about to enter, identify any related learning from your theory modules that will support your learning within this care environment.  Please note your thoughts below:</w:t>
            </w:r>
          </w:p>
          <w:p w14:paraId="5E6C189B" w14:textId="77777777" w:rsidR="00406F5B" w:rsidRPr="003E01C8" w:rsidRDefault="00406F5B" w:rsidP="00D808B1">
            <w:pPr>
              <w:spacing w:before="120" w:after="120"/>
            </w:pPr>
          </w:p>
          <w:p w14:paraId="73F8DB5B" w14:textId="77777777" w:rsidR="00406F5B" w:rsidRPr="003E01C8" w:rsidRDefault="00406F5B" w:rsidP="00D808B1">
            <w:pPr>
              <w:spacing w:before="120" w:after="120"/>
            </w:pPr>
          </w:p>
          <w:p w14:paraId="2D04253A" w14:textId="77777777" w:rsidR="00406F5B" w:rsidRPr="003E01C8" w:rsidRDefault="00406F5B" w:rsidP="00D808B1">
            <w:pPr>
              <w:spacing w:before="120" w:after="120"/>
            </w:pPr>
          </w:p>
          <w:p w14:paraId="1314DC98" w14:textId="77777777" w:rsidR="00406F5B" w:rsidRPr="003E01C8" w:rsidRDefault="00406F5B" w:rsidP="00D808B1">
            <w:pPr>
              <w:spacing w:before="120" w:after="120"/>
            </w:pPr>
          </w:p>
          <w:p w14:paraId="225F6160" w14:textId="77777777" w:rsidR="00406F5B" w:rsidRPr="003E01C8" w:rsidRDefault="00406F5B" w:rsidP="00D808B1">
            <w:pPr>
              <w:spacing w:before="120" w:after="120"/>
            </w:pPr>
          </w:p>
          <w:p w14:paraId="40277585" w14:textId="77777777" w:rsidR="00406F5B" w:rsidRPr="003E01C8" w:rsidRDefault="00406F5B" w:rsidP="00D808B1">
            <w:pPr>
              <w:spacing w:before="120" w:after="120"/>
            </w:pPr>
            <w:r w:rsidRPr="003E01C8">
              <w:tab/>
            </w:r>
          </w:p>
          <w:p w14:paraId="44D43A65" w14:textId="77777777" w:rsidR="00406F5B" w:rsidRDefault="00406F5B" w:rsidP="00D808B1">
            <w:pPr>
              <w:spacing w:before="120" w:after="120"/>
            </w:pPr>
          </w:p>
          <w:p w14:paraId="1CD10EAF" w14:textId="77777777" w:rsidR="00406F5B" w:rsidRPr="003E01C8" w:rsidRDefault="00406F5B" w:rsidP="00D808B1">
            <w:pPr>
              <w:spacing w:before="120" w:after="120"/>
            </w:pPr>
          </w:p>
          <w:p w14:paraId="1B2D08D2" w14:textId="77777777" w:rsidR="00406F5B" w:rsidRPr="003E01C8" w:rsidRDefault="00406F5B" w:rsidP="00D808B1">
            <w:pPr>
              <w:spacing w:before="120" w:after="120"/>
            </w:pPr>
          </w:p>
        </w:tc>
      </w:tr>
      <w:tr w:rsidR="00406F5B" w:rsidRPr="003E01C8" w14:paraId="1A9C2E36" w14:textId="77777777" w:rsidTr="00D808B1">
        <w:tblPrEx>
          <w:tblLook w:val="04A0" w:firstRow="1" w:lastRow="0" w:firstColumn="1" w:lastColumn="0" w:noHBand="0" w:noVBand="1"/>
        </w:tblPrEx>
        <w:tc>
          <w:tcPr>
            <w:tcW w:w="8955" w:type="dxa"/>
            <w:gridSpan w:val="8"/>
          </w:tcPr>
          <w:p w14:paraId="1A4D64AA" w14:textId="77777777" w:rsidR="00406F5B" w:rsidRPr="003E01C8" w:rsidRDefault="00406F5B" w:rsidP="00166989">
            <w:pPr>
              <w:spacing w:before="120" w:after="120"/>
            </w:pPr>
            <w:r w:rsidRPr="003E01C8">
              <w:t xml:space="preserve">In </w:t>
            </w:r>
            <w:r w:rsidRPr="00166989">
              <w:rPr>
                <w:color w:val="000000"/>
              </w:rPr>
              <w:t>relation</w:t>
            </w:r>
            <w:r w:rsidRPr="003E01C8">
              <w:t xml:space="preserve"> to the PLE that you are about to enter, identify any related learning from the preparation for practice (or skills sessions) that will support your learning within this care environment.  Please note your thoughts below:</w:t>
            </w:r>
          </w:p>
          <w:p w14:paraId="261B9278" w14:textId="77777777" w:rsidR="00406F5B" w:rsidRPr="003E01C8" w:rsidRDefault="00406F5B" w:rsidP="00D808B1">
            <w:pPr>
              <w:spacing w:before="120" w:after="120"/>
            </w:pPr>
          </w:p>
          <w:p w14:paraId="0ACECEBA" w14:textId="77777777" w:rsidR="00406F5B" w:rsidRPr="003E01C8" w:rsidRDefault="00406F5B" w:rsidP="00D808B1">
            <w:pPr>
              <w:spacing w:before="120" w:after="120"/>
            </w:pPr>
          </w:p>
          <w:p w14:paraId="3ADD73D6" w14:textId="77777777" w:rsidR="00406F5B" w:rsidRPr="003E01C8" w:rsidRDefault="00406F5B" w:rsidP="00D808B1">
            <w:pPr>
              <w:spacing w:before="120" w:after="120"/>
            </w:pPr>
          </w:p>
          <w:p w14:paraId="5CB1B068" w14:textId="77777777" w:rsidR="00406F5B" w:rsidRPr="003E01C8" w:rsidRDefault="00406F5B" w:rsidP="00D808B1">
            <w:pPr>
              <w:spacing w:before="120" w:after="120"/>
            </w:pPr>
          </w:p>
          <w:p w14:paraId="27C9738E" w14:textId="77777777" w:rsidR="00406F5B" w:rsidRPr="003E01C8" w:rsidRDefault="00406F5B" w:rsidP="00D808B1">
            <w:pPr>
              <w:spacing w:before="120" w:after="120"/>
            </w:pPr>
          </w:p>
          <w:p w14:paraId="7662C608" w14:textId="77777777" w:rsidR="00406F5B" w:rsidRPr="003E01C8" w:rsidRDefault="00406F5B" w:rsidP="00D808B1">
            <w:pPr>
              <w:spacing w:before="120" w:after="120"/>
            </w:pPr>
          </w:p>
          <w:p w14:paraId="46540AA1" w14:textId="77777777" w:rsidR="00406F5B" w:rsidRPr="003E01C8" w:rsidRDefault="00406F5B" w:rsidP="00D808B1">
            <w:pPr>
              <w:spacing w:before="120" w:after="120"/>
            </w:pPr>
          </w:p>
          <w:p w14:paraId="2128A7B8" w14:textId="77777777" w:rsidR="00406F5B" w:rsidRPr="003E01C8" w:rsidRDefault="00406F5B" w:rsidP="00D808B1">
            <w:pPr>
              <w:spacing w:before="120" w:after="120"/>
            </w:pPr>
          </w:p>
          <w:p w14:paraId="2FB70088" w14:textId="77777777" w:rsidR="00406F5B" w:rsidRPr="003E01C8" w:rsidRDefault="00406F5B" w:rsidP="00D808B1">
            <w:pPr>
              <w:spacing w:before="120" w:after="120"/>
            </w:pPr>
          </w:p>
        </w:tc>
      </w:tr>
      <w:tr w:rsidR="00406F5B" w:rsidRPr="003E01C8" w14:paraId="0D619B5E" w14:textId="77777777" w:rsidTr="00D808B1">
        <w:tblPrEx>
          <w:tblLook w:val="04A0" w:firstRow="1" w:lastRow="0" w:firstColumn="1" w:lastColumn="0" w:noHBand="0" w:noVBand="1"/>
        </w:tblPrEx>
        <w:tc>
          <w:tcPr>
            <w:tcW w:w="8955" w:type="dxa"/>
            <w:gridSpan w:val="8"/>
          </w:tcPr>
          <w:p w14:paraId="74A5880F" w14:textId="77777777" w:rsidR="00406F5B" w:rsidRPr="003E01C8" w:rsidRDefault="00406F5B" w:rsidP="00D808B1">
            <w:pPr>
              <w:spacing w:before="120" w:after="120"/>
            </w:pPr>
            <w:r w:rsidRPr="003E01C8">
              <w:t>Practice Supervisor – please sign to confirm that the pre-practice learning activities</w:t>
            </w:r>
            <w:r w:rsidRPr="003E01C8">
              <w:rPr>
                <w:caps/>
              </w:rPr>
              <w:t xml:space="preserve"> </w:t>
            </w:r>
            <w:r w:rsidRPr="003E01C8">
              <w:t>have been completed by the student</w:t>
            </w:r>
          </w:p>
        </w:tc>
      </w:tr>
      <w:tr w:rsidR="00406F5B" w:rsidRPr="003E01C8" w14:paraId="1A7B1E9C" w14:textId="77777777" w:rsidTr="00D808B1">
        <w:tblPrEx>
          <w:tblLook w:val="04A0" w:firstRow="1" w:lastRow="0" w:firstColumn="1" w:lastColumn="0" w:noHBand="0" w:noVBand="1"/>
        </w:tblPrEx>
        <w:trPr>
          <w:trHeight w:val="1558"/>
        </w:trPr>
        <w:tc>
          <w:tcPr>
            <w:tcW w:w="3069" w:type="dxa"/>
            <w:gridSpan w:val="3"/>
            <w:shd w:val="clear" w:color="auto" w:fill="E7E6E6"/>
          </w:tcPr>
          <w:p w14:paraId="7492189F" w14:textId="77777777" w:rsidR="00406F5B" w:rsidRPr="003E01C8" w:rsidRDefault="00406F5B" w:rsidP="00D808B1">
            <w:pPr>
              <w:spacing w:before="120" w:after="120"/>
            </w:pPr>
            <w:r w:rsidRPr="003E01C8">
              <w:t xml:space="preserve">Date </w:t>
            </w:r>
          </w:p>
          <w:p w14:paraId="23C783CD" w14:textId="77777777" w:rsidR="00406F5B" w:rsidRPr="003E01C8" w:rsidRDefault="00406F5B" w:rsidP="00D808B1">
            <w:pPr>
              <w:spacing w:before="120" w:after="120"/>
            </w:pPr>
          </w:p>
          <w:p w14:paraId="381802A6" w14:textId="77777777" w:rsidR="00406F5B" w:rsidRPr="003E01C8" w:rsidRDefault="00406F5B" w:rsidP="00D808B1">
            <w:pPr>
              <w:spacing w:before="120" w:after="120"/>
            </w:pPr>
            <w:r w:rsidRPr="003E01C8">
              <w:t>____/____/____</w:t>
            </w:r>
          </w:p>
        </w:tc>
        <w:tc>
          <w:tcPr>
            <w:tcW w:w="2945" w:type="dxa"/>
            <w:gridSpan w:val="3"/>
            <w:shd w:val="clear" w:color="auto" w:fill="E7E6E6"/>
          </w:tcPr>
          <w:p w14:paraId="0C2A7678" w14:textId="77777777" w:rsidR="00406F5B" w:rsidRPr="003E01C8" w:rsidRDefault="00406F5B" w:rsidP="00D808B1">
            <w:pPr>
              <w:spacing w:before="120" w:after="120"/>
            </w:pPr>
            <w:r w:rsidRPr="003E01C8">
              <w:t>Student Signature:</w:t>
            </w:r>
          </w:p>
        </w:tc>
        <w:tc>
          <w:tcPr>
            <w:tcW w:w="2941" w:type="dxa"/>
            <w:gridSpan w:val="2"/>
            <w:shd w:val="clear" w:color="auto" w:fill="E7E6E6"/>
          </w:tcPr>
          <w:p w14:paraId="540F9D1A" w14:textId="77777777" w:rsidR="00406F5B" w:rsidRPr="003E01C8" w:rsidRDefault="00406F5B" w:rsidP="00D808B1">
            <w:pPr>
              <w:spacing w:before="120" w:after="120"/>
            </w:pPr>
            <w:r w:rsidRPr="003E01C8">
              <w:t>Practice Supervisor and/ or Assessor Signature:</w:t>
            </w:r>
          </w:p>
          <w:p w14:paraId="760AE188" w14:textId="77777777" w:rsidR="00406F5B" w:rsidRPr="003E01C8" w:rsidRDefault="00406F5B" w:rsidP="00D808B1">
            <w:pPr>
              <w:spacing w:before="120" w:after="120"/>
            </w:pPr>
          </w:p>
        </w:tc>
      </w:tr>
    </w:tbl>
    <w:p w14:paraId="0052186C" w14:textId="77777777" w:rsidR="00406F5B" w:rsidRDefault="00406F5B" w:rsidP="00406F5B">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406F5B" w:rsidRPr="003E01C8" w14:paraId="0CF56EA6" w14:textId="77777777" w:rsidTr="00D808B1">
        <w:trPr>
          <w:trHeight w:val="835"/>
        </w:trPr>
        <w:tc>
          <w:tcPr>
            <w:tcW w:w="9067" w:type="dxa"/>
            <w:tcBorders>
              <w:bottom w:val="single" w:sz="4" w:space="0" w:color="auto"/>
            </w:tcBorders>
            <w:shd w:val="clear" w:color="auto" w:fill="E7E6E6"/>
          </w:tcPr>
          <w:p w14:paraId="687FA13A" w14:textId="77777777" w:rsidR="00406F5B" w:rsidRPr="000A184C" w:rsidRDefault="00406F5B" w:rsidP="00D808B1">
            <w:pPr>
              <w:spacing w:before="120" w:after="120"/>
              <w:rPr>
                <w:b/>
                <w:bCs/>
              </w:rPr>
            </w:pPr>
            <w:r w:rsidRPr="000A184C">
              <w:rPr>
                <w:b/>
                <w:bCs/>
              </w:rPr>
              <w:lastRenderedPageBreak/>
              <w:t xml:space="preserve">ORIENTATION &amp; PRELIMINARY MEETING </w:t>
            </w:r>
          </w:p>
          <w:p w14:paraId="03591E8B" w14:textId="1B7B41C8" w:rsidR="00406F5B" w:rsidRPr="003E01C8" w:rsidRDefault="00406F5B" w:rsidP="00D808B1">
            <w:pPr>
              <w:spacing w:before="120" w:after="120"/>
              <w:rPr>
                <w:color w:val="000000"/>
              </w:rPr>
            </w:pPr>
            <w:r>
              <w:rPr>
                <w:b/>
                <w:bCs/>
              </w:rPr>
              <w:t>PART 3</w:t>
            </w:r>
            <w:r w:rsidRPr="000A184C">
              <w:rPr>
                <w:b/>
                <w:bCs/>
              </w:rPr>
              <w:t xml:space="preserve">: </w:t>
            </w:r>
            <w:r w:rsidR="00673BD8">
              <w:rPr>
                <w:b/>
                <w:bCs/>
              </w:rPr>
              <w:t>Final PLE</w:t>
            </w:r>
          </w:p>
        </w:tc>
      </w:tr>
    </w:tbl>
    <w:p w14:paraId="3EA299F7" w14:textId="77777777" w:rsidR="00406F5B" w:rsidRPr="003E01C8" w:rsidRDefault="00406F5B" w:rsidP="00406F5B">
      <w:r w:rsidRPr="003E01C8">
        <w:t xml:space="preserve">In accordance with the </w:t>
      </w:r>
      <w:r w:rsidRPr="003E01C8">
        <w:rPr>
          <w:b/>
          <w:i/>
        </w:rPr>
        <w:t>NHS Education for Scotland (2008) Quality Standards for Practice Placements</w:t>
      </w:r>
      <w:r>
        <w:t xml:space="preserve"> or equivalent current national standards for practice placements in Scotland, </w:t>
      </w:r>
      <w:r w:rsidRPr="003E01C8">
        <w:t xml:space="preserve">a preliminary meeting should take place within two days of commencing practice. Your Practice Supervisor (or someone acting on their behalf) should meet with you. The discussion should establish the following: </w:t>
      </w:r>
    </w:p>
    <w:p w14:paraId="7EF97364" w14:textId="77777777" w:rsidR="00406F5B" w:rsidRPr="003E01C8" w:rsidRDefault="00406F5B" w:rsidP="0072261C">
      <w:pPr>
        <w:pStyle w:val="ListParagraph"/>
        <w:numPr>
          <w:ilvl w:val="0"/>
          <w:numId w:val="15"/>
        </w:numPr>
      </w:pPr>
      <w:r w:rsidRPr="003E01C8">
        <w:t xml:space="preserve">The previous </w:t>
      </w:r>
      <w:r w:rsidRPr="0098669E">
        <w:rPr>
          <w:rFonts w:cs="Arial"/>
          <w:color w:val="000000"/>
          <w:szCs w:val="24"/>
        </w:rPr>
        <w:t>skills</w:t>
      </w:r>
      <w:r w:rsidRPr="003E01C8">
        <w:t xml:space="preserve"> you have practised and current learning needs</w:t>
      </w:r>
    </w:p>
    <w:p w14:paraId="42CCBB4A" w14:textId="77777777" w:rsidR="00406F5B" w:rsidRPr="003E01C8" w:rsidRDefault="00406F5B" w:rsidP="0072261C">
      <w:pPr>
        <w:pStyle w:val="ListParagraph"/>
        <w:numPr>
          <w:ilvl w:val="0"/>
          <w:numId w:val="15"/>
        </w:numPr>
      </w:pPr>
      <w:r w:rsidRPr="003E01C8">
        <w:t xml:space="preserve">The </w:t>
      </w:r>
      <w:r w:rsidRPr="0098669E">
        <w:rPr>
          <w:rFonts w:cs="Arial"/>
          <w:color w:val="000000"/>
          <w:szCs w:val="24"/>
        </w:rPr>
        <w:t>level</w:t>
      </w:r>
      <w:r w:rsidRPr="003E01C8">
        <w:t xml:space="preserve"> of at which the platforms are to be achieved during this PLE</w:t>
      </w:r>
    </w:p>
    <w:p w14:paraId="4339D861" w14:textId="77777777" w:rsidR="00406F5B" w:rsidRPr="003E01C8" w:rsidRDefault="00406F5B" w:rsidP="0072261C">
      <w:pPr>
        <w:pStyle w:val="ListParagraph"/>
        <w:numPr>
          <w:ilvl w:val="0"/>
          <w:numId w:val="15"/>
        </w:numPr>
      </w:pPr>
      <w:r w:rsidRPr="003E01C8">
        <w:t xml:space="preserve">The </w:t>
      </w:r>
      <w:r w:rsidRPr="0098669E">
        <w:rPr>
          <w:rFonts w:cs="Arial"/>
          <w:color w:val="000000"/>
          <w:szCs w:val="24"/>
        </w:rPr>
        <w:t>available</w:t>
      </w:r>
      <w:r w:rsidRPr="003E01C8">
        <w:t xml:space="preserve"> learning opportunities within this PLE</w:t>
      </w:r>
    </w:p>
    <w:p w14:paraId="1D2EDA8E" w14:textId="77777777" w:rsidR="00406F5B" w:rsidRPr="003E01C8" w:rsidRDefault="00406F5B" w:rsidP="0072261C">
      <w:pPr>
        <w:pStyle w:val="ListParagraph"/>
        <w:numPr>
          <w:ilvl w:val="0"/>
          <w:numId w:val="15"/>
        </w:numPr>
      </w:pPr>
      <w:r w:rsidRPr="003E01C8">
        <w:t xml:space="preserve">Any </w:t>
      </w:r>
      <w:r w:rsidRPr="0098669E">
        <w:rPr>
          <w:rFonts w:cs="Arial"/>
          <w:szCs w:val="24"/>
        </w:rPr>
        <w:t>additional</w:t>
      </w:r>
      <w:r w:rsidRPr="003E01C8">
        <w:t xml:space="preserve"> student support requirements and reasonable adjustments</w:t>
      </w:r>
    </w:p>
    <w:p w14:paraId="298340D8" w14:textId="77777777" w:rsidR="00406F5B" w:rsidRPr="0098669E" w:rsidRDefault="00406F5B" w:rsidP="0072261C">
      <w:pPr>
        <w:pStyle w:val="ListParagraph"/>
        <w:numPr>
          <w:ilvl w:val="0"/>
          <w:numId w:val="15"/>
        </w:numPr>
        <w:rPr>
          <w:b/>
        </w:rPr>
      </w:pPr>
      <w:r w:rsidRPr="003E01C8">
        <w:rPr>
          <w:lang w:eastAsia="en-GB"/>
        </w:rPr>
        <w:t xml:space="preserve">An </w:t>
      </w:r>
      <w:r w:rsidRPr="0098669E">
        <w:rPr>
          <w:color w:val="000000"/>
        </w:rPr>
        <w:t>initial</w:t>
      </w:r>
      <w:r w:rsidRPr="003E01C8">
        <w:rPr>
          <w:lang w:eastAsia="en-GB"/>
        </w:rPr>
        <w:t xml:space="preserve"> Learning Development Plan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536"/>
        <w:gridCol w:w="1247"/>
      </w:tblGrid>
      <w:tr w:rsidR="00406F5B" w:rsidRPr="003E01C8" w14:paraId="6BD45271" w14:textId="77777777" w:rsidTr="00D808B1">
        <w:trPr>
          <w:trHeight w:val="313"/>
          <w:jc w:val="center"/>
        </w:trPr>
        <w:tc>
          <w:tcPr>
            <w:tcW w:w="3539" w:type="dxa"/>
            <w:tcBorders>
              <w:top w:val="single" w:sz="4" w:space="0" w:color="auto"/>
              <w:left w:val="single" w:sz="4" w:space="0" w:color="auto"/>
              <w:bottom w:val="single" w:sz="4" w:space="0" w:color="auto"/>
              <w:right w:val="nil"/>
            </w:tcBorders>
            <w:shd w:val="clear" w:color="auto" w:fill="E7E6E6"/>
            <w:vAlign w:val="center"/>
          </w:tcPr>
          <w:p w14:paraId="2B5B6E58" w14:textId="77777777" w:rsidR="00406F5B" w:rsidRPr="000A184C" w:rsidRDefault="00406F5B" w:rsidP="00D808B1">
            <w:pPr>
              <w:spacing w:after="0"/>
              <w:rPr>
                <w:b/>
                <w:bCs/>
              </w:rPr>
            </w:pPr>
            <w:r w:rsidRPr="000A184C">
              <w:rPr>
                <w:b/>
                <w:bCs/>
              </w:rPr>
              <w:t xml:space="preserve">Date of preliminary meeting: </w:t>
            </w:r>
          </w:p>
        </w:tc>
        <w:tc>
          <w:tcPr>
            <w:tcW w:w="5783" w:type="dxa"/>
            <w:gridSpan w:val="2"/>
            <w:tcBorders>
              <w:top w:val="single" w:sz="4" w:space="0" w:color="auto"/>
              <w:left w:val="nil"/>
              <w:bottom w:val="single" w:sz="4" w:space="0" w:color="auto"/>
              <w:right w:val="single" w:sz="4" w:space="0" w:color="auto"/>
            </w:tcBorders>
            <w:shd w:val="clear" w:color="auto" w:fill="E7E6E6"/>
            <w:vAlign w:val="center"/>
          </w:tcPr>
          <w:p w14:paraId="6DA4F192" w14:textId="77777777" w:rsidR="00406F5B" w:rsidRPr="000A184C" w:rsidRDefault="00406F5B" w:rsidP="00D808B1">
            <w:pPr>
              <w:spacing w:after="0"/>
              <w:rPr>
                <w:b/>
                <w:bCs/>
              </w:rPr>
            </w:pPr>
          </w:p>
        </w:tc>
      </w:tr>
      <w:tr w:rsidR="00406F5B" w:rsidRPr="003E01C8" w14:paraId="64F87774"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E7E6E6"/>
            <w:vAlign w:val="bottom"/>
            <w:hideMark/>
          </w:tcPr>
          <w:p w14:paraId="4B6BA22D" w14:textId="77777777" w:rsidR="00406F5B" w:rsidRPr="000A184C" w:rsidRDefault="00406F5B" w:rsidP="00D808B1">
            <w:pPr>
              <w:spacing w:after="0"/>
              <w:rPr>
                <w:b/>
                <w:bCs/>
              </w:rPr>
            </w:pPr>
            <w:r w:rsidRPr="000A184C">
              <w:rPr>
                <w:b/>
                <w:bCs/>
              </w:rPr>
              <w:t>Topics to be discussed</w:t>
            </w:r>
          </w:p>
        </w:tc>
        <w:tc>
          <w:tcPr>
            <w:tcW w:w="1247" w:type="dxa"/>
            <w:tcBorders>
              <w:top w:val="single" w:sz="4" w:space="0" w:color="auto"/>
              <w:left w:val="single" w:sz="4" w:space="0" w:color="auto"/>
              <w:bottom w:val="single" w:sz="4" w:space="0" w:color="auto"/>
              <w:right w:val="single" w:sz="4" w:space="0" w:color="auto"/>
            </w:tcBorders>
            <w:shd w:val="clear" w:color="auto" w:fill="E7E6E6"/>
            <w:hideMark/>
          </w:tcPr>
          <w:p w14:paraId="7B396C30" w14:textId="77777777" w:rsidR="00406F5B" w:rsidRPr="000A184C" w:rsidRDefault="00406F5B" w:rsidP="00D808B1">
            <w:pPr>
              <w:spacing w:after="0"/>
              <w:rPr>
                <w:b/>
                <w:bCs/>
              </w:rPr>
            </w:pPr>
            <w:r w:rsidRPr="000A184C">
              <w:rPr>
                <w:b/>
                <w:bCs/>
              </w:rPr>
              <w:t>Initial</w:t>
            </w:r>
          </w:p>
        </w:tc>
      </w:tr>
      <w:tr w:rsidR="00406F5B" w:rsidRPr="003E01C8" w14:paraId="7F755E25"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B0B8D76" w14:textId="77777777" w:rsidR="00406F5B" w:rsidRPr="003E01C8" w:rsidRDefault="00406F5B" w:rsidP="00D808B1">
            <w:pPr>
              <w:spacing w:after="0"/>
              <w:rPr>
                <w:b/>
              </w:rPr>
            </w:pPr>
            <w:r w:rsidRPr="003E01C8">
              <w:t>Orientation to the PLE and equipment</w:t>
            </w:r>
          </w:p>
        </w:tc>
        <w:tc>
          <w:tcPr>
            <w:tcW w:w="1247" w:type="dxa"/>
            <w:tcBorders>
              <w:top w:val="single" w:sz="4" w:space="0" w:color="auto"/>
              <w:left w:val="single" w:sz="4" w:space="0" w:color="auto"/>
              <w:bottom w:val="single" w:sz="4" w:space="0" w:color="auto"/>
              <w:right w:val="single" w:sz="4" w:space="0" w:color="auto"/>
            </w:tcBorders>
          </w:tcPr>
          <w:p w14:paraId="753EA60E" w14:textId="77777777" w:rsidR="00406F5B" w:rsidRPr="003E01C8" w:rsidRDefault="00406F5B" w:rsidP="00D808B1">
            <w:pPr>
              <w:spacing w:after="0"/>
            </w:pPr>
          </w:p>
        </w:tc>
      </w:tr>
      <w:tr w:rsidR="00406F5B" w:rsidRPr="003E01C8" w14:paraId="02132113"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4A9A368" w14:textId="77777777" w:rsidR="00406F5B" w:rsidRPr="003E01C8" w:rsidRDefault="00406F5B" w:rsidP="00D808B1">
            <w:pPr>
              <w:spacing w:after="0"/>
            </w:pPr>
            <w:r w:rsidRPr="003E01C8">
              <w:t>Shift patterns and meal breaks/facilities</w:t>
            </w:r>
          </w:p>
        </w:tc>
        <w:tc>
          <w:tcPr>
            <w:tcW w:w="1247" w:type="dxa"/>
            <w:tcBorders>
              <w:top w:val="single" w:sz="4" w:space="0" w:color="auto"/>
              <w:left w:val="single" w:sz="4" w:space="0" w:color="auto"/>
              <w:bottom w:val="single" w:sz="4" w:space="0" w:color="auto"/>
              <w:right w:val="single" w:sz="4" w:space="0" w:color="auto"/>
            </w:tcBorders>
          </w:tcPr>
          <w:p w14:paraId="0AEEB143" w14:textId="77777777" w:rsidR="00406F5B" w:rsidRPr="003E01C8" w:rsidRDefault="00406F5B" w:rsidP="00D808B1">
            <w:pPr>
              <w:spacing w:after="0"/>
            </w:pPr>
          </w:p>
        </w:tc>
      </w:tr>
      <w:tr w:rsidR="00406F5B" w:rsidRPr="003E01C8" w14:paraId="4ACBDCE8"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2E87F30" w14:textId="77777777" w:rsidR="00406F5B" w:rsidRPr="003E01C8" w:rsidRDefault="00406F5B" w:rsidP="00D808B1">
            <w:pPr>
              <w:spacing w:after="0"/>
            </w:pPr>
            <w:r w:rsidRPr="003E01C8">
              <w:t>Sickness/absence reporting procedure</w:t>
            </w:r>
          </w:p>
        </w:tc>
        <w:tc>
          <w:tcPr>
            <w:tcW w:w="1247" w:type="dxa"/>
            <w:tcBorders>
              <w:top w:val="single" w:sz="4" w:space="0" w:color="auto"/>
              <w:left w:val="single" w:sz="4" w:space="0" w:color="auto"/>
              <w:bottom w:val="single" w:sz="4" w:space="0" w:color="auto"/>
              <w:right w:val="single" w:sz="4" w:space="0" w:color="auto"/>
            </w:tcBorders>
          </w:tcPr>
          <w:p w14:paraId="1C643181" w14:textId="77777777" w:rsidR="00406F5B" w:rsidRPr="003E01C8" w:rsidRDefault="00406F5B" w:rsidP="00D808B1">
            <w:pPr>
              <w:spacing w:after="0"/>
            </w:pPr>
          </w:p>
        </w:tc>
      </w:tr>
      <w:tr w:rsidR="00406F5B" w:rsidRPr="003E01C8" w14:paraId="42A502C7"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9E68F38" w14:textId="77777777" w:rsidR="00406F5B" w:rsidRPr="003E01C8" w:rsidRDefault="00406F5B" w:rsidP="00D808B1">
            <w:pPr>
              <w:spacing w:after="0"/>
            </w:pPr>
            <w:r w:rsidRPr="003E01C8">
              <w:t>Accident/incident reporting procedures and systems</w:t>
            </w:r>
          </w:p>
        </w:tc>
        <w:tc>
          <w:tcPr>
            <w:tcW w:w="1247" w:type="dxa"/>
            <w:tcBorders>
              <w:top w:val="single" w:sz="4" w:space="0" w:color="auto"/>
              <w:left w:val="single" w:sz="4" w:space="0" w:color="auto"/>
              <w:bottom w:val="single" w:sz="4" w:space="0" w:color="auto"/>
              <w:right w:val="single" w:sz="4" w:space="0" w:color="auto"/>
            </w:tcBorders>
          </w:tcPr>
          <w:p w14:paraId="6D111023" w14:textId="77777777" w:rsidR="00406F5B" w:rsidRPr="003E01C8" w:rsidRDefault="00406F5B" w:rsidP="00D808B1">
            <w:pPr>
              <w:spacing w:after="0"/>
            </w:pPr>
          </w:p>
        </w:tc>
      </w:tr>
      <w:tr w:rsidR="00406F5B" w:rsidRPr="003E01C8" w14:paraId="3EBAC73C"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F687411" w14:textId="77777777" w:rsidR="00406F5B" w:rsidRPr="003E01C8" w:rsidRDefault="00406F5B" w:rsidP="00D808B1">
            <w:pPr>
              <w:spacing w:after="0"/>
              <w:rPr>
                <w:b/>
              </w:rPr>
            </w:pPr>
            <w:r w:rsidRPr="003E01C8">
              <w:t>Emergency and fire procedure</w:t>
            </w:r>
          </w:p>
        </w:tc>
        <w:tc>
          <w:tcPr>
            <w:tcW w:w="1247" w:type="dxa"/>
            <w:tcBorders>
              <w:top w:val="single" w:sz="4" w:space="0" w:color="auto"/>
              <w:left w:val="single" w:sz="4" w:space="0" w:color="auto"/>
              <w:bottom w:val="single" w:sz="4" w:space="0" w:color="auto"/>
              <w:right w:val="single" w:sz="4" w:space="0" w:color="auto"/>
            </w:tcBorders>
          </w:tcPr>
          <w:p w14:paraId="75399FF7" w14:textId="77777777" w:rsidR="00406F5B" w:rsidRPr="003E01C8" w:rsidRDefault="00406F5B" w:rsidP="00D808B1">
            <w:pPr>
              <w:spacing w:after="0"/>
            </w:pPr>
          </w:p>
        </w:tc>
      </w:tr>
      <w:tr w:rsidR="00406F5B" w:rsidRPr="003E01C8" w14:paraId="21B280F9"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E7A100E" w14:textId="77777777" w:rsidR="00406F5B" w:rsidRPr="003E01C8" w:rsidRDefault="00406F5B" w:rsidP="00D808B1">
            <w:pPr>
              <w:spacing w:after="0"/>
              <w:rPr>
                <w:b/>
              </w:rPr>
            </w:pPr>
            <w:r w:rsidRPr="003E01C8">
              <w:t>Health and Safety Policy, including lone working</w:t>
            </w:r>
          </w:p>
        </w:tc>
        <w:tc>
          <w:tcPr>
            <w:tcW w:w="1247" w:type="dxa"/>
            <w:tcBorders>
              <w:top w:val="single" w:sz="4" w:space="0" w:color="auto"/>
              <w:left w:val="single" w:sz="4" w:space="0" w:color="auto"/>
              <w:bottom w:val="single" w:sz="4" w:space="0" w:color="auto"/>
              <w:right w:val="single" w:sz="4" w:space="0" w:color="auto"/>
            </w:tcBorders>
          </w:tcPr>
          <w:p w14:paraId="4BC6B8F6" w14:textId="77777777" w:rsidR="00406F5B" w:rsidRPr="003E01C8" w:rsidRDefault="00406F5B" w:rsidP="00D808B1">
            <w:pPr>
              <w:spacing w:after="0"/>
            </w:pPr>
          </w:p>
        </w:tc>
      </w:tr>
      <w:tr w:rsidR="00406F5B" w:rsidRPr="003E01C8" w14:paraId="1096E91D"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580A8E7F" w14:textId="77777777" w:rsidR="00406F5B" w:rsidRPr="003E01C8" w:rsidRDefault="00406F5B" w:rsidP="00D808B1">
            <w:pPr>
              <w:spacing w:after="0"/>
            </w:pPr>
            <w:r w:rsidRPr="003E01C8">
              <w:t>Introduction to Health and Social Care Professionals</w:t>
            </w:r>
          </w:p>
        </w:tc>
        <w:tc>
          <w:tcPr>
            <w:tcW w:w="1247" w:type="dxa"/>
            <w:tcBorders>
              <w:top w:val="single" w:sz="4" w:space="0" w:color="auto"/>
              <w:left w:val="single" w:sz="4" w:space="0" w:color="auto"/>
              <w:bottom w:val="single" w:sz="4" w:space="0" w:color="auto"/>
              <w:right w:val="single" w:sz="4" w:space="0" w:color="auto"/>
            </w:tcBorders>
          </w:tcPr>
          <w:p w14:paraId="28098743" w14:textId="77777777" w:rsidR="00406F5B" w:rsidRPr="003E01C8" w:rsidRDefault="00406F5B" w:rsidP="00D808B1">
            <w:pPr>
              <w:spacing w:after="0"/>
            </w:pPr>
          </w:p>
        </w:tc>
      </w:tr>
      <w:tr w:rsidR="00406F5B" w:rsidRPr="003E01C8" w14:paraId="53C07713"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0879B3DD" w14:textId="77777777" w:rsidR="00406F5B" w:rsidRPr="003E01C8" w:rsidRDefault="00406F5B" w:rsidP="00D808B1">
            <w:pPr>
              <w:spacing w:after="0"/>
            </w:pPr>
            <w:r w:rsidRPr="003E01C8">
              <w:t>Introduction to Patients/Clients</w:t>
            </w:r>
          </w:p>
        </w:tc>
        <w:tc>
          <w:tcPr>
            <w:tcW w:w="1247" w:type="dxa"/>
            <w:tcBorders>
              <w:top w:val="single" w:sz="4" w:space="0" w:color="auto"/>
              <w:left w:val="single" w:sz="4" w:space="0" w:color="auto"/>
              <w:bottom w:val="single" w:sz="4" w:space="0" w:color="auto"/>
              <w:right w:val="single" w:sz="4" w:space="0" w:color="auto"/>
            </w:tcBorders>
          </w:tcPr>
          <w:p w14:paraId="3FF5CCD9" w14:textId="77777777" w:rsidR="00406F5B" w:rsidRPr="003E01C8" w:rsidRDefault="00406F5B" w:rsidP="00D808B1">
            <w:pPr>
              <w:spacing w:after="0"/>
            </w:pPr>
          </w:p>
        </w:tc>
      </w:tr>
      <w:tr w:rsidR="00406F5B" w:rsidRPr="003E01C8" w14:paraId="663AF73A"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19A4F05E" w14:textId="77777777" w:rsidR="00406F5B" w:rsidRPr="003E01C8" w:rsidRDefault="00406F5B" w:rsidP="00D808B1">
            <w:pPr>
              <w:spacing w:after="0"/>
            </w:pPr>
            <w:r w:rsidRPr="003E01C8">
              <w:t>Confidentiality and data protection</w:t>
            </w:r>
          </w:p>
        </w:tc>
        <w:tc>
          <w:tcPr>
            <w:tcW w:w="1247" w:type="dxa"/>
            <w:tcBorders>
              <w:top w:val="single" w:sz="4" w:space="0" w:color="auto"/>
              <w:left w:val="single" w:sz="4" w:space="0" w:color="auto"/>
              <w:bottom w:val="single" w:sz="4" w:space="0" w:color="auto"/>
              <w:right w:val="single" w:sz="4" w:space="0" w:color="auto"/>
            </w:tcBorders>
          </w:tcPr>
          <w:p w14:paraId="67A5FF2B" w14:textId="77777777" w:rsidR="00406F5B" w:rsidRPr="003E01C8" w:rsidRDefault="00406F5B" w:rsidP="00D808B1">
            <w:pPr>
              <w:spacing w:after="0"/>
            </w:pPr>
          </w:p>
        </w:tc>
      </w:tr>
      <w:tr w:rsidR="00406F5B" w:rsidRPr="003E01C8" w14:paraId="74C2BBC7"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F2B4768" w14:textId="77777777" w:rsidR="00406F5B" w:rsidRPr="003E01C8" w:rsidRDefault="00406F5B" w:rsidP="00D808B1">
            <w:pPr>
              <w:spacing w:after="0"/>
            </w:pPr>
            <w:r w:rsidRPr="003E01C8">
              <w:t>Professional behaviour</w:t>
            </w:r>
          </w:p>
        </w:tc>
        <w:tc>
          <w:tcPr>
            <w:tcW w:w="1247" w:type="dxa"/>
            <w:tcBorders>
              <w:top w:val="single" w:sz="4" w:space="0" w:color="auto"/>
              <w:left w:val="single" w:sz="4" w:space="0" w:color="auto"/>
              <w:bottom w:val="single" w:sz="4" w:space="0" w:color="auto"/>
              <w:right w:val="single" w:sz="4" w:space="0" w:color="auto"/>
            </w:tcBorders>
          </w:tcPr>
          <w:p w14:paraId="3A5F4ABB" w14:textId="77777777" w:rsidR="00406F5B" w:rsidRPr="003E01C8" w:rsidRDefault="00406F5B" w:rsidP="00D808B1">
            <w:pPr>
              <w:spacing w:after="0"/>
            </w:pPr>
          </w:p>
        </w:tc>
      </w:tr>
      <w:tr w:rsidR="00406F5B" w:rsidRPr="003E01C8" w14:paraId="3BBC6410"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6DAAA4F2" w14:textId="77777777" w:rsidR="00406F5B" w:rsidRPr="003E01C8" w:rsidRDefault="00406F5B" w:rsidP="00D808B1">
            <w:pPr>
              <w:spacing w:after="0"/>
            </w:pPr>
            <w:r w:rsidRPr="003E01C8">
              <w:t>Policy on corporate and personal use of social media</w:t>
            </w:r>
          </w:p>
        </w:tc>
        <w:tc>
          <w:tcPr>
            <w:tcW w:w="1247" w:type="dxa"/>
            <w:tcBorders>
              <w:top w:val="single" w:sz="4" w:space="0" w:color="auto"/>
              <w:left w:val="single" w:sz="4" w:space="0" w:color="auto"/>
              <w:bottom w:val="single" w:sz="4" w:space="0" w:color="auto"/>
              <w:right w:val="single" w:sz="4" w:space="0" w:color="auto"/>
            </w:tcBorders>
          </w:tcPr>
          <w:p w14:paraId="4686C83B" w14:textId="77777777" w:rsidR="00406F5B" w:rsidRPr="003E01C8" w:rsidRDefault="00406F5B" w:rsidP="00D808B1">
            <w:pPr>
              <w:spacing w:after="0"/>
            </w:pPr>
          </w:p>
        </w:tc>
      </w:tr>
      <w:tr w:rsidR="00406F5B" w:rsidRPr="003E01C8" w14:paraId="5E38C72A"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557917B" w14:textId="77777777" w:rsidR="00406F5B" w:rsidRPr="003E01C8" w:rsidRDefault="00406F5B" w:rsidP="00D808B1">
            <w:pPr>
              <w:spacing w:after="0"/>
            </w:pPr>
            <w:r w:rsidRPr="003E01C8">
              <w:t>Raising concerns guidance</w:t>
            </w:r>
          </w:p>
        </w:tc>
        <w:tc>
          <w:tcPr>
            <w:tcW w:w="1247" w:type="dxa"/>
            <w:tcBorders>
              <w:top w:val="single" w:sz="4" w:space="0" w:color="auto"/>
              <w:left w:val="single" w:sz="4" w:space="0" w:color="auto"/>
              <w:bottom w:val="single" w:sz="4" w:space="0" w:color="auto"/>
              <w:right w:val="single" w:sz="4" w:space="0" w:color="auto"/>
            </w:tcBorders>
          </w:tcPr>
          <w:p w14:paraId="4B74E317" w14:textId="77777777" w:rsidR="00406F5B" w:rsidRPr="003E01C8" w:rsidRDefault="00406F5B" w:rsidP="00D808B1">
            <w:pPr>
              <w:spacing w:after="0"/>
            </w:pPr>
          </w:p>
        </w:tc>
      </w:tr>
      <w:tr w:rsidR="00406F5B" w:rsidRPr="003E01C8" w14:paraId="6ECAB652"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433D7FFB" w14:textId="77777777" w:rsidR="00406F5B" w:rsidRPr="003E01C8" w:rsidDel="002F4658" w:rsidRDefault="00406F5B" w:rsidP="00D808B1">
            <w:pPr>
              <w:spacing w:after="0"/>
            </w:pPr>
            <w:r w:rsidRPr="003E01C8">
              <w:t>Access to Scottish Practice Assessment Document (PAD)</w:t>
            </w:r>
          </w:p>
        </w:tc>
        <w:tc>
          <w:tcPr>
            <w:tcW w:w="1247" w:type="dxa"/>
            <w:tcBorders>
              <w:top w:val="single" w:sz="4" w:space="0" w:color="auto"/>
              <w:left w:val="single" w:sz="4" w:space="0" w:color="auto"/>
              <w:bottom w:val="single" w:sz="4" w:space="0" w:color="auto"/>
              <w:right w:val="single" w:sz="4" w:space="0" w:color="auto"/>
            </w:tcBorders>
          </w:tcPr>
          <w:p w14:paraId="2963A557" w14:textId="77777777" w:rsidR="00406F5B" w:rsidRPr="003E01C8" w:rsidRDefault="00406F5B" w:rsidP="00D808B1">
            <w:pPr>
              <w:spacing w:after="0"/>
            </w:pPr>
          </w:p>
        </w:tc>
      </w:tr>
      <w:tr w:rsidR="00406F5B" w:rsidRPr="003E01C8" w14:paraId="3A3C8064"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71C15F12" w14:textId="77777777" w:rsidR="00406F5B" w:rsidRPr="003E01C8" w:rsidRDefault="00406F5B" w:rsidP="00D808B1">
            <w:pPr>
              <w:spacing w:after="0"/>
            </w:pPr>
            <w:r w:rsidRPr="003E01C8">
              <w:t>Student’s individual requirements, e.g. reasonable adjustments</w:t>
            </w:r>
          </w:p>
        </w:tc>
        <w:tc>
          <w:tcPr>
            <w:tcW w:w="1247" w:type="dxa"/>
            <w:tcBorders>
              <w:top w:val="single" w:sz="4" w:space="0" w:color="auto"/>
              <w:left w:val="single" w:sz="4" w:space="0" w:color="auto"/>
              <w:bottom w:val="single" w:sz="4" w:space="0" w:color="auto"/>
              <w:right w:val="single" w:sz="4" w:space="0" w:color="auto"/>
            </w:tcBorders>
          </w:tcPr>
          <w:p w14:paraId="22693C56" w14:textId="77777777" w:rsidR="00406F5B" w:rsidRPr="003E01C8" w:rsidRDefault="00406F5B" w:rsidP="00D808B1">
            <w:pPr>
              <w:spacing w:after="0"/>
            </w:pPr>
          </w:p>
        </w:tc>
      </w:tr>
      <w:tr w:rsidR="00406F5B" w:rsidRPr="003E01C8" w14:paraId="3E2EF97D"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E164B4E" w14:textId="77777777" w:rsidR="00406F5B" w:rsidRPr="003E01C8" w:rsidRDefault="00406F5B" w:rsidP="00D808B1">
            <w:pPr>
              <w:spacing w:after="0"/>
              <w:rPr>
                <w:b/>
              </w:rPr>
            </w:pPr>
            <w:r w:rsidRPr="003E01C8">
              <w:t>Available practice learning experiences</w:t>
            </w:r>
          </w:p>
        </w:tc>
        <w:tc>
          <w:tcPr>
            <w:tcW w:w="1247" w:type="dxa"/>
            <w:tcBorders>
              <w:top w:val="single" w:sz="4" w:space="0" w:color="auto"/>
              <w:left w:val="single" w:sz="4" w:space="0" w:color="auto"/>
              <w:bottom w:val="single" w:sz="4" w:space="0" w:color="auto"/>
              <w:right w:val="single" w:sz="4" w:space="0" w:color="auto"/>
            </w:tcBorders>
          </w:tcPr>
          <w:p w14:paraId="7853B40B" w14:textId="77777777" w:rsidR="00406F5B" w:rsidRPr="003E01C8" w:rsidRDefault="00406F5B" w:rsidP="00D808B1">
            <w:pPr>
              <w:spacing w:after="0"/>
            </w:pPr>
          </w:p>
        </w:tc>
      </w:tr>
      <w:tr w:rsidR="00406F5B" w:rsidRPr="003E01C8" w14:paraId="399F6961"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2B26150A" w14:textId="77777777" w:rsidR="00406F5B" w:rsidRPr="003E01C8" w:rsidRDefault="00406F5B" w:rsidP="00D808B1">
            <w:pPr>
              <w:spacing w:after="0"/>
            </w:pPr>
            <w:r w:rsidRPr="003E01C8">
              <w:t>Student’s practice learning expectations</w:t>
            </w:r>
          </w:p>
        </w:tc>
        <w:tc>
          <w:tcPr>
            <w:tcW w:w="1247" w:type="dxa"/>
            <w:tcBorders>
              <w:top w:val="single" w:sz="4" w:space="0" w:color="auto"/>
              <w:left w:val="single" w:sz="4" w:space="0" w:color="auto"/>
              <w:bottom w:val="single" w:sz="4" w:space="0" w:color="auto"/>
              <w:right w:val="single" w:sz="4" w:space="0" w:color="auto"/>
            </w:tcBorders>
          </w:tcPr>
          <w:p w14:paraId="6F01F84C" w14:textId="77777777" w:rsidR="00406F5B" w:rsidRPr="003E01C8" w:rsidRDefault="00406F5B" w:rsidP="00D808B1">
            <w:pPr>
              <w:spacing w:after="0"/>
            </w:pPr>
          </w:p>
        </w:tc>
      </w:tr>
      <w:tr w:rsidR="00406F5B" w:rsidRPr="003E01C8" w14:paraId="1E667EAD"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339A8C20" w14:textId="77777777" w:rsidR="00406F5B" w:rsidRPr="003E01C8" w:rsidRDefault="00406F5B" w:rsidP="00D808B1">
            <w:pPr>
              <w:spacing w:after="0"/>
            </w:pPr>
            <w:r w:rsidRPr="003E01C8">
              <w:t>Student’s strengths and areas for improvement</w:t>
            </w:r>
          </w:p>
        </w:tc>
        <w:tc>
          <w:tcPr>
            <w:tcW w:w="1247" w:type="dxa"/>
            <w:tcBorders>
              <w:top w:val="single" w:sz="4" w:space="0" w:color="auto"/>
              <w:left w:val="single" w:sz="4" w:space="0" w:color="auto"/>
              <w:bottom w:val="single" w:sz="4" w:space="0" w:color="auto"/>
              <w:right w:val="single" w:sz="4" w:space="0" w:color="auto"/>
            </w:tcBorders>
          </w:tcPr>
          <w:p w14:paraId="4AFE71F4" w14:textId="77777777" w:rsidR="00406F5B" w:rsidRPr="003E01C8" w:rsidRDefault="00406F5B" w:rsidP="00D808B1">
            <w:pPr>
              <w:spacing w:after="0"/>
            </w:pPr>
          </w:p>
        </w:tc>
      </w:tr>
      <w:tr w:rsidR="00406F5B" w:rsidRPr="003E01C8" w14:paraId="7684BC77"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5D166EF0" w14:textId="77777777" w:rsidR="00406F5B" w:rsidRPr="003E01C8" w:rsidRDefault="00406F5B" w:rsidP="00D808B1">
            <w:pPr>
              <w:spacing w:after="0"/>
            </w:pPr>
            <w:r w:rsidRPr="003E01C8">
              <w:t>Uniform policy for the PLE</w:t>
            </w:r>
          </w:p>
        </w:tc>
        <w:tc>
          <w:tcPr>
            <w:tcW w:w="1247" w:type="dxa"/>
            <w:tcBorders>
              <w:top w:val="single" w:sz="4" w:space="0" w:color="auto"/>
              <w:left w:val="single" w:sz="4" w:space="0" w:color="auto"/>
              <w:bottom w:val="single" w:sz="4" w:space="0" w:color="auto"/>
              <w:right w:val="single" w:sz="4" w:space="0" w:color="auto"/>
            </w:tcBorders>
          </w:tcPr>
          <w:p w14:paraId="40AAE0F4" w14:textId="77777777" w:rsidR="00406F5B" w:rsidRPr="003E01C8" w:rsidRDefault="00406F5B" w:rsidP="00D808B1">
            <w:pPr>
              <w:spacing w:after="0"/>
            </w:pPr>
          </w:p>
        </w:tc>
      </w:tr>
      <w:tr w:rsidR="00406F5B" w:rsidRPr="003E01C8" w14:paraId="239A91F5"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D3F1A8A" w14:textId="77777777" w:rsidR="00406F5B" w:rsidRPr="003E01C8" w:rsidRDefault="00406F5B" w:rsidP="00D808B1">
            <w:pPr>
              <w:spacing w:after="0"/>
            </w:pPr>
            <w:r w:rsidRPr="003E01C8">
              <w:t>Student’s previous practice assessment, previous Practice Assessor’s written comments and learning development plan</w:t>
            </w:r>
          </w:p>
        </w:tc>
        <w:tc>
          <w:tcPr>
            <w:tcW w:w="1247" w:type="dxa"/>
            <w:tcBorders>
              <w:top w:val="single" w:sz="4" w:space="0" w:color="auto"/>
              <w:left w:val="single" w:sz="4" w:space="0" w:color="auto"/>
              <w:bottom w:val="single" w:sz="4" w:space="0" w:color="auto"/>
              <w:right w:val="single" w:sz="4" w:space="0" w:color="auto"/>
            </w:tcBorders>
          </w:tcPr>
          <w:p w14:paraId="58E9FCF8" w14:textId="77777777" w:rsidR="00406F5B" w:rsidRPr="003E01C8" w:rsidRDefault="00406F5B" w:rsidP="00D808B1">
            <w:pPr>
              <w:spacing w:after="0"/>
            </w:pPr>
          </w:p>
        </w:tc>
      </w:tr>
      <w:tr w:rsidR="00406F5B" w:rsidRPr="003E01C8" w14:paraId="77AE38BD"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tcPr>
          <w:p w14:paraId="7BDE3200" w14:textId="77777777" w:rsidR="00406F5B" w:rsidRPr="003E01C8" w:rsidRDefault="00406F5B" w:rsidP="00D808B1">
            <w:pPr>
              <w:spacing w:after="0"/>
            </w:pPr>
            <w:r w:rsidRPr="003E01C8">
              <w:t>Development support plan</w:t>
            </w:r>
          </w:p>
        </w:tc>
        <w:tc>
          <w:tcPr>
            <w:tcW w:w="1247" w:type="dxa"/>
            <w:tcBorders>
              <w:top w:val="single" w:sz="4" w:space="0" w:color="auto"/>
              <w:left w:val="single" w:sz="4" w:space="0" w:color="auto"/>
              <w:bottom w:val="single" w:sz="4" w:space="0" w:color="auto"/>
              <w:right w:val="single" w:sz="4" w:space="0" w:color="auto"/>
            </w:tcBorders>
          </w:tcPr>
          <w:p w14:paraId="16312D94" w14:textId="77777777" w:rsidR="00406F5B" w:rsidRPr="003E01C8" w:rsidRDefault="00406F5B" w:rsidP="00D808B1">
            <w:pPr>
              <w:spacing w:after="0"/>
            </w:pPr>
          </w:p>
        </w:tc>
      </w:tr>
      <w:tr w:rsidR="00406F5B" w:rsidRPr="003E01C8" w14:paraId="713E4A92"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71C3B0C7" w14:textId="77777777" w:rsidR="00406F5B" w:rsidRPr="003E01C8" w:rsidRDefault="00406F5B" w:rsidP="00D808B1">
            <w:pPr>
              <w:spacing w:after="0"/>
            </w:pPr>
            <w:r w:rsidRPr="003E01C8">
              <w:t>Student’s mandatory training record</w:t>
            </w:r>
          </w:p>
        </w:tc>
        <w:tc>
          <w:tcPr>
            <w:tcW w:w="1247" w:type="dxa"/>
            <w:tcBorders>
              <w:top w:val="single" w:sz="4" w:space="0" w:color="auto"/>
              <w:left w:val="single" w:sz="4" w:space="0" w:color="auto"/>
              <w:bottom w:val="single" w:sz="4" w:space="0" w:color="auto"/>
              <w:right w:val="single" w:sz="4" w:space="0" w:color="auto"/>
            </w:tcBorders>
          </w:tcPr>
          <w:p w14:paraId="7B61C7E3" w14:textId="77777777" w:rsidR="00406F5B" w:rsidRPr="003E01C8" w:rsidRDefault="00406F5B" w:rsidP="00D808B1">
            <w:pPr>
              <w:spacing w:after="0"/>
            </w:pPr>
          </w:p>
        </w:tc>
      </w:tr>
      <w:tr w:rsidR="00406F5B" w:rsidRPr="003E01C8" w14:paraId="76975DFC"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BFADA9" w14:textId="77777777" w:rsidR="00406F5B" w:rsidRPr="003E01C8" w:rsidRDefault="00406F5B" w:rsidP="00D808B1">
            <w:pPr>
              <w:spacing w:after="0"/>
            </w:pPr>
            <w:r w:rsidRPr="003E01C8">
              <w:t>Consider if a risk assessment is required (see Section 1.5)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3D761884" w14:textId="77777777" w:rsidR="00406F5B" w:rsidRPr="003E01C8" w:rsidRDefault="00406F5B" w:rsidP="00D808B1">
            <w:pPr>
              <w:spacing w:after="0"/>
            </w:pPr>
          </w:p>
        </w:tc>
      </w:tr>
      <w:tr w:rsidR="00406F5B" w:rsidRPr="003E01C8" w14:paraId="2450DFAA" w14:textId="77777777" w:rsidTr="00D808B1">
        <w:trPr>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D8B2D" w14:textId="77777777" w:rsidR="00406F5B" w:rsidRPr="003E01C8" w:rsidRDefault="00406F5B" w:rsidP="00D808B1">
            <w:pPr>
              <w:spacing w:after="0"/>
            </w:pPr>
            <w:r w:rsidRPr="003E01C8">
              <w:t>Consider appropriate dates for interim feedback and final assessment</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4D1164A" w14:textId="77777777" w:rsidR="00406F5B" w:rsidRPr="003E01C8" w:rsidRDefault="00406F5B" w:rsidP="00D808B1">
            <w:pPr>
              <w:spacing w:after="0"/>
            </w:pPr>
          </w:p>
        </w:tc>
      </w:tr>
    </w:tbl>
    <w:p w14:paraId="4DA13ADF" w14:textId="77777777" w:rsidR="00406F5B" w:rsidRDefault="00406F5B" w:rsidP="00406F5B"/>
    <w:p w14:paraId="3D5C6D1B" w14:textId="77777777" w:rsidR="00406F5B" w:rsidRDefault="00406F5B" w:rsidP="00406F5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406F5B" w:rsidRPr="000A184C" w14:paraId="4E0C4A14" w14:textId="77777777" w:rsidTr="00D808B1">
        <w:tc>
          <w:tcPr>
            <w:tcW w:w="9322" w:type="dxa"/>
            <w:gridSpan w:val="3"/>
            <w:tcBorders>
              <w:bottom w:val="single" w:sz="4" w:space="0" w:color="auto"/>
            </w:tcBorders>
            <w:shd w:val="clear" w:color="auto" w:fill="D0CECE" w:themeFill="background2" w:themeFillShade="E6"/>
          </w:tcPr>
          <w:p w14:paraId="1DD27476" w14:textId="77777777" w:rsidR="00406F5B" w:rsidRPr="000A184C" w:rsidRDefault="00406F5B" w:rsidP="00D808B1">
            <w:pPr>
              <w:spacing w:line="240" w:lineRule="auto"/>
              <w:jc w:val="center"/>
              <w:rPr>
                <w:rFonts w:cs="Arial"/>
                <w:b/>
                <w:caps/>
                <w:szCs w:val="24"/>
              </w:rPr>
            </w:pPr>
            <w:r w:rsidRPr="000A184C">
              <w:lastRenderedPageBreak/>
              <w:br w:type="page"/>
            </w:r>
            <w:r w:rsidRPr="000A184C">
              <w:br w:type="page"/>
            </w:r>
            <w:r w:rsidRPr="000A184C">
              <w:br w:type="page"/>
            </w:r>
            <w:r w:rsidRPr="000A184C">
              <w:rPr>
                <w:rFonts w:cs="Arial"/>
                <w:szCs w:val="24"/>
              </w:rPr>
              <w:br w:type="page"/>
            </w:r>
            <w:r w:rsidRPr="000A184C">
              <w:br w:type="page"/>
            </w:r>
            <w:r w:rsidRPr="000A184C">
              <w:rPr>
                <w:rFonts w:cs="Arial"/>
                <w:b/>
                <w:caps/>
                <w:szCs w:val="24"/>
              </w:rPr>
              <w:t>Learning Development Plan</w:t>
            </w:r>
          </w:p>
          <w:p w14:paraId="2DCA8991" w14:textId="6116EC6F" w:rsidR="00406F5B" w:rsidRPr="000A184C" w:rsidRDefault="00406F5B" w:rsidP="00D808B1">
            <w:pPr>
              <w:spacing w:line="240" w:lineRule="auto"/>
              <w:jc w:val="center"/>
              <w:rPr>
                <w:rFonts w:cs="Arial"/>
                <w:color w:val="000000"/>
              </w:rPr>
            </w:pPr>
            <w:r>
              <w:rPr>
                <w:rFonts w:cs="Arial"/>
                <w:b/>
                <w:bCs/>
                <w:szCs w:val="24"/>
              </w:rPr>
              <w:t>PART 3</w:t>
            </w:r>
            <w:r w:rsidRPr="000A184C">
              <w:rPr>
                <w:rFonts w:cs="Arial"/>
                <w:b/>
                <w:szCs w:val="24"/>
              </w:rPr>
              <w:t xml:space="preserve">: </w:t>
            </w:r>
            <w:r w:rsidR="00673BD8">
              <w:rPr>
                <w:rFonts w:cs="Arial"/>
                <w:b/>
                <w:szCs w:val="24"/>
              </w:rPr>
              <w:t>Final PLE</w:t>
            </w:r>
          </w:p>
        </w:tc>
      </w:tr>
      <w:tr w:rsidR="00406F5B" w:rsidRPr="000A184C" w14:paraId="42B90A60" w14:textId="77777777" w:rsidTr="00D808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4882C944" w14:textId="77777777" w:rsidR="00406F5B" w:rsidRPr="000A184C" w:rsidRDefault="00406F5B" w:rsidP="00D808B1">
            <w:pPr>
              <w:spacing w:line="240" w:lineRule="auto"/>
              <w:rPr>
                <w:rFonts w:cs="Arial"/>
                <w:b/>
                <w:szCs w:val="24"/>
              </w:rPr>
            </w:pPr>
            <w:r w:rsidRPr="000A184C">
              <w:rPr>
                <w:rFonts w:cs="Arial"/>
                <w:szCs w:val="24"/>
              </w:rPr>
              <w:t>Please use the space below to summarise the main points arising from the preliminary meeting with the student and discussion around the students learning development plan.</w:t>
            </w:r>
          </w:p>
          <w:p w14:paraId="5C701409" w14:textId="77777777" w:rsidR="00406F5B" w:rsidRPr="000A184C" w:rsidRDefault="00406F5B" w:rsidP="00D808B1">
            <w:pPr>
              <w:spacing w:line="240" w:lineRule="auto"/>
              <w:jc w:val="both"/>
              <w:rPr>
                <w:rFonts w:cs="Arial"/>
                <w:b/>
                <w:szCs w:val="24"/>
              </w:rPr>
            </w:pPr>
          </w:p>
          <w:p w14:paraId="52BD9168" w14:textId="77777777" w:rsidR="00406F5B" w:rsidRPr="000A184C" w:rsidRDefault="00406F5B" w:rsidP="00D808B1">
            <w:pPr>
              <w:spacing w:line="240" w:lineRule="auto"/>
              <w:jc w:val="both"/>
              <w:rPr>
                <w:rFonts w:cs="Arial"/>
                <w:b/>
                <w:szCs w:val="24"/>
              </w:rPr>
            </w:pPr>
          </w:p>
          <w:p w14:paraId="4D803173" w14:textId="77777777" w:rsidR="00406F5B" w:rsidRPr="000A184C" w:rsidRDefault="00406F5B" w:rsidP="00D808B1">
            <w:pPr>
              <w:spacing w:line="240" w:lineRule="auto"/>
              <w:jc w:val="both"/>
              <w:rPr>
                <w:rFonts w:cs="Arial"/>
                <w:b/>
                <w:szCs w:val="24"/>
              </w:rPr>
            </w:pPr>
          </w:p>
          <w:p w14:paraId="49F5ED7B" w14:textId="77777777" w:rsidR="00406F5B" w:rsidRPr="000A184C" w:rsidRDefault="00406F5B" w:rsidP="00D808B1">
            <w:pPr>
              <w:spacing w:line="240" w:lineRule="auto"/>
              <w:jc w:val="both"/>
              <w:rPr>
                <w:rFonts w:cs="Arial"/>
                <w:b/>
                <w:szCs w:val="24"/>
              </w:rPr>
            </w:pPr>
          </w:p>
          <w:p w14:paraId="7AA46651" w14:textId="77777777" w:rsidR="00406F5B" w:rsidRPr="000A184C" w:rsidRDefault="00406F5B" w:rsidP="00D808B1">
            <w:pPr>
              <w:spacing w:line="240" w:lineRule="auto"/>
              <w:jc w:val="both"/>
              <w:rPr>
                <w:rFonts w:cs="Arial"/>
                <w:b/>
                <w:szCs w:val="24"/>
              </w:rPr>
            </w:pPr>
          </w:p>
          <w:p w14:paraId="0FF61B14" w14:textId="77777777" w:rsidR="00406F5B" w:rsidRPr="000A184C" w:rsidRDefault="00406F5B" w:rsidP="00D808B1">
            <w:pPr>
              <w:spacing w:line="240" w:lineRule="auto"/>
              <w:jc w:val="both"/>
              <w:rPr>
                <w:rFonts w:cs="Arial"/>
                <w:b/>
                <w:szCs w:val="24"/>
              </w:rPr>
            </w:pPr>
          </w:p>
          <w:p w14:paraId="6F79863C" w14:textId="77777777" w:rsidR="00406F5B" w:rsidRPr="000A184C" w:rsidRDefault="00406F5B" w:rsidP="00D808B1">
            <w:pPr>
              <w:spacing w:line="240" w:lineRule="auto"/>
              <w:jc w:val="both"/>
              <w:rPr>
                <w:rFonts w:cs="Arial"/>
                <w:b/>
                <w:szCs w:val="24"/>
              </w:rPr>
            </w:pPr>
          </w:p>
          <w:p w14:paraId="241F9FF0" w14:textId="77777777" w:rsidR="00406F5B" w:rsidRPr="000A184C" w:rsidRDefault="00406F5B" w:rsidP="00D808B1">
            <w:pPr>
              <w:spacing w:line="240" w:lineRule="auto"/>
              <w:jc w:val="both"/>
              <w:rPr>
                <w:rFonts w:cs="Arial"/>
                <w:b/>
                <w:szCs w:val="24"/>
              </w:rPr>
            </w:pPr>
          </w:p>
          <w:p w14:paraId="6C4782A4" w14:textId="77777777" w:rsidR="00406F5B" w:rsidRDefault="00406F5B" w:rsidP="00D808B1">
            <w:pPr>
              <w:spacing w:line="240" w:lineRule="auto"/>
              <w:jc w:val="both"/>
              <w:rPr>
                <w:rFonts w:cs="Arial"/>
                <w:b/>
                <w:szCs w:val="24"/>
              </w:rPr>
            </w:pPr>
          </w:p>
          <w:p w14:paraId="0E6BC039" w14:textId="77777777" w:rsidR="00406F5B" w:rsidRPr="000A184C" w:rsidRDefault="00406F5B" w:rsidP="00D808B1">
            <w:pPr>
              <w:spacing w:line="240" w:lineRule="auto"/>
              <w:jc w:val="both"/>
              <w:rPr>
                <w:rFonts w:cs="Arial"/>
                <w:b/>
                <w:szCs w:val="24"/>
              </w:rPr>
            </w:pPr>
          </w:p>
          <w:p w14:paraId="56B9FAE3" w14:textId="77777777" w:rsidR="00406F5B" w:rsidRPr="000A184C" w:rsidRDefault="00406F5B" w:rsidP="00D808B1">
            <w:pPr>
              <w:spacing w:line="240" w:lineRule="auto"/>
              <w:jc w:val="both"/>
              <w:rPr>
                <w:rFonts w:cs="Arial"/>
                <w:b/>
                <w:szCs w:val="24"/>
              </w:rPr>
            </w:pPr>
          </w:p>
          <w:p w14:paraId="37DAA870" w14:textId="77777777" w:rsidR="00406F5B" w:rsidRPr="000A184C" w:rsidRDefault="00406F5B" w:rsidP="00D808B1">
            <w:pPr>
              <w:spacing w:line="240" w:lineRule="auto"/>
              <w:jc w:val="both"/>
              <w:rPr>
                <w:rFonts w:cs="Arial"/>
                <w:b/>
                <w:szCs w:val="24"/>
              </w:rPr>
            </w:pPr>
          </w:p>
          <w:p w14:paraId="5A7C9F96" w14:textId="77777777" w:rsidR="00406F5B" w:rsidRPr="000A184C" w:rsidRDefault="00406F5B" w:rsidP="00D808B1">
            <w:pPr>
              <w:spacing w:line="240" w:lineRule="auto"/>
              <w:jc w:val="both"/>
              <w:rPr>
                <w:rFonts w:cs="Arial"/>
                <w:b/>
                <w:szCs w:val="24"/>
              </w:rPr>
            </w:pPr>
          </w:p>
          <w:p w14:paraId="7A032198" w14:textId="77777777" w:rsidR="00406F5B" w:rsidRPr="000A184C" w:rsidRDefault="00406F5B" w:rsidP="00D808B1">
            <w:pPr>
              <w:spacing w:line="240" w:lineRule="auto"/>
              <w:rPr>
                <w:rFonts w:cs="Arial"/>
                <w:b/>
                <w:szCs w:val="24"/>
              </w:rPr>
            </w:pPr>
            <w:r w:rsidRPr="000A184C">
              <w:rPr>
                <w:rFonts w:cs="Arial"/>
                <w:b/>
                <w:szCs w:val="24"/>
              </w:rPr>
              <w:t>Please identify skills and procedures that could be achieved within area:</w:t>
            </w:r>
          </w:p>
          <w:p w14:paraId="652CB7D5" w14:textId="77777777" w:rsidR="00406F5B" w:rsidRPr="000A184C" w:rsidRDefault="00406F5B" w:rsidP="00D808B1">
            <w:pPr>
              <w:spacing w:line="240" w:lineRule="auto"/>
              <w:jc w:val="both"/>
              <w:rPr>
                <w:rFonts w:cs="Arial"/>
                <w:b/>
                <w:szCs w:val="24"/>
              </w:rPr>
            </w:pPr>
          </w:p>
          <w:p w14:paraId="7F954AB4" w14:textId="77777777" w:rsidR="00406F5B" w:rsidRPr="000A184C" w:rsidRDefault="00406F5B" w:rsidP="00D808B1">
            <w:pPr>
              <w:spacing w:line="240" w:lineRule="auto"/>
              <w:jc w:val="both"/>
              <w:rPr>
                <w:rFonts w:cs="Arial"/>
                <w:b/>
                <w:szCs w:val="24"/>
              </w:rPr>
            </w:pPr>
          </w:p>
          <w:p w14:paraId="1D5FE3EA" w14:textId="77777777" w:rsidR="00406F5B" w:rsidRPr="000A184C" w:rsidRDefault="00406F5B" w:rsidP="00D808B1">
            <w:pPr>
              <w:spacing w:line="240" w:lineRule="auto"/>
              <w:jc w:val="both"/>
              <w:rPr>
                <w:rFonts w:cs="Arial"/>
                <w:b/>
                <w:szCs w:val="24"/>
              </w:rPr>
            </w:pPr>
          </w:p>
          <w:p w14:paraId="02B739B0" w14:textId="77777777" w:rsidR="00406F5B" w:rsidRPr="000A184C" w:rsidRDefault="00406F5B" w:rsidP="00D808B1">
            <w:pPr>
              <w:spacing w:line="240" w:lineRule="auto"/>
              <w:jc w:val="both"/>
              <w:rPr>
                <w:rFonts w:cs="Arial"/>
                <w:b/>
                <w:szCs w:val="24"/>
              </w:rPr>
            </w:pPr>
          </w:p>
          <w:p w14:paraId="4A2CD8D2" w14:textId="77777777" w:rsidR="00406F5B" w:rsidRPr="000A184C" w:rsidRDefault="00406F5B" w:rsidP="00D808B1">
            <w:pPr>
              <w:spacing w:line="240" w:lineRule="auto"/>
              <w:jc w:val="both"/>
              <w:rPr>
                <w:rFonts w:cs="Arial"/>
                <w:b/>
                <w:szCs w:val="24"/>
              </w:rPr>
            </w:pPr>
          </w:p>
          <w:p w14:paraId="3586DFDC" w14:textId="77777777" w:rsidR="00406F5B" w:rsidRDefault="00406F5B" w:rsidP="00D808B1">
            <w:pPr>
              <w:spacing w:line="240" w:lineRule="auto"/>
              <w:jc w:val="both"/>
              <w:rPr>
                <w:rFonts w:cs="Arial"/>
                <w:b/>
                <w:szCs w:val="24"/>
              </w:rPr>
            </w:pPr>
          </w:p>
          <w:p w14:paraId="1246D729" w14:textId="77777777" w:rsidR="00406F5B" w:rsidRPr="000A184C" w:rsidRDefault="00406F5B" w:rsidP="00D808B1">
            <w:pPr>
              <w:spacing w:line="240" w:lineRule="auto"/>
              <w:jc w:val="both"/>
              <w:rPr>
                <w:rFonts w:cs="Arial"/>
                <w:b/>
                <w:szCs w:val="24"/>
              </w:rPr>
            </w:pPr>
          </w:p>
        </w:tc>
      </w:tr>
      <w:tr w:rsidR="00406F5B" w:rsidRPr="000A184C" w14:paraId="5186241A" w14:textId="77777777" w:rsidTr="00D808B1">
        <w:tblPrEx>
          <w:tblLook w:val="04A0" w:firstRow="1" w:lastRow="0" w:firstColumn="1" w:lastColumn="0" w:noHBand="0" w:noVBand="1"/>
        </w:tblPrEx>
        <w:trPr>
          <w:trHeight w:val="878"/>
        </w:trPr>
        <w:tc>
          <w:tcPr>
            <w:tcW w:w="3114" w:type="dxa"/>
            <w:shd w:val="clear" w:color="auto" w:fill="D0CECE" w:themeFill="background2" w:themeFillShade="E6"/>
          </w:tcPr>
          <w:p w14:paraId="4FCFCD7B" w14:textId="77777777" w:rsidR="00406F5B" w:rsidRPr="000A184C" w:rsidRDefault="00406F5B" w:rsidP="00142169">
            <w:r w:rsidRPr="000A184C">
              <w:t xml:space="preserve">Date </w:t>
            </w:r>
          </w:p>
          <w:p w14:paraId="720AC1E5" w14:textId="77777777" w:rsidR="00406F5B" w:rsidRPr="000A184C" w:rsidRDefault="00406F5B" w:rsidP="00142169">
            <w:r w:rsidRPr="000A184C">
              <w:softHyphen/>
            </w:r>
            <w:r w:rsidRPr="000A184C">
              <w:softHyphen/>
              <w:t>____/</w:t>
            </w:r>
            <w:r w:rsidRPr="000A184C">
              <w:softHyphen/>
            </w:r>
            <w:r w:rsidRPr="000A184C">
              <w:softHyphen/>
              <w:t>____/</w:t>
            </w:r>
            <w:r w:rsidRPr="000A184C">
              <w:softHyphen/>
            </w:r>
            <w:r w:rsidRPr="000A184C">
              <w:softHyphen/>
              <w:t>____</w:t>
            </w:r>
          </w:p>
        </w:tc>
        <w:tc>
          <w:tcPr>
            <w:tcW w:w="3118" w:type="dxa"/>
            <w:shd w:val="clear" w:color="auto" w:fill="D0CECE" w:themeFill="background2" w:themeFillShade="E6"/>
          </w:tcPr>
          <w:p w14:paraId="21BD62B5" w14:textId="77777777" w:rsidR="00406F5B" w:rsidRPr="000A184C" w:rsidRDefault="00406F5B" w:rsidP="00142169">
            <w:r w:rsidRPr="000A184C">
              <w:t>Student Signature:</w:t>
            </w:r>
          </w:p>
        </w:tc>
        <w:tc>
          <w:tcPr>
            <w:tcW w:w="3090" w:type="dxa"/>
            <w:shd w:val="clear" w:color="auto" w:fill="D0CECE" w:themeFill="background2" w:themeFillShade="E6"/>
          </w:tcPr>
          <w:p w14:paraId="79807E9C" w14:textId="77777777" w:rsidR="00406F5B" w:rsidRPr="000A184C" w:rsidRDefault="00406F5B" w:rsidP="00142169">
            <w:r w:rsidRPr="000A184C">
              <w:t>Practice Supervisor and/or Assessor Signature:</w:t>
            </w:r>
          </w:p>
        </w:tc>
      </w:tr>
      <w:tr w:rsidR="00406F5B" w:rsidRPr="000A184C" w14:paraId="3DD47594" w14:textId="77777777" w:rsidTr="00D808B1">
        <w:tblPrEx>
          <w:tblLook w:val="04A0" w:firstRow="1" w:lastRow="0" w:firstColumn="1" w:lastColumn="0" w:noHBand="0" w:noVBand="1"/>
        </w:tblPrEx>
        <w:tc>
          <w:tcPr>
            <w:tcW w:w="3114" w:type="dxa"/>
            <w:shd w:val="clear" w:color="auto" w:fill="D0CECE" w:themeFill="background2" w:themeFillShade="E6"/>
          </w:tcPr>
          <w:p w14:paraId="53D4E489" w14:textId="61FB9762" w:rsidR="00406F5B" w:rsidRPr="00805B92" w:rsidRDefault="00406F5B" w:rsidP="00805B92">
            <w:pPr>
              <w:rPr>
                <w:szCs w:val="24"/>
              </w:rPr>
            </w:pPr>
            <w:r w:rsidRPr="000A184C">
              <w:rPr>
                <w:szCs w:val="24"/>
              </w:rPr>
              <w:t>Agreed date for next meetings</w:t>
            </w:r>
          </w:p>
        </w:tc>
        <w:tc>
          <w:tcPr>
            <w:tcW w:w="3118" w:type="dxa"/>
            <w:shd w:val="clear" w:color="auto" w:fill="D0CECE" w:themeFill="background2" w:themeFillShade="E6"/>
          </w:tcPr>
          <w:p w14:paraId="29503A41" w14:textId="77777777" w:rsidR="00406F5B" w:rsidRPr="000A184C" w:rsidRDefault="00406F5B" w:rsidP="00142169">
            <w:pPr>
              <w:rPr>
                <w:rFonts w:eastAsia="Times New Roman"/>
                <w:b/>
                <w:szCs w:val="24"/>
                <w:lang w:eastAsia="x-none"/>
              </w:rPr>
            </w:pPr>
            <w:r w:rsidRPr="000A184C">
              <w:rPr>
                <w:rFonts w:eastAsia="Times New Roman"/>
                <w:b/>
                <w:szCs w:val="24"/>
                <w:lang w:eastAsia="x-none"/>
              </w:rPr>
              <w:t>Interim:</w:t>
            </w:r>
          </w:p>
        </w:tc>
        <w:tc>
          <w:tcPr>
            <w:tcW w:w="3090" w:type="dxa"/>
            <w:shd w:val="clear" w:color="auto" w:fill="D0CECE" w:themeFill="background2" w:themeFillShade="E6"/>
          </w:tcPr>
          <w:p w14:paraId="05D7AB54" w14:textId="77777777" w:rsidR="00406F5B" w:rsidRPr="000A184C" w:rsidRDefault="00406F5B" w:rsidP="00142169">
            <w:pPr>
              <w:rPr>
                <w:b/>
                <w:szCs w:val="24"/>
              </w:rPr>
            </w:pPr>
            <w:r w:rsidRPr="000A184C">
              <w:rPr>
                <w:b/>
                <w:szCs w:val="24"/>
              </w:rPr>
              <w:t>Final:</w:t>
            </w:r>
          </w:p>
        </w:tc>
      </w:tr>
    </w:tbl>
    <w:p w14:paraId="1AAF9439" w14:textId="77777777" w:rsidR="00406F5B" w:rsidRPr="003E01C8" w:rsidRDefault="00406F5B" w:rsidP="00406F5B">
      <w:pPr>
        <w:sectPr w:rsidR="00406F5B"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3402"/>
        <w:gridCol w:w="708"/>
        <w:gridCol w:w="1433"/>
        <w:gridCol w:w="1577"/>
      </w:tblGrid>
      <w:tr w:rsidR="00406F5B" w:rsidRPr="003E01C8" w14:paraId="59498E0E" w14:textId="77777777" w:rsidTr="00D808B1">
        <w:trPr>
          <w:trHeight w:val="1094"/>
        </w:trPr>
        <w:tc>
          <w:tcPr>
            <w:tcW w:w="9242" w:type="dxa"/>
            <w:gridSpan w:val="5"/>
            <w:tcBorders>
              <w:top w:val="single" w:sz="4" w:space="0" w:color="auto"/>
              <w:left w:val="single" w:sz="4" w:space="0" w:color="auto"/>
              <w:bottom w:val="single" w:sz="4" w:space="0" w:color="auto"/>
              <w:right w:val="single" w:sz="4" w:space="0" w:color="auto"/>
            </w:tcBorders>
            <w:shd w:val="clear" w:color="auto" w:fill="E7E6E6"/>
          </w:tcPr>
          <w:p w14:paraId="5CD5FFEF" w14:textId="77777777" w:rsidR="00406F5B" w:rsidRPr="000A184C" w:rsidRDefault="00406F5B" w:rsidP="00D808B1">
            <w:pPr>
              <w:spacing w:before="120" w:after="120"/>
              <w:rPr>
                <w:b/>
                <w:bCs/>
              </w:rPr>
            </w:pPr>
            <w:r w:rsidRPr="000A184C">
              <w:rPr>
                <w:b/>
                <w:bCs/>
              </w:rPr>
              <w:lastRenderedPageBreak/>
              <w:t>INTERIM FEEDBACK MEETING</w:t>
            </w:r>
          </w:p>
          <w:p w14:paraId="18C85AA1" w14:textId="15407D53" w:rsidR="00406F5B" w:rsidRPr="003E01C8" w:rsidRDefault="00406F5B" w:rsidP="00D808B1">
            <w:pPr>
              <w:spacing w:before="120" w:after="120"/>
              <w:rPr>
                <w:caps/>
              </w:rPr>
            </w:pPr>
            <w:r>
              <w:rPr>
                <w:b/>
                <w:bCs/>
              </w:rPr>
              <w:t>PART 3</w:t>
            </w:r>
            <w:r w:rsidRPr="000A184C">
              <w:rPr>
                <w:b/>
                <w:bCs/>
              </w:rPr>
              <w:t xml:space="preserve">: </w:t>
            </w:r>
            <w:r w:rsidR="00673BD8">
              <w:rPr>
                <w:b/>
                <w:bCs/>
              </w:rPr>
              <w:t>Final PLE</w:t>
            </w:r>
          </w:p>
        </w:tc>
      </w:tr>
      <w:tr w:rsidR="00406F5B" w:rsidRPr="003E01C8" w14:paraId="65AD478C" w14:textId="77777777" w:rsidTr="00D808B1">
        <w:trPr>
          <w:trHeight w:val="3236"/>
        </w:trPr>
        <w:tc>
          <w:tcPr>
            <w:tcW w:w="9242" w:type="dxa"/>
            <w:gridSpan w:val="5"/>
            <w:tcBorders>
              <w:top w:val="single" w:sz="4" w:space="0" w:color="auto"/>
              <w:left w:val="single" w:sz="4" w:space="0" w:color="auto"/>
              <w:bottom w:val="single" w:sz="4" w:space="0" w:color="auto"/>
              <w:right w:val="single" w:sz="4" w:space="0" w:color="auto"/>
            </w:tcBorders>
          </w:tcPr>
          <w:p w14:paraId="75DB986F" w14:textId="77777777" w:rsidR="00406F5B" w:rsidRPr="003E01C8" w:rsidRDefault="00406F5B" w:rsidP="00D808B1">
            <w:r w:rsidRPr="003E01C8">
              <w:t xml:space="preserve">Practice Supervisor’s comments (please refer to the associated proficiencies for each platform to inform your discussion with the student and comments): </w:t>
            </w:r>
          </w:p>
          <w:p w14:paraId="0473C301" w14:textId="77777777" w:rsidR="00406F5B" w:rsidRPr="000A184C" w:rsidRDefault="00406F5B" w:rsidP="00D808B1">
            <w:pPr>
              <w:rPr>
                <w:b/>
                <w:bCs/>
              </w:rPr>
            </w:pPr>
            <w:r w:rsidRPr="000A184C">
              <w:rPr>
                <w:b/>
                <w:bCs/>
              </w:rPr>
              <w:t>Platform 1: Being an accountable professional</w:t>
            </w:r>
          </w:p>
          <w:p w14:paraId="680CA765" w14:textId="77777777" w:rsidR="00406F5B" w:rsidRPr="003E01C8" w:rsidRDefault="00406F5B" w:rsidP="00D808B1"/>
          <w:p w14:paraId="487ECA12" w14:textId="77777777" w:rsidR="00406F5B" w:rsidRDefault="00406F5B" w:rsidP="00D808B1"/>
          <w:p w14:paraId="431B0276" w14:textId="77777777" w:rsidR="00406F5B" w:rsidRPr="003E01C8" w:rsidRDefault="00406F5B" w:rsidP="00D808B1"/>
          <w:p w14:paraId="7E3A2E3F" w14:textId="77777777" w:rsidR="00406F5B" w:rsidRPr="003E01C8" w:rsidRDefault="00406F5B" w:rsidP="00D808B1"/>
          <w:p w14:paraId="190D2EBC" w14:textId="77777777" w:rsidR="00406F5B" w:rsidRPr="003E01C8" w:rsidRDefault="00406F5B" w:rsidP="00D808B1"/>
          <w:p w14:paraId="29C6A1EA" w14:textId="77777777" w:rsidR="00406F5B" w:rsidRPr="000A184C" w:rsidRDefault="00406F5B" w:rsidP="00D808B1">
            <w:pPr>
              <w:rPr>
                <w:b/>
                <w:bCs/>
              </w:rPr>
            </w:pPr>
            <w:r w:rsidRPr="000A184C">
              <w:rPr>
                <w:b/>
                <w:bCs/>
              </w:rPr>
              <w:t>Platform 2: Promoting health and preventing ill health</w:t>
            </w:r>
          </w:p>
          <w:p w14:paraId="443E49A7" w14:textId="77777777" w:rsidR="00406F5B" w:rsidRPr="003E01C8" w:rsidRDefault="00406F5B" w:rsidP="00D808B1"/>
          <w:p w14:paraId="249C55A0" w14:textId="77777777" w:rsidR="00406F5B" w:rsidRDefault="00406F5B" w:rsidP="00D808B1"/>
          <w:p w14:paraId="1C8D9951" w14:textId="77777777" w:rsidR="00406F5B" w:rsidRPr="003E01C8" w:rsidRDefault="00406F5B" w:rsidP="00D808B1"/>
          <w:p w14:paraId="7F3F891F" w14:textId="77777777" w:rsidR="00406F5B" w:rsidRPr="003E01C8" w:rsidRDefault="00406F5B" w:rsidP="00D808B1"/>
          <w:p w14:paraId="437C5C27" w14:textId="77777777" w:rsidR="00406F5B" w:rsidRPr="003E01C8" w:rsidRDefault="00406F5B" w:rsidP="00D808B1"/>
          <w:p w14:paraId="14E8219B" w14:textId="77777777" w:rsidR="00406F5B" w:rsidRPr="000A184C" w:rsidRDefault="00406F5B" w:rsidP="00D808B1">
            <w:pPr>
              <w:rPr>
                <w:b/>
                <w:bCs/>
              </w:rPr>
            </w:pPr>
            <w:r w:rsidRPr="000A184C">
              <w:rPr>
                <w:b/>
                <w:bCs/>
              </w:rPr>
              <w:t>Platform 3: Assessing needs and planning care</w:t>
            </w:r>
          </w:p>
          <w:p w14:paraId="285DFE31" w14:textId="77777777" w:rsidR="00406F5B" w:rsidRDefault="00406F5B" w:rsidP="00D808B1"/>
          <w:p w14:paraId="38ED7132" w14:textId="77777777" w:rsidR="00406F5B" w:rsidRDefault="00406F5B" w:rsidP="00D808B1"/>
          <w:p w14:paraId="081C6B60" w14:textId="77777777" w:rsidR="00406F5B" w:rsidRPr="003E01C8" w:rsidRDefault="00406F5B" w:rsidP="00D808B1"/>
          <w:p w14:paraId="454FFE0B" w14:textId="77777777" w:rsidR="00406F5B" w:rsidRPr="003E01C8" w:rsidRDefault="00406F5B" w:rsidP="00D808B1"/>
          <w:p w14:paraId="28D1C05E" w14:textId="77777777" w:rsidR="00406F5B" w:rsidRPr="003E01C8" w:rsidRDefault="00406F5B" w:rsidP="00D808B1"/>
          <w:p w14:paraId="11CD9DDC" w14:textId="77777777" w:rsidR="00406F5B" w:rsidRPr="000A184C" w:rsidRDefault="00406F5B" w:rsidP="00D808B1">
            <w:pPr>
              <w:rPr>
                <w:b/>
                <w:bCs/>
              </w:rPr>
            </w:pPr>
            <w:r w:rsidRPr="000A184C">
              <w:rPr>
                <w:b/>
                <w:bCs/>
              </w:rPr>
              <w:t>Platform 4: Providing and evaluating care</w:t>
            </w:r>
          </w:p>
          <w:p w14:paraId="182DADE2" w14:textId="77777777" w:rsidR="00406F5B" w:rsidRDefault="00406F5B" w:rsidP="00D808B1"/>
          <w:p w14:paraId="2B7469FB" w14:textId="77777777" w:rsidR="00406F5B" w:rsidRPr="003E01C8" w:rsidRDefault="00406F5B" w:rsidP="00D808B1"/>
          <w:p w14:paraId="2C128279" w14:textId="77777777" w:rsidR="00406F5B" w:rsidRPr="003E01C8" w:rsidRDefault="00406F5B" w:rsidP="00D808B1"/>
          <w:p w14:paraId="5D242FF3" w14:textId="77777777" w:rsidR="00406F5B" w:rsidRPr="003E01C8" w:rsidRDefault="00406F5B" w:rsidP="00D808B1"/>
          <w:p w14:paraId="50506EDE" w14:textId="77777777" w:rsidR="00406F5B" w:rsidRPr="000A184C" w:rsidRDefault="00406F5B" w:rsidP="00D808B1">
            <w:pPr>
              <w:rPr>
                <w:b/>
                <w:bCs/>
              </w:rPr>
            </w:pPr>
            <w:r w:rsidRPr="000A184C">
              <w:rPr>
                <w:b/>
                <w:bCs/>
              </w:rPr>
              <w:lastRenderedPageBreak/>
              <w:t>Platform 5: Leading and managing nursing care and working in teams</w:t>
            </w:r>
          </w:p>
          <w:p w14:paraId="38BA2293" w14:textId="77777777" w:rsidR="00406F5B" w:rsidRPr="003E01C8" w:rsidRDefault="00406F5B" w:rsidP="00D808B1"/>
          <w:p w14:paraId="57CD38C5" w14:textId="77777777" w:rsidR="00406F5B" w:rsidRPr="003E01C8" w:rsidRDefault="00406F5B" w:rsidP="00D808B1"/>
          <w:p w14:paraId="7707AF76" w14:textId="77777777" w:rsidR="00406F5B" w:rsidRPr="003E01C8" w:rsidRDefault="00406F5B" w:rsidP="00D808B1"/>
          <w:p w14:paraId="7CE33029" w14:textId="77777777" w:rsidR="00406F5B" w:rsidRPr="000A184C" w:rsidRDefault="00406F5B" w:rsidP="00D808B1">
            <w:pPr>
              <w:rPr>
                <w:b/>
                <w:bCs/>
              </w:rPr>
            </w:pPr>
            <w:r w:rsidRPr="000A184C">
              <w:rPr>
                <w:b/>
                <w:bCs/>
              </w:rPr>
              <w:t>Platform 6: Improving safety and quality of care</w:t>
            </w:r>
          </w:p>
          <w:p w14:paraId="32BB7D1F" w14:textId="77777777" w:rsidR="00406F5B" w:rsidRPr="003E01C8" w:rsidRDefault="00406F5B" w:rsidP="00D808B1"/>
          <w:p w14:paraId="5DBBDB36" w14:textId="77777777" w:rsidR="00406F5B" w:rsidRPr="003E01C8" w:rsidRDefault="00406F5B" w:rsidP="00D808B1"/>
          <w:p w14:paraId="0AD5955D" w14:textId="77777777" w:rsidR="00406F5B" w:rsidRPr="003E01C8" w:rsidRDefault="00406F5B" w:rsidP="00D808B1"/>
          <w:p w14:paraId="3ECFD618" w14:textId="77777777" w:rsidR="00406F5B" w:rsidRPr="000A184C" w:rsidRDefault="00406F5B" w:rsidP="00D808B1">
            <w:pPr>
              <w:rPr>
                <w:b/>
                <w:bCs/>
              </w:rPr>
            </w:pPr>
            <w:r w:rsidRPr="000A184C">
              <w:rPr>
                <w:b/>
                <w:bCs/>
              </w:rPr>
              <w:t>Platform 7: Coordinating care</w:t>
            </w:r>
          </w:p>
          <w:p w14:paraId="4655313B" w14:textId="77777777" w:rsidR="00406F5B" w:rsidRPr="003E01C8" w:rsidRDefault="00406F5B" w:rsidP="00D808B1"/>
          <w:p w14:paraId="4D4E8E75" w14:textId="77777777" w:rsidR="00406F5B" w:rsidRPr="003E01C8" w:rsidRDefault="00406F5B" w:rsidP="00D808B1"/>
          <w:p w14:paraId="59BBF92A" w14:textId="77777777" w:rsidR="00406F5B" w:rsidRPr="000A184C" w:rsidRDefault="00406F5B" w:rsidP="00D808B1">
            <w:pPr>
              <w:rPr>
                <w:b/>
                <w:bCs/>
              </w:rPr>
            </w:pPr>
            <w:r w:rsidRPr="000A184C">
              <w:rPr>
                <w:b/>
                <w:bCs/>
              </w:rPr>
              <w:t>Skills and Procedures:</w:t>
            </w:r>
          </w:p>
          <w:p w14:paraId="1B52B838" w14:textId="77777777" w:rsidR="00406F5B" w:rsidRPr="003E01C8" w:rsidRDefault="00406F5B" w:rsidP="00D808B1"/>
          <w:p w14:paraId="4F720EC4" w14:textId="77777777" w:rsidR="00406F5B" w:rsidRPr="003E01C8" w:rsidRDefault="00406F5B" w:rsidP="00D808B1"/>
        </w:tc>
      </w:tr>
      <w:tr w:rsidR="00406F5B" w:rsidRPr="003E01C8" w14:paraId="18920A8B" w14:textId="77777777" w:rsidTr="00D808B1">
        <w:trPr>
          <w:trHeight w:val="1676"/>
        </w:trPr>
        <w:tc>
          <w:tcPr>
            <w:tcW w:w="9242" w:type="dxa"/>
            <w:gridSpan w:val="5"/>
            <w:tcBorders>
              <w:top w:val="single" w:sz="4" w:space="0" w:color="auto"/>
              <w:left w:val="single" w:sz="4" w:space="0" w:color="auto"/>
              <w:bottom w:val="single" w:sz="4" w:space="0" w:color="auto"/>
              <w:right w:val="single" w:sz="4" w:space="0" w:color="auto"/>
            </w:tcBorders>
          </w:tcPr>
          <w:p w14:paraId="439EB79A" w14:textId="77777777" w:rsidR="00406F5B" w:rsidRPr="002949FB" w:rsidRDefault="00406F5B" w:rsidP="00D808B1">
            <w:pPr>
              <w:rPr>
                <w:b/>
                <w:bCs/>
              </w:rPr>
            </w:pPr>
            <w:r w:rsidRPr="000A184C">
              <w:rPr>
                <w:b/>
                <w:bCs/>
              </w:rPr>
              <w:lastRenderedPageBreak/>
              <w:t>Student feedback:</w:t>
            </w:r>
          </w:p>
          <w:p w14:paraId="3AF65E72" w14:textId="77777777" w:rsidR="00406F5B" w:rsidRPr="003E01C8" w:rsidRDefault="00406F5B" w:rsidP="00D808B1"/>
        </w:tc>
      </w:tr>
      <w:tr w:rsidR="00406F5B" w:rsidRPr="003E01C8" w14:paraId="22EC8200" w14:textId="77777777" w:rsidTr="00D808B1">
        <w:trPr>
          <w:trHeight w:val="592"/>
        </w:trPr>
        <w:tc>
          <w:tcPr>
            <w:tcW w:w="6232" w:type="dxa"/>
            <w:gridSpan w:val="3"/>
            <w:tcBorders>
              <w:top w:val="single" w:sz="4" w:space="0" w:color="auto"/>
              <w:left w:val="single" w:sz="4" w:space="0" w:color="auto"/>
              <w:bottom w:val="single" w:sz="4" w:space="0" w:color="auto"/>
              <w:right w:val="single" w:sz="4" w:space="0" w:color="auto"/>
            </w:tcBorders>
          </w:tcPr>
          <w:p w14:paraId="35AB22C8" w14:textId="77777777" w:rsidR="00406F5B" w:rsidRPr="003E01C8" w:rsidRDefault="00406F5B" w:rsidP="00D808B1">
            <w:pPr>
              <w:spacing w:before="120" w:after="120"/>
            </w:pPr>
            <w:r w:rsidRPr="003E01C8">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0162138C" w14:textId="77777777" w:rsidR="00406F5B" w:rsidRPr="003E01C8" w:rsidRDefault="00406F5B" w:rsidP="00D808B1">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2A94A0E0" w14:textId="77777777" w:rsidR="00406F5B" w:rsidRPr="003E01C8" w:rsidRDefault="00406F5B" w:rsidP="00D808B1">
            <w:pPr>
              <w:spacing w:before="120" w:after="120"/>
            </w:pPr>
            <w:r w:rsidRPr="003E01C8">
              <w:t>No</w:t>
            </w:r>
          </w:p>
        </w:tc>
      </w:tr>
      <w:tr w:rsidR="00406F5B" w:rsidRPr="003E01C8" w14:paraId="04CE4468" w14:textId="77777777" w:rsidTr="00D808B1">
        <w:trPr>
          <w:trHeight w:val="315"/>
        </w:trPr>
        <w:tc>
          <w:tcPr>
            <w:tcW w:w="6232" w:type="dxa"/>
            <w:gridSpan w:val="3"/>
            <w:tcBorders>
              <w:top w:val="single" w:sz="4" w:space="0" w:color="auto"/>
              <w:left w:val="single" w:sz="4" w:space="0" w:color="auto"/>
              <w:bottom w:val="single" w:sz="4" w:space="0" w:color="auto"/>
              <w:right w:val="single" w:sz="4" w:space="0" w:color="auto"/>
            </w:tcBorders>
          </w:tcPr>
          <w:p w14:paraId="66440A0F" w14:textId="77777777" w:rsidR="00406F5B" w:rsidRPr="003E01C8" w:rsidRDefault="00406F5B" w:rsidP="00D808B1">
            <w:pPr>
              <w:spacing w:before="120" w:after="120"/>
              <w:rPr>
                <w:color w:val="FF0000"/>
              </w:rPr>
            </w:pPr>
            <w:r w:rsidRPr="003E01C8">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5B42D1A7" w14:textId="77777777" w:rsidR="00406F5B" w:rsidRPr="003E01C8" w:rsidRDefault="00406F5B" w:rsidP="00D808B1">
            <w:pPr>
              <w:spacing w:before="120" w:after="120"/>
            </w:pPr>
            <w:r w:rsidRPr="003E01C8">
              <w:t>Yes</w:t>
            </w:r>
          </w:p>
        </w:tc>
        <w:tc>
          <w:tcPr>
            <w:tcW w:w="1577" w:type="dxa"/>
            <w:tcBorders>
              <w:top w:val="single" w:sz="4" w:space="0" w:color="auto"/>
              <w:left w:val="single" w:sz="4" w:space="0" w:color="auto"/>
              <w:bottom w:val="single" w:sz="4" w:space="0" w:color="auto"/>
              <w:right w:val="single" w:sz="4" w:space="0" w:color="auto"/>
            </w:tcBorders>
          </w:tcPr>
          <w:p w14:paraId="2D71E0EA" w14:textId="77777777" w:rsidR="00406F5B" w:rsidRPr="003E01C8" w:rsidRDefault="00406F5B" w:rsidP="00D808B1">
            <w:pPr>
              <w:spacing w:before="120" w:after="120"/>
            </w:pPr>
            <w:r w:rsidRPr="003E01C8">
              <w:t>No</w:t>
            </w:r>
          </w:p>
        </w:tc>
      </w:tr>
      <w:tr w:rsidR="00406F5B" w:rsidRPr="003E01C8" w14:paraId="281FD466"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2122" w:type="dxa"/>
            <w:shd w:val="clear" w:color="auto" w:fill="E7E6E6"/>
          </w:tcPr>
          <w:p w14:paraId="7823039F" w14:textId="77777777" w:rsidR="00406F5B" w:rsidRPr="003E01C8" w:rsidRDefault="00406F5B" w:rsidP="00142169">
            <w:r w:rsidRPr="003E01C8">
              <w:t xml:space="preserve">Date </w:t>
            </w:r>
          </w:p>
          <w:p w14:paraId="724EF3A7" w14:textId="77777777" w:rsidR="00406F5B" w:rsidRPr="003E01C8" w:rsidRDefault="00406F5B" w:rsidP="00142169">
            <w:r w:rsidRPr="003E01C8">
              <w:softHyphen/>
            </w:r>
            <w:r w:rsidRPr="003E01C8">
              <w:softHyphen/>
              <w:t>____/</w:t>
            </w:r>
            <w:r w:rsidRPr="003E01C8">
              <w:softHyphen/>
            </w:r>
            <w:r w:rsidRPr="003E01C8">
              <w:softHyphen/>
              <w:t>____/</w:t>
            </w:r>
            <w:r w:rsidRPr="003E01C8">
              <w:softHyphen/>
            </w:r>
            <w:r w:rsidRPr="003E01C8">
              <w:softHyphen/>
              <w:t>____</w:t>
            </w:r>
          </w:p>
        </w:tc>
        <w:tc>
          <w:tcPr>
            <w:tcW w:w="3402" w:type="dxa"/>
            <w:shd w:val="clear" w:color="auto" w:fill="E7E6E6"/>
          </w:tcPr>
          <w:p w14:paraId="59E64879" w14:textId="77777777" w:rsidR="00406F5B" w:rsidRPr="003E01C8" w:rsidRDefault="00406F5B" w:rsidP="00142169">
            <w:r w:rsidRPr="003E01C8">
              <w:t>Student Signature:</w:t>
            </w:r>
          </w:p>
        </w:tc>
        <w:tc>
          <w:tcPr>
            <w:tcW w:w="3718" w:type="dxa"/>
            <w:gridSpan w:val="3"/>
            <w:shd w:val="clear" w:color="auto" w:fill="E7E6E6"/>
          </w:tcPr>
          <w:p w14:paraId="72773F11" w14:textId="77777777" w:rsidR="00406F5B" w:rsidRPr="003E01C8" w:rsidRDefault="00406F5B" w:rsidP="00142169">
            <w:r w:rsidRPr="003E01C8">
              <w:t>Practice Supervisor and/or Assessor Signature:</w:t>
            </w:r>
          </w:p>
          <w:p w14:paraId="63BB6BB4" w14:textId="77777777" w:rsidR="00406F5B" w:rsidRPr="003E01C8" w:rsidRDefault="00406F5B" w:rsidP="00142169"/>
        </w:tc>
      </w:tr>
    </w:tbl>
    <w:p w14:paraId="68241821" w14:textId="77777777" w:rsidR="00406F5B" w:rsidRPr="003E01C8" w:rsidRDefault="00406F5B" w:rsidP="00406F5B">
      <w:pPr>
        <w:sectPr w:rsidR="00406F5B" w:rsidRPr="003E01C8" w:rsidSect="00325015">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59"/>
        <w:gridCol w:w="1021"/>
        <w:gridCol w:w="113"/>
        <w:gridCol w:w="843"/>
        <w:gridCol w:w="178"/>
        <w:gridCol w:w="1079"/>
        <w:gridCol w:w="468"/>
        <w:gridCol w:w="790"/>
        <w:gridCol w:w="73"/>
        <w:gridCol w:w="567"/>
        <w:gridCol w:w="616"/>
        <w:gridCol w:w="772"/>
        <w:gridCol w:w="488"/>
        <w:gridCol w:w="1216"/>
        <w:gridCol w:w="139"/>
      </w:tblGrid>
      <w:tr w:rsidR="00406F5B" w:rsidRPr="00E230F5" w14:paraId="5E4A2E20" w14:textId="77777777" w:rsidTr="00D808B1">
        <w:trPr>
          <w:gridBefore w:val="1"/>
          <w:gridAfter w:val="1"/>
          <w:wBefore w:w="34" w:type="dxa"/>
          <w:wAfter w:w="139" w:type="dxa"/>
          <w:trHeight w:val="835"/>
        </w:trPr>
        <w:tc>
          <w:tcPr>
            <w:tcW w:w="9183" w:type="dxa"/>
            <w:gridSpan w:val="14"/>
            <w:tcBorders>
              <w:bottom w:val="single" w:sz="4" w:space="0" w:color="auto"/>
            </w:tcBorders>
            <w:shd w:val="clear" w:color="auto" w:fill="D0CECE" w:themeFill="background2" w:themeFillShade="E6"/>
          </w:tcPr>
          <w:p w14:paraId="4BBEAA57" w14:textId="77777777" w:rsidR="00406F5B" w:rsidRPr="005B677A" w:rsidRDefault="00406F5B" w:rsidP="00D808B1">
            <w:pPr>
              <w:ind w:right="-250"/>
              <w:jc w:val="center"/>
              <w:rPr>
                <w:rFonts w:cs="Arial"/>
                <w:b/>
                <w:szCs w:val="24"/>
              </w:rPr>
            </w:pPr>
            <w:r>
              <w:rPr>
                <w:rFonts w:cs="Arial"/>
                <w:b/>
                <w:szCs w:val="24"/>
              </w:rPr>
              <w:lastRenderedPageBreak/>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6C99AB36" w14:textId="3C38DB9C" w:rsidR="00406F5B" w:rsidRPr="00E230F5" w:rsidRDefault="00406F5B" w:rsidP="00D808B1">
            <w:pPr>
              <w:ind w:right="-250"/>
              <w:jc w:val="center"/>
              <w:rPr>
                <w:rFonts w:cs="Arial"/>
                <w:color w:val="000000"/>
              </w:rPr>
            </w:pPr>
            <w:r>
              <w:rPr>
                <w:rFonts w:cs="Arial"/>
                <w:b/>
                <w:bCs/>
                <w:szCs w:val="24"/>
              </w:rPr>
              <w:t>PART 3</w:t>
            </w:r>
            <w:r w:rsidRPr="005B677A">
              <w:rPr>
                <w:rFonts w:cs="Arial"/>
                <w:b/>
                <w:szCs w:val="24"/>
              </w:rPr>
              <w:t xml:space="preserve">: </w:t>
            </w:r>
            <w:r w:rsidR="00673BD8">
              <w:rPr>
                <w:rFonts w:cs="Arial"/>
                <w:b/>
                <w:szCs w:val="24"/>
              </w:rPr>
              <w:t>Final PLE</w:t>
            </w:r>
          </w:p>
        </w:tc>
      </w:tr>
      <w:tr w:rsidR="00406F5B" w14:paraId="315B8650" w14:textId="77777777" w:rsidTr="00D808B1">
        <w:tblPrEx>
          <w:tblLook w:val="00A0" w:firstRow="1" w:lastRow="0" w:firstColumn="1" w:lastColumn="0" w:noHBand="0" w:noVBand="0"/>
        </w:tblPrEx>
        <w:trPr>
          <w:gridBefore w:val="1"/>
          <w:gridAfter w:val="1"/>
          <w:wBefore w:w="34" w:type="dxa"/>
          <w:wAfter w:w="139" w:type="dxa"/>
          <w:trHeight w:val="1360"/>
        </w:trPr>
        <w:tc>
          <w:tcPr>
            <w:tcW w:w="9183" w:type="dxa"/>
            <w:gridSpan w:val="14"/>
          </w:tcPr>
          <w:p w14:paraId="5ED87709" w14:textId="77777777" w:rsidR="00406F5B" w:rsidRPr="00BA19AC" w:rsidRDefault="00406F5B" w:rsidP="00D808B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406F5B" w14:paraId="755973A3" w14:textId="77777777" w:rsidTr="00D808B1">
        <w:tblPrEx>
          <w:tblLook w:val="00A0" w:firstRow="1" w:lastRow="0" w:firstColumn="1" w:lastColumn="0" w:noHBand="0" w:noVBand="0"/>
        </w:tblPrEx>
        <w:trPr>
          <w:gridBefore w:val="1"/>
          <w:gridAfter w:val="1"/>
          <w:wBefore w:w="34" w:type="dxa"/>
          <w:wAfter w:w="139" w:type="dxa"/>
        </w:trPr>
        <w:tc>
          <w:tcPr>
            <w:tcW w:w="9183" w:type="dxa"/>
            <w:gridSpan w:val="14"/>
          </w:tcPr>
          <w:p w14:paraId="1F3C7013" w14:textId="77777777" w:rsidR="00406F5B" w:rsidRPr="00BC40A4" w:rsidRDefault="00406F5B" w:rsidP="00D808B1">
            <w:pPr>
              <w:spacing w:after="0"/>
              <w:rPr>
                <w:rFonts w:eastAsia="BatangChe" w:cs="Arial"/>
                <w:b/>
              </w:rPr>
            </w:pPr>
            <w:r w:rsidRPr="00BC40A4">
              <w:rPr>
                <w:rFonts w:eastAsia="BatangChe" w:cs="Arial"/>
                <w:b/>
              </w:rPr>
              <w:t>Information to be given to the service user/carer/family member:</w:t>
            </w:r>
          </w:p>
          <w:p w14:paraId="6CA4478A" w14:textId="77777777" w:rsidR="00406F5B" w:rsidRPr="00BA19AC" w:rsidRDefault="00406F5B" w:rsidP="00D808B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406F5B" w14:paraId="7FEEBFA6" w14:textId="77777777" w:rsidTr="00D808B1">
        <w:tblPrEx>
          <w:tblLook w:val="00A0" w:firstRow="1" w:lastRow="0" w:firstColumn="1" w:lastColumn="0" w:noHBand="0" w:noVBand="0"/>
        </w:tblPrEx>
        <w:trPr>
          <w:gridBefore w:val="1"/>
          <w:gridAfter w:val="1"/>
          <w:wBefore w:w="34" w:type="dxa"/>
          <w:wAfter w:w="139" w:type="dxa"/>
          <w:trHeight w:val="294"/>
        </w:trPr>
        <w:tc>
          <w:tcPr>
            <w:tcW w:w="9183" w:type="dxa"/>
            <w:gridSpan w:val="14"/>
            <w:shd w:val="clear" w:color="auto" w:fill="FFFF00"/>
            <w:vAlign w:val="center"/>
          </w:tcPr>
          <w:p w14:paraId="03B633D2" w14:textId="77777777" w:rsidR="00406F5B" w:rsidRPr="004B1E02" w:rsidRDefault="00406F5B" w:rsidP="00D808B1">
            <w:pPr>
              <w:spacing w:before="120" w:after="120"/>
              <w:ind w:right="482"/>
              <w:rPr>
                <w:szCs w:val="24"/>
              </w:rPr>
            </w:pPr>
            <w:r w:rsidRPr="004B1E02">
              <w:rPr>
                <w:b/>
                <w:noProof/>
                <w:szCs w:val="24"/>
                <w:lang w:eastAsia="en-GB"/>
              </w:rPr>
              <mc:AlternateContent>
                <mc:Choice Requires="wps">
                  <w:drawing>
                    <wp:anchor distT="0" distB="0" distL="114300" distR="114300" simplePos="0" relativeHeight="251858432" behindDoc="0" locked="0" layoutInCell="1" allowOverlap="1" wp14:anchorId="5BCD2916" wp14:editId="68AE262E">
                      <wp:simplePos x="0" y="0"/>
                      <wp:positionH relativeFrom="column">
                        <wp:posOffset>5196205</wp:posOffset>
                      </wp:positionH>
                      <wp:positionV relativeFrom="paragraph">
                        <wp:posOffset>76200</wp:posOffset>
                      </wp:positionV>
                      <wp:extent cx="207010" cy="154940"/>
                      <wp:effectExtent l="19050" t="19050" r="21590" b="16510"/>
                      <wp:wrapNone/>
                      <wp:docPr id="2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5EADAA36" w14:textId="77777777" w:rsidR="00FD0111" w:rsidRDefault="00FD0111" w:rsidP="00406F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D2916" id="_x0000_s1042" style="position:absolute;margin-left:409.15pt;margin-top:6pt;width:16.3pt;height:12.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" adj="-11796480,,5400" path="m,244r326,l326,,,,,244e" strokeweight="2.25pt">
                      <v:stroke joinstyle="round"/>
                      <v:formulas/>
                      <v:path arrowok="t" o:connecttype="custom" o:connectlocs="0,500380;207010,500380;207010,345440;0,345440;0,500380" o:connectangles="0,0,0,0,0" textboxrect="0,0,326,244"/>
                      <v:textbox>
                        <w:txbxContent>
                          <w:p w14:paraId="5EADAA36" w14:textId="77777777" w:rsidR="00FD0111" w:rsidRDefault="00FD0111" w:rsidP="00406F5B">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857408" behindDoc="0" locked="0" layoutInCell="1" allowOverlap="1" wp14:anchorId="7BFB8FD8" wp14:editId="7CCA4933">
                      <wp:simplePos x="0" y="0"/>
                      <wp:positionH relativeFrom="column">
                        <wp:posOffset>3510280</wp:posOffset>
                      </wp:positionH>
                      <wp:positionV relativeFrom="paragraph">
                        <wp:posOffset>85725</wp:posOffset>
                      </wp:positionV>
                      <wp:extent cx="207010" cy="154940"/>
                      <wp:effectExtent l="19050" t="19050" r="21590" b="16510"/>
                      <wp:wrapNone/>
                      <wp:docPr id="2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767D0D4" w14:textId="77777777" w:rsidR="00FD0111" w:rsidRDefault="00FD0111" w:rsidP="00406F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8FD8" id="_x0000_s1043" style="position:absolute;margin-left:276.4pt;margin-top:6.75pt;width:16.3pt;height:12.2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SbXQ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4767D0D4" w14:textId="77777777" w:rsidR="00FD0111" w:rsidRDefault="00FD0111" w:rsidP="00406F5B">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406F5B" w14:paraId="59F03CD0" w14:textId="77777777" w:rsidTr="00D808B1">
        <w:tblPrEx>
          <w:tblLook w:val="00A0" w:firstRow="1" w:lastRow="0" w:firstColumn="1" w:lastColumn="0" w:noHBand="0" w:noVBand="0"/>
        </w:tblPrEx>
        <w:trPr>
          <w:gridBefore w:val="1"/>
          <w:gridAfter w:val="1"/>
          <w:wBefore w:w="34" w:type="dxa"/>
          <w:wAfter w:w="139" w:type="dxa"/>
          <w:trHeight w:val="1421"/>
        </w:trPr>
        <w:tc>
          <w:tcPr>
            <w:tcW w:w="2936" w:type="dxa"/>
            <w:gridSpan w:val="4"/>
            <w:shd w:val="clear" w:color="auto" w:fill="FFFF00"/>
            <w:vAlign w:val="center"/>
          </w:tcPr>
          <w:p w14:paraId="053B44A3" w14:textId="77777777" w:rsidR="00406F5B" w:rsidRPr="004B1E02" w:rsidRDefault="00406F5B" w:rsidP="00D808B1">
            <w:pPr>
              <w:rPr>
                <w:rFonts w:cs="Arial"/>
                <w:b/>
                <w:szCs w:val="24"/>
              </w:rPr>
            </w:pPr>
            <w:r w:rsidRPr="004B1E02">
              <w:rPr>
                <w:rFonts w:cs="Arial"/>
                <w:b/>
                <w:szCs w:val="24"/>
              </w:rPr>
              <w:t xml:space="preserve">How happy were you with the way the student </w:t>
            </w:r>
            <w:proofErr w:type="gramStart"/>
            <w:r w:rsidRPr="004B1E02">
              <w:rPr>
                <w:rFonts w:cs="Arial"/>
                <w:b/>
                <w:szCs w:val="24"/>
              </w:rPr>
              <w:t>nurse….</w:t>
            </w:r>
            <w:proofErr w:type="gramEnd"/>
          </w:p>
        </w:tc>
        <w:tc>
          <w:tcPr>
            <w:tcW w:w="1257" w:type="dxa"/>
            <w:gridSpan w:val="2"/>
          </w:tcPr>
          <w:p w14:paraId="4DC4C21C" w14:textId="77777777" w:rsidR="00406F5B" w:rsidRPr="004B1E02" w:rsidRDefault="00406F5B" w:rsidP="00D808B1">
            <w:pPr>
              <w:jc w:val="center"/>
              <w:rPr>
                <w:rFonts w:cs="Arial"/>
                <w:szCs w:val="24"/>
              </w:rPr>
            </w:pPr>
            <w:r w:rsidRPr="004B1E02">
              <w:rPr>
                <w:rFonts w:cs="Arial"/>
                <w:noProof/>
                <w:color w:val="FF0000"/>
                <w:szCs w:val="24"/>
                <w:lang w:eastAsia="en-GB"/>
              </w:rPr>
              <w:drawing>
                <wp:anchor distT="0" distB="0" distL="114300" distR="114300" simplePos="0" relativeHeight="251853312" behindDoc="0" locked="0" layoutInCell="1" allowOverlap="1" wp14:anchorId="776733EB" wp14:editId="4D3FAB17">
                  <wp:simplePos x="0" y="0"/>
                  <wp:positionH relativeFrom="page">
                    <wp:posOffset>252095</wp:posOffset>
                  </wp:positionH>
                  <wp:positionV relativeFrom="paragraph">
                    <wp:posOffset>493395</wp:posOffset>
                  </wp:positionV>
                  <wp:extent cx="338400" cy="338400"/>
                  <wp:effectExtent l="0" t="0" r="5080" b="50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10577C0C" w14:textId="77777777" w:rsidR="00406F5B" w:rsidRPr="004B1E02" w:rsidRDefault="00406F5B" w:rsidP="00D808B1">
            <w:pPr>
              <w:jc w:val="center"/>
              <w:rPr>
                <w:rFonts w:cs="Arial"/>
                <w:szCs w:val="24"/>
              </w:rPr>
            </w:pPr>
          </w:p>
        </w:tc>
        <w:tc>
          <w:tcPr>
            <w:tcW w:w="1258" w:type="dxa"/>
            <w:gridSpan w:val="2"/>
          </w:tcPr>
          <w:p w14:paraId="073EA3F7" w14:textId="77777777" w:rsidR="00406F5B" w:rsidRPr="004B1E02" w:rsidRDefault="00406F5B" w:rsidP="00D808B1">
            <w:pPr>
              <w:jc w:val="center"/>
              <w:rPr>
                <w:rFonts w:cs="Arial"/>
                <w:szCs w:val="24"/>
              </w:rPr>
            </w:pPr>
            <w:r w:rsidRPr="004B1E02">
              <w:rPr>
                <w:rFonts w:cs="Arial"/>
                <w:noProof/>
                <w:szCs w:val="24"/>
                <w:lang w:eastAsia="en-GB"/>
              </w:rPr>
              <w:drawing>
                <wp:anchor distT="0" distB="0" distL="114300" distR="114300" simplePos="0" relativeHeight="251856384" behindDoc="0" locked="0" layoutInCell="1" allowOverlap="1" wp14:anchorId="1E9380C7" wp14:editId="1BC00998">
                  <wp:simplePos x="0" y="0"/>
                  <wp:positionH relativeFrom="column">
                    <wp:posOffset>161925</wp:posOffset>
                  </wp:positionH>
                  <wp:positionV relativeFrom="paragraph">
                    <wp:posOffset>499110</wp:posOffset>
                  </wp:positionV>
                  <wp:extent cx="327600" cy="3276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3"/>
          </w:tcPr>
          <w:p w14:paraId="0924F8C6" w14:textId="77777777" w:rsidR="00406F5B" w:rsidRPr="004B1E02" w:rsidRDefault="00406F5B" w:rsidP="00D808B1">
            <w:pPr>
              <w:jc w:val="center"/>
              <w:rPr>
                <w:rFonts w:cs="Arial"/>
                <w:b/>
                <w:szCs w:val="24"/>
              </w:rPr>
            </w:pPr>
            <w:r w:rsidRPr="004B1E02">
              <w:rPr>
                <w:rFonts w:cs="Arial"/>
                <w:noProof/>
                <w:szCs w:val="24"/>
                <w:lang w:eastAsia="en-GB"/>
              </w:rPr>
              <w:drawing>
                <wp:anchor distT="0" distB="0" distL="114300" distR="114300" simplePos="0" relativeHeight="251859456" behindDoc="0" locked="0" layoutInCell="1" allowOverlap="1" wp14:anchorId="313CC1A5" wp14:editId="02DD9DFA">
                  <wp:simplePos x="0" y="0"/>
                  <wp:positionH relativeFrom="column">
                    <wp:posOffset>175895</wp:posOffset>
                  </wp:positionH>
                  <wp:positionV relativeFrom="paragraph">
                    <wp:posOffset>411966</wp:posOffset>
                  </wp:positionV>
                  <wp:extent cx="338400" cy="388800"/>
                  <wp:effectExtent l="0" t="0" r="508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6A6886B0" w14:textId="77777777" w:rsidR="00406F5B" w:rsidRPr="004B1E02" w:rsidRDefault="00406F5B" w:rsidP="00D808B1">
            <w:pPr>
              <w:jc w:val="center"/>
              <w:rPr>
                <w:rFonts w:cs="Arial"/>
                <w:szCs w:val="24"/>
              </w:rPr>
            </w:pPr>
          </w:p>
        </w:tc>
        <w:tc>
          <w:tcPr>
            <w:tcW w:w="1260" w:type="dxa"/>
            <w:gridSpan w:val="2"/>
          </w:tcPr>
          <w:p w14:paraId="47040812" w14:textId="77777777" w:rsidR="00406F5B" w:rsidRPr="004B1E02" w:rsidRDefault="00406F5B" w:rsidP="00D808B1">
            <w:pPr>
              <w:jc w:val="center"/>
              <w:rPr>
                <w:rFonts w:cs="Arial"/>
                <w:b/>
                <w:szCs w:val="24"/>
              </w:rPr>
            </w:pPr>
            <w:r w:rsidRPr="004B1E02">
              <w:rPr>
                <w:rFonts w:cs="Arial"/>
                <w:b/>
                <w:szCs w:val="24"/>
              </w:rPr>
              <w:t>Unhappy</w:t>
            </w:r>
          </w:p>
          <w:p w14:paraId="00B6773B" w14:textId="77777777" w:rsidR="00406F5B" w:rsidRPr="004B1E02" w:rsidRDefault="00406F5B" w:rsidP="00D808B1">
            <w:pPr>
              <w:jc w:val="center"/>
              <w:rPr>
                <w:rFonts w:cs="Arial"/>
                <w:szCs w:val="24"/>
              </w:rPr>
            </w:pPr>
            <w:r w:rsidRPr="004B1E02">
              <w:rPr>
                <w:rFonts w:cs="Arial"/>
                <w:noProof/>
                <w:szCs w:val="24"/>
                <w:lang w:eastAsia="en-GB"/>
              </w:rPr>
              <w:drawing>
                <wp:anchor distT="0" distB="0" distL="114300" distR="114300" simplePos="0" relativeHeight="251854336" behindDoc="0" locked="0" layoutInCell="1" allowOverlap="1" wp14:anchorId="0B023ACB" wp14:editId="6F962F59">
                  <wp:simplePos x="0" y="0"/>
                  <wp:positionH relativeFrom="column">
                    <wp:posOffset>182245</wp:posOffset>
                  </wp:positionH>
                  <wp:positionV relativeFrom="paragraph">
                    <wp:posOffset>148604</wp:posOffset>
                  </wp:positionV>
                  <wp:extent cx="327600" cy="338400"/>
                  <wp:effectExtent l="0" t="0" r="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7308B9FE" w14:textId="77777777" w:rsidR="00406F5B" w:rsidRPr="004B1E02" w:rsidRDefault="00406F5B" w:rsidP="00D808B1">
            <w:pPr>
              <w:jc w:val="center"/>
              <w:rPr>
                <w:rFonts w:cs="Arial"/>
                <w:b/>
                <w:szCs w:val="24"/>
              </w:rPr>
            </w:pPr>
            <w:r w:rsidRPr="004B1E02">
              <w:rPr>
                <w:rFonts w:cs="Arial"/>
                <w:noProof/>
                <w:szCs w:val="24"/>
                <w:lang w:eastAsia="en-GB"/>
              </w:rPr>
              <w:drawing>
                <wp:anchor distT="0" distB="0" distL="114300" distR="114300" simplePos="0" relativeHeight="251855360" behindDoc="0" locked="0" layoutInCell="1" allowOverlap="1" wp14:anchorId="6FA3639A" wp14:editId="6A310CCB">
                  <wp:simplePos x="0" y="0"/>
                  <wp:positionH relativeFrom="page">
                    <wp:posOffset>244475</wp:posOffset>
                  </wp:positionH>
                  <wp:positionV relativeFrom="paragraph">
                    <wp:posOffset>467360</wp:posOffset>
                  </wp:positionV>
                  <wp:extent cx="327025" cy="3270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30D441E2" w14:textId="77777777" w:rsidR="00406F5B" w:rsidRPr="004B1E02" w:rsidRDefault="00406F5B" w:rsidP="00D808B1">
            <w:pPr>
              <w:jc w:val="center"/>
              <w:rPr>
                <w:rFonts w:cs="Arial"/>
                <w:szCs w:val="24"/>
              </w:rPr>
            </w:pPr>
          </w:p>
        </w:tc>
      </w:tr>
      <w:tr w:rsidR="00406F5B" w14:paraId="16B9529B"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7059DCDD" w14:textId="77777777" w:rsidR="00406F5B" w:rsidRPr="004B1E02" w:rsidRDefault="00406F5B" w:rsidP="00D808B1">
            <w:pPr>
              <w:rPr>
                <w:rFonts w:cs="Arial"/>
                <w:b/>
                <w:szCs w:val="24"/>
              </w:rPr>
            </w:pPr>
            <w:r w:rsidRPr="004B1E02">
              <w:rPr>
                <w:rFonts w:cs="Arial"/>
                <w:b/>
                <w:szCs w:val="24"/>
              </w:rPr>
              <w:t>…cared for you?</w:t>
            </w:r>
          </w:p>
        </w:tc>
        <w:tc>
          <w:tcPr>
            <w:tcW w:w="1257" w:type="dxa"/>
            <w:gridSpan w:val="2"/>
          </w:tcPr>
          <w:p w14:paraId="427AFA4E" w14:textId="77777777" w:rsidR="00406F5B" w:rsidRPr="004B1E02" w:rsidRDefault="00406F5B" w:rsidP="00D808B1">
            <w:pPr>
              <w:ind w:right="480"/>
              <w:rPr>
                <w:szCs w:val="24"/>
              </w:rPr>
            </w:pPr>
          </w:p>
        </w:tc>
        <w:tc>
          <w:tcPr>
            <w:tcW w:w="1258" w:type="dxa"/>
            <w:gridSpan w:val="2"/>
          </w:tcPr>
          <w:p w14:paraId="02E14B18" w14:textId="77777777" w:rsidR="00406F5B" w:rsidRPr="004B1E02" w:rsidRDefault="00406F5B" w:rsidP="00D808B1">
            <w:pPr>
              <w:ind w:right="480"/>
              <w:rPr>
                <w:szCs w:val="24"/>
              </w:rPr>
            </w:pPr>
          </w:p>
        </w:tc>
        <w:tc>
          <w:tcPr>
            <w:tcW w:w="1256" w:type="dxa"/>
            <w:gridSpan w:val="3"/>
          </w:tcPr>
          <w:p w14:paraId="180A9982" w14:textId="77777777" w:rsidR="00406F5B" w:rsidRPr="004B1E02" w:rsidRDefault="00406F5B" w:rsidP="00D808B1">
            <w:pPr>
              <w:ind w:right="480"/>
              <w:rPr>
                <w:szCs w:val="24"/>
              </w:rPr>
            </w:pPr>
          </w:p>
        </w:tc>
        <w:tc>
          <w:tcPr>
            <w:tcW w:w="1260" w:type="dxa"/>
            <w:gridSpan w:val="2"/>
          </w:tcPr>
          <w:p w14:paraId="69AFD623" w14:textId="77777777" w:rsidR="00406F5B" w:rsidRPr="004B1E02" w:rsidRDefault="00406F5B" w:rsidP="00D808B1">
            <w:pPr>
              <w:ind w:right="480"/>
              <w:rPr>
                <w:szCs w:val="24"/>
              </w:rPr>
            </w:pPr>
          </w:p>
        </w:tc>
        <w:tc>
          <w:tcPr>
            <w:tcW w:w="1216" w:type="dxa"/>
          </w:tcPr>
          <w:p w14:paraId="19B6D941" w14:textId="77777777" w:rsidR="00406F5B" w:rsidRPr="004B1E02" w:rsidRDefault="00406F5B" w:rsidP="00D808B1">
            <w:pPr>
              <w:ind w:right="480"/>
              <w:rPr>
                <w:szCs w:val="24"/>
              </w:rPr>
            </w:pPr>
          </w:p>
        </w:tc>
      </w:tr>
      <w:tr w:rsidR="00406F5B" w14:paraId="157DEB75"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5EA2BC6E" w14:textId="77777777" w:rsidR="00406F5B" w:rsidRPr="004B1E02" w:rsidRDefault="00406F5B" w:rsidP="00D808B1">
            <w:pPr>
              <w:rPr>
                <w:rFonts w:cs="Arial"/>
                <w:b/>
                <w:szCs w:val="24"/>
              </w:rPr>
            </w:pPr>
            <w:r w:rsidRPr="004B1E02">
              <w:rPr>
                <w:rFonts w:cs="Arial"/>
                <w:b/>
                <w:szCs w:val="24"/>
              </w:rPr>
              <w:t>…listened to your needs?</w:t>
            </w:r>
          </w:p>
        </w:tc>
        <w:tc>
          <w:tcPr>
            <w:tcW w:w="1257" w:type="dxa"/>
            <w:gridSpan w:val="2"/>
          </w:tcPr>
          <w:p w14:paraId="2423A3AD" w14:textId="77777777" w:rsidR="00406F5B" w:rsidRPr="004B1E02" w:rsidRDefault="00406F5B" w:rsidP="00D808B1">
            <w:pPr>
              <w:ind w:right="480"/>
              <w:rPr>
                <w:szCs w:val="24"/>
              </w:rPr>
            </w:pPr>
          </w:p>
        </w:tc>
        <w:tc>
          <w:tcPr>
            <w:tcW w:w="1258" w:type="dxa"/>
            <w:gridSpan w:val="2"/>
          </w:tcPr>
          <w:p w14:paraId="064AE3EA" w14:textId="77777777" w:rsidR="00406F5B" w:rsidRPr="004B1E02" w:rsidRDefault="00406F5B" w:rsidP="00D808B1">
            <w:pPr>
              <w:ind w:right="480"/>
              <w:rPr>
                <w:szCs w:val="24"/>
              </w:rPr>
            </w:pPr>
          </w:p>
        </w:tc>
        <w:tc>
          <w:tcPr>
            <w:tcW w:w="1256" w:type="dxa"/>
            <w:gridSpan w:val="3"/>
          </w:tcPr>
          <w:p w14:paraId="0216471A" w14:textId="77777777" w:rsidR="00406F5B" w:rsidRPr="004B1E02" w:rsidRDefault="00406F5B" w:rsidP="00D808B1">
            <w:pPr>
              <w:ind w:right="480"/>
              <w:rPr>
                <w:szCs w:val="24"/>
              </w:rPr>
            </w:pPr>
          </w:p>
        </w:tc>
        <w:tc>
          <w:tcPr>
            <w:tcW w:w="1260" w:type="dxa"/>
            <w:gridSpan w:val="2"/>
          </w:tcPr>
          <w:p w14:paraId="2BB261AD" w14:textId="77777777" w:rsidR="00406F5B" w:rsidRPr="004B1E02" w:rsidRDefault="00406F5B" w:rsidP="00D808B1">
            <w:pPr>
              <w:ind w:right="480"/>
              <w:rPr>
                <w:szCs w:val="24"/>
              </w:rPr>
            </w:pPr>
          </w:p>
        </w:tc>
        <w:tc>
          <w:tcPr>
            <w:tcW w:w="1216" w:type="dxa"/>
          </w:tcPr>
          <w:p w14:paraId="7559EA49" w14:textId="77777777" w:rsidR="00406F5B" w:rsidRPr="004B1E02" w:rsidRDefault="00406F5B" w:rsidP="00D808B1">
            <w:pPr>
              <w:ind w:right="480"/>
              <w:rPr>
                <w:szCs w:val="24"/>
              </w:rPr>
            </w:pPr>
          </w:p>
        </w:tc>
      </w:tr>
      <w:tr w:rsidR="00406F5B" w14:paraId="7DE52859"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1ABEA193" w14:textId="77777777" w:rsidR="00406F5B" w:rsidRPr="004B1E02" w:rsidRDefault="00406F5B" w:rsidP="00D808B1">
            <w:pPr>
              <w:rPr>
                <w:rFonts w:cs="Arial"/>
                <w:b/>
                <w:szCs w:val="24"/>
              </w:rPr>
            </w:pPr>
            <w:r w:rsidRPr="004B1E02">
              <w:rPr>
                <w:rFonts w:cs="Arial"/>
                <w:b/>
                <w:szCs w:val="24"/>
              </w:rPr>
              <w:t>…understood the way you felt?</w:t>
            </w:r>
          </w:p>
        </w:tc>
        <w:tc>
          <w:tcPr>
            <w:tcW w:w="1257" w:type="dxa"/>
            <w:gridSpan w:val="2"/>
          </w:tcPr>
          <w:p w14:paraId="1E49557A" w14:textId="77777777" w:rsidR="00406F5B" w:rsidRPr="004B1E02" w:rsidRDefault="00406F5B" w:rsidP="00D808B1">
            <w:pPr>
              <w:ind w:right="480"/>
              <w:rPr>
                <w:szCs w:val="24"/>
              </w:rPr>
            </w:pPr>
          </w:p>
        </w:tc>
        <w:tc>
          <w:tcPr>
            <w:tcW w:w="1258" w:type="dxa"/>
            <w:gridSpan w:val="2"/>
          </w:tcPr>
          <w:p w14:paraId="7E60F153" w14:textId="77777777" w:rsidR="00406F5B" w:rsidRPr="004B1E02" w:rsidRDefault="00406F5B" w:rsidP="00D808B1">
            <w:pPr>
              <w:ind w:right="480"/>
              <w:rPr>
                <w:szCs w:val="24"/>
              </w:rPr>
            </w:pPr>
          </w:p>
        </w:tc>
        <w:tc>
          <w:tcPr>
            <w:tcW w:w="1256" w:type="dxa"/>
            <w:gridSpan w:val="3"/>
          </w:tcPr>
          <w:p w14:paraId="6816EC58" w14:textId="77777777" w:rsidR="00406F5B" w:rsidRPr="004B1E02" w:rsidRDefault="00406F5B" w:rsidP="00D808B1">
            <w:pPr>
              <w:ind w:right="480"/>
              <w:rPr>
                <w:szCs w:val="24"/>
              </w:rPr>
            </w:pPr>
          </w:p>
        </w:tc>
        <w:tc>
          <w:tcPr>
            <w:tcW w:w="1260" w:type="dxa"/>
            <w:gridSpan w:val="2"/>
          </w:tcPr>
          <w:p w14:paraId="5275DB16" w14:textId="77777777" w:rsidR="00406F5B" w:rsidRPr="004B1E02" w:rsidRDefault="00406F5B" w:rsidP="00D808B1">
            <w:pPr>
              <w:ind w:right="480"/>
              <w:rPr>
                <w:szCs w:val="24"/>
              </w:rPr>
            </w:pPr>
          </w:p>
        </w:tc>
        <w:tc>
          <w:tcPr>
            <w:tcW w:w="1216" w:type="dxa"/>
          </w:tcPr>
          <w:p w14:paraId="0E62C325" w14:textId="77777777" w:rsidR="00406F5B" w:rsidRPr="004B1E02" w:rsidRDefault="00406F5B" w:rsidP="00D808B1">
            <w:pPr>
              <w:ind w:right="480"/>
              <w:rPr>
                <w:szCs w:val="24"/>
              </w:rPr>
            </w:pPr>
          </w:p>
        </w:tc>
      </w:tr>
      <w:tr w:rsidR="00406F5B" w14:paraId="190EA9C5" w14:textId="77777777" w:rsidTr="00D808B1">
        <w:tblPrEx>
          <w:tblLook w:val="00A0" w:firstRow="1" w:lastRow="0" w:firstColumn="1" w:lastColumn="0" w:noHBand="0" w:noVBand="0"/>
        </w:tblPrEx>
        <w:trPr>
          <w:gridBefore w:val="1"/>
          <w:gridAfter w:val="1"/>
          <w:wBefore w:w="34" w:type="dxa"/>
          <w:wAfter w:w="139" w:type="dxa"/>
          <w:trHeight w:val="291"/>
        </w:trPr>
        <w:tc>
          <w:tcPr>
            <w:tcW w:w="2936" w:type="dxa"/>
            <w:gridSpan w:val="4"/>
            <w:shd w:val="clear" w:color="auto" w:fill="FFFF00"/>
            <w:vAlign w:val="center"/>
          </w:tcPr>
          <w:p w14:paraId="5B49CA3A" w14:textId="77777777" w:rsidR="00406F5B" w:rsidRPr="004B1E02" w:rsidRDefault="00406F5B" w:rsidP="00D808B1">
            <w:pPr>
              <w:rPr>
                <w:rFonts w:cs="Arial"/>
                <w:b/>
                <w:szCs w:val="24"/>
              </w:rPr>
            </w:pPr>
            <w:r w:rsidRPr="004B1E02">
              <w:rPr>
                <w:rFonts w:cs="Arial"/>
                <w:b/>
                <w:szCs w:val="24"/>
              </w:rPr>
              <w:t>…talked to you?</w:t>
            </w:r>
          </w:p>
        </w:tc>
        <w:tc>
          <w:tcPr>
            <w:tcW w:w="1257" w:type="dxa"/>
            <w:gridSpan w:val="2"/>
          </w:tcPr>
          <w:p w14:paraId="38E0027D" w14:textId="77777777" w:rsidR="00406F5B" w:rsidRPr="004B1E02" w:rsidRDefault="00406F5B" w:rsidP="00D808B1">
            <w:pPr>
              <w:ind w:right="480"/>
              <w:rPr>
                <w:szCs w:val="24"/>
              </w:rPr>
            </w:pPr>
          </w:p>
        </w:tc>
        <w:tc>
          <w:tcPr>
            <w:tcW w:w="1258" w:type="dxa"/>
            <w:gridSpan w:val="2"/>
          </w:tcPr>
          <w:p w14:paraId="04CC5313" w14:textId="77777777" w:rsidR="00406F5B" w:rsidRPr="004B1E02" w:rsidRDefault="00406F5B" w:rsidP="00D808B1">
            <w:pPr>
              <w:ind w:right="480"/>
              <w:rPr>
                <w:szCs w:val="24"/>
              </w:rPr>
            </w:pPr>
          </w:p>
        </w:tc>
        <w:tc>
          <w:tcPr>
            <w:tcW w:w="1256" w:type="dxa"/>
            <w:gridSpan w:val="3"/>
          </w:tcPr>
          <w:p w14:paraId="2D9BB554" w14:textId="77777777" w:rsidR="00406F5B" w:rsidRPr="004B1E02" w:rsidRDefault="00406F5B" w:rsidP="00D808B1">
            <w:pPr>
              <w:ind w:right="480"/>
              <w:rPr>
                <w:szCs w:val="24"/>
              </w:rPr>
            </w:pPr>
          </w:p>
        </w:tc>
        <w:tc>
          <w:tcPr>
            <w:tcW w:w="1260" w:type="dxa"/>
            <w:gridSpan w:val="2"/>
          </w:tcPr>
          <w:p w14:paraId="49881E8C" w14:textId="77777777" w:rsidR="00406F5B" w:rsidRPr="004B1E02" w:rsidRDefault="00406F5B" w:rsidP="00D808B1">
            <w:pPr>
              <w:ind w:right="480"/>
              <w:rPr>
                <w:szCs w:val="24"/>
              </w:rPr>
            </w:pPr>
          </w:p>
        </w:tc>
        <w:tc>
          <w:tcPr>
            <w:tcW w:w="1216" w:type="dxa"/>
          </w:tcPr>
          <w:p w14:paraId="0608C232" w14:textId="77777777" w:rsidR="00406F5B" w:rsidRPr="004B1E02" w:rsidRDefault="00406F5B" w:rsidP="00D808B1">
            <w:pPr>
              <w:ind w:right="480"/>
              <w:rPr>
                <w:szCs w:val="24"/>
              </w:rPr>
            </w:pPr>
          </w:p>
        </w:tc>
      </w:tr>
      <w:tr w:rsidR="00406F5B" w14:paraId="3096DAA7" w14:textId="77777777" w:rsidTr="00D808B1">
        <w:tblPrEx>
          <w:tblLook w:val="00A0" w:firstRow="1" w:lastRow="0" w:firstColumn="1" w:lastColumn="0" w:noHBand="0" w:noVBand="0"/>
        </w:tblPrEx>
        <w:trPr>
          <w:gridBefore w:val="1"/>
          <w:gridAfter w:val="1"/>
          <w:wBefore w:w="34" w:type="dxa"/>
          <w:wAfter w:w="139" w:type="dxa"/>
          <w:trHeight w:val="554"/>
        </w:trPr>
        <w:tc>
          <w:tcPr>
            <w:tcW w:w="2936" w:type="dxa"/>
            <w:gridSpan w:val="4"/>
            <w:shd w:val="clear" w:color="auto" w:fill="FFFF00"/>
            <w:vAlign w:val="center"/>
          </w:tcPr>
          <w:p w14:paraId="6293A77B" w14:textId="77777777" w:rsidR="00406F5B" w:rsidRPr="004B1E02" w:rsidRDefault="00406F5B" w:rsidP="00D808B1">
            <w:pPr>
              <w:rPr>
                <w:rFonts w:cs="Arial"/>
                <w:b/>
                <w:szCs w:val="24"/>
              </w:rPr>
            </w:pPr>
            <w:r w:rsidRPr="004B1E02">
              <w:rPr>
                <w:rFonts w:cs="Arial"/>
                <w:b/>
                <w:szCs w:val="24"/>
              </w:rPr>
              <w:t>…showed you respect?</w:t>
            </w:r>
          </w:p>
        </w:tc>
        <w:tc>
          <w:tcPr>
            <w:tcW w:w="1257" w:type="dxa"/>
            <w:gridSpan w:val="2"/>
          </w:tcPr>
          <w:p w14:paraId="558D0D5F" w14:textId="77777777" w:rsidR="00406F5B" w:rsidRPr="004B1E02" w:rsidRDefault="00406F5B" w:rsidP="00D808B1">
            <w:pPr>
              <w:ind w:right="480"/>
              <w:rPr>
                <w:szCs w:val="24"/>
              </w:rPr>
            </w:pPr>
          </w:p>
        </w:tc>
        <w:tc>
          <w:tcPr>
            <w:tcW w:w="1258" w:type="dxa"/>
            <w:gridSpan w:val="2"/>
          </w:tcPr>
          <w:p w14:paraId="1F46E0BD" w14:textId="77777777" w:rsidR="00406F5B" w:rsidRPr="004B1E02" w:rsidRDefault="00406F5B" w:rsidP="00D808B1">
            <w:pPr>
              <w:ind w:right="480"/>
              <w:rPr>
                <w:szCs w:val="24"/>
              </w:rPr>
            </w:pPr>
          </w:p>
        </w:tc>
        <w:tc>
          <w:tcPr>
            <w:tcW w:w="1256" w:type="dxa"/>
            <w:gridSpan w:val="3"/>
          </w:tcPr>
          <w:p w14:paraId="7D28635C" w14:textId="77777777" w:rsidR="00406F5B" w:rsidRPr="004B1E02" w:rsidRDefault="00406F5B" w:rsidP="00D808B1">
            <w:pPr>
              <w:ind w:right="480"/>
              <w:rPr>
                <w:szCs w:val="24"/>
              </w:rPr>
            </w:pPr>
          </w:p>
        </w:tc>
        <w:tc>
          <w:tcPr>
            <w:tcW w:w="1260" w:type="dxa"/>
            <w:gridSpan w:val="2"/>
          </w:tcPr>
          <w:p w14:paraId="1178C32D" w14:textId="77777777" w:rsidR="00406F5B" w:rsidRPr="004B1E02" w:rsidRDefault="00406F5B" w:rsidP="00D808B1">
            <w:pPr>
              <w:ind w:right="480"/>
              <w:rPr>
                <w:szCs w:val="24"/>
              </w:rPr>
            </w:pPr>
          </w:p>
        </w:tc>
        <w:tc>
          <w:tcPr>
            <w:tcW w:w="1216" w:type="dxa"/>
          </w:tcPr>
          <w:p w14:paraId="60E44779" w14:textId="77777777" w:rsidR="00406F5B" w:rsidRPr="004B1E02" w:rsidRDefault="00406F5B" w:rsidP="00D808B1">
            <w:pPr>
              <w:ind w:right="480"/>
              <w:rPr>
                <w:szCs w:val="24"/>
              </w:rPr>
            </w:pPr>
          </w:p>
        </w:tc>
      </w:tr>
      <w:tr w:rsidR="00406F5B" w14:paraId="68918351" w14:textId="77777777" w:rsidTr="00D808B1">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264F0F83" w14:textId="77777777" w:rsidR="00406F5B" w:rsidRDefault="00406F5B" w:rsidP="00D808B1">
            <w:pPr>
              <w:rPr>
                <w:rFonts w:cs="Arial"/>
                <w:b/>
                <w:szCs w:val="24"/>
              </w:rPr>
            </w:pPr>
            <w:r w:rsidRPr="009A5350">
              <w:rPr>
                <w:rFonts w:cs="Arial"/>
                <w:b/>
                <w:szCs w:val="24"/>
              </w:rPr>
              <w:t>What did the student nurse do well?</w:t>
            </w:r>
          </w:p>
          <w:p w14:paraId="4212DC12" w14:textId="77777777" w:rsidR="00406F5B" w:rsidRDefault="00406F5B" w:rsidP="00D808B1">
            <w:pPr>
              <w:ind w:right="480"/>
            </w:pPr>
          </w:p>
        </w:tc>
      </w:tr>
      <w:tr w:rsidR="00406F5B" w14:paraId="2C891B1A" w14:textId="77777777" w:rsidTr="00D808B1">
        <w:tblPrEx>
          <w:tblLook w:val="00A0" w:firstRow="1" w:lastRow="0" w:firstColumn="1" w:lastColumn="0" w:noHBand="0" w:noVBand="0"/>
        </w:tblPrEx>
        <w:trPr>
          <w:gridBefore w:val="1"/>
          <w:gridAfter w:val="1"/>
          <w:wBefore w:w="34" w:type="dxa"/>
          <w:wAfter w:w="139" w:type="dxa"/>
          <w:trHeight w:val="291"/>
        </w:trPr>
        <w:tc>
          <w:tcPr>
            <w:tcW w:w="9183" w:type="dxa"/>
            <w:gridSpan w:val="14"/>
            <w:shd w:val="clear" w:color="auto" w:fill="auto"/>
          </w:tcPr>
          <w:p w14:paraId="3167A008" w14:textId="77777777" w:rsidR="00406F5B" w:rsidRDefault="00406F5B" w:rsidP="00D808B1">
            <w:pPr>
              <w:rPr>
                <w:rFonts w:cs="Arial"/>
                <w:b/>
                <w:szCs w:val="24"/>
              </w:rPr>
            </w:pPr>
            <w:r w:rsidRPr="009A5350">
              <w:rPr>
                <w:rFonts w:cs="Arial"/>
                <w:b/>
                <w:szCs w:val="24"/>
              </w:rPr>
              <w:t>What could the student nurse have done differently?</w:t>
            </w:r>
          </w:p>
          <w:p w14:paraId="6F731211" w14:textId="77777777" w:rsidR="00406F5B" w:rsidRDefault="00406F5B" w:rsidP="00D808B1">
            <w:pPr>
              <w:ind w:right="480"/>
            </w:pPr>
          </w:p>
        </w:tc>
      </w:tr>
      <w:tr w:rsidR="00406F5B" w:rsidRPr="00E230F5" w14:paraId="7A0F0EA5" w14:textId="77777777" w:rsidTr="00D808B1">
        <w:tblPrEx>
          <w:tblLook w:val="04A0" w:firstRow="1" w:lastRow="0" w:firstColumn="1" w:lastColumn="0" w:noHBand="0" w:noVBand="1"/>
        </w:tblPrEx>
        <w:trPr>
          <w:gridBefore w:val="1"/>
          <w:gridAfter w:val="1"/>
          <w:wBefore w:w="34" w:type="dxa"/>
          <w:wAfter w:w="139" w:type="dxa"/>
          <w:trHeight w:val="1305"/>
        </w:trPr>
        <w:tc>
          <w:tcPr>
            <w:tcW w:w="3114" w:type="dxa"/>
            <w:gridSpan w:val="5"/>
            <w:shd w:val="clear" w:color="auto" w:fill="D0CECE" w:themeFill="background2" w:themeFillShade="E6"/>
          </w:tcPr>
          <w:p w14:paraId="22E170EA" w14:textId="77777777" w:rsidR="00406F5B" w:rsidRDefault="00406F5B" w:rsidP="00142169">
            <w:r w:rsidRPr="00E230F5">
              <w:t xml:space="preserve">Date </w:t>
            </w:r>
          </w:p>
          <w:p w14:paraId="3DB58AE3" w14:textId="77777777" w:rsidR="00406F5B" w:rsidRPr="00E230F5" w:rsidRDefault="00406F5B" w:rsidP="00142169">
            <w:r>
              <w:softHyphen/>
            </w:r>
            <w:r>
              <w:softHyphen/>
              <w:t>__</w:t>
            </w:r>
            <w:r w:rsidRPr="00E230F5">
              <w:t>__/</w:t>
            </w:r>
            <w:r>
              <w:softHyphen/>
            </w:r>
            <w:r>
              <w:softHyphen/>
              <w:t>__</w:t>
            </w:r>
            <w:r w:rsidRPr="00E230F5">
              <w:t>__/</w:t>
            </w:r>
            <w:r>
              <w:softHyphen/>
            </w:r>
            <w:r>
              <w:softHyphen/>
              <w:t>__</w:t>
            </w:r>
            <w:r w:rsidRPr="00E230F5">
              <w:t>__</w:t>
            </w:r>
          </w:p>
        </w:tc>
        <w:tc>
          <w:tcPr>
            <w:tcW w:w="2977" w:type="dxa"/>
            <w:gridSpan w:val="5"/>
            <w:shd w:val="clear" w:color="auto" w:fill="D0CECE" w:themeFill="background2" w:themeFillShade="E6"/>
          </w:tcPr>
          <w:p w14:paraId="789E040C" w14:textId="77777777" w:rsidR="00406F5B" w:rsidRPr="0066455C" w:rsidRDefault="00406F5B" w:rsidP="00142169">
            <w:bookmarkStart w:id="63" w:name="_Toc33451454"/>
            <w:r>
              <w:t>Student</w:t>
            </w:r>
            <w:r w:rsidRPr="0066455C">
              <w:t xml:space="preserve"> Signature:</w:t>
            </w:r>
            <w:bookmarkEnd w:id="63"/>
          </w:p>
        </w:tc>
        <w:tc>
          <w:tcPr>
            <w:tcW w:w="3092" w:type="dxa"/>
            <w:gridSpan w:val="4"/>
            <w:shd w:val="clear" w:color="auto" w:fill="D0CECE" w:themeFill="background2" w:themeFillShade="E6"/>
          </w:tcPr>
          <w:p w14:paraId="610E3B8A" w14:textId="77777777" w:rsidR="00406F5B" w:rsidRPr="00E230F5" w:rsidRDefault="00406F5B" w:rsidP="00142169">
            <w:r w:rsidRPr="00852F5E">
              <w:rPr>
                <w:szCs w:val="24"/>
              </w:rPr>
              <w:t>Practice Supervisor</w:t>
            </w:r>
            <w:r>
              <w:rPr>
                <w:szCs w:val="24"/>
              </w:rPr>
              <w:t xml:space="preserve"> and/or Assessor</w:t>
            </w:r>
            <w:r w:rsidRPr="00852F5E">
              <w:rPr>
                <w:szCs w:val="24"/>
              </w:rPr>
              <w:t xml:space="preserve"> Signature:</w:t>
            </w:r>
          </w:p>
        </w:tc>
      </w:tr>
      <w:tr w:rsidR="00406F5B" w:rsidRPr="003E01C8" w14:paraId="36DE5648" w14:textId="77777777" w:rsidTr="00D808B1">
        <w:tc>
          <w:tcPr>
            <w:tcW w:w="9356" w:type="dxa"/>
            <w:gridSpan w:val="16"/>
            <w:tcBorders>
              <w:bottom w:val="single" w:sz="4" w:space="0" w:color="auto"/>
            </w:tcBorders>
            <w:shd w:val="clear" w:color="auto" w:fill="E7E6E6"/>
          </w:tcPr>
          <w:p w14:paraId="2EB1D743" w14:textId="77777777" w:rsidR="00406F5B" w:rsidRPr="000A184C" w:rsidRDefault="00406F5B" w:rsidP="00D808B1">
            <w:pPr>
              <w:spacing w:before="120" w:after="120"/>
              <w:rPr>
                <w:b/>
                <w:bCs/>
              </w:rPr>
            </w:pPr>
            <w:r w:rsidRPr="003E01C8">
              <w:lastRenderedPageBreak/>
              <w:br w:type="page"/>
            </w:r>
            <w:r w:rsidRPr="000A184C">
              <w:rPr>
                <w:b/>
                <w:bCs/>
              </w:rPr>
              <w:t>Student Reflection on S</w:t>
            </w:r>
            <w:r>
              <w:rPr>
                <w:b/>
                <w:bCs/>
              </w:rPr>
              <w:t>ervice</w:t>
            </w:r>
            <w:r w:rsidRPr="000A184C">
              <w:rPr>
                <w:b/>
                <w:bCs/>
              </w:rPr>
              <w:t xml:space="preserve"> User / Carer Feedback </w:t>
            </w:r>
          </w:p>
          <w:p w14:paraId="779C00F9" w14:textId="00242DA9" w:rsidR="00406F5B" w:rsidRPr="003E01C8" w:rsidRDefault="00406F5B" w:rsidP="00D808B1">
            <w:pPr>
              <w:spacing w:before="120" w:after="120"/>
              <w:rPr>
                <w:color w:val="000000"/>
              </w:rPr>
            </w:pPr>
            <w:r>
              <w:rPr>
                <w:b/>
                <w:bCs/>
              </w:rPr>
              <w:t>PART 3</w:t>
            </w:r>
            <w:r w:rsidRPr="000A184C">
              <w:rPr>
                <w:b/>
                <w:bCs/>
              </w:rPr>
              <w:t xml:space="preserve">: </w:t>
            </w:r>
            <w:r w:rsidR="00673BD8">
              <w:rPr>
                <w:b/>
                <w:bCs/>
              </w:rPr>
              <w:t>Final PLE</w:t>
            </w:r>
          </w:p>
        </w:tc>
      </w:tr>
      <w:tr w:rsidR="00406F5B" w:rsidRPr="003E01C8" w14:paraId="3F078322" w14:textId="77777777" w:rsidTr="00D808B1">
        <w:tblPrEx>
          <w:tblLook w:val="04A0" w:firstRow="1" w:lastRow="0" w:firstColumn="1" w:lastColumn="0" w:noHBand="0" w:noVBand="1"/>
        </w:tblPrEx>
        <w:trPr>
          <w:trHeight w:val="3047"/>
        </w:trPr>
        <w:tc>
          <w:tcPr>
            <w:tcW w:w="9356" w:type="dxa"/>
            <w:gridSpan w:val="16"/>
          </w:tcPr>
          <w:p w14:paraId="0AA0CB85" w14:textId="77777777" w:rsidR="00406F5B" w:rsidRPr="003E01C8" w:rsidRDefault="00406F5B" w:rsidP="00D808B1">
            <w:r w:rsidRPr="003E01C8">
              <w:t>Please note any other forms of service user/carer feedback (</w:t>
            </w:r>
            <w:proofErr w:type="spellStart"/>
            <w:r w:rsidRPr="003E01C8">
              <w:t>eg</w:t>
            </w:r>
            <w:proofErr w:type="spellEnd"/>
            <w:r w:rsidRPr="003E01C8">
              <w:t xml:space="preserve"> cards, letters, emails). </w:t>
            </w:r>
            <w:r w:rsidRPr="003E01C8">
              <w:rPr>
                <w:i/>
              </w:rPr>
              <w:t>Please ensure anonymity is maintained</w:t>
            </w:r>
          </w:p>
          <w:p w14:paraId="55AC6C1B" w14:textId="77777777" w:rsidR="00406F5B" w:rsidRPr="003E01C8" w:rsidRDefault="00406F5B" w:rsidP="00D808B1"/>
          <w:p w14:paraId="52BC29E4" w14:textId="77777777" w:rsidR="00406F5B" w:rsidRPr="003E01C8" w:rsidRDefault="00406F5B" w:rsidP="00D808B1"/>
          <w:p w14:paraId="179FE0C1" w14:textId="77777777" w:rsidR="00406F5B" w:rsidRPr="003E01C8" w:rsidRDefault="00406F5B" w:rsidP="00D808B1"/>
          <w:p w14:paraId="6B7E062E" w14:textId="77777777" w:rsidR="00406F5B" w:rsidRPr="003E01C8" w:rsidRDefault="00406F5B" w:rsidP="00D808B1"/>
          <w:p w14:paraId="5CC00A25" w14:textId="77777777" w:rsidR="00406F5B" w:rsidRPr="003E01C8" w:rsidRDefault="00406F5B" w:rsidP="00D808B1"/>
          <w:p w14:paraId="4E521BF6" w14:textId="77777777" w:rsidR="00406F5B" w:rsidRPr="003E01C8" w:rsidRDefault="00406F5B" w:rsidP="00D808B1"/>
        </w:tc>
      </w:tr>
      <w:tr w:rsidR="00406F5B" w:rsidRPr="003E01C8" w14:paraId="2BF0E207" w14:textId="77777777" w:rsidTr="00D808B1">
        <w:tblPrEx>
          <w:tblLook w:val="04A0" w:firstRow="1" w:lastRow="0" w:firstColumn="1" w:lastColumn="0" w:noHBand="0" w:noVBand="1"/>
        </w:tblPrEx>
        <w:tc>
          <w:tcPr>
            <w:tcW w:w="9356" w:type="dxa"/>
            <w:gridSpan w:val="16"/>
          </w:tcPr>
          <w:p w14:paraId="1E3E963B" w14:textId="77777777" w:rsidR="00406F5B" w:rsidRPr="003E01C8" w:rsidRDefault="00406F5B" w:rsidP="00D808B1">
            <w:r w:rsidRPr="003E01C8">
              <w:t>Use the box below to record your thoughts and feelings on all service user/carer feedback received:</w:t>
            </w:r>
          </w:p>
          <w:p w14:paraId="621617F8" w14:textId="77777777" w:rsidR="00406F5B" w:rsidRPr="003E01C8" w:rsidRDefault="00406F5B" w:rsidP="00D808B1"/>
          <w:p w14:paraId="04A26A53" w14:textId="77777777" w:rsidR="00406F5B" w:rsidRPr="003E01C8" w:rsidRDefault="00406F5B" w:rsidP="00D808B1"/>
          <w:p w14:paraId="65D5B4D6" w14:textId="77777777" w:rsidR="00406F5B" w:rsidRPr="003E01C8" w:rsidRDefault="00406F5B" w:rsidP="00D808B1"/>
          <w:p w14:paraId="528768E8" w14:textId="77777777" w:rsidR="00406F5B" w:rsidRPr="003E01C8" w:rsidRDefault="00406F5B" w:rsidP="00D808B1"/>
          <w:p w14:paraId="2FD06D17" w14:textId="77777777" w:rsidR="00406F5B" w:rsidRPr="003E01C8" w:rsidRDefault="00406F5B" w:rsidP="00D808B1"/>
          <w:p w14:paraId="69F5D8E7" w14:textId="77777777" w:rsidR="00406F5B" w:rsidRPr="003E01C8" w:rsidRDefault="00406F5B" w:rsidP="00D808B1"/>
          <w:p w14:paraId="178F160C" w14:textId="77777777" w:rsidR="00406F5B" w:rsidRPr="003E01C8" w:rsidRDefault="00406F5B" w:rsidP="00D808B1"/>
          <w:p w14:paraId="674D9510" w14:textId="77777777" w:rsidR="00406F5B" w:rsidRPr="003E01C8" w:rsidRDefault="00406F5B" w:rsidP="00D808B1"/>
          <w:p w14:paraId="265C6453" w14:textId="77777777" w:rsidR="00406F5B" w:rsidRPr="003E01C8" w:rsidRDefault="00406F5B" w:rsidP="00D808B1"/>
          <w:p w14:paraId="41819201" w14:textId="77777777" w:rsidR="00406F5B" w:rsidRPr="003E01C8" w:rsidRDefault="00406F5B" w:rsidP="00D808B1"/>
          <w:p w14:paraId="22CAFFA4" w14:textId="77777777" w:rsidR="00406F5B" w:rsidRPr="003E01C8" w:rsidRDefault="00406F5B" w:rsidP="00D808B1"/>
          <w:p w14:paraId="60BDF0CC" w14:textId="77777777" w:rsidR="00406F5B" w:rsidRPr="003E01C8" w:rsidRDefault="00406F5B" w:rsidP="00D808B1"/>
          <w:p w14:paraId="71CBA11E" w14:textId="77777777" w:rsidR="00406F5B" w:rsidRPr="003E01C8" w:rsidRDefault="00406F5B" w:rsidP="00D808B1"/>
        </w:tc>
      </w:tr>
      <w:tr w:rsidR="00406F5B" w:rsidRPr="003E01C8" w14:paraId="5B2D1DC6" w14:textId="77777777" w:rsidTr="00D808B1">
        <w:tblPrEx>
          <w:tblLook w:val="04A0" w:firstRow="1" w:lastRow="0" w:firstColumn="1" w:lastColumn="0" w:noHBand="0" w:noVBand="1"/>
        </w:tblPrEx>
        <w:tc>
          <w:tcPr>
            <w:tcW w:w="2014" w:type="dxa"/>
            <w:gridSpan w:val="3"/>
            <w:shd w:val="clear" w:color="auto" w:fill="E7E6E6"/>
          </w:tcPr>
          <w:p w14:paraId="531BF032" w14:textId="77777777" w:rsidR="00406F5B" w:rsidRPr="003E01C8" w:rsidRDefault="00406F5B" w:rsidP="00D808B1">
            <w:r w:rsidRPr="003E01C8">
              <w:t xml:space="preserve">Date </w:t>
            </w:r>
          </w:p>
          <w:p w14:paraId="71DA9D34" w14:textId="77777777" w:rsidR="00406F5B" w:rsidRPr="003E01C8" w:rsidRDefault="00406F5B" w:rsidP="00D808B1">
            <w:r w:rsidRPr="003E01C8">
              <w:t>____/</w:t>
            </w:r>
            <w:r w:rsidRPr="003E01C8">
              <w:softHyphen/>
            </w:r>
            <w:r w:rsidRPr="003E01C8">
              <w:softHyphen/>
              <w:t>____/</w:t>
            </w:r>
            <w:r w:rsidRPr="003E01C8">
              <w:softHyphen/>
            </w:r>
            <w:r w:rsidRPr="003E01C8">
              <w:softHyphen/>
              <w:t>____</w:t>
            </w:r>
          </w:p>
        </w:tc>
        <w:tc>
          <w:tcPr>
            <w:tcW w:w="3544" w:type="dxa"/>
            <w:gridSpan w:val="7"/>
            <w:shd w:val="clear" w:color="auto" w:fill="E7E6E6"/>
          </w:tcPr>
          <w:p w14:paraId="6ACDDB6F" w14:textId="77777777" w:rsidR="00406F5B" w:rsidRPr="003E01C8" w:rsidRDefault="00406F5B" w:rsidP="00D808B1">
            <w:r w:rsidRPr="003E01C8">
              <w:t>Student Signature:</w:t>
            </w:r>
          </w:p>
        </w:tc>
        <w:tc>
          <w:tcPr>
            <w:tcW w:w="3798" w:type="dxa"/>
            <w:gridSpan w:val="6"/>
            <w:shd w:val="clear" w:color="auto" w:fill="E7E6E6"/>
          </w:tcPr>
          <w:p w14:paraId="766821CA" w14:textId="77777777" w:rsidR="00406F5B" w:rsidRPr="003E01C8" w:rsidRDefault="00406F5B" w:rsidP="00D808B1">
            <w:r w:rsidRPr="003E01C8">
              <w:t>Practice Supervisor and/or Assessor Signature:</w:t>
            </w:r>
          </w:p>
          <w:p w14:paraId="13E534F4" w14:textId="77777777" w:rsidR="00406F5B" w:rsidRPr="003E01C8" w:rsidRDefault="00406F5B" w:rsidP="00D808B1"/>
        </w:tc>
      </w:tr>
      <w:tr w:rsidR="00406F5B" w:rsidRPr="003E01C8" w14:paraId="16FD3848" w14:textId="77777777" w:rsidTr="00D808B1">
        <w:trPr>
          <w:gridBefore w:val="1"/>
          <w:wBefore w:w="34" w:type="dxa"/>
        </w:trPr>
        <w:tc>
          <w:tcPr>
            <w:tcW w:w="9322" w:type="dxa"/>
            <w:gridSpan w:val="15"/>
            <w:tcBorders>
              <w:top w:val="single" w:sz="4" w:space="0" w:color="auto"/>
              <w:bottom w:val="single" w:sz="4" w:space="0" w:color="auto"/>
            </w:tcBorders>
            <w:shd w:val="clear" w:color="auto" w:fill="E7E6E6"/>
          </w:tcPr>
          <w:p w14:paraId="6CDC2A6A" w14:textId="77777777" w:rsidR="00406F5B" w:rsidRPr="000A184C" w:rsidRDefault="00406F5B" w:rsidP="00D808B1">
            <w:pPr>
              <w:spacing w:before="120" w:after="120"/>
              <w:rPr>
                <w:b/>
                <w:bCs/>
              </w:rPr>
            </w:pPr>
            <w:r w:rsidRPr="003E01C8">
              <w:lastRenderedPageBreak/>
              <w:br w:type="page"/>
            </w:r>
            <w:r w:rsidRPr="003E01C8">
              <w:br w:type="page"/>
            </w:r>
            <w:r w:rsidRPr="000A184C">
              <w:rPr>
                <w:b/>
                <w:bCs/>
              </w:rPr>
              <w:t>FEEDBACK FROM ADDITIONAL LEARNING OPPORTUNITIES</w:t>
            </w:r>
          </w:p>
          <w:p w14:paraId="55541D84" w14:textId="028B33CB" w:rsidR="00406F5B" w:rsidRPr="003E01C8" w:rsidRDefault="00406F5B" w:rsidP="00D808B1">
            <w:pPr>
              <w:spacing w:before="120" w:after="120"/>
              <w:rPr>
                <w:color w:val="000000"/>
              </w:rPr>
            </w:pPr>
            <w:r>
              <w:rPr>
                <w:b/>
                <w:bCs/>
              </w:rPr>
              <w:t>PART 3</w:t>
            </w:r>
            <w:r w:rsidRPr="000A184C">
              <w:rPr>
                <w:b/>
                <w:bCs/>
              </w:rPr>
              <w:t xml:space="preserve">: </w:t>
            </w:r>
            <w:r w:rsidR="00673BD8">
              <w:rPr>
                <w:b/>
                <w:bCs/>
              </w:rPr>
              <w:t>Final PLE</w:t>
            </w:r>
          </w:p>
        </w:tc>
      </w:tr>
      <w:tr w:rsidR="00406F5B" w:rsidRPr="003E01C8" w14:paraId="2D870E10" w14:textId="77777777" w:rsidTr="00D808B1">
        <w:tblPrEx>
          <w:tblLook w:val="04A0" w:firstRow="1" w:lastRow="0" w:firstColumn="1" w:lastColumn="0" w:noHBand="0" w:noVBand="1"/>
        </w:tblPrEx>
        <w:trPr>
          <w:gridBefore w:val="1"/>
          <w:wBefore w:w="34" w:type="dxa"/>
          <w:trHeight w:val="941"/>
        </w:trPr>
        <w:tc>
          <w:tcPr>
            <w:tcW w:w="4661" w:type="dxa"/>
            <w:gridSpan w:val="7"/>
          </w:tcPr>
          <w:p w14:paraId="0B64E825" w14:textId="77777777" w:rsidR="00406F5B" w:rsidRPr="003E01C8" w:rsidRDefault="00406F5B" w:rsidP="00D808B1">
            <w:pPr>
              <w:rPr>
                <w:szCs w:val="24"/>
              </w:rPr>
            </w:pPr>
            <w:r w:rsidRPr="003E01C8">
              <w:br w:type="page"/>
              <w:t>Student Name</w:t>
            </w:r>
          </w:p>
        </w:tc>
        <w:tc>
          <w:tcPr>
            <w:tcW w:w="4661" w:type="dxa"/>
            <w:gridSpan w:val="8"/>
          </w:tcPr>
          <w:p w14:paraId="392A7995" w14:textId="77777777" w:rsidR="00406F5B" w:rsidRPr="003E01C8" w:rsidRDefault="00406F5B" w:rsidP="00D808B1">
            <w:pPr>
              <w:rPr>
                <w:szCs w:val="24"/>
              </w:rPr>
            </w:pPr>
            <w:r w:rsidRPr="003E01C8">
              <w:t>Intake</w:t>
            </w:r>
          </w:p>
        </w:tc>
      </w:tr>
      <w:tr w:rsidR="00406F5B" w:rsidRPr="003E01C8" w14:paraId="275F41E0" w14:textId="77777777" w:rsidTr="00D808B1">
        <w:tblPrEx>
          <w:tblLook w:val="04A0" w:firstRow="1" w:lastRow="0" w:firstColumn="1" w:lastColumn="0" w:noHBand="0" w:noVBand="1"/>
        </w:tblPrEx>
        <w:trPr>
          <w:gridBefore w:val="1"/>
          <w:wBefore w:w="34" w:type="dxa"/>
          <w:trHeight w:val="941"/>
        </w:trPr>
        <w:tc>
          <w:tcPr>
            <w:tcW w:w="4661" w:type="dxa"/>
            <w:gridSpan w:val="7"/>
          </w:tcPr>
          <w:p w14:paraId="313359D9" w14:textId="77777777" w:rsidR="00406F5B" w:rsidRPr="003E01C8" w:rsidRDefault="00406F5B" w:rsidP="00D808B1">
            <w:pPr>
              <w:rPr>
                <w:szCs w:val="24"/>
              </w:rPr>
            </w:pPr>
            <w:r w:rsidRPr="003E01C8">
              <w:t>Student ID</w:t>
            </w:r>
          </w:p>
        </w:tc>
        <w:tc>
          <w:tcPr>
            <w:tcW w:w="4661" w:type="dxa"/>
            <w:gridSpan w:val="8"/>
          </w:tcPr>
          <w:p w14:paraId="1A0AB21A" w14:textId="77777777" w:rsidR="00406F5B" w:rsidRPr="003E01C8" w:rsidRDefault="00406F5B" w:rsidP="00D808B1">
            <w:pPr>
              <w:rPr>
                <w:szCs w:val="24"/>
              </w:rPr>
            </w:pPr>
            <w:r w:rsidRPr="003E01C8">
              <w:t>Year</w:t>
            </w:r>
          </w:p>
        </w:tc>
      </w:tr>
      <w:tr w:rsidR="00406F5B" w:rsidRPr="003E01C8" w14:paraId="11A98760" w14:textId="77777777" w:rsidTr="00D808B1">
        <w:tblPrEx>
          <w:tblLook w:val="04A0" w:firstRow="1" w:lastRow="0" w:firstColumn="1" w:lastColumn="0" w:noHBand="0" w:noVBand="1"/>
        </w:tblPrEx>
        <w:trPr>
          <w:gridBefore w:val="1"/>
          <w:wBefore w:w="34" w:type="dxa"/>
          <w:trHeight w:val="890"/>
        </w:trPr>
        <w:tc>
          <w:tcPr>
            <w:tcW w:w="4661" w:type="dxa"/>
            <w:gridSpan w:val="7"/>
          </w:tcPr>
          <w:p w14:paraId="0C6EEB38" w14:textId="77777777" w:rsidR="00406F5B" w:rsidRPr="003E01C8" w:rsidRDefault="00406F5B" w:rsidP="00D808B1">
            <w:r w:rsidRPr="003E01C8">
              <w:t>Name of Placement</w:t>
            </w:r>
          </w:p>
        </w:tc>
        <w:tc>
          <w:tcPr>
            <w:tcW w:w="4661" w:type="dxa"/>
            <w:gridSpan w:val="8"/>
          </w:tcPr>
          <w:p w14:paraId="164289B4" w14:textId="77777777" w:rsidR="00406F5B" w:rsidRPr="003E01C8" w:rsidRDefault="00406F5B" w:rsidP="00D808B1">
            <w:r w:rsidRPr="003E01C8">
              <w:t>Practice Supervisor</w:t>
            </w:r>
          </w:p>
        </w:tc>
      </w:tr>
      <w:tr w:rsidR="00406F5B" w:rsidRPr="003E01C8" w14:paraId="388290CD" w14:textId="77777777" w:rsidTr="00D808B1">
        <w:tblPrEx>
          <w:tblLook w:val="04A0" w:firstRow="1" w:lastRow="0" w:firstColumn="1" w:lastColumn="0" w:noHBand="0" w:noVBand="1"/>
        </w:tblPrEx>
        <w:trPr>
          <w:gridBefore w:val="1"/>
          <w:wBefore w:w="34" w:type="dxa"/>
          <w:trHeight w:val="815"/>
        </w:trPr>
        <w:tc>
          <w:tcPr>
            <w:tcW w:w="9322" w:type="dxa"/>
            <w:gridSpan w:val="15"/>
          </w:tcPr>
          <w:p w14:paraId="2FBB1E34" w14:textId="77777777" w:rsidR="00406F5B" w:rsidRPr="003E01C8" w:rsidRDefault="00406F5B" w:rsidP="00D808B1">
            <w:r w:rsidRPr="003E01C8">
              <w:t>Name and Location of Organisation/Professional Visited:</w:t>
            </w:r>
          </w:p>
        </w:tc>
      </w:tr>
      <w:tr w:rsidR="00406F5B" w:rsidRPr="003E01C8" w14:paraId="55EAFA84" w14:textId="77777777" w:rsidTr="00D808B1">
        <w:tblPrEx>
          <w:tblLook w:val="04A0" w:firstRow="1" w:lastRow="0" w:firstColumn="1" w:lastColumn="0" w:noHBand="0" w:noVBand="1"/>
        </w:tblPrEx>
        <w:trPr>
          <w:gridBefore w:val="1"/>
          <w:wBefore w:w="34" w:type="dxa"/>
        </w:trPr>
        <w:tc>
          <w:tcPr>
            <w:tcW w:w="9322" w:type="dxa"/>
            <w:gridSpan w:val="15"/>
          </w:tcPr>
          <w:p w14:paraId="03F9CF22" w14:textId="77777777" w:rsidR="00406F5B" w:rsidRPr="003E01C8" w:rsidRDefault="00406F5B" w:rsidP="00D808B1">
            <w:r w:rsidRPr="003E01C8">
              <w:rPr>
                <w:b/>
                <w:lang w:val="en-US"/>
              </w:rPr>
              <w:t xml:space="preserve">Individual overseeing student’s opportunity comments </w:t>
            </w:r>
            <w:r w:rsidRPr="003E01C8">
              <w:rPr>
                <w:lang w:val="en-US"/>
              </w:rPr>
              <w:t>– Please comment on student performance and what learning has taken place?</w:t>
            </w:r>
          </w:p>
          <w:p w14:paraId="218C09D8" w14:textId="77777777" w:rsidR="00406F5B" w:rsidRPr="003E01C8" w:rsidRDefault="00406F5B" w:rsidP="00D808B1"/>
          <w:p w14:paraId="146269AE" w14:textId="77777777" w:rsidR="00406F5B" w:rsidRPr="003E01C8" w:rsidRDefault="00406F5B" w:rsidP="00D808B1"/>
          <w:p w14:paraId="1E7CF342" w14:textId="77777777" w:rsidR="00406F5B" w:rsidRPr="003E01C8" w:rsidRDefault="00406F5B" w:rsidP="00D808B1"/>
          <w:p w14:paraId="3A8CE38C" w14:textId="77777777" w:rsidR="00406F5B" w:rsidRPr="003E01C8" w:rsidRDefault="00406F5B" w:rsidP="00D808B1"/>
          <w:p w14:paraId="4A025105" w14:textId="77777777" w:rsidR="00406F5B" w:rsidRPr="003E01C8" w:rsidRDefault="00406F5B" w:rsidP="00D808B1"/>
        </w:tc>
      </w:tr>
      <w:tr w:rsidR="00406F5B" w:rsidRPr="003E01C8" w14:paraId="6724DC08" w14:textId="77777777" w:rsidTr="00D808B1">
        <w:tblPrEx>
          <w:tblLook w:val="04A0" w:firstRow="1" w:lastRow="0" w:firstColumn="1" w:lastColumn="0" w:noHBand="0" w:noVBand="1"/>
        </w:tblPrEx>
        <w:trPr>
          <w:gridBefore w:val="1"/>
          <w:wBefore w:w="34" w:type="dxa"/>
        </w:trPr>
        <w:tc>
          <w:tcPr>
            <w:tcW w:w="9322" w:type="dxa"/>
            <w:gridSpan w:val="15"/>
          </w:tcPr>
          <w:p w14:paraId="329981A8" w14:textId="77777777" w:rsidR="00406F5B" w:rsidRPr="003E01C8" w:rsidRDefault="00406F5B" w:rsidP="00D808B1">
            <w:pPr>
              <w:rPr>
                <w:lang w:val="en-US"/>
              </w:rPr>
            </w:pPr>
            <w:r w:rsidRPr="003E01C8">
              <w:rPr>
                <w:lang w:val="en-US"/>
              </w:rPr>
              <w:t>Print Name:                                                       Sign:</w:t>
            </w:r>
          </w:p>
          <w:p w14:paraId="460FCC7E" w14:textId="77777777" w:rsidR="00406F5B" w:rsidRPr="003E01C8" w:rsidDel="005A4292" w:rsidRDefault="00406F5B" w:rsidP="00D808B1">
            <w:pPr>
              <w:rPr>
                <w:lang w:val="en-US"/>
              </w:rPr>
            </w:pPr>
            <w:r w:rsidRPr="003E01C8">
              <w:rPr>
                <w:lang w:val="en-US"/>
              </w:rPr>
              <w:t>Date:</w:t>
            </w:r>
            <w:r w:rsidRPr="003E01C8">
              <w:rPr>
                <w:lang w:val="en-US"/>
              </w:rPr>
              <w:tab/>
            </w:r>
          </w:p>
        </w:tc>
      </w:tr>
      <w:tr w:rsidR="00406F5B" w:rsidRPr="003E01C8" w14:paraId="7EB983A4" w14:textId="77777777" w:rsidTr="00D808B1">
        <w:tblPrEx>
          <w:tblLook w:val="04A0" w:firstRow="1" w:lastRow="0" w:firstColumn="1" w:lastColumn="0" w:noHBand="0" w:noVBand="1"/>
        </w:tblPrEx>
        <w:trPr>
          <w:gridBefore w:val="1"/>
          <w:wBefore w:w="34" w:type="dxa"/>
        </w:trPr>
        <w:tc>
          <w:tcPr>
            <w:tcW w:w="9322" w:type="dxa"/>
            <w:gridSpan w:val="15"/>
          </w:tcPr>
          <w:p w14:paraId="0C1A0C15" w14:textId="77777777" w:rsidR="00406F5B" w:rsidRPr="003E01C8" w:rsidRDefault="00406F5B" w:rsidP="00D808B1">
            <w:pPr>
              <w:rPr>
                <w:b/>
                <w:lang w:val="en-US"/>
              </w:rPr>
            </w:pPr>
            <w:r w:rsidRPr="003E01C8">
              <w:rPr>
                <w:b/>
                <w:lang w:val="en-US"/>
              </w:rPr>
              <w:t xml:space="preserve">Student reflection </w:t>
            </w:r>
            <w:r w:rsidRPr="003E01C8">
              <w:rPr>
                <w:lang w:val="en-US"/>
              </w:rPr>
              <w:t>- please reflect on what you have learned?</w:t>
            </w:r>
          </w:p>
          <w:p w14:paraId="5E4E27B1" w14:textId="77777777" w:rsidR="00406F5B" w:rsidRPr="003E01C8" w:rsidRDefault="00406F5B" w:rsidP="00D808B1"/>
          <w:p w14:paraId="775595A0" w14:textId="77777777" w:rsidR="00406F5B" w:rsidRPr="003E01C8" w:rsidRDefault="00406F5B" w:rsidP="00D808B1"/>
          <w:p w14:paraId="295A23A5" w14:textId="77777777" w:rsidR="00406F5B" w:rsidRPr="003E01C8" w:rsidRDefault="00406F5B" w:rsidP="00D808B1"/>
          <w:p w14:paraId="021648FC" w14:textId="77777777" w:rsidR="00406F5B" w:rsidRPr="003E01C8" w:rsidRDefault="00406F5B" w:rsidP="00D808B1"/>
          <w:p w14:paraId="2BFAAF6F" w14:textId="77777777" w:rsidR="00406F5B" w:rsidRDefault="00406F5B" w:rsidP="00D808B1"/>
          <w:p w14:paraId="4B28FE88" w14:textId="77777777" w:rsidR="00406F5B" w:rsidRPr="003E01C8" w:rsidRDefault="00406F5B" w:rsidP="00D808B1"/>
        </w:tc>
      </w:tr>
      <w:tr w:rsidR="00406F5B" w:rsidRPr="003E01C8" w14:paraId="3BB4C6FE" w14:textId="77777777" w:rsidTr="00D808B1">
        <w:tblPrEx>
          <w:tblLook w:val="04A0" w:firstRow="1" w:lastRow="0" w:firstColumn="1" w:lastColumn="0" w:noHBand="0" w:noVBand="1"/>
        </w:tblPrEx>
        <w:trPr>
          <w:gridBefore w:val="1"/>
          <w:wBefore w:w="34" w:type="dxa"/>
          <w:trHeight w:val="525"/>
        </w:trPr>
        <w:tc>
          <w:tcPr>
            <w:tcW w:w="9322" w:type="dxa"/>
            <w:gridSpan w:val="15"/>
            <w:tcBorders>
              <w:bottom w:val="single" w:sz="4" w:space="0" w:color="auto"/>
            </w:tcBorders>
          </w:tcPr>
          <w:p w14:paraId="2DFC1B6C" w14:textId="77777777" w:rsidR="00406F5B" w:rsidRPr="003E01C8" w:rsidRDefault="00406F5B" w:rsidP="00D808B1">
            <w:pPr>
              <w:rPr>
                <w:lang w:val="en-US"/>
              </w:rPr>
            </w:pPr>
            <w:r w:rsidRPr="003E01C8">
              <w:rPr>
                <w:lang w:val="en-US"/>
              </w:rPr>
              <w:t>Date:</w:t>
            </w:r>
          </w:p>
        </w:tc>
      </w:tr>
      <w:tr w:rsidR="00406F5B" w:rsidRPr="003E01C8" w14:paraId="18CEEBB9" w14:textId="77777777" w:rsidTr="00D808B1">
        <w:tblPrEx>
          <w:tblLook w:val="04A0" w:firstRow="1" w:lastRow="0" w:firstColumn="1" w:lastColumn="0" w:noHBand="0" w:noVBand="1"/>
        </w:tblPrEx>
        <w:trPr>
          <w:gridBefore w:val="1"/>
          <w:wBefore w:w="34" w:type="dxa"/>
          <w:trHeight w:val="525"/>
        </w:trPr>
        <w:tc>
          <w:tcPr>
            <w:tcW w:w="9322" w:type="dxa"/>
            <w:gridSpan w:val="15"/>
            <w:tcBorders>
              <w:bottom w:val="single" w:sz="4" w:space="0" w:color="auto"/>
            </w:tcBorders>
          </w:tcPr>
          <w:p w14:paraId="2142C010" w14:textId="77777777" w:rsidR="00406F5B" w:rsidRPr="003E01C8" w:rsidRDefault="00406F5B" w:rsidP="00D808B1">
            <w:pPr>
              <w:rPr>
                <w:lang w:val="en-US"/>
              </w:rPr>
            </w:pPr>
            <w:r w:rsidRPr="003E01C8">
              <w:rPr>
                <w:lang w:val="en-US"/>
              </w:rPr>
              <w:t>Student signature:</w:t>
            </w:r>
          </w:p>
        </w:tc>
      </w:tr>
      <w:tr w:rsidR="00406F5B" w:rsidRPr="003E01C8" w14:paraId="274C5BEE" w14:textId="77777777" w:rsidTr="00D808B1">
        <w:trPr>
          <w:gridBefore w:val="1"/>
          <w:wBefore w:w="34" w:type="dxa"/>
        </w:trPr>
        <w:tc>
          <w:tcPr>
            <w:tcW w:w="9322" w:type="dxa"/>
            <w:gridSpan w:val="15"/>
            <w:tcBorders>
              <w:top w:val="single" w:sz="4" w:space="0" w:color="auto"/>
              <w:bottom w:val="single" w:sz="4" w:space="0" w:color="auto"/>
            </w:tcBorders>
            <w:shd w:val="clear" w:color="auto" w:fill="E7E6E6"/>
          </w:tcPr>
          <w:p w14:paraId="5535DDBD" w14:textId="77777777" w:rsidR="00406F5B" w:rsidRPr="000A184C" w:rsidRDefault="00406F5B" w:rsidP="00D808B1">
            <w:pPr>
              <w:rPr>
                <w:b/>
                <w:bCs/>
              </w:rPr>
            </w:pPr>
            <w:r w:rsidRPr="003E01C8">
              <w:lastRenderedPageBreak/>
              <w:br w:type="page"/>
            </w:r>
            <w:r w:rsidRPr="000A184C">
              <w:rPr>
                <w:b/>
                <w:bCs/>
              </w:rPr>
              <w:t>ADDITIONAL NOTES</w:t>
            </w:r>
          </w:p>
          <w:p w14:paraId="0E888B15" w14:textId="3581AED6" w:rsidR="00406F5B" w:rsidRPr="003E01C8" w:rsidRDefault="00406F5B" w:rsidP="00D808B1">
            <w:pPr>
              <w:rPr>
                <w:color w:val="000000"/>
              </w:rPr>
            </w:pPr>
            <w:r>
              <w:rPr>
                <w:b/>
                <w:bCs/>
              </w:rPr>
              <w:t>PART 3</w:t>
            </w:r>
            <w:r w:rsidRPr="000A184C">
              <w:rPr>
                <w:b/>
                <w:bCs/>
              </w:rPr>
              <w:t xml:space="preserve">: </w:t>
            </w:r>
            <w:r w:rsidR="00673BD8">
              <w:rPr>
                <w:b/>
                <w:bCs/>
              </w:rPr>
              <w:t>Final PLE</w:t>
            </w:r>
          </w:p>
        </w:tc>
      </w:tr>
      <w:tr w:rsidR="00406F5B" w:rsidRPr="003E01C8" w14:paraId="7976AE3A" w14:textId="77777777" w:rsidTr="00D808B1">
        <w:tblPrEx>
          <w:tblLook w:val="04A0" w:firstRow="1" w:lastRow="0" w:firstColumn="1" w:lastColumn="0" w:noHBand="0" w:noVBand="1"/>
        </w:tblPrEx>
        <w:trPr>
          <w:gridBefore w:val="1"/>
          <w:wBefore w:w="34" w:type="dxa"/>
        </w:trPr>
        <w:tc>
          <w:tcPr>
            <w:tcW w:w="959" w:type="dxa"/>
            <w:vAlign w:val="center"/>
          </w:tcPr>
          <w:p w14:paraId="376F6EE3" w14:textId="77777777" w:rsidR="00406F5B" w:rsidRPr="000A184C" w:rsidRDefault="00406F5B" w:rsidP="00D808B1">
            <w:pPr>
              <w:rPr>
                <w:b/>
                <w:bCs/>
              </w:rPr>
            </w:pPr>
            <w:r w:rsidRPr="000A184C">
              <w:rPr>
                <w:b/>
                <w:bCs/>
              </w:rPr>
              <w:t>Date</w:t>
            </w:r>
          </w:p>
        </w:tc>
        <w:tc>
          <w:tcPr>
            <w:tcW w:w="1134" w:type="dxa"/>
            <w:gridSpan w:val="2"/>
            <w:vAlign w:val="center"/>
          </w:tcPr>
          <w:p w14:paraId="48FDC17F" w14:textId="77777777" w:rsidR="00406F5B" w:rsidRPr="000A184C" w:rsidRDefault="00406F5B" w:rsidP="00D808B1">
            <w:pPr>
              <w:rPr>
                <w:b/>
                <w:bCs/>
              </w:rPr>
            </w:pPr>
            <w:r w:rsidRPr="000A184C">
              <w:rPr>
                <w:b/>
                <w:bCs/>
              </w:rPr>
              <w:t>Time</w:t>
            </w:r>
          </w:p>
        </w:tc>
        <w:tc>
          <w:tcPr>
            <w:tcW w:w="5386" w:type="dxa"/>
            <w:gridSpan w:val="9"/>
            <w:vAlign w:val="center"/>
          </w:tcPr>
          <w:p w14:paraId="49F50678" w14:textId="77777777" w:rsidR="00406F5B" w:rsidRPr="000A184C" w:rsidRDefault="00406F5B" w:rsidP="00D808B1">
            <w:pPr>
              <w:rPr>
                <w:b/>
                <w:bCs/>
              </w:rPr>
            </w:pPr>
            <w:r w:rsidRPr="000A184C">
              <w:rPr>
                <w:b/>
                <w:bCs/>
              </w:rPr>
              <w:t>Detail</w:t>
            </w:r>
          </w:p>
        </w:tc>
        <w:tc>
          <w:tcPr>
            <w:tcW w:w="1843" w:type="dxa"/>
            <w:gridSpan w:val="3"/>
            <w:vAlign w:val="center"/>
          </w:tcPr>
          <w:p w14:paraId="5806018F" w14:textId="77777777" w:rsidR="00406F5B" w:rsidRPr="000A184C" w:rsidRDefault="00406F5B" w:rsidP="00D808B1">
            <w:pPr>
              <w:rPr>
                <w:b/>
                <w:bCs/>
              </w:rPr>
            </w:pPr>
            <w:r w:rsidRPr="000A184C">
              <w:rPr>
                <w:b/>
                <w:bCs/>
              </w:rPr>
              <w:t>Signature</w:t>
            </w:r>
          </w:p>
        </w:tc>
      </w:tr>
      <w:tr w:rsidR="00406F5B" w:rsidRPr="003E01C8" w14:paraId="7FD32AA9" w14:textId="77777777" w:rsidTr="00D808B1">
        <w:tblPrEx>
          <w:tblLook w:val="04A0" w:firstRow="1" w:lastRow="0" w:firstColumn="1" w:lastColumn="0" w:noHBand="0" w:noVBand="1"/>
        </w:tblPrEx>
        <w:trPr>
          <w:gridBefore w:val="1"/>
          <w:wBefore w:w="34" w:type="dxa"/>
        </w:trPr>
        <w:tc>
          <w:tcPr>
            <w:tcW w:w="959" w:type="dxa"/>
          </w:tcPr>
          <w:p w14:paraId="5906DAC2" w14:textId="77777777" w:rsidR="00406F5B" w:rsidRPr="003E01C8" w:rsidRDefault="00406F5B" w:rsidP="00D808B1"/>
        </w:tc>
        <w:tc>
          <w:tcPr>
            <w:tcW w:w="1134" w:type="dxa"/>
            <w:gridSpan w:val="2"/>
          </w:tcPr>
          <w:p w14:paraId="77032FB2" w14:textId="77777777" w:rsidR="00406F5B" w:rsidRPr="003E01C8" w:rsidRDefault="00406F5B" w:rsidP="00D808B1"/>
        </w:tc>
        <w:tc>
          <w:tcPr>
            <w:tcW w:w="5386" w:type="dxa"/>
            <w:gridSpan w:val="9"/>
          </w:tcPr>
          <w:p w14:paraId="5049BD18" w14:textId="77777777" w:rsidR="00406F5B" w:rsidRPr="003E01C8" w:rsidRDefault="00406F5B" w:rsidP="00D808B1">
            <w:r w:rsidRPr="003E01C8">
              <w:t>Student, Practice Supervisors, Practice Assessors, Academic Assessors can add notes to this page</w:t>
            </w:r>
          </w:p>
          <w:p w14:paraId="37E81E42" w14:textId="77777777" w:rsidR="00406F5B" w:rsidRPr="003E01C8" w:rsidRDefault="00406F5B" w:rsidP="00D808B1"/>
          <w:p w14:paraId="5EDD89F7" w14:textId="77777777" w:rsidR="00406F5B" w:rsidRPr="003E01C8" w:rsidRDefault="00406F5B" w:rsidP="00D808B1"/>
          <w:p w14:paraId="7402A736" w14:textId="77777777" w:rsidR="00406F5B" w:rsidRPr="003E01C8" w:rsidRDefault="00406F5B" w:rsidP="00D808B1"/>
          <w:p w14:paraId="24D5C4B2" w14:textId="77777777" w:rsidR="00406F5B" w:rsidRPr="003E01C8" w:rsidRDefault="00406F5B" w:rsidP="00D808B1"/>
          <w:p w14:paraId="37E7A0BB" w14:textId="77777777" w:rsidR="00406F5B" w:rsidRPr="003E01C8" w:rsidRDefault="00406F5B" w:rsidP="00D808B1"/>
          <w:p w14:paraId="4C0DE506" w14:textId="77777777" w:rsidR="00406F5B" w:rsidRPr="003E01C8" w:rsidRDefault="00406F5B" w:rsidP="00D808B1"/>
          <w:p w14:paraId="4C17EEC5" w14:textId="77777777" w:rsidR="00406F5B" w:rsidRPr="003E01C8" w:rsidRDefault="00406F5B" w:rsidP="00D808B1"/>
          <w:p w14:paraId="4D2FE25E" w14:textId="77777777" w:rsidR="00406F5B" w:rsidRPr="003E01C8" w:rsidRDefault="00406F5B" w:rsidP="00D808B1"/>
          <w:p w14:paraId="410C1214" w14:textId="77777777" w:rsidR="00406F5B" w:rsidRPr="003E01C8" w:rsidRDefault="00406F5B" w:rsidP="00D808B1"/>
          <w:p w14:paraId="071E729E" w14:textId="77777777" w:rsidR="00406F5B" w:rsidRPr="003E01C8" w:rsidRDefault="00406F5B" w:rsidP="00D808B1"/>
          <w:p w14:paraId="361FD9B6" w14:textId="77777777" w:rsidR="00406F5B" w:rsidRPr="003E01C8" w:rsidRDefault="00406F5B" w:rsidP="00D808B1"/>
          <w:p w14:paraId="7EEFEB70" w14:textId="77777777" w:rsidR="00406F5B" w:rsidRPr="003E01C8" w:rsidRDefault="00406F5B" w:rsidP="00D808B1"/>
          <w:p w14:paraId="55281D19" w14:textId="77777777" w:rsidR="00406F5B" w:rsidRPr="003E01C8" w:rsidRDefault="00406F5B" w:rsidP="00D808B1"/>
          <w:p w14:paraId="7EF13A32" w14:textId="77777777" w:rsidR="00406F5B" w:rsidRPr="003E01C8" w:rsidRDefault="00406F5B" w:rsidP="00D808B1"/>
          <w:p w14:paraId="07528282" w14:textId="77777777" w:rsidR="00406F5B" w:rsidRPr="003E01C8" w:rsidRDefault="00406F5B" w:rsidP="00D808B1"/>
          <w:p w14:paraId="03656FE6" w14:textId="77777777" w:rsidR="00406F5B" w:rsidRPr="003E01C8" w:rsidRDefault="00406F5B" w:rsidP="00D808B1"/>
          <w:p w14:paraId="658286A5" w14:textId="77777777" w:rsidR="00406F5B" w:rsidRPr="003E01C8" w:rsidRDefault="00406F5B" w:rsidP="00D808B1"/>
          <w:p w14:paraId="5B745BB4" w14:textId="77777777" w:rsidR="00406F5B" w:rsidRPr="003E01C8" w:rsidRDefault="00406F5B" w:rsidP="00D808B1"/>
          <w:p w14:paraId="19EEFA96" w14:textId="77777777" w:rsidR="00406F5B" w:rsidRPr="003E01C8" w:rsidRDefault="00406F5B" w:rsidP="00D808B1"/>
        </w:tc>
        <w:tc>
          <w:tcPr>
            <w:tcW w:w="1843" w:type="dxa"/>
            <w:gridSpan w:val="3"/>
          </w:tcPr>
          <w:p w14:paraId="000FF914" w14:textId="77777777" w:rsidR="00406F5B" w:rsidRPr="003E01C8" w:rsidRDefault="00406F5B" w:rsidP="00D808B1"/>
        </w:tc>
      </w:tr>
    </w:tbl>
    <w:p w14:paraId="631890A7" w14:textId="77777777" w:rsidR="00406F5B" w:rsidRPr="003E01C8" w:rsidRDefault="00406F5B" w:rsidP="00406F5B">
      <w:pPr>
        <w:sectPr w:rsidR="00406F5B" w:rsidRPr="003E01C8" w:rsidSect="00325015">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6"/>
        <w:gridCol w:w="1076"/>
        <w:gridCol w:w="1530"/>
        <w:gridCol w:w="371"/>
        <w:gridCol w:w="217"/>
        <w:gridCol w:w="462"/>
        <w:gridCol w:w="126"/>
        <w:gridCol w:w="589"/>
        <w:gridCol w:w="107"/>
        <w:gridCol w:w="481"/>
        <w:gridCol w:w="588"/>
        <w:gridCol w:w="589"/>
        <w:gridCol w:w="588"/>
        <w:gridCol w:w="589"/>
        <w:gridCol w:w="33"/>
      </w:tblGrid>
      <w:tr w:rsidR="00406F5B" w:rsidRPr="003E01C8" w14:paraId="694CCE6F" w14:textId="77777777" w:rsidTr="00D808B1">
        <w:trPr>
          <w:trHeight w:val="1094"/>
        </w:trPr>
        <w:tc>
          <w:tcPr>
            <w:tcW w:w="9242" w:type="dxa"/>
            <w:gridSpan w:val="15"/>
            <w:tcBorders>
              <w:top w:val="single" w:sz="4" w:space="0" w:color="auto"/>
              <w:left w:val="single" w:sz="4" w:space="0" w:color="auto"/>
              <w:bottom w:val="single" w:sz="4" w:space="0" w:color="auto"/>
              <w:right w:val="single" w:sz="4" w:space="0" w:color="auto"/>
            </w:tcBorders>
            <w:shd w:val="clear" w:color="auto" w:fill="E7E6E6"/>
          </w:tcPr>
          <w:p w14:paraId="40723680" w14:textId="77777777" w:rsidR="00406F5B" w:rsidRPr="00A967F2" w:rsidRDefault="00406F5B" w:rsidP="00D808B1">
            <w:pPr>
              <w:rPr>
                <w:b/>
                <w:bCs/>
              </w:rPr>
            </w:pPr>
            <w:r w:rsidRPr="003E01C8">
              <w:lastRenderedPageBreak/>
              <w:br w:type="page"/>
            </w:r>
            <w:r w:rsidRPr="00A967F2">
              <w:rPr>
                <w:b/>
                <w:bCs/>
              </w:rPr>
              <w:t>Final Assessment</w:t>
            </w:r>
          </w:p>
          <w:p w14:paraId="78A1B28D" w14:textId="77777777" w:rsidR="00406F5B" w:rsidRPr="00A967F2" w:rsidRDefault="00406F5B" w:rsidP="00D808B1">
            <w:pPr>
              <w:rPr>
                <w:b/>
                <w:bCs/>
              </w:rPr>
            </w:pPr>
            <w:r w:rsidRPr="00A967F2">
              <w:rPr>
                <w:b/>
                <w:bCs/>
              </w:rPr>
              <w:t>To be completed by PRACTICE ASSESSOR</w:t>
            </w:r>
          </w:p>
          <w:p w14:paraId="6E4BB432" w14:textId="5F365AF6" w:rsidR="00406F5B" w:rsidRPr="003E01C8" w:rsidRDefault="00406F5B" w:rsidP="00D808B1">
            <w:pPr>
              <w:rPr>
                <w:caps/>
              </w:rPr>
            </w:pPr>
            <w:r>
              <w:rPr>
                <w:b/>
                <w:bCs/>
              </w:rPr>
              <w:t>PART 3</w:t>
            </w:r>
            <w:r w:rsidRPr="00A967F2">
              <w:rPr>
                <w:b/>
                <w:bCs/>
              </w:rPr>
              <w:t xml:space="preserve">: </w:t>
            </w:r>
            <w:r w:rsidR="00673BD8">
              <w:rPr>
                <w:b/>
                <w:bCs/>
              </w:rPr>
              <w:t>Final PLE</w:t>
            </w:r>
          </w:p>
        </w:tc>
      </w:tr>
      <w:tr w:rsidR="00406F5B" w:rsidRPr="003E01C8" w14:paraId="71FC2B63"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4"/>
            <w:vMerge w:val="restart"/>
            <w:tcBorders>
              <w:top w:val="single" w:sz="4" w:space="0" w:color="auto"/>
              <w:bottom w:val="single" w:sz="4" w:space="0" w:color="auto"/>
            </w:tcBorders>
            <w:shd w:val="clear" w:color="auto" w:fill="E7E6E6"/>
          </w:tcPr>
          <w:p w14:paraId="4298644C" w14:textId="77777777" w:rsidR="00406F5B" w:rsidRPr="003E01C8" w:rsidRDefault="00406F5B" w:rsidP="00D808B1">
            <w:r w:rsidRPr="003E01C8">
              <w:t xml:space="preserve">Student Name: </w:t>
            </w:r>
          </w:p>
        </w:tc>
        <w:tc>
          <w:tcPr>
            <w:tcW w:w="4369" w:type="dxa"/>
            <w:gridSpan w:val="11"/>
            <w:tcBorders>
              <w:top w:val="single" w:sz="4" w:space="0" w:color="auto"/>
              <w:bottom w:val="single" w:sz="4" w:space="0" w:color="auto"/>
            </w:tcBorders>
            <w:shd w:val="clear" w:color="auto" w:fill="E7E6E6"/>
          </w:tcPr>
          <w:p w14:paraId="6B4C87A1" w14:textId="77777777" w:rsidR="00406F5B" w:rsidRPr="003E01C8" w:rsidRDefault="00406F5B" w:rsidP="00D808B1">
            <w:r w:rsidRPr="003E01C8">
              <w:t>Student ID:</w:t>
            </w:r>
          </w:p>
        </w:tc>
      </w:tr>
      <w:tr w:rsidR="00406F5B" w:rsidRPr="003E01C8" w14:paraId="42376715"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4"/>
            <w:vMerge/>
            <w:shd w:val="clear" w:color="auto" w:fill="E7E6E6"/>
          </w:tcPr>
          <w:p w14:paraId="72197790" w14:textId="77777777" w:rsidR="00406F5B" w:rsidRPr="003E01C8" w:rsidRDefault="00406F5B" w:rsidP="00D808B1"/>
        </w:tc>
        <w:tc>
          <w:tcPr>
            <w:tcW w:w="4369" w:type="dxa"/>
            <w:gridSpan w:val="11"/>
            <w:tcBorders>
              <w:top w:val="single" w:sz="4" w:space="0" w:color="auto"/>
              <w:bottom w:val="single" w:sz="4" w:space="0" w:color="auto"/>
            </w:tcBorders>
            <w:shd w:val="clear" w:color="auto" w:fill="E7E6E6"/>
          </w:tcPr>
          <w:p w14:paraId="560CC03A" w14:textId="77777777" w:rsidR="00406F5B" w:rsidRPr="003E01C8" w:rsidRDefault="00406F5B" w:rsidP="00D808B1">
            <w:r w:rsidRPr="003E01C8">
              <w:t>Intake/Year Group:</w:t>
            </w:r>
          </w:p>
        </w:tc>
      </w:tr>
      <w:tr w:rsidR="00406F5B" w:rsidRPr="003E01C8" w14:paraId="0DCEE9B5"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15"/>
            <w:tcBorders>
              <w:bottom w:val="single" w:sz="4" w:space="0" w:color="auto"/>
            </w:tcBorders>
            <w:shd w:val="clear" w:color="auto" w:fill="FFFFFF"/>
          </w:tcPr>
          <w:p w14:paraId="627A6DB0" w14:textId="77777777" w:rsidR="00406F5B" w:rsidRPr="003E01C8" w:rsidRDefault="00406F5B" w:rsidP="00D808B1">
            <w:pPr>
              <w:rPr>
                <w:b/>
                <w:bCs/>
              </w:rPr>
            </w:pPr>
            <w:r w:rsidRPr="003E01C8">
              <w:t xml:space="preserve">The minimum level of performance for this part of the programme is </w:t>
            </w:r>
            <w:r w:rsidRPr="003E01C8">
              <w:rPr>
                <w:b/>
              </w:rPr>
              <w:t>DEPENDENT</w:t>
            </w:r>
            <w:r w:rsidRPr="003E01C8">
              <w:t>. This means that the student nurse requires continuous or frequent support from the Practice Supervisor/assessor but is developing confidence through guided participation in care. Please comment on the Platforms below:</w:t>
            </w:r>
          </w:p>
        </w:tc>
      </w:tr>
      <w:tr w:rsidR="00406F5B" w:rsidRPr="003E01C8" w14:paraId="299EE76F"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0"/>
        </w:trPr>
        <w:tc>
          <w:tcPr>
            <w:tcW w:w="9242" w:type="dxa"/>
            <w:gridSpan w:val="15"/>
            <w:tcBorders>
              <w:bottom w:val="single" w:sz="4" w:space="0" w:color="auto"/>
            </w:tcBorders>
            <w:shd w:val="clear" w:color="auto" w:fill="FFFFFF"/>
          </w:tcPr>
          <w:p w14:paraId="55E88664" w14:textId="77777777" w:rsidR="00406F5B" w:rsidRPr="002949FB" w:rsidRDefault="00406F5B" w:rsidP="00D808B1">
            <w:pPr>
              <w:rPr>
                <w:b/>
                <w:bCs/>
              </w:rPr>
            </w:pPr>
            <w:r w:rsidRPr="002949FB">
              <w:rPr>
                <w:b/>
                <w:bCs/>
              </w:rPr>
              <w:t>Platform 1: Being an accountable professional</w:t>
            </w:r>
          </w:p>
          <w:p w14:paraId="547888A9" w14:textId="77777777" w:rsidR="00406F5B" w:rsidRPr="002949FB" w:rsidRDefault="00406F5B" w:rsidP="00D808B1">
            <w:pPr>
              <w:rPr>
                <w:b/>
                <w:bCs/>
              </w:rPr>
            </w:pPr>
          </w:p>
          <w:p w14:paraId="2F1FAF89" w14:textId="77777777" w:rsidR="00406F5B" w:rsidRDefault="00406F5B" w:rsidP="00D808B1">
            <w:pPr>
              <w:rPr>
                <w:b/>
                <w:bCs/>
              </w:rPr>
            </w:pPr>
          </w:p>
          <w:p w14:paraId="6D9DE313" w14:textId="77777777" w:rsidR="00406F5B" w:rsidRPr="002949FB" w:rsidRDefault="00406F5B" w:rsidP="00D808B1">
            <w:pPr>
              <w:rPr>
                <w:b/>
                <w:bCs/>
              </w:rPr>
            </w:pPr>
          </w:p>
          <w:p w14:paraId="5D1D349B" w14:textId="77777777" w:rsidR="00406F5B" w:rsidRPr="002949FB" w:rsidRDefault="00406F5B" w:rsidP="00D808B1">
            <w:pPr>
              <w:rPr>
                <w:b/>
                <w:bCs/>
              </w:rPr>
            </w:pPr>
          </w:p>
          <w:p w14:paraId="4477FCF1" w14:textId="77777777" w:rsidR="00406F5B" w:rsidRPr="002949FB" w:rsidRDefault="00406F5B" w:rsidP="00D808B1">
            <w:pPr>
              <w:rPr>
                <w:b/>
                <w:bCs/>
              </w:rPr>
            </w:pPr>
            <w:r w:rsidRPr="002949FB">
              <w:rPr>
                <w:b/>
                <w:bCs/>
              </w:rPr>
              <w:t>Platform 2: Promoting health and preventing ill health</w:t>
            </w:r>
          </w:p>
          <w:p w14:paraId="4A2F9333" w14:textId="77777777" w:rsidR="00406F5B" w:rsidRPr="002949FB" w:rsidRDefault="00406F5B" w:rsidP="00D808B1">
            <w:pPr>
              <w:rPr>
                <w:b/>
                <w:bCs/>
              </w:rPr>
            </w:pPr>
          </w:p>
          <w:p w14:paraId="1E2EE9B7" w14:textId="77777777" w:rsidR="00406F5B" w:rsidRDefault="00406F5B" w:rsidP="00D808B1">
            <w:pPr>
              <w:rPr>
                <w:b/>
                <w:bCs/>
              </w:rPr>
            </w:pPr>
          </w:p>
          <w:p w14:paraId="08C8D153" w14:textId="77777777" w:rsidR="00406F5B" w:rsidRPr="002949FB" w:rsidRDefault="00406F5B" w:rsidP="00D808B1">
            <w:pPr>
              <w:rPr>
                <w:b/>
                <w:bCs/>
              </w:rPr>
            </w:pPr>
          </w:p>
          <w:p w14:paraId="1B130757" w14:textId="77777777" w:rsidR="00406F5B" w:rsidRPr="002949FB" w:rsidRDefault="00406F5B" w:rsidP="00D808B1">
            <w:pPr>
              <w:rPr>
                <w:b/>
                <w:bCs/>
              </w:rPr>
            </w:pPr>
          </w:p>
          <w:p w14:paraId="440D5232" w14:textId="77777777" w:rsidR="00406F5B" w:rsidRPr="002949FB" w:rsidRDefault="00406F5B" w:rsidP="00D808B1">
            <w:pPr>
              <w:rPr>
                <w:b/>
                <w:bCs/>
              </w:rPr>
            </w:pPr>
            <w:r w:rsidRPr="002949FB">
              <w:rPr>
                <w:b/>
                <w:bCs/>
              </w:rPr>
              <w:t>Platform 3: Assessing needs and planning care</w:t>
            </w:r>
          </w:p>
          <w:p w14:paraId="4E172DD7" w14:textId="77777777" w:rsidR="00406F5B" w:rsidRPr="002949FB" w:rsidRDefault="00406F5B" w:rsidP="00D808B1">
            <w:pPr>
              <w:rPr>
                <w:b/>
                <w:bCs/>
              </w:rPr>
            </w:pPr>
          </w:p>
          <w:p w14:paraId="6A467D99" w14:textId="77777777" w:rsidR="00406F5B" w:rsidRDefault="00406F5B" w:rsidP="00D808B1">
            <w:pPr>
              <w:rPr>
                <w:b/>
                <w:bCs/>
              </w:rPr>
            </w:pPr>
          </w:p>
          <w:p w14:paraId="2D4D5763" w14:textId="77777777" w:rsidR="00406F5B" w:rsidRPr="002949FB" w:rsidRDefault="00406F5B" w:rsidP="00D808B1">
            <w:pPr>
              <w:rPr>
                <w:b/>
                <w:bCs/>
              </w:rPr>
            </w:pPr>
          </w:p>
          <w:p w14:paraId="0B1E2DA9" w14:textId="77777777" w:rsidR="00406F5B" w:rsidRPr="002949FB" w:rsidRDefault="00406F5B" w:rsidP="00D808B1">
            <w:pPr>
              <w:rPr>
                <w:b/>
                <w:bCs/>
              </w:rPr>
            </w:pPr>
          </w:p>
          <w:p w14:paraId="1FCA64D1" w14:textId="77777777" w:rsidR="00406F5B" w:rsidRPr="002949FB" w:rsidRDefault="00406F5B" w:rsidP="00D808B1">
            <w:pPr>
              <w:rPr>
                <w:b/>
                <w:bCs/>
              </w:rPr>
            </w:pPr>
            <w:r w:rsidRPr="002949FB">
              <w:rPr>
                <w:b/>
                <w:bCs/>
              </w:rPr>
              <w:t>Platform 4: Providing and evaluating care</w:t>
            </w:r>
          </w:p>
          <w:p w14:paraId="328A7726" w14:textId="77777777" w:rsidR="00406F5B" w:rsidRPr="002949FB" w:rsidRDefault="00406F5B" w:rsidP="00D808B1">
            <w:pPr>
              <w:rPr>
                <w:b/>
                <w:bCs/>
              </w:rPr>
            </w:pPr>
          </w:p>
          <w:p w14:paraId="0509C2C0" w14:textId="77777777" w:rsidR="00406F5B" w:rsidRPr="002949FB" w:rsidRDefault="00406F5B" w:rsidP="00D808B1">
            <w:pPr>
              <w:rPr>
                <w:b/>
                <w:bCs/>
              </w:rPr>
            </w:pPr>
          </w:p>
          <w:p w14:paraId="62810056" w14:textId="77777777" w:rsidR="00406F5B" w:rsidRPr="002949FB" w:rsidRDefault="00406F5B" w:rsidP="00D808B1">
            <w:pPr>
              <w:rPr>
                <w:b/>
                <w:bCs/>
              </w:rPr>
            </w:pPr>
          </w:p>
          <w:p w14:paraId="09F6D31D" w14:textId="77777777" w:rsidR="00406F5B" w:rsidRPr="002949FB" w:rsidRDefault="00406F5B" w:rsidP="00D808B1">
            <w:pPr>
              <w:rPr>
                <w:b/>
                <w:bCs/>
              </w:rPr>
            </w:pPr>
            <w:r w:rsidRPr="002949FB">
              <w:rPr>
                <w:b/>
                <w:bCs/>
              </w:rPr>
              <w:lastRenderedPageBreak/>
              <w:t>Platform 5: Leading and managing nursing care and working in teams</w:t>
            </w:r>
          </w:p>
          <w:p w14:paraId="5D0DBA47" w14:textId="77777777" w:rsidR="00406F5B" w:rsidRDefault="00406F5B" w:rsidP="00D808B1"/>
          <w:p w14:paraId="72B01F37" w14:textId="77777777" w:rsidR="00406F5B" w:rsidRPr="003E01C8" w:rsidRDefault="00406F5B" w:rsidP="00D808B1"/>
          <w:p w14:paraId="69AA709F" w14:textId="77777777" w:rsidR="00406F5B" w:rsidRPr="002949FB" w:rsidRDefault="00406F5B" w:rsidP="00D808B1">
            <w:pPr>
              <w:rPr>
                <w:b/>
                <w:bCs/>
              </w:rPr>
            </w:pPr>
          </w:p>
          <w:p w14:paraId="4AAF767A" w14:textId="77777777" w:rsidR="00406F5B" w:rsidRPr="002949FB" w:rsidRDefault="00406F5B" w:rsidP="00D808B1">
            <w:pPr>
              <w:rPr>
                <w:b/>
                <w:bCs/>
              </w:rPr>
            </w:pPr>
            <w:r w:rsidRPr="002949FB">
              <w:rPr>
                <w:b/>
                <w:bCs/>
              </w:rPr>
              <w:t>Platform 6: Improving safety and quality of care</w:t>
            </w:r>
          </w:p>
          <w:p w14:paraId="486103AE" w14:textId="77777777" w:rsidR="00406F5B" w:rsidRPr="002949FB" w:rsidRDefault="00406F5B" w:rsidP="00D808B1">
            <w:pPr>
              <w:rPr>
                <w:b/>
                <w:bCs/>
              </w:rPr>
            </w:pPr>
          </w:p>
          <w:p w14:paraId="4CD7107D" w14:textId="77777777" w:rsidR="00406F5B" w:rsidRDefault="00406F5B" w:rsidP="00D808B1">
            <w:pPr>
              <w:rPr>
                <w:b/>
                <w:bCs/>
              </w:rPr>
            </w:pPr>
          </w:p>
          <w:p w14:paraId="71A062EC" w14:textId="77777777" w:rsidR="00406F5B" w:rsidRPr="002949FB" w:rsidRDefault="00406F5B" w:rsidP="00D808B1">
            <w:pPr>
              <w:rPr>
                <w:b/>
                <w:bCs/>
              </w:rPr>
            </w:pPr>
          </w:p>
          <w:p w14:paraId="30FFFDEF" w14:textId="77777777" w:rsidR="00406F5B" w:rsidRPr="002949FB" w:rsidRDefault="00406F5B" w:rsidP="00D808B1">
            <w:pPr>
              <w:rPr>
                <w:b/>
                <w:bCs/>
              </w:rPr>
            </w:pPr>
            <w:r w:rsidRPr="002949FB">
              <w:rPr>
                <w:b/>
                <w:bCs/>
              </w:rPr>
              <w:t>Platform 7: Coordinating care</w:t>
            </w:r>
          </w:p>
          <w:p w14:paraId="67BD7996" w14:textId="77777777" w:rsidR="00406F5B" w:rsidRDefault="00406F5B" w:rsidP="00D808B1"/>
          <w:p w14:paraId="6AEE5F6F" w14:textId="77777777" w:rsidR="00406F5B" w:rsidRDefault="00406F5B" w:rsidP="00D808B1"/>
          <w:p w14:paraId="55D00D66" w14:textId="77777777" w:rsidR="00406F5B" w:rsidRPr="003E01C8" w:rsidRDefault="00406F5B" w:rsidP="00D808B1"/>
        </w:tc>
      </w:tr>
      <w:tr w:rsidR="00406F5B" w:rsidRPr="003E01C8" w14:paraId="6960867A" w14:textId="77777777" w:rsidTr="00D808B1">
        <w:trPr>
          <w:trHeight w:val="2305"/>
        </w:trPr>
        <w:tc>
          <w:tcPr>
            <w:tcW w:w="9242" w:type="dxa"/>
            <w:gridSpan w:val="15"/>
            <w:tcBorders>
              <w:top w:val="single" w:sz="4" w:space="0" w:color="auto"/>
              <w:left w:val="single" w:sz="4" w:space="0" w:color="auto"/>
              <w:bottom w:val="single" w:sz="4" w:space="0" w:color="auto"/>
              <w:right w:val="single" w:sz="4" w:space="0" w:color="auto"/>
            </w:tcBorders>
          </w:tcPr>
          <w:p w14:paraId="50215DF2" w14:textId="77777777" w:rsidR="00406F5B" w:rsidRPr="003E01C8" w:rsidRDefault="00406F5B" w:rsidP="00D808B1">
            <w:r w:rsidRPr="003E01C8">
              <w:lastRenderedPageBreak/>
              <w:t>Please comment on progress towards safely demonstrating the skills and procedures in Annex A and B. Identify aspects for the student to focus on in future PLEs.</w:t>
            </w:r>
          </w:p>
          <w:p w14:paraId="2B1DF7D7" w14:textId="77777777" w:rsidR="00406F5B" w:rsidRPr="003E01C8" w:rsidRDefault="00406F5B" w:rsidP="00D808B1"/>
          <w:p w14:paraId="37B9AE4D" w14:textId="77777777" w:rsidR="00406F5B" w:rsidRPr="003E01C8" w:rsidRDefault="00406F5B" w:rsidP="00D808B1"/>
        </w:tc>
      </w:tr>
      <w:tr w:rsidR="00406F5B" w:rsidRPr="003E01C8" w14:paraId="116165B6"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gridSpan w:val="2"/>
            <w:shd w:val="clear" w:color="auto" w:fill="E7E6E6"/>
          </w:tcPr>
          <w:p w14:paraId="3713F39A" w14:textId="77777777" w:rsidR="00406F5B" w:rsidRPr="003E01C8" w:rsidRDefault="00406F5B" w:rsidP="00D808B1">
            <w:r w:rsidRPr="003E01C8">
              <w:t xml:space="preserve">Date </w:t>
            </w:r>
          </w:p>
          <w:p w14:paraId="13752966" w14:textId="77777777" w:rsidR="00406F5B" w:rsidRPr="003E01C8" w:rsidRDefault="00406F5B" w:rsidP="00D808B1">
            <w:r w:rsidRPr="003E01C8">
              <w:softHyphen/>
            </w:r>
            <w:r w:rsidRPr="003E01C8">
              <w:softHyphen/>
              <w:t>____/</w:t>
            </w:r>
            <w:r w:rsidRPr="003E01C8">
              <w:softHyphen/>
            </w:r>
            <w:r w:rsidRPr="003E01C8">
              <w:softHyphen/>
              <w:t>____/</w:t>
            </w:r>
            <w:r w:rsidRPr="003E01C8">
              <w:softHyphen/>
            </w:r>
            <w:r w:rsidRPr="003E01C8">
              <w:softHyphen/>
              <w:t>____</w:t>
            </w:r>
          </w:p>
        </w:tc>
        <w:tc>
          <w:tcPr>
            <w:tcW w:w="3402" w:type="dxa"/>
            <w:gridSpan w:val="7"/>
            <w:shd w:val="clear" w:color="auto" w:fill="E7E6E6"/>
          </w:tcPr>
          <w:p w14:paraId="10C1E85A" w14:textId="77777777" w:rsidR="00406F5B" w:rsidRPr="003E01C8" w:rsidRDefault="00406F5B" w:rsidP="00D808B1">
            <w:r w:rsidRPr="003E01C8">
              <w:t>Student Signature:</w:t>
            </w:r>
          </w:p>
        </w:tc>
        <w:tc>
          <w:tcPr>
            <w:tcW w:w="2868" w:type="dxa"/>
            <w:gridSpan w:val="6"/>
            <w:shd w:val="clear" w:color="auto" w:fill="E7E6E6"/>
          </w:tcPr>
          <w:p w14:paraId="79FB844E" w14:textId="77777777" w:rsidR="00406F5B" w:rsidRPr="003E01C8" w:rsidRDefault="00406F5B" w:rsidP="00D808B1">
            <w:r>
              <w:t>Practice Assessor</w:t>
            </w:r>
            <w:r w:rsidRPr="003E01C8">
              <w:t xml:space="preserve"> Signature:</w:t>
            </w:r>
          </w:p>
          <w:p w14:paraId="410FACB5" w14:textId="77777777" w:rsidR="00406F5B" w:rsidRPr="003E01C8" w:rsidRDefault="00406F5B" w:rsidP="00D808B1"/>
        </w:tc>
      </w:tr>
      <w:tr w:rsidR="00406F5B" w:rsidRPr="003E01C8" w14:paraId="2208DC96"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val="restart"/>
            <w:tcBorders>
              <w:top w:val="single" w:sz="4" w:space="0" w:color="auto"/>
            </w:tcBorders>
            <w:vAlign w:val="center"/>
          </w:tcPr>
          <w:p w14:paraId="6087B54E" w14:textId="77777777" w:rsidR="00406F5B" w:rsidRPr="003E01C8" w:rsidRDefault="00406F5B" w:rsidP="00D808B1">
            <w:pPr>
              <w:rPr>
                <w:color w:val="FF0000"/>
              </w:rPr>
            </w:pPr>
            <w:r w:rsidRPr="003E01C8">
              <w:t>Please refer to the University of Glasgow grading criteria and grade descriptors in section*</w:t>
            </w:r>
          </w:p>
        </w:tc>
        <w:tc>
          <w:tcPr>
            <w:tcW w:w="4707" w:type="dxa"/>
            <w:gridSpan w:val="11"/>
            <w:tcBorders>
              <w:top w:val="single" w:sz="4" w:space="0" w:color="auto"/>
              <w:bottom w:val="nil"/>
            </w:tcBorders>
          </w:tcPr>
          <w:p w14:paraId="51436865" w14:textId="77777777" w:rsidR="00406F5B" w:rsidRPr="003E01C8" w:rsidRDefault="00406F5B" w:rsidP="00D808B1">
            <w:pPr>
              <w:rPr>
                <w:sz w:val="28"/>
                <w:szCs w:val="28"/>
              </w:rPr>
            </w:pPr>
            <w:r w:rsidRPr="003E01C8">
              <w:t xml:space="preserve">Summative grade: Please circle  </w:t>
            </w:r>
          </w:p>
        </w:tc>
      </w:tr>
      <w:tr w:rsidR="00406F5B" w:rsidRPr="003E01C8" w14:paraId="553D872D"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255"/>
        </w:trPr>
        <w:tc>
          <w:tcPr>
            <w:tcW w:w="4502" w:type="dxa"/>
            <w:gridSpan w:val="3"/>
            <w:vMerge/>
          </w:tcPr>
          <w:p w14:paraId="49031D90" w14:textId="77777777" w:rsidR="00406F5B" w:rsidRPr="003E01C8" w:rsidRDefault="00406F5B" w:rsidP="00D808B1"/>
        </w:tc>
        <w:tc>
          <w:tcPr>
            <w:tcW w:w="2353" w:type="dxa"/>
            <w:gridSpan w:val="7"/>
            <w:tcBorders>
              <w:top w:val="nil"/>
              <w:bottom w:val="nil"/>
            </w:tcBorders>
            <w:vAlign w:val="center"/>
          </w:tcPr>
          <w:p w14:paraId="17920A90" w14:textId="77777777" w:rsidR="00406F5B" w:rsidRPr="002949FB" w:rsidRDefault="00406F5B" w:rsidP="00D808B1">
            <w:pPr>
              <w:rPr>
                <w:b/>
                <w:bCs/>
              </w:rPr>
            </w:pPr>
            <w:r w:rsidRPr="002949FB">
              <w:rPr>
                <w:b/>
                <w:bCs/>
              </w:rPr>
              <w:t>PASS</w:t>
            </w:r>
          </w:p>
        </w:tc>
        <w:tc>
          <w:tcPr>
            <w:tcW w:w="2354" w:type="dxa"/>
            <w:gridSpan w:val="4"/>
            <w:tcBorders>
              <w:top w:val="nil"/>
              <w:bottom w:val="nil"/>
            </w:tcBorders>
            <w:shd w:val="clear" w:color="auto" w:fill="E7E6E6"/>
            <w:vAlign w:val="center"/>
          </w:tcPr>
          <w:p w14:paraId="58ABE358" w14:textId="77777777" w:rsidR="00406F5B" w:rsidRPr="002949FB" w:rsidRDefault="00406F5B" w:rsidP="00D808B1">
            <w:pPr>
              <w:rPr>
                <w:b/>
                <w:bCs/>
              </w:rPr>
            </w:pPr>
            <w:r w:rsidRPr="002949FB">
              <w:rPr>
                <w:b/>
                <w:bCs/>
              </w:rPr>
              <w:t>FAIL</w:t>
            </w:r>
          </w:p>
        </w:tc>
      </w:tr>
      <w:tr w:rsidR="00406F5B" w:rsidRPr="003E01C8" w14:paraId="272AEA6B"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577"/>
        </w:trPr>
        <w:tc>
          <w:tcPr>
            <w:tcW w:w="4502" w:type="dxa"/>
            <w:gridSpan w:val="3"/>
            <w:vMerge/>
          </w:tcPr>
          <w:p w14:paraId="3477ABE1" w14:textId="77777777" w:rsidR="00406F5B" w:rsidRPr="003E01C8" w:rsidRDefault="00406F5B" w:rsidP="00D808B1"/>
        </w:tc>
        <w:tc>
          <w:tcPr>
            <w:tcW w:w="588" w:type="dxa"/>
            <w:gridSpan w:val="2"/>
            <w:tcBorders>
              <w:top w:val="nil"/>
              <w:bottom w:val="single" w:sz="4" w:space="0" w:color="auto"/>
              <w:right w:val="nil"/>
            </w:tcBorders>
            <w:vAlign w:val="center"/>
          </w:tcPr>
          <w:p w14:paraId="6E09AB1B" w14:textId="77777777" w:rsidR="00406F5B" w:rsidRPr="003E01C8" w:rsidRDefault="00406F5B" w:rsidP="00D808B1">
            <w:r w:rsidRPr="003E01C8">
              <w:t>A</w:t>
            </w:r>
          </w:p>
        </w:tc>
        <w:tc>
          <w:tcPr>
            <w:tcW w:w="588" w:type="dxa"/>
            <w:gridSpan w:val="2"/>
            <w:tcBorders>
              <w:top w:val="nil"/>
              <w:left w:val="nil"/>
              <w:bottom w:val="single" w:sz="4" w:space="0" w:color="auto"/>
              <w:right w:val="nil"/>
            </w:tcBorders>
            <w:vAlign w:val="center"/>
          </w:tcPr>
          <w:p w14:paraId="03F618E2" w14:textId="77777777" w:rsidR="00406F5B" w:rsidRPr="003E01C8" w:rsidRDefault="00406F5B" w:rsidP="00D808B1">
            <w:r w:rsidRPr="003E01C8">
              <w:t>B</w:t>
            </w:r>
          </w:p>
        </w:tc>
        <w:tc>
          <w:tcPr>
            <w:tcW w:w="589" w:type="dxa"/>
            <w:tcBorders>
              <w:top w:val="nil"/>
              <w:left w:val="nil"/>
              <w:bottom w:val="single" w:sz="4" w:space="0" w:color="auto"/>
              <w:right w:val="nil"/>
            </w:tcBorders>
            <w:vAlign w:val="center"/>
          </w:tcPr>
          <w:p w14:paraId="13254323" w14:textId="77777777" w:rsidR="00406F5B" w:rsidRPr="003E01C8" w:rsidRDefault="00406F5B" w:rsidP="00D808B1">
            <w:r w:rsidRPr="003E01C8">
              <w:t>C</w:t>
            </w:r>
          </w:p>
        </w:tc>
        <w:tc>
          <w:tcPr>
            <w:tcW w:w="588" w:type="dxa"/>
            <w:gridSpan w:val="2"/>
            <w:tcBorders>
              <w:top w:val="nil"/>
              <w:left w:val="nil"/>
              <w:bottom w:val="single" w:sz="4" w:space="0" w:color="auto"/>
              <w:right w:val="single" w:sz="4" w:space="0" w:color="auto"/>
            </w:tcBorders>
            <w:vAlign w:val="center"/>
          </w:tcPr>
          <w:p w14:paraId="178D4F90" w14:textId="77777777" w:rsidR="00406F5B" w:rsidRPr="003E01C8" w:rsidRDefault="00406F5B" w:rsidP="00D808B1">
            <w:r w:rsidRPr="003E01C8">
              <w:t>D</w:t>
            </w:r>
          </w:p>
        </w:tc>
        <w:tc>
          <w:tcPr>
            <w:tcW w:w="588" w:type="dxa"/>
            <w:tcBorders>
              <w:top w:val="nil"/>
              <w:left w:val="single" w:sz="4" w:space="0" w:color="auto"/>
              <w:bottom w:val="single" w:sz="4" w:space="0" w:color="auto"/>
              <w:right w:val="nil"/>
            </w:tcBorders>
            <w:shd w:val="clear" w:color="auto" w:fill="E7E6E6"/>
            <w:vAlign w:val="center"/>
          </w:tcPr>
          <w:p w14:paraId="2332037B" w14:textId="77777777" w:rsidR="00406F5B" w:rsidRPr="003E01C8" w:rsidRDefault="00406F5B" w:rsidP="00D808B1">
            <w:r w:rsidRPr="003E01C8">
              <w:t>E</w:t>
            </w:r>
          </w:p>
        </w:tc>
        <w:tc>
          <w:tcPr>
            <w:tcW w:w="589" w:type="dxa"/>
            <w:tcBorders>
              <w:top w:val="nil"/>
              <w:left w:val="nil"/>
              <w:bottom w:val="single" w:sz="4" w:space="0" w:color="auto"/>
              <w:right w:val="nil"/>
            </w:tcBorders>
            <w:shd w:val="clear" w:color="auto" w:fill="E7E6E6"/>
            <w:vAlign w:val="center"/>
          </w:tcPr>
          <w:p w14:paraId="50BC5A0D" w14:textId="77777777" w:rsidR="00406F5B" w:rsidRPr="003E01C8" w:rsidRDefault="00406F5B" w:rsidP="00D808B1">
            <w:r w:rsidRPr="003E01C8">
              <w:t>F</w:t>
            </w:r>
          </w:p>
        </w:tc>
        <w:tc>
          <w:tcPr>
            <w:tcW w:w="588" w:type="dxa"/>
            <w:tcBorders>
              <w:top w:val="nil"/>
              <w:left w:val="nil"/>
              <w:bottom w:val="single" w:sz="4" w:space="0" w:color="auto"/>
              <w:right w:val="nil"/>
            </w:tcBorders>
            <w:shd w:val="clear" w:color="auto" w:fill="E7E6E6"/>
            <w:vAlign w:val="center"/>
          </w:tcPr>
          <w:p w14:paraId="64D792CA" w14:textId="77777777" w:rsidR="00406F5B" w:rsidRPr="003E01C8" w:rsidRDefault="00406F5B" w:rsidP="00D808B1">
            <w:r w:rsidRPr="003E01C8">
              <w:t>G</w:t>
            </w:r>
          </w:p>
        </w:tc>
        <w:tc>
          <w:tcPr>
            <w:tcW w:w="589" w:type="dxa"/>
            <w:tcBorders>
              <w:top w:val="nil"/>
              <w:left w:val="nil"/>
              <w:bottom w:val="single" w:sz="4" w:space="0" w:color="auto"/>
              <w:right w:val="single" w:sz="4" w:space="0" w:color="auto"/>
            </w:tcBorders>
            <w:shd w:val="clear" w:color="auto" w:fill="E7E6E6"/>
            <w:vAlign w:val="center"/>
          </w:tcPr>
          <w:p w14:paraId="3D274911" w14:textId="77777777" w:rsidR="00406F5B" w:rsidRPr="003E01C8" w:rsidRDefault="00406F5B" w:rsidP="00D808B1">
            <w:r w:rsidRPr="003E01C8">
              <w:t>H</w:t>
            </w:r>
          </w:p>
        </w:tc>
      </w:tr>
      <w:tr w:rsidR="00406F5B" w:rsidRPr="003E01C8" w14:paraId="6C660E02"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6"/>
        </w:trPr>
        <w:tc>
          <w:tcPr>
            <w:tcW w:w="4502" w:type="dxa"/>
            <w:gridSpan w:val="3"/>
            <w:tcBorders>
              <w:bottom w:val="single" w:sz="4" w:space="0" w:color="auto"/>
            </w:tcBorders>
            <w:shd w:val="clear" w:color="auto" w:fill="E7E6E6"/>
          </w:tcPr>
          <w:p w14:paraId="346FCB29" w14:textId="77777777" w:rsidR="00406F5B" w:rsidRPr="003E01C8" w:rsidRDefault="00406F5B" w:rsidP="00D808B1">
            <w:r w:rsidRPr="003E01C8">
              <w:t>Student Name</w:t>
            </w:r>
          </w:p>
          <w:p w14:paraId="3FD1B7E4" w14:textId="77777777" w:rsidR="00406F5B" w:rsidRPr="003E01C8" w:rsidRDefault="00406F5B" w:rsidP="00D808B1"/>
        </w:tc>
        <w:tc>
          <w:tcPr>
            <w:tcW w:w="4707" w:type="dxa"/>
            <w:gridSpan w:val="11"/>
            <w:tcBorders>
              <w:top w:val="single" w:sz="4" w:space="0" w:color="auto"/>
              <w:bottom w:val="single" w:sz="4" w:space="0" w:color="auto"/>
            </w:tcBorders>
            <w:shd w:val="clear" w:color="auto" w:fill="E7E6E6"/>
          </w:tcPr>
          <w:p w14:paraId="6B88710E" w14:textId="77777777" w:rsidR="00406F5B" w:rsidRPr="003E01C8" w:rsidRDefault="00406F5B" w:rsidP="00D808B1">
            <w:r w:rsidRPr="003E01C8">
              <w:t>UoG ID</w:t>
            </w:r>
          </w:p>
        </w:tc>
      </w:tr>
      <w:tr w:rsidR="00406F5B" w:rsidRPr="003E01C8" w14:paraId="261ECDB5" w14:textId="77777777" w:rsidTr="00D808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3" w:type="dxa"/>
          <w:trHeight w:val="645"/>
        </w:trPr>
        <w:tc>
          <w:tcPr>
            <w:tcW w:w="1896" w:type="dxa"/>
            <w:tcBorders>
              <w:bottom w:val="single" w:sz="4" w:space="0" w:color="auto"/>
            </w:tcBorders>
            <w:shd w:val="clear" w:color="auto" w:fill="E7E6E6"/>
          </w:tcPr>
          <w:p w14:paraId="22346089" w14:textId="77777777" w:rsidR="00406F5B" w:rsidRPr="003E01C8" w:rsidRDefault="00406F5B" w:rsidP="00D808B1">
            <w:r w:rsidRPr="003E01C8">
              <w:t xml:space="preserve">Date </w:t>
            </w:r>
          </w:p>
          <w:p w14:paraId="4E681A58" w14:textId="77777777" w:rsidR="00406F5B" w:rsidRPr="003E01C8" w:rsidRDefault="00406F5B" w:rsidP="00D808B1">
            <w:r w:rsidRPr="003E01C8">
              <w:t>___/___/___</w:t>
            </w:r>
          </w:p>
        </w:tc>
        <w:tc>
          <w:tcPr>
            <w:tcW w:w="3656" w:type="dxa"/>
            <w:gridSpan w:val="5"/>
            <w:tcBorders>
              <w:bottom w:val="single" w:sz="4" w:space="0" w:color="auto"/>
            </w:tcBorders>
            <w:shd w:val="clear" w:color="auto" w:fill="E7E6E6"/>
          </w:tcPr>
          <w:p w14:paraId="0AC7931D" w14:textId="77777777" w:rsidR="00406F5B" w:rsidRPr="003E01C8" w:rsidRDefault="00406F5B" w:rsidP="00D808B1">
            <w:r w:rsidRPr="003E01C8">
              <w:t>Student Signature</w:t>
            </w:r>
          </w:p>
          <w:p w14:paraId="25637DA7" w14:textId="77777777" w:rsidR="00406F5B" w:rsidRPr="003E01C8" w:rsidRDefault="00406F5B" w:rsidP="00D808B1"/>
        </w:tc>
        <w:tc>
          <w:tcPr>
            <w:tcW w:w="3657" w:type="dxa"/>
            <w:gridSpan w:val="8"/>
            <w:tcBorders>
              <w:bottom w:val="single" w:sz="4" w:space="0" w:color="auto"/>
            </w:tcBorders>
            <w:shd w:val="clear" w:color="auto" w:fill="E7E6E6"/>
          </w:tcPr>
          <w:p w14:paraId="74D83965" w14:textId="77777777" w:rsidR="00406F5B" w:rsidRPr="003E01C8" w:rsidRDefault="00406F5B" w:rsidP="00D808B1">
            <w:r>
              <w:t>Practice Supervisor</w:t>
            </w:r>
            <w:r w:rsidRPr="003E01C8">
              <w:t xml:space="preserve"> Signature</w:t>
            </w:r>
          </w:p>
        </w:tc>
      </w:tr>
    </w:tbl>
    <w:p w14:paraId="06C64F88" w14:textId="77777777" w:rsidR="00406F5B" w:rsidRDefault="00406F5B" w:rsidP="00406F5B"/>
    <w:p w14:paraId="00E5BF6B" w14:textId="516608AD" w:rsidR="00406F5B" w:rsidRPr="00E35051" w:rsidRDefault="00406F5B" w:rsidP="00406F5B">
      <w:pPr>
        <w:rPr>
          <w:b/>
          <w:bCs/>
        </w:rPr>
      </w:pPr>
      <w:r w:rsidRPr="00E35051">
        <w:rPr>
          <w:b/>
          <w:bCs/>
        </w:rPr>
        <w:lastRenderedPageBreak/>
        <w:t xml:space="preserve">Part </w:t>
      </w:r>
      <w:r>
        <w:rPr>
          <w:b/>
          <w:bCs/>
        </w:rPr>
        <w:t>3</w:t>
      </w:r>
      <w:r w:rsidRPr="00E35051">
        <w:rPr>
          <w:b/>
          <w:bCs/>
        </w:rPr>
        <w:t xml:space="preserve"> Grading Rubric</w:t>
      </w:r>
    </w:p>
    <w:tbl>
      <w:tblPr>
        <w:tblStyle w:val="TableGrid"/>
        <w:tblW w:w="0" w:type="auto"/>
        <w:tblLook w:val="04A0" w:firstRow="1" w:lastRow="0" w:firstColumn="1" w:lastColumn="0" w:noHBand="0" w:noVBand="1"/>
      </w:tblPr>
      <w:tblGrid>
        <w:gridCol w:w="884"/>
        <w:gridCol w:w="1510"/>
        <w:gridCol w:w="3276"/>
        <w:gridCol w:w="3390"/>
      </w:tblGrid>
      <w:tr w:rsidR="00406F5B" w:rsidRPr="003E01C8" w14:paraId="5890EEFB" w14:textId="77777777" w:rsidTr="00D808B1">
        <w:trPr>
          <w:tblHeader/>
        </w:trPr>
        <w:tc>
          <w:tcPr>
            <w:tcW w:w="884" w:type="dxa"/>
            <w:vAlign w:val="center"/>
          </w:tcPr>
          <w:p w14:paraId="08ED2964" w14:textId="77777777" w:rsidR="00406F5B" w:rsidRPr="003E01C8" w:rsidRDefault="00406F5B" w:rsidP="00D808B1">
            <w:pPr>
              <w:rPr>
                <w:b/>
              </w:rPr>
            </w:pPr>
            <w:r w:rsidRPr="003E01C8">
              <w:t>Grade</w:t>
            </w:r>
          </w:p>
        </w:tc>
        <w:tc>
          <w:tcPr>
            <w:tcW w:w="1510" w:type="dxa"/>
            <w:vAlign w:val="center"/>
          </w:tcPr>
          <w:p w14:paraId="0D5999AE" w14:textId="77777777" w:rsidR="00406F5B" w:rsidRPr="003E01C8" w:rsidRDefault="00406F5B" w:rsidP="00D808B1">
            <w:pPr>
              <w:rPr>
                <w:b/>
              </w:rPr>
            </w:pPr>
            <w:r w:rsidRPr="003E01C8">
              <w:t>Definition</w:t>
            </w:r>
          </w:p>
        </w:tc>
        <w:tc>
          <w:tcPr>
            <w:tcW w:w="3276" w:type="dxa"/>
            <w:vAlign w:val="center"/>
          </w:tcPr>
          <w:p w14:paraId="4169579A" w14:textId="77777777" w:rsidR="00406F5B" w:rsidRPr="003E01C8" w:rsidRDefault="00406F5B" w:rsidP="00D808B1">
            <w:pPr>
              <w:rPr>
                <w:b/>
              </w:rPr>
            </w:pPr>
            <w:r w:rsidRPr="003E01C8">
              <w:t xml:space="preserve">University </w:t>
            </w:r>
            <w:r w:rsidRPr="003E01C8">
              <w:rPr>
                <w:i/>
                <w:iCs/>
              </w:rPr>
              <w:t xml:space="preserve">of </w:t>
            </w:r>
            <w:r w:rsidRPr="003E01C8">
              <w:t>Glasgow Descriptor</w:t>
            </w:r>
          </w:p>
        </w:tc>
        <w:tc>
          <w:tcPr>
            <w:tcW w:w="3390" w:type="dxa"/>
            <w:vAlign w:val="center"/>
          </w:tcPr>
          <w:p w14:paraId="015297A9" w14:textId="4CA8337E" w:rsidR="00406F5B" w:rsidRPr="003E01C8" w:rsidRDefault="00406F5B" w:rsidP="00D808B1">
            <w:r w:rsidRPr="003E01C8">
              <w:t xml:space="preserve">Evidence </w:t>
            </w:r>
            <w:r w:rsidRPr="003E01C8">
              <w:rPr>
                <w:bCs/>
              </w:rPr>
              <w:t>–</w:t>
            </w:r>
            <w:r w:rsidRPr="003E01C8">
              <w:t xml:space="preserve"> </w:t>
            </w:r>
            <w:r w:rsidRPr="003E01C8">
              <w:rPr>
                <w:bCs/>
              </w:rPr>
              <w:t xml:space="preserve">at </w:t>
            </w:r>
            <w:r>
              <w:rPr>
                <w:bCs/>
              </w:rPr>
              <w:t xml:space="preserve">an </w:t>
            </w:r>
            <w:r w:rsidRPr="00406F5B">
              <w:rPr>
                <w:b/>
              </w:rPr>
              <w:t>INDEPENDENT</w:t>
            </w:r>
            <w:r>
              <w:rPr>
                <w:bCs/>
              </w:rPr>
              <w:t xml:space="preserve"> </w:t>
            </w:r>
            <w:r w:rsidRPr="003E01C8">
              <w:rPr>
                <w:bCs/>
              </w:rPr>
              <w:t>level</w:t>
            </w:r>
          </w:p>
        </w:tc>
      </w:tr>
      <w:tr w:rsidR="00406F5B" w:rsidRPr="003E01C8" w14:paraId="5C72801A" w14:textId="77777777" w:rsidTr="00D808B1">
        <w:tc>
          <w:tcPr>
            <w:tcW w:w="884" w:type="dxa"/>
          </w:tcPr>
          <w:p w14:paraId="4B2D030D" w14:textId="77777777" w:rsidR="00406F5B" w:rsidRPr="003E01C8" w:rsidRDefault="00406F5B" w:rsidP="00D808B1">
            <w:r w:rsidRPr="003E01C8">
              <w:t>A</w:t>
            </w:r>
          </w:p>
        </w:tc>
        <w:tc>
          <w:tcPr>
            <w:tcW w:w="1510" w:type="dxa"/>
          </w:tcPr>
          <w:p w14:paraId="18DAF64C" w14:textId="77777777" w:rsidR="00406F5B" w:rsidRPr="003E01C8" w:rsidRDefault="00406F5B" w:rsidP="00D808B1">
            <w:r w:rsidRPr="003E01C8">
              <w:t>Excellent (PASS)</w:t>
            </w:r>
          </w:p>
        </w:tc>
        <w:tc>
          <w:tcPr>
            <w:tcW w:w="3276" w:type="dxa"/>
          </w:tcPr>
          <w:p w14:paraId="23277CA8" w14:textId="77777777" w:rsidR="00406F5B" w:rsidRPr="00517E79" w:rsidRDefault="00406F5B" w:rsidP="00D808B1">
            <w:r w:rsidRPr="003E01C8">
              <w:t>Exemplary and polished demonstration of the required skill(s), displaying underpinning</w:t>
            </w:r>
            <w:r>
              <w:t xml:space="preserve"> </w:t>
            </w:r>
            <w:r w:rsidRPr="003E01C8">
              <w:t>knowledge, sound judgement and appropriate professional values, as evidenced by focussed</w:t>
            </w:r>
            <w:r>
              <w:t xml:space="preserve"> </w:t>
            </w:r>
            <w:r w:rsidRPr="003E01C8">
              <w:t>sensitivity to the context, the needs of any subject, and the wider implications of the candidate’s</w:t>
            </w:r>
            <w:r>
              <w:t xml:space="preserve"> </w:t>
            </w:r>
            <w:r w:rsidRPr="003E01C8">
              <w:t>actions</w:t>
            </w:r>
          </w:p>
        </w:tc>
        <w:tc>
          <w:tcPr>
            <w:tcW w:w="3390" w:type="dxa"/>
          </w:tcPr>
          <w:p w14:paraId="3CE5F19A" w14:textId="77777777" w:rsidR="00406F5B" w:rsidRPr="003E01C8" w:rsidRDefault="00406F5B" w:rsidP="00D808B1">
            <w:r w:rsidRPr="003E01C8">
              <w:t xml:space="preserve">Practice is </w:t>
            </w:r>
            <w:r w:rsidRPr="003E01C8">
              <w:rPr>
                <w:b/>
              </w:rPr>
              <w:t xml:space="preserve">safe </w:t>
            </w:r>
            <w:r w:rsidRPr="003E01C8">
              <w:t xml:space="preserve">and the student </w:t>
            </w:r>
            <w:r w:rsidRPr="003E01C8">
              <w:rPr>
                <w:b/>
              </w:rPr>
              <w:t xml:space="preserve">always </w:t>
            </w:r>
            <w:r w:rsidRPr="003E01C8">
              <w:t xml:space="preserve">demonstrates an ability to participate in care delivery under guidance. With </w:t>
            </w:r>
            <w:r w:rsidRPr="003E01C8">
              <w:rPr>
                <w:b/>
              </w:rPr>
              <w:t>minimal prompting</w:t>
            </w:r>
            <w:r w:rsidRPr="003E01C8">
              <w:t xml:space="preserve"> the student can provide an </w:t>
            </w:r>
            <w:r w:rsidRPr="003E01C8">
              <w:rPr>
                <w:b/>
              </w:rPr>
              <w:t>outstanding</w:t>
            </w:r>
            <w:r w:rsidRPr="003E01C8">
              <w:rPr>
                <w:color w:val="FF0000"/>
              </w:rPr>
              <w:t xml:space="preserve"> </w:t>
            </w:r>
            <w:r w:rsidRPr="003E01C8">
              <w:t xml:space="preserve">explanation to underpin practice.  </w:t>
            </w:r>
            <w:r w:rsidRPr="003E01C8">
              <w:rPr>
                <w:b/>
              </w:rPr>
              <w:t xml:space="preserve">Always </w:t>
            </w:r>
            <w:r w:rsidRPr="003E01C8">
              <w:t>demonstrates an ability to use their initiative to support care delivery.</w:t>
            </w:r>
          </w:p>
        </w:tc>
      </w:tr>
      <w:tr w:rsidR="00406F5B" w:rsidRPr="003E01C8" w14:paraId="177DCB72" w14:textId="77777777" w:rsidTr="00D808B1">
        <w:trPr>
          <w:trHeight w:val="2034"/>
        </w:trPr>
        <w:tc>
          <w:tcPr>
            <w:tcW w:w="884" w:type="dxa"/>
          </w:tcPr>
          <w:p w14:paraId="2FA95983" w14:textId="77777777" w:rsidR="00406F5B" w:rsidRPr="003E01C8" w:rsidRDefault="00406F5B" w:rsidP="00D808B1">
            <w:r w:rsidRPr="003E01C8">
              <w:t>B</w:t>
            </w:r>
          </w:p>
        </w:tc>
        <w:tc>
          <w:tcPr>
            <w:tcW w:w="1510" w:type="dxa"/>
          </w:tcPr>
          <w:p w14:paraId="0EDBB7EE" w14:textId="77777777" w:rsidR="00406F5B" w:rsidRPr="003E01C8" w:rsidRDefault="00406F5B" w:rsidP="00D808B1">
            <w:r w:rsidRPr="003E01C8">
              <w:t>Very Good (PASS)</w:t>
            </w:r>
          </w:p>
        </w:tc>
        <w:tc>
          <w:tcPr>
            <w:tcW w:w="3276" w:type="dxa"/>
          </w:tcPr>
          <w:p w14:paraId="1E2BE7ED" w14:textId="77777777" w:rsidR="00406F5B" w:rsidRPr="003E01C8" w:rsidRDefault="00406F5B" w:rsidP="00D808B1">
            <w:pPr>
              <w:rPr>
                <w:b/>
              </w:rPr>
            </w:pPr>
            <w:r w:rsidRPr="003E01C8">
              <w:t>Efficient and confident demonstration of the required skill(s), displaying underpinning knowledge, sound judgement and appropriate professional values, as evidenced by an evident appreciation of the possible implications of the candidate’s actions, demonstrating initiative and flexibility of approach</w:t>
            </w:r>
          </w:p>
        </w:tc>
        <w:tc>
          <w:tcPr>
            <w:tcW w:w="3390" w:type="dxa"/>
          </w:tcPr>
          <w:p w14:paraId="156D26FF" w14:textId="77777777" w:rsidR="00406F5B" w:rsidRPr="003E01C8" w:rsidRDefault="00406F5B" w:rsidP="00D808B1">
            <w:r w:rsidRPr="003E01C8">
              <w:t>Practice is</w:t>
            </w:r>
            <w:r w:rsidRPr="003E01C8">
              <w:rPr>
                <w:b/>
              </w:rPr>
              <w:t xml:space="preserve"> safe</w:t>
            </w:r>
            <w:r w:rsidRPr="003E01C8">
              <w:t xml:space="preserve"> and the student </w:t>
            </w:r>
            <w:r w:rsidRPr="003E01C8">
              <w:rPr>
                <w:b/>
                <w:bCs/>
              </w:rPr>
              <w:t xml:space="preserve">regularly </w:t>
            </w:r>
            <w:r w:rsidRPr="003E01C8">
              <w:t xml:space="preserve">demonstrates an ability to participate in care delivery under guidance. With support the student can provide a very </w:t>
            </w:r>
            <w:r w:rsidRPr="003E01C8">
              <w:rPr>
                <w:b/>
              </w:rPr>
              <w:t>good</w:t>
            </w:r>
            <w:r w:rsidRPr="003E01C8">
              <w:t xml:space="preserve"> explanation to underpin practice.  </w:t>
            </w:r>
            <w:r w:rsidRPr="003E01C8">
              <w:rPr>
                <w:b/>
              </w:rPr>
              <w:t xml:space="preserve">Regularly </w:t>
            </w:r>
            <w:r w:rsidRPr="003E01C8">
              <w:t>demonstrates an ability to use their initiative to support care delivery.</w:t>
            </w:r>
          </w:p>
        </w:tc>
      </w:tr>
      <w:tr w:rsidR="00406F5B" w:rsidRPr="003E01C8" w14:paraId="67BA21C9" w14:textId="77777777" w:rsidTr="00D808B1">
        <w:tc>
          <w:tcPr>
            <w:tcW w:w="884" w:type="dxa"/>
          </w:tcPr>
          <w:p w14:paraId="4FF2A0D7" w14:textId="77777777" w:rsidR="00406F5B" w:rsidRPr="003E01C8" w:rsidRDefault="00406F5B" w:rsidP="00D808B1">
            <w:r w:rsidRPr="003E01C8">
              <w:t>C</w:t>
            </w:r>
          </w:p>
        </w:tc>
        <w:tc>
          <w:tcPr>
            <w:tcW w:w="1510" w:type="dxa"/>
          </w:tcPr>
          <w:p w14:paraId="2A113C70" w14:textId="77777777" w:rsidR="00406F5B" w:rsidRPr="003E01C8" w:rsidRDefault="00406F5B" w:rsidP="00D808B1">
            <w:r w:rsidRPr="003E01C8">
              <w:t>Good</w:t>
            </w:r>
            <w:r>
              <w:t xml:space="preserve"> </w:t>
            </w:r>
            <w:r w:rsidRPr="003E01C8">
              <w:t>(PASS)</w:t>
            </w:r>
          </w:p>
        </w:tc>
        <w:tc>
          <w:tcPr>
            <w:tcW w:w="3276" w:type="dxa"/>
          </w:tcPr>
          <w:p w14:paraId="7248507A" w14:textId="77777777" w:rsidR="00406F5B" w:rsidRPr="003E01C8" w:rsidRDefault="00406F5B" w:rsidP="00D808B1">
            <w:r w:rsidRPr="003E01C8">
              <w:t>Clear demonstration of attainment of the required skill(s), displaying underpinning knowledge,</w:t>
            </w:r>
            <w:r>
              <w:t xml:space="preserve"> </w:t>
            </w:r>
            <w:r w:rsidRPr="003E01C8">
              <w:t xml:space="preserve">good judgement and appropriate professional values, as evidenced by familiarity with how to proceed in a range of contexts.  </w:t>
            </w:r>
          </w:p>
        </w:tc>
        <w:tc>
          <w:tcPr>
            <w:tcW w:w="3390" w:type="dxa"/>
          </w:tcPr>
          <w:p w14:paraId="5B445693" w14:textId="77777777" w:rsidR="00406F5B" w:rsidRPr="003E01C8" w:rsidRDefault="00406F5B" w:rsidP="00D808B1">
            <w:r w:rsidRPr="003E01C8">
              <w:t xml:space="preserve">Practice is </w:t>
            </w:r>
            <w:r w:rsidRPr="003E01C8">
              <w:rPr>
                <w:b/>
              </w:rPr>
              <w:t xml:space="preserve">safe </w:t>
            </w:r>
            <w:r w:rsidRPr="003E01C8">
              <w:t xml:space="preserve">and the student </w:t>
            </w:r>
            <w:r w:rsidRPr="003E01C8">
              <w:rPr>
                <w:b/>
              </w:rPr>
              <w:t>usually</w:t>
            </w:r>
            <w:r w:rsidRPr="003E01C8">
              <w:t xml:space="preserve"> demonstrates an ability to participate in care delivery under guidance. With support the student can provide </w:t>
            </w:r>
            <w:r w:rsidRPr="003E01C8">
              <w:rPr>
                <w:b/>
              </w:rPr>
              <w:t>an explanation</w:t>
            </w:r>
            <w:r w:rsidRPr="003E01C8">
              <w:t xml:space="preserve"> to underpin practice.  </w:t>
            </w:r>
            <w:r w:rsidRPr="003E01C8">
              <w:rPr>
                <w:b/>
              </w:rPr>
              <w:t xml:space="preserve">Usually </w:t>
            </w:r>
            <w:r w:rsidRPr="003E01C8">
              <w:t>demonstrates an ability to use their initiative to support care delivery.</w:t>
            </w:r>
          </w:p>
        </w:tc>
      </w:tr>
      <w:tr w:rsidR="00406F5B" w:rsidRPr="003E01C8" w14:paraId="2B554C39" w14:textId="77777777" w:rsidTr="00D808B1">
        <w:trPr>
          <w:cantSplit/>
        </w:trPr>
        <w:tc>
          <w:tcPr>
            <w:tcW w:w="884" w:type="dxa"/>
          </w:tcPr>
          <w:p w14:paraId="6AAF1ACC" w14:textId="77777777" w:rsidR="00406F5B" w:rsidRPr="003E01C8" w:rsidRDefault="00406F5B" w:rsidP="00D808B1">
            <w:r w:rsidRPr="003E01C8">
              <w:lastRenderedPageBreak/>
              <w:t>D</w:t>
            </w:r>
          </w:p>
        </w:tc>
        <w:tc>
          <w:tcPr>
            <w:tcW w:w="1510" w:type="dxa"/>
          </w:tcPr>
          <w:p w14:paraId="5AA3EAD6" w14:textId="77777777" w:rsidR="00406F5B" w:rsidRPr="003E01C8" w:rsidRDefault="00406F5B" w:rsidP="00D808B1">
            <w:r w:rsidRPr="003E01C8">
              <w:t>Satisfactory (PASS)</w:t>
            </w:r>
          </w:p>
        </w:tc>
        <w:tc>
          <w:tcPr>
            <w:tcW w:w="3276" w:type="dxa"/>
          </w:tcPr>
          <w:p w14:paraId="5D74EEB4" w14:textId="77777777" w:rsidR="00406F5B" w:rsidRPr="003E01C8" w:rsidRDefault="00406F5B" w:rsidP="00D808B1">
            <w:pPr>
              <w:rPr>
                <w:b/>
              </w:rPr>
            </w:pPr>
            <w:r w:rsidRPr="003E01C8">
              <w:t>Adequate independent performance of required skill, displaying underpinning knowledge, adequate judgement and appropriate professional values, suitable to routine contexts</w:t>
            </w:r>
            <w:r>
              <w:t>.</w:t>
            </w:r>
          </w:p>
        </w:tc>
        <w:tc>
          <w:tcPr>
            <w:tcW w:w="3390" w:type="dxa"/>
          </w:tcPr>
          <w:p w14:paraId="69F65CDC" w14:textId="77777777" w:rsidR="00406F5B" w:rsidRPr="003E01C8" w:rsidRDefault="00406F5B" w:rsidP="00D808B1">
            <w:r w:rsidRPr="003E01C8">
              <w:t xml:space="preserve">Practice is </w:t>
            </w:r>
            <w:r w:rsidRPr="003E01C8">
              <w:rPr>
                <w:b/>
              </w:rPr>
              <w:t xml:space="preserve">safe </w:t>
            </w:r>
            <w:r w:rsidRPr="003E01C8">
              <w:t xml:space="preserve">and the student </w:t>
            </w:r>
            <w:r w:rsidRPr="003E01C8">
              <w:rPr>
                <w:b/>
              </w:rPr>
              <w:t>sometimes</w:t>
            </w:r>
            <w:r w:rsidRPr="003E01C8">
              <w:t xml:space="preserve"> demonstrates an ability to participate in care delivery under guidance. With support the student can provide </w:t>
            </w:r>
            <w:r w:rsidRPr="003E01C8">
              <w:rPr>
                <w:b/>
              </w:rPr>
              <w:t xml:space="preserve">a borderline </w:t>
            </w:r>
            <w:r w:rsidRPr="003E01C8">
              <w:t>explanation to underpin practice</w:t>
            </w:r>
            <w:r>
              <w:t xml:space="preserve">.  </w:t>
            </w:r>
            <w:r w:rsidRPr="003E01C8">
              <w:rPr>
                <w:b/>
              </w:rPr>
              <w:t xml:space="preserve">Sometimes </w:t>
            </w:r>
            <w:r w:rsidRPr="003E01C8">
              <w:t>demonstrates an ability to use their initiative to support care delivery.</w:t>
            </w:r>
            <w:r>
              <w:t xml:space="preserve">  </w:t>
            </w:r>
            <w:r w:rsidRPr="003E01C8">
              <w:t>Recognises their own limitations and seeks advice, guidance and support</w:t>
            </w:r>
          </w:p>
        </w:tc>
      </w:tr>
      <w:tr w:rsidR="00406F5B" w:rsidRPr="003E01C8" w14:paraId="2AB63FC6" w14:textId="77777777" w:rsidTr="00D808B1">
        <w:tc>
          <w:tcPr>
            <w:tcW w:w="884" w:type="dxa"/>
          </w:tcPr>
          <w:p w14:paraId="0259FA8E" w14:textId="77777777" w:rsidR="00406F5B" w:rsidRPr="003E01C8" w:rsidRDefault="00406F5B" w:rsidP="00D808B1">
            <w:r w:rsidRPr="003E01C8">
              <w:t>E</w:t>
            </w:r>
          </w:p>
        </w:tc>
        <w:tc>
          <w:tcPr>
            <w:tcW w:w="1510" w:type="dxa"/>
          </w:tcPr>
          <w:p w14:paraId="50EDD6E0" w14:textId="77777777" w:rsidR="00406F5B" w:rsidRPr="003E01C8" w:rsidRDefault="00406F5B" w:rsidP="00D808B1">
            <w:r w:rsidRPr="003E01C8">
              <w:t>Weak (FAIL)</w:t>
            </w:r>
          </w:p>
        </w:tc>
        <w:tc>
          <w:tcPr>
            <w:tcW w:w="3276" w:type="dxa"/>
          </w:tcPr>
          <w:p w14:paraId="4F593F8B" w14:textId="77777777" w:rsidR="00406F5B" w:rsidRPr="003E01C8" w:rsidRDefault="00406F5B" w:rsidP="00D808B1">
            <w:pPr>
              <w:rPr>
                <w:b/>
              </w:rPr>
            </w:pPr>
            <w:r w:rsidRPr="003E01C8">
              <w:t>Adequate independent performance of some but not all required skills. Some knowledge, judgement and professional values that indicate an awareness of personal limitations</w:t>
            </w:r>
            <w:r>
              <w:t>.</w:t>
            </w:r>
          </w:p>
        </w:tc>
        <w:tc>
          <w:tcPr>
            <w:tcW w:w="3390" w:type="dxa"/>
          </w:tcPr>
          <w:p w14:paraId="2DE7A51E" w14:textId="77777777" w:rsidR="00406F5B" w:rsidRPr="003E01C8" w:rsidRDefault="00406F5B" w:rsidP="00D808B1">
            <w:pPr>
              <w:rPr>
                <w:b/>
              </w:rPr>
            </w:pPr>
            <w:r w:rsidRPr="003E01C8">
              <w:rPr>
                <w:b/>
              </w:rPr>
              <w:t>Some elements of practice are unsafe</w:t>
            </w:r>
            <w:r w:rsidRPr="003E01C8">
              <w:t xml:space="preserve"> </w:t>
            </w:r>
            <w:r w:rsidRPr="003E01C8">
              <w:rPr>
                <w:b/>
              </w:rPr>
              <w:t>OR</w:t>
            </w:r>
            <w:r w:rsidRPr="003E01C8">
              <w:t xml:space="preserve"> the student </w:t>
            </w:r>
            <w:r w:rsidRPr="003E01C8">
              <w:rPr>
                <w:b/>
              </w:rPr>
              <w:t xml:space="preserve">sometimes fails to demonstrate appropriate levels </w:t>
            </w:r>
            <w:r w:rsidRPr="003E01C8">
              <w:t>of knowledge, skills and/or attitude to participate in care delivery under guidance.</w:t>
            </w:r>
          </w:p>
        </w:tc>
      </w:tr>
      <w:tr w:rsidR="00406F5B" w:rsidRPr="003E01C8" w14:paraId="34BAF4A7" w14:textId="77777777" w:rsidTr="00D808B1">
        <w:tc>
          <w:tcPr>
            <w:tcW w:w="884" w:type="dxa"/>
          </w:tcPr>
          <w:p w14:paraId="2CB95A89" w14:textId="77777777" w:rsidR="00406F5B" w:rsidRPr="003E01C8" w:rsidRDefault="00406F5B" w:rsidP="00D808B1">
            <w:r w:rsidRPr="003E01C8">
              <w:t>F</w:t>
            </w:r>
          </w:p>
        </w:tc>
        <w:tc>
          <w:tcPr>
            <w:tcW w:w="1510" w:type="dxa"/>
          </w:tcPr>
          <w:p w14:paraId="5DD2F7CF" w14:textId="77777777" w:rsidR="00406F5B" w:rsidRPr="003E01C8" w:rsidRDefault="00406F5B" w:rsidP="00D808B1">
            <w:r w:rsidRPr="003E01C8">
              <w:t>Poor (FAIL)</w:t>
            </w:r>
          </w:p>
        </w:tc>
        <w:tc>
          <w:tcPr>
            <w:tcW w:w="3276" w:type="dxa"/>
          </w:tcPr>
          <w:p w14:paraId="0179A954" w14:textId="77777777" w:rsidR="00406F5B" w:rsidRDefault="00406F5B" w:rsidP="00D808B1">
            <w:r w:rsidRPr="003E01C8">
              <w:t xml:space="preserve">Presently inadequate independent performance of the required skill. Knowledge, judgement and professional values are at least </w:t>
            </w:r>
            <w:proofErr w:type="gramStart"/>
            <w:r w:rsidRPr="003E01C8">
              <w:t>sufficient</w:t>
            </w:r>
            <w:proofErr w:type="gramEnd"/>
            <w:r w:rsidRPr="003E01C8">
              <w:t xml:space="preserve"> to indicate an awareness of personal limitations</w:t>
            </w:r>
            <w:r>
              <w:t>.</w:t>
            </w:r>
          </w:p>
          <w:p w14:paraId="3361A8EC" w14:textId="77777777" w:rsidR="00406F5B" w:rsidRDefault="00406F5B" w:rsidP="00D808B1">
            <w:pPr>
              <w:rPr>
                <w:b/>
              </w:rPr>
            </w:pPr>
          </w:p>
          <w:p w14:paraId="449A426C" w14:textId="77777777" w:rsidR="00406F5B" w:rsidRDefault="00406F5B" w:rsidP="00D808B1">
            <w:pPr>
              <w:rPr>
                <w:b/>
              </w:rPr>
            </w:pPr>
          </w:p>
          <w:p w14:paraId="6CF302A9" w14:textId="77777777" w:rsidR="00406F5B" w:rsidRDefault="00406F5B" w:rsidP="00D808B1">
            <w:pPr>
              <w:rPr>
                <w:b/>
              </w:rPr>
            </w:pPr>
          </w:p>
          <w:p w14:paraId="1574FA99" w14:textId="77777777" w:rsidR="00406F5B" w:rsidRDefault="00406F5B" w:rsidP="00D808B1">
            <w:pPr>
              <w:rPr>
                <w:b/>
              </w:rPr>
            </w:pPr>
          </w:p>
          <w:p w14:paraId="41B9F240" w14:textId="6BCC3E0A" w:rsidR="00406F5B" w:rsidRPr="003E01C8" w:rsidRDefault="00406F5B" w:rsidP="00D808B1">
            <w:pPr>
              <w:rPr>
                <w:b/>
              </w:rPr>
            </w:pPr>
          </w:p>
        </w:tc>
        <w:tc>
          <w:tcPr>
            <w:tcW w:w="3390" w:type="dxa"/>
          </w:tcPr>
          <w:p w14:paraId="158F479C" w14:textId="77777777" w:rsidR="00406F5B" w:rsidRPr="003E01C8" w:rsidRDefault="00406F5B" w:rsidP="00D808B1">
            <w:r w:rsidRPr="003E01C8">
              <w:t>Practice is unsafe OR the student consistently fails to demonstrate appropriate levels of knowledge, skills and/or attitudes to participate in care delivery under guidance.</w:t>
            </w:r>
          </w:p>
        </w:tc>
      </w:tr>
      <w:tr w:rsidR="00406F5B" w:rsidRPr="003E01C8" w14:paraId="6A27EDA1" w14:textId="77777777" w:rsidTr="00D808B1">
        <w:tc>
          <w:tcPr>
            <w:tcW w:w="884" w:type="dxa"/>
          </w:tcPr>
          <w:p w14:paraId="0348815D" w14:textId="77777777" w:rsidR="00406F5B" w:rsidRPr="003E01C8" w:rsidRDefault="00406F5B" w:rsidP="00D808B1">
            <w:pPr>
              <w:rPr>
                <w:b/>
              </w:rPr>
            </w:pPr>
            <w:r w:rsidRPr="003E01C8">
              <w:lastRenderedPageBreak/>
              <w:t xml:space="preserve"> G</w:t>
            </w:r>
          </w:p>
        </w:tc>
        <w:tc>
          <w:tcPr>
            <w:tcW w:w="1510" w:type="dxa"/>
          </w:tcPr>
          <w:p w14:paraId="0F978655" w14:textId="77777777" w:rsidR="00406F5B" w:rsidRPr="003E01C8" w:rsidRDefault="00406F5B" w:rsidP="00D808B1">
            <w:r w:rsidRPr="003E01C8">
              <w:t>Very Poor (FAIL)</w:t>
            </w:r>
          </w:p>
        </w:tc>
        <w:tc>
          <w:tcPr>
            <w:tcW w:w="3276" w:type="dxa"/>
          </w:tcPr>
          <w:p w14:paraId="4309318A" w14:textId="77777777" w:rsidR="00406F5B" w:rsidRPr="00517E79" w:rsidRDefault="00406F5B" w:rsidP="00D808B1">
            <w:r w:rsidRPr="003E01C8">
              <w:t>Wholly inadequate performance of the required skill, lacking in secure base of relevant</w:t>
            </w:r>
            <w:r>
              <w:t xml:space="preserve">. </w:t>
            </w:r>
            <w:r w:rsidRPr="003E01C8">
              <w:t>knowledge and poor use of such knowledge, showing fundamental misunderstanding and</w:t>
            </w:r>
            <w:r>
              <w:t xml:space="preserve"> </w:t>
            </w:r>
            <w:r w:rsidRPr="003E01C8">
              <w:t xml:space="preserve">misinterpretation. Evidence of poor judgement and professional values. </w:t>
            </w:r>
          </w:p>
        </w:tc>
        <w:tc>
          <w:tcPr>
            <w:tcW w:w="3390" w:type="dxa"/>
          </w:tcPr>
          <w:p w14:paraId="52BE50A0" w14:textId="77777777" w:rsidR="00406F5B" w:rsidRPr="003E01C8" w:rsidRDefault="00406F5B" w:rsidP="00D808B1">
            <w:r w:rsidRPr="003E01C8">
              <w:t>Practice is unsafe AND the student consistently fails to demonstrate appropriate levels of knowledge, skills and/or attitudes to participate in care delivery under guidance.</w:t>
            </w:r>
          </w:p>
        </w:tc>
      </w:tr>
      <w:tr w:rsidR="00406F5B" w:rsidRPr="003E01C8" w14:paraId="141D1B9B" w14:textId="77777777" w:rsidTr="00D808B1">
        <w:trPr>
          <w:cantSplit/>
        </w:trPr>
        <w:tc>
          <w:tcPr>
            <w:tcW w:w="884" w:type="dxa"/>
            <w:tcBorders>
              <w:bottom w:val="single" w:sz="4" w:space="0" w:color="auto"/>
            </w:tcBorders>
          </w:tcPr>
          <w:p w14:paraId="18D41BB9" w14:textId="77777777" w:rsidR="00406F5B" w:rsidRPr="003E01C8" w:rsidRDefault="00406F5B" w:rsidP="00D808B1">
            <w:r w:rsidRPr="003E01C8">
              <w:t>H</w:t>
            </w:r>
          </w:p>
        </w:tc>
        <w:tc>
          <w:tcPr>
            <w:tcW w:w="1510" w:type="dxa"/>
            <w:tcBorders>
              <w:bottom w:val="single" w:sz="4" w:space="0" w:color="auto"/>
            </w:tcBorders>
          </w:tcPr>
          <w:p w14:paraId="1C3840B5" w14:textId="77777777" w:rsidR="00406F5B" w:rsidRPr="003E01C8" w:rsidRDefault="00406F5B" w:rsidP="00D808B1">
            <w:r w:rsidRPr="003E01C8">
              <w:t>FAIL</w:t>
            </w:r>
          </w:p>
        </w:tc>
        <w:tc>
          <w:tcPr>
            <w:tcW w:w="3276" w:type="dxa"/>
            <w:tcBorders>
              <w:bottom w:val="single" w:sz="4" w:space="0" w:color="auto"/>
            </w:tcBorders>
          </w:tcPr>
          <w:p w14:paraId="35171195" w14:textId="77777777" w:rsidR="00406F5B" w:rsidRPr="003E01C8" w:rsidRDefault="00406F5B" w:rsidP="00D808B1">
            <w:r w:rsidRPr="003E01C8">
              <w:t>Not presently capable of independent performance of the required skill, lacking self-awareness of limitations and prone to errors of judgement and faulty practice</w:t>
            </w:r>
          </w:p>
        </w:tc>
        <w:tc>
          <w:tcPr>
            <w:tcW w:w="3390" w:type="dxa"/>
            <w:tcBorders>
              <w:bottom w:val="single" w:sz="4" w:space="0" w:color="auto"/>
            </w:tcBorders>
          </w:tcPr>
          <w:p w14:paraId="510A52F3" w14:textId="77777777" w:rsidR="00406F5B" w:rsidRPr="003E01C8" w:rsidRDefault="00406F5B" w:rsidP="00D808B1">
            <w:r w:rsidRPr="003E01C8">
              <w:t xml:space="preserve">Practice is </w:t>
            </w:r>
            <w:r w:rsidRPr="003E01C8">
              <w:rPr>
                <w:b/>
                <w:bCs/>
              </w:rPr>
              <w:t>unsafe AND</w:t>
            </w:r>
            <w:r w:rsidRPr="003E01C8">
              <w:t xml:space="preserve"> the student </w:t>
            </w:r>
            <w:r w:rsidRPr="003E01C8">
              <w:rPr>
                <w:b/>
                <w:bCs/>
              </w:rPr>
              <w:t xml:space="preserve">consistently </w:t>
            </w:r>
            <w:r w:rsidRPr="003E01C8">
              <w:t xml:space="preserve">fails to demonstrate </w:t>
            </w:r>
            <w:r w:rsidRPr="003E01C8">
              <w:rPr>
                <w:b/>
                <w:bCs/>
              </w:rPr>
              <w:t>self-awareness</w:t>
            </w:r>
            <w:r w:rsidRPr="003E01C8">
              <w:t xml:space="preserve"> of the limitations of their level of knowledge, skills and/or attitudes to participate in care delivery under guidance.</w:t>
            </w:r>
          </w:p>
        </w:tc>
      </w:tr>
      <w:tr w:rsidR="00406F5B" w:rsidRPr="003E01C8" w14:paraId="3BF53CC0" w14:textId="77777777" w:rsidTr="00D808B1">
        <w:tc>
          <w:tcPr>
            <w:tcW w:w="9060" w:type="dxa"/>
            <w:gridSpan w:val="4"/>
            <w:tcBorders>
              <w:bottom w:val="nil"/>
            </w:tcBorders>
            <w:shd w:val="clear" w:color="auto" w:fill="E7E6E6"/>
          </w:tcPr>
          <w:p w14:paraId="3BB8CF4B" w14:textId="77777777" w:rsidR="00406F5B" w:rsidRPr="003E01C8" w:rsidRDefault="00406F5B" w:rsidP="00D808B1">
            <w:r w:rsidRPr="003E01C8">
              <w:t>University of Glasgow use only</w:t>
            </w:r>
          </w:p>
        </w:tc>
      </w:tr>
      <w:tr w:rsidR="00406F5B" w:rsidRPr="003E01C8" w14:paraId="064EE4FB" w14:textId="77777777" w:rsidTr="00D808B1">
        <w:tc>
          <w:tcPr>
            <w:tcW w:w="884" w:type="dxa"/>
            <w:tcBorders>
              <w:top w:val="nil"/>
              <w:left w:val="single" w:sz="4" w:space="0" w:color="auto"/>
              <w:bottom w:val="single" w:sz="4" w:space="0" w:color="auto"/>
              <w:right w:val="nil"/>
            </w:tcBorders>
            <w:shd w:val="clear" w:color="auto" w:fill="E7E6E6"/>
          </w:tcPr>
          <w:p w14:paraId="4A2856AF" w14:textId="77777777" w:rsidR="00406F5B" w:rsidRPr="003E01C8" w:rsidRDefault="00406F5B" w:rsidP="00D808B1">
            <w:r w:rsidRPr="003E01C8">
              <w:t>CR</w:t>
            </w:r>
          </w:p>
        </w:tc>
        <w:tc>
          <w:tcPr>
            <w:tcW w:w="1510" w:type="dxa"/>
            <w:tcBorders>
              <w:top w:val="nil"/>
              <w:left w:val="nil"/>
              <w:bottom w:val="single" w:sz="4" w:space="0" w:color="auto"/>
              <w:right w:val="nil"/>
            </w:tcBorders>
            <w:shd w:val="clear" w:color="auto" w:fill="E7E6E6"/>
          </w:tcPr>
          <w:p w14:paraId="0892559D" w14:textId="77777777" w:rsidR="00406F5B" w:rsidRPr="003E01C8" w:rsidRDefault="00406F5B" w:rsidP="00D808B1">
            <w:r w:rsidRPr="003E01C8">
              <w:t>CREDIT REFUSED</w:t>
            </w:r>
          </w:p>
        </w:tc>
        <w:tc>
          <w:tcPr>
            <w:tcW w:w="6666" w:type="dxa"/>
            <w:gridSpan w:val="2"/>
            <w:tcBorders>
              <w:top w:val="nil"/>
              <w:left w:val="nil"/>
              <w:bottom w:val="single" w:sz="4" w:space="0" w:color="auto"/>
              <w:right w:val="single" w:sz="4" w:space="0" w:color="auto"/>
            </w:tcBorders>
            <w:shd w:val="clear" w:color="auto" w:fill="E7E6E6"/>
          </w:tcPr>
          <w:p w14:paraId="70EB19EF" w14:textId="77777777" w:rsidR="00406F5B" w:rsidRPr="003E01C8" w:rsidRDefault="00406F5B" w:rsidP="00D808B1">
            <w:r w:rsidRPr="003E01C8">
              <w:t>Failure to comply, in the absence of good cause, with the published requirements of the course</w:t>
            </w:r>
            <w:r>
              <w:t xml:space="preserve"> </w:t>
            </w:r>
            <w:r w:rsidRPr="003E01C8">
              <w:t>or programme; and/or a serious breach of regulations</w:t>
            </w:r>
          </w:p>
        </w:tc>
      </w:tr>
    </w:tbl>
    <w:p w14:paraId="1BB32E1A" w14:textId="77777777" w:rsidR="00406F5B" w:rsidRPr="004A4E60" w:rsidRDefault="00406F5B" w:rsidP="00406F5B"/>
    <w:p w14:paraId="43FC68C5" w14:textId="77777777" w:rsidR="00406F5B" w:rsidRDefault="00406F5B" w:rsidP="00406F5B"/>
    <w:p w14:paraId="454C38CA" w14:textId="77777777" w:rsidR="00406F5B" w:rsidRDefault="00406F5B" w:rsidP="00406F5B"/>
    <w:p w14:paraId="182B7474" w14:textId="77777777" w:rsidR="00406F5B" w:rsidRDefault="00406F5B" w:rsidP="00406F5B">
      <w:pPr>
        <w:spacing w:after="0" w:line="240" w:lineRule="auto"/>
      </w:pPr>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01"/>
        <w:gridCol w:w="19"/>
        <w:gridCol w:w="626"/>
        <w:gridCol w:w="56"/>
        <w:gridCol w:w="662"/>
        <w:gridCol w:w="6"/>
        <w:gridCol w:w="33"/>
        <w:gridCol w:w="702"/>
        <w:gridCol w:w="13"/>
        <w:gridCol w:w="688"/>
        <w:gridCol w:w="20"/>
        <w:gridCol w:w="662"/>
        <w:gridCol w:w="19"/>
        <w:gridCol w:w="702"/>
        <w:gridCol w:w="844"/>
        <w:gridCol w:w="1430"/>
      </w:tblGrid>
      <w:tr w:rsidR="00406F5B" w:rsidRPr="003E01C8" w14:paraId="3A1E8036" w14:textId="77777777" w:rsidTr="00D808B1">
        <w:tc>
          <w:tcPr>
            <w:tcW w:w="9322" w:type="dxa"/>
            <w:gridSpan w:val="18"/>
            <w:tcBorders>
              <w:bottom w:val="single" w:sz="4" w:space="0" w:color="auto"/>
            </w:tcBorders>
            <w:shd w:val="clear" w:color="auto" w:fill="E7E6E6"/>
          </w:tcPr>
          <w:p w14:paraId="561F3C2A" w14:textId="77777777" w:rsidR="00406F5B" w:rsidRPr="00A967F2" w:rsidRDefault="00406F5B" w:rsidP="00D808B1">
            <w:pPr>
              <w:rPr>
                <w:b/>
                <w:bCs/>
              </w:rPr>
            </w:pPr>
            <w:r w:rsidRPr="00A967F2">
              <w:rPr>
                <w:b/>
                <w:bCs/>
              </w:rPr>
              <w:lastRenderedPageBreak/>
              <w:t>ATTENDANCE RECORD</w:t>
            </w:r>
          </w:p>
          <w:p w14:paraId="0753EFAD" w14:textId="26A0BDDB" w:rsidR="00406F5B" w:rsidRPr="003E01C8" w:rsidRDefault="00406F5B" w:rsidP="00166989">
            <w:pPr>
              <w:spacing w:before="60" w:after="60"/>
              <w:rPr>
                <w:color w:val="000000"/>
              </w:rPr>
            </w:pPr>
            <w:r>
              <w:rPr>
                <w:b/>
                <w:bCs/>
              </w:rPr>
              <w:t xml:space="preserve">PART </w:t>
            </w:r>
            <w:r w:rsidR="001402C0">
              <w:rPr>
                <w:b/>
                <w:bCs/>
              </w:rPr>
              <w:t>3</w:t>
            </w:r>
            <w:r w:rsidRPr="00A967F2">
              <w:rPr>
                <w:b/>
                <w:bCs/>
              </w:rPr>
              <w:t xml:space="preserve">: </w:t>
            </w:r>
            <w:r w:rsidR="00673BD8">
              <w:rPr>
                <w:b/>
                <w:bCs/>
              </w:rPr>
              <w:t xml:space="preserve">Final </w:t>
            </w:r>
            <w:r>
              <w:rPr>
                <w:b/>
                <w:bCs/>
              </w:rPr>
              <w:t>PLE</w:t>
            </w:r>
          </w:p>
        </w:tc>
      </w:tr>
      <w:tr w:rsidR="00406F5B" w:rsidRPr="003E01C8" w14:paraId="6B8D3718" w14:textId="77777777" w:rsidTr="00D808B1">
        <w:tblPrEx>
          <w:tblLook w:val="04A0" w:firstRow="1" w:lastRow="0" w:firstColumn="1" w:lastColumn="0" w:noHBand="0" w:noVBand="1"/>
        </w:tblPrEx>
        <w:tc>
          <w:tcPr>
            <w:tcW w:w="4203" w:type="dxa"/>
            <w:gridSpan w:val="7"/>
            <w:shd w:val="clear" w:color="auto" w:fill="E7E6E6"/>
          </w:tcPr>
          <w:p w14:paraId="3F297295" w14:textId="77777777" w:rsidR="00406F5B" w:rsidRPr="003E01C8" w:rsidRDefault="00406F5B" w:rsidP="00D808B1">
            <w:r w:rsidRPr="003E01C8">
              <w:t>Student Name</w:t>
            </w:r>
          </w:p>
        </w:tc>
        <w:tc>
          <w:tcPr>
            <w:tcW w:w="5119" w:type="dxa"/>
            <w:gridSpan w:val="11"/>
          </w:tcPr>
          <w:p w14:paraId="341D853D" w14:textId="77777777" w:rsidR="00406F5B" w:rsidRPr="003E01C8" w:rsidRDefault="00406F5B" w:rsidP="00D808B1"/>
        </w:tc>
      </w:tr>
      <w:tr w:rsidR="00406F5B" w:rsidRPr="003E01C8" w14:paraId="5692B5CA" w14:textId="77777777" w:rsidTr="00D808B1">
        <w:tblPrEx>
          <w:tblLook w:val="04A0" w:firstRow="1" w:lastRow="0" w:firstColumn="1" w:lastColumn="0" w:noHBand="0" w:noVBand="1"/>
        </w:tblPrEx>
        <w:tc>
          <w:tcPr>
            <w:tcW w:w="4203" w:type="dxa"/>
            <w:gridSpan w:val="7"/>
            <w:shd w:val="clear" w:color="auto" w:fill="E7E6E6"/>
          </w:tcPr>
          <w:p w14:paraId="23878DEE" w14:textId="77777777" w:rsidR="00406F5B" w:rsidRPr="003E01C8" w:rsidRDefault="00406F5B" w:rsidP="00D808B1">
            <w:r w:rsidRPr="003E01C8">
              <w:t>Student ID</w:t>
            </w:r>
          </w:p>
        </w:tc>
        <w:tc>
          <w:tcPr>
            <w:tcW w:w="5119" w:type="dxa"/>
            <w:gridSpan w:val="11"/>
          </w:tcPr>
          <w:p w14:paraId="225CA0D4" w14:textId="77777777" w:rsidR="00406F5B" w:rsidRPr="003E01C8" w:rsidRDefault="00406F5B" w:rsidP="00D808B1"/>
        </w:tc>
      </w:tr>
      <w:tr w:rsidR="00406F5B" w:rsidRPr="003E01C8" w14:paraId="2F952558" w14:textId="77777777" w:rsidTr="00D808B1">
        <w:tblPrEx>
          <w:tblLook w:val="04A0" w:firstRow="1" w:lastRow="0" w:firstColumn="1" w:lastColumn="0" w:noHBand="0" w:noVBand="1"/>
        </w:tblPrEx>
        <w:tc>
          <w:tcPr>
            <w:tcW w:w="4203" w:type="dxa"/>
            <w:gridSpan w:val="7"/>
            <w:shd w:val="clear" w:color="auto" w:fill="E7E6E6"/>
          </w:tcPr>
          <w:p w14:paraId="5554D8E1" w14:textId="77777777" w:rsidR="00406F5B" w:rsidRPr="003E01C8" w:rsidRDefault="00406F5B" w:rsidP="00D808B1">
            <w:r w:rsidRPr="003E01C8">
              <w:t>Year of Programme</w:t>
            </w:r>
          </w:p>
        </w:tc>
        <w:tc>
          <w:tcPr>
            <w:tcW w:w="5119" w:type="dxa"/>
            <w:gridSpan w:val="11"/>
          </w:tcPr>
          <w:p w14:paraId="3311090E" w14:textId="77777777" w:rsidR="00406F5B" w:rsidRPr="003E01C8" w:rsidRDefault="00406F5B" w:rsidP="00D808B1"/>
        </w:tc>
      </w:tr>
      <w:tr w:rsidR="00406F5B" w:rsidRPr="003E01C8" w14:paraId="5A31C8F1" w14:textId="77777777" w:rsidTr="00D808B1">
        <w:tblPrEx>
          <w:tblLook w:val="04A0" w:firstRow="1" w:lastRow="0" w:firstColumn="1" w:lastColumn="0" w:noHBand="0" w:noVBand="1"/>
        </w:tblPrEx>
        <w:tc>
          <w:tcPr>
            <w:tcW w:w="4203" w:type="dxa"/>
            <w:gridSpan w:val="7"/>
            <w:shd w:val="clear" w:color="auto" w:fill="E7E6E6"/>
          </w:tcPr>
          <w:p w14:paraId="07C670D9" w14:textId="77777777" w:rsidR="00406F5B" w:rsidRPr="003E01C8" w:rsidRDefault="00406F5B" w:rsidP="00D808B1">
            <w:r w:rsidRPr="003E01C8">
              <w:t xml:space="preserve">Practice Learning Environment </w:t>
            </w:r>
          </w:p>
        </w:tc>
        <w:tc>
          <w:tcPr>
            <w:tcW w:w="5119" w:type="dxa"/>
            <w:gridSpan w:val="11"/>
          </w:tcPr>
          <w:p w14:paraId="62E3DA12" w14:textId="77777777" w:rsidR="00406F5B" w:rsidRPr="003E01C8" w:rsidRDefault="00406F5B" w:rsidP="00D808B1"/>
        </w:tc>
      </w:tr>
      <w:tr w:rsidR="00406F5B" w:rsidRPr="003E01C8" w14:paraId="4B002049" w14:textId="77777777" w:rsidTr="00D808B1">
        <w:tblPrEx>
          <w:tblLook w:val="04A0" w:firstRow="1" w:lastRow="0" w:firstColumn="1" w:lastColumn="0" w:noHBand="0" w:noVBand="1"/>
        </w:tblPrEx>
        <w:tc>
          <w:tcPr>
            <w:tcW w:w="850" w:type="dxa"/>
            <w:shd w:val="clear" w:color="auto" w:fill="E7E6E6"/>
            <w:vAlign w:val="center"/>
          </w:tcPr>
          <w:p w14:paraId="42F6AEAD" w14:textId="77777777" w:rsidR="00406F5B" w:rsidRPr="003E01C8" w:rsidRDefault="00406F5B" w:rsidP="00D808B1">
            <w:r w:rsidRPr="003E01C8">
              <w:t>Week</w:t>
            </w:r>
          </w:p>
          <w:p w14:paraId="0C97F69F" w14:textId="77777777" w:rsidR="00406F5B" w:rsidRPr="003E01C8" w:rsidRDefault="00406F5B" w:rsidP="00D808B1">
            <w:r w:rsidRPr="003E01C8">
              <w:t>No</w:t>
            </w:r>
          </w:p>
        </w:tc>
        <w:tc>
          <w:tcPr>
            <w:tcW w:w="1289" w:type="dxa"/>
            <w:shd w:val="clear" w:color="auto" w:fill="E7E6E6"/>
            <w:vAlign w:val="center"/>
          </w:tcPr>
          <w:p w14:paraId="3CDCE816" w14:textId="77777777" w:rsidR="00406F5B" w:rsidRPr="003E01C8" w:rsidRDefault="00406F5B" w:rsidP="00D808B1">
            <w:r w:rsidRPr="003E01C8">
              <w:t>Week</w:t>
            </w:r>
          </w:p>
          <w:p w14:paraId="01C061EC" w14:textId="77777777" w:rsidR="00406F5B" w:rsidRPr="003E01C8" w:rsidRDefault="00406F5B" w:rsidP="00D808B1">
            <w:r w:rsidRPr="003E01C8">
              <w:t>beginning</w:t>
            </w:r>
          </w:p>
        </w:tc>
        <w:tc>
          <w:tcPr>
            <w:tcW w:w="701" w:type="dxa"/>
            <w:shd w:val="clear" w:color="auto" w:fill="E7E6E6"/>
            <w:vAlign w:val="center"/>
          </w:tcPr>
          <w:p w14:paraId="4C794A9D" w14:textId="77777777" w:rsidR="00406F5B" w:rsidRPr="003E01C8" w:rsidRDefault="00406F5B" w:rsidP="00D808B1">
            <w:r w:rsidRPr="003E01C8">
              <w:t>M</w:t>
            </w:r>
          </w:p>
        </w:tc>
        <w:tc>
          <w:tcPr>
            <w:tcW w:w="701" w:type="dxa"/>
            <w:gridSpan w:val="3"/>
            <w:shd w:val="clear" w:color="auto" w:fill="E7E6E6"/>
            <w:vAlign w:val="center"/>
          </w:tcPr>
          <w:p w14:paraId="6430457F" w14:textId="77777777" w:rsidR="00406F5B" w:rsidRPr="003E01C8" w:rsidRDefault="00406F5B" w:rsidP="00D808B1">
            <w:r w:rsidRPr="003E01C8">
              <w:t>T</w:t>
            </w:r>
          </w:p>
        </w:tc>
        <w:tc>
          <w:tcPr>
            <w:tcW w:w="701" w:type="dxa"/>
            <w:gridSpan w:val="3"/>
            <w:shd w:val="clear" w:color="auto" w:fill="E7E6E6"/>
            <w:vAlign w:val="center"/>
          </w:tcPr>
          <w:p w14:paraId="2AE70F86" w14:textId="77777777" w:rsidR="00406F5B" w:rsidRPr="003E01C8" w:rsidRDefault="00406F5B" w:rsidP="00D808B1">
            <w:r w:rsidRPr="003E01C8">
              <w:t>W</w:t>
            </w:r>
          </w:p>
        </w:tc>
        <w:tc>
          <w:tcPr>
            <w:tcW w:w="702" w:type="dxa"/>
            <w:shd w:val="clear" w:color="auto" w:fill="E7E6E6"/>
            <w:vAlign w:val="center"/>
          </w:tcPr>
          <w:p w14:paraId="7D4B6137" w14:textId="77777777" w:rsidR="00406F5B" w:rsidRPr="003E01C8" w:rsidRDefault="00406F5B" w:rsidP="00D808B1">
            <w:r w:rsidRPr="003E01C8">
              <w:t>T</w:t>
            </w:r>
          </w:p>
        </w:tc>
        <w:tc>
          <w:tcPr>
            <w:tcW w:w="701" w:type="dxa"/>
            <w:gridSpan w:val="2"/>
            <w:shd w:val="clear" w:color="auto" w:fill="E7E6E6"/>
            <w:vAlign w:val="center"/>
          </w:tcPr>
          <w:p w14:paraId="4FDD7D81" w14:textId="77777777" w:rsidR="00406F5B" w:rsidRPr="003E01C8" w:rsidRDefault="00406F5B" w:rsidP="00D808B1">
            <w:r w:rsidRPr="003E01C8">
              <w:t>F</w:t>
            </w:r>
          </w:p>
        </w:tc>
        <w:tc>
          <w:tcPr>
            <w:tcW w:w="701" w:type="dxa"/>
            <w:gridSpan w:val="3"/>
            <w:shd w:val="clear" w:color="auto" w:fill="E7E6E6"/>
            <w:vAlign w:val="center"/>
          </w:tcPr>
          <w:p w14:paraId="7F24A7E2" w14:textId="77777777" w:rsidR="00406F5B" w:rsidRPr="003E01C8" w:rsidRDefault="00406F5B" w:rsidP="00D808B1">
            <w:r w:rsidRPr="003E01C8">
              <w:t>S</w:t>
            </w:r>
          </w:p>
        </w:tc>
        <w:tc>
          <w:tcPr>
            <w:tcW w:w="702" w:type="dxa"/>
            <w:shd w:val="clear" w:color="auto" w:fill="E7E6E6"/>
            <w:vAlign w:val="center"/>
          </w:tcPr>
          <w:p w14:paraId="3C498A21" w14:textId="77777777" w:rsidR="00406F5B" w:rsidRPr="003E01C8" w:rsidRDefault="00406F5B" w:rsidP="00D808B1">
            <w:r w:rsidRPr="003E01C8">
              <w:t>S</w:t>
            </w:r>
          </w:p>
        </w:tc>
        <w:tc>
          <w:tcPr>
            <w:tcW w:w="844" w:type="dxa"/>
            <w:shd w:val="clear" w:color="auto" w:fill="E7E6E6"/>
            <w:vAlign w:val="center"/>
          </w:tcPr>
          <w:p w14:paraId="6C44E5BC" w14:textId="77777777" w:rsidR="00406F5B" w:rsidRPr="003E01C8" w:rsidRDefault="00406F5B" w:rsidP="00D808B1">
            <w:r w:rsidRPr="003E01C8">
              <w:t>Total hours</w:t>
            </w:r>
          </w:p>
        </w:tc>
        <w:tc>
          <w:tcPr>
            <w:tcW w:w="1430" w:type="dxa"/>
            <w:shd w:val="clear" w:color="auto" w:fill="E7E6E6"/>
            <w:vAlign w:val="center"/>
          </w:tcPr>
          <w:p w14:paraId="2A2E3DA8" w14:textId="77777777" w:rsidR="00406F5B" w:rsidRPr="003E01C8" w:rsidRDefault="00406F5B" w:rsidP="00D808B1">
            <w:r w:rsidRPr="003E01C8">
              <w:t>Practice signature</w:t>
            </w:r>
          </w:p>
        </w:tc>
      </w:tr>
      <w:tr w:rsidR="00406F5B" w:rsidRPr="003E01C8" w14:paraId="1328FA9A" w14:textId="77777777" w:rsidTr="00D808B1">
        <w:tblPrEx>
          <w:tblLook w:val="04A0" w:firstRow="1" w:lastRow="0" w:firstColumn="1" w:lastColumn="0" w:noHBand="0" w:noVBand="1"/>
        </w:tblPrEx>
        <w:tc>
          <w:tcPr>
            <w:tcW w:w="850" w:type="dxa"/>
            <w:vAlign w:val="center"/>
          </w:tcPr>
          <w:p w14:paraId="5EE36A95" w14:textId="77777777" w:rsidR="00406F5B" w:rsidRPr="003E01C8" w:rsidRDefault="00406F5B" w:rsidP="00D808B1">
            <w:r w:rsidRPr="003E01C8">
              <w:t>e.g.</w:t>
            </w:r>
          </w:p>
        </w:tc>
        <w:tc>
          <w:tcPr>
            <w:tcW w:w="1289" w:type="dxa"/>
            <w:vAlign w:val="center"/>
          </w:tcPr>
          <w:p w14:paraId="557CBCB4" w14:textId="77777777" w:rsidR="00406F5B" w:rsidRPr="003E01C8" w:rsidRDefault="00406F5B" w:rsidP="00D808B1">
            <w:r w:rsidRPr="003E01C8">
              <w:t>11/01/21</w:t>
            </w:r>
          </w:p>
        </w:tc>
        <w:tc>
          <w:tcPr>
            <w:tcW w:w="720" w:type="dxa"/>
            <w:gridSpan w:val="2"/>
            <w:vAlign w:val="center"/>
          </w:tcPr>
          <w:p w14:paraId="2D6038C8" w14:textId="77777777" w:rsidR="00406F5B" w:rsidRPr="003E01C8" w:rsidRDefault="00406F5B" w:rsidP="00D808B1">
            <w:r w:rsidRPr="003E01C8">
              <w:t>DO</w:t>
            </w:r>
          </w:p>
        </w:tc>
        <w:tc>
          <w:tcPr>
            <w:tcW w:w="626" w:type="dxa"/>
            <w:vAlign w:val="center"/>
          </w:tcPr>
          <w:p w14:paraId="5F6F2001" w14:textId="77777777" w:rsidR="00406F5B" w:rsidRPr="003E01C8" w:rsidRDefault="00406F5B" w:rsidP="00D808B1">
            <w:r w:rsidRPr="003E01C8">
              <w:t>DO</w:t>
            </w:r>
          </w:p>
        </w:tc>
        <w:tc>
          <w:tcPr>
            <w:tcW w:w="724" w:type="dxa"/>
            <w:gridSpan w:val="3"/>
            <w:vAlign w:val="center"/>
          </w:tcPr>
          <w:p w14:paraId="452BADEA" w14:textId="77777777" w:rsidR="00406F5B" w:rsidRPr="003E01C8" w:rsidRDefault="00406F5B" w:rsidP="00D808B1">
            <w:r w:rsidRPr="003E01C8">
              <w:t>12.5</w:t>
            </w:r>
          </w:p>
        </w:tc>
        <w:tc>
          <w:tcPr>
            <w:tcW w:w="748" w:type="dxa"/>
            <w:gridSpan w:val="3"/>
            <w:vAlign w:val="center"/>
          </w:tcPr>
          <w:p w14:paraId="37BBC4E6" w14:textId="77777777" w:rsidR="00406F5B" w:rsidRPr="003E01C8" w:rsidRDefault="00406F5B" w:rsidP="00D808B1">
            <w:r w:rsidRPr="003E01C8">
              <w:t>12.5</w:t>
            </w:r>
          </w:p>
        </w:tc>
        <w:tc>
          <w:tcPr>
            <w:tcW w:w="708" w:type="dxa"/>
            <w:gridSpan w:val="2"/>
            <w:vAlign w:val="center"/>
          </w:tcPr>
          <w:p w14:paraId="397D6BB2" w14:textId="77777777" w:rsidR="00406F5B" w:rsidRPr="003E01C8" w:rsidRDefault="00406F5B" w:rsidP="00D808B1">
            <w:r w:rsidRPr="003E01C8">
              <w:t>12.5</w:t>
            </w:r>
          </w:p>
        </w:tc>
        <w:tc>
          <w:tcPr>
            <w:tcW w:w="662" w:type="dxa"/>
            <w:vAlign w:val="center"/>
          </w:tcPr>
          <w:p w14:paraId="1B9951B9" w14:textId="77777777" w:rsidR="00406F5B" w:rsidRPr="003E01C8" w:rsidRDefault="00406F5B" w:rsidP="00D808B1">
            <w:r w:rsidRPr="003E01C8">
              <w:t>DO</w:t>
            </w:r>
          </w:p>
        </w:tc>
        <w:tc>
          <w:tcPr>
            <w:tcW w:w="721" w:type="dxa"/>
            <w:gridSpan w:val="2"/>
            <w:vAlign w:val="center"/>
          </w:tcPr>
          <w:p w14:paraId="63E0F9AD" w14:textId="77777777" w:rsidR="00406F5B" w:rsidRPr="003E01C8" w:rsidRDefault="00406F5B" w:rsidP="00D808B1">
            <w:r w:rsidRPr="003E01C8">
              <w:t>DO</w:t>
            </w:r>
          </w:p>
        </w:tc>
        <w:tc>
          <w:tcPr>
            <w:tcW w:w="844" w:type="dxa"/>
            <w:vAlign w:val="center"/>
          </w:tcPr>
          <w:p w14:paraId="48D74906" w14:textId="77777777" w:rsidR="00406F5B" w:rsidRPr="003E01C8" w:rsidRDefault="00406F5B" w:rsidP="00D808B1">
            <w:r w:rsidRPr="003E01C8">
              <w:t>37.5</w:t>
            </w:r>
          </w:p>
        </w:tc>
        <w:tc>
          <w:tcPr>
            <w:tcW w:w="1430" w:type="dxa"/>
            <w:vAlign w:val="center"/>
          </w:tcPr>
          <w:p w14:paraId="06194998" w14:textId="77777777" w:rsidR="00406F5B" w:rsidRPr="003E01C8" w:rsidRDefault="00406F5B" w:rsidP="00D808B1">
            <w:pPr>
              <w:rPr>
                <w:color w:val="FF0000"/>
              </w:rPr>
            </w:pPr>
            <w:r w:rsidRPr="003E01C8">
              <w:t>S. Nurse</w:t>
            </w:r>
          </w:p>
        </w:tc>
      </w:tr>
      <w:tr w:rsidR="00406F5B" w:rsidRPr="003E01C8" w14:paraId="1C28746A" w14:textId="77777777" w:rsidTr="00D808B1">
        <w:tblPrEx>
          <w:tblLook w:val="04A0" w:firstRow="1" w:lastRow="0" w:firstColumn="1" w:lastColumn="0" w:noHBand="0" w:noVBand="1"/>
        </w:tblPrEx>
        <w:tc>
          <w:tcPr>
            <w:tcW w:w="850" w:type="dxa"/>
            <w:vAlign w:val="center"/>
          </w:tcPr>
          <w:p w14:paraId="2622AA22" w14:textId="77777777" w:rsidR="00406F5B" w:rsidRPr="003E01C8" w:rsidRDefault="00406F5B" w:rsidP="00166989">
            <w:pPr>
              <w:spacing w:before="60" w:after="60"/>
            </w:pPr>
            <w:r w:rsidRPr="003E01C8">
              <w:t>1</w:t>
            </w:r>
          </w:p>
        </w:tc>
        <w:tc>
          <w:tcPr>
            <w:tcW w:w="1289" w:type="dxa"/>
          </w:tcPr>
          <w:p w14:paraId="1AE59912" w14:textId="77777777" w:rsidR="00406F5B" w:rsidRPr="003E01C8" w:rsidRDefault="00406F5B" w:rsidP="00166989">
            <w:pPr>
              <w:spacing w:before="60" w:after="60"/>
            </w:pPr>
          </w:p>
        </w:tc>
        <w:tc>
          <w:tcPr>
            <w:tcW w:w="720" w:type="dxa"/>
            <w:gridSpan w:val="2"/>
          </w:tcPr>
          <w:p w14:paraId="752DFC49" w14:textId="77777777" w:rsidR="00406F5B" w:rsidRPr="003E01C8" w:rsidRDefault="00406F5B" w:rsidP="00166989">
            <w:pPr>
              <w:spacing w:before="60" w:after="60"/>
            </w:pPr>
          </w:p>
        </w:tc>
        <w:tc>
          <w:tcPr>
            <w:tcW w:w="626" w:type="dxa"/>
          </w:tcPr>
          <w:p w14:paraId="003477EE" w14:textId="77777777" w:rsidR="00406F5B" w:rsidRPr="003E01C8" w:rsidRDefault="00406F5B" w:rsidP="00166989">
            <w:pPr>
              <w:spacing w:before="60" w:after="60"/>
            </w:pPr>
          </w:p>
        </w:tc>
        <w:tc>
          <w:tcPr>
            <w:tcW w:w="724" w:type="dxa"/>
            <w:gridSpan w:val="3"/>
          </w:tcPr>
          <w:p w14:paraId="77E99F3A" w14:textId="77777777" w:rsidR="00406F5B" w:rsidRPr="003E01C8" w:rsidRDefault="00406F5B" w:rsidP="00166989">
            <w:pPr>
              <w:spacing w:before="60" w:after="60"/>
            </w:pPr>
          </w:p>
        </w:tc>
        <w:tc>
          <w:tcPr>
            <w:tcW w:w="748" w:type="dxa"/>
            <w:gridSpan w:val="3"/>
          </w:tcPr>
          <w:p w14:paraId="588E75FF" w14:textId="77777777" w:rsidR="00406F5B" w:rsidRPr="003E01C8" w:rsidRDefault="00406F5B" w:rsidP="00166989">
            <w:pPr>
              <w:spacing w:before="60" w:after="60"/>
            </w:pPr>
          </w:p>
        </w:tc>
        <w:tc>
          <w:tcPr>
            <w:tcW w:w="708" w:type="dxa"/>
            <w:gridSpan w:val="2"/>
          </w:tcPr>
          <w:p w14:paraId="6C519E83" w14:textId="77777777" w:rsidR="00406F5B" w:rsidRPr="003E01C8" w:rsidRDefault="00406F5B" w:rsidP="00166989">
            <w:pPr>
              <w:spacing w:before="60" w:after="60"/>
            </w:pPr>
          </w:p>
        </w:tc>
        <w:tc>
          <w:tcPr>
            <w:tcW w:w="662" w:type="dxa"/>
          </w:tcPr>
          <w:p w14:paraId="123AF07E" w14:textId="77777777" w:rsidR="00406F5B" w:rsidRPr="003E01C8" w:rsidRDefault="00406F5B" w:rsidP="00166989">
            <w:pPr>
              <w:spacing w:before="60" w:after="60"/>
            </w:pPr>
          </w:p>
        </w:tc>
        <w:tc>
          <w:tcPr>
            <w:tcW w:w="721" w:type="dxa"/>
            <w:gridSpan w:val="2"/>
          </w:tcPr>
          <w:p w14:paraId="7A28D0A3" w14:textId="77777777" w:rsidR="00406F5B" w:rsidRPr="003E01C8" w:rsidRDefault="00406F5B" w:rsidP="00166989">
            <w:pPr>
              <w:spacing w:before="60" w:after="60"/>
            </w:pPr>
          </w:p>
        </w:tc>
        <w:tc>
          <w:tcPr>
            <w:tcW w:w="844" w:type="dxa"/>
          </w:tcPr>
          <w:p w14:paraId="0AD8E645" w14:textId="77777777" w:rsidR="00406F5B" w:rsidRPr="003E01C8" w:rsidRDefault="00406F5B" w:rsidP="00166989">
            <w:pPr>
              <w:spacing w:before="60" w:after="60"/>
            </w:pPr>
          </w:p>
        </w:tc>
        <w:tc>
          <w:tcPr>
            <w:tcW w:w="1430" w:type="dxa"/>
          </w:tcPr>
          <w:p w14:paraId="3E068BA8" w14:textId="77777777" w:rsidR="00406F5B" w:rsidRPr="003E01C8" w:rsidRDefault="00406F5B" w:rsidP="00166989">
            <w:pPr>
              <w:spacing w:before="60" w:after="60"/>
            </w:pPr>
          </w:p>
        </w:tc>
      </w:tr>
      <w:tr w:rsidR="00406F5B" w:rsidRPr="003E01C8" w14:paraId="3537D2A4" w14:textId="77777777" w:rsidTr="00D808B1">
        <w:tblPrEx>
          <w:tblLook w:val="04A0" w:firstRow="1" w:lastRow="0" w:firstColumn="1" w:lastColumn="0" w:noHBand="0" w:noVBand="1"/>
        </w:tblPrEx>
        <w:tc>
          <w:tcPr>
            <w:tcW w:w="850" w:type="dxa"/>
            <w:vAlign w:val="center"/>
          </w:tcPr>
          <w:p w14:paraId="5706CBD1" w14:textId="77777777" w:rsidR="00406F5B" w:rsidRPr="003E01C8" w:rsidRDefault="00406F5B" w:rsidP="00166989">
            <w:pPr>
              <w:spacing w:before="60" w:after="60"/>
            </w:pPr>
            <w:r w:rsidRPr="003E01C8">
              <w:t>2</w:t>
            </w:r>
          </w:p>
        </w:tc>
        <w:tc>
          <w:tcPr>
            <w:tcW w:w="1289" w:type="dxa"/>
          </w:tcPr>
          <w:p w14:paraId="3AC5EB71" w14:textId="77777777" w:rsidR="00406F5B" w:rsidRPr="003E01C8" w:rsidRDefault="00406F5B" w:rsidP="00166989">
            <w:pPr>
              <w:spacing w:before="60" w:after="60"/>
            </w:pPr>
          </w:p>
        </w:tc>
        <w:tc>
          <w:tcPr>
            <w:tcW w:w="720" w:type="dxa"/>
            <w:gridSpan w:val="2"/>
          </w:tcPr>
          <w:p w14:paraId="55E611B6" w14:textId="77777777" w:rsidR="00406F5B" w:rsidRPr="003E01C8" w:rsidRDefault="00406F5B" w:rsidP="00166989">
            <w:pPr>
              <w:spacing w:before="60" w:after="60"/>
            </w:pPr>
          </w:p>
        </w:tc>
        <w:tc>
          <w:tcPr>
            <w:tcW w:w="626" w:type="dxa"/>
          </w:tcPr>
          <w:p w14:paraId="76424DC7" w14:textId="77777777" w:rsidR="00406F5B" w:rsidRPr="003E01C8" w:rsidRDefault="00406F5B" w:rsidP="00166989">
            <w:pPr>
              <w:spacing w:before="60" w:after="60"/>
            </w:pPr>
          </w:p>
        </w:tc>
        <w:tc>
          <w:tcPr>
            <w:tcW w:w="724" w:type="dxa"/>
            <w:gridSpan w:val="3"/>
          </w:tcPr>
          <w:p w14:paraId="68AEC340" w14:textId="77777777" w:rsidR="00406F5B" w:rsidRPr="003E01C8" w:rsidRDefault="00406F5B" w:rsidP="00166989">
            <w:pPr>
              <w:spacing w:before="60" w:after="60"/>
            </w:pPr>
          </w:p>
        </w:tc>
        <w:tc>
          <w:tcPr>
            <w:tcW w:w="748" w:type="dxa"/>
            <w:gridSpan w:val="3"/>
          </w:tcPr>
          <w:p w14:paraId="1385671D" w14:textId="77777777" w:rsidR="00406F5B" w:rsidRPr="003E01C8" w:rsidRDefault="00406F5B" w:rsidP="00166989">
            <w:pPr>
              <w:spacing w:before="60" w:after="60"/>
            </w:pPr>
          </w:p>
        </w:tc>
        <w:tc>
          <w:tcPr>
            <w:tcW w:w="708" w:type="dxa"/>
            <w:gridSpan w:val="2"/>
          </w:tcPr>
          <w:p w14:paraId="7FD1767C" w14:textId="77777777" w:rsidR="00406F5B" w:rsidRPr="003E01C8" w:rsidRDefault="00406F5B" w:rsidP="00166989">
            <w:pPr>
              <w:spacing w:before="60" w:after="60"/>
            </w:pPr>
          </w:p>
        </w:tc>
        <w:tc>
          <w:tcPr>
            <w:tcW w:w="662" w:type="dxa"/>
          </w:tcPr>
          <w:p w14:paraId="21BB60AB" w14:textId="77777777" w:rsidR="00406F5B" w:rsidRPr="003E01C8" w:rsidRDefault="00406F5B" w:rsidP="00166989">
            <w:pPr>
              <w:spacing w:before="60" w:after="60"/>
            </w:pPr>
          </w:p>
        </w:tc>
        <w:tc>
          <w:tcPr>
            <w:tcW w:w="721" w:type="dxa"/>
            <w:gridSpan w:val="2"/>
          </w:tcPr>
          <w:p w14:paraId="2C785012" w14:textId="77777777" w:rsidR="00406F5B" w:rsidRPr="003E01C8" w:rsidRDefault="00406F5B" w:rsidP="00166989">
            <w:pPr>
              <w:spacing w:before="60" w:after="60"/>
            </w:pPr>
          </w:p>
        </w:tc>
        <w:tc>
          <w:tcPr>
            <w:tcW w:w="844" w:type="dxa"/>
          </w:tcPr>
          <w:p w14:paraId="1EA4951D" w14:textId="77777777" w:rsidR="00406F5B" w:rsidRPr="003E01C8" w:rsidRDefault="00406F5B" w:rsidP="00166989">
            <w:pPr>
              <w:spacing w:before="60" w:after="60"/>
            </w:pPr>
          </w:p>
        </w:tc>
        <w:tc>
          <w:tcPr>
            <w:tcW w:w="1430" w:type="dxa"/>
          </w:tcPr>
          <w:p w14:paraId="2AF93375" w14:textId="77777777" w:rsidR="00406F5B" w:rsidRPr="003E01C8" w:rsidRDefault="00406F5B" w:rsidP="00166989">
            <w:pPr>
              <w:spacing w:before="60" w:after="60"/>
            </w:pPr>
          </w:p>
        </w:tc>
      </w:tr>
      <w:tr w:rsidR="00406F5B" w:rsidRPr="003E01C8" w14:paraId="6FBE4B62" w14:textId="77777777" w:rsidTr="00D808B1">
        <w:tblPrEx>
          <w:tblLook w:val="04A0" w:firstRow="1" w:lastRow="0" w:firstColumn="1" w:lastColumn="0" w:noHBand="0" w:noVBand="1"/>
        </w:tblPrEx>
        <w:tc>
          <w:tcPr>
            <w:tcW w:w="850" w:type="dxa"/>
            <w:vAlign w:val="center"/>
          </w:tcPr>
          <w:p w14:paraId="3998ADD4" w14:textId="77777777" w:rsidR="00406F5B" w:rsidRPr="003E01C8" w:rsidRDefault="00406F5B" w:rsidP="00166989">
            <w:pPr>
              <w:spacing w:before="60" w:after="60"/>
            </w:pPr>
            <w:r w:rsidRPr="003E01C8">
              <w:t>3</w:t>
            </w:r>
          </w:p>
        </w:tc>
        <w:tc>
          <w:tcPr>
            <w:tcW w:w="1289" w:type="dxa"/>
          </w:tcPr>
          <w:p w14:paraId="31516619" w14:textId="77777777" w:rsidR="00406F5B" w:rsidRPr="003E01C8" w:rsidRDefault="00406F5B" w:rsidP="00166989">
            <w:pPr>
              <w:spacing w:before="60" w:after="60"/>
            </w:pPr>
          </w:p>
        </w:tc>
        <w:tc>
          <w:tcPr>
            <w:tcW w:w="720" w:type="dxa"/>
            <w:gridSpan w:val="2"/>
          </w:tcPr>
          <w:p w14:paraId="1AC69CE2" w14:textId="77777777" w:rsidR="00406F5B" w:rsidRPr="003E01C8" w:rsidRDefault="00406F5B" w:rsidP="00166989">
            <w:pPr>
              <w:spacing w:before="60" w:after="60"/>
            </w:pPr>
          </w:p>
        </w:tc>
        <w:tc>
          <w:tcPr>
            <w:tcW w:w="626" w:type="dxa"/>
          </w:tcPr>
          <w:p w14:paraId="507D4EBC" w14:textId="77777777" w:rsidR="00406F5B" w:rsidRPr="003E01C8" w:rsidRDefault="00406F5B" w:rsidP="00166989">
            <w:pPr>
              <w:spacing w:before="60" w:after="60"/>
            </w:pPr>
          </w:p>
        </w:tc>
        <w:tc>
          <w:tcPr>
            <w:tcW w:w="724" w:type="dxa"/>
            <w:gridSpan w:val="3"/>
          </w:tcPr>
          <w:p w14:paraId="72426AD2" w14:textId="77777777" w:rsidR="00406F5B" w:rsidRPr="003E01C8" w:rsidRDefault="00406F5B" w:rsidP="00166989">
            <w:pPr>
              <w:spacing w:before="60" w:after="60"/>
            </w:pPr>
          </w:p>
        </w:tc>
        <w:tc>
          <w:tcPr>
            <w:tcW w:w="748" w:type="dxa"/>
            <w:gridSpan w:val="3"/>
          </w:tcPr>
          <w:p w14:paraId="7908E309" w14:textId="77777777" w:rsidR="00406F5B" w:rsidRPr="003E01C8" w:rsidRDefault="00406F5B" w:rsidP="00166989">
            <w:pPr>
              <w:spacing w:before="60" w:after="60"/>
            </w:pPr>
          </w:p>
        </w:tc>
        <w:tc>
          <w:tcPr>
            <w:tcW w:w="708" w:type="dxa"/>
            <w:gridSpan w:val="2"/>
          </w:tcPr>
          <w:p w14:paraId="64FACE12" w14:textId="77777777" w:rsidR="00406F5B" w:rsidRPr="003E01C8" w:rsidRDefault="00406F5B" w:rsidP="00166989">
            <w:pPr>
              <w:spacing w:before="60" w:after="60"/>
            </w:pPr>
          </w:p>
        </w:tc>
        <w:tc>
          <w:tcPr>
            <w:tcW w:w="662" w:type="dxa"/>
          </w:tcPr>
          <w:p w14:paraId="04C087D9" w14:textId="77777777" w:rsidR="00406F5B" w:rsidRPr="003E01C8" w:rsidRDefault="00406F5B" w:rsidP="00166989">
            <w:pPr>
              <w:spacing w:before="60" w:after="60"/>
            </w:pPr>
          </w:p>
        </w:tc>
        <w:tc>
          <w:tcPr>
            <w:tcW w:w="721" w:type="dxa"/>
            <w:gridSpan w:val="2"/>
          </w:tcPr>
          <w:p w14:paraId="6928343F" w14:textId="77777777" w:rsidR="00406F5B" w:rsidRPr="003E01C8" w:rsidRDefault="00406F5B" w:rsidP="00166989">
            <w:pPr>
              <w:spacing w:before="60" w:after="60"/>
            </w:pPr>
          </w:p>
        </w:tc>
        <w:tc>
          <w:tcPr>
            <w:tcW w:w="844" w:type="dxa"/>
          </w:tcPr>
          <w:p w14:paraId="4669395E" w14:textId="77777777" w:rsidR="00406F5B" w:rsidRPr="003E01C8" w:rsidRDefault="00406F5B" w:rsidP="00166989">
            <w:pPr>
              <w:spacing w:before="60" w:after="60"/>
            </w:pPr>
          </w:p>
        </w:tc>
        <w:tc>
          <w:tcPr>
            <w:tcW w:w="1430" w:type="dxa"/>
          </w:tcPr>
          <w:p w14:paraId="4DCA94E1" w14:textId="77777777" w:rsidR="00406F5B" w:rsidRPr="003E01C8" w:rsidRDefault="00406F5B" w:rsidP="00166989">
            <w:pPr>
              <w:spacing w:before="60" w:after="60"/>
            </w:pPr>
          </w:p>
        </w:tc>
      </w:tr>
      <w:tr w:rsidR="00406F5B" w:rsidRPr="003E01C8" w14:paraId="64D50219" w14:textId="77777777" w:rsidTr="00D808B1">
        <w:tblPrEx>
          <w:tblLook w:val="04A0" w:firstRow="1" w:lastRow="0" w:firstColumn="1" w:lastColumn="0" w:noHBand="0" w:noVBand="1"/>
        </w:tblPrEx>
        <w:tc>
          <w:tcPr>
            <w:tcW w:w="850" w:type="dxa"/>
            <w:vAlign w:val="center"/>
          </w:tcPr>
          <w:p w14:paraId="725EF206" w14:textId="77777777" w:rsidR="00406F5B" w:rsidRPr="003E01C8" w:rsidRDefault="00406F5B" w:rsidP="00166989">
            <w:pPr>
              <w:spacing w:before="60" w:after="60"/>
            </w:pPr>
            <w:r w:rsidRPr="003E01C8">
              <w:t>4</w:t>
            </w:r>
          </w:p>
        </w:tc>
        <w:tc>
          <w:tcPr>
            <w:tcW w:w="1289" w:type="dxa"/>
          </w:tcPr>
          <w:p w14:paraId="3F77C119" w14:textId="77777777" w:rsidR="00406F5B" w:rsidRPr="003E01C8" w:rsidRDefault="00406F5B" w:rsidP="00166989">
            <w:pPr>
              <w:spacing w:before="60" w:after="60"/>
            </w:pPr>
          </w:p>
        </w:tc>
        <w:tc>
          <w:tcPr>
            <w:tcW w:w="720" w:type="dxa"/>
            <w:gridSpan w:val="2"/>
          </w:tcPr>
          <w:p w14:paraId="7037ABBA" w14:textId="77777777" w:rsidR="00406F5B" w:rsidRPr="003E01C8" w:rsidRDefault="00406F5B" w:rsidP="00166989">
            <w:pPr>
              <w:spacing w:before="60" w:after="60"/>
            </w:pPr>
          </w:p>
        </w:tc>
        <w:tc>
          <w:tcPr>
            <w:tcW w:w="626" w:type="dxa"/>
          </w:tcPr>
          <w:p w14:paraId="22C401FF" w14:textId="77777777" w:rsidR="00406F5B" w:rsidRPr="003E01C8" w:rsidRDefault="00406F5B" w:rsidP="00166989">
            <w:pPr>
              <w:spacing w:before="60" w:after="60"/>
            </w:pPr>
          </w:p>
        </w:tc>
        <w:tc>
          <w:tcPr>
            <w:tcW w:w="724" w:type="dxa"/>
            <w:gridSpan w:val="3"/>
          </w:tcPr>
          <w:p w14:paraId="548D5E30" w14:textId="77777777" w:rsidR="00406F5B" w:rsidRPr="003E01C8" w:rsidRDefault="00406F5B" w:rsidP="00166989">
            <w:pPr>
              <w:spacing w:before="60" w:after="60"/>
            </w:pPr>
          </w:p>
        </w:tc>
        <w:tc>
          <w:tcPr>
            <w:tcW w:w="748" w:type="dxa"/>
            <w:gridSpan w:val="3"/>
          </w:tcPr>
          <w:p w14:paraId="4E634D60" w14:textId="77777777" w:rsidR="00406F5B" w:rsidRPr="003E01C8" w:rsidRDefault="00406F5B" w:rsidP="00166989">
            <w:pPr>
              <w:spacing w:before="60" w:after="60"/>
            </w:pPr>
          </w:p>
        </w:tc>
        <w:tc>
          <w:tcPr>
            <w:tcW w:w="708" w:type="dxa"/>
            <w:gridSpan w:val="2"/>
          </w:tcPr>
          <w:p w14:paraId="529C31F8" w14:textId="77777777" w:rsidR="00406F5B" w:rsidRPr="003E01C8" w:rsidRDefault="00406F5B" w:rsidP="00166989">
            <w:pPr>
              <w:spacing w:before="60" w:after="60"/>
            </w:pPr>
          </w:p>
        </w:tc>
        <w:tc>
          <w:tcPr>
            <w:tcW w:w="662" w:type="dxa"/>
          </w:tcPr>
          <w:p w14:paraId="4D35C59E" w14:textId="77777777" w:rsidR="00406F5B" w:rsidRPr="003E01C8" w:rsidRDefault="00406F5B" w:rsidP="00166989">
            <w:pPr>
              <w:spacing w:before="60" w:after="60"/>
            </w:pPr>
          </w:p>
        </w:tc>
        <w:tc>
          <w:tcPr>
            <w:tcW w:w="721" w:type="dxa"/>
            <w:gridSpan w:val="2"/>
          </w:tcPr>
          <w:p w14:paraId="22EB2607" w14:textId="77777777" w:rsidR="00406F5B" w:rsidRPr="003E01C8" w:rsidRDefault="00406F5B" w:rsidP="00166989">
            <w:pPr>
              <w:spacing w:before="60" w:after="60"/>
            </w:pPr>
          </w:p>
        </w:tc>
        <w:tc>
          <w:tcPr>
            <w:tcW w:w="844" w:type="dxa"/>
          </w:tcPr>
          <w:p w14:paraId="321E960A" w14:textId="77777777" w:rsidR="00406F5B" w:rsidRPr="003E01C8" w:rsidRDefault="00406F5B" w:rsidP="00166989">
            <w:pPr>
              <w:spacing w:before="60" w:after="60"/>
            </w:pPr>
          </w:p>
        </w:tc>
        <w:tc>
          <w:tcPr>
            <w:tcW w:w="1430" w:type="dxa"/>
          </w:tcPr>
          <w:p w14:paraId="5A6EB9A6" w14:textId="77777777" w:rsidR="00406F5B" w:rsidRPr="003E01C8" w:rsidRDefault="00406F5B" w:rsidP="00166989">
            <w:pPr>
              <w:spacing w:before="60" w:after="60"/>
            </w:pPr>
          </w:p>
        </w:tc>
      </w:tr>
      <w:tr w:rsidR="00406F5B" w:rsidRPr="003E01C8" w14:paraId="1F624475" w14:textId="77777777" w:rsidTr="00D808B1">
        <w:tblPrEx>
          <w:tblLook w:val="04A0" w:firstRow="1" w:lastRow="0" w:firstColumn="1" w:lastColumn="0" w:noHBand="0" w:noVBand="1"/>
        </w:tblPrEx>
        <w:tc>
          <w:tcPr>
            <w:tcW w:w="850" w:type="dxa"/>
            <w:vAlign w:val="center"/>
          </w:tcPr>
          <w:p w14:paraId="5ABE6F64" w14:textId="77777777" w:rsidR="00406F5B" w:rsidRPr="003E01C8" w:rsidRDefault="00406F5B" w:rsidP="00166989">
            <w:pPr>
              <w:spacing w:before="60" w:after="60"/>
            </w:pPr>
            <w:r w:rsidRPr="003E01C8">
              <w:t>5</w:t>
            </w:r>
          </w:p>
        </w:tc>
        <w:tc>
          <w:tcPr>
            <w:tcW w:w="1289" w:type="dxa"/>
          </w:tcPr>
          <w:p w14:paraId="56C44843" w14:textId="77777777" w:rsidR="00406F5B" w:rsidRPr="003E01C8" w:rsidRDefault="00406F5B" w:rsidP="00166989">
            <w:pPr>
              <w:spacing w:before="60" w:after="60"/>
            </w:pPr>
          </w:p>
        </w:tc>
        <w:tc>
          <w:tcPr>
            <w:tcW w:w="720" w:type="dxa"/>
            <w:gridSpan w:val="2"/>
          </w:tcPr>
          <w:p w14:paraId="4315129F" w14:textId="77777777" w:rsidR="00406F5B" w:rsidRPr="003E01C8" w:rsidRDefault="00406F5B" w:rsidP="00166989">
            <w:pPr>
              <w:spacing w:before="60" w:after="60"/>
            </w:pPr>
          </w:p>
        </w:tc>
        <w:tc>
          <w:tcPr>
            <w:tcW w:w="626" w:type="dxa"/>
          </w:tcPr>
          <w:p w14:paraId="1A784743" w14:textId="77777777" w:rsidR="00406F5B" w:rsidRPr="003E01C8" w:rsidRDefault="00406F5B" w:rsidP="00166989">
            <w:pPr>
              <w:spacing w:before="60" w:after="60"/>
            </w:pPr>
          </w:p>
        </w:tc>
        <w:tc>
          <w:tcPr>
            <w:tcW w:w="724" w:type="dxa"/>
            <w:gridSpan w:val="3"/>
          </w:tcPr>
          <w:p w14:paraId="1352A597" w14:textId="77777777" w:rsidR="00406F5B" w:rsidRPr="003E01C8" w:rsidRDefault="00406F5B" w:rsidP="00166989">
            <w:pPr>
              <w:spacing w:before="60" w:after="60"/>
            </w:pPr>
          </w:p>
        </w:tc>
        <w:tc>
          <w:tcPr>
            <w:tcW w:w="748" w:type="dxa"/>
            <w:gridSpan w:val="3"/>
          </w:tcPr>
          <w:p w14:paraId="64A759EF" w14:textId="77777777" w:rsidR="00406F5B" w:rsidRPr="003E01C8" w:rsidRDefault="00406F5B" w:rsidP="00166989">
            <w:pPr>
              <w:spacing w:before="60" w:after="60"/>
            </w:pPr>
          </w:p>
        </w:tc>
        <w:tc>
          <w:tcPr>
            <w:tcW w:w="708" w:type="dxa"/>
            <w:gridSpan w:val="2"/>
          </w:tcPr>
          <w:p w14:paraId="03321BFD" w14:textId="77777777" w:rsidR="00406F5B" w:rsidRPr="003E01C8" w:rsidRDefault="00406F5B" w:rsidP="00166989">
            <w:pPr>
              <w:spacing w:before="60" w:after="60"/>
            </w:pPr>
          </w:p>
        </w:tc>
        <w:tc>
          <w:tcPr>
            <w:tcW w:w="662" w:type="dxa"/>
          </w:tcPr>
          <w:p w14:paraId="34687D8C" w14:textId="77777777" w:rsidR="00406F5B" w:rsidRPr="003E01C8" w:rsidRDefault="00406F5B" w:rsidP="00166989">
            <w:pPr>
              <w:spacing w:before="60" w:after="60"/>
            </w:pPr>
          </w:p>
        </w:tc>
        <w:tc>
          <w:tcPr>
            <w:tcW w:w="721" w:type="dxa"/>
            <w:gridSpan w:val="2"/>
          </w:tcPr>
          <w:p w14:paraId="27A52606" w14:textId="77777777" w:rsidR="00406F5B" w:rsidRPr="003E01C8" w:rsidRDefault="00406F5B" w:rsidP="00166989">
            <w:pPr>
              <w:spacing w:before="60" w:after="60"/>
            </w:pPr>
          </w:p>
        </w:tc>
        <w:tc>
          <w:tcPr>
            <w:tcW w:w="844" w:type="dxa"/>
          </w:tcPr>
          <w:p w14:paraId="05B08D93" w14:textId="77777777" w:rsidR="00406F5B" w:rsidRPr="003E01C8" w:rsidRDefault="00406F5B" w:rsidP="00166989">
            <w:pPr>
              <w:spacing w:before="60" w:after="60"/>
            </w:pPr>
          </w:p>
        </w:tc>
        <w:tc>
          <w:tcPr>
            <w:tcW w:w="1430" w:type="dxa"/>
          </w:tcPr>
          <w:p w14:paraId="6133E843" w14:textId="77777777" w:rsidR="00406F5B" w:rsidRPr="003E01C8" w:rsidRDefault="00406F5B" w:rsidP="00166989">
            <w:pPr>
              <w:spacing w:before="60" w:after="60"/>
            </w:pPr>
          </w:p>
        </w:tc>
      </w:tr>
      <w:tr w:rsidR="00406F5B" w:rsidRPr="003E01C8" w14:paraId="2C82F23F" w14:textId="77777777" w:rsidTr="00D808B1">
        <w:tblPrEx>
          <w:tblLook w:val="04A0" w:firstRow="1" w:lastRow="0" w:firstColumn="1" w:lastColumn="0" w:noHBand="0" w:noVBand="1"/>
        </w:tblPrEx>
        <w:tc>
          <w:tcPr>
            <w:tcW w:w="850" w:type="dxa"/>
          </w:tcPr>
          <w:p w14:paraId="17E9087C" w14:textId="44121DCE" w:rsidR="00406F5B" w:rsidRPr="003E01C8" w:rsidRDefault="00166989" w:rsidP="00166989">
            <w:pPr>
              <w:spacing w:before="60" w:after="60"/>
            </w:pPr>
            <w:r>
              <w:t>6</w:t>
            </w:r>
          </w:p>
        </w:tc>
        <w:tc>
          <w:tcPr>
            <w:tcW w:w="1289" w:type="dxa"/>
          </w:tcPr>
          <w:p w14:paraId="61F73790" w14:textId="77777777" w:rsidR="00406F5B" w:rsidRPr="003E01C8" w:rsidRDefault="00406F5B" w:rsidP="00166989">
            <w:pPr>
              <w:spacing w:before="60" w:after="60"/>
            </w:pPr>
          </w:p>
        </w:tc>
        <w:tc>
          <w:tcPr>
            <w:tcW w:w="720" w:type="dxa"/>
            <w:gridSpan w:val="2"/>
          </w:tcPr>
          <w:p w14:paraId="641B8A31" w14:textId="77777777" w:rsidR="00406F5B" w:rsidRPr="003E01C8" w:rsidRDefault="00406F5B" w:rsidP="00166989">
            <w:pPr>
              <w:spacing w:before="60" w:after="60"/>
            </w:pPr>
          </w:p>
        </w:tc>
        <w:tc>
          <w:tcPr>
            <w:tcW w:w="626" w:type="dxa"/>
          </w:tcPr>
          <w:p w14:paraId="0F9175CF" w14:textId="77777777" w:rsidR="00406F5B" w:rsidRPr="003E01C8" w:rsidRDefault="00406F5B" w:rsidP="00166989">
            <w:pPr>
              <w:spacing w:before="60" w:after="60"/>
            </w:pPr>
          </w:p>
        </w:tc>
        <w:tc>
          <w:tcPr>
            <w:tcW w:w="724" w:type="dxa"/>
            <w:gridSpan w:val="3"/>
          </w:tcPr>
          <w:p w14:paraId="5A615147" w14:textId="77777777" w:rsidR="00406F5B" w:rsidRPr="003E01C8" w:rsidRDefault="00406F5B" w:rsidP="00166989">
            <w:pPr>
              <w:spacing w:before="60" w:after="60"/>
            </w:pPr>
          </w:p>
        </w:tc>
        <w:tc>
          <w:tcPr>
            <w:tcW w:w="748" w:type="dxa"/>
            <w:gridSpan w:val="3"/>
          </w:tcPr>
          <w:p w14:paraId="6277EAC8" w14:textId="77777777" w:rsidR="00406F5B" w:rsidRPr="003E01C8" w:rsidRDefault="00406F5B" w:rsidP="00166989">
            <w:pPr>
              <w:spacing w:before="60" w:after="60"/>
            </w:pPr>
          </w:p>
        </w:tc>
        <w:tc>
          <w:tcPr>
            <w:tcW w:w="708" w:type="dxa"/>
            <w:gridSpan w:val="2"/>
          </w:tcPr>
          <w:p w14:paraId="2D76DA44" w14:textId="77777777" w:rsidR="00406F5B" w:rsidRPr="003E01C8" w:rsidRDefault="00406F5B" w:rsidP="00166989">
            <w:pPr>
              <w:spacing w:before="60" w:after="60"/>
            </w:pPr>
          </w:p>
        </w:tc>
        <w:tc>
          <w:tcPr>
            <w:tcW w:w="662" w:type="dxa"/>
          </w:tcPr>
          <w:p w14:paraId="43A033DA" w14:textId="77777777" w:rsidR="00406F5B" w:rsidRPr="003E01C8" w:rsidRDefault="00406F5B" w:rsidP="00166989">
            <w:pPr>
              <w:spacing w:before="60" w:after="60"/>
            </w:pPr>
          </w:p>
        </w:tc>
        <w:tc>
          <w:tcPr>
            <w:tcW w:w="721" w:type="dxa"/>
            <w:gridSpan w:val="2"/>
          </w:tcPr>
          <w:p w14:paraId="73F2012B" w14:textId="77777777" w:rsidR="00406F5B" w:rsidRPr="003E01C8" w:rsidRDefault="00406F5B" w:rsidP="00166989">
            <w:pPr>
              <w:spacing w:before="60" w:after="60"/>
            </w:pPr>
          </w:p>
        </w:tc>
        <w:tc>
          <w:tcPr>
            <w:tcW w:w="844" w:type="dxa"/>
          </w:tcPr>
          <w:p w14:paraId="2623B9B2" w14:textId="77777777" w:rsidR="00406F5B" w:rsidRPr="003E01C8" w:rsidRDefault="00406F5B" w:rsidP="00166989">
            <w:pPr>
              <w:spacing w:before="60" w:after="60"/>
            </w:pPr>
          </w:p>
        </w:tc>
        <w:tc>
          <w:tcPr>
            <w:tcW w:w="1430" w:type="dxa"/>
          </w:tcPr>
          <w:p w14:paraId="4397AADE" w14:textId="77777777" w:rsidR="00406F5B" w:rsidRPr="003E01C8" w:rsidRDefault="00406F5B" w:rsidP="00166989">
            <w:pPr>
              <w:spacing w:before="60" w:after="60"/>
            </w:pPr>
          </w:p>
        </w:tc>
      </w:tr>
      <w:tr w:rsidR="00166989" w:rsidRPr="003E01C8" w14:paraId="2CCEB21F" w14:textId="77777777" w:rsidTr="00D808B1">
        <w:tblPrEx>
          <w:tblLook w:val="04A0" w:firstRow="1" w:lastRow="0" w:firstColumn="1" w:lastColumn="0" w:noHBand="0" w:noVBand="1"/>
        </w:tblPrEx>
        <w:tc>
          <w:tcPr>
            <w:tcW w:w="850" w:type="dxa"/>
          </w:tcPr>
          <w:p w14:paraId="52E837FE" w14:textId="060E3EE9" w:rsidR="00166989" w:rsidRPr="003E01C8" w:rsidRDefault="00166989" w:rsidP="00166989">
            <w:pPr>
              <w:spacing w:before="60" w:after="60"/>
            </w:pPr>
            <w:r>
              <w:t>7</w:t>
            </w:r>
          </w:p>
        </w:tc>
        <w:tc>
          <w:tcPr>
            <w:tcW w:w="1289" w:type="dxa"/>
          </w:tcPr>
          <w:p w14:paraId="31B8E9D6" w14:textId="77777777" w:rsidR="00166989" w:rsidRPr="003E01C8" w:rsidRDefault="00166989" w:rsidP="00166989">
            <w:pPr>
              <w:spacing w:before="60" w:after="60"/>
            </w:pPr>
          </w:p>
        </w:tc>
        <w:tc>
          <w:tcPr>
            <w:tcW w:w="720" w:type="dxa"/>
            <w:gridSpan w:val="2"/>
          </w:tcPr>
          <w:p w14:paraId="1DEF7310" w14:textId="77777777" w:rsidR="00166989" w:rsidRPr="003E01C8" w:rsidRDefault="00166989" w:rsidP="00166989">
            <w:pPr>
              <w:spacing w:before="60" w:after="60"/>
            </w:pPr>
          </w:p>
        </w:tc>
        <w:tc>
          <w:tcPr>
            <w:tcW w:w="626" w:type="dxa"/>
          </w:tcPr>
          <w:p w14:paraId="061DE8C2" w14:textId="77777777" w:rsidR="00166989" w:rsidRPr="003E01C8" w:rsidRDefault="00166989" w:rsidP="00166989">
            <w:pPr>
              <w:spacing w:before="60" w:after="60"/>
            </w:pPr>
          </w:p>
        </w:tc>
        <w:tc>
          <w:tcPr>
            <w:tcW w:w="724" w:type="dxa"/>
            <w:gridSpan w:val="3"/>
          </w:tcPr>
          <w:p w14:paraId="447719F1" w14:textId="77777777" w:rsidR="00166989" w:rsidRPr="003E01C8" w:rsidRDefault="00166989" w:rsidP="00166989">
            <w:pPr>
              <w:spacing w:before="60" w:after="60"/>
            </w:pPr>
          </w:p>
        </w:tc>
        <w:tc>
          <w:tcPr>
            <w:tcW w:w="748" w:type="dxa"/>
            <w:gridSpan w:val="3"/>
          </w:tcPr>
          <w:p w14:paraId="282B069F" w14:textId="77777777" w:rsidR="00166989" w:rsidRPr="003E01C8" w:rsidRDefault="00166989" w:rsidP="00166989">
            <w:pPr>
              <w:spacing w:before="60" w:after="60"/>
            </w:pPr>
          </w:p>
        </w:tc>
        <w:tc>
          <w:tcPr>
            <w:tcW w:w="708" w:type="dxa"/>
            <w:gridSpan w:val="2"/>
          </w:tcPr>
          <w:p w14:paraId="15A9D3F6" w14:textId="77777777" w:rsidR="00166989" w:rsidRPr="003E01C8" w:rsidRDefault="00166989" w:rsidP="00166989">
            <w:pPr>
              <w:spacing w:before="60" w:after="60"/>
            </w:pPr>
          </w:p>
        </w:tc>
        <w:tc>
          <w:tcPr>
            <w:tcW w:w="662" w:type="dxa"/>
          </w:tcPr>
          <w:p w14:paraId="2F3541CF" w14:textId="77777777" w:rsidR="00166989" w:rsidRPr="003E01C8" w:rsidRDefault="00166989" w:rsidP="00166989">
            <w:pPr>
              <w:spacing w:before="60" w:after="60"/>
            </w:pPr>
          </w:p>
        </w:tc>
        <w:tc>
          <w:tcPr>
            <w:tcW w:w="721" w:type="dxa"/>
            <w:gridSpan w:val="2"/>
          </w:tcPr>
          <w:p w14:paraId="292A79F1" w14:textId="77777777" w:rsidR="00166989" w:rsidRPr="003E01C8" w:rsidRDefault="00166989" w:rsidP="00166989">
            <w:pPr>
              <w:spacing w:before="60" w:after="60"/>
            </w:pPr>
          </w:p>
        </w:tc>
        <w:tc>
          <w:tcPr>
            <w:tcW w:w="844" w:type="dxa"/>
          </w:tcPr>
          <w:p w14:paraId="5D94E0ED" w14:textId="77777777" w:rsidR="00166989" w:rsidRPr="003E01C8" w:rsidRDefault="00166989" w:rsidP="00166989">
            <w:pPr>
              <w:spacing w:before="60" w:after="60"/>
            </w:pPr>
          </w:p>
        </w:tc>
        <w:tc>
          <w:tcPr>
            <w:tcW w:w="1430" w:type="dxa"/>
          </w:tcPr>
          <w:p w14:paraId="3385BDCA" w14:textId="77777777" w:rsidR="00166989" w:rsidRPr="003E01C8" w:rsidRDefault="00166989" w:rsidP="00166989">
            <w:pPr>
              <w:spacing w:before="60" w:after="60"/>
            </w:pPr>
          </w:p>
        </w:tc>
      </w:tr>
      <w:tr w:rsidR="00166989" w:rsidRPr="003E01C8" w14:paraId="281D676F" w14:textId="77777777" w:rsidTr="00D808B1">
        <w:tblPrEx>
          <w:tblLook w:val="04A0" w:firstRow="1" w:lastRow="0" w:firstColumn="1" w:lastColumn="0" w:noHBand="0" w:noVBand="1"/>
        </w:tblPrEx>
        <w:tc>
          <w:tcPr>
            <w:tcW w:w="850" w:type="dxa"/>
          </w:tcPr>
          <w:p w14:paraId="105A387C" w14:textId="6B90174E" w:rsidR="00166989" w:rsidRPr="003E01C8" w:rsidRDefault="00166989" w:rsidP="00166989">
            <w:pPr>
              <w:spacing w:before="60" w:after="60"/>
            </w:pPr>
            <w:r>
              <w:t>8</w:t>
            </w:r>
          </w:p>
        </w:tc>
        <w:tc>
          <w:tcPr>
            <w:tcW w:w="1289" w:type="dxa"/>
          </w:tcPr>
          <w:p w14:paraId="703594C2" w14:textId="77777777" w:rsidR="00166989" w:rsidRPr="003E01C8" w:rsidRDefault="00166989" w:rsidP="00166989">
            <w:pPr>
              <w:spacing w:before="60" w:after="60"/>
            </w:pPr>
          </w:p>
        </w:tc>
        <w:tc>
          <w:tcPr>
            <w:tcW w:w="720" w:type="dxa"/>
            <w:gridSpan w:val="2"/>
          </w:tcPr>
          <w:p w14:paraId="5298BAA8" w14:textId="77777777" w:rsidR="00166989" w:rsidRPr="003E01C8" w:rsidRDefault="00166989" w:rsidP="00166989">
            <w:pPr>
              <w:spacing w:before="60" w:after="60"/>
            </w:pPr>
          </w:p>
        </w:tc>
        <w:tc>
          <w:tcPr>
            <w:tcW w:w="626" w:type="dxa"/>
          </w:tcPr>
          <w:p w14:paraId="483D9353" w14:textId="77777777" w:rsidR="00166989" w:rsidRPr="003E01C8" w:rsidRDefault="00166989" w:rsidP="00166989">
            <w:pPr>
              <w:spacing w:before="60" w:after="60"/>
            </w:pPr>
          </w:p>
        </w:tc>
        <w:tc>
          <w:tcPr>
            <w:tcW w:w="724" w:type="dxa"/>
            <w:gridSpan w:val="3"/>
          </w:tcPr>
          <w:p w14:paraId="7D49BE40" w14:textId="77777777" w:rsidR="00166989" w:rsidRPr="003E01C8" w:rsidRDefault="00166989" w:rsidP="00166989">
            <w:pPr>
              <w:spacing w:before="60" w:after="60"/>
            </w:pPr>
          </w:p>
        </w:tc>
        <w:tc>
          <w:tcPr>
            <w:tcW w:w="748" w:type="dxa"/>
            <w:gridSpan w:val="3"/>
          </w:tcPr>
          <w:p w14:paraId="11149B0F" w14:textId="77777777" w:rsidR="00166989" w:rsidRPr="003E01C8" w:rsidRDefault="00166989" w:rsidP="00166989">
            <w:pPr>
              <w:spacing w:before="60" w:after="60"/>
            </w:pPr>
          </w:p>
        </w:tc>
        <w:tc>
          <w:tcPr>
            <w:tcW w:w="708" w:type="dxa"/>
            <w:gridSpan w:val="2"/>
          </w:tcPr>
          <w:p w14:paraId="5E8D4106" w14:textId="77777777" w:rsidR="00166989" w:rsidRPr="003E01C8" w:rsidRDefault="00166989" w:rsidP="00166989">
            <w:pPr>
              <w:spacing w:before="60" w:after="60"/>
            </w:pPr>
          </w:p>
        </w:tc>
        <w:tc>
          <w:tcPr>
            <w:tcW w:w="662" w:type="dxa"/>
          </w:tcPr>
          <w:p w14:paraId="6C047452" w14:textId="77777777" w:rsidR="00166989" w:rsidRPr="003E01C8" w:rsidRDefault="00166989" w:rsidP="00166989">
            <w:pPr>
              <w:spacing w:before="60" w:after="60"/>
            </w:pPr>
          </w:p>
        </w:tc>
        <w:tc>
          <w:tcPr>
            <w:tcW w:w="721" w:type="dxa"/>
            <w:gridSpan w:val="2"/>
          </w:tcPr>
          <w:p w14:paraId="01EF5246" w14:textId="77777777" w:rsidR="00166989" w:rsidRPr="003E01C8" w:rsidRDefault="00166989" w:rsidP="00166989">
            <w:pPr>
              <w:spacing w:before="60" w:after="60"/>
            </w:pPr>
          </w:p>
        </w:tc>
        <w:tc>
          <w:tcPr>
            <w:tcW w:w="844" w:type="dxa"/>
          </w:tcPr>
          <w:p w14:paraId="5533EADF" w14:textId="77777777" w:rsidR="00166989" w:rsidRPr="003E01C8" w:rsidRDefault="00166989" w:rsidP="00166989">
            <w:pPr>
              <w:spacing w:before="60" w:after="60"/>
            </w:pPr>
          </w:p>
        </w:tc>
        <w:tc>
          <w:tcPr>
            <w:tcW w:w="1430" w:type="dxa"/>
          </w:tcPr>
          <w:p w14:paraId="43C643A2" w14:textId="77777777" w:rsidR="00166989" w:rsidRPr="003E01C8" w:rsidRDefault="00166989" w:rsidP="00166989">
            <w:pPr>
              <w:spacing w:before="60" w:after="60"/>
            </w:pPr>
          </w:p>
        </w:tc>
      </w:tr>
      <w:tr w:rsidR="00166989" w:rsidRPr="003E01C8" w14:paraId="5B6CFFE6" w14:textId="77777777" w:rsidTr="00D808B1">
        <w:tblPrEx>
          <w:tblLook w:val="04A0" w:firstRow="1" w:lastRow="0" w:firstColumn="1" w:lastColumn="0" w:noHBand="0" w:noVBand="1"/>
        </w:tblPrEx>
        <w:tc>
          <w:tcPr>
            <w:tcW w:w="850" w:type="dxa"/>
          </w:tcPr>
          <w:p w14:paraId="0A7EC9A2" w14:textId="11DB010D" w:rsidR="00166989" w:rsidRPr="003E01C8" w:rsidRDefault="00166989" w:rsidP="00166989">
            <w:pPr>
              <w:spacing w:before="60" w:after="60"/>
            </w:pPr>
            <w:r>
              <w:t>9</w:t>
            </w:r>
          </w:p>
        </w:tc>
        <w:tc>
          <w:tcPr>
            <w:tcW w:w="1289" w:type="dxa"/>
          </w:tcPr>
          <w:p w14:paraId="3D0A05D9" w14:textId="77777777" w:rsidR="00166989" w:rsidRPr="003E01C8" w:rsidRDefault="00166989" w:rsidP="00166989">
            <w:pPr>
              <w:spacing w:before="60" w:after="60"/>
            </w:pPr>
          </w:p>
        </w:tc>
        <w:tc>
          <w:tcPr>
            <w:tcW w:w="720" w:type="dxa"/>
            <w:gridSpan w:val="2"/>
          </w:tcPr>
          <w:p w14:paraId="448F1FF0" w14:textId="77777777" w:rsidR="00166989" w:rsidRPr="003E01C8" w:rsidRDefault="00166989" w:rsidP="00166989">
            <w:pPr>
              <w:spacing w:before="60" w:after="60"/>
            </w:pPr>
          </w:p>
        </w:tc>
        <w:tc>
          <w:tcPr>
            <w:tcW w:w="626" w:type="dxa"/>
          </w:tcPr>
          <w:p w14:paraId="41C90651" w14:textId="77777777" w:rsidR="00166989" w:rsidRPr="003E01C8" w:rsidRDefault="00166989" w:rsidP="00166989">
            <w:pPr>
              <w:spacing w:before="60" w:after="60"/>
            </w:pPr>
          </w:p>
        </w:tc>
        <w:tc>
          <w:tcPr>
            <w:tcW w:w="724" w:type="dxa"/>
            <w:gridSpan w:val="3"/>
          </w:tcPr>
          <w:p w14:paraId="580419E1" w14:textId="77777777" w:rsidR="00166989" w:rsidRPr="003E01C8" w:rsidRDefault="00166989" w:rsidP="00166989">
            <w:pPr>
              <w:spacing w:before="60" w:after="60"/>
            </w:pPr>
          </w:p>
        </w:tc>
        <w:tc>
          <w:tcPr>
            <w:tcW w:w="748" w:type="dxa"/>
            <w:gridSpan w:val="3"/>
          </w:tcPr>
          <w:p w14:paraId="3061BF61" w14:textId="77777777" w:rsidR="00166989" w:rsidRPr="003E01C8" w:rsidRDefault="00166989" w:rsidP="00166989">
            <w:pPr>
              <w:spacing w:before="60" w:after="60"/>
            </w:pPr>
          </w:p>
        </w:tc>
        <w:tc>
          <w:tcPr>
            <w:tcW w:w="708" w:type="dxa"/>
            <w:gridSpan w:val="2"/>
          </w:tcPr>
          <w:p w14:paraId="30F7C2A2" w14:textId="77777777" w:rsidR="00166989" w:rsidRPr="003E01C8" w:rsidRDefault="00166989" w:rsidP="00166989">
            <w:pPr>
              <w:spacing w:before="60" w:after="60"/>
            </w:pPr>
          </w:p>
        </w:tc>
        <w:tc>
          <w:tcPr>
            <w:tcW w:w="662" w:type="dxa"/>
          </w:tcPr>
          <w:p w14:paraId="2BF284E3" w14:textId="77777777" w:rsidR="00166989" w:rsidRPr="003E01C8" w:rsidRDefault="00166989" w:rsidP="00166989">
            <w:pPr>
              <w:spacing w:before="60" w:after="60"/>
            </w:pPr>
          </w:p>
        </w:tc>
        <w:tc>
          <w:tcPr>
            <w:tcW w:w="721" w:type="dxa"/>
            <w:gridSpan w:val="2"/>
          </w:tcPr>
          <w:p w14:paraId="11E0CF9C" w14:textId="77777777" w:rsidR="00166989" w:rsidRPr="003E01C8" w:rsidRDefault="00166989" w:rsidP="00166989">
            <w:pPr>
              <w:spacing w:before="60" w:after="60"/>
            </w:pPr>
          </w:p>
        </w:tc>
        <w:tc>
          <w:tcPr>
            <w:tcW w:w="844" w:type="dxa"/>
          </w:tcPr>
          <w:p w14:paraId="788950A9" w14:textId="77777777" w:rsidR="00166989" w:rsidRPr="003E01C8" w:rsidRDefault="00166989" w:rsidP="00166989">
            <w:pPr>
              <w:spacing w:before="60" w:after="60"/>
            </w:pPr>
          </w:p>
        </w:tc>
        <w:tc>
          <w:tcPr>
            <w:tcW w:w="1430" w:type="dxa"/>
          </w:tcPr>
          <w:p w14:paraId="46E85E0D" w14:textId="77777777" w:rsidR="00166989" w:rsidRPr="003E01C8" w:rsidRDefault="00166989" w:rsidP="00166989">
            <w:pPr>
              <w:spacing w:before="60" w:after="60"/>
            </w:pPr>
          </w:p>
        </w:tc>
      </w:tr>
      <w:tr w:rsidR="00166989" w:rsidRPr="003E01C8" w14:paraId="576352FF" w14:textId="77777777" w:rsidTr="00D808B1">
        <w:tblPrEx>
          <w:tblLook w:val="04A0" w:firstRow="1" w:lastRow="0" w:firstColumn="1" w:lastColumn="0" w:noHBand="0" w:noVBand="1"/>
        </w:tblPrEx>
        <w:tc>
          <w:tcPr>
            <w:tcW w:w="850" w:type="dxa"/>
          </w:tcPr>
          <w:p w14:paraId="4F429925" w14:textId="5F63C8E7" w:rsidR="00166989" w:rsidRPr="003E01C8" w:rsidRDefault="00166989" w:rsidP="00166989">
            <w:pPr>
              <w:spacing w:before="60" w:after="60"/>
            </w:pPr>
            <w:r>
              <w:t>10</w:t>
            </w:r>
          </w:p>
        </w:tc>
        <w:tc>
          <w:tcPr>
            <w:tcW w:w="1289" w:type="dxa"/>
          </w:tcPr>
          <w:p w14:paraId="48FA09CA" w14:textId="77777777" w:rsidR="00166989" w:rsidRPr="003E01C8" w:rsidRDefault="00166989" w:rsidP="00166989">
            <w:pPr>
              <w:spacing w:before="60" w:after="60"/>
            </w:pPr>
          </w:p>
        </w:tc>
        <w:tc>
          <w:tcPr>
            <w:tcW w:w="720" w:type="dxa"/>
            <w:gridSpan w:val="2"/>
          </w:tcPr>
          <w:p w14:paraId="3B56730F" w14:textId="77777777" w:rsidR="00166989" w:rsidRPr="003E01C8" w:rsidRDefault="00166989" w:rsidP="00166989">
            <w:pPr>
              <w:spacing w:before="60" w:after="60"/>
            </w:pPr>
          </w:p>
        </w:tc>
        <w:tc>
          <w:tcPr>
            <w:tcW w:w="626" w:type="dxa"/>
          </w:tcPr>
          <w:p w14:paraId="7E88D6C5" w14:textId="77777777" w:rsidR="00166989" w:rsidRPr="003E01C8" w:rsidRDefault="00166989" w:rsidP="00166989">
            <w:pPr>
              <w:spacing w:before="60" w:after="60"/>
            </w:pPr>
          </w:p>
        </w:tc>
        <w:tc>
          <w:tcPr>
            <w:tcW w:w="724" w:type="dxa"/>
            <w:gridSpan w:val="3"/>
          </w:tcPr>
          <w:p w14:paraId="62A438FA" w14:textId="77777777" w:rsidR="00166989" w:rsidRPr="003E01C8" w:rsidRDefault="00166989" w:rsidP="00166989">
            <w:pPr>
              <w:spacing w:before="60" w:after="60"/>
            </w:pPr>
          </w:p>
        </w:tc>
        <w:tc>
          <w:tcPr>
            <w:tcW w:w="748" w:type="dxa"/>
            <w:gridSpan w:val="3"/>
          </w:tcPr>
          <w:p w14:paraId="512AC0EF" w14:textId="77777777" w:rsidR="00166989" w:rsidRPr="003E01C8" w:rsidRDefault="00166989" w:rsidP="00166989">
            <w:pPr>
              <w:spacing w:before="60" w:after="60"/>
            </w:pPr>
          </w:p>
        </w:tc>
        <w:tc>
          <w:tcPr>
            <w:tcW w:w="708" w:type="dxa"/>
            <w:gridSpan w:val="2"/>
          </w:tcPr>
          <w:p w14:paraId="7038832A" w14:textId="77777777" w:rsidR="00166989" w:rsidRPr="003E01C8" w:rsidRDefault="00166989" w:rsidP="00166989">
            <w:pPr>
              <w:spacing w:before="60" w:after="60"/>
            </w:pPr>
          </w:p>
        </w:tc>
        <w:tc>
          <w:tcPr>
            <w:tcW w:w="662" w:type="dxa"/>
          </w:tcPr>
          <w:p w14:paraId="430CC324" w14:textId="77777777" w:rsidR="00166989" w:rsidRPr="003E01C8" w:rsidRDefault="00166989" w:rsidP="00166989">
            <w:pPr>
              <w:spacing w:before="60" w:after="60"/>
            </w:pPr>
          </w:p>
        </w:tc>
        <w:tc>
          <w:tcPr>
            <w:tcW w:w="721" w:type="dxa"/>
            <w:gridSpan w:val="2"/>
          </w:tcPr>
          <w:p w14:paraId="5BA710AC" w14:textId="77777777" w:rsidR="00166989" w:rsidRPr="003E01C8" w:rsidRDefault="00166989" w:rsidP="00166989">
            <w:pPr>
              <w:spacing w:before="60" w:after="60"/>
            </w:pPr>
          </w:p>
        </w:tc>
        <w:tc>
          <w:tcPr>
            <w:tcW w:w="844" w:type="dxa"/>
          </w:tcPr>
          <w:p w14:paraId="33377319" w14:textId="77777777" w:rsidR="00166989" w:rsidRPr="003E01C8" w:rsidRDefault="00166989" w:rsidP="00166989">
            <w:pPr>
              <w:spacing w:before="60" w:after="60"/>
            </w:pPr>
          </w:p>
        </w:tc>
        <w:tc>
          <w:tcPr>
            <w:tcW w:w="1430" w:type="dxa"/>
          </w:tcPr>
          <w:p w14:paraId="71474D09" w14:textId="77777777" w:rsidR="00166989" w:rsidRPr="003E01C8" w:rsidRDefault="00166989" w:rsidP="00166989">
            <w:pPr>
              <w:spacing w:before="60" w:after="60"/>
            </w:pPr>
          </w:p>
        </w:tc>
      </w:tr>
      <w:tr w:rsidR="00166989" w:rsidRPr="003E01C8" w14:paraId="00A31079" w14:textId="77777777" w:rsidTr="00D808B1">
        <w:tblPrEx>
          <w:tblLook w:val="04A0" w:firstRow="1" w:lastRow="0" w:firstColumn="1" w:lastColumn="0" w:noHBand="0" w:noVBand="1"/>
        </w:tblPrEx>
        <w:tc>
          <w:tcPr>
            <w:tcW w:w="850" w:type="dxa"/>
          </w:tcPr>
          <w:p w14:paraId="044EFF24" w14:textId="53567601" w:rsidR="00166989" w:rsidRPr="003E01C8" w:rsidRDefault="00166989" w:rsidP="00166989">
            <w:pPr>
              <w:spacing w:before="60" w:after="60"/>
            </w:pPr>
            <w:r>
              <w:t>11</w:t>
            </w:r>
          </w:p>
        </w:tc>
        <w:tc>
          <w:tcPr>
            <w:tcW w:w="1289" w:type="dxa"/>
          </w:tcPr>
          <w:p w14:paraId="659EB542" w14:textId="77777777" w:rsidR="00166989" w:rsidRPr="003E01C8" w:rsidRDefault="00166989" w:rsidP="00166989">
            <w:pPr>
              <w:spacing w:before="60" w:after="60"/>
            </w:pPr>
          </w:p>
        </w:tc>
        <w:tc>
          <w:tcPr>
            <w:tcW w:w="720" w:type="dxa"/>
            <w:gridSpan w:val="2"/>
          </w:tcPr>
          <w:p w14:paraId="149C9320" w14:textId="77777777" w:rsidR="00166989" w:rsidRPr="003E01C8" w:rsidRDefault="00166989" w:rsidP="00166989">
            <w:pPr>
              <w:spacing w:before="60" w:after="60"/>
            </w:pPr>
          </w:p>
        </w:tc>
        <w:tc>
          <w:tcPr>
            <w:tcW w:w="626" w:type="dxa"/>
          </w:tcPr>
          <w:p w14:paraId="55C4E68D" w14:textId="77777777" w:rsidR="00166989" w:rsidRPr="003E01C8" w:rsidRDefault="00166989" w:rsidP="00166989">
            <w:pPr>
              <w:spacing w:before="60" w:after="60"/>
            </w:pPr>
          </w:p>
        </w:tc>
        <w:tc>
          <w:tcPr>
            <w:tcW w:w="724" w:type="dxa"/>
            <w:gridSpan w:val="3"/>
          </w:tcPr>
          <w:p w14:paraId="7DCD8456" w14:textId="77777777" w:rsidR="00166989" w:rsidRPr="003E01C8" w:rsidRDefault="00166989" w:rsidP="00166989">
            <w:pPr>
              <w:spacing w:before="60" w:after="60"/>
            </w:pPr>
          </w:p>
        </w:tc>
        <w:tc>
          <w:tcPr>
            <w:tcW w:w="748" w:type="dxa"/>
            <w:gridSpan w:val="3"/>
          </w:tcPr>
          <w:p w14:paraId="505AE4A2" w14:textId="77777777" w:rsidR="00166989" w:rsidRPr="003E01C8" w:rsidRDefault="00166989" w:rsidP="00166989">
            <w:pPr>
              <w:spacing w:before="60" w:after="60"/>
            </w:pPr>
          </w:p>
        </w:tc>
        <w:tc>
          <w:tcPr>
            <w:tcW w:w="708" w:type="dxa"/>
            <w:gridSpan w:val="2"/>
          </w:tcPr>
          <w:p w14:paraId="4A01EB66" w14:textId="77777777" w:rsidR="00166989" w:rsidRPr="003E01C8" w:rsidRDefault="00166989" w:rsidP="00166989">
            <w:pPr>
              <w:spacing w:before="60" w:after="60"/>
            </w:pPr>
          </w:p>
        </w:tc>
        <w:tc>
          <w:tcPr>
            <w:tcW w:w="662" w:type="dxa"/>
          </w:tcPr>
          <w:p w14:paraId="46B08C02" w14:textId="77777777" w:rsidR="00166989" w:rsidRPr="003E01C8" w:rsidRDefault="00166989" w:rsidP="00166989">
            <w:pPr>
              <w:spacing w:before="60" w:after="60"/>
            </w:pPr>
          </w:p>
        </w:tc>
        <w:tc>
          <w:tcPr>
            <w:tcW w:w="721" w:type="dxa"/>
            <w:gridSpan w:val="2"/>
          </w:tcPr>
          <w:p w14:paraId="7DF80E67" w14:textId="77777777" w:rsidR="00166989" w:rsidRPr="003E01C8" w:rsidRDefault="00166989" w:rsidP="00166989">
            <w:pPr>
              <w:spacing w:before="60" w:after="60"/>
            </w:pPr>
          </w:p>
        </w:tc>
        <w:tc>
          <w:tcPr>
            <w:tcW w:w="844" w:type="dxa"/>
          </w:tcPr>
          <w:p w14:paraId="304D71EA" w14:textId="77777777" w:rsidR="00166989" w:rsidRPr="003E01C8" w:rsidRDefault="00166989" w:rsidP="00166989">
            <w:pPr>
              <w:spacing w:before="60" w:after="60"/>
            </w:pPr>
          </w:p>
        </w:tc>
        <w:tc>
          <w:tcPr>
            <w:tcW w:w="1430" w:type="dxa"/>
          </w:tcPr>
          <w:p w14:paraId="2617F873" w14:textId="77777777" w:rsidR="00166989" w:rsidRPr="003E01C8" w:rsidRDefault="00166989" w:rsidP="00166989">
            <w:pPr>
              <w:spacing w:before="60" w:after="60"/>
            </w:pPr>
          </w:p>
        </w:tc>
      </w:tr>
      <w:tr w:rsidR="00166989" w:rsidRPr="003E01C8" w14:paraId="0299099A" w14:textId="77777777" w:rsidTr="00D808B1">
        <w:tblPrEx>
          <w:tblLook w:val="04A0" w:firstRow="1" w:lastRow="0" w:firstColumn="1" w:lastColumn="0" w:noHBand="0" w:noVBand="1"/>
        </w:tblPrEx>
        <w:tc>
          <w:tcPr>
            <w:tcW w:w="850" w:type="dxa"/>
          </w:tcPr>
          <w:p w14:paraId="3E510E48" w14:textId="2BC57771" w:rsidR="00166989" w:rsidRPr="003E01C8" w:rsidRDefault="00166989" w:rsidP="00166989">
            <w:pPr>
              <w:spacing w:before="60" w:after="60"/>
            </w:pPr>
            <w:r>
              <w:t>12</w:t>
            </w:r>
          </w:p>
        </w:tc>
        <w:tc>
          <w:tcPr>
            <w:tcW w:w="1289" w:type="dxa"/>
          </w:tcPr>
          <w:p w14:paraId="469DC84E" w14:textId="77777777" w:rsidR="00166989" w:rsidRPr="003E01C8" w:rsidRDefault="00166989" w:rsidP="00166989">
            <w:pPr>
              <w:spacing w:before="60" w:after="60"/>
            </w:pPr>
          </w:p>
        </w:tc>
        <w:tc>
          <w:tcPr>
            <w:tcW w:w="720" w:type="dxa"/>
            <w:gridSpan w:val="2"/>
          </w:tcPr>
          <w:p w14:paraId="2E1A449C" w14:textId="77777777" w:rsidR="00166989" w:rsidRPr="003E01C8" w:rsidRDefault="00166989" w:rsidP="00166989">
            <w:pPr>
              <w:spacing w:before="60" w:after="60"/>
            </w:pPr>
          </w:p>
        </w:tc>
        <w:tc>
          <w:tcPr>
            <w:tcW w:w="626" w:type="dxa"/>
          </w:tcPr>
          <w:p w14:paraId="40C6DA35" w14:textId="77777777" w:rsidR="00166989" w:rsidRPr="003E01C8" w:rsidRDefault="00166989" w:rsidP="00166989">
            <w:pPr>
              <w:spacing w:before="60" w:after="60"/>
            </w:pPr>
          </w:p>
        </w:tc>
        <w:tc>
          <w:tcPr>
            <w:tcW w:w="724" w:type="dxa"/>
            <w:gridSpan w:val="3"/>
          </w:tcPr>
          <w:p w14:paraId="27ADEC50" w14:textId="77777777" w:rsidR="00166989" w:rsidRPr="003E01C8" w:rsidRDefault="00166989" w:rsidP="00166989">
            <w:pPr>
              <w:spacing w:before="60" w:after="60"/>
            </w:pPr>
          </w:p>
        </w:tc>
        <w:tc>
          <w:tcPr>
            <w:tcW w:w="748" w:type="dxa"/>
            <w:gridSpan w:val="3"/>
          </w:tcPr>
          <w:p w14:paraId="564F705C" w14:textId="77777777" w:rsidR="00166989" w:rsidRPr="003E01C8" w:rsidRDefault="00166989" w:rsidP="00166989">
            <w:pPr>
              <w:spacing w:before="60" w:after="60"/>
            </w:pPr>
          </w:p>
        </w:tc>
        <w:tc>
          <w:tcPr>
            <w:tcW w:w="708" w:type="dxa"/>
            <w:gridSpan w:val="2"/>
          </w:tcPr>
          <w:p w14:paraId="40965536" w14:textId="77777777" w:rsidR="00166989" w:rsidRPr="003E01C8" w:rsidRDefault="00166989" w:rsidP="00166989">
            <w:pPr>
              <w:spacing w:before="60" w:after="60"/>
            </w:pPr>
          </w:p>
        </w:tc>
        <w:tc>
          <w:tcPr>
            <w:tcW w:w="662" w:type="dxa"/>
          </w:tcPr>
          <w:p w14:paraId="624FBFA6" w14:textId="77777777" w:rsidR="00166989" w:rsidRPr="003E01C8" w:rsidRDefault="00166989" w:rsidP="00166989">
            <w:pPr>
              <w:spacing w:before="60" w:after="60"/>
            </w:pPr>
          </w:p>
        </w:tc>
        <w:tc>
          <w:tcPr>
            <w:tcW w:w="721" w:type="dxa"/>
            <w:gridSpan w:val="2"/>
          </w:tcPr>
          <w:p w14:paraId="287824A3" w14:textId="77777777" w:rsidR="00166989" w:rsidRPr="003E01C8" w:rsidRDefault="00166989" w:rsidP="00166989">
            <w:pPr>
              <w:spacing w:before="60" w:after="60"/>
            </w:pPr>
          </w:p>
        </w:tc>
        <w:tc>
          <w:tcPr>
            <w:tcW w:w="844" w:type="dxa"/>
          </w:tcPr>
          <w:p w14:paraId="2422592F" w14:textId="77777777" w:rsidR="00166989" w:rsidRPr="003E01C8" w:rsidRDefault="00166989" w:rsidP="00166989">
            <w:pPr>
              <w:spacing w:before="60" w:after="60"/>
            </w:pPr>
          </w:p>
        </w:tc>
        <w:tc>
          <w:tcPr>
            <w:tcW w:w="1430" w:type="dxa"/>
          </w:tcPr>
          <w:p w14:paraId="54C41CFD" w14:textId="77777777" w:rsidR="00166989" w:rsidRPr="003E01C8" w:rsidRDefault="00166989" w:rsidP="00166989">
            <w:pPr>
              <w:spacing w:before="60" w:after="60"/>
            </w:pPr>
          </w:p>
        </w:tc>
      </w:tr>
      <w:tr w:rsidR="00406F5B" w:rsidRPr="003E01C8" w14:paraId="595237D5" w14:textId="77777777" w:rsidTr="00D808B1">
        <w:tblPrEx>
          <w:tblLook w:val="04A0" w:firstRow="1" w:lastRow="0" w:firstColumn="1" w:lastColumn="0" w:noHBand="0" w:noVBand="1"/>
        </w:tblPrEx>
        <w:trPr>
          <w:gridBefore w:val="7"/>
          <w:wBefore w:w="4203" w:type="dxa"/>
          <w:trHeight w:val="784"/>
        </w:trPr>
        <w:tc>
          <w:tcPr>
            <w:tcW w:w="2845" w:type="dxa"/>
            <w:gridSpan w:val="9"/>
          </w:tcPr>
          <w:p w14:paraId="03438024" w14:textId="77777777" w:rsidR="00406F5B" w:rsidRPr="003E01C8" w:rsidRDefault="00406F5B" w:rsidP="00166989">
            <w:pPr>
              <w:spacing w:before="60" w:after="60"/>
            </w:pPr>
            <w:r w:rsidRPr="003E01C8">
              <w:t>Total number of hours</w:t>
            </w:r>
          </w:p>
          <w:p w14:paraId="4F97A7C4" w14:textId="233B3F36" w:rsidR="00406F5B" w:rsidRPr="003E01C8" w:rsidRDefault="001402C0" w:rsidP="00166989">
            <w:pPr>
              <w:spacing w:before="60" w:after="60"/>
              <w:rPr>
                <w:color w:val="FF0000"/>
              </w:rPr>
            </w:pPr>
            <w:r>
              <w:t>12</w:t>
            </w:r>
            <w:r w:rsidR="00406F5B" w:rsidRPr="003E01C8">
              <w:t xml:space="preserve"> weeks = </w:t>
            </w:r>
            <w:r>
              <w:t xml:space="preserve">450 </w:t>
            </w:r>
            <w:r w:rsidR="00406F5B" w:rsidRPr="003E01C8">
              <w:t>hrs</w:t>
            </w:r>
          </w:p>
        </w:tc>
        <w:tc>
          <w:tcPr>
            <w:tcW w:w="844" w:type="dxa"/>
          </w:tcPr>
          <w:p w14:paraId="080BD703" w14:textId="77777777" w:rsidR="00406F5B" w:rsidRPr="003E01C8" w:rsidRDefault="00406F5B" w:rsidP="00166989">
            <w:pPr>
              <w:spacing w:before="60" w:after="60"/>
            </w:pPr>
          </w:p>
        </w:tc>
        <w:tc>
          <w:tcPr>
            <w:tcW w:w="1430" w:type="dxa"/>
          </w:tcPr>
          <w:p w14:paraId="4944392C" w14:textId="77777777" w:rsidR="00406F5B" w:rsidRPr="003E01C8" w:rsidRDefault="00406F5B" w:rsidP="00166989">
            <w:pPr>
              <w:spacing w:before="60" w:after="60"/>
            </w:pPr>
          </w:p>
        </w:tc>
      </w:tr>
    </w:tbl>
    <w:p w14:paraId="7CDBB4B8" w14:textId="123594E7" w:rsidR="00406F5B" w:rsidRPr="003E01C8" w:rsidRDefault="00406F5B" w:rsidP="00166989">
      <w:pPr>
        <w:spacing w:before="120"/>
      </w:pPr>
      <w:r w:rsidRPr="003E01C8">
        <w:rPr>
          <w:lang w:val="en-US"/>
        </w:rPr>
        <w:t>See section 1.7.1 for maximum hours worked per week*</w:t>
      </w:r>
    </w:p>
    <w:p w14:paraId="36EA1FA9" w14:textId="77777777" w:rsidR="00166989" w:rsidRDefault="00406F5B" w:rsidP="00166989">
      <w:pPr>
        <w:spacing w:after="0"/>
      </w:pPr>
      <w:r w:rsidRPr="003E01C8">
        <w:rPr>
          <w:b/>
        </w:rPr>
        <w:t>Key</w:t>
      </w:r>
      <w:r w:rsidRPr="003E01C8">
        <w:t>:</w:t>
      </w:r>
      <w:r w:rsidRPr="003E01C8">
        <w:tab/>
        <w:t>U=University</w:t>
      </w:r>
      <w:r w:rsidRPr="003E01C8">
        <w:tab/>
      </w:r>
      <w:r w:rsidRPr="003E01C8">
        <w:tab/>
        <w:t xml:space="preserve">                     DO=Day Off</w:t>
      </w:r>
    </w:p>
    <w:p w14:paraId="0683DECD" w14:textId="4964B114" w:rsidR="00406F5B" w:rsidRPr="003E01C8" w:rsidRDefault="00406F5B" w:rsidP="00166989">
      <w:pPr>
        <w:spacing w:after="0"/>
      </w:pPr>
      <w:r w:rsidRPr="003E01C8">
        <w:t>C=Compassionate leave              S=Sick</w:t>
      </w:r>
      <w:r w:rsidRPr="003E01C8">
        <w:tab/>
      </w:r>
      <w:r w:rsidRPr="003E01C8">
        <w:tab/>
      </w:r>
      <w:r>
        <w:tab/>
      </w:r>
      <w:r w:rsidRPr="003E01C8">
        <w:t xml:space="preserve">A=Absent (not sick)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406F5B" w:rsidRPr="003E01C8" w14:paraId="1A142CEE" w14:textId="77777777" w:rsidTr="00D808B1">
        <w:tc>
          <w:tcPr>
            <w:tcW w:w="3540" w:type="dxa"/>
            <w:shd w:val="clear" w:color="auto" w:fill="E7E6E6"/>
          </w:tcPr>
          <w:p w14:paraId="0C070DFB" w14:textId="77777777" w:rsidR="00406F5B" w:rsidRPr="003E01C8" w:rsidRDefault="00406F5B" w:rsidP="00D808B1">
            <w:r w:rsidRPr="003E01C8">
              <w:t xml:space="preserve">Date </w:t>
            </w:r>
          </w:p>
          <w:p w14:paraId="05B00FCF" w14:textId="77777777" w:rsidR="00406F5B" w:rsidRPr="003E01C8" w:rsidRDefault="00406F5B" w:rsidP="00D808B1">
            <w:r w:rsidRPr="003E01C8">
              <w:softHyphen/>
            </w:r>
            <w:r w:rsidRPr="003E01C8">
              <w:softHyphen/>
              <w:t>____/</w:t>
            </w:r>
            <w:r w:rsidRPr="003E01C8">
              <w:softHyphen/>
            </w:r>
            <w:r w:rsidRPr="003E01C8">
              <w:softHyphen/>
              <w:t>____/</w:t>
            </w:r>
            <w:r w:rsidRPr="003E01C8">
              <w:softHyphen/>
            </w:r>
            <w:r w:rsidRPr="003E01C8">
              <w:softHyphen/>
              <w:t>____</w:t>
            </w:r>
          </w:p>
        </w:tc>
        <w:tc>
          <w:tcPr>
            <w:tcW w:w="3118" w:type="dxa"/>
            <w:shd w:val="clear" w:color="auto" w:fill="E7E6E6"/>
          </w:tcPr>
          <w:p w14:paraId="4E5B1F76" w14:textId="77777777" w:rsidR="00406F5B" w:rsidRPr="003E01C8" w:rsidRDefault="00406F5B" w:rsidP="00D808B1">
            <w:r w:rsidRPr="003E01C8">
              <w:t>Student Signature:</w:t>
            </w:r>
          </w:p>
        </w:tc>
        <w:tc>
          <w:tcPr>
            <w:tcW w:w="2664" w:type="dxa"/>
            <w:shd w:val="clear" w:color="auto" w:fill="E7E6E6"/>
          </w:tcPr>
          <w:p w14:paraId="18D2D29A" w14:textId="77777777" w:rsidR="00406F5B" w:rsidRPr="003E01C8" w:rsidRDefault="00406F5B" w:rsidP="00D808B1">
            <w:r w:rsidRPr="003E01C8">
              <w:t>Practice Assessor/ Supervisor Signature:</w:t>
            </w:r>
          </w:p>
          <w:p w14:paraId="6AE62487" w14:textId="77777777" w:rsidR="00406F5B" w:rsidRPr="003E01C8" w:rsidRDefault="00406F5B" w:rsidP="00D808B1"/>
        </w:tc>
      </w:tr>
    </w:tbl>
    <w:p w14:paraId="130C70DE" w14:textId="77777777" w:rsidR="00406F5B" w:rsidRPr="006B28B1" w:rsidRDefault="00406F5B" w:rsidP="00406F5B">
      <w:pPr>
        <w:rPr>
          <w:rFonts w:cs="Arial"/>
          <w:sz w:val="28"/>
          <w:szCs w:val="28"/>
        </w:rPr>
      </w:pPr>
      <w:r w:rsidRPr="006B28B1">
        <w:br w:type="page"/>
      </w:r>
    </w:p>
    <w:p w14:paraId="41EBB426" w14:textId="77777777" w:rsidR="00BF6175" w:rsidRPr="001402C0" w:rsidRDefault="00BF6175" w:rsidP="0098669E">
      <w:pPr>
        <w:rPr>
          <w:b/>
          <w:bCs/>
        </w:rPr>
      </w:pPr>
      <w:r w:rsidRPr="001402C0">
        <w:rPr>
          <w:b/>
          <w:bCs/>
        </w:rPr>
        <w:lastRenderedPageBreak/>
        <w:t>CONFIRMATION OF COMPLETION - PART 3</w:t>
      </w:r>
    </w:p>
    <w:p w14:paraId="0A6AF39E" w14:textId="77777777" w:rsidR="00BF6175" w:rsidRPr="001402C0" w:rsidRDefault="00BF6175" w:rsidP="0098669E">
      <w:pPr>
        <w:rPr>
          <w:b/>
          <w:bCs/>
        </w:rPr>
      </w:pPr>
      <w:r w:rsidRPr="001402C0">
        <w:rPr>
          <w:b/>
          <w:bCs/>
        </w:rPr>
        <w:t>Practice Assessor Confirmation of Proficiency</w:t>
      </w:r>
    </w:p>
    <w:p w14:paraId="4410B7C2" w14:textId="77777777" w:rsidR="00BF6175" w:rsidRPr="003E01C8" w:rsidRDefault="00BF6175" w:rsidP="0098669E">
      <w:r w:rsidRPr="003E01C8">
        <w:t>This feedback should be informed by feedback sought from Practice Supervisors and Assessors (see previous pages) and any other relevant people in order to be assured about your decision. Please review platform proficiencies section for the part to ensure all have been signed as achieved.</w:t>
      </w:r>
    </w:p>
    <w:tbl>
      <w:tblPr>
        <w:tblStyle w:val="TableGrid"/>
        <w:tblW w:w="9209" w:type="dxa"/>
        <w:tblLayout w:type="fixed"/>
        <w:tblLook w:val="04A0" w:firstRow="1" w:lastRow="0" w:firstColumn="1" w:lastColumn="0" w:noHBand="0" w:noVBand="1"/>
      </w:tblPr>
      <w:tblGrid>
        <w:gridCol w:w="1413"/>
        <w:gridCol w:w="5103"/>
        <w:gridCol w:w="1417"/>
        <w:gridCol w:w="1276"/>
      </w:tblGrid>
      <w:tr w:rsidR="00BF6175" w:rsidRPr="001402C0" w14:paraId="4679EDF6" w14:textId="77777777" w:rsidTr="002226F9">
        <w:tc>
          <w:tcPr>
            <w:tcW w:w="9209" w:type="dxa"/>
            <w:gridSpan w:val="4"/>
            <w:tcBorders>
              <w:top w:val="single" w:sz="4" w:space="0" w:color="auto"/>
              <w:left w:val="single" w:sz="4" w:space="0" w:color="auto"/>
              <w:bottom w:val="single" w:sz="4" w:space="0" w:color="auto"/>
              <w:right w:val="single" w:sz="4" w:space="0" w:color="auto"/>
            </w:tcBorders>
            <w:shd w:val="clear" w:color="auto" w:fill="E7E6E6"/>
            <w:hideMark/>
          </w:tcPr>
          <w:p w14:paraId="02B4B9DE" w14:textId="77777777" w:rsidR="001402C0" w:rsidRDefault="00BF6175" w:rsidP="001402C0">
            <w:pPr>
              <w:spacing w:before="120" w:after="120"/>
              <w:rPr>
                <w:szCs w:val="24"/>
              </w:rPr>
            </w:pPr>
            <w:r w:rsidRPr="001402C0">
              <w:rPr>
                <w:szCs w:val="24"/>
              </w:rPr>
              <w:t xml:space="preserve">Practice Assessor: Confirmation of Achievement of Platforms  </w:t>
            </w:r>
          </w:p>
          <w:p w14:paraId="506672A1" w14:textId="5556EC51" w:rsidR="00BF6175" w:rsidRPr="001402C0" w:rsidRDefault="00BF6175" w:rsidP="001402C0">
            <w:pPr>
              <w:spacing w:before="120" w:after="120"/>
              <w:rPr>
                <w:b/>
                <w:bCs/>
                <w:szCs w:val="24"/>
              </w:rPr>
            </w:pPr>
            <w:r w:rsidRPr="001402C0">
              <w:rPr>
                <w:b/>
                <w:bCs/>
                <w:szCs w:val="24"/>
              </w:rPr>
              <w:t>END OF PART 3</w:t>
            </w:r>
          </w:p>
          <w:p w14:paraId="05486C93" w14:textId="77777777" w:rsidR="00BF6175" w:rsidRPr="001402C0" w:rsidRDefault="00BF6175" w:rsidP="001402C0">
            <w:pPr>
              <w:spacing w:before="120" w:after="120"/>
              <w:rPr>
                <w:szCs w:val="24"/>
              </w:rPr>
            </w:pPr>
            <w:r w:rsidRPr="001402C0">
              <w:rPr>
                <w:szCs w:val="24"/>
              </w:rPr>
              <w:t>Please initial the relevant column</w:t>
            </w:r>
          </w:p>
        </w:tc>
      </w:tr>
      <w:tr w:rsidR="00BF6175" w:rsidRPr="001402C0" w14:paraId="0C17467B" w14:textId="77777777" w:rsidTr="002226F9">
        <w:trPr>
          <w:trHeight w:val="560"/>
        </w:trPr>
        <w:tc>
          <w:tcPr>
            <w:tcW w:w="6516" w:type="dxa"/>
            <w:gridSpan w:val="2"/>
            <w:tcBorders>
              <w:top w:val="single" w:sz="4" w:space="0" w:color="auto"/>
              <w:left w:val="single" w:sz="4" w:space="0" w:color="auto"/>
              <w:right w:val="single" w:sz="4" w:space="0" w:color="auto"/>
            </w:tcBorders>
          </w:tcPr>
          <w:p w14:paraId="4EAAD6CD" w14:textId="77777777" w:rsidR="00BF6175" w:rsidRPr="001402C0" w:rsidRDefault="00BF6175" w:rsidP="001402C0">
            <w:pPr>
              <w:spacing w:before="120" w:after="120"/>
              <w:rPr>
                <w:szCs w:val="24"/>
              </w:rPr>
            </w:pPr>
          </w:p>
        </w:tc>
        <w:tc>
          <w:tcPr>
            <w:tcW w:w="1417" w:type="dxa"/>
            <w:tcBorders>
              <w:top w:val="single" w:sz="4" w:space="0" w:color="auto"/>
              <w:left w:val="single" w:sz="4" w:space="0" w:color="auto"/>
              <w:right w:val="single" w:sz="4" w:space="0" w:color="auto"/>
            </w:tcBorders>
            <w:vAlign w:val="center"/>
          </w:tcPr>
          <w:p w14:paraId="0AFF478C" w14:textId="77777777" w:rsidR="00BF6175" w:rsidRPr="001402C0" w:rsidRDefault="00BF6175" w:rsidP="001402C0">
            <w:pPr>
              <w:spacing w:before="120" w:after="120"/>
              <w:rPr>
                <w:szCs w:val="24"/>
              </w:rPr>
            </w:pPr>
            <w:r w:rsidRPr="001402C0">
              <w:rPr>
                <w:szCs w:val="24"/>
              </w:rPr>
              <w:t>Achieved</w:t>
            </w:r>
          </w:p>
        </w:tc>
        <w:tc>
          <w:tcPr>
            <w:tcW w:w="1276" w:type="dxa"/>
            <w:tcBorders>
              <w:top w:val="single" w:sz="4" w:space="0" w:color="auto"/>
              <w:left w:val="single" w:sz="4" w:space="0" w:color="auto"/>
              <w:right w:val="single" w:sz="4" w:space="0" w:color="auto"/>
            </w:tcBorders>
            <w:vAlign w:val="center"/>
          </w:tcPr>
          <w:p w14:paraId="7E688DDD" w14:textId="77777777" w:rsidR="00BF6175" w:rsidRPr="001402C0" w:rsidRDefault="00BF6175" w:rsidP="001402C0">
            <w:pPr>
              <w:spacing w:before="120" w:after="120"/>
              <w:rPr>
                <w:szCs w:val="24"/>
              </w:rPr>
            </w:pPr>
            <w:r w:rsidRPr="001402C0">
              <w:rPr>
                <w:szCs w:val="24"/>
              </w:rPr>
              <w:t>Not achieved</w:t>
            </w:r>
          </w:p>
        </w:tc>
      </w:tr>
      <w:tr w:rsidR="00BF6175" w:rsidRPr="001402C0" w14:paraId="11101F9F" w14:textId="77777777" w:rsidTr="002226F9">
        <w:trPr>
          <w:trHeight w:val="559"/>
        </w:trPr>
        <w:tc>
          <w:tcPr>
            <w:tcW w:w="1413" w:type="dxa"/>
            <w:tcBorders>
              <w:top w:val="single" w:sz="4" w:space="0" w:color="auto"/>
              <w:left w:val="single" w:sz="4" w:space="0" w:color="auto"/>
              <w:right w:val="nil"/>
            </w:tcBorders>
          </w:tcPr>
          <w:p w14:paraId="73F7A570" w14:textId="77777777" w:rsidR="00BF6175" w:rsidRPr="001402C0" w:rsidRDefault="00BF6175" w:rsidP="001402C0">
            <w:pPr>
              <w:spacing w:before="120" w:after="120"/>
              <w:rPr>
                <w:szCs w:val="24"/>
              </w:rPr>
            </w:pPr>
            <w:r w:rsidRPr="001402C0">
              <w:rPr>
                <w:szCs w:val="24"/>
              </w:rPr>
              <w:t xml:space="preserve">Platform 1 </w:t>
            </w:r>
          </w:p>
        </w:tc>
        <w:tc>
          <w:tcPr>
            <w:tcW w:w="5103" w:type="dxa"/>
            <w:tcBorders>
              <w:top w:val="single" w:sz="4" w:space="0" w:color="auto"/>
              <w:left w:val="nil"/>
              <w:right w:val="single" w:sz="4" w:space="0" w:color="auto"/>
            </w:tcBorders>
          </w:tcPr>
          <w:p w14:paraId="7E92A1D6" w14:textId="77777777" w:rsidR="00BF6175" w:rsidRPr="001402C0" w:rsidRDefault="00BF6175" w:rsidP="001402C0">
            <w:pPr>
              <w:spacing w:before="120" w:after="120"/>
              <w:rPr>
                <w:szCs w:val="24"/>
              </w:rPr>
            </w:pPr>
            <w:r w:rsidRPr="001402C0">
              <w:rPr>
                <w:szCs w:val="24"/>
              </w:rPr>
              <w:t>Being an accountable professional</w:t>
            </w:r>
          </w:p>
        </w:tc>
        <w:tc>
          <w:tcPr>
            <w:tcW w:w="1417" w:type="dxa"/>
            <w:tcBorders>
              <w:top w:val="single" w:sz="4" w:space="0" w:color="auto"/>
              <w:left w:val="single" w:sz="4" w:space="0" w:color="auto"/>
              <w:right w:val="single" w:sz="4" w:space="0" w:color="auto"/>
            </w:tcBorders>
          </w:tcPr>
          <w:p w14:paraId="5A577B2A" w14:textId="77777777" w:rsidR="00BF6175" w:rsidRPr="001402C0" w:rsidRDefault="00BF6175" w:rsidP="001402C0">
            <w:pPr>
              <w:spacing w:before="120" w:after="120"/>
              <w:rPr>
                <w:szCs w:val="24"/>
              </w:rPr>
            </w:pPr>
          </w:p>
        </w:tc>
        <w:tc>
          <w:tcPr>
            <w:tcW w:w="1276" w:type="dxa"/>
            <w:tcBorders>
              <w:top w:val="single" w:sz="4" w:space="0" w:color="auto"/>
              <w:left w:val="single" w:sz="4" w:space="0" w:color="auto"/>
              <w:right w:val="single" w:sz="4" w:space="0" w:color="auto"/>
            </w:tcBorders>
          </w:tcPr>
          <w:p w14:paraId="691CCDCD" w14:textId="77777777" w:rsidR="00BF6175" w:rsidRPr="001402C0" w:rsidRDefault="00BF6175" w:rsidP="001402C0">
            <w:pPr>
              <w:spacing w:before="120" w:after="120"/>
              <w:rPr>
                <w:szCs w:val="24"/>
              </w:rPr>
            </w:pPr>
          </w:p>
        </w:tc>
      </w:tr>
      <w:tr w:rsidR="00BF6175" w:rsidRPr="001402C0" w14:paraId="162601B7" w14:textId="77777777" w:rsidTr="002226F9">
        <w:trPr>
          <w:trHeight w:val="559"/>
        </w:trPr>
        <w:tc>
          <w:tcPr>
            <w:tcW w:w="1413" w:type="dxa"/>
            <w:tcBorders>
              <w:top w:val="single" w:sz="4" w:space="0" w:color="auto"/>
              <w:left w:val="single" w:sz="4" w:space="0" w:color="auto"/>
              <w:right w:val="nil"/>
            </w:tcBorders>
          </w:tcPr>
          <w:p w14:paraId="3299CAB0" w14:textId="77777777" w:rsidR="00BF6175" w:rsidRPr="001402C0" w:rsidRDefault="00BF6175" w:rsidP="001402C0">
            <w:pPr>
              <w:spacing w:before="120" w:after="120"/>
              <w:rPr>
                <w:szCs w:val="24"/>
              </w:rPr>
            </w:pPr>
            <w:r w:rsidRPr="001402C0">
              <w:rPr>
                <w:szCs w:val="24"/>
              </w:rPr>
              <w:t>Platform 2</w:t>
            </w:r>
          </w:p>
        </w:tc>
        <w:tc>
          <w:tcPr>
            <w:tcW w:w="5103" w:type="dxa"/>
            <w:tcBorders>
              <w:left w:val="nil"/>
              <w:right w:val="single" w:sz="4" w:space="0" w:color="auto"/>
            </w:tcBorders>
          </w:tcPr>
          <w:p w14:paraId="5101970E" w14:textId="77777777" w:rsidR="00BF6175" w:rsidRPr="001402C0" w:rsidRDefault="00BF6175" w:rsidP="001402C0">
            <w:pPr>
              <w:spacing w:before="120" w:after="120"/>
              <w:rPr>
                <w:b/>
                <w:szCs w:val="24"/>
              </w:rPr>
            </w:pPr>
            <w:r w:rsidRPr="001402C0">
              <w:rPr>
                <w:szCs w:val="24"/>
              </w:rPr>
              <w:t>Promoting health and preventing ill-health</w:t>
            </w:r>
          </w:p>
        </w:tc>
        <w:tc>
          <w:tcPr>
            <w:tcW w:w="1417" w:type="dxa"/>
            <w:tcBorders>
              <w:top w:val="single" w:sz="4" w:space="0" w:color="auto"/>
              <w:left w:val="single" w:sz="4" w:space="0" w:color="auto"/>
              <w:right w:val="single" w:sz="4" w:space="0" w:color="auto"/>
            </w:tcBorders>
          </w:tcPr>
          <w:p w14:paraId="450CDB1D" w14:textId="77777777" w:rsidR="00BF6175" w:rsidRPr="001402C0" w:rsidRDefault="00BF6175" w:rsidP="001402C0">
            <w:pPr>
              <w:spacing w:before="120" w:after="120"/>
              <w:rPr>
                <w:szCs w:val="24"/>
              </w:rPr>
            </w:pPr>
          </w:p>
        </w:tc>
        <w:tc>
          <w:tcPr>
            <w:tcW w:w="1276" w:type="dxa"/>
            <w:tcBorders>
              <w:top w:val="single" w:sz="4" w:space="0" w:color="auto"/>
              <w:left w:val="single" w:sz="4" w:space="0" w:color="auto"/>
              <w:right w:val="single" w:sz="4" w:space="0" w:color="auto"/>
            </w:tcBorders>
          </w:tcPr>
          <w:p w14:paraId="193EB803" w14:textId="77777777" w:rsidR="00BF6175" w:rsidRPr="001402C0" w:rsidRDefault="00BF6175" w:rsidP="001402C0">
            <w:pPr>
              <w:spacing w:before="120" w:after="120"/>
              <w:rPr>
                <w:szCs w:val="24"/>
              </w:rPr>
            </w:pPr>
          </w:p>
        </w:tc>
      </w:tr>
      <w:tr w:rsidR="00BF6175" w:rsidRPr="001402C0" w14:paraId="7DD0174F" w14:textId="77777777" w:rsidTr="002226F9">
        <w:trPr>
          <w:trHeight w:val="559"/>
        </w:trPr>
        <w:tc>
          <w:tcPr>
            <w:tcW w:w="1413" w:type="dxa"/>
            <w:tcBorders>
              <w:top w:val="single" w:sz="4" w:space="0" w:color="auto"/>
              <w:left w:val="single" w:sz="4" w:space="0" w:color="auto"/>
              <w:right w:val="nil"/>
            </w:tcBorders>
          </w:tcPr>
          <w:p w14:paraId="4B1C8CEA" w14:textId="77777777" w:rsidR="00BF6175" w:rsidRPr="001402C0" w:rsidRDefault="00BF6175" w:rsidP="001402C0">
            <w:pPr>
              <w:spacing w:before="120" w:after="120"/>
              <w:rPr>
                <w:szCs w:val="24"/>
              </w:rPr>
            </w:pPr>
            <w:r w:rsidRPr="001402C0">
              <w:rPr>
                <w:szCs w:val="24"/>
              </w:rPr>
              <w:t xml:space="preserve">Platform 3 </w:t>
            </w:r>
          </w:p>
        </w:tc>
        <w:tc>
          <w:tcPr>
            <w:tcW w:w="5103" w:type="dxa"/>
            <w:tcBorders>
              <w:left w:val="nil"/>
              <w:right w:val="single" w:sz="4" w:space="0" w:color="auto"/>
            </w:tcBorders>
          </w:tcPr>
          <w:p w14:paraId="2156D922" w14:textId="77777777" w:rsidR="00BF6175" w:rsidRPr="001402C0" w:rsidRDefault="00BF6175" w:rsidP="001402C0">
            <w:pPr>
              <w:spacing w:before="120" w:after="120"/>
              <w:rPr>
                <w:b/>
                <w:szCs w:val="24"/>
              </w:rPr>
            </w:pPr>
            <w:r w:rsidRPr="001402C0">
              <w:rPr>
                <w:szCs w:val="24"/>
              </w:rPr>
              <w:t>Assessing needs and planning care</w:t>
            </w:r>
          </w:p>
        </w:tc>
        <w:tc>
          <w:tcPr>
            <w:tcW w:w="1417" w:type="dxa"/>
            <w:tcBorders>
              <w:top w:val="single" w:sz="4" w:space="0" w:color="auto"/>
              <w:left w:val="single" w:sz="4" w:space="0" w:color="auto"/>
              <w:right w:val="single" w:sz="4" w:space="0" w:color="auto"/>
            </w:tcBorders>
          </w:tcPr>
          <w:p w14:paraId="1BD4A4F3" w14:textId="77777777" w:rsidR="00BF6175" w:rsidRPr="001402C0" w:rsidRDefault="00BF6175" w:rsidP="001402C0">
            <w:pPr>
              <w:spacing w:before="120" w:after="120"/>
              <w:rPr>
                <w:szCs w:val="24"/>
              </w:rPr>
            </w:pPr>
          </w:p>
        </w:tc>
        <w:tc>
          <w:tcPr>
            <w:tcW w:w="1276" w:type="dxa"/>
            <w:tcBorders>
              <w:top w:val="single" w:sz="4" w:space="0" w:color="auto"/>
              <w:left w:val="single" w:sz="4" w:space="0" w:color="auto"/>
              <w:right w:val="single" w:sz="4" w:space="0" w:color="auto"/>
            </w:tcBorders>
          </w:tcPr>
          <w:p w14:paraId="47C8CF93" w14:textId="77777777" w:rsidR="00BF6175" w:rsidRPr="001402C0" w:rsidRDefault="00BF6175" w:rsidP="001402C0">
            <w:pPr>
              <w:spacing w:before="120" w:after="120"/>
              <w:rPr>
                <w:szCs w:val="24"/>
              </w:rPr>
            </w:pPr>
          </w:p>
        </w:tc>
      </w:tr>
      <w:tr w:rsidR="00BF6175" w:rsidRPr="001402C0" w14:paraId="41AD41D8" w14:textId="77777777" w:rsidTr="002226F9">
        <w:trPr>
          <w:trHeight w:val="559"/>
        </w:trPr>
        <w:tc>
          <w:tcPr>
            <w:tcW w:w="1413" w:type="dxa"/>
            <w:tcBorders>
              <w:top w:val="single" w:sz="4" w:space="0" w:color="auto"/>
              <w:left w:val="single" w:sz="4" w:space="0" w:color="auto"/>
              <w:right w:val="nil"/>
            </w:tcBorders>
          </w:tcPr>
          <w:p w14:paraId="331B3AE5" w14:textId="77777777" w:rsidR="00BF6175" w:rsidRPr="001402C0" w:rsidRDefault="00BF6175" w:rsidP="001402C0">
            <w:pPr>
              <w:spacing w:before="120" w:after="120"/>
              <w:rPr>
                <w:szCs w:val="24"/>
              </w:rPr>
            </w:pPr>
            <w:r w:rsidRPr="001402C0">
              <w:rPr>
                <w:szCs w:val="24"/>
              </w:rPr>
              <w:t>Platform 4</w:t>
            </w:r>
          </w:p>
        </w:tc>
        <w:tc>
          <w:tcPr>
            <w:tcW w:w="5103" w:type="dxa"/>
            <w:tcBorders>
              <w:left w:val="nil"/>
              <w:right w:val="single" w:sz="4" w:space="0" w:color="auto"/>
            </w:tcBorders>
          </w:tcPr>
          <w:p w14:paraId="36AF2D26" w14:textId="77777777" w:rsidR="00BF6175" w:rsidRPr="001402C0" w:rsidRDefault="00BF6175" w:rsidP="001402C0">
            <w:pPr>
              <w:spacing w:before="120" w:after="120"/>
              <w:rPr>
                <w:b/>
                <w:szCs w:val="24"/>
              </w:rPr>
            </w:pPr>
            <w:r w:rsidRPr="001402C0">
              <w:rPr>
                <w:szCs w:val="24"/>
              </w:rPr>
              <w:t>Providing and evaluating care</w:t>
            </w:r>
          </w:p>
        </w:tc>
        <w:tc>
          <w:tcPr>
            <w:tcW w:w="1417" w:type="dxa"/>
            <w:tcBorders>
              <w:top w:val="single" w:sz="4" w:space="0" w:color="auto"/>
              <w:left w:val="single" w:sz="4" w:space="0" w:color="auto"/>
              <w:right w:val="single" w:sz="4" w:space="0" w:color="auto"/>
            </w:tcBorders>
          </w:tcPr>
          <w:p w14:paraId="7963C8FE" w14:textId="77777777" w:rsidR="00BF6175" w:rsidRPr="001402C0" w:rsidRDefault="00BF6175" w:rsidP="001402C0">
            <w:pPr>
              <w:spacing w:before="120" w:after="120"/>
              <w:rPr>
                <w:szCs w:val="24"/>
              </w:rPr>
            </w:pPr>
          </w:p>
        </w:tc>
        <w:tc>
          <w:tcPr>
            <w:tcW w:w="1276" w:type="dxa"/>
            <w:tcBorders>
              <w:top w:val="single" w:sz="4" w:space="0" w:color="auto"/>
              <w:left w:val="single" w:sz="4" w:space="0" w:color="auto"/>
              <w:right w:val="single" w:sz="4" w:space="0" w:color="auto"/>
            </w:tcBorders>
          </w:tcPr>
          <w:p w14:paraId="0422AF57" w14:textId="77777777" w:rsidR="00BF6175" w:rsidRPr="001402C0" w:rsidRDefault="00BF6175" w:rsidP="001402C0">
            <w:pPr>
              <w:spacing w:before="120" w:after="120"/>
              <w:rPr>
                <w:szCs w:val="24"/>
              </w:rPr>
            </w:pPr>
          </w:p>
        </w:tc>
      </w:tr>
      <w:tr w:rsidR="00BF6175" w:rsidRPr="001402C0" w14:paraId="78FEDC38" w14:textId="77777777" w:rsidTr="002226F9">
        <w:trPr>
          <w:trHeight w:val="559"/>
        </w:trPr>
        <w:tc>
          <w:tcPr>
            <w:tcW w:w="1413" w:type="dxa"/>
            <w:tcBorders>
              <w:top w:val="single" w:sz="4" w:space="0" w:color="auto"/>
              <w:left w:val="single" w:sz="4" w:space="0" w:color="auto"/>
              <w:right w:val="nil"/>
            </w:tcBorders>
          </w:tcPr>
          <w:p w14:paraId="2EC3DFE0" w14:textId="77777777" w:rsidR="00BF6175" w:rsidRPr="001402C0" w:rsidRDefault="00BF6175" w:rsidP="001402C0">
            <w:pPr>
              <w:spacing w:before="120" w:after="120"/>
              <w:rPr>
                <w:szCs w:val="24"/>
              </w:rPr>
            </w:pPr>
            <w:r w:rsidRPr="001402C0">
              <w:rPr>
                <w:szCs w:val="24"/>
              </w:rPr>
              <w:t xml:space="preserve">Platform 5 </w:t>
            </w:r>
          </w:p>
        </w:tc>
        <w:tc>
          <w:tcPr>
            <w:tcW w:w="5103" w:type="dxa"/>
            <w:tcBorders>
              <w:left w:val="nil"/>
              <w:right w:val="single" w:sz="4" w:space="0" w:color="auto"/>
            </w:tcBorders>
          </w:tcPr>
          <w:p w14:paraId="2B705723" w14:textId="77777777" w:rsidR="00BF6175" w:rsidRPr="001402C0" w:rsidRDefault="00BF6175" w:rsidP="001402C0">
            <w:pPr>
              <w:spacing w:before="120" w:after="120"/>
              <w:rPr>
                <w:b/>
                <w:szCs w:val="24"/>
              </w:rPr>
            </w:pPr>
            <w:r w:rsidRPr="001402C0">
              <w:rPr>
                <w:szCs w:val="24"/>
              </w:rPr>
              <w:t>Leading and managing nursing care and working in teams</w:t>
            </w:r>
          </w:p>
        </w:tc>
        <w:tc>
          <w:tcPr>
            <w:tcW w:w="1417" w:type="dxa"/>
            <w:tcBorders>
              <w:top w:val="single" w:sz="4" w:space="0" w:color="auto"/>
              <w:left w:val="single" w:sz="4" w:space="0" w:color="auto"/>
              <w:right w:val="single" w:sz="4" w:space="0" w:color="auto"/>
            </w:tcBorders>
          </w:tcPr>
          <w:p w14:paraId="0FCBAD7D" w14:textId="77777777" w:rsidR="00BF6175" w:rsidRPr="001402C0" w:rsidRDefault="00BF6175" w:rsidP="001402C0">
            <w:pPr>
              <w:spacing w:before="120" w:after="120"/>
              <w:rPr>
                <w:szCs w:val="24"/>
              </w:rPr>
            </w:pPr>
          </w:p>
        </w:tc>
        <w:tc>
          <w:tcPr>
            <w:tcW w:w="1276" w:type="dxa"/>
            <w:tcBorders>
              <w:top w:val="single" w:sz="4" w:space="0" w:color="auto"/>
              <w:left w:val="single" w:sz="4" w:space="0" w:color="auto"/>
              <w:right w:val="single" w:sz="4" w:space="0" w:color="auto"/>
            </w:tcBorders>
          </w:tcPr>
          <w:p w14:paraId="13CB4ABC" w14:textId="77777777" w:rsidR="00BF6175" w:rsidRPr="001402C0" w:rsidRDefault="00BF6175" w:rsidP="001402C0">
            <w:pPr>
              <w:spacing w:before="120" w:after="120"/>
              <w:rPr>
                <w:szCs w:val="24"/>
              </w:rPr>
            </w:pPr>
          </w:p>
        </w:tc>
      </w:tr>
      <w:tr w:rsidR="00BF6175" w:rsidRPr="001402C0" w14:paraId="4A65537C" w14:textId="77777777" w:rsidTr="002226F9">
        <w:trPr>
          <w:trHeight w:val="559"/>
        </w:trPr>
        <w:tc>
          <w:tcPr>
            <w:tcW w:w="1413" w:type="dxa"/>
            <w:tcBorders>
              <w:top w:val="single" w:sz="4" w:space="0" w:color="auto"/>
              <w:left w:val="single" w:sz="4" w:space="0" w:color="auto"/>
              <w:right w:val="nil"/>
            </w:tcBorders>
          </w:tcPr>
          <w:p w14:paraId="64534CF3" w14:textId="77777777" w:rsidR="00BF6175" w:rsidRPr="001402C0" w:rsidRDefault="00BF6175" w:rsidP="001402C0">
            <w:pPr>
              <w:spacing w:before="120" w:after="120"/>
              <w:rPr>
                <w:szCs w:val="24"/>
              </w:rPr>
            </w:pPr>
            <w:r w:rsidRPr="001402C0">
              <w:rPr>
                <w:szCs w:val="24"/>
              </w:rPr>
              <w:t>Platform 6</w:t>
            </w:r>
          </w:p>
        </w:tc>
        <w:tc>
          <w:tcPr>
            <w:tcW w:w="5103" w:type="dxa"/>
            <w:tcBorders>
              <w:left w:val="nil"/>
              <w:right w:val="single" w:sz="4" w:space="0" w:color="auto"/>
            </w:tcBorders>
          </w:tcPr>
          <w:p w14:paraId="6ABBE2D0" w14:textId="77777777" w:rsidR="00BF6175" w:rsidRPr="001402C0" w:rsidRDefault="00BF6175" w:rsidP="001402C0">
            <w:pPr>
              <w:spacing w:before="120" w:after="120"/>
              <w:rPr>
                <w:szCs w:val="24"/>
              </w:rPr>
            </w:pPr>
            <w:r w:rsidRPr="001402C0">
              <w:rPr>
                <w:szCs w:val="24"/>
              </w:rPr>
              <w:t>Improving safety and quality of care</w:t>
            </w:r>
          </w:p>
        </w:tc>
        <w:tc>
          <w:tcPr>
            <w:tcW w:w="1417" w:type="dxa"/>
            <w:tcBorders>
              <w:top w:val="single" w:sz="4" w:space="0" w:color="auto"/>
              <w:left w:val="single" w:sz="4" w:space="0" w:color="auto"/>
              <w:right w:val="single" w:sz="4" w:space="0" w:color="auto"/>
            </w:tcBorders>
          </w:tcPr>
          <w:p w14:paraId="44F92BEA" w14:textId="77777777" w:rsidR="00BF6175" w:rsidRPr="001402C0" w:rsidRDefault="00BF6175" w:rsidP="001402C0">
            <w:pPr>
              <w:spacing w:before="120" w:after="120"/>
              <w:rPr>
                <w:szCs w:val="24"/>
              </w:rPr>
            </w:pPr>
          </w:p>
        </w:tc>
        <w:tc>
          <w:tcPr>
            <w:tcW w:w="1276" w:type="dxa"/>
            <w:tcBorders>
              <w:top w:val="single" w:sz="4" w:space="0" w:color="auto"/>
              <w:left w:val="single" w:sz="4" w:space="0" w:color="auto"/>
              <w:right w:val="single" w:sz="4" w:space="0" w:color="auto"/>
            </w:tcBorders>
          </w:tcPr>
          <w:p w14:paraId="26168E7F" w14:textId="77777777" w:rsidR="00BF6175" w:rsidRPr="001402C0" w:rsidRDefault="00BF6175" w:rsidP="001402C0">
            <w:pPr>
              <w:spacing w:before="120" w:after="120"/>
              <w:rPr>
                <w:szCs w:val="24"/>
              </w:rPr>
            </w:pPr>
          </w:p>
        </w:tc>
      </w:tr>
      <w:tr w:rsidR="00BF6175" w:rsidRPr="001402C0" w14:paraId="0CCA5804" w14:textId="77777777" w:rsidTr="002226F9">
        <w:trPr>
          <w:trHeight w:val="559"/>
        </w:trPr>
        <w:tc>
          <w:tcPr>
            <w:tcW w:w="1413" w:type="dxa"/>
            <w:tcBorders>
              <w:top w:val="single" w:sz="4" w:space="0" w:color="auto"/>
              <w:left w:val="single" w:sz="4" w:space="0" w:color="auto"/>
              <w:right w:val="nil"/>
            </w:tcBorders>
          </w:tcPr>
          <w:p w14:paraId="2C40A27A" w14:textId="77777777" w:rsidR="00BF6175" w:rsidRPr="001402C0" w:rsidRDefault="00BF6175" w:rsidP="001402C0">
            <w:pPr>
              <w:spacing w:before="120" w:after="120"/>
              <w:rPr>
                <w:szCs w:val="24"/>
              </w:rPr>
            </w:pPr>
            <w:r w:rsidRPr="001402C0">
              <w:rPr>
                <w:szCs w:val="24"/>
              </w:rPr>
              <w:t xml:space="preserve">Platform 7 </w:t>
            </w:r>
          </w:p>
        </w:tc>
        <w:tc>
          <w:tcPr>
            <w:tcW w:w="5103" w:type="dxa"/>
            <w:tcBorders>
              <w:left w:val="nil"/>
              <w:right w:val="single" w:sz="4" w:space="0" w:color="auto"/>
            </w:tcBorders>
          </w:tcPr>
          <w:p w14:paraId="46A5E169" w14:textId="77777777" w:rsidR="00BF6175" w:rsidRPr="001402C0" w:rsidRDefault="00BF6175" w:rsidP="001402C0">
            <w:pPr>
              <w:spacing w:before="120" w:after="120"/>
              <w:rPr>
                <w:szCs w:val="24"/>
              </w:rPr>
            </w:pPr>
            <w:r w:rsidRPr="001402C0">
              <w:rPr>
                <w:szCs w:val="24"/>
              </w:rPr>
              <w:t>Co-ordinating care</w:t>
            </w:r>
          </w:p>
        </w:tc>
        <w:tc>
          <w:tcPr>
            <w:tcW w:w="1417" w:type="dxa"/>
            <w:tcBorders>
              <w:top w:val="single" w:sz="4" w:space="0" w:color="auto"/>
              <w:left w:val="single" w:sz="4" w:space="0" w:color="auto"/>
              <w:right w:val="single" w:sz="4" w:space="0" w:color="auto"/>
            </w:tcBorders>
          </w:tcPr>
          <w:p w14:paraId="64C550BC" w14:textId="77777777" w:rsidR="00BF6175" w:rsidRPr="001402C0" w:rsidRDefault="00BF6175" w:rsidP="001402C0">
            <w:pPr>
              <w:spacing w:before="120" w:after="120"/>
              <w:rPr>
                <w:szCs w:val="24"/>
              </w:rPr>
            </w:pPr>
          </w:p>
        </w:tc>
        <w:tc>
          <w:tcPr>
            <w:tcW w:w="1276" w:type="dxa"/>
            <w:tcBorders>
              <w:top w:val="single" w:sz="4" w:space="0" w:color="auto"/>
              <w:left w:val="single" w:sz="4" w:space="0" w:color="auto"/>
              <w:right w:val="single" w:sz="4" w:space="0" w:color="auto"/>
            </w:tcBorders>
          </w:tcPr>
          <w:p w14:paraId="00B7231A" w14:textId="77777777" w:rsidR="00BF6175" w:rsidRPr="001402C0" w:rsidRDefault="00BF6175" w:rsidP="001402C0">
            <w:pPr>
              <w:spacing w:before="120" w:after="120"/>
              <w:rPr>
                <w:szCs w:val="24"/>
              </w:rPr>
            </w:pPr>
          </w:p>
        </w:tc>
      </w:tr>
    </w:tbl>
    <w:p w14:paraId="499F5471" w14:textId="77777777" w:rsidR="00BF6175" w:rsidRPr="003E01C8" w:rsidRDefault="00BF6175" w:rsidP="0098669E"/>
    <w:tbl>
      <w:tblPr>
        <w:tblStyle w:val="TableGrid"/>
        <w:tblW w:w="9209" w:type="dxa"/>
        <w:tblLook w:val="04A0" w:firstRow="1" w:lastRow="0" w:firstColumn="1" w:lastColumn="0" w:noHBand="0" w:noVBand="1"/>
      </w:tblPr>
      <w:tblGrid>
        <w:gridCol w:w="9209"/>
      </w:tblGrid>
      <w:tr w:rsidR="00BF6175" w:rsidRPr="003E01C8" w14:paraId="7A003D4B" w14:textId="77777777" w:rsidTr="002226F9">
        <w:tc>
          <w:tcPr>
            <w:tcW w:w="9209" w:type="dxa"/>
            <w:shd w:val="clear" w:color="auto" w:fill="E7E6E6"/>
          </w:tcPr>
          <w:p w14:paraId="007740DE" w14:textId="77777777" w:rsidR="00BF6175" w:rsidRPr="003E01C8" w:rsidRDefault="00BF6175" w:rsidP="0098669E">
            <w:pPr>
              <w:rPr>
                <w:bCs/>
                <w:sz w:val="36"/>
                <w:szCs w:val="36"/>
              </w:rPr>
            </w:pPr>
            <w:r w:rsidRPr="003E01C8">
              <w:t>Practice Assessor: Comment on areas of development for safe demonstration of skills and procedures (Annexes A &amp; B)</w:t>
            </w:r>
          </w:p>
        </w:tc>
      </w:tr>
      <w:tr w:rsidR="00BF6175" w:rsidRPr="003E01C8" w14:paraId="65B87894" w14:textId="77777777" w:rsidTr="002226F9">
        <w:tc>
          <w:tcPr>
            <w:tcW w:w="9209" w:type="dxa"/>
          </w:tcPr>
          <w:p w14:paraId="763C4C5F" w14:textId="77777777" w:rsidR="00BF6175" w:rsidRPr="003E01C8" w:rsidRDefault="00BF6175" w:rsidP="0098669E"/>
          <w:p w14:paraId="024AD413" w14:textId="77777777" w:rsidR="00BF6175" w:rsidRPr="003E01C8" w:rsidRDefault="00BF6175" w:rsidP="0098669E"/>
          <w:p w14:paraId="0BB67E40" w14:textId="77777777" w:rsidR="00BF6175" w:rsidRPr="003E01C8" w:rsidRDefault="00BF6175" w:rsidP="0098669E"/>
          <w:p w14:paraId="2F92837D" w14:textId="77777777" w:rsidR="00BF6175" w:rsidRPr="003E01C8" w:rsidRDefault="00BF6175" w:rsidP="0098669E"/>
          <w:p w14:paraId="22CB20DD" w14:textId="77777777" w:rsidR="00BF6175" w:rsidRPr="003E01C8" w:rsidRDefault="00BF6175" w:rsidP="0098669E"/>
        </w:tc>
      </w:tr>
    </w:tbl>
    <w:p w14:paraId="70F6ABBE" w14:textId="77777777" w:rsidR="00BF6175" w:rsidRPr="003E01C8" w:rsidRDefault="00BF6175" w:rsidP="0098669E">
      <w:r w:rsidRPr="003E01C8">
        <w:br w:type="page"/>
      </w:r>
    </w:p>
    <w:tbl>
      <w:tblPr>
        <w:tblStyle w:val="TableGrid"/>
        <w:tblW w:w="9209" w:type="dxa"/>
        <w:tblLook w:val="04A0" w:firstRow="1" w:lastRow="0" w:firstColumn="1" w:lastColumn="0" w:noHBand="0" w:noVBand="1"/>
      </w:tblPr>
      <w:tblGrid>
        <w:gridCol w:w="9209"/>
      </w:tblGrid>
      <w:tr w:rsidR="00BF6175" w:rsidRPr="003E01C8" w14:paraId="7F814EDB" w14:textId="77777777" w:rsidTr="002226F9">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E7E6E6"/>
            <w:hideMark/>
          </w:tcPr>
          <w:p w14:paraId="42277A08" w14:textId="77777777" w:rsidR="00BF6175" w:rsidRPr="001402C0" w:rsidRDefault="00BF6175" w:rsidP="001402C0">
            <w:pPr>
              <w:spacing w:before="120" w:after="120"/>
            </w:pPr>
            <w:r w:rsidRPr="001402C0">
              <w:lastRenderedPageBreak/>
              <w:t>Practice Assessor Confirmatory Statement – END OF PART 3</w:t>
            </w:r>
          </w:p>
        </w:tc>
      </w:tr>
      <w:tr w:rsidR="00BF6175" w:rsidRPr="003E01C8" w14:paraId="0E8C432C" w14:textId="77777777" w:rsidTr="002226F9">
        <w:trPr>
          <w:trHeight w:val="1312"/>
        </w:trPr>
        <w:tc>
          <w:tcPr>
            <w:tcW w:w="9209" w:type="dxa"/>
            <w:tcBorders>
              <w:top w:val="single" w:sz="4" w:space="0" w:color="auto"/>
              <w:left w:val="single" w:sz="4" w:space="0" w:color="auto"/>
              <w:bottom w:val="single" w:sz="4" w:space="0" w:color="auto"/>
              <w:right w:val="single" w:sz="4" w:space="0" w:color="auto"/>
            </w:tcBorders>
            <w:hideMark/>
          </w:tcPr>
          <w:p w14:paraId="1EBB327A" w14:textId="77777777" w:rsidR="00BF6175" w:rsidRPr="003E01C8" w:rsidRDefault="00BF6175" w:rsidP="001402C0">
            <w:pPr>
              <w:spacing w:before="120" w:after="120"/>
              <w:rPr>
                <w:b/>
              </w:rPr>
            </w:pPr>
            <w:r w:rsidRPr="003E01C8">
              <w:t xml:space="preserve">I confirm that in partnership with the nominated Academic Assessor, student nurse (print name) ________________________________________________ has </w:t>
            </w:r>
            <w:r w:rsidRPr="003E01C8">
              <w:rPr>
                <w:b/>
              </w:rPr>
              <w:t>ACHIEVED/NOT ACHIEVED</w:t>
            </w:r>
            <w:r w:rsidRPr="003E01C8">
              <w:t xml:space="preserve"> (please delete as appropriate) all platforms (and proficiencies) at the </w:t>
            </w:r>
            <w:r>
              <w:rPr>
                <w:b/>
              </w:rPr>
              <w:t xml:space="preserve">INDEPENDENT </w:t>
            </w:r>
            <w:r w:rsidRPr="003E01C8">
              <w:t xml:space="preserve"> level for Part </w:t>
            </w:r>
            <w:r>
              <w:t>3</w:t>
            </w:r>
            <w:r w:rsidRPr="003E01C8">
              <w:t xml:space="preserve"> of the programme and </w:t>
            </w:r>
            <w:r w:rsidRPr="00A4548C">
              <w:rPr>
                <w:b/>
              </w:rPr>
              <w:t>RECOMMEND/DO NOT RECOMMEND</w:t>
            </w:r>
            <w:r w:rsidRPr="00A4548C">
              <w:t xml:space="preserve"> (please delete as appropriate) progression to </w:t>
            </w:r>
            <w:r>
              <w:rPr>
                <w:b/>
              </w:rPr>
              <w:t>THE REGISTER</w:t>
            </w:r>
            <w:r w:rsidRPr="00A4548C">
              <w:t>.</w:t>
            </w:r>
          </w:p>
        </w:tc>
      </w:tr>
      <w:tr w:rsidR="00BF6175" w:rsidRPr="003E01C8" w14:paraId="44CBFB30" w14:textId="77777777" w:rsidTr="002226F9">
        <w:trPr>
          <w:trHeight w:val="340"/>
        </w:trPr>
        <w:tc>
          <w:tcPr>
            <w:tcW w:w="9209" w:type="dxa"/>
            <w:tcBorders>
              <w:top w:val="single" w:sz="4" w:space="0" w:color="auto"/>
              <w:left w:val="single" w:sz="4" w:space="0" w:color="auto"/>
              <w:bottom w:val="single" w:sz="4" w:space="0" w:color="auto"/>
              <w:right w:val="single" w:sz="4" w:space="0" w:color="auto"/>
            </w:tcBorders>
            <w:hideMark/>
          </w:tcPr>
          <w:p w14:paraId="35F9A216" w14:textId="77777777" w:rsidR="00BF6175" w:rsidRPr="003E01C8" w:rsidRDefault="00BF6175" w:rsidP="001402C0">
            <w:pPr>
              <w:spacing w:before="120" w:after="120"/>
            </w:pPr>
            <w:r w:rsidRPr="003E01C8">
              <w:t>Signature of Practice Assessor:</w:t>
            </w:r>
          </w:p>
        </w:tc>
      </w:tr>
      <w:tr w:rsidR="00BF6175" w:rsidRPr="003E01C8" w14:paraId="49BE06E4" w14:textId="77777777" w:rsidTr="002226F9">
        <w:trPr>
          <w:trHeight w:val="340"/>
        </w:trPr>
        <w:tc>
          <w:tcPr>
            <w:tcW w:w="9209" w:type="dxa"/>
            <w:tcBorders>
              <w:top w:val="single" w:sz="4" w:space="0" w:color="auto"/>
              <w:left w:val="single" w:sz="4" w:space="0" w:color="auto"/>
              <w:bottom w:val="single" w:sz="4" w:space="0" w:color="auto"/>
              <w:right w:val="single" w:sz="4" w:space="0" w:color="auto"/>
            </w:tcBorders>
            <w:hideMark/>
          </w:tcPr>
          <w:p w14:paraId="60702811" w14:textId="77777777" w:rsidR="00BF6175" w:rsidRPr="003E01C8" w:rsidRDefault="00BF6175" w:rsidP="001402C0">
            <w:pPr>
              <w:spacing w:before="120" w:after="120"/>
            </w:pPr>
            <w:r w:rsidRPr="003E01C8">
              <w:t>Date:</w:t>
            </w:r>
          </w:p>
        </w:tc>
      </w:tr>
    </w:tbl>
    <w:p w14:paraId="1A1B3631" w14:textId="77777777" w:rsidR="00BF6175" w:rsidRPr="003E01C8" w:rsidRDefault="00BF6175" w:rsidP="0098669E"/>
    <w:tbl>
      <w:tblPr>
        <w:tblStyle w:val="TableGrid"/>
        <w:tblW w:w="9209" w:type="dxa"/>
        <w:tblLook w:val="04A0" w:firstRow="1" w:lastRow="0" w:firstColumn="1" w:lastColumn="0" w:noHBand="0" w:noVBand="1"/>
      </w:tblPr>
      <w:tblGrid>
        <w:gridCol w:w="3681"/>
        <w:gridCol w:w="5528"/>
      </w:tblGrid>
      <w:tr w:rsidR="00BF6175" w:rsidRPr="003E01C8" w14:paraId="4D1A04FF" w14:textId="77777777" w:rsidTr="002226F9">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20FAB5B8" w14:textId="77777777" w:rsidR="00BF6175" w:rsidRPr="001402C0" w:rsidRDefault="00BF6175" w:rsidP="001402C0">
            <w:pPr>
              <w:spacing w:before="120" w:after="120"/>
            </w:pPr>
            <w:r w:rsidRPr="001402C0">
              <w:t>Academic Assessor Confirmatory Statement (UoG use only) – END OF PART 3</w:t>
            </w:r>
          </w:p>
        </w:tc>
      </w:tr>
      <w:tr w:rsidR="00BF6175" w:rsidRPr="003E01C8" w14:paraId="4C5303A5" w14:textId="77777777" w:rsidTr="002226F9">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7A3E8A77" w14:textId="77777777" w:rsidR="00BF6175" w:rsidRPr="003E01C8" w:rsidRDefault="00BF6175" w:rsidP="001402C0">
            <w:pPr>
              <w:spacing w:before="120" w:after="120"/>
            </w:pPr>
            <w:r w:rsidRPr="003E01C8">
              <w:t xml:space="preserve">I confirm that in partnership with the nominated Practice Assessor, student nurse (print name) ________________________________________________ has </w:t>
            </w:r>
            <w:r w:rsidRPr="003E01C8">
              <w:rPr>
                <w:b/>
              </w:rPr>
              <w:t>ACHIEVED/NOT ACHIEVED</w:t>
            </w:r>
            <w:r w:rsidRPr="003E01C8">
              <w:t xml:space="preserve"> (please delete as appropriate) all platforms (and proficiencies) at the </w:t>
            </w:r>
            <w:r>
              <w:rPr>
                <w:b/>
              </w:rPr>
              <w:t xml:space="preserve">INDEPENDENT </w:t>
            </w:r>
            <w:r w:rsidRPr="003E01C8">
              <w:t xml:space="preserve"> level for Part </w:t>
            </w:r>
            <w:r>
              <w:t>3</w:t>
            </w:r>
            <w:r w:rsidRPr="003E01C8">
              <w:t xml:space="preserve"> of the programme and, </w:t>
            </w:r>
            <w:r w:rsidRPr="00A4548C">
              <w:rPr>
                <w:b/>
              </w:rPr>
              <w:t>RECOMMEND/DO NOT RECOMMEND</w:t>
            </w:r>
            <w:r w:rsidRPr="00A4548C">
              <w:t xml:space="preserve"> (please delete as appropriate) progression to </w:t>
            </w:r>
            <w:r>
              <w:rPr>
                <w:b/>
              </w:rPr>
              <w:t>THE REGISTER</w:t>
            </w:r>
            <w:r w:rsidRPr="00A4548C">
              <w:t>.</w:t>
            </w:r>
            <w:r>
              <w:rPr>
                <w:b/>
              </w:rPr>
              <w:t xml:space="preserve"> </w:t>
            </w:r>
          </w:p>
        </w:tc>
      </w:tr>
      <w:tr w:rsidR="00BF6175" w:rsidRPr="003E01C8" w14:paraId="76B0DEB7" w14:textId="77777777" w:rsidTr="002226F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27BFBA11" w14:textId="77777777" w:rsidR="00BF6175" w:rsidRPr="003E01C8" w:rsidRDefault="00BF6175" w:rsidP="001402C0">
            <w:pPr>
              <w:spacing w:before="120" w:after="120"/>
            </w:pPr>
            <w:r w:rsidRPr="003E01C8">
              <w:t>Comments</w:t>
            </w:r>
          </w:p>
          <w:p w14:paraId="0151F1F3" w14:textId="77777777" w:rsidR="00BF6175" w:rsidRPr="003E01C8" w:rsidRDefault="00BF6175" w:rsidP="001402C0">
            <w:pPr>
              <w:spacing w:before="120" w:after="120"/>
            </w:pPr>
          </w:p>
          <w:p w14:paraId="1DFFBAE0" w14:textId="77777777" w:rsidR="00BF6175" w:rsidRPr="003E01C8" w:rsidRDefault="00BF6175" w:rsidP="001402C0">
            <w:pPr>
              <w:spacing w:before="120" w:after="120"/>
            </w:pPr>
          </w:p>
        </w:tc>
      </w:tr>
      <w:tr w:rsidR="00BF6175" w:rsidRPr="003E01C8" w14:paraId="5ED39EA2" w14:textId="77777777" w:rsidTr="002226F9">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7A5D0D49" w14:textId="77777777" w:rsidR="00BF6175" w:rsidRPr="003E01C8" w:rsidRDefault="00BF6175" w:rsidP="001402C0">
            <w:pPr>
              <w:spacing w:before="120" w:after="120"/>
            </w:pPr>
            <w:r w:rsidRPr="003E01C8">
              <w:t>Signature of Academic Assessor</w:t>
            </w:r>
            <w:r>
              <w:t>:</w:t>
            </w:r>
          </w:p>
        </w:tc>
      </w:tr>
      <w:tr w:rsidR="00BF6175" w:rsidRPr="003E01C8" w14:paraId="228B203F" w14:textId="77777777" w:rsidTr="002226F9">
        <w:tc>
          <w:tcPr>
            <w:tcW w:w="9209" w:type="dxa"/>
            <w:gridSpan w:val="2"/>
            <w:tcBorders>
              <w:top w:val="single" w:sz="4" w:space="0" w:color="auto"/>
              <w:left w:val="single" w:sz="4" w:space="0" w:color="auto"/>
              <w:bottom w:val="single" w:sz="4" w:space="0" w:color="auto"/>
              <w:right w:val="single" w:sz="4" w:space="0" w:color="auto"/>
            </w:tcBorders>
          </w:tcPr>
          <w:p w14:paraId="77798317" w14:textId="77777777" w:rsidR="00BF6175" w:rsidRPr="003E01C8" w:rsidRDefault="00BF6175" w:rsidP="001402C0">
            <w:pPr>
              <w:spacing w:before="120" w:after="120"/>
            </w:pPr>
            <w:r w:rsidRPr="003E01C8">
              <w:t>Date:</w:t>
            </w:r>
          </w:p>
          <w:p w14:paraId="0BA70C2F" w14:textId="77777777" w:rsidR="00BF6175" w:rsidRPr="003E01C8" w:rsidRDefault="00BF6175" w:rsidP="001402C0">
            <w:pPr>
              <w:spacing w:before="120" w:after="120"/>
            </w:pPr>
          </w:p>
        </w:tc>
      </w:tr>
      <w:tr w:rsidR="00BF6175" w:rsidRPr="003E01C8" w14:paraId="74C0EE45" w14:textId="77777777" w:rsidTr="002226F9">
        <w:tblPrEx>
          <w:shd w:val="clear" w:color="auto" w:fill="BFBFBF"/>
        </w:tblPrEx>
        <w:tc>
          <w:tcPr>
            <w:tcW w:w="9209" w:type="dxa"/>
            <w:gridSpan w:val="2"/>
            <w:shd w:val="clear" w:color="auto" w:fill="E7E6E6"/>
          </w:tcPr>
          <w:p w14:paraId="4E60DB11" w14:textId="77777777" w:rsidR="00BF6175" w:rsidRPr="003E01C8" w:rsidRDefault="00BF6175" w:rsidP="001402C0">
            <w:pPr>
              <w:spacing w:before="120" w:after="120"/>
            </w:pPr>
            <w:r w:rsidRPr="003E01C8">
              <w:t xml:space="preserve">University of Glasgow use only </w:t>
            </w:r>
          </w:p>
        </w:tc>
      </w:tr>
      <w:tr w:rsidR="00BF6175" w:rsidRPr="003E01C8" w14:paraId="56D4F26E" w14:textId="77777777" w:rsidTr="002226F9">
        <w:tblPrEx>
          <w:shd w:val="clear" w:color="auto" w:fill="BFBFBF"/>
        </w:tblPrEx>
        <w:tc>
          <w:tcPr>
            <w:tcW w:w="3681" w:type="dxa"/>
            <w:tcBorders>
              <w:right w:val="single" w:sz="4" w:space="0" w:color="auto"/>
            </w:tcBorders>
            <w:shd w:val="clear" w:color="auto" w:fill="E7E6E6"/>
          </w:tcPr>
          <w:p w14:paraId="2881B7C4" w14:textId="77777777" w:rsidR="00BF6175" w:rsidRPr="003E01C8" w:rsidRDefault="00BF6175" w:rsidP="001402C0">
            <w:pPr>
              <w:spacing w:before="120" w:after="120"/>
            </w:pPr>
            <w:r w:rsidRPr="003E01C8">
              <w:t xml:space="preserve">Number of hours for Part </w:t>
            </w:r>
            <w:r>
              <w:t>3</w:t>
            </w:r>
          </w:p>
        </w:tc>
        <w:tc>
          <w:tcPr>
            <w:tcW w:w="5528" w:type="dxa"/>
            <w:tcBorders>
              <w:left w:val="single" w:sz="4" w:space="0" w:color="auto"/>
            </w:tcBorders>
            <w:shd w:val="clear" w:color="auto" w:fill="E7E6E6"/>
          </w:tcPr>
          <w:p w14:paraId="1373A6DC" w14:textId="77777777" w:rsidR="00BF6175" w:rsidRPr="003E01C8" w:rsidRDefault="00BF6175" w:rsidP="001402C0">
            <w:pPr>
              <w:spacing w:before="120" w:after="120"/>
            </w:pPr>
          </w:p>
        </w:tc>
      </w:tr>
      <w:tr w:rsidR="00BF6175" w:rsidRPr="003E01C8" w14:paraId="54B674D7" w14:textId="77777777" w:rsidTr="002226F9">
        <w:tblPrEx>
          <w:shd w:val="clear" w:color="auto" w:fill="BFBFBF"/>
        </w:tblPrEx>
        <w:tc>
          <w:tcPr>
            <w:tcW w:w="3681" w:type="dxa"/>
            <w:tcBorders>
              <w:right w:val="single" w:sz="4" w:space="0" w:color="auto"/>
            </w:tcBorders>
            <w:shd w:val="clear" w:color="auto" w:fill="E7E6E6"/>
          </w:tcPr>
          <w:p w14:paraId="3BDDB7A8" w14:textId="77777777" w:rsidR="00BF6175" w:rsidRPr="003E01C8" w:rsidRDefault="00BF6175" w:rsidP="001402C0">
            <w:pPr>
              <w:spacing w:before="120" w:after="120"/>
            </w:pPr>
            <w:r w:rsidRPr="003E01C8">
              <w:t>Retrieval programme required?</w:t>
            </w:r>
          </w:p>
        </w:tc>
        <w:tc>
          <w:tcPr>
            <w:tcW w:w="5528" w:type="dxa"/>
            <w:tcBorders>
              <w:left w:val="single" w:sz="4" w:space="0" w:color="auto"/>
            </w:tcBorders>
            <w:shd w:val="clear" w:color="auto" w:fill="E7E6E6"/>
          </w:tcPr>
          <w:p w14:paraId="43DB7223" w14:textId="77777777" w:rsidR="00BF6175" w:rsidRPr="003E01C8" w:rsidRDefault="00BF6175" w:rsidP="001402C0">
            <w:pPr>
              <w:spacing w:before="120" w:after="120"/>
            </w:pPr>
            <w:r w:rsidRPr="003E01C8">
              <w:t>YES</w:t>
            </w:r>
            <w:r>
              <w:t>/</w:t>
            </w:r>
            <w:r w:rsidRPr="003E01C8">
              <w:t>NO (delete as appropriate)</w:t>
            </w:r>
          </w:p>
        </w:tc>
      </w:tr>
    </w:tbl>
    <w:p w14:paraId="76AD4AEC" w14:textId="34296108" w:rsidR="00AA044A" w:rsidRDefault="00AA044A" w:rsidP="0098669E"/>
    <w:p w14:paraId="0C8A63F5" w14:textId="10962AE3" w:rsidR="00BF6175" w:rsidRDefault="00BF6175" w:rsidP="0098669E"/>
    <w:p w14:paraId="7120325F" w14:textId="77777777" w:rsidR="00BF6175" w:rsidRDefault="00BF6175" w:rsidP="0098669E"/>
    <w:p w14:paraId="0D9F1ED4" w14:textId="6803BB7A" w:rsidR="00D26477" w:rsidRDefault="00D26477" w:rsidP="0098669E"/>
    <w:p w14:paraId="5B48B62E" w14:textId="77777777" w:rsidR="00BF6175" w:rsidRDefault="00BF6175" w:rsidP="0098669E"/>
    <w:p w14:paraId="34211CDC" w14:textId="77777777" w:rsidR="0072261C" w:rsidRDefault="0072261C" w:rsidP="0072261C">
      <w:pPr>
        <w:pStyle w:val="Heading2"/>
        <w:sectPr w:rsidR="0072261C" w:rsidSect="004B0D8A">
          <w:footerReference w:type="default" r:id="rId38"/>
          <w:pgSz w:w="11906" w:h="16838"/>
          <w:pgMar w:top="1418" w:right="1418" w:bottom="1418" w:left="1418" w:header="709" w:footer="709" w:gutter="0"/>
          <w:cols w:space="708"/>
          <w:docGrid w:linePitch="360"/>
        </w:sectPr>
      </w:pPr>
      <w:bookmarkStart w:id="64" w:name="_Toc33451455"/>
    </w:p>
    <w:bookmarkEnd w:id="64"/>
    <w:p w14:paraId="53737016" w14:textId="716E1377" w:rsidR="006B26AC" w:rsidRDefault="0072261C" w:rsidP="0072261C">
      <w:pPr>
        <w:pStyle w:val="Heading2"/>
      </w:pPr>
      <w:r>
        <w:lastRenderedPageBreak/>
        <w:t>Platforms and proficiencies</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9"/>
      </w:tblGrid>
      <w:tr w:rsidR="0072261C" w:rsidRPr="00AF5AD8" w14:paraId="63E8CA3B" w14:textId="77777777" w:rsidTr="00933AB7">
        <w:tc>
          <w:tcPr>
            <w:tcW w:w="14029" w:type="dxa"/>
            <w:tcBorders>
              <w:bottom w:val="single" w:sz="4" w:space="0" w:color="auto"/>
            </w:tcBorders>
            <w:shd w:val="clear" w:color="auto" w:fill="D0CECE" w:themeFill="background2" w:themeFillShade="E6"/>
            <w:vAlign w:val="center"/>
          </w:tcPr>
          <w:p w14:paraId="59607156" w14:textId="77777777" w:rsidR="0072261C" w:rsidRPr="00AF5AD8" w:rsidRDefault="0072261C" w:rsidP="00933AB7">
            <w:pPr>
              <w:pStyle w:val="Style1"/>
              <w:spacing w:before="480" w:after="480"/>
              <w:rPr>
                <w:caps w:val="0"/>
                <w:sz w:val="28"/>
                <w:szCs w:val="28"/>
              </w:rPr>
            </w:pPr>
            <w:r w:rsidRPr="00AF5AD8">
              <w:rPr>
                <w:caps w:val="0"/>
                <w:sz w:val="28"/>
                <w:szCs w:val="28"/>
              </w:rPr>
              <w:br w:type="page"/>
            </w:r>
            <w:bookmarkStart w:id="65" w:name="_Toc17723819"/>
            <w:r w:rsidRPr="00AF5AD8">
              <w:rPr>
                <w:caps w:val="0"/>
                <w:sz w:val="28"/>
                <w:szCs w:val="28"/>
              </w:rPr>
              <w:t xml:space="preserve">PLATFORMS </w:t>
            </w:r>
            <w:r>
              <w:rPr>
                <w:caps w:val="0"/>
                <w:sz w:val="28"/>
                <w:szCs w:val="28"/>
              </w:rPr>
              <w:t>AND</w:t>
            </w:r>
            <w:r w:rsidRPr="00AF5AD8">
              <w:rPr>
                <w:caps w:val="0"/>
                <w:sz w:val="28"/>
                <w:szCs w:val="28"/>
              </w:rPr>
              <w:t xml:space="preserve"> PROFICIENCIES</w:t>
            </w:r>
            <w:bookmarkEnd w:id="65"/>
          </w:p>
        </w:tc>
      </w:tr>
    </w:tbl>
    <w:p w14:paraId="35496CD1" w14:textId="77777777" w:rsidR="0072261C" w:rsidRPr="0072261C" w:rsidRDefault="0072261C" w:rsidP="0072261C"/>
    <w:p w14:paraId="2FE2D71D" w14:textId="2585C556" w:rsidR="00BE5CCA" w:rsidRDefault="00FB2E7A" w:rsidP="0098669E">
      <w:r w:rsidRPr="00BE5CCA">
        <w:t xml:space="preserve">The proficiencies are grouped under seven platforms </w:t>
      </w:r>
      <w:r w:rsidR="004F1C6C">
        <w:t>followed by</w:t>
      </w:r>
      <w:r w:rsidRPr="00BE5CCA">
        <w:t xml:space="preserve"> </w:t>
      </w:r>
      <w:r w:rsidR="004F1C6C">
        <w:t>two</w:t>
      </w:r>
      <w:r w:rsidRPr="00BE5CCA">
        <w:t xml:space="preserve"> annexes</w:t>
      </w:r>
      <w:r w:rsidR="00D72C27">
        <w:t>; this section focuses on the platforms and proficiencies and the annexes are explained in more detail in the next section</w:t>
      </w:r>
      <w:r w:rsidR="004F1C6C">
        <w:t xml:space="preserve">. </w:t>
      </w:r>
    </w:p>
    <w:p w14:paraId="4B9E4BA0" w14:textId="220BEA0F" w:rsidR="006B26AC" w:rsidRDefault="00D72C27" w:rsidP="0098669E">
      <w:r>
        <w:t>This</w:t>
      </w:r>
      <w:r w:rsidR="00BE5CCA">
        <w:t xml:space="preserve"> section contains the platforms and </w:t>
      </w:r>
      <w:r>
        <w:t xml:space="preserve">the related </w:t>
      </w:r>
      <w:r w:rsidR="00BE5CCA">
        <w:t>proficiency statements</w:t>
      </w:r>
      <w:r w:rsidR="004F1C6C">
        <w:t xml:space="preserve"> for each Part of your</w:t>
      </w:r>
      <w:r w:rsidR="00BE5CCA">
        <w:t xml:space="preserve"> programme. In keeping with the Participation in Care Framework, there are</w:t>
      </w:r>
      <w:r w:rsidR="004F1C6C">
        <w:t xml:space="preserve"> suggested examples of how you can</w:t>
      </w:r>
      <w:r w:rsidR="00BE5CCA">
        <w:t xml:space="preserve"> evidence achievement of each proficiency</w:t>
      </w:r>
      <w:r w:rsidR="00DB48EF">
        <w:t xml:space="preserve"> at the required level</w:t>
      </w:r>
      <w:r w:rsidR="00BE5CCA">
        <w:t xml:space="preserve">.  The examples </w:t>
      </w:r>
      <w:r w:rsidR="00DB48EF">
        <w:t>also</w:t>
      </w:r>
      <w:r w:rsidR="00CC36B7">
        <w:t xml:space="preserve"> help explain ways in which you might be able to </w:t>
      </w:r>
      <w:r w:rsidR="00BE5CCA">
        <w:t xml:space="preserve">evidence </w:t>
      </w:r>
      <w:r w:rsidR="00DB48EF">
        <w:t>the</w:t>
      </w:r>
      <w:r w:rsidR="004F1C6C">
        <w:t xml:space="preserve"> </w:t>
      </w:r>
      <w:r w:rsidR="00271F23">
        <w:t>progression of</w:t>
      </w:r>
      <w:r w:rsidR="00CC36B7">
        <w:t xml:space="preserve"> </w:t>
      </w:r>
      <w:r w:rsidR="00E85979">
        <w:t xml:space="preserve">your </w:t>
      </w:r>
      <w:r w:rsidR="004F1C6C">
        <w:t>developing</w:t>
      </w:r>
      <w:r w:rsidR="00BE5CCA">
        <w:t xml:space="preserve"> knowledge, </w:t>
      </w:r>
      <w:r w:rsidR="00CC36B7">
        <w:t>skills, values</w:t>
      </w:r>
      <w:r w:rsidR="00BE5CCA">
        <w:t xml:space="preserve"> and </w:t>
      </w:r>
      <w:r w:rsidR="00E85979">
        <w:t xml:space="preserve">your </w:t>
      </w:r>
      <w:r w:rsidR="00BE5CCA">
        <w:t>increasing independence in practice</w:t>
      </w:r>
      <w:r w:rsidR="00CC36B7">
        <w:t xml:space="preserve"> to your </w:t>
      </w:r>
      <w:r w:rsidR="009F3998">
        <w:t>Practice Supervisor</w:t>
      </w:r>
      <w:r w:rsidR="00CC36B7">
        <w:t xml:space="preserve"> (PS)/</w:t>
      </w:r>
      <w:r w:rsidR="009F3998">
        <w:t>Practice Assessor</w:t>
      </w:r>
      <w:r w:rsidR="00CC36B7">
        <w:t xml:space="preserve"> (PS)</w:t>
      </w:r>
      <w:r w:rsidR="00BE5CCA">
        <w:t>.</w:t>
      </w:r>
      <w:r w:rsidR="00E85979" w:rsidRPr="00E85979">
        <w:t xml:space="preserve"> </w:t>
      </w:r>
      <w:r>
        <w:t xml:space="preserve">Please remember, </w:t>
      </w:r>
      <w:r w:rsidR="00CC36B7">
        <w:t>t</w:t>
      </w:r>
      <w:r w:rsidR="00E85979" w:rsidRPr="004F1C6C">
        <w:t xml:space="preserve">he examples provided are only suggestions and it is </w:t>
      </w:r>
      <w:r w:rsidR="00CC36B7">
        <w:t xml:space="preserve">therefore </w:t>
      </w:r>
      <w:r w:rsidR="00E85979" w:rsidRPr="004F1C6C">
        <w:t>not a requirement that these</w:t>
      </w:r>
      <w:r w:rsidR="00E85979">
        <w:t xml:space="preserve"> specific examples are assessed</w:t>
      </w:r>
      <w:r w:rsidR="00CC36B7">
        <w:t>.</w:t>
      </w:r>
    </w:p>
    <w:p w14:paraId="00D1CB63" w14:textId="160DEBDB" w:rsidR="00C222E3" w:rsidRDefault="00C222E3" w:rsidP="0098669E">
      <w:r>
        <w:t>Shading has been used to distinguish which proficiencies must be achieved in each part, meaning that by the point of entry to the register, all proficiencies should have been achieved across your programme of study. See explanation below</w:t>
      </w:r>
      <w:r w:rsidR="00D72C27">
        <w:t xml:space="preserve"> for this achievement</w:t>
      </w:r>
      <w:r>
        <w:t>:</w:t>
      </w:r>
    </w:p>
    <w:p w14:paraId="5F7BDAE1" w14:textId="7BE35B55" w:rsidR="00C222E3" w:rsidRPr="004C7CD4" w:rsidRDefault="00C222E3" w:rsidP="0072261C">
      <w:pPr>
        <w:pStyle w:val="ListParagraph"/>
        <w:numPr>
          <w:ilvl w:val="0"/>
          <w:numId w:val="37"/>
        </w:numPr>
        <w:rPr>
          <w:szCs w:val="24"/>
        </w:rPr>
      </w:pPr>
      <w:r>
        <w:rPr>
          <w:color w:val="000000" w:themeColor="text1"/>
        </w:rPr>
        <w:t xml:space="preserve">Part 1 - </w:t>
      </w:r>
      <w:r w:rsidR="00E85979" w:rsidRPr="004C7CD4">
        <w:rPr>
          <w:color w:val="000000" w:themeColor="text1"/>
        </w:rPr>
        <w:t>ALL</w:t>
      </w:r>
      <w:r w:rsidR="00E85979" w:rsidRPr="004C7CD4">
        <w:t xml:space="preserve"> </w:t>
      </w:r>
      <w:r w:rsidR="00E85979" w:rsidRPr="00B14B62">
        <w:t xml:space="preserve">non-shaded proficiencies must be achieved </w:t>
      </w:r>
      <w:r w:rsidR="00D72C27" w:rsidRPr="00B14B62">
        <w:t xml:space="preserve">at the dependent level </w:t>
      </w:r>
      <w:r w:rsidR="00E85979" w:rsidRPr="00B14B62">
        <w:t>by the end of th</w:t>
      </w:r>
      <w:r w:rsidRPr="00B14B62">
        <w:t>is</w:t>
      </w:r>
      <w:r w:rsidR="00E85979" w:rsidRPr="00B14B62">
        <w:t xml:space="preserve"> Part</w:t>
      </w:r>
    </w:p>
    <w:p w14:paraId="1A92C432" w14:textId="34505C64" w:rsidR="00C222E3" w:rsidRPr="004C7CD4" w:rsidRDefault="00C222E3" w:rsidP="0072261C">
      <w:pPr>
        <w:pStyle w:val="ListParagraph"/>
        <w:numPr>
          <w:ilvl w:val="0"/>
          <w:numId w:val="37"/>
        </w:numPr>
        <w:rPr>
          <w:szCs w:val="24"/>
        </w:rPr>
      </w:pPr>
      <w:r>
        <w:t xml:space="preserve">Part 2 </w:t>
      </w:r>
      <w:r w:rsidR="004237E5">
        <w:t>-</w:t>
      </w:r>
      <w:r>
        <w:t xml:space="preserve"> ALL non-shaded proficiencies must be achieved </w:t>
      </w:r>
      <w:r w:rsidR="00D72C27">
        <w:t xml:space="preserve">at the developing independence level </w:t>
      </w:r>
      <w:r>
        <w:t>by the end of this Part</w:t>
      </w:r>
    </w:p>
    <w:p w14:paraId="7FC71B3A" w14:textId="168810AC" w:rsidR="00C222E3" w:rsidRPr="004C7CD4" w:rsidRDefault="00C222E3" w:rsidP="0072261C">
      <w:pPr>
        <w:pStyle w:val="ListParagraph"/>
        <w:numPr>
          <w:ilvl w:val="0"/>
          <w:numId w:val="37"/>
        </w:numPr>
        <w:rPr>
          <w:szCs w:val="24"/>
        </w:rPr>
      </w:pPr>
      <w:r>
        <w:t xml:space="preserve">Part 3 </w:t>
      </w:r>
      <w:r w:rsidR="004237E5">
        <w:t>-</w:t>
      </w:r>
      <w:r>
        <w:t xml:space="preserve"> ALL non-shaded proficiencies must be achieved </w:t>
      </w:r>
      <w:r w:rsidR="00D72C27">
        <w:t xml:space="preserve">at the independent level </w:t>
      </w:r>
      <w:r>
        <w:t>by the end of this Part</w:t>
      </w:r>
    </w:p>
    <w:p w14:paraId="441EA4CF" w14:textId="77777777" w:rsidR="0072261C" w:rsidRDefault="00E85979" w:rsidP="0072261C">
      <w:r w:rsidRPr="004C7CD4">
        <w:t xml:space="preserve">If a proficiency has been signed as achieved in a previous Practice Learning Experience (PLE) of the Part, you must continue to demonstrate </w:t>
      </w:r>
      <w:r w:rsidR="00D72C27">
        <w:t xml:space="preserve">the </w:t>
      </w:r>
      <w:r w:rsidR="00DB48EF">
        <w:t xml:space="preserve">achievement of the </w:t>
      </w:r>
      <w:r w:rsidR="00D72C27">
        <w:t xml:space="preserve">required level of </w:t>
      </w:r>
      <w:r w:rsidR="00DB48EF">
        <w:t>participation</w:t>
      </w:r>
      <w:r w:rsidR="00DB48EF" w:rsidRPr="004C7CD4">
        <w:t xml:space="preserve"> </w:t>
      </w:r>
      <w:r w:rsidRPr="004C7CD4">
        <w:t xml:space="preserve">within all subsequent PLEs. </w:t>
      </w:r>
      <w:r w:rsidR="00D72C27">
        <w:t>An explanation of the levels of the participation in ca</w:t>
      </w:r>
      <w:r w:rsidR="00DB48EF">
        <w:t>re framework has been</w:t>
      </w:r>
      <w:r w:rsidR="00D72C27">
        <w:t xml:space="preserve"> provided to help you and your </w:t>
      </w:r>
      <w:r w:rsidR="009F3998">
        <w:t>Practice Supervisor</w:t>
      </w:r>
      <w:r w:rsidR="00D72C27">
        <w:t xml:space="preserve"> and </w:t>
      </w:r>
      <w:r w:rsidR="009F3998">
        <w:t>Practice Assessor</w:t>
      </w:r>
      <w:r w:rsidR="00D72C27">
        <w:t xml:space="preserve"> work together to document this. </w:t>
      </w:r>
    </w:p>
    <w:p w14:paraId="1BDBD940" w14:textId="7E9F6625" w:rsidR="00E85979" w:rsidRPr="0072261C" w:rsidRDefault="00E85979" w:rsidP="0072261C">
      <w:r w:rsidRPr="00D26477">
        <w:rPr>
          <w:b/>
          <w:bCs/>
        </w:rPr>
        <w:lastRenderedPageBreak/>
        <w:t>Participation in Care Framework</w:t>
      </w:r>
    </w:p>
    <w:p w14:paraId="7C145FED" w14:textId="1339D064" w:rsidR="006B26AC" w:rsidRPr="006040AE" w:rsidRDefault="00E85979" w:rsidP="0098669E">
      <w:r w:rsidRPr="006040AE">
        <w:t xml:space="preserve">The expected level of performance for </w:t>
      </w:r>
      <w:r w:rsidRPr="006040AE">
        <w:rPr>
          <w:b/>
        </w:rPr>
        <w:t xml:space="preserve">PART ONE </w:t>
      </w:r>
      <w:r w:rsidRPr="006040AE">
        <w:t xml:space="preserve">is </w:t>
      </w:r>
      <w:r w:rsidRPr="006040AE">
        <w:rPr>
          <w:b/>
        </w:rPr>
        <w:t>Dependen</w:t>
      </w:r>
      <w:r w:rsidR="00B14B62" w:rsidRPr="006040AE">
        <w:rPr>
          <w:b/>
        </w:rPr>
        <w:t>t</w:t>
      </w:r>
      <w:r w:rsidRPr="006040AE">
        <w:t>.  This means that you will</w:t>
      </w:r>
      <w:r w:rsidR="00BE5CCA" w:rsidRPr="006040AE">
        <w:t xml:space="preserve"> be working closely with your </w:t>
      </w:r>
      <w:r w:rsidR="009F3998">
        <w:t>Practice Supervisor</w:t>
      </w:r>
      <w:r w:rsidR="00BE5CCA" w:rsidRPr="006040AE">
        <w:t xml:space="preserve"> who will direct and guide you.  </w:t>
      </w:r>
      <w:r w:rsidRPr="006040AE">
        <w:t xml:space="preserve">Through guided participation in </w:t>
      </w:r>
      <w:r w:rsidR="007D4555" w:rsidRPr="006040AE">
        <w:t>care,</w:t>
      </w:r>
      <w:r w:rsidRPr="006040AE">
        <w:t xml:space="preserve"> you will be </w:t>
      </w:r>
      <w:r w:rsidR="007D4555" w:rsidRPr="006040AE">
        <w:t>able to demonstrate delivery of safe, effective person-centred care in a professional manner using appropriate nursing skills.</w:t>
      </w:r>
    </w:p>
    <w:p w14:paraId="7EDD1C49" w14:textId="0B27E579" w:rsidR="006B26AC" w:rsidRPr="006040AE" w:rsidRDefault="00E85979" w:rsidP="0098669E">
      <w:r w:rsidRPr="006040AE">
        <w:t xml:space="preserve">The expected level of performance for </w:t>
      </w:r>
      <w:r w:rsidRPr="006040AE">
        <w:rPr>
          <w:b/>
        </w:rPr>
        <w:t xml:space="preserve">PART TWO </w:t>
      </w:r>
      <w:r w:rsidRPr="006040AE">
        <w:t xml:space="preserve">is </w:t>
      </w:r>
      <w:r w:rsidRPr="006040AE">
        <w:rPr>
          <w:b/>
        </w:rPr>
        <w:t>Developing Independence.</w:t>
      </w:r>
      <w:r w:rsidRPr="006040AE">
        <w:t xml:space="preserve"> This means that </w:t>
      </w:r>
      <w:r w:rsidR="00BE5CCA" w:rsidRPr="006040AE">
        <w:t xml:space="preserve">you will be </w:t>
      </w:r>
      <w:r w:rsidR="00D72C27" w:rsidRPr="006040AE">
        <w:t xml:space="preserve">developing independence and </w:t>
      </w:r>
      <w:r w:rsidR="004C7CD4" w:rsidRPr="006040AE">
        <w:t xml:space="preserve">your </w:t>
      </w:r>
      <w:r w:rsidR="009F3998">
        <w:t>Practice Supervisor</w:t>
      </w:r>
      <w:r w:rsidR="00BE5CCA" w:rsidRPr="006040AE">
        <w:t xml:space="preserve"> </w:t>
      </w:r>
      <w:r w:rsidR="00D72C27" w:rsidRPr="006040AE">
        <w:t xml:space="preserve">will </w:t>
      </w:r>
      <w:r w:rsidR="00BE5CCA" w:rsidRPr="006040AE">
        <w:t>offer guidance and support when required</w:t>
      </w:r>
      <w:r w:rsidR="004F1C6C" w:rsidRPr="006040AE">
        <w:t xml:space="preserve">.  </w:t>
      </w:r>
      <w:r w:rsidR="007D4555" w:rsidRPr="006040AE">
        <w:t xml:space="preserve">You will actively participate in care </w:t>
      </w:r>
      <w:r w:rsidR="00D72C27" w:rsidRPr="006040AE">
        <w:t>with this</w:t>
      </w:r>
      <w:r w:rsidR="007D4555" w:rsidRPr="006040AE">
        <w:t xml:space="preserve"> guidance and </w:t>
      </w:r>
      <w:r w:rsidR="00D72C27" w:rsidRPr="006040AE">
        <w:t xml:space="preserve">will </w:t>
      </w:r>
      <w:r w:rsidR="004C7CD4" w:rsidRPr="006040AE">
        <w:t>demonstrate increasing</w:t>
      </w:r>
      <w:r w:rsidR="007D4555" w:rsidRPr="006040AE">
        <w:t xml:space="preserve"> confidence and competence.</w:t>
      </w:r>
    </w:p>
    <w:p w14:paraId="3796BD81" w14:textId="388BA474" w:rsidR="006B26AC" w:rsidRPr="006040AE" w:rsidRDefault="00E85979" w:rsidP="0098669E">
      <w:r w:rsidRPr="006040AE">
        <w:t xml:space="preserve">The expected level of performance for </w:t>
      </w:r>
      <w:r w:rsidRPr="006040AE">
        <w:rPr>
          <w:b/>
        </w:rPr>
        <w:t xml:space="preserve">PART THREE </w:t>
      </w:r>
      <w:r w:rsidRPr="006040AE">
        <w:t xml:space="preserve">is </w:t>
      </w:r>
      <w:r w:rsidR="00B14B62" w:rsidRPr="006040AE">
        <w:rPr>
          <w:b/>
        </w:rPr>
        <w:t>Independent</w:t>
      </w:r>
      <w:r w:rsidR="00D72C27" w:rsidRPr="006040AE">
        <w:t>. You</w:t>
      </w:r>
      <w:r w:rsidR="00BE5CCA" w:rsidRPr="006040AE">
        <w:t xml:space="preserve"> will be working </w:t>
      </w:r>
      <w:proofErr w:type="gramStart"/>
      <w:r w:rsidR="00AA044A" w:rsidRPr="006040AE">
        <w:t>independently</w:t>
      </w:r>
      <w:proofErr w:type="gramEnd"/>
      <w:r w:rsidR="00AA044A">
        <w:t xml:space="preserve"> </w:t>
      </w:r>
      <w:r w:rsidR="00D72C27" w:rsidRPr="006040AE">
        <w:t xml:space="preserve">and </w:t>
      </w:r>
      <w:r w:rsidR="00BE5CCA" w:rsidRPr="006040AE">
        <w:t xml:space="preserve">your </w:t>
      </w:r>
      <w:r w:rsidR="009F3998">
        <w:t>Practice Supervisor</w:t>
      </w:r>
      <w:r w:rsidR="00BE5CCA" w:rsidRPr="006040AE">
        <w:t xml:space="preserve"> </w:t>
      </w:r>
      <w:r w:rsidR="00D72C27" w:rsidRPr="006040AE">
        <w:t xml:space="preserve">will </w:t>
      </w:r>
      <w:r w:rsidR="00BE5CCA" w:rsidRPr="006040AE">
        <w:t>offer</w:t>
      </w:r>
      <w:r w:rsidR="00D72C27" w:rsidRPr="006040AE">
        <w:t xml:space="preserve"> a </w:t>
      </w:r>
      <w:r w:rsidR="004C7CD4" w:rsidRPr="006040AE">
        <w:t>more indirect</w:t>
      </w:r>
      <w:r w:rsidR="00BE5CCA" w:rsidRPr="006040AE">
        <w:t xml:space="preserve"> </w:t>
      </w:r>
      <w:r w:rsidR="00D72C27" w:rsidRPr="006040AE">
        <w:t xml:space="preserve">form of </w:t>
      </w:r>
      <w:r w:rsidR="00BE5CCA" w:rsidRPr="006040AE">
        <w:t xml:space="preserve">supervision.  </w:t>
      </w:r>
      <w:r w:rsidR="007D4555" w:rsidRPr="006040AE">
        <w:t xml:space="preserve">You will demonstrate the ability to lead and coordinate care, </w:t>
      </w:r>
      <w:r w:rsidR="00DD224C" w:rsidRPr="006040AE">
        <w:t xml:space="preserve">and the ability to </w:t>
      </w:r>
      <w:r w:rsidR="004C7CD4" w:rsidRPr="006040AE">
        <w:t>act as</w:t>
      </w:r>
      <w:r w:rsidR="007D4555" w:rsidRPr="006040AE">
        <w:t xml:space="preserve"> an accountable practitioner, demonstrating a comprehensive knowledge base that informs safe and effective practice.</w:t>
      </w:r>
    </w:p>
    <w:p w14:paraId="7506B72A" w14:textId="4648EA2E" w:rsidR="00774CF3" w:rsidRPr="00D26477" w:rsidRDefault="00A0505F" w:rsidP="0098669E">
      <w:pPr>
        <w:rPr>
          <w:b/>
          <w:bCs/>
        </w:rPr>
      </w:pPr>
      <w:r w:rsidRPr="00D26477">
        <w:rPr>
          <w:b/>
          <w:bCs/>
        </w:rPr>
        <w:t>Mapping to the EU Directives and The Code (NMC 2018)</w:t>
      </w:r>
    </w:p>
    <w:p w14:paraId="0B8D484B" w14:textId="6A8E846F" w:rsidR="00D26477" w:rsidRDefault="00A0505F" w:rsidP="0098669E">
      <w:r w:rsidRPr="006040AE">
        <w:t xml:space="preserve">Each proficiency from the 7 platforms have been mapped to The Code (NMC 2018). Each proficiency has also been mapped to the clinical instruction elements of the EU directives. This mapping is visible below each proficiency statement. This will allow </w:t>
      </w:r>
      <w:r w:rsidR="009F3998">
        <w:t>Practice Supervisor</w:t>
      </w:r>
      <w:r w:rsidRPr="006040AE">
        <w:t xml:space="preserve">s, </w:t>
      </w:r>
      <w:r w:rsidR="009F3998">
        <w:t>Practice Assessor</w:t>
      </w:r>
      <w:r w:rsidRPr="006040AE">
        <w:t xml:space="preserve">s and </w:t>
      </w:r>
      <w:r w:rsidR="009F3998">
        <w:t>Academic Assessor</w:t>
      </w:r>
      <w:r w:rsidRPr="006040AE">
        <w:t xml:space="preserve">s to be assured that, when students achieve each proficiency, they are, </w:t>
      </w:r>
      <w:proofErr w:type="gramStart"/>
      <w:r w:rsidRPr="006040AE">
        <w:t>as a consequence of</w:t>
      </w:r>
      <w:proofErr w:type="gramEnd"/>
      <w:r w:rsidRPr="006040AE">
        <w:t xml:space="preserve"> this mapping, also demonstrating that their practice is in adherence to the expectations of The Code (NMC 2018) for a registered nurse. This mapping also ensures that the clinical instruction aspects of the EU Directives are met as part of proficiency achievement.</w:t>
      </w:r>
      <w:r w:rsidR="00D26477">
        <w:br w:type="page"/>
      </w:r>
    </w:p>
    <w:p w14:paraId="19BCD549" w14:textId="3EA6440C" w:rsidR="00774CF3" w:rsidRPr="006040AE" w:rsidRDefault="00774CF3" w:rsidP="00D26477">
      <w:pPr>
        <w:pStyle w:val="NoSpacing"/>
        <w:spacing w:after="120" w:line="276" w:lineRule="auto"/>
        <w:rPr>
          <w:rFonts w:ascii="Arial" w:hAnsi="Arial" w:cs="Arial"/>
          <w:b/>
          <w:sz w:val="24"/>
          <w:szCs w:val="24"/>
        </w:rPr>
      </w:pPr>
      <w:r w:rsidRPr="006040AE">
        <w:rPr>
          <w:rFonts w:ascii="Arial" w:hAnsi="Arial" w:cs="Arial"/>
          <w:b/>
          <w:sz w:val="24"/>
          <w:szCs w:val="24"/>
        </w:rPr>
        <w:lastRenderedPageBreak/>
        <w:t>Coding of EU Directives to Support Mapping to NMC (2018) Future Nurse: Standards of proficiency for registered nurses</w:t>
      </w:r>
    </w:p>
    <w:tbl>
      <w:tblPr>
        <w:tblStyle w:val="TableGrid"/>
        <w:tblW w:w="0" w:type="auto"/>
        <w:tblLook w:val="04A0" w:firstRow="1" w:lastRow="0" w:firstColumn="1" w:lastColumn="0" w:noHBand="0" w:noVBand="1"/>
      </w:tblPr>
      <w:tblGrid>
        <w:gridCol w:w="3114"/>
        <w:gridCol w:w="2551"/>
        <w:gridCol w:w="5387"/>
        <w:gridCol w:w="2896"/>
      </w:tblGrid>
      <w:tr w:rsidR="00774CF3" w:rsidRPr="006040AE" w14:paraId="009EC3DF" w14:textId="77777777" w:rsidTr="00E92A4D">
        <w:tc>
          <w:tcPr>
            <w:tcW w:w="13948" w:type="dxa"/>
            <w:gridSpan w:val="4"/>
          </w:tcPr>
          <w:p w14:paraId="7C4F1327" w14:textId="77777777" w:rsidR="00774CF3" w:rsidRPr="006040AE" w:rsidRDefault="00774CF3" w:rsidP="00D26477">
            <w:pPr>
              <w:spacing w:after="0"/>
            </w:pPr>
            <w:r w:rsidRPr="006040AE">
              <w:t>Article 31 (V.2 Nurse Responsible for General Care) - ‘5.2.1 Training programme for nurses responsible for general care - the training leading to the award of a formal qualification of nurses responsible for general care shall consist of the following two parts…’ (NMC 2018; p15-16)</w:t>
            </w:r>
          </w:p>
        </w:tc>
      </w:tr>
      <w:tr w:rsidR="00774CF3" w:rsidRPr="006040AE" w14:paraId="1D1CBE72" w14:textId="77777777" w:rsidTr="00E92A4D">
        <w:tc>
          <w:tcPr>
            <w:tcW w:w="3114" w:type="dxa"/>
          </w:tcPr>
          <w:p w14:paraId="65CCE97F" w14:textId="77777777" w:rsidR="00774CF3" w:rsidRPr="006040AE" w:rsidRDefault="00774CF3" w:rsidP="00D26477">
            <w:pPr>
              <w:spacing w:after="0"/>
            </w:pPr>
            <w:r w:rsidRPr="006040AE">
              <w:t xml:space="preserve">B. Clinical Instruction </w:t>
            </w:r>
          </w:p>
        </w:tc>
        <w:tc>
          <w:tcPr>
            <w:tcW w:w="2551" w:type="dxa"/>
          </w:tcPr>
          <w:p w14:paraId="0126A2C8" w14:textId="77777777" w:rsidR="00774CF3" w:rsidRPr="006040AE" w:rsidRDefault="00774CF3" w:rsidP="00D26477">
            <w:pPr>
              <w:spacing w:after="0"/>
            </w:pPr>
          </w:p>
        </w:tc>
        <w:tc>
          <w:tcPr>
            <w:tcW w:w="5387" w:type="dxa"/>
          </w:tcPr>
          <w:p w14:paraId="423F71FA" w14:textId="77777777" w:rsidR="00774CF3" w:rsidRPr="006040AE" w:rsidRDefault="00774CF3" w:rsidP="00D26477">
            <w:pPr>
              <w:spacing w:after="0"/>
            </w:pPr>
            <w:r w:rsidRPr="006040AE">
              <w:t>General and specialist medicine</w:t>
            </w:r>
          </w:p>
        </w:tc>
        <w:tc>
          <w:tcPr>
            <w:tcW w:w="2896" w:type="dxa"/>
          </w:tcPr>
          <w:p w14:paraId="17045AD1" w14:textId="77777777" w:rsidR="00774CF3" w:rsidRPr="006040AE" w:rsidRDefault="00774CF3" w:rsidP="00D26477">
            <w:pPr>
              <w:spacing w:after="0"/>
            </w:pPr>
            <w:r w:rsidRPr="006040AE">
              <w:t>B.1</w:t>
            </w:r>
          </w:p>
        </w:tc>
      </w:tr>
      <w:tr w:rsidR="00774CF3" w:rsidRPr="006040AE" w14:paraId="3A765E75" w14:textId="77777777" w:rsidTr="00E92A4D">
        <w:tc>
          <w:tcPr>
            <w:tcW w:w="3114" w:type="dxa"/>
          </w:tcPr>
          <w:p w14:paraId="72C2EFEE" w14:textId="77777777" w:rsidR="00774CF3" w:rsidRPr="006040AE" w:rsidRDefault="00774CF3" w:rsidP="00D26477">
            <w:pPr>
              <w:spacing w:after="0"/>
            </w:pPr>
          </w:p>
        </w:tc>
        <w:tc>
          <w:tcPr>
            <w:tcW w:w="2551" w:type="dxa"/>
          </w:tcPr>
          <w:p w14:paraId="3B7B7978" w14:textId="77777777" w:rsidR="00774CF3" w:rsidRPr="006040AE" w:rsidRDefault="00774CF3" w:rsidP="00D26477">
            <w:pPr>
              <w:spacing w:after="0"/>
            </w:pPr>
          </w:p>
        </w:tc>
        <w:tc>
          <w:tcPr>
            <w:tcW w:w="5387" w:type="dxa"/>
          </w:tcPr>
          <w:p w14:paraId="0AEFBBC0" w14:textId="77777777" w:rsidR="00774CF3" w:rsidRPr="006040AE" w:rsidRDefault="00774CF3" w:rsidP="00D26477">
            <w:pPr>
              <w:spacing w:after="0"/>
            </w:pPr>
            <w:r w:rsidRPr="006040AE">
              <w:t>General and specialist surgery</w:t>
            </w:r>
          </w:p>
        </w:tc>
        <w:tc>
          <w:tcPr>
            <w:tcW w:w="2896" w:type="dxa"/>
          </w:tcPr>
          <w:p w14:paraId="2A026F58" w14:textId="77777777" w:rsidR="00774CF3" w:rsidRPr="006040AE" w:rsidRDefault="00774CF3" w:rsidP="00D26477">
            <w:pPr>
              <w:spacing w:after="0"/>
            </w:pPr>
            <w:r w:rsidRPr="006040AE">
              <w:t>B.2</w:t>
            </w:r>
          </w:p>
        </w:tc>
      </w:tr>
      <w:tr w:rsidR="00774CF3" w:rsidRPr="006040AE" w14:paraId="4593A4A8" w14:textId="77777777" w:rsidTr="00E92A4D">
        <w:tc>
          <w:tcPr>
            <w:tcW w:w="3114" w:type="dxa"/>
          </w:tcPr>
          <w:p w14:paraId="6A128006" w14:textId="77777777" w:rsidR="00774CF3" w:rsidRPr="006040AE" w:rsidRDefault="00774CF3" w:rsidP="00D26477">
            <w:pPr>
              <w:spacing w:after="0"/>
            </w:pPr>
          </w:p>
        </w:tc>
        <w:tc>
          <w:tcPr>
            <w:tcW w:w="2551" w:type="dxa"/>
          </w:tcPr>
          <w:p w14:paraId="62C657FE" w14:textId="77777777" w:rsidR="00774CF3" w:rsidRPr="006040AE" w:rsidRDefault="00774CF3" w:rsidP="00D26477">
            <w:pPr>
              <w:spacing w:after="0"/>
            </w:pPr>
          </w:p>
        </w:tc>
        <w:tc>
          <w:tcPr>
            <w:tcW w:w="5387" w:type="dxa"/>
          </w:tcPr>
          <w:p w14:paraId="6E2AA81A" w14:textId="77777777" w:rsidR="00774CF3" w:rsidRPr="006040AE" w:rsidRDefault="00774CF3" w:rsidP="00D26477">
            <w:pPr>
              <w:spacing w:after="0"/>
            </w:pPr>
            <w:proofErr w:type="gramStart"/>
            <w:r w:rsidRPr="006040AE">
              <w:t>Child care</w:t>
            </w:r>
            <w:proofErr w:type="gramEnd"/>
            <w:r w:rsidRPr="006040AE">
              <w:t xml:space="preserve"> and paediatrics</w:t>
            </w:r>
          </w:p>
        </w:tc>
        <w:tc>
          <w:tcPr>
            <w:tcW w:w="2896" w:type="dxa"/>
          </w:tcPr>
          <w:p w14:paraId="757FDECF" w14:textId="77777777" w:rsidR="00774CF3" w:rsidRPr="006040AE" w:rsidRDefault="00774CF3" w:rsidP="00D26477">
            <w:pPr>
              <w:spacing w:after="0"/>
            </w:pPr>
            <w:r w:rsidRPr="006040AE">
              <w:t>B.3</w:t>
            </w:r>
          </w:p>
        </w:tc>
      </w:tr>
      <w:tr w:rsidR="00774CF3" w:rsidRPr="006040AE" w14:paraId="72A0994C" w14:textId="77777777" w:rsidTr="00E92A4D">
        <w:tc>
          <w:tcPr>
            <w:tcW w:w="3114" w:type="dxa"/>
          </w:tcPr>
          <w:p w14:paraId="4C20ABCE" w14:textId="77777777" w:rsidR="00774CF3" w:rsidRPr="006040AE" w:rsidRDefault="00774CF3" w:rsidP="00D26477">
            <w:pPr>
              <w:spacing w:after="0"/>
            </w:pPr>
          </w:p>
        </w:tc>
        <w:tc>
          <w:tcPr>
            <w:tcW w:w="2551" w:type="dxa"/>
          </w:tcPr>
          <w:p w14:paraId="1C6BD175" w14:textId="77777777" w:rsidR="00774CF3" w:rsidRPr="006040AE" w:rsidRDefault="00774CF3" w:rsidP="00D26477">
            <w:pPr>
              <w:spacing w:after="0"/>
            </w:pPr>
          </w:p>
        </w:tc>
        <w:tc>
          <w:tcPr>
            <w:tcW w:w="5387" w:type="dxa"/>
          </w:tcPr>
          <w:p w14:paraId="6F4F4440" w14:textId="77777777" w:rsidR="00774CF3" w:rsidRPr="006040AE" w:rsidRDefault="00774CF3" w:rsidP="00D26477">
            <w:pPr>
              <w:spacing w:after="0"/>
            </w:pPr>
            <w:r w:rsidRPr="006040AE">
              <w:t>Maternity care</w:t>
            </w:r>
          </w:p>
        </w:tc>
        <w:tc>
          <w:tcPr>
            <w:tcW w:w="2896" w:type="dxa"/>
          </w:tcPr>
          <w:p w14:paraId="4EFA47C8" w14:textId="77777777" w:rsidR="00774CF3" w:rsidRPr="006040AE" w:rsidRDefault="00774CF3" w:rsidP="00D26477">
            <w:pPr>
              <w:spacing w:after="0"/>
            </w:pPr>
            <w:r w:rsidRPr="006040AE">
              <w:t>B.4</w:t>
            </w:r>
          </w:p>
        </w:tc>
      </w:tr>
      <w:tr w:rsidR="00774CF3" w:rsidRPr="006040AE" w14:paraId="6B430539" w14:textId="77777777" w:rsidTr="00E92A4D">
        <w:tc>
          <w:tcPr>
            <w:tcW w:w="3114" w:type="dxa"/>
          </w:tcPr>
          <w:p w14:paraId="1625EA0E" w14:textId="77777777" w:rsidR="00774CF3" w:rsidRPr="006040AE" w:rsidRDefault="00774CF3" w:rsidP="00D26477">
            <w:pPr>
              <w:spacing w:after="0"/>
            </w:pPr>
          </w:p>
        </w:tc>
        <w:tc>
          <w:tcPr>
            <w:tcW w:w="2551" w:type="dxa"/>
          </w:tcPr>
          <w:p w14:paraId="4790CEDC" w14:textId="77777777" w:rsidR="00774CF3" w:rsidRPr="006040AE" w:rsidRDefault="00774CF3" w:rsidP="00D26477">
            <w:pPr>
              <w:spacing w:after="0"/>
            </w:pPr>
          </w:p>
        </w:tc>
        <w:tc>
          <w:tcPr>
            <w:tcW w:w="5387" w:type="dxa"/>
          </w:tcPr>
          <w:p w14:paraId="195CBB78" w14:textId="77777777" w:rsidR="00774CF3" w:rsidRPr="006040AE" w:rsidRDefault="00774CF3" w:rsidP="00D26477">
            <w:pPr>
              <w:spacing w:after="0"/>
            </w:pPr>
            <w:r w:rsidRPr="006040AE">
              <w:t>Mental health and psychiatry</w:t>
            </w:r>
          </w:p>
        </w:tc>
        <w:tc>
          <w:tcPr>
            <w:tcW w:w="2896" w:type="dxa"/>
          </w:tcPr>
          <w:p w14:paraId="1590B380" w14:textId="77777777" w:rsidR="00774CF3" w:rsidRPr="006040AE" w:rsidRDefault="00774CF3" w:rsidP="00D26477">
            <w:pPr>
              <w:spacing w:after="0"/>
            </w:pPr>
            <w:r w:rsidRPr="006040AE">
              <w:t>B.5</w:t>
            </w:r>
          </w:p>
        </w:tc>
      </w:tr>
      <w:tr w:rsidR="00774CF3" w:rsidRPr="006040AE" w14:paraId="43361462" w14:textId="77777777" w:rsidTr="00E92A4D">
        <w:tc>
          <w:tcPr>
            <w:tcW w:w="3114" w:type="dxa"/>
          </w:tcPr>
          <w:p w14:paraId="052C3FBD" w14:textId="77777777" w:rsidR="00774CF3" w:rsidRPr="006040AE" w:rsidRDefault="00774CF3" w:rsidP="00D26477">
            <w:pPr>
              <w:spacing w:after="0"/>
            </w:pPr>
          </w:p>
        </w:tc>
        <w:tc>
          <w:tcPr>
            <w:tcW w:w="2551" w:type="dxa"/>
          </w:tcPr>
          <w:p w14:paraId="0D95FC05" w14:textId="77777777" w:rsidR="00774CF3" w:rsidRPr="006040AE" w:rsidRDefault="00774CF3" w:rsidP="00D26477">
            <w:pPr>
              <w:spacing w:after="0"/>
            </w:pPr>
          </w:p>
        </w:tc>
        <w:tc>
          <w:tcPr>
            <w:tcW w:w="5387" w:type="dxa"/>
          </w:tcPr>
          <w:p w14:paraId="4DF214CC" w14:textId="77777777" w:rsidR="00774CF3" w:rsidRPr="006040AE" w:rsidRDefault="00774CF3" w:rsidP="00D26477">
            <w:pPr>
              <w:spacing w:after="0"/>
            </w:pPr>
            <w:r w:rsidRPr="006040AE">
              <w:t>Care of the old and geriatrics</w:t>
            </w:r>
          </w:p>
        </w:tc>
        <w:tc>
          <w:tcPr>
            <w:tcW w:w="2896" w:type="dxa"/>
          </w:tcPr>
          <w:p w14:paraId="5B14ACCD" w14:textId="77777777" w:rsidR="00774CF3" w:rsidRPr="006040AE" w:rsidRDefault="00774CF3" w:rsidP="00D26477">
            <w:pPr>
              <w:spacing w:after="0"/>
            </w:pPr>
            <w:r w:rsidRPr="006040AE">
              <w:t>B.6</w:t>
            </w:r>
          </w:p>
        </w:tc>
      </w:tr>
      <w:tr w:rsidR="00774CF3" w:rsidRPr="006040AE" w14:paraId="3BA5207D" w14:textId="77777777" w:rsidTr="00E92A4D">
        <w:tc>
          <w:tcPr>
            <w:tcW w:w="3114" w:type="dxa"/>
          </w:tcPr>
          <w:p w14:paraId="0CB8BA43" w14:textId="77777777" w:rsidR="00774CF3" w:rsidRPr="006040AE" w:rsidRDefault="00774CF3" w:rsidP="00D26477">
            <w:pPr>
              <w:spacing w:after="0"/>
            </w:pPr>
          </w:p>
        </w:tc>
        <w:tc>
          <w:tcPr>
            <w:tcW w:w="2551" w:type="dxa"/>
          </w:tcPr>
          <w:p w14:paraId="25CE5AD5" w14:textId="77777777" w:rsidR="00774CF3" w:rsidRPr="006040AE" w:rsidRDefault="00774CF3" w:rsidP="00D26477">
            <w:pPr>
              <w:spacing w:after="0"/>
            </w:pPr>
          </w:p>
        </w:tc>
        <w:tc>
          <w:tcPr>
            <w:tcW w:w="5387" w:type="dxa"/>
          </w:tcPr>
          <w:p w14:paraId="787F6395" w14:textId="77777777" w:rsidR="00774CF3" w:rsidRPr="006040AE" w:rsidRDefault="00774CF3" w:rsidP="00D26477">
            <w:pPr>
              <w:spacing w:after="0"/>
            </w:pPr>
            <w:r w:rsidRPr="006040AE">
              <w:t xml:space="preserve">Home nursing </w:t>
            </w:r>
          </w:p>
        </w:tc>
        <w:tc>
          <w:tcPr>
            <w:tcW w:w="2896" w:type="dxa"/>
          </w:tcPr>
          <w:p w14:paraId="4A1C52E6" w14:textId="77777777" w:rsidR="00774CF3" w:rsidRPr="006040AE" w:rsidRDefault="00774CF3" w:rsidP="00D26477">
            <w:pPr>
              <w:spacing w:after="0"/>
            </w:pPr>
            <w:r w:rsidRPr="006040AE">
              <w:t>B.7</w:t>
            </w:r>
          </w:p>
        </w:tc>
      </w:tr>
    </w:tbl>
    <w:p w14:paraId="42C657B0" w14:textId="21712E59" w:rsidR="0014141C" w:rsidRDefault="000328D2" w:rsidP="0014141C">
      <w:pPr>
        <w:rPr>
          <w:b/>
        </w:rPr>
        <w:sectPr w:rsidR="0014141C" w:rsidSect="0072261C">
          <w:footerReference w:type="default" r:id="rId39"/>
          <w:pgSz w:w="16838" w:h="11906" w:orient="landscape"/>
          <w:pgMar w:top="1418" w:right="1418" w:bottom="1418" w:left="1418" w:header="708" w:footer="708" w:gutter="0"/>
          <w:cols w:space="708"/>
          <w:docGrid w:linePitch="360"/>
        </w:sectPr>
      </w:pPr>
      <w:r>
        <w:br w:type="page"/>
      </w:r>
    </w:p>
    <w:p w14:paraId="148197A8" w14:textId="77777777" w:rsidR="0014141C" w:rsidRPr="0014141C" w:rsidRDefault="0014141C" w:rsidP="0014141C">
      <w:pPr>
        <w:spacing w:line="240" w:lineRule="auto"/>
        <w:rPr>
          <w:rFonts w:asciiTheme="majorHAnsi" w:hAnsiTheme="majorHAnsi" w:cstheme="majorHAnsi"/>
          <w:b/>
          <w:bCs/>
          <w:szCs w:val="24"/>
          <w:lang w:eastAsia="en-GB"/>
        </w:rPr>
      </w:pPr>
      <w:r w:rsidRPr="0014141C">
        <w:rPr>
          <w:rFonts w:cs="Arial"/>
          <w:b/>
          <w:szCs w:val="24"/>
          <w:lang w:eastAsia="en-GB"/>
        </w:rPr>
        <w:lastRenderedPageBreak/>
        <w:t>Platform 1:</w:t>
      </w:r>
      <w:r w:rsidRPr="0014141C">
        <w:rPr>
          <w:rFonts w:asciiTheme="majorHAnsi" w:hAnsiTheme="majorHAnsi" w:cstheme="majorHAnsi"/>
          <w:b/>
          <w:szCs w:val="24"/>
          <w:lang w:eastAsia="en-GB"/>
        </w:rPr>
        <w:t xml:space="preserve"> </w:t>
      </w:r>
      <w:r w:rsidRPr="0014141C">
        <w:rPr>
          <w:rFonts w:cs="Arial"/>
          <w:b/>
          <w:szCs w:val="24"/>
          <w:lang w:eastAsia="en-GB"/>
        </w:rPr>
        <w:t>Being an accountable professional</w:t>
      </w:r>
    </w:p>
    <w:p w14:paraId="4AA3B5F6" w14:textId="77777777" w:rsidR="0014141C" w:rsidRPr="0014141C" w:rsidRDefault="0014141C" w:rsidP="0014141C">
      <w:pPr>
        <w:spacing w:line="240" w:lineRule="auto"/>
        <w:rPr>
          <w:rFonts w:cs="Arial"/>
          <w:szCs w:val="24"/>
        </w:rPr>
      </w:pPr>
      <w:r w:rsidRPr="0014141C">
        <w:rPr>
          <w:rFonts w:cs="Arial"/>
          <w:szCs w:val="24"/>
        </w:rPr>
        <w:t xml:space="preserve">Registered nurses act in the best interests of people, putting them first and providing nursing care that is person-centred, safe and compassionate.  They </w:t>
      </w:r>
      <w:proofErr w:type="gramStart"/>
      <w:r w:rsidRPr="0014141C">
        <w:rPr>
          <w:rFonts w:cs="Arial"/>
          <w:szCs w:val="24"/>
        </w:rPr>
        <w:t>act professionally at all times</w:t>
      </w:r>
      <w:proofErr w:type="gramEnd"/>
      <w:r w:rsidRPr="0014141C">
        <w:rPr>
          <w:rFonts w:cs="Arial"/>
          <w:szCs w:val="24"/>
        </w:rPr>
        <w:t xml:space="preserve"> and use their knowledge and experience to make evidence-based decisions about care.  They communicate effectively, are role models for others, and are accountable for their actions. Registered nurses continually reflect on their practice and keep abreast of new and emerging developments in nursing, health and care.</w:t>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61752409" w14:textId="77777777" w:rsidTr="0014141C">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05888579"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Platform 1: Being an accountable professional</w:t>
            </w:r>
          </w:p>
        </w:tc>
      </w:tr>
      <w:tr w:rsidR="0014141C" w:rsidRPr="0014141C" w14:paraId="3B70AD48" w14:textId="77777777" w:rsidTr="0014141C">
        <w:trPr>
          <w:trHeight w:val="520"/>
        </w:trPr>
        <w:tc>
          <w:tcPr>
            <w:tcW w:w="645" w:type="dxa"/>
            <w:tcBorders>
              <w:top w:val="nil"/>
              <w:left w:val="single" w:sz="4" w:space="0" w:color="auto"/>
              <w:bottom w:val="single" w:sz="4" w:space="0" w:color="auto"/>
              <w:right w:val="single" w:sz="4" w:space="0" w:color="auto"/>
            </w:tcBorders>
          </w:tcPr>
          <w:p w14:paraId="65F4462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7337086"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 xml:space="preserve">understand and act in accordance with </w:t>
            </w:r>
            <w:r w:rsidRPr="0014141C">
              <w:rPr>
                <w:rFonts w:cs="Arial"/>
                <w:i/>
                <w:sz w:val="22"/>
                <w:lang w:eastAsia="en-GB"/>
              </w:rPr>
              <w:t>The Code</w:t>
            </w:r>
            <w:r w:rsidRPr="0014141C">
              <w:rPr>
                <w:rFonts w:cs="Arial"/>
                <w:sz w:val="22"/>
                <w:lang w:eastAsia="en-GB"/>
              </w:rPr>
              <w:t xml:space="preserve"> (2018): Professional standards of practice and behaviour for nurses and midwives, and fulfil all registration requirements</w:t>
            </w:r>
          </w:p>
        </w:tc>
      </w:tr>
      <w:tr w:rsidR="0014141C" w:rsidRPr="0014141C" w14:paraId="6890F44A" w14:textId="77777777" w:rsidTr="0014141C">
        <w:trPr>
          <w:trHeight w:val="520"/>
        </w:trPr>
        <w:tc>
          <w:tcPr>
            <w:tcW w:w="645" w:type="dxa"/>
            <w:tcBorders>
              <w:top w:val="nil"/>
              <w:left w:val="single" w:sz="4" w:space="0" w:color="auto"/>
              <w:bottom w:val="single" w:sz="4" w:space="0" w:color="auto"/>
              <w:right w:val="single" w:sz="4" w:space="0" w:color="auto"/>
            </w:tcBorders>
          </w:tcPr>
          <w:p w14:paraId="6CB46C82"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0B3B0C2"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eastAsia="Times New Roman" w:cs="Arial"/>
                <w:sz w:val="22"/>
                <w:lang w:eastAsia="en-GB"/>
              </w:rPr>
              <w:t xml:space="preserve">All statements outlined as part of </w:t>
            </w:r>
            <w:r w:rsidRPr="0014141C">
              <w:rPr>
                <w:rFonts w:eastAsia="Times New Roman" w:cs="Arial"/>
                <w:i/>
                <w:sz w:val="22"/>
                <w:lang w:eastAsia="en-GB"/>
              </w:rPr>
              <w:t>The Code</w:t>
            </w:r>
            <w:r w:rsidRPr="0014141C">
              <w:rPr>
                <w:rFonts w:eastAsia="Times New Roman" w:cs="Arial"/>
                <w:sz w:val="22"/>
                <w:lang w:eastAsia="en-GB"/>
              </w:rPr>
              <w:t xml:space="preserve"> (NMC 2018</w:t>
            </w:r>
            <w:proofErr w:type="gramStart"/>
            <w:r w:rsidRPr="0014141C">
              <w:rPr>
                <w:rFonts w:eastAsia="Times New Roman" w:cs="Arial"/>
                <w:sz w:val="22"/>
                <w:lang w:eastAsia="en-GB"/>
              </w:rPr>
              <w:t>) :EU</w:t>
            </w:r>
            <w:proofErr w:type="gramEnd"/>
            <w:r w:rsidRPr="0014141C">
              <w:rPr>
                <w:rFonts w:eastAsia="Times New Roman" w:cs="Arial"/>
                <w:sz w:val="22"/>
                <w:lang w:eastAsia="en-GB"/>
              </w:rPr>
              <w:t xml:space="preserve"> clinical instruction Directives N/A</w:t>
            </w:r>
          </w:p>
        </w:tc>
      </w:tr>
      <w:tr w:rsidR="0014141C" w:rsidRPr="0014141C" w14:paraId="5D250A0D" w14:textId="77777777" w:rsidTr="0014141C">
        <w:trPr>
          <w:trHeight w:val="520"/>
        </w:trPr>
        <w:tc>
          <w:tcPr>
            <w:tcW w:w="645" w:type="dxa"/>
            <w:vMerge w:val="restart"/>
            <w:tcBorders>
              <w:top w:val="nil"/>
              <w:left w:val="single" w:sz="4" w:space="0" w:color="auto"/>
              <w:right w:val="single" w:sz="4" w:space="0" w:color="auto"/>
            </w:tcBorders>
          </w:tcPr>
          <w:p w14:paraId="1BF8B7B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FACB27C"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F481212"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AE9F9E7"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3 - Independent</w:t>
            </w:r>
          </w:p>
        </w:tc>
      </w:tr>
      <w:tr w:rsidR="0014141C" w:rsidRPr="0014141C" w14:paraId="2D5C5562" w14:textId="77777777" w:rsidTr="0014141C">
        <w:trPr>
          <w:trHeight w:val="520"/>
        </w:trPr>
        <w:tc>
          <w:tcPr>
            <w:tcW w:w="645" w:type="dxa"/>
            <w:vMerge/>
            <w:tcBorders>
              <w:left w:val="single" w:sz="4" w:space="0" w:color="auto"/>
              <w:right w:val="single" w:sz="4" w:space="0" w:color="auto"/>
            </w:tcBorders>
          </w:tcPr>
          <w:p w14:paraId="70FF8D9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6E7667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Demonstrates: -</w:t>
            </w:r>
          </w:p>
          <w:p w14:paraId="4651EAA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4" w:type="dxa"/>
            <w:tcBorders>
              <w:top w:val="single" w:sz="4" w:space="0" w:color="auto"/>
              <w:left w:val="single" w:sz="4" w:space="0" w:color="auto"/>
              <w:bottom w:val="single" w:sz="4" w:space="0" w:color="auto"/>
              <w:right w:val="single" w:sz="4" w:space="0" w:color="auto"/>
            </w:tcBorders>
          </w:tcPr>
          <w:p w14:paraId="4FA4985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Demonstrates: -</w:t>
            </w:r>
          </w:p>
          <w:p w14:paraId="7875CD0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5" w:type="dxa"/>
            <w:tcBorders>
              <w:top w:val="single" w:sz="4" w:space="0" w:color="auto"/>
              <w:left w:val="single" w:sz="4" w:space="0" w:color="auto"/>
              <w:bottom w:val="single" w:sz="4" w:space="0" w:color="auto"/>
              <w:right w:val="single" w:sz="4" w:space="0" w:color="auto"/>
            </w:tcBorders>
          </w:tcPr>
          <w:p w14:paraId="5A47439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Demonstrates: -</w:t>
            </w:r>
          </w:p>
          <w:p w14:paraId="7AF8944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r>
      <w:tr w:rsidR="0014141C" w:rsidRPr="0014141C" w14:paraId="58CCA8E7" w14:textId="77777777" w:rsidTr="0014141C">
        <w:trPr>
          <w:trHeight w:val="520"/>
        </w:trPr>
        <w:tc>
          <w:tcPr>
            <w:tcW w:w="645" w:type="dxa"/>
            <w:vMerge/>
            <w:tcBorders>
              <w:left w:val="single" w:sz="4" w:space="0" w:color="auto"/>
              <w:bottom w:val="single" w:sz="4" w:space="0" w:color="auto"/>
              <w:right w:val="single" w:sz="4" w:space="0" w:color="auto"/>
            </w:tcBorders>
          </w:tcPr>
          <w:p w14:paraId="4A446D7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E273D8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271183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7BB1FE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0C452B6" w14:textId="77777777" w:rsidR="0014141C" w:rsidRPr="0014141C" w:rsidRDefault="0014141C" w:rsidP="0014141C">
            <w:pPr>
              <w:spacing w:after="0" w:line="240" w:lineRule="auto"/>
              <w:rPr>
                <w:rFonts w:eastAsia="Times New Roman" w:cs="Arial"/>
                <w:sz w:val="22"/>
                <w:highlight w:val="yellow"/>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6A606E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A62BBD5" w14:textId="77777777" w:rsidR="0014141C" w:rsidRPr="0014141C" w:rsidRDefault="0014141C" w:rsidP="0014141C">
            <w:pPr>
              <w:spacing w:after="0" w:line="240" w:lineRule="auto"/>
              <w:rPr>
                <w:rFonts w:eastAsia="Times New Roman" w:cs="Arial"/>
                <w:sz w:val="22"/>
                <w:highlight w:val="yellow"/>
                <w:lang w:eastAsia="en-GB"/>
              </w:rPr>
            </w:pPr>
            <w:r w:rsidRPr="0014141C">
              <w:rPr>
                <w:rFonts w:eastAsia="Times New Roman" w:cs="Arial"/>
                <w:sz w:val="22"/>
                <w:lang w:eastAsia="en-GB"/>
              </w:rPr>
              <w:t>Date</w:t>
            </w:r>
          </w:p>
        </w:tc>
      </w:tr>
    </w:tbl>
    <w:p w14:paraId="3E788D8B"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7616EFB2"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1DAEF5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71D3214"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understand and apply relevant legal, regulatory and governance requirements, policies, and ethical frameworks, including any mandatory reporting duties, to all areas of practice, differentiating where appropriate between the devolved legislatures of the United Kingdom</w:t>
            </w:r>
          </w:p>
        </w:tc>
      </w:tr>
      <w:tr w:rsidR="0014141C" w:rsidRPr="00F677A4" w14:paraId="1C1C1E7C" w14:textId="77777777" w:rsidTr="0014141C">
        <w:trPr>
          <w:trHeight w:val="520"/>
        </w:trPr>
        <w:tc>
          <w:tcPr>
            <w:tcW w:w="645" w:type="dxa"/>
            <w:tcBorders>
              <w:top w:val="nil"/>
              <w:left w:val="single" w:sz="4" w:space="0" w:color="auto"/>
              <w:bottom w:val="single" w:sz="4" w:space="0" w:color="auto"/>
              <w:right w:val="single" w:sz="4" w:space="0" w:color="auto"/>
            </w:tcBorders>
          </w:tcPr>
          <w:p w14:paraId="68F675F9"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218CA77"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2018)12.</w:t>
            </w:r>
            <w:proofErr w:type="gramStart"/>
            <w:r w:rsidRPr="00F677A4">
              <w:rPr>
                <w:rFonts w:eastAsia="Times New Roman" w:cs="Arial"/>
                <w:sz w:val="22"/>
                <w:lang w:val="fr-FR" w:eastAsia="en-GB"/>
              </w:rPr>
              <w:t>1;</w:t>
            </w:r>
            <w:proofErr w:type="gramEnd"/>
            <w:r w:rsidRPr="00F677A4">
              <w:rPr>
                <w:rFonts w:eastAsia="Times New Roman" w:cs="Arial"/>
                <w:sz w:val="22"/>
                <w:lang w:val="fr-FR" w:eastAsia="en-GB"/>
              </w:rPr>
              <w:t xml:space="preserve"> 14.3; 16.1; 16.2; 16.3; 17.3; 18.2; 20.4; 23.1; 25.2 :EU clinical instruction Directives N/A</w:t>
            </w:r>
          </w:p>
        </w:tc>
      </w:tr>
      <w:tr w:rsidR="0014141C" w:rsidRPr="0014141C" w14:paraId="4B9DC2EC" w14:textId="77777777" w:rsidTr="0014141C">
        <w:trPr>
          <w:trHeight w:val="520"/>
        </w:trPr>
        <w:tc>
          <w:tcPr>
            <w:tcW w:w="645" w:type="dxa"/>
            <w:vMerge w:val="restart"/>
            <w:tcBorders>
              <w:top w:val="nil"/>
              <w:left w:val="single" w:sz="4" w:space="0" w:color="auto"/>
              <w:right w:val="single" w:sz="4" w:space="0" w:color="auto"/>
            </w:tcBorders>
          </w:tcPr>
          <w:p w14:paraId="7DCA3A0F"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222486F"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841B540"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BD31371"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3 - Independent</w:t>
            </w:r>
          </w:p>
        </w:tc>
      </w:tr>
      <w:tr w:rsidR="0014141C" w:rsidRPr="0014141C" w14:paraId="6038075C" w14:textId="77777777" w:rsidTr="0014141C">
        <w:trPr>
          <w:trHeight w:val="520"/>
        </w:trPr>
        <w:tc>
          <w:tcPr>
            <w:tcW w:w="645" w:type="dxa"/>
            <w:vMerge/>
            <w:tcBorders>
              <w:left w:val="single" w:sz="4" w:space="0" w:color="auto"/>
              <w:right w:val="single" w:sz="4" w:space="0" w:color="auto"/>
            </w:tcBorders>
          </w:tcPr>
          <w:p w14:paraId="7E4BAEA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8780B1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Discusses with PS/PA the legal basis underpinning practice, for example, Children’s Act, MH Act, Power of Attorney, Guardianship, Carers’ Act. Demonstrate the ability to work in line with The Code, to raise concerns appropriately.</w:t>
            </w:r>
          </w:p>
        </w:tc>
        <w:tc>
          <w:tcPr>
            <w:tcW w:w="4434" w:type="dxa"/>
            <w:tcBorders>
              <w:top w:val="single" w:sz="4" w:space="0" w:color="auto"/>
              <w:left w:val="single" w:sz="4" w:space="0" w:color="auto"/>
              <w:bottom w:val="single" w:sz="4" w:space="0" w:color="auto"/>
              <w:right w:val="single" w:sz="4" w:space="0" w:color="auto"/>
            </w:tcBorders>
          </w:tcPr>
          <w:p w14:paraId="704F5EA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ability to recognise specific issues relating to the legal basis for practice, for example, Children’s Act, MH Act, Power of Attorney, Guardianship, Carers’ Act. Practices in line with the Code, to raise concerns appropriately.</w:t>
            </w:r>
          </w:p>
        </w:tc>
        <w:tc>
          <w:tcPr>
            <w:tcW w:w="4435" w:type="dxa"/>
            <w:tcBorders>
              <w:top w:val="single" w:sz="4" w:space="0" w:color="auto"/>
              <w:left w:val="single" w:sz="4" w:space="0" w:color="auto"/>
              <w:bottom w:val="single" w:sz="4" w:space="0" w:color="auto"/>
              <w:right w:val="single" w:sz="4" w:space="0" w:color="auto"/>
            </w:tcBorders>
          </w:tcPr>
          <w:p w14:paraId="2FEE336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Selects and applies appropriate legal, regulatory and governance; legal basis for practice, for example, Children’s Act, MH Act, Power of Attorney, Guardianship, Carers’ Act. Critically reflects on self and others’ practice in line with The Code and </w:t>
            </w:r>
            <w:proofErr w:type="gramStart"/>
            <w:r w:rsidRPr="0014141C">
              <w:rPr>
                <w:rFonts w:eastAsia="Times New Roman" w:cs="Arial"/>
                <w:i/>
                <w:sz w:val="22"/>
                <w:lang w:eastAsia="en-GB"/>
              </w:rPr>
              <w:t>is able to</w:t>
            </w:r>
            <w:proofErr w:type="gramEnd"/>
            <w:r w:rsidRPr="0014141C">
              <w:rPr>
                <w:rFonts w:eastAsia="Times New Roman" w:cs="Arial"/>
                <w:i/>
                <w:sz w:val="22"/>
                <w:lang w:eastAsia="en-GB"/>
              </w:rPr>
              <w:t xml:space="preserve"> raise concerns appropriately.</w:t>
            </w:r>
          </w:p>
        </w:tc>
      </w:tr>
      <w:tr w:rsidR="0014141C" w:rsidRPr="0014141C" w14:paraId="37DC7685" w14:textId="77777777" w:rsidTr="0014141C">
        <w:trPr>
          <w:trHeight w:val="520"/>
        </w:trPr>
        <w:tc>
          <w:tcPr>
            <w:tcW w:w="645" w:type="dxa"/>
            <w:vMerge/>
            <w:tcBorders>
              <w:left w:val="single" w:sz="4" w:space="0" w:color="auto"/>
              <w:bottom w:val="single" w:sz="4" w:space="0" w:color="auto"/>
              <w:right w:val="single" w:sz="4" w:space="0" w:color="auto"/>
            </w:tcBorders>
          </w:tcPr>
          <w:p w14:paraId="607F2CB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9E234B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60DA6C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4C3E6A7"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A745DA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D39800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1F0398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4F489030" w14:textId="77777777" w:rsidTr="0014141C">
        <w:trPr>
          <w:trHeight w:val="520"/>
        </w:trPr>
        <w:tc>
          <w:tcPr>
            <w:tcW w:w="645" w:type="dxa"/>
            <w:tcBorders>
              <w:top w:val="nil"/>
              <w:left w:val="single" w:sz="4" w:space="0" w:color="auto"/>
              <w:bottom w:val="single" w:sz="4" w:space="0" w:color="auto"/>
              <w:right w:val="single" w:sz="4" w:space="0" w:color="auto"/>
            </w:tcBorders>
          </w:tcPr>
          <w:p w14:paraId="1FBB8AC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8C8ED67"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understand and apply the principles of courage, transparency and the professional duty of candour, recognising and reporting any situations, behaviours or errors that could result in poor care outcomes</w:t>
            </w:r>
          </w:p>
        </w:tc>
      </w:tr>
      <w:tr w:rsidR="0014141C" w:rsidRPr="00F677A4" w14:paraId="697CC32F" w14:textId="77777777" w:rsidTr="0014141C">
        <w:trPr>
          <w:trHeight w:val="520"/>
        </w:trPr>
        <w:tc>
          <w:tcPr>
            <w:tcW w:w="645" w:type="dxa"/>
            <w:tcBorders>
              <w:top w:val="nil"/>
              <w:left w:val="single" w:sz="4" w:space="0" w:color="auto"/>
              <w:bottom w:val="single" w:sz="4" w:space="0" w:color="auto"/>
              <w:right w:val="single" w:sz="4" w:space="0" w:color="auto"/>
            </w:tcBorders>
          </w:tcPr>
          <w:p w14:paraId="2DD06060"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E0DFBAC"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9.3; 14.1; 14.2; 14.3; 16.1; 16.2; 16.3; 16.4; 16.5; 16.6; 17.1; 17.2; 17.3; 20.8; 25.1 :EU clinical instruction Directives N/A</w:t>
            </w:r>
          </w:p>
        </w:tc>
      </w:tr>
      <w:tr w:rsidR="0014141C" w:rsidRPr="0014141C" w14:paraId="4922EBE4" w14:textId="77777777" w:rsidTr="0014141C">
        <w:trPr>
          <w:trHeight w:val="520"/>
        </w:trPr>
        <w:tc>
          <w:tcPr>
            <w:tcW w:w="645" w:type="dxa"/>
            <w:vMerge w:val="restart"/>
            <w:tcBorders>
              <w:top w:val="nil"/>
              <w:left w:val="single" w:sz="4" w:space="0" w:color="auto"/>
              <w:right w:val="single" w:sz="4" w:space="0" w:color="auto"/>
            </w:tcBorders>
          </w:tcPr>
          <w:p w14:paraId="7258C9C6"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34199C1"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6B45F73"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0BE8C8E"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3 - Independent</w:t>
            </w:r>
          </w:p>
        </w:tc>
      </w:tr>
      <w:tr w:rsidR="0014141C" w:rsidRPr="0014141C" w14:paraId="643602A0" w14:textId="77777777" w:rsidTr="0014141C">
        <w:trPr>
          <w:trHeight w:val="520"/>
        </w:trPr>
        <w:tc>
          <w:tcPr>
            <w:tcW w:w="645" w:type="dxa"/>
            <w:vMerge/>
            <w:tcBorders>
              <w:left w:val="single" w:sz="4" w:space="0" w:color="auto"/>
              <w:right w:val="single" w:sz="4" w:space="0" w:color="auto"/>
            </w:tcBorders>
          </w:tcPr>
          <w:p w14:paraId="5BC06E8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05D360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the ability to work in line with The Code, raises concerns appropriately.</w:t>
            </w:r>
          </w:p>
          <w:p w14:paraId="12EF074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Awareness of duty of candour.</w:t>
            </w:r>
          </w:p>
          <w:p w14:paraId="76F7335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Understanding of medication errors and how to escalate these. </w:t>
            </w:r>
          </w:p>
        </w:tc>
        <w:tc>
          <w:tcPr>
            <w:tcW w:w="4434" w:type="dxa"/>
            <w:tcBorders>
              <w:top w:val="single" w:sz="4" w:space="0" w:color="auto"/>
              <w:left w:val="single" w:sz="4" w:space="0" w:color="auto"/>
              <w:bottom w:val="single" w:sz="4" w:space="0" w:color="auto"/>
              <w:right w:val="single" w:sz="4" w:space="0" w:color="auto"/>
            </w:tcBorders>
          </w:tcPr>
          <w:p w14:paraId="0479852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the ability to work in line with The Code, raises concerns appropriately.</w:t>
            </w:r>
          </w:p>
          <w:p w14:paraId="44F6E30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Explicit awareness of duty of candour.</w:t>
            </w:r>
          </w:p>
          <w:p w14:paraId="4E70F2B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Understanding of medication errors and how to escalate these.</w:t>
            </w:r>
          </w:p>
        </w:tc>
        <w:tc>
          <w:tcPr>
            <w:tcW w:w="4435" w:type="dxa"/>
            <w:tcBorders>
              <w:top w:val="single" w:sz="4" w:space="0" w:color="auto"/>
              <w:left w:val="single" w:sz="4" w:space="0" w:color="auto"/>
              <w:bottom w:val="single" w:sz="4" w:space="0" w:color="auto"/>
              <w:right w:val="single" w:sz="4" w:space="0" w:color="auto"/>
            </w:tcBorders>
          </w:tcPr>
          <w:p w14:paraId="5E1C288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Critically reflects upon practice in line with The Code, raises concerns appropriately.</w:t>
            </w:r>
          </w:p>
          <w:p w14:paraId="794B98E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Effectively and appropriately implements duty of candour. Report and document all adverse event appropriately. </w:t>
            </w:r>
          </w:p>
        </w:tc>
      </w:tr>
      <w:tr w:rsidR="0014141C" w:rsidRPr="0014141C" w14:paraId="6B954E1F" w14:textId="77777777" w:rsidTr="0014141C">
        <w:trPr>
          <w:trHeight w:val="520"/>
        </w:trPr>
        <w:tc>
          <w:tcPr>
            <w:tcW w:w="645" w:type="dxa"/>
            <w:vMerge/>
            <w:tcBorders>
              <w:left w:val="single" w:sz="4" w:space="0" w:color="auto"/>
              <w:bottom w:val="single" w:sz="4" w:space="0" w:color="auto"/>
              <w:right w:val="single" w:sz="4" w:space="0" w:color="auto"/>
            </w:tcBorders>
          </w:tcPr>
          <w:p w14:paraId="070FA831"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EB4212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F68248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94EA07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86EE95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1FBA9D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EAE9BA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59E2E4E9" w14:textId="77777777" w:rsidR="0014141C" w:rsidRPr="0014141C" w:rsidRDefault="0014141C" w:rsidP="0014141C">
      <w:pPr>
        <w:spacing w:line="240" w:lineRule="auto"/>
      </w:pPr>
    </w:p>
    <w:p w14:paraId="70749CFA"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63B1A1ED" w14:textId="77777777" w:rsidTr="0014141C">
        <w:trPr>
          <w:trHeight w:val="410"/>
        </w:trPr>
        <w:tc>
          <w:tcPr>
            <w:tcW w:w="645" w:type="dxa"/>
            <w:tcBorders>
              <w:top w:val="single" w:sz="4" w:space="0" w:color="auto"/>
              <w:left w:val="single" w:sz="4" w:space="0" w:color="auto"/>
              <w:bottom w:val="single" w:sz="4" w:space="0" w:color="auto"/>
              <w:right w:val="single" w:sz="4" w:space="0" w:color="auto"/>
            </w:tcBorders>
          </w:tcPr>
          <w:p w14:paraId="44B716F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F8A3D3"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demonstrate an understanding of, and the ability to challenge, discriminatory behaviour</w:t>
            </w:r>
          </w:p>
        </w:tc>
      </w:tr>
      <w:tr w:rsidR="0014141C" w:rsidRPr="00F677A4" w14:paraId="510800C7" w14:textId="77777777" w:rsidTr="0014141C">
        <w:trPr>
          <w:trHeight w:val="416"/>
        </w:trPr>
        <w:tc>
          <w:tcPr>
            <w:tcW w:w="645" w:type="dxa"/>
            <w:tcBorders>
              <w:top w:val="nil"/>
              <w:left w:val="single" w:sz="4" w:space="0" w:color="auto"/>
              <w:bottom w:val="single" w:sz="4" w:space="0" w:color="auto"/>
              <w:right w:val="single" w:sz="4" w:space="0" w:color="auto"/>
            </w:tcBorders>
          </w:tcPr>
          <w:p w14:paraId="309DFDD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8207E98"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1.3; 1.5; 3.4; 4.4; 7.3; 9.3; 16.1; 16.4; 16.6; 17.1; 17.2; 17.3; 20.2: EU clinical instruction Directives N/A</w:t>
            </w:r>
          </w:p>
          <w:p w14:paraId="51A5645C" w14:textId="77777777" w:rsidR="0014141C" w:rsidRPr="00F677A4" w:rsidRDefault="0014141C" w:rsidP="0014141C">
            <w:pPr>
              <w:spacing w:after="0" w:line="240" w:lineRule="auto"/>
              <w:rPr>
                <w:rFonts w:cs="Arial"/>
                <w:sz w:val="22"/>
                <w:lang w:val="fr-FR" w:eastAsia="en-GB"/>
              </w:rPr>
            </w:pPr>
          </w:p>
        </w:tc>
      </w:tr>
      <w:tr w:rsidR="0014141C" w:rsidRPr="0014141C" w14:paraId="38964327" w14:textId="77777777" w:rsidTr="0014141C">
        <w:trPr>
          <w:trHeight w:val="520"/>
        </w:trPr>
        <w:tc>
          <w:tcPr>
            <w:tcW w:w="645" w:type="dxa"/>
            <w:vMerge w:val="restart"/>
            <w:tcBorders>
              <w:top w:val="nil"/>
              <w:left w:val="single" w:sz="4" w:space="0" w:color="auto"/>
              <w:right w:val="single" w:sz="4" w:space="0" w:color="auto"/>
            </w:tcBorders>
          </w:tcPr>
          <w:p w14:paraId="3B12A697"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58DAF9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79631A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7FBF94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E23DFFD" w14:textId="77777777" w:rsidTr="0014141C">
        <w:trPr>
          <w:trHeight w:val="520"/>
        </w:trPr>
        <w:tc>
          <w:tcPr>
            <w:tcW w:w="645" w:type="dxa"/>
            <w:vMerge/>
            <w:tcBorders>
              <w:left w:val="single" w:sz="4" w:space="0" w:color="auto"/>
              <w:right w:val="single" w:sz="4" w:space="0" w:color="auto"/>
            </w:tcBorders>
          </w:tcPr>
          <w:p w14:paraId="779AF16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E2BEC2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the PS/PA demonstrate knowledge of the protected characteristics of discriminatory behaviour e.g. age, race, pregnancy religion or belief, disability, gender, marital status, sexual orientation. Can discuss appropriate mechanisms to highlight concerns.</w:t>
            </w:r>
          </w:p>
        </w:tc>
        <w:tc>
          <w:tcPr>
            <w:tcW w:w="4434" w:type="dxa"/>
            <w:tcBorders>
              <w:top w:val="single" w:sz="4" w:space="0" w:color="auto"/>
              <w:left w:val="single" w:sz="4" w:space="0" w:color="auto"/>
              <w:bottom w:val="single" w:sz="4" w:space="0" w:color="auto"/>
              <w:right w:val="single" w:sz="4" w:space="0" w:color="auto"/>
            </w:tcBorders>
          </w:tcPr>
          <w:p w14:paraId="460ECDF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Able to identify and respond appropriately to challenging situations involving discrimination. </w:t>
            </w:r>
            <w:proofErr w:type="gramStart"/>
            <w:r w:rsidRPr="0014141C">
              <w:rPr>
                <w:rFonts w:eastAsia="Times New Roman" w:cs="Arial"/>
                <w:i/>
                <w:sz w:val="22"/>
                <w:lang w:eastAsia="en-GB"/>
              </w:rPr>
              <w:t>Is able to</w:t>
            </w:r>
            <w:proofErr w:type="gramEnd"/>
            <w:r w:rsidRPr="0014141C">
              <w:rPr>
                <w:rFonts w:eastAsia="Times New Roman" w:cs="Arial"/>
                <w:i/>
                <w:sz w:val="22"/>
                <w:lang w:eastAsia="en-GB"/>
              </w:rPr>
              <w:t xml:space="preserve"> identify situations where discriminatory behaviour may occur in clinical practice. Provides support to people when discriminatory behaviours are evident.</w:t>
            </w:r>
          </w:p>
        </w:tc>
        <w:tc>
          <w:tcPr>
            <w:tcW w:w="4435" w:type="dxa"/>
            <w:tcBorders>
              <w:top w:val="single" w:sz="4" w:space="0" w:color="auto"/>
              <w:left w:val="single" w:sz="4" w:space="0" w:color="auto"/>
              <w:bottom w:val="single" w:sz="4" w:space="0" w:color="auto"/>
              <w:right w:val="single" w:sz="4" w:space="0" w:color="auto"/>
            </w:tcBorders>
          </w:tcPr>
          <w:p w14:paraId="410028A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0"/>
                <w:szCs w:val="20"/>
                <w:lang w:eastAsia="en-GB"/>
              </w:rPr>
              <w:t>Acts as a role model in providing uncompromised, non-judgemental care whilst respecting the individuality of others. Demonstrate the ability to challenge discrimination. Exhibits confidence in engaging with courageous conversation. Takes an active role in reporting and documenting poor or discriminatory behaviour. Provides unambiguous, constructive feedback to others where discriminatory behaviours are evident. Acts</w:t>
            </w:r>
            <w:r w:rsidRPr="0014141C">
              <w:rPr>
                <w:rFonts w:eastAsia="Times New Roman" w:cs="Arial"/>
                <w:i/>
                <w:sz w:val="22"/>
                <w:lang w:eastAsia="en-GB"/>
              </w:rPr>
              <w:t xml:space="preserve"> </w:t>
            </w:r>
            <w:r w:rsidRPr="0014141C">
              <w:rPr>
                <w:rFonts w:eastAsia="Times New Roman" w:cs="Arial"/>
                <w:i/>
                <w:sz w:val="20"/>
                <w:szCs w:val="20"/>
                <w:lang w:eastAsia="en-GB"/>
              </w:rPr>
              <w:t>as an advocate as required.</w:t>
            </w:r>
            <w:r w:rsidRPr="0014141C">
              <w:rPr>
                <w:rFonts w:eastAsia="Times New Roman" w:cs="Arial"/>
                <w:i/>
                <w:sz w:val="22"/>
                <w:lang w:eastAsia="en-GB"/>
              </w:rPr>
              <w:t xml:space="preserve"> </w:t>
            </w:r>
          </w:p>
        </w:tc>
      </w:tr>
      <w:tr w:rsidR="0014141C" w:rsidRPr="0014141C" w14:paraId="243BF5C8" w14:textId="77777777" w:rsidTr="0014141C">
        <w:trPr>
          <w:trHeight w:val="587"/>
        </w:trPr>
        <w:tc>
          <w:tcPr>
            <w:tcW w:w="645" w:type="dxa"/>
            <w:vMerge/>
            <w:tcBorders>
              <w:left w:val="single" w:sz="4" w:space="0" w:color="auto"/>
              <w:bottom w:val="single" w:sz="4" w:space="0" w:color="auto"/>
              <w:right w:val="single" w:sz="4" w:space="0" w:color="auto"/>
            </w:tcBorders>
          </w:tcPr>
          <w:p w14:paraId="0154C08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B6AF02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08C04B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69D280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6153A0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75F31A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A01703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5B222DBD"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B50CBD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5A94E00"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understand the demands of professional practice and demonstrate how to recognise signs of vulnerability in themselves or their colleagues and the action required to minimise risks to health</w:t>
            </w:r>
          </w:p>
        </w:tc>
      </w:tr>
      <w:tr w:rsidR="0014141C" w:rsidRPr="00F677A4" w14:paraId="79145D1E"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941A066"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5B342BE"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4.4; 8.1; 8.2; 8.4; 8.7; 9.1; 9.2; 9.3; 11.1; 11.2; 11.3; 13.3; 15.3; 16.1; 16.2; 16.6; 19.4; 20.2; 20.3; 20.5; 20.8; 20.9 :EU clinical instruction Directives N/A</w:t>
            </w:r>
          </w:p>
        </w:tc>
      </w:tr>
      <w:tr w:rsidR="0014141C" w:rsidRPr="0014141C" w14:paraId="634AD2B6" w14:textId="77777777" w:rsidTr="0014141C">
        <w:trPr>
          <w:trHeight w:val="353"/>
        </w:trPr>
        <w:tc>
          <w:tcPr>
            <w:tcW w:w="645" w:type="dxa"/>
            <w:vMerge w:val="restart"/>
            <w:tcBorders>
              <w:top w:val="nil"/>
              <w:left w:val="single" w:sz="4" w:space="0" w:color="auto"/>
              <w:right w:val="single" w:sz="4" w:space="0" w:color="auto"/>
            </w:tcBorders>
          </w:tcPr>
          <w:p w14:paraId="1D454FE5"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716D1B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1793FC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390F315"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PART THREE – Independent</w:t>
            </w:r>
          </w:p>
          <w:p w14:paraId="1ACA7081" w14:textId="77777777" w:rsidR="0014141C" w:rsidRPr="0014141C" w:rsidRDefault="0014141C" w:rsidP="0014141C">
            <w:pPr>
              <w:spacing w:after="0" w:line="240" w:lineRule="auto"/>
              <w:rPr>
                <w:rFonts w:eastAsia="Times New Roman" w:cs="Arial"/>
                <w:sz w:val="22"/>
                <w:lang w:eastAsia="en-GB"/>
              </w:rPr>
            </w:pPr>
          </w:p>
        </w:tc>
      </w:tr>
      <w:tr w:rsidR="0014141C" w:rsidRPr="0014141C" w14:paraId="5E01EA79" w14:textId="77777777" w:rsidTr="0014141C">
        <w:trPr>
          <w:trHeight w:val="520"/>
        </w:trPr>
        <w:tc>
          <w:tcPr>
            <w:tcW w:w="645" w:type="dxa"/>
            <w:vMerge/>
            <w:tcBorders>
              <w:left w:val="single" w:sz="4" w:space="0" w:color="auto"/>
              <w:right w:val="single" w:sz="4" w:space="0" w:color="auto"/>
            </w:tcBorders>
          </w:tcPr>
          <w:p w14:paraId="488285C1"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52521DB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Practices within local procedures around self-care and responsibility for oneself. </w:t>
            </w:r>
          </w:p>
          <w:p w14:paraId="334A14A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Reporting sickness absence in line with local guidelines. </w:t>
            </w:r>
            <w:proofErr w:type="gramStart"/>
            <w:r w:rsidRPr="0014141C">
              <w:rPr>
                <w:rFonts w:eastAsia="Times New Roman" w:cs="Arial"/>
                <w:i/>
                <w:sz w:val="22"/>
                <w:lang w:eastAsia="en-GB"/>
              </w:rPr>
              <w:t>Is able to</w:t>
            </w:r>
            <w:proofErr w:type="gramEnd"/>
            <w:r w:rsidRPr="0014141C">
              <w:rPr>
                <w:rFonts w:eastAsia="Times New Roman" w:cs="Arial"/>
                <w:i/>
                <w:sz w:val="22"/>
                <w:lang w:eastAsia="en-GB"/>
              </w:rPr>
              <w:t xml:space="preserve"> seek support for self. Can identify critical or adverse incidents and considers how these may impact on professional practice.</w:t>
            </w:r>
          </w:p>
        </w:tc>
        <w:tc>
          <w:tcPr>
            <w:tcW w:w="4434" w:type="dxa"/>
            <w:tcBorders>
              <w:top w:val="single" w:sz="4" w:space="0" w:color="auto"/>
              <w:left w:val="single" w:sz="4" w:space="0" w:color="auto"/>
              <w:bottom w:val="single" w:sz="4" w:space="0" w:color="auto"/>
              <w:right w:val="single" w:sz="4" w:space="0" w:color="auto"/>
            </w:tcBorders>
          </w:tcPr>
          <w:p w14:paraId="3C07F09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Practices within local procedures around self-care </w:t>
            </w:r>
            <w:proofErr w:type="gramStart"/>
            <w:r w:rsidRPr="0014141C">
              <w:rPr>
                <w:rFonts w:eastAsia="Times New Roman" w:cs="Arial"/>
                <w:i/>
                <w:sz w:val="22"/>
                <w:lang w:eastAsia="en-GB"/>
              </w:rPr>
              <w:t>and also</w:t>
            </w:r>
            <w:proofErr w:type="gramEnd"/>
            <w:r w:rsidRPr="0014141C">
              <w:rPr>
                <w:rFonts w:eastAsia="Times New Roman" w:cs="Arial"/>
                <w:i/>
                <w:sz w:val="22"/>
                <w:lang w:eastAsia="en-GB"/>
              </w:rPr>
              <w:t xml:space="preserve"> care of colleagues. </w:t>
            </w:r>
          </w:p>
          <w:p w14:paraId="17A6809E" w14:textId="77777777" w:rsidR="0014141C" w:rsidRPr="0014141C" w:rsidRDefault="0014141C" w:rsidP="0014141C">
            <w:pPr>
              <w:spacing w:line="240" w:lineRule="auto"/>
              <w:rPr>
                <w:rFonts w:eastAsia="Times New Roman" w:cs="Arial"/>
                <w:i/>
                <w:sz w:val="22"/>
                <w:lang w:eastAsia="en-GB"/>
              </w:rPr>
            </w:pPr>
            <w:r w:rsidRPr="0014141C">
              <w:rPr>
                <w:rFonts w:eastAsia="Times New Roman" w:cs="Arial"/>
                <w:i/>
                <w:sz w:val="22"/>
                <w:lang w:eastAsia="en-GB"/>
              </w:rPr>
              <w:t>Starts to develop analysis of critical incidents. Identifies vulnerability in colleagues and signpost opportunities for support and improving future practice.</w:t>
            </w:r>
          </w:p>
        </w:tc>
        <w:tc>
          <w:tcPr>
            <w:tcW w:w="4435" w:type="dxa"/>
            <w:tcBorders>
              <w:top w:val="single" w:sz="4" w:space="0" w:color="auto"/>
              <w:left w:val="single" w:sz="4" w:space="0" w:color="auto"/>
              <w:bottom w:val="single" w:sz="4" w:space="0" w:color="auto"/>
              <w:right w:val="single" w:sz="4" w:space="0" w:color="auto"/>
            </w:tcBorders>
          </w:tcPr>
          <w:p w14:paraId="69A0EF1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 responsibility for promoting care of vulnerable members of the team in line with local procedures. Follows appropriate reporting mechanisms. Is supportive of others experiencing vulnerability. Reflect on critical or adverse incidents to inform or change practice.</w:t>
            </w:r>
          </w:p>
        </w:tc>
      </w:tr>
      <w:tr w:rsidR="0014141C" w:rsidRPr="0014141C" w14:paraId="15F2E462" w14:textId="77777777" w:rsidTr="0014141C">
        <w:trPr>
          <w:trHeight w:val="520"/>
        </w:trPr>
        <w:tc>
          <w:tcPr>
            <w:tcW w:w="645" w:type="dxa"/>
            <w:vMerge/>
            <w:tcBorders>
              <w:left w:val="single" w:sz="4" w:space="0" w:color="auto"/>
              <w:bottom w:val="single" w:sz="4" w:space="0" w:color="auto"/>
              <w:right w:val="single" w:sz="4" w:space="0" w:color="auto"/>
            </w:tcBorders>
          </w:tcPr>
          <w:p w14:paraId="0A8D13F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144268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E85DDA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0964C9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1059B7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F2A172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CC7BEE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223035E1"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4CDCEBB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E8FCE0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DDEF153"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understand the professional responsibility to adopt a healthy lifestyle to maintain the level of personal fitness and wellbeing required to meet people’s needs for mental and physical care</w:t>
            </w:r>
          </w:p>
        </w:tc>
      </w:tr>
      <w:tr w:rsidR="0014141C" w:rsidRPr="00F677A4" w14:paraId="0B60A6BB" w14:textId="77777777" w:rsidTr="0014141C">
        <w:trPr>
          <w:trHeight w:val="520"/>
        </w:trPr>
        <w:tc>
          <w:tcPr>
            <w:tcW w:w="645" w:type="dxa"/>
            <w:tcBorders>
              <w:top w:val="nil"/>
              <w:left w:val="single" w:sz="4" w:space="0" w:color="auto"/>
              <w:bottom w:val="single" w:sz="4" w:space="0" w:color="auto"/>
              <w:right w:val="single" w:sz="4" w:space="0" w:color="auto"/>
            </w:tcBorders>
          </w:tcPr>
          <w:p w14:paraId="524CDC1F"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9A57404"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20.9 :EU clinical instruction Directives N/A</w:t>
            </w:r>
          </w:p>
        </w:tc>
      </w:tr>
      <w:tr w:rsidR="0014141C" w:rsidRPr="0014141C" w14:paraId="7726F029" w14:textId="77777777" w:rsidTr="0014141C">
        <w:trPr>
          <w:trHeight w:val="520"/>
        </w:trPr>
        <w:tc>
          <w:tcPr>
            <w:tcW w:w="645" w:type="dxa"/>
            <w:vMerge w:val="restart"/>
            <w:tcBorders>
              <w:top w:val="nil"/>
              <w:left w:val="single" w:sz="4" w:space="0" w:color="auto"/>
              <w:right w:val="single" w:sz="4" w:space="0" w:color="auto"/>
            </w:tcBorders>
          </w:tcPr>
          <w:p w14:paraId="15E90F48"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8FBEB3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37C51D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35C4DF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7037911" w14:textId="77777777" w:rsidTr="0014141C">
        <w:trPr>
          <w:trHeight w:val="520"/>
        </w:trPr>
        <w:tc>
          <w:tcPr>
            <w:tcW w:w="645" w:type="dxa"/>
            <w:vMerge/>
            <w:tcBorders>
              <w:left w:val="single" w:sz="4" w:space="0" w:color="auto"/>
              <w:right w:val="single" w:sz="4" w:space="0" w:color="auto"/>
            </w:tcBorders>
          </w:tcPr>
          <w:p w14:paraId="2BD85E6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6A9E1C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demonstrate an understanding of the importance of one’s own health in relation to being able to care for others.</w:t>
            </w:r>
          </w:p>
        </w:tc>
        <w:tc>
          <w:tcPr>
            <w:tcW w:w="4434" w:type="dxa"/>
            <w:tcBorders>
              <w:top w:val="single" w:sz="4" w:space="0" w:color="auto"/>
              <w:left w:val="single" w:sz="4" w:space="0" w:color="auto"/>
              <w:bottom w:val="single" w:sz="4" w:space="0" w:color="auto"/>
              <w:right w:val="single" w:sz="4" w:space="0" w:color="auto"/>
            </w:tcBorders>
          </w:tcPr>
          <w:p w14:paraId="5E47FCD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Can identify appropriate actions, agencies and support mechanisms to promote and maintain personal mental and physical health.</w:t>
            </w:r>
          </w:p>
        </w:tc>
        <w:tc>
          <w:tcPr>
            <w:tcW w:w="4435" w:type="dxa"/>
            <w:tcBorders>
              <w:top w:val="single" w:sz="4" w:space="0" w:color="auto"/>
              <w:left w:val="single" w:sz="4" w:space="0" w:color="auto"/>
              <w:bottom w:val="single" w:sz="4" w:space="0" w:color="auto"/>
              <w:right w:val="single" w:sz="4" w:space="0" w:color="auto"/>
            </w:tcBorders>
          </w:tcPr>
          <w:p w14:paraId="0ABAB02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Clear evidence within the practice environment of the student’s physical and emotional health to enable them to support the care needs of others. </w:t>
            </w:r>
          </w:p>
        </w:tc>
      </w:tr>
      <w:tr w:rsidR="0014141C" w:rsidRPr="0014141C" w14:paraId="5B3EF6E3" w14:textId="77777777" w:rsidTr="0014141C">
        <w:trPr>
          <w:trHeight w:val="520"/>
        </w:trPr>
        <w:tc>
          <w:tcPr>
            <w:tcW w:w="645" w:type="dxa"/>
            <w:vMerge/>
            <w:tcBorders>
              <w:left w:val="single" w:sz="4" w:space="0" w:color="auto"/>
              <w:bottom w:val="single" w:sz="4" w:space="0" w:color="auto"/>
              <w:right w:val="single" w:sz="4" w:space="0" w:color="auto"/>
            </w:tcBorders>
          </w:tcPr>
          <w:p w14:paraId="1B4858E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87FDB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91E621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DA55D0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BEDAAA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7B7D65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2A6275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5877AF4E"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9923F9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A9EC852"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demonstrate an understanding of research methods, ethics and governance in order to critically analyse, safely use, share and apply research findings to promote and inform best nursing practice</w:t>
            </w:r>
          </w:p>
        </w:tc>
      </w:tr>
      <w:tr w:rsidR="0014141C" w:rsidRPr="00F677A4" w14:paraId="2A9E911A"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28D220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B5FF09C"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6.1; 6.2; 8.4; 9.2; 10.6; 19.2 :EU clinical instruction Directives B1-B7</w:t>
            </w:r>
          </w:p>
        </w:tc>
      </w:tr>
      <w:tr w:rsidR="0014141C" w:rsidRPr="0014141C" w14:paraId="6F827ABF" w14:textId="77777777" w:rsidTr="0014141C">
        <w:trPr>
          <w:trHeight w:val="520"/>
        </w:trPr>
        <w:tc>
          <w:tcPr>
            <w:tcW w:w="645" w:type="dxa"/>
            <w:vMerge w:val="restart"/>
            <w:tcBorders>
              <w:top w:val="nil"/>
              <w:left w:val="single" w:sz="4" w:space="0" w:color="auto"/>
              <w:right w:val="single" w:sz="4" w:space="0" w:color="auto"/>
            </w:tcBorders>
          </w:tcPr>
          <w:p w14:paraId="203169BD"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2B2429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BB166E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4FC5BA2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CD9DF7C" w14:textId="77777777" w:rsidTr="0014141C">
        <w:trPr>
          <w:trHeight w:val="520"/>
        </w:trPr>
        <w:tc>
          <w:tcPr>
            <w:tcW w:w="645" w:type="dxa"/>
            <w:vMerge/>
            <w:tcBorders>
              <w:left w:val="single" w:sz="4" w:space="0" w:color="auto"/>
              <w:right w:val="single" w:sz="4" w:space="0" w:color="auto"/>
            </w:tcBorders>
          </w:tcPr>
          <w:p w14:paraId="7BABEDC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DCD662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Engages with pre-practice learning activities and identifies evidence that supports best nursing practice within this context. Appears keen to learn from the current evidence base related to the practice area. Actively seeks out opportunities to engage in scholarly activity within the practice area.</w:t>
            </w:r>
          </w:p>
        </w:tc>
        <w:tc>
          <w:tcPr>
            <w:tcW w:w="4434" w:type="dxa"/>
            <w:tcBorders>
              <w:top w:val="single" w:sz="4" w:space="0" w:color="auto"/>
              <w:left w:val="single" w:sz="4" w:space="0" w:color="auto"/>
              <w:bottom w:val="single" w:sz="4" w:space="0" w:color="auto"/>
              <w:right w:val="single" w:sz="4" w:space="0" w:color="auto"/>
            </w:tcBorders>
          </w:tcPr>
          <w:p w14:paraId="1BD39F1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Actively seeks out opportunities to engage in scholarly activity within the practice area. Developing awareness of current evidence or research related to clinical area / client group. Can identify deficits in the research methods or evidence base. </w:t>
            </w:r>
          </w:p>
          <w:p w14:paraId="208AD115" w14:textId="77777777" w:rsidR="0014141C" w:rsidRPr="0014141C" w:rsidRDefault="0014141C" w:rsidP="0014141C">
            <w:pPr>
              <w:spacing w:after="0" w:line="240" w:lineRule="auto"/>
              <w:rPr>
                <w:rFonts w:eastAsia="Times New Roman" w:cs="Arial"/>
                <w:i/>
                <w:sz w:val="22"/>
                <w:lang w:eastAsia="en-GB"/>
              </w:rPr>
            </w:pPr>
          </w:p>
          <w:p w14:paraId="0883CE0D" w14:textId="77777777" w:rsidR="0014141C" w:rsidRPr="0014141C" w:rsidRDefault="0014141C" w:rsidP="0014141C">
            <w:pPr>
              <w:spacing w:after="0" w:line="240" w:lineRule="auto"/>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43847DC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Can interpret, analyse and apply research to promote and enhance best possible nursing practice in the practice learning environment. Actively shares evidence from research findings with colleagues.</w:t>
            </w:r>
          </w:p>
        </w:tc>
      </w:tr>
      <w:tr w:rsidR="0014141C" w:rsidRPr="0014141C" w14:paraId="6E61BAB9" w14:textId="77777777" w:rsidTr="0014141C">
        <w:trPr>
          <w:trHeight w:val="520"/>
        </w:trPr>
        <w:tc>
          <w:tcPr>
            <w:tcW w:w="645" w:type="dxa"/>
            <w:vMerge/>
            <w:tcBorders>
              <w:left w:val="single" w:sz="4" w:space="0" w:color="auto"/>
              <w:bottom w:val="single" w:sz="4" w:space="0" w:color="auto"/>
              <w:right w:val="single" w:sz="4" w:space="0" w:color="auto"/>
            </w:tcBorders>
          </w:tcPr>
          <w:p w14:paraId="5D5F679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01714D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087E41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845E14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BDF5C7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2EB558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93C6E5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3645311C" w14:textId="77777777" w:rsidR="0014141C" w:rsidRPr="0014141C" w:rsidRDefault="0014141C" w:rsidP="0014141C">
      <w:pPr>
        <w:spacing w:line="240" w:lineRule="auto"/>
      </w:pPr>
    </w:p>
    <w:p w14:paraId="1779DA36" w14:textId="77777777" w:rsidR="0014141C" w:rsidRPr="0014141C" w:rsidRDefault="0014141C" w:rsidP="0014141C">
      <w:pPr>
        <w:spacing w:line="240" w:lineRule="auto"/>
      </w:pPr>
    </w:p>
    <w:p w14:paraId="38B517B1"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250C250E"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65AC57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356D3E7"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 xml:space="preserve">demonstrate the knowledge, skills and ability to think critically when applying evidence and drawing on experience to make evidence informed decisions in all situations </w:t>
            </w:r>
          </w:p>
        </w:tc>
      </w:tr>
      <w:tr w:rsidR="0014141C" w:rsidRPr="00F677A4" w14:paraId="55A02413" w14:textId="77777777" w:rsidTr="0014141C">
        <w:trPr>
          <w:trHeight w:val="304"/>
        </w:trPr>
        <w:tc>
          <w:tcPr>
            <w:tcW w:w="645" w:type="dxa"/>
            <w:tcBorders>
              <w:top w:val="nil"/>
              <w:left w:val="single" w:sz="4" w:space="0" w:color="auto"/>
              <w:bottom w:val="single" w:sz="4" w:space="0" w:color="auto"/>
              <w:right w:val="single" w:sz="4" w:space="0" w:color="auto"/>
            </w:tcBorders>
          </w:tcPr>
          <w:p w14:paraId="5DF63F49"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AE6AC02"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6.2; 13.1; 15.1; 17.3; 19.2; 19.3; 22.3: EU clinical instruction Directives B1-B7</w:t>
            </w:r>
          </w:p>
          <w:p w14:paraId="0E61B66D" w14:textId="77777777" w:rsidR="0014141C" w:rsidRPr="00F677A4" w:rsidRDefault="0014141C" w:rsidP="0014141C">
            <w:pPr>
              <w:spacing w:after="0" w:line="240" w:lineRule="auto"/>
              <w:rPr>
                <w:rFonts w:cs="Arial"/>
                <w:sz w:val="22"/>
                <w:lang w:val="fr-FR" w:eastAsia="en-GB"/>
              </w:rPr>
            </w:pPr>
          </w:p>
        </w:tc>
      </w:tr>
      <w:tr w:rsidR="0014141C" w:rsidRPr="0014141C" w14:paraId="3F880B3A" w14:textId="77777777" w:rsidTr="0014141C">
        <w:trPr>
          <w:trHeight w:val="421"/>
        </w:trPr>
        <w:tc>
          <w:tcPr>
            <w:tcW w:w="645" w:type="dxa"/>
            <w:vMerge w:val="restart"/>
            <w:tcBorders>
              <w:top w:val="nil"/>
              <w:left w:val="single" w:sz="4" w:space="0" w:color="auto"/>
              <w:right w:val="single" w:sz="4" w:space="0" w:color="auto"/>
            </w:tcBorders>
          </w:tcPr>
          <w:p w14:paraId="7B94DABE"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898B62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5914EF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28E135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309E335" w14:textId="77777777" w:rsidTr="0014141C">
        <w:trPr>
          <w:trHeight w:val="520"/>
        </w:trPr>
        <w:tc>
          <w:tcPr>
            <w:tcW w:w="645" w:type="dxa"/>
            <w:vMerge/>
            <w:tcBorders>
              <w:left w:val="single" w:sz="4" w:space="0" w:color="auto"/>
              <w:right w:val="single" w:sz="4" w:space="0" w:color="auto"/>
            </w:tcBorders>
          </w:tcPr>
          <w:p w14:paraId="6123932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CD0116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Is aware of current research relating to the practice learning environment and its practices, client group and significant others. Seek out opportunities to source evidence to support learning within practice.</w:t>
            </w:r>
          </w:p>
        </w:tc>
        <w:tc>
          <w:tcPr>
            <w:tcW w:w="4434" w:type="dxa"/>
            <w:tcBorders>
              <w:top w:val="single" w:sz="4" w:space="0" w:color="auto"/>
              <w:left w:val="single" w:sz="4" w:space="0" w:color="auto"/>
              <w:bottom w:val="single" w:sz="4" w:space="0" w:color="auto"/>
              <w:right w:val="single" w:sz="4" w:space="0" w:color="auto"/>
            </w:tcBorders>
          </w:tcPr>
          <w:p w14:paraId="4538BA5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Developing knowledge and understanding of research and how to integrate this with previous experience to inform decisions and practises within the practice area / client group.</w:t>
            </w:r>
          </w:p>
          <w:p w14:paraId="2C527E18" w14:textId="77777777" w:rsidR="0014141C" w:rsidRPr="0014141C" w:rsidRDefault="0014141C" w:rsidP="0014141C">
            <w:pPr>
              <w:spacing w:after="0" w:line="240" w:lineRule="auto"/>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73BC1F4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Apply research and evidence to patient care and planning care. Problem solve and prioritise patient care in accordance with current research evidence. Identifies gaps in own knowledge and takes appropriate steps to address.</w:t>
            </w:r>
          </w:p>
        </w:tc>
      </w:tr>
      <w:tr w:rsidR="0014141C" w:rsidRPr="0014141C" w14:paraId="39B75B36" w14:textId="77777777" w:rsidTr="0014141C">
        <w:trPr>
          <w:trHeight w:val="520"/>
        </w:trPr>
        <w:tc>
          <w:tcPr>
            <w:tcW w:w="645" w:type="dxa"/>
            <w:vMerge/>
            <w:tcBorders>
              <w:left w:val="single" w:sz="4" w:space="0" w:color="auto"/>
              <w:bottom w:val="single" w:sz="4" w:space="0" w:color="auto"/>
              <w:right w:val="single" w:sz="4" w:space="0" w:color="auto"/>
            </w:tcBorders>
          </w:tcPr>
          <w:p w14:paraId="7D5E231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F7459E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DAAEAF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105922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DC3A18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51891F6"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AA43CA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423F3E23"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A32F53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FF62D94"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understand the need to base all decisions regarding care and interventions on people’s needs and preferences, recognising and addressing any personal and external factors that may unduly influence their decisions</w:t>
            </w:r>
          </w:p>
        </w:tc>
      </w:tr>
      <w:tr w:rsidR="0014141C" w:rsidRPr="00F677A4" w14:paraId="1B84195C"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F3FA779"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8088FDF"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1.3; 1.5; 2.1; 2.2; 2.3; 2.4; 2.5; 2.6; 3.1; 3.2; 3.3; 3.4; 4.1; 4.2; 4.3; 4.4; 5.5; 7.3; 7.4 :EU clinical instruction Directives N/A</w:t>
            </w:r>
          </w:p>
        </w:tc>
      </w:tr>
      <w:tr w:rsidR="0014141C" w:rsidRPr="0014141C" w14:paraId="255F62E8" w14:textId="77777777" w:rsidTr="0014141C">
        <w:trPr>
          <w:trHeight w:val="296"/>
        </w:trPr>
        <w:tc>
          <w:tcPr>
            <w:tcW w:w="645" w:type="dxa"/>
            <w:vMerge w:val="restart"/>
            <w:tcBorders>
              <w:top w:val="nil"/>
              <w:left w:val="single" w:sz="4" w:space="0" w:color="auto"/>
              <w:right w:val="single" w:sz="4" w:space="0" w:color="auto"/>
            </w:tcBorders>
          </w:tcPr>
          <w:p w14:paraId="35CD8C81"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993FF8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DBF205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848367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3906BE2" w14:textId="77777777" w:rsidTr="0014141C">
        <w:trPr>
          <w:trHeight w:val="1042"/>
        </w:trPr>
        <w:tc>
          <w:tcPr>
            <w:tcW w:w="645" w:type="dxa"/>
            <w:vMerge/>
            <w:tcBorders>
              <w:left w:val="single" w:sz="4" w:space="0" w:color="auto"/>
              <w:right w:val="single" w:sz="4" w:space="0" w:color="auto"/>
            </w:tcBorders>
          </w:tcPr>
          <w:p w14:paraId="57621DA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A191C9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association with PS/PA engages in the holistic multifactorial assessment of clients </w:t>
            </w:r>
          </w:p>
          <w:p w14:paraId="606A7CC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Is developing communication and listening /interview skills which gather information required to inform person centred care planning. Is aware of the need to utilise various sources of information to compile a thorough assessment of the client’s needs and preferences.</w:t>
            </w:r>
          </w:p>
        </w:tc>
        <w:tc>
          <w:tcPr>
            <w:tcW w:w="4434" w:type="dxa"/>
            <w:tcBorders>
              <w:top w:val="single" w:sz="4" w:space="0" w:color="auto"/>
              <w:left w:val="single" w:sz="4" w:space="0" w:color="auto"/>
              <w:bottom w:val="single" w:sz="4" w:space="0" w:color="auto"/>
              <w:right w:val="single" w:sz="4" w:space="0" w:color="auto"/>
            </w:tcBorders>
          </w:tcPr>
          <w:p w14:paraId="7042F4A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Communicate effectively with the client group and significant others. </w:t>
            </w:r>
            <w:proofErr w:type="gramStart"/>
            <w:r w:rsidRPr="0014141C">
              <w:rPr>
                <w:rFonts w:eastAsia="Times New Roman" w:cs="Arial"/>
                <w:i/>
                <w:sz w:val="22"/>
                <w:lang w:eastAsia="en-GB"/>
              </w:rPr>
              <w:t>Is able to</w:t>
            </w:r>
            <w:proofErr w:type="gramEnd"/>
            <w:r w:rsidRPr="0014141C">
              <w:rPr>
                <w:rFonts w:eastAsia="Times New Roman" w:cs="Arial"/>
                <w:i/>
                <w:sz w:val="22"/>
                <w:lang w:eastAsia="en-GB"/>
              </w:rPr>
              <w:t xml:space="preserve"> assess social, cultural differences and provide effective and appropriate care. Understand concept of unconscious bias. Reflect upon feedback from clients to enhance future assessment activity and client interactions.</w:t>
            </w:r>
          </w:p>
        </w:tc>
        <w:tc>
          <w:tcPr>
            <w:tcW w:w="4435" w:type="dxa"/>
            <w:tcBorders>
              <w:top w:val="single" w:sz="4" w:space="0" w:color="auto"/>
              <w:left w:val="single" w:sz="4" w:space="0" w:color="auto"/>
              <w:bottom w:val="single" w:sz="4" w:space="0" w:color="auto"/>
              <w:right w:val="single" w:sz="4" w:space="0" w:color="auto"/>
            </w:tcBorders>
          </w:tcPr>
          <w:p w14:paraId="53AF9FC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Initiates skilled communication with the client group and significant others to establish the person’s needs and preferences. Effectively assesses social, cultural differences and plans effective and appropriate care. Is non-discriminatory and non-judgemental in planning or prioritising care delivery. Actively reflects upon feedback from various sources to enhance future assessment activity and client interactions and satisfaction.</w:t>
            </w:r>
          </w:p>
        </w:tc>
      </w:tr>
      <w:tr w:rsidR="0014141C" w:rsidRPr="0014141C" w14:paraId="6ED88C43" w14:textId="77777777" w:rsidTr="0014141C">
        <w:trPr>
          <w:trHeight w:val="520"/>
        </w:trPr>
        <w:tc>
          <w:tcPr>
            <w:tcW w:w="645" w:type="dxa"/>
            <w:vMerge/>
            <w:tcBorders>
              <w:left w:val="single" w:sz="4" w:space="0" w:color="auto"/>
              <w:bottom w:val="single" w:sz="4" w:space="0" w:color="auto"/>
              <w:right w:val="single" w:sz="4" w:space="0" w:color="auto"/>
            </w:tcBorders>
          </w:tcPr>
          <w:p w14:paraId="26877C7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6BFBAE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470F9B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D27DEB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D98874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F8A4C0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793094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0489D683"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5E07B2D0"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6F70FE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F2A8A48"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demonstrate resilience and emotional intelligence and be capable of explaining the rationale that influences their judgments and decisions in routine, complex and challenging situations</w:t>
            </w:r>
          </w:p>
        </w:tc>
      </w:tr>
      <w:tr w:rsidR="0014141C" w:rsidRPr="00F677A4" w14:paraId="17E01DAD" w14:textId="77777777" w:rsidTr="0014141C">
        <w:trPr>
          <w:trHeight w:val="520"/>
        </w:trPr>
        <w:tc>
          <w:tcPr>
            <w:tcW w:w="645" w:type="dxa"/>
            <w:tcBorders>
              <w:top w:val="nil"/>
              <w:left w:val="single" w:sz="4" w:space="0" w:color="auto"/>
              <w:bottom w:val="single" w:sz="4" w:space="0" w:color="auto"/>
              <w:right w:val="single" w:sz="4" w:space="0" w:color="auto"/>
            </w:tcBorders>
          </w:tcPr>
          <w:p w14:paraId="6863BA6A"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4F36114"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1.4; 2.3; 2.4; 2.5; 4.1; 5.2; 6.2; 7.1; 9.2; 9.3; 14.1; 15.1; 18.1; 19.2; 19.4; 20.2; 20.6 :EU clinical instruction Directives N/A</w:t>
            </w:r>
          </w:p>
        </w:tc>
      </w:tr>
      <w:tr w:rsidR="0014141C" w:rsidRPr="0014141C" w14:paraId="79BEA58C" w14:textId="77777777" w:rsidTr="0014141C">
        <w:trPr>
          <w:trHeight w:val="520"/>
        </w:trPr>
        <w:tc>
          <w:tcPr>
            <w:tcW w:w="645" w:type="dxa"/>
            <w:vMerge w:val="restart"/>
            <w:tcBorders>
              <w:top w:val="nil"/>
              <w:left w:val="single" w:sz="4" w:space="0" w:color="auto"/>
              <w:right w:val="single" w:sz="4" w:space="0" w:color="auto"/>
            </w:tcBorders>
          </w:tcPr>
          <w:p w14:paraId="0BDF2E6C"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C049E0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82F669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D80300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11F2DF7" w14:textId="77777777" w:rsidTr="0014141C">
        <w:trPr>
          <w:trHeight w:val="520"/>
        </w:trPr>
        <w:tc>
          <w:tcPr>
            <w:tcW w:w="645" w:type="dxa"/>
            <w:vMerge/>
            <w:tcBorders>
              <w:left w:val="single" w:sz="4" w:space="0" w:color="auto"/>
              <w:right w:val="single" w:sz="4" w:space="0" w:color="auto"/>
            </w:tcBorders>
          </w:tcPr>
          <w:p w14:paraId="21E1F07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73D38C00" w14:textId="77777777" w:rsidR="0014141C" w:rsidRPr="0014141C" w:rsidRDefault="0014141C" w:rsidP="0014141C">
            <w:pPr>
              <w:spacing w:after="0" w:line="240" w:lineRule="auto"/>
              <w:rPr>
                <w:rFonts w:eastAsia="Times New Roman" w:cs="Arial"/>
                <w:i/>
                <w:sz w:val="20"/>
                <w:szCs w:val="20"/>
                <w:lang w:eastAsia="en-GB"/>
              </w:rPr>
            </w:pPr>
            <w:r w:rsidRPr="0014141C">
              <w:rPr>
                <w:rFonts w:eastAsia="Times New Roman" w:cs="Arial"/>
                <w:i/>
                <w:sz w:val="20"/>
                <w:szCs w:val="20"/>
                <w:lang w:eastAsia="en-GB"/>
              </w:rPr>
              <w:t>Able to engage confidently with people within the practice area. Sensitive to needs of others. Participates actively in routine care delivery/activities within the practice area with appropriate supervision. Developing confidence is explaining the rationale for a variety of routine actions/ care decisions.</w:t>
            </w:r>
          </w:p>
        </w:tc>
        <w:tc>
          <w:tcPr>
            <w:tcW w:w="4434" w:type="dxa"/>
            <w:tcBorders>
              <w:top w:val="single" w:sz="4" w:space="0" w:color="auto"/>
              <w:left w:val="single" w:sz="4" w:space="0" w:color="auto"/>
              <w:bottom w:val="single" w:sz="4" w:space="0" w:color="auto"/>
              <w:right w:val="single" w:sz="4" w:space="0" w:color="auto"/>
            </w:tcBorders>
          </w:tcPr>
          <w:p w14:paraId="15AEDCBB" w14:textId="77777777" w:rsidR="0014141C" w:rsidRPr="0014141C" w:rsidRDefault="0014141C" w:rsidP="0014141C">
            <w:pPr>
              <w:spacing w:after="0" w:line="240" w:lineRule="auto"/>
              <w:rPr>
                <w:rFonts w:eastAsia="Times New Roman" w:cs="Arial"/>
                <w:i/>
                <w:sz w:val="20"/>
                <w:szCs w:val="20"/>
                <w:lang w:eastAsia="en-GB"/>
              </w:rPr>
            </w:pPr>
            <w:r w:rsidRPr="0014141C">
              <w:rPr>
                <w:rFonts w:eastAsia="Times New Roman" w:cs="Arial"/>
                <w:i/>
                <w:sz w:val="20"/>
                <w:szCs w:val="20"/>
                <w:lang w:eastAsia="en-GB"/>
              </w:rPr>
              <w:t>Engages confidently with a wide range of people within and out-with the practice area. Developing confidence in assuming responsibility for the delivery of care/routine activities within the practice setting. Sensitive to the needs of others and can adapt care in line with changing situations/preferences. Understands and provides clear explanations regarding decisions made within the care setting.</w:t>
            </w:r>
          </w:p>
        </w:tc>
        <w:tc>
          <w:tcPr>
            <w:tcW w:w="4435" w:type="dxa"/>
            <w:tcBorders>
              <w:top w:val="single" w:sz="4" w:space="0" w:color="auto"/>
              <w:left w:val="single" w:sz="4" w:space="0" w:color="auto"/>
              <w:bottom w:val="single" w:sz="4" w:space="0" w:color="auto"/>
              <w:right w:val="single" w:sz="4" w:space="0" w:color="auto"/>
            </w:tcBorders>
          </w:tcPr>
          <w:p w14:paraId="7056A7CE" w14:textId="77777777" w:rsidR="0014141C" w:rsidRPr="0014141C" w:rsidRDefault="0014141C" w:rsidP="0014141C">
            <w:pPr>
              <w:spacing w:after="0" w:line="240" w:lineRule="auto"/>
              <w:rPr>
                <w:rFonts w:eastAsia="Times New Roman" w:cs="Arial"/>
                <w:i/>
                <w:sz w:val="20"/>
                <w:szCs w:val="20"/>
                <w:lang w:eastAsia="en-GB"/>
              </w:rPr>
            </w:pPr>
            <w:r w:rsidRPr="0014141C">
              <w:rPr>
                <w:rFonts w:eastAsia="Times New Roman" w:cs="Arial"/>
                <w:i/>
                <w:sz w:val="20"/>
                <w:szCs w:val="20"/>
                <w:lang w:eastAsia="en-GB"/>
              </w:rPr>
              <w:t>Assumes responsibility for liaison with a wide range of people within and out-with the practice area. Is confident and competent in assuming responsibility for the delivery of care in more complex situations within the practice setting.</w:t>
            </w:r>
          </w:p>
          <w:p w14:paraId="47707AAE" w14:textId="77777777" w:rsidR="0014141C" w:rsidRPr="0014141C" w:rsidRDefault="0014141C" w:rsidP="0014141C">
            <w:pPr>
              <w:spacing w:after="0" w:line="240" w:lineRule="auto"/>
              <w:rPr>
                <w:rFonts w:eastAsia="Times New Roman" w:cs="Arial"/>
                <w:i/>
                <w:sz w:val="20"/>
                <w:szCs w:val="20"/>
                <w:lang w:eastAsia="en-GB"/>
              </w:rPr>
            </w:pPr>
            <w:r w:rsidRPr="0014141C">
              <w:rPr>
                <w:rFonts w:eastAsia="Times New Roman" w:cs="Arial"/>
                <w:i/>
                <w:sz w:val="20"/>
                <w:szCs w:val="20"/>
                <w:lang w:eastAsia="en-GB"/>
              </w:rPr>
              <w:t>Sensitive to the changing needs of others and can adapt care in line with evolving situations/preferences. Is confident and competent in rationalising decisions made within the care setting even in more complex and challenging situations.</w:t>
            </w:r>
          </w:p>
        </w:tc>
      </w:tr>
      <w:tr w:rsidR="0014141C" w:rsidRPr="0014141C" w14:paraId="0BACB9B3" w14:textId="77777777" w:rsidTr="0014141C">
        <w:trPr>
          <w:trHeight w:val="520"/>
        </w:trPr>
        <w:tc>
          <w:tcPr>
            <w:tcW w:w="645" w:type="dxa"/>
            <w:vMerge/>
            <w:tcBorders>
              <w:left w:val="single" w:sz="4" w:space="0" w:color="auto"/>
              <w:bottom w:val="single" w:sz="4" w:space="0" w:color="auto"/>
              <w:right w:val="single" w:sz="4" w:space="0" w:color="auto"/>
            </w:tcBorders>
          </w:tcPr>
          <w:p w14:paraId="643344E1"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DE6580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8CB30A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615332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659495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A609D4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77F5A0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1670AAF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C5CB9A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C4A38C6"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communicate effectively using a range of skills and strategies with colleagues and people at all stages of life and with a range of mental, physical, cognitive and behavioural health challenges</w:t>
            </w:r>
          </w:p>
        </w:tc>
      </w:tr>
      <w:tr w:rsidR="0014141C" w:rsidRPr="00F677A4" w14:paraId="60DC1B38" w14:textId="77777777" w:rsidTr="0014141C">
        <w:trPr>
          <w:trHeight w:val="446"/>
        </w:trPr>
        <w:tc>
          <w:tcPr>
            <w:tcW w:w="645" w:type="dxa"/>
            <w:tcBorders>
              <w:top w:val="single" w:sz="4" w:space="0" w:color="auto"/>
              <w:left w:val="single" w:sz="4" w:space="0" w:color="auto"/>
              <w:bottom w:val="single" w:sz="4" w:space="0" w:color="auto"/>
              <w:right w:val="single" w:sz="4" w:space="0" w:color="auto"/>
            </w:tcBorders>
          </w:tcPr>
          <w:p w14:paraId="7B5BB7E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8ABABAF"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7.1; 7.2; 7.3; 7.4; 7.5; 8.2; 8.3; 9.3; 20.10: EU clinical instruction Directives N/A</w:t>
            </w:r>
          </w:p>
          <w:p w14:paraId="3CE60F0C" w14:textId="77777777" w:rsidR="0014141C" w:rsidRPr="00F677A4" w:rsidRDefault="0014141C" w:rsidP="0014141C">
            <w:pPr>
              <w:spacing w:after="0" w:line="240" w:lineRule="auto"/>
              <w:rPr>
                <w:rFonts w:cs="Arial"/>
                <w:sz w:val="22"/>
                <w:lang w:val="fr-FR" w:eastAsia="en-GB"/>
              </w:rPr>
            </w:pPr>
          </w:p>
        </w:tc>
      </w:tr>
      <w:tr w:rsidR="0014141C" w:rsidRPr="0014141C" w14:paraId="6213CBB1" w14:textId="77777777" w:rsidTr="0014141C">
        <w:trPr>
          <w:trHeight w:val="520"/>
        </w:trPr>
        <w:tc>
          <w:tcPr>
            <w:tcW w:w="645" w:type="dxa"/>
            <w:vMerge w:val="restart"/>
            <w:tcBorders>
              <w:top w:val="nil"/>
              <w:left w:val="single" w:sz="4" w:space="0" w:color="auto"/>
              <w:right w:val="single" w:sz="4" w:space="0" w:color="auto"/>
            </w:tcBorders>
          </w:tcPr>
          <w:p w14:paraId="770D27B4"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EB927F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03F071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CFF1D4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7284471" w14:textId="77777777" w:rsidTr="0014141C">
        <w:trPr>
          <w:trHeight w:val="520"/>
        </w:trPr>
        <w:tc>
          <w:tcPr>
            <w:tcW w:w="645" w:type="dxa"/>
            <w:vMerge/>
            <w:tcBorders>
              <w:left w:val="single" w:sz="4" w:space="0" w:color="auto"/>
              <w:right w:val="single" w:sz="4" w:space="0" w:color="auto"/>
            </w:tcBorders>
          </w:tcPr>
          <w:p w14:paraId="2C7A327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6EF186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Appropriate use of verbal and non-verbal communication skills. Actively listens, recognises and responds to verbal and non-verbal communication. Participates in producing accurate, clear and legible documentation. Participate in ward rounds/ MDT/case conference/ handovers.</w:t>
            </w:r>
          </w:p>
        </w:tc>
        <w:tc>
          <w:tcPr>
            <w:tcW w:w="4434" w:type="dxa"/>
            <w:tcBorders>
              <w:top w:val="single" w:sz="4" w:space="0" w:color="auto"/>
              <w:left w:val="single" w:sz="4" w:space="0" w:color="auto"/>
              <w:bottom w:val="single" w:sz="4" w:space="0" w:color="auto"/>
              <w:right w:val="single" w:sz="4" w:space="0" w:color="auto"/>
            </w:tcBorders>
          </w:tcPr>
          <w:p w14:paraId="7D874BE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Developing confidence and competence in appropriate use of verbal and non-verbal communication skills. Produces accurate, clear and legible documentation. Adopts an active role in ward rounds/MDT/case conference/ handovers.</w:t>
            </w:r>
          </w:p>
        </w:tc>
        <w:tc>
          <w:tcPr>
            <w:tcW w:w="4435" w:type="dxa"/>
            <w:tcBorders>
              <w:top w:val="single" w:sz="4" w:space="0" w:color="auto"/>
              <w:left w:val="single" w:sz="4" w:space="0" w:color="auto"/>
              <w:bottom w:val="single" w:sz="4" w:space="0" w:color="auto"/>
              <w:right w:val="single" w:sz="4" w:space="0" w:color="auto"/>
            </w:tcBorders>
          </w:tcPr>
          <w:p w14:paraId="4A78CB9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Confidently and clearly presents and shares verbal and written reports with individuals and groups Lead ward rounds/ MDT/case conference/ handovers, formulate and document plans. Analyse and accurately records and shares digital information and data.</w:t>
            </w:r>
          </w:p>
        </w:tc>
      </w:tr>
      <w:tr w:rsidR="0014141C" w:rsidRPr="0014141C" w14:paraId="3C0C4ECC" w14:textId="77777777" w:rsidTr="0014141C">
        <w:trPr>
          <w:trHeight w:val="556"/>
        </w:trPr>
        <w:tc>
          <w:tcPr>
            <w:tcW w:w="645" w:type="dxa"/>
            <w:vMerge/>
            <w:tcBorders>
              <w:left w:val="single" w:sz="4" w:space="0" w:color="auto"/>
              <w:bottom w:val="single" w:sz="4" w:space="0" w:color="auto"/>
              <w:right w:val="single" w:sz="4" w:space="0" w:color="auto"/>
            </w:tcBorders>
          </w:tcPr>
          <w:p w14:paraId="7ED666E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237CE66"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1F5BE0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B86E08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060029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E5138F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D04610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3F37B37D"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648A6636"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6ED91E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0366C4"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demonstrate the skills and abilities required to support people at all stages of life who are emotionally or physically vulnerable</w:t>
            </w:r>
          </w:p>
        </w:tc>
      </w:tr>
      <w:tr w:rsidR="0014141C" w:rsidRPr="00F677A4" w14:paraId="30BAF50F" w14:textId="77777777" w:rsidTr="0014141C">
        <w:trPr>
          <w:trHeight w:val="520"/>
        </w:trPr>
        <w:tc>
          <w:tcPr>
            <w:tcW w:w="645" w:type="dxa"/>
            <w:tcBorders>
              <w:top w:val="nil"/>
              <w:left w:val="single" w:sz="4" w:space="0" w:color="auto"/>
              <w:bottom w:val="single" w:sz="4" w:space="0" w:color="auto"/>
              <w:right w:val="single" w:sz="4" w:space="0" w:color="auto"/>
            </w:tcBorders>
          </w:tcPr>
          <w:p w14:paraId="2C800CF2"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77D65E6"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asciiTheme="minorHAnsi" w:eastAsia="Times New Roman" w:hAnsiTheme="minorHAnsi" w:cstheme="minorHAnsi"/>
                <w:i/>
                <w:sz w:val="22"/>
                <w:lang w:val="fr-FR" w:eastAsia="en-GB"/>
              </w:rPr>
              <w:t>T</w:t>
            </w:r>
            <w:r w:rsidRPr="00F677A4">
              <w:rPr>
                <w:rFonts w:eastAsia="Times New Roman" w:cs="Arial"/>
                <w:i/>
                <w:sz w:val="22"/>
                <w:lang w:val="fr-FR" w:eastAsia="en-GB"/>
              </w:rPr>
              <w:t>he Code</w:t>
            </w:r>
            <w:r w:rsidRPr="00F677A4">
              <w:rPr>
                <w:rFonts w:eastAsia="Times New Roman" w:cs="Arial"/>
                <w:sz w:val="22"/>
                <w:lang w:val="fr-FR" w:eastAsia="en-GB"/>
              </w:rPr>
              <w:t xml:space="preserve"> (NMC 2018) 1.1; 1.3; 1.5; 2.1; 2.3; 2.4; 2.5; 2.6; 3.1; 3.2; 3.3; 3.4; 4.1; 4.2; 4.3; 5.5; 7.4; 13.1; 13.2; 13.3; 13.4; 15.3; 17.1; </w:t>
            </w:r>
            <w:proofErr w:type="gramStart"/>
            <w:r w:rsidRPr="00F677A4">
              <w:rPr>
                <w:rFonts w:eastAsia="Times New Roman" w:cs="Arial"/>
                <w:sz w:val="22"/>
                <w:lang w:val="fr-FR" w:eastAsia="en-GB"/>
              </w:rPr>
              <w:t>17;</w:t>
            </w:r>
            <w:proofErr w:type="gramEnd"/>
            <w:r w:rsidRPr="00F677A4">
              <w:rPr>
                <w:rFonts w:eastAsia="Times New Roman" w:cs="Arial"/>
                <w:sz w:val="22"/>
                <w:lang w:val="fr-FR" w:eastAsia="en-GB"/>
              </w:rPr>
              <w:t>2; 17.3; 20.5 :EU clinical instruction Directives B1-B7</w:t>
            </w:r>
          </w:p>
        </w:tc>
      </w:tr>
      <w:tr w:rsidR="0014141C" w:rsidRPr="0014141C" w14:paraId="3ECAD32A" w14:textId="77777777" w:rsidTr="0014141C">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0F580563"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ED35EA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DE26B7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0242267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E65706C"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0613B89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D9E656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association with the PS/PA </w:t>
            </w:r>
            <w:proofErr w:type="gramStart"/>
            <w:r w:rsidRPr="0014141C">
              <w:rPr>
                <w:rFonts w:eastAsia="Times New Roman" w:cs="Arial"/>
                <w:i/>
                <w:sz w:val="22"/>
                <w:lang w:eastAsia="en-GB"/>
              </w:rPr>
              <w:t>is able to</w:t>
            </w:r>
            <w:proofErr w:type="gramEnd"/>
            <w:r w:rsidRPr="0014141C">
              <w:rPr>
                <w:rFonts w:eastAsia="Times New Roman" w:cs="Arial"/>
                <w:i/>
                <w:sz w:val="22"/>
                <w:lang w:eastAsia="en-GB"/>
              </w:rPr>
              <w:t xml:space="preserve"> provide reassurance to clients. Is aware of appropriate support structures and agencies. Demonstrates empathy in communicating with clients. Is aware of the need to report any perceived vulnerability to senior staff. Is aware of principles of de-escalation.</w:t>
            </w:r>
          </w:p>
        </w:tc>
        <w:tc>
          <w:tcPr>
            <w:tcW w:w="4434" w:type="dxa"/>
            <w:tcBorders>
              <w:top w:val="single" w:sz="4" w:space="0" w:color="auto"/>
              <w:left w:val="single" w:sz="4" w:space="0" w:color="auto"/>
              <w:bottom w:val="single" w:sz="4" w:space="0" w:color="auto"/>
              <w:right w:val="single" w:sz="4" w:space="0" w:color="auto"/>
            </w:tcBorders>
          </w:tcPr>
          <w:p w14:paraId="00A42E3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Provides reassurance to clients. Is aware and able to participate in appropriate referrals to appropriate agencies. Demonstrate Empathy. Demonstrates ability to utilise appropriate and timely de-escalation.</w:t>
            </w:r>
          </w:p>
        </w:tc>
        <w:tc>
          <w:tcPr>
            <w:tcW w:w="4435" w:type="dxa"/>
            <w:tcBorders>
              <w:top w:val="single" w:sz="4" w:space="0" w:color="auto"/>
              <w:left w:val="single" w:sz="4" w:space="0" w:color="auto"/>
              <w:bottom w:val="single" w:sz="4" w:space="0" w:color="auto"/>
              <w:right w:val="single" w:sz="4" w:space="0" w:color="auto"/>
            </w:tcBorders>
          </w:tcPr>
          <w:p w14:paraId="358E47C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Is confident and competent in providing effective reassurance in a variety of situations. Takes the lead in undertaking appropriate referrals. Is skilled in demonstrating sensitive and empathic care. Is skilled and confident in utilising appropriate and timely de-escalation.</w:t>
            </w:r>
          </w:p>
        </w:tc>
      </w:tr>
      <w:tr w:rsidR="0014141C" w:rsidRPr="0014141C" w14:paraId="643D336B"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0496A23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1DA270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917BB2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E73232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21774A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8E3892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C109BF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1AEA690A" w14:textId="77777777" w:rsidR="0014141C" w:rsidRPr="0014141C" w:rsidRDefault="0014141C" w:rsidP="0014141C">
      <w:pPr>
        <w:spacing w:line="240" w:lineRule="auto"/>
      </w:pPr>
    </w:p>
    <w:p w14:paraId="2DCC5DF4"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505543F6"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43D31C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AAAAA5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skills and abilities required to develop, manage and maintain appropriate relationships with people, their families, carers and colleagues</w:t>
            </w:r>
          </w:p>
        </w:tc>
      </w:tr>
      <w:tr w:rsidR="0014141C" w:rsidRPr="00F677A4" w14:paraId="433CEF07"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21D2056"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26E79A1"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2.5; 2.6; 4.4; 5.5; 7.3; 7.5; 8.1; 8.2; 9.3; 17.3; 20.1; 20.2; 20.3; 20.6; 20.7; 20.8; 21.1; 21.2; 21.3; 21.5; 21.6 </w:t>
            </w:r>
            <w:r w:rsidRPr="00F677A4">
              <w:rPr>
                <w:rFonts w:eastAsia="Times New Roman" w:cs="Arial"/>
                <w:sz w:val="22"/>
                <w:lang w:val="fr-FR"/>
              </w:rPr>
              <w:t>:EU clinical instruction Directives B1-B7</w:t>
            </w:r>
          </w:p>
        </w:tc>
      </w:tr>
      <w:tr w:rsidR="0014141C" w:rsidRPr="0014141C" w14:paraId="3A062A25" w14:textId="77777777" w:rsidTr="0014141C">
        <w:trPr>
          <w:trHeight w:val="520"/>
        </w:trPr>
        <w:tc>
          <w:tcPr>
            <w:tcW w:w="645" w:type="dxa"/>
            <w:vMerge w:val="restart"/>
            <w:tcBorders>
              <w:top w:val="single" w:sz="4" w:space="0" w:color="auto"/>
              <w:left w:val="single" w:sz="4" w:space="0" w:color="auto"/>
              <w:right w:val="single" w:sz="4" w:space="0" w:color="auto"/>
            </w:tcBorders>
          </w:tcPr>
          <w:p w14:paraId="13AABBB5"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7EFD24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662476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35B20C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0E0CC44" w14:textId="77777777" w:rsidTr="0014141C">
        <w:trPr>
          <w:trHeight w:val="520"/>
        </w:trPr>
        <w:tc>
          <w:tcPr>
            <w:tcW w:w="645" w:type="dxa"/>
            <w:vMerge/>
            <w:tcBorders>
              <w:left w:val="single" w:sz="4" w:space="0" w:color="auto"/>
              <w:right w:val="single" w:sz="4" w:space="0" w:color="auto"/>
            </w:tcBorders>
          </w:tcPr>
          <w:p w14:paraId="198BA6D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D8C079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Utilise verbal and non-verbal communication skills. Developing ability to actively listen and respond to verbal cues from others. Demonstrates empathy when interacting with people, their families, carers and colleagues. Aware of the need to engage in appropriate information sharing. Developing a professional disposition when interacting with all people. </w:t>
            </w:r>
          </w:p>
        </w:tc>
        <w:tc>
          <w:tcPr>
            <w:tcW w:w="4434" w:type="dxa"/>
            <w:tcBorders>
              <w:top w:val="single" w:sz="4" w:space="0" w:color="auto"/>
              <w:left w:val="single" w:sz="4" w:space="0" w:color="auto"/>
              <w:bottom w:val="single" w:sz="4" w:space="0" w:color="auto"/>
              <w:right w:val="single" w:sz="4" w:space="0" w:color="auto"/>
            </w:tcBorders>
          </w:tcPr>
          <w:p w14:paraId="200C911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Developing confidence and competence in engaging in verbal and non-verbal communication with others. Engages in active listen to identify relevant information from patients, their families and carers. Responds appropriately to verbal cues from others. Demonstrates empathy when interacting with people, their families, carers and colleagues. Engages confidently in appropriate information sharing. Developing a professional disposition when interacting with all people.</w:t>
            </w:r>
          </w:p>
        </w:tc>
        <w:tc>
          <w:tcPr>
            <w:tcW w:w="4435" w:type="dxa"/>
            <w:tcBorders>
              <w:top w:val="single" w:sz="4" w:space="0" w:color="auto"/>
              <w:left w:val="single" w:sz="4" w:space="0" w:color="auto"/>
              <w:bottom w:val="single" w:sz="4" w:space="0" w:color="auto"/>
              <w:right w:val="single" w:sz="4" w:space="0" w:color="auto"/>
            </w:tcBorders>
          </w:tcPr>
          <w:p w14:paraId="1D25DEC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Is confident and competent in engaging in verbal and non-verbal communication with others. Actively engages in active listen to identify relevant information from patients, their families and carers. Is skilled in recognising and responding to verbal cues from others. Demonstrates empathy when interacting with people, their families, carers and colleagues. Confidently and appropriately identifies relevant information for sharing with appropriate individuals/agencies. Always presents self in a professional manner when interacting with all people</w:t>
            </w:r>
          </w:p>
        </w:tc>
      </w:tr>
      <w:tr w:rsidR="0014141C" w:rsidRPr="0014141C" w14:paraId="5F089678" w14:textId="77777777" w:rsidTr="0014141C">
        <w:trPr>
          <w:trHeight w:val="520"/>
        </w:trPr>
        <w:tc>
          <w:tcPr>
            <w:tcW w:w="645" w:type="dxa"/>
            <w:vMerge/>
            <w:tcBorders>
              <w:left w:val="single" w:sz="4" w:space="0" w:color="auto"/>
              <w:bottom w:val="single" w:sz="4" w:space="0" w:color="auto"/>
              <w:right w:val="single" w:sz="4" w:space="0" w:color="auto"/>
            </w:tcBorders>
          </w:tcPr>
          <w:p w14:paraId="5B09213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84C5D5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4A610C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1DE55E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992F80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43093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4C4DAB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67816590"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7B8365D6"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A223BB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E591B9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 xml:space="preserve">provide and promote non-discriminatory, person </w:t>
            </w:r>
            <w:proofErr w:type="gramStart"/>
            <w:r w:rsidRPr="0014141C">
              <w:rPr>
                <w:rFonts w:eastAsia="Times New Roman" w:cs="Arial"/>
                <w:sz w:val="22"/>
                <w:lang w:eastAsia="en-GB"/>
              </w:rPr>
              <w:t>centred and sensitive care at all times</w:t>
            </w:r>
            <w:proofErr w:type="gramEnd"/>
            <w:r w:rsidRPr="0014141C">
              <w:rPr>
                <w:rFonts w:eastAsia="Times New Roman" w:cs="Arial"/>
                <w:sz w:val="22"/>
                <w:lang w:eastAsia="en-GB"/>
              </w:rPr>
              <w:t>, reflecting on people’s values and beliefs, diverse backgrounds, cultural characteristics, language requirements, needs and preferences, taking account of any need for adjustments</w:t>
            </w:r>
          </w:p>
        </w:tc>
      </w:tr>
      <w:tr w:rsidR="0014141C" w:rsidRPr="00F677A4" w14:paraId="0189E36A"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AE6AC9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E78F632"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1.5; 3.4; 5.5; 7.2; 7.3; 7.4; 20.2; 24.1 </w:t>
            </w:r>
            <w:r w:rsidRPr="00F677A4">
              <w:rPr>
                <w:rFonts w:eastAsia="Times New Roman" w:cs="Arial"/>
                <w:sz w:val="22"/>
                <w:lang w:val="fr-FR"/>
              </w:rPr>
              <w:t>:EU clinical instruction Directives N/A</w:t>
            </w:r>
          </w:p>
        </w:tc>
      </w:tr>
      <w:tr w:rsidR="0014141C" w:rsidRPr="0014141C" w14:paraId="691BE6C8" w14:textId="77777777" w:rsidTr="0014141C">
        <w:trPr>
          <w:trHeight w:val="520"/>
        </w:trPr>
        <w:tc>
          <w:tcPr>
            <w:tcW w:w="645" w:type="dxa"/>
            <w:vMerge w:val="restart"/>
            <w:tcBorders>
              <w:top w:val="single" w:sz="4" w:space="0" w:color="auto"/>
              <w:left w:val="single" w:sz="4" w:space="0" w:color="auto"/>
              <w:right w:val="single" w:sz="4" w:space="0" w:color="auto"/>
            </w:tcBorders>
          </w:tcPr>
          <w:p w14:paraId="21E607BE"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0C3BA4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FCDE1E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85FAA7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27E6175" w14:textId="77777777" w:rsidTr="0014141C">
        <w:trPr>
          <w:trHeight w:val="520"/>
        </w:trPr>
        <w:tc>
          <w:tcPr>
            <w:tcW w:w="645" w:type="dxa"/>
            <w:vMerge/>
            <w:tcBorders>
              <w:left w:val="single" w:sz="4" w:space="0" w:color="auto"/>
              <w:right w:val="single" w:sz="4" w:space="0" w:color="auto"/>
            </w:tcBorders>
          </w:tcPr>
          <w:p w14:paraId="6E71660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F64703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Participates in active listening and appropriate questioning techniques to identify individual needs and preferences. Understand the need to assess social and cultural differences and provide effective and appropriate care. Aware of the concept of unconscious bias. Under supervision </w:t>
            </w:r>
            <w:proofErr w:type="gramStart"/>
            <w:r w:rsidRPr="0014141C">
              <w:rPr>
                <w:rFonts w:eastAsia="Times New Roman" w:cs="Arial"/>
                <w:i/>
                <w:sz w:val="22"/>
                <w:lang w:eastAsia="en-GB"/>
              </w:rPr>
              <w:t>is able to</w:t>
            </w:r>
            <w:proofErr w:type="gramEnd"/>
            <w:r w:rsidRPr="0014141C">
              <w:rPr>
                <w:rFonts w:eastAsia="Times New Roman" w:cs="Arial"/>
                <w:i/>
                <w:sz w:val="22"/>
                <w:lang w:eastAsia="en-GB"/>
              </w:rPr>
              <w:t xml:space="preserve"> adapt care to be person centred and sensitive to individual needs.</w:t>
            </w:r>
          </w:p>
        </w:tc>
        <w:tc>
          <w:tcPr>
            <w:tcW w:w="4434" w:type="dxa"/>
            <w:tcBorders>
              <w:top w:val="single" w:sz="4" w:space="0" w:color="auto"/>
              <w:left w:val="single" w:sz="4" w:space="0" w:color="auto"/>
              <w:bottom w:val="single" w:sz="4" w:space="0" w:color="auto"/>
              <w:right w:val="single" w:sz="4" w:space="0" w:color="auto"/>
            </w:tcBorders>
          </w:tcPr>
          <w:p w14:paraId="1B32AF8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Developing confidence and competence in active listening and appropriate questioning techniques to identify individual needs and preferences. </w:t>
            </w:r>
            <w:proofErr w:type="gramStart"/>
            <w:r w:rsidRPr="0014141C">
              <w:rPr>
                <w:rFonts w:eastAsia="Times New Roman" w:cs="Arial"/>
                <w:i/>
                <w:sz w:val="22"/>
                <w:lang w:eastAsia="en-GB"/>
              </w:rPr>
              <w:t>Is able to</w:t>
            </w:r>
            <w:proofErr w:type="gramEnd"/>
            <w:r w:rsidRPr="0014141C">
              <w:rPr>
                <w:rFonts w:eastAsia="Times New Roman" w:cs="Arial"/>
                <w:i/>
                <w:sz w:val="22"/>
                <w:lang w:eastAsia="en-GB"/>
              </w:rPr>
              <w:t xml:space="preserve"> assess social and cultural differences and provide effective and appropriate care.</w:t>
            </w:r>
          </w:p>
          <w:p w14:paraId="0283851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Understands the concept of unconscious bias. </w:t>
            </w:r>
            <w:proofErr w:type="gramStart"/>
            <w:r w:rsidRPr="0014141C">
              <w:rPr>
                <w:rFonts w:eastAsia="Times New Roman" w:cs="Arial"/>
                <w:i/>
                <w:sz w:val="22"/>
                <w:lang w:eastAsia="en-GB"/>
              </w:rPr>
              <w:t>Is able to</w:t>
            </w:r>
            <w:proofErr w:type="gramEnd"/>
            <w:r w:rsidRPr="0014141C">
              <w:rPr>
                <w:rFonts w:eastAsia="Times New Roman" w:cs="Arial"/>
                <w:i/>
                <w:sz w:val="22"/>
                <w:lang w:eastAsia="en-GB"/>
              </w:rPr>
              <w:t xml:space="preserve"> adapt care to be person centred and sensitive to individual needs.</w:t>
            </w:r>
          </w:p>
          <w:p w14:paraId="0A9570B1" w14:textId="77777777" w:rsidR="0014141C" w:rsidRPr="0014141C" w:rsidRDefault="0014141C" w:rsidP="0014141C">
            <w:pPr>
              <w:spacing w:after="0" w:line="240" w:lineRule="auto"/>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210E5A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Competently </w:t>
            </w:r>
            <w:proofErr w:type="gramStart"/>
            <w:r w:rsidRPr="0014141C">
              <w:rPr>
                <w:rFonts w:eastAsia="Times New Roman" w:cs="Arial"/>
                <w:i/>
                <w:sz w:val="22"/>
                <w:lang w:eastAsia="en-GB"/>
              </w:rPr>
              <w:t>engages in non-discriminatory and person centred care at all times</w:t>
            </w:r>
            <w:proofErr w:type="gramEnd"/>
            <w:r w:rsidRPr="0014141C">
              <w:rPr>
                <w:rFonts w:eastAsia="Times New Roman" w:cs="Arial"/>
                <w:i/>
                <w:sz w:val="22"/>
                <w:lang w:eastAsia="en-GB"/>
              </w:rPr>
              <w:t>. Engages in active listening, and skilled questioning utilising appropriate techniques to identify individual needs and preferences. Competently assesses social and cultural differences and provide effective person centred and individually adjusted care. Avoids unconscious bias</w:t>
            </w:r>
          </w:p>
          <w:p w14:paraId="7D474711" w14:textId="77777777" w:rsidR="0014141C" w:rsidRPr="0014141C" w:rsidRDefault="0014141C" w:rsidP="0014141C">
            <w:pPr>
              <w:spacing w:after="0" w:line="240" w:lineRule="auto"/>
              <w:rPr>
                <w:rFonts w:eastAsia="Times New Roman" w:cs="Arial"/>
                <w:i/>
                <w:sz w:val="22"/>
                <w:lang w:eastAsia="en-GB"/>
              </w:rPr>
            </w:pPr>
          </w:p>
        </w:tc>
      </w:tr>
      <w:tr w:rsidR="0014141C" w:rsidRPr="0014141C" w14:paraId="1B4EE271" w14:textId="77777777" w:rsidTr="0014141C">
        <w:trPr>
          <w:trHeight w:val="520"/>
        </w:trPr>
        <w:tc>
          <w:tcPr>
            <w:tcW w:w="645" w:type="dxa"/>
            <w:vMerge/>
            <w:tcBorders>
              <w:left w:val="single" w:sz="4" w:space="0" w:color="auto"/>
              <w:bottom w:val="single" w:sz="4" w:space="0" w:color="auto"/>
              <w:right w:val="single" w:sz="4" w:space="0" w:color="auto"/>
            </w:tcBorders>
          </w:tcPr>
          <w:p w14:paraId="356D948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7E8D74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A9710B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068FB1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676A86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12776F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20B01C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5979CBC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C51CBA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8FEFE9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numeracy, literacy, digital and technological skills required to meet the needs of people in their care to ensure safe and effective nursing practice</w:t>
            </w:r>
          </w:p>
        </w:tc>
      </w:tr>
      <w:tr w:rsidR="0014141C" w:rsidRPr="00F677A4" w14:paraId="46ED6D16"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08BAB32"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9337A72"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10.1; 10.3; </w:t>
            </w:r>
            <w:proofErr w:type="gramStart"/>
            <w:r w:rsidRPr="00F677A4">
              <w:rPr>
                <w:rFonts w:eastAsia="Times New Roman" w:cs="Arial"/>
                <w:sz w:val="22"/>
                <w:lang w:val="fr-FR" w:eastAsia="en-GB"/>
              </w:rPr>
              <w:t>10;</w:t>
            </w:r>
            <w:proofErr w:type="gramEnd"/>
            <w:r w:rsidRPr="00F677A4">
              <w:rPr>
                <w:rFonts w:eastAsia="Times New Roman" w:cs="Arial"/>
                <w:sz w:val="22"/>
                <w:lang w:val="fr-FR" w:eastAsia="en-GB"/>
              </w:rPr>
              <w:t xml:space="preserve">4; 10.5; 10.6; 14.3; 17.2; 18.1; 18.2; 18.3; 20.10 </w:t>
            </w:r>
            <w:r w:rsidRPr="00F677A4">
              <w:rPr>
                <w:rFonts w:eastAsia="Times New Roman" w:cs="Arial"/>
                <w:sz w:val="22"/>
                <w:lang w:val="fr-FR"/>
              </w:rPr>
              <w:t>:EU clinical instruction Directives B1-B7</w:t>
            </w:r>
          </w:p>
        </w:tc>
      </w:tr>
      <w:tr w:rsidR="0014141C" w:rsidRPr="0014141C" w14:paraId="0FC9FE74" w14:textId="77777777" w:rsidTr="0014141C">
        <w:trPr>
          <w:trHeight w:val="520"/>
        </w:trPr>
        <w:tc>
          <w:tcPr>
            <w:tcW w:w="645" w:type="dxa"/>
            <w:vMerge w:val="restart"/>
            <w:tcBorders>
              <w:top w:val="single" w:sz="4" w:space="0" w:color="auto"/>
              <w:left w:val="single" w:sz="4" w:space="0" w:color="auto"/>
              <w:right w:val="single" w:sz="4" w:space="0" w:color="auto"/>
            </w:tcBorders>
          </w:tcPr>
          <w:p w14:paraId="1D7EC0A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2B0BFF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1C0907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0373E2A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30EF739" w14:textId="77777777" w:rsidTr="0014141C">
        <w:trPr>
          <w:trHeight w:val="520"/>
        </w:trPr>
        <w:tc>
          <w:tcPr>
            <w:tcW w:w="645" w:type="dxa"/>
            <w:vMerge/>
            <w:tcBorders>
              <w:left w:val="single" w:sz="4" w:space="0" w:color="auto"/>
              <w:right w:val="single" w:sz="4" w:space="0" w:color="auto"/>
            </w:tcBorders>
          </w:tcPr>
          <w:p w14:paraId="533351F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2DBBEC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Participating in using numeracy, literacy and digital technology in the care of service users, medicine management and monitoring.</w:t>
            </w:r>
          </w:p>
          <w:p w14:paraId="7331C608" w14:textId="77777777" w:rsidR="0014141C" w:rsidRPr="0014141C" w:rsidRDefault="0014141C" w:rsidP="0014141C">
            <w:pPr>
              <w:spacing w:after="0" w:line="240" w:lineRule="auto"/>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7870B8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Developing confidence in using numeracy, literacy and digital technology in the care of service users medicine management and monitoring.</w:t>
            </w:r>
          </w:p>
        </w:tc>
        <w:tc>
          <w:tcPr>
            <w:tcW w:w="4435" w:type="dxa"/>
            <w:tcBorders>
              <w:top w:val="single" w:sz="4" w:space="0" w:color="auto"/>
              <w:left w:val="single" w:sz="4" w:space="0" w:color="auto"/>
              <w:bottom w:val="single" w:sz="4" w:space="0" w:color="auto"/>
              <w:right w:val="single" w:sz="4" w:space="0" w:color="auto"/>
            </w:tcBorders>
          </w:tcPr>
          <w:p w14:paraId="72D2262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Confidently and accurately engages in the use of numeracy, literacy and digital technology in the care of service users, their medicine management and monitoring.</w:t>
            </w:r>
          </w:p>
        </w:tc>
      </w:tr>
      <w:tr w:rsidR="0014141C" w:rsidRPr="0014141C" w14:paraId="6F5CF70E" w14:textId="77777777" w:rsidTr="0014141C">
        <w:trPr>
          <w:trHeight w:val="520"/>
        </w:trPr>
        <w:tc>
          <w:tcPr>
            <w:tcW w:w="645" w:type="dxa"/>
            <w:vMerge/>
            <w:tcBorders>
              <w:left w:val="single" w:sz="4" w:space="0" w:color="auto"/>
              <w:bottom w:val="single" w:sz="4" w:space="0" w:color="auto"/>
              <w:right w:val="single" w:sz="4" w:space="0" w:color="auto"/>
            </w:tcBorders>
          </w:tcPr>
          <w:p w14:paraId="702EF0C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3D8603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EF0A91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19412F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8A8D41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FDC627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4B99A3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5C7EC933"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31A73CEE"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6F97FC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CA7850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ability to keep complete, clear, accurate and timely records</w:t>
            </w:r>
          </w:p>
        </w:tc>
      </w:tr>
      <w:tr w:rsidR="0014141C" w:rsidRPr="00F677A4" w14:paraId="238B0F99"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7D932B3"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27AFEBA"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2.5; 4.2; 5.2; 5.4; 5.5; 7.5; 8.2; 8.6; 9.1; 10.1; 10.2; 10.3; 10.4; 10.5; 10.6; 13.2; 14.3; 16.2; 17.2; 18.1; 18.2; 18.3; 18.5; 20.10. 21.4; 23.1 </w:t>
            </w:r>
            <w:r w:rsidRPr="00F677A4">
              <w:rPr>
                <w:rFonts w:eastAsia="Times New Roman" w:cs="Arial"/>
                <w:sz w:val="22"/>
                <w:lang w:val="fr-FR"/>
              </w:rPr>
              <w:t>:EU clinical instruction Directives N/A</w:t>
            </w:r>
          </w:p>
        </w:tc>
      </w:tr>
      <w:tr w:rsidR="0014141C" w:rsidRPr="0014141C" w14:paraId="3141F901" w14:textId="77777777" w:rsidTr="0014141C">
        <w:trPr>
          <w:trHeight w:val="520"/>
        </w:trPr>
        <w:tc>
          <w:tcPr>
            <w:tcW w:w="645" w:type="dxa"/>
            <w:vMerge w:val="restart"/>
            <w:tcBorders>
              <w:top w:val="single" w:sz="4" w:space="0" w:color="auto"/>
              <w:left w:val="single" w:sz="4" w:space="0" w:color="auto"/>
              <w:right w:val="single" w:sz="4" w:space="0" w:color="auto"/>
            </w:tcBorders>
          </w:tcPr>
          <w:p w14:paraId="28E214E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447F3B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75CEC7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2E7CA2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B84950F" w14:textId="77777777" w:rsidTr="0014141C">
        <w:trPr>
          <w:trHeight w:val="520"/>
        </w:trPr>
        <w:tc>
          <w:tcPr>
            <w:tcW w:w="645" w:type="dxa"/>
            <w:vMerge/>
            <w:tcBorders>
              <w:left w:val="single" w:sz="4" w:space="0" w:color="auto"/>
              <w:right w:val="single" w:sz="4" w:space="0" w:color="auto"/>
            </w:tcBorders>
          </w:tcPr>
          <w:p w14:paraId="4AFA6ADD"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3E26F6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Participates in sharing clear and accurate verbal statements and written reports in patient notes and documentation. </w:t>
            </w:r>
          </w:p>
          <w:p w14:paraId="20D8E1CB" w14:textId="77777777" w:rsidR="0014141C" w:rsidRPr="0014141C" w:rsidRDefault="0014141C" w:rsidP="0014141C">
            <w:pPr>
              <w:spacing w:after="0" w:line="240" w:lineRule="auto"/>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B5AE9A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Developing confidence and competence in sharing clear and accurate verbal statements and written reports in patient notes, documentation or handovers.</w:t>
            </w:r>
          </w:p>
        </w:tc>
        <w:tc>
          <w:tcPr>
            <w:tcW w:w="4435" w:type="dxa"/>
            <w:tcBorders>
              <w:top w:val="single" w:sz="4" w:space="0" w:color="auto"/>
              <w:left w:val="single" w:sz="4" w:space="0" w:color="auto"/>
              <w:bottom w:val="single" w:sz="4" w:space="0" w:color="auto"/>
              <w:right w:val="single" w:sz="4" w:space="0" w:color="auto"/>
            </w:tcBorders>
          </w:tcPr>
          <w:p w14:paraId="29C1D13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Confidently and accurately presents and shares verbal and written statements in patient notes and documentation. Provides clear verbal, digital or written information and instructions when delegating or handing over responsibility for care.</w:t>
            </w:r>
          </w:p>
        </w:tc>
      </w:tr>
      <w:tr w:rsidR="0014141C" w:rsidRPr="0014141C" w14:paraId="6E7D7B33" w14:textId="77777777" w:rsidTr="0014141C">
        <w:trPr>
          <w:trHeight w:val="520"/>
        </w:trPr>
        <w:tc>
          <w:tcPr>
            <w:tcW w:w="645" w:type="dxa"/>
            <w:vMerge/>
            <w:tcBorders>
              <w:left w:val="single" w:sz="4" w:space="0" w:color="auto"/>
              <w:bottom w:val="single" w:sz="4" w:space="0" w:color="auto"/>
              <w:right w:val="single" w:sz="4" w:space="0" w:color="auto"/>
            </w:tcBorders>
          </w:tcPr>
          <w:p w14:paraId="78572501"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339F4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1727A2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FC5F53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85C921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25DAA7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E625C5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3DC38EFC"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EEC4E8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A8EA7A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take responsibility for continuous self-reflection, seeking and responding to support and feedback to develop their professional knowledge and skills</w:t>
            </w:r>
          </w:p>
        </w:tc>
      </w:tr>
      <w:tr w:rsidR="0014141C" w:rsidRPr="00F677A4" w14:paraId="396E7352"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2512C0C"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F137B4F"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8.4; 9.2; 22.3; 23.1; 24.2 </w:t>
            </w:r>
            <w:r w:rsidRPr="00F677A4">
              <w:rPr>
                <w:rFonts w:eastAsia="Times New Roman" w:cs="Arial"/>
                <w:sz w:val="22"/>
                <w:lang w:val="fr-FR"/>
              </w:rPr>
              <w:t>:EU clinical instruction Directives N/</w:t>
            </w:r>
            <w:r w:rsidRPr="00F677A4">
              <w:rPr>
                <w:rFonts w:asciiTheme="minorHAnsi" w:eastAsia="Times New Roman" w:hAnsiTheme="minorHAnsi" w:cstheme="minorHAnsi"/>
                <w:sz w:val="22"/>
                <w:lang w:val="fr-FR"/>
              </w:rPr>
              <w:t>A</w:t>
            </w:r>
          </w:p>
        </w:tc>
      </w:tr>
      <w:tr w:rsidR="0014141C" w:rsidRPr="0014141C" w14:paraId="39F4BF10" w14:textId="77777777" w:rsidTr="0014141C">
        <w:trPr>
          <w:trHeight w:val="520"/>
        </w:trPr>
        <w:tc>
          <w:tcPr>
            <w:tcW w:w="645" w:type="dxa"/>
            <w:vMerge w:val="restart"/>
            <w:tcBorders>
              <w:top w:val="single" w:sz="4" w:space="0" w:color="auto"/>
              <w:left w:val="single" w:sz="4" w:space="0" w:color="auto"/>
              <w:right w:val="single" w:sz="4" w:space="0" w:color="auto"/>
            </w:tcBorders>
          </w:tcPr>
          <w:p w14:paraId="5D4AE0A9"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C99A55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D699ED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7FEEDC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5FF1C0E" w14:textId="77777777" w:rsidTr="0014141C">
        <w:trPr>
          <w:trHeight w:val="520"/>
        </w:trPr>
        <w:tc>
          <w:tcPr>
            <w:tcW w:w="645" w:type="dxa"/>
            <w:vMerge/>
            <w:tcBorders>
              <w:left w:val="single" w:sz="4" w:space="0" w:color="auto"/>
              <w:right w:val="single" w:sz="4" w:space="0" w:color="auto"/>
            </w:tcBorders>
          </w:tcPr>
          <w:p w14:paraId="7D52A57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6A3ED6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Seeking feedback with PS/PA from service users, carers and MDT professionals.</w:t>
            </w:r>
          </w:p>
          <w:p w14:paraId="39D844D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Engage in reflection. </w:t>
            </w:r>
          </w:p>
        </w:tc>
        <w:tc>
          <w:tcPr>
            <w:tcW w:w="4434" w:type="dxa"/>
            <w:tcBorders>
              <w:top w:val="single" w:sz="4" w:space="0" w:color="auto"/>
              <w:left w:val="single" w:sz="4" w:space="0" w:color="auto"/>
              <w:bottom w:val="single" w:sz="4" w:space="0" w:color="auto"/>
              <w:right w:val="single" w:sz="4" w:space="0" w:color="auto"/>
            </w:tcBorders>
          </w:tcPr>
          <w:p w14:paraId="38D5C89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Seeking feedback with PS/PA from service users, cares and MDT professionals and using this for development/ inform future practice. Actively engages in reflection.</w:t>
            </w:r>
          </w:p>
        </w:tc>
        <w:tc>
          <w:tcPr>
            <w:tcW w:w="4435" w:type="dxa"/>
            <w:tcBorders>
              <w:top w:val="single" w:sz="4" w:space="0" w:color="auto"/>
              <w:left w:val="single" w:sz="4" w:space="0" w:color="auto"/>
              <w:bottom w:val="single" w:sz="4" w:space="0" w:color="auto"/>
              <w:right w:val="single" w:sz="4" w:space="0" w:color="auto"/>
            </w:tcBorders>
          </w:tcPr>
          <w:p w14:paraId="7C7C420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Taking the lead to obtain feedback from service users, cares and MDT professionals and using information for personal and professional development/ inform future practice. Utilises reflection to inform action.</w:t>
            </w:r>
          </w:p>
        </w:tc>
      </w:tr>
      <w:tr w:rsidR="0014141C" w:rsidRPr="0014141C" w14:paraId="6734A625" w14:textId="77777777" w:rsidTr="0014141C">
        <w:trPr>
          <w:trHeight w:val="520"/>
        </w:trPr>
        <w:tc>
          <w:tcPr>
            <w:tcW w:w="645" w:type="dxa"/>
            <w:vMerge/>
            <w:tcBorders>
              <w:left w:val="single" w:sz="4" w:space="0" w:color="auto"/>
              <w:bottom w:val="single" w:sz="4" w:space="0" w:color="auto"/>
              <w:right w:val="single" w:sz="4" w:space="0" w:color="auto"/>
            </w:tcBorders>
          </w:tcPr>
          <w:p w14:paraId="66E4206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8BCB92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B1913C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C18424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9B3BC9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55DC9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BFD806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69D6BD65" w14:textId="77777777" w:rsidR="0014141C" w:rsidRPr="0014141C" w:rsidRDefault="0014141C" w:rsidP="0014141C">
      <w:pPr>
        <w:spacing w:line="240" w:lineRule="auto"/>
      </w:pPr>
    </w:p>
    <w:p w14:paraId="6E2CB15E"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3690374B"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39D4FA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1.18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505476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and confidence to contribute effectively and proactively in an interdisciplinary team</w:t>
            </w:r>
          </w:p>
        </w:tc>
      </w:tr>
      <w:tr w:rsidR="0014141C" w:rsidRPr="00F677A4" w14:paraId="0B244AE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5A6170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FCE5F20"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3.3; 5.4; 6.1; 8.1; 8.2; 8.3; 8.4; 8.5; 8.6; 8.7; 9.1; 9.3; 9.4; 10.2; 11.1; 11.3; 13.2; 13.3; 16.1; 16.5; 17.2; 19.4; 20.3; 25.1 </w:t>
            </w:r>
            <w:r w:rsidRPr="00F677A4">
              <w:rPr>
                <w:rFonts w:eastAsia="Times New Roman" w:cs="Arial"/>
                <w:sz w:val="22"/>
                <w:lang w:val="fr-FR"/>
              </w:rPr>
              <w:t>:EU clinical instruction Directives N/A</w:t>
            </w:r>
          </w:p>
        </w:tc>
      </w:tr>
      <w:tr w:rsidR="0014141C" w:rsidRPr="0014141C" w14:paraId="0B2F0824" w14:textId="77777777" w:rsidTr="0014141C">
        <w:trPr>
          <w:trHeight w:val="340"/>
        </w:trPr>
        <w:tc>
          <w:tcPr>
            <w:tcW w:w="645" w:type="dxa"/>
            <w:vMerge w:val="restart"/>
            <w:tcBorders>
              <w:top w:val="single" w:sz="4" w:space="0" w:color="auto"/>
              <w:left w:val="single" w:sz="4" w:space="0" w:color="auto"/>
              <w:right w:val="single" w:sz="4" w:space="0" w:color="auto"/>
            </w:tcBorders>
          </w:tcPr>
          <w:p w14:paraId="0A5B736A"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167730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8B41B3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084369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8CCC778" w14:textId="77777777" w:rsidTr="0014141C">
        <w:trPr>
          <w:trHeight w:val="520"/>
        </w:trPr>
        <w:tc>
          <w:tcPr>
            <w:tcW w:w="645" w:type="dxa"/>
            <w:vMerge/>
            <w:tcBorders>
              <w:left w:val="single" w:sz="4" w:space="0" w:color="auto"/>
              <w:right w:val="single" w:sz="4" w:space="0" w:color="auto"/>
            </w:tcBorders>
          </w:tcPr>
          <w:p w14:paraId="2657F2E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70EF0C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Attend and participate in appropriate MDT meetings, ward rounds, demonstrates effective and appropriate communication with team.</w:t>
            </w:r>
          </w:p>
        </w:tc>
        <w:tc>
          <w:tcPr>
            <w:tcW w:w="4434" w:type="dxa"/>
            <w:tcBorders>
              <w:top w:val="single" w:sz="4" w:space="0" w:color="auto"/>
              <w:left w:val="single" w:sz="4" w:space="0" w:color="auto"/>
              <w:bottom w:val="single" w:sz="4" w:space="0" w:color="auto"/>
              <w:right w:val="single" w:sz="4" w:space="0" w:color="auto"/>
            </w:tcBorders>
          </w:tcPr>
          <w:p w14:paraId="33388A4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Attend and participate in MDT meetings and engages in effective and appropriate communication with team members.</w:t>
            </w:r>
          </w:p>
        </w:tc>
        <w:tc>
          <w:tcPr>
            <w:tcW w:w="4435" w:type="dxa"/>
            <w:tcBorders>
              <w:top w:val="single" w:sz="4" w:space="0" w:color="auto"/>
              <w:left w:val="single" w:sz="4" w:space="0" w:color="auto"/>
              <w:bottom w:val="single" w:sz="4" w:space="0" w:color="auto"/>
              <w:right w:val="single" w:sz="4" w:space="0" w:color="auto"/>
            </w:tcBorders>
          </w:tcPr>
          <w:p w14:paraId="1B1D297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Takes and active role in MDT meetings fostering effective, appropriate and informed communication with team.</w:t>
            </w:r>
          </w:p>
        </w:tc>
      </w:tr>
      <w:tr w:rsidR="0014141C" w:rsidRPr="0014141C" w14:paraId="0D3B1FF7" w14:textId="77777777" w:rsidTr="0014141C">
        <w:trPr>
          <w:trHeight w:val="520"/>
        </w:trPr>
        <w:tc>
          <w:tcPr>
            <w:tcW w:w="645" w:type="dxa"/>
            <w:vMerge/>
            <w:tcBorders>
              <w:left w:val="single" w:sz="4" w:space="0" w:color="auto"/>
              <w:bottom w:val="single" w:sz="4" w:space="0" w:color="auto"/>
              <w:right w:val="single" w:sz="4" w:space="0" w:color="auto"/>
            </w:tcBorders>
          </w:tcPr>
          <w:p w14:paraId="730D2F7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E3DA0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F2F1B2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D306E6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607F56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A5D582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A0C198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D64BD65"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045FFC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8714B5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act as an ambassador, upholding the reputation of their profession and promoting public confidence in nursing, health and care services</w:t>
            </w:r>
          </w:p>
        </w:tc>
      </w:tr>
      <w:tr w:rsidR="0014141C" w:rsidRPr="00F677A4" w14:paraId="647E9AE3"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CC2B5A4"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4BF286C"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2.2; 3.2; 3.4; 5.1; 6.2; 7.1; 8.1; 9.3; 9.4; 11.1; 12.1; 13.5; 14.1; 16.1; 16.2; 16.3; 16.4; 16.5; 16.6; 17.3; 19.1; 19.2; 20.1; 20.2; 20.3; 20.7; 20.8; 20.9; 21.1; 21.2; 22.1; 22.2; 22.3; 23.1; 23.2; 23.3 </w:t>
            </w:r>
            <w:r w:rsidRPr="00F677A4">
              <w:rPr>
                <w:rFonts w:eastAsia="Times New Roman" w:cs="Arial"/>
                <w:sz w:val="22"/>
                <w:lang w:val="fr-FR"/>
              </w:rPr>
              <w:t>:EU clinical instruction Directives N/A</w:t>
            </w:r>
          </w:p>
        </w:tc>
      </w:tr>
      <w:tr w:rsidR="0014141C" w:rsidRPr="0014141C" w14:paraId="60922313" w14:textId="77777777" w:rsidTr="0014141C">
        <w:trPr>
          <w:trHeight w:val="367"/>
        </w:trPr>
        <w:tc>
          <w:tcPr>
            <w:tcW w:w="645" w:type="dxa"/>
            <w:vMerge w:val="restart"/>
            <w:tcBorders>
              <w:top w:val="single" w:sz="4" w:space="0" w:color="auto"/>
              <w:left w:val="single" w:sz="4" w:space="0" w:color="auto"/>
              <w:right w:val="single" w:sz="4" w:space="0" w:color="auto"/>
            </w:tcBorders>
          </w:tcPr>
          <w:p w14:paraId="6808E6C8"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88A6B3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13FC75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6CE39F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E28D0C1" w14:textId="77777777" w:rsidTr="0014141C">
        <w:trPr>
          <w:trHeight w:val="520"/>
        </w:trPr>
        <w:tc>
          <w:tcPr>
            <w:tcW w:w="645" w:type="dxa"/>
            <w:vMerge/>
            <w:tcBorders>
              <w:left w:val="single" w:sz="4" w:space="0" w:color="auto"/>
              <w:right w:val="single" w:sz="4" w:space="0" w:color="auto"/>
            </w:tcBorders>
          </w:tcPr>
          <w:p w14:paraId="61587D3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AC8CE1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demonstrate an understanding of the importance of professional values within the practice environment. Acts in a professional manner with all staff and people in the care environment. Understands the need to respect the privacy and dignity of others and is aware of the need for appropriate information sharing. Is aware of policies and protocols relating to professional practice and acts on feedback provided.</w:t>
            </w:r>
          </w:p>
        </w:tc>
        <w:tc>
          <w:tcPr>
            <w:tcW w:w="4434" w:type="dxa"/>
            <w:tcBorders>
              <w:top w:val="single" w:sz="4" w:space="0" w:color="auto"/>
              <w:left w:val="single" w:sz="4" w:space="0" w:color="auto"/>
              <w:bottom w:val="single" w:sz="4" w:space="0" w:color="auto"/>
              <w:right w:val="single" w:sz="4" w:space="0" w:color="auto"/>
            </w:tcBorders>
          </w:tcPr>
          <w:p w14:paraId="249664A1" w14:textId="77777777" w:rsidR="0014141C" w:rsidRPr="0014141C" w:rsidRDefault="0014141C" w:rsidP="0014141C">
            <w:pPr>
              <w:spacing w:line="240" w:lineRule="auto"/>
              <w:rPr>
                <w:rFonts w:eastAsia="Times New Roman" w:cs="Arial"/>
                <w:i/>
                <w:sz w:val="22"/>
                <w:lang w:eastAsia="en-GB"/>
              </w:rPr>
            </w:pPr>
            <w:r w:rsidRPr="0014141C">
              <w:rPr>
                <w:rFonts w:eastAsia="Times New Roman" w:cs="Arial"/>
                <w:i/>
                <w:sz w:val="22"/>
                <w:lang w:eastAsia="en-GB"/>
              </w:rPr>
              <w:t xml:space="preserve">Acts as a role model to junior students. Developing confidence and competence in practicing in a professional manner whilst becoming more aware of personal and professional limitations. Acts appropriately to protect the privacy and dignity of others and demonstrates appropriate information sharing. </w:t>
            </w:r>
            <w:proofErr w:type="gramStart"/>
            <w:r w:rsidRPr="0014141C">
              <w:rPr>
                <w:rFonts w:eastAsia="Times New Roman" w:cs="Arial"/>
                <w:i/>
                <w:sz w:val="22"/>
                <w:lang w:eastAsia="en-GB"/>
              </w:rPr>
              <w:t>Is able to</w:t>
            </w:r>
            <w:proofErr w:type="gramEnd"/>
            <w:r w:rsidRPr="0014141C">
              <w:rPr>
                <w:rFonts w:eastAsia="Times New Roman" w:cs="Arial"/>
                <w:i/>
                <w:sz w:val="22"/>
                <w:lang w:eastAsia="en-GB"/>
              </w:rPr>
              <w:t xml:space="preserve"> relate policies and protocols to professional behaviour and performance.</w:t>
            </w:r>
          </w:p>
        </w:tc>
        <w:tc>
          <w:tcPr>
            <w:tcW w:w="4435" w:type="dxa"/>
            <w:tcBorders>
              <w:top w:val="single" w:sz="4" w:space="0" w:color="auto"/>
              <w:left w:val="single" w:sz="4" w:space="0" w:color="auto"/>
              <w:bottom w:val="single" w:sz="4" w:space="0" w:color="auto"/>
              <w:right w:val="single" w:sz="4" w:space="0" w:color="auto"/>
            </w:tcBorders>
          </w:tcPr>
          <w:p w14:paraId="389F310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Acts as a role model to other students and colleagues demonstrating professionalism </w:t>
            </w:r>
            <w:proofErr w:type="gramStart"/>
            <w:r w:rsidRPr="0014141C">
              <w:rPr>
                <w:rFonts w:eastAsia="Times New Roman" w:cs="Arial"/>
                <w:i/>
                <w:sz w:val="22"/>
                <w:lang w:eastAsia="en-GB"/>
              </w:rPr>
              <w:t>at all times</w:t>
            </w:r>
            <w:proofErr w:type="gramEnd"/>
            <w:r w:rsidRPr="0014141C">
              <w:rPr>
                <w:rFonts w:eastAsia="Times New Roman" w:cs="Arial"/>
                <w:i/>
                <w:sz w:val="22"/>
                <w:lang w:eastAsia="en-GB"/>
              </w:rPr>
              <w:t xml:space="preserve"> whilst accepting personal and professional limitations. Acts in a way which inspires confidence in colleagues and clients. Actively protects the privacy and dignity of others and demonstrates appropriate information sharing. Takes a lead role in ensuring that policies and protocols are followed. Reports and documents poor or discriminatory behaviour. Provides unambiguous, constructive feedback to others where discriminatory behaviours are evident. Acts as an advocate as required.</w:t>
            </w:r>
          </w:p>
        </w:tc>
      </w:tr>
      <w:tr w:rsidR="0014141C" w:rsidRPr="0014141C" w14:paraId="765025CE" w14:textId="77777777" w:rsidTr="0014141C">
        <w:trPr>
          <w:trHeight w:val="520"/>
        </w:trPr>
        <w:tc>
          <w:tcPr>
            <w:tcW w:w="645" w:type="dxa"/>
            <w:vMerge/>
            <w:tcBorders>
              <w:left w:val="single" w:sz="4" w:space="0" w:color="auto"/>
              <w:bottom w:val="single" w:sz="4" w:space="0" w:color="auto"/>
              <w:right w:val="single" w:sz="4" w:space="0" w:color="auto"/>
            </w:tcBorders>
          </w:tcPr>
          <w:p w14:paraId="0EDD559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C28E3F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7BE1C0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344F85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7F8720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13C695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5A2EC4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7BC735E3"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455DF8A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46B2E9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1.20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EE72AB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safely demonstrate evidence-based practice in all skills and procedures stated in Annexes A and B</w:t>
            </w:r>
          </w:p>
        </w:tc>
      </w:tr>
      <w:tr w:rsidR="0014141C" w:rsidRPr="00F677A4" w14:paraId="0CA76080"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11A1B61"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1992EDC"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4.3; 6.1; 6.2; 17.3; 18.2; 19.2; 19.3; 20.4; 20.6; 22.3 </w:t>
            </w:r>
            <w:r w:rsidRPr="00F677A4">
              <w:rPr>
                <w:rFonts w:eastAsia="Times New Roman" w:cs="Arial"/>
                <w:sz w:val="22"/>
                <w:lang w:val="fr-FR"/>
              </w:rPr>
              <w:t xml:space="preserve">:EU clinical instruction Directives B1-B7 </w:t>
            </w:r>
          </w:p>
        </w:tc>
      </w:tr>
      <w:tr w:rsidR="0014141C" w:rsidRPr="0014141C" w14:paraId="3460E58F" w14:textId="77777777" w:rsidTr="0014141C">
        <w:trPr>
          <w:trHeight w:val="520"/>
        </w:trPr>
        <w:tc>
          <w:tcPr>
            <w:tcW w:w="645" w:type="dxa"/>
            <w:vMerge w:val="restart"/>
            <w:tcBorders>
              <w:top w:val="single" w:sz="4" w:space="0" w:color="auto"/>
              <w:left w:val="single" w:sz="4" w:space="0" w:color="auto"/>
              <w:right w:val="single" w:sz="4" w:space="0" w:color="auto"/>
            </w:tcBorders>
          </w:tcPr>
          <w:p w14:paraId="0C2DD948"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5F55D4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108102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D60C48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64279256" w14:textId="77777777" w:rsidTr="0014141C">
        <w:trPr>
          <w:trHeight w:val="520"/>
        </w:trPr>
        <w:tc>
          <w:tcPr>
            <w:tcW w:w="645" w:type="dxa"/>
            <w:vMerge/>
            <w:tcBorders>
              <w:left w:val="single" w:sz="4" w:space="0" w:color="auto"/>
              <w:right w:val="single" w:sz="4" w:space="0" w:color="auto"/>
            </w:tcBorders>
          </w:tcPr>
          <w:p w14:paraId="0453698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F03497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Achieving skills and procedures and demonstrates safe practice as detailed in the PAD.</w:t>
            </w:r>
          </w:p>
        </w:tc>
        <w:tc>
          <w:tcPr>
            <w:tcW w:w="4434" w:type="dxa"/>
            <w:tcBorders>
              <w:top w:val="single" w:sz="4" w:space="0" w:color="auto"/>
              <w:left w:val="single" w:sz="4" w:space="0" w:color="auto"/>
              <w:bottom w:val="single" w:sz="4" w:space="0" w:color="auto"/>
              <w:right w:val="single" w:sz="4" w:space="0" w:color="auto"/>
            </w:tcBorders>
          </w:tcPr>
          <w:p w14:paraId="0C2523C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Achieve skills and procedures and demonstrates safe practice as detailed in the PAD.</w:t>
            </w:r>
          </w:p>
        </w:tc>
        <w:tc>
          <w:tcPr>
            <w:tcW w:w="4435" w:type="dxa"/>
            <w:tcBorders>
              <w:top w:val="single" w:sz="4" w:space="0" w:color="auto"/>
              <w:left w:val="single" w:sz="4" w:space="0" w:color="auto"/>
              <w:bottom w:val="single" w:sz="4" w:space="0" w:color="auto"/>
              <w:right w:val="single" w:sz="4" w:space="0" w:color="auto"/>
            </w:tcBorders>
          </w:tcPr>
          <w:p w14:paraId="07DA7E2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Achieve all skills and procedures and demonstrates safe and effective practice as detailed in the PAD.</w:t>
            </w:r>
          </w:p>
        </w:tc>
      </w:tr>
      <w:tr w:rsidR="0014141C" w:rsidRPr="0014141C" w14:paraId="6D8643E6" w14:textId="77777777" w:rsidTr="0014141C">
        <w:trPr>
          <w:trHeight w:val="520"/>
        </w:trPr>
        <w:tc>
          <w:tcPr>
            <w:tcW w:w="645" w:type="dxa"/>
            <w:vMerge/>
            <w:tcBorders>
              <w:left w:val="single" w:sz="4" w:space="0" w:color="auto"/>
              <w:bottom w:val="single" w:sz="4" w:space="0" w:color="auto"/>
              <w:right w:val="single" w:sz="4" w:space="0" w:color="auto"/>
            </w:tcBorders>
          </w:tcPr>
          <w:p w14:paraId="5D25CF1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E86D477"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5919FA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EA70CB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99F4E5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F8CA67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1D9D9D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52E7BD00" w14:textId="77777777" w:rsidR="0014141C" w:rsidRPr="0014141C" w:rsidRDefault="0014141C" w:rsidP="0014141C">
      <w:pPr>
        <w:spacing w:line="240" w:lineRule="auto"/>
        <w:rPr>
          <w:rFonts w:asciiTheme="majorHAnsi" w:hAnsiTheme="majorHAnsi" w:cstheme="majorHAnsi"/>
        </w:rPr>
      </w:pPr>
    </w:p>
    <w:p w14:paraId="1F4A78F3" w14:textId="77777777" w:rsidR="0014141C" w:rsidRPr="0014141C" w:rsidRDefault="0014141C" w:rsidP="0014141C">
      <w:pPr>
        <w:spacing w:after="0" w:line="240" w:lineRule="auto"/>
        <w:rPr>
          <w:rFonts w:asciiTheme="majorHAnsi" w:hAnsiTheme="majorHAnsi" w:cstheme="majorHAnsi"/>
        </w:rPr>
      </w:pPr>
      <w:r w:rsidRPr="0014141C">
        <w:rPr>
          <w:rFonts w:asciiTheme="majorHAnsi" w:hAnsiTheme="majorHAnsi" w:cstheme="majorHAnsi"/>
        </w:rPr>
        <w:br w:type="page"/>
      </w:r>
    </w:p>
    <w:p w14:paraId="070ED4DA" w14:textId="77777777" w:rsidR="0014141C" w:rsidRPr="0014141C" w:rsidRDefault="0014141C" w:rsidP="0014141C">
      <w:pPr>
        <w:spacing w:line="240" w:lineRule="auto"/>
        <w:rPr>
          <w:rFonts w:cs="Arial"/>
          <w:b/>
        </w:rPr>
      </w:pPr>
      <w:r w:rsidRPr="0014141C">
        <w:rPr>
          <w:rFonts w:cs="Arial"/>
          <w:b/>
        </w:rPr>
        <w:lastRenderedPageBreak/>
        <w:t>Platform 2: Promoting health and preventing ill health</w:t>
      </w:r>
    </w:p>
    <w:p w14:paraId="5F08691D" w14:textId="77777777" w:rsidR="0014141C" w:rsidRPr="0014141C" w:rsidRDefault="0014141C" w:rsidP="0014141C">
      <w:pPr>
        <w:spacing w:line="240" w:lineRule="auto"/>
        <w:rPr>
          <w:rFonts w:cs="Arial"/>
          <w:szCs w:val="24"/>
        </w:rPr>
      </w:pPr>
      <w:r w:rsidRPr="0014141C">
        <w:rPr>
          <w:rFonts w:cs="Arial"/>
          <w:szCs w:val="24"/>
        </w:rPr>
        <w:t>Registered nurses play a key role in improving and maintaining the mental, physical and behavioural health and well-being of people, families, communities and populations. They support and enable people at all stages of life and in all care settings to make informed choices about how to manage health challenges in order to maximise their quality of life and improve health outcomes. They are actively involved in the prevention of and protection against disease and ill health and engage in public health, community development and global health agendas, and in the reduction of health inequalities.</w:t>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2A3E9485" w14:textId="77777777" w:rsidTr="0014141C">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60B56708"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Platform 2: Promoting health and preventing ill health</w:t>
            </w:r>
          </w:p>
        </w:tc>
      </w:tr>
      <w:tr w:rsidR="0014141C" w:rsidRPr="0014141C" w14:paraId="0FD81832" w14:textId="77777777" w:rsidTr="0014141C">
        <w:trPr>
          <w:trHeight w:val="520"/>
        </w:trPr>
        <w:tc>
          <w:tcPr>
            <w:tcW w:w="645" w:type="dxa"/>
            <w:tcBorders>
              <w:top w:val="nil"/>
              <w:left w:val="single" w:sz="4" w:space="0" w:color="auto"/>
              <w:bottom w:val="single" w:sz="4" w:space="0" w:color="auto"/>
              <w:right w:val="single" w:sz="4" w:space="0" w:color="auto"/>
            </w:tcBorders>
          </w:tcPr>
          <w:p w14:paraId="3DD47A6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2.1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B686AD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and apply the aims and principles of health promotion, protection and improvement and the prevention of ill health when engaging with people</w:t>
            </w:r>
          </w:p>
        </w:tc>
      </w:tr>
      <w:tr w:rsidR="0014141C" w:rsidRPr="00F677A4" w14:paraId="1693255D" w14:textId="77777777" w:rsidTr="0014141C">
        <w:trPr>
          <w:trHeight w:val="520"/>
        </w:trPr>
        <w:tc>
          <w:tcPr>
            <w:tcW w:w="645" w:type="dxa"/>
            <w:tcBorders>
              <w:top w:val="nil"/>
              <w:left w:val="single" w:sz="4" w:space="0" w:color="auto"/>
              <w:bottom w:val="single" w:sz="4" w:space="0" w:color="auto"/>
              <w:right w:val="single" w:sz="4" w:space="0" w:color="auto"/>
            </w:tcBorders>
          </w:tcPr>
          <w:p w14:paraId="7024F853"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55770E7"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2.2; 2.3; 2.4; 3.1 </w:t>
            </w:r>
            <w:r w:rsidRPr="00F677A4">
              <w:rPr>
                <w:rFonts w:eastAsia="Times New Roman" w:cs="Arial"/>
                <w:sz w:val="22"/>
                <w:lang w:val="fr-FR"/>
              </w:rPr>
              <w:t>:EU clinical instruction Directives B1-B7</w:t>
            </w:r>
          </w:p>
        </w:tc>
      </w:tr>
      <w:tr w:rsidR="0014141C" w:rsidRPr="0014141C" w14:paraId="0FDDDE9A" w14:textId="77777777" w:rsidTr="0014141C">
        <w:trPr>
          <w:trHeight w:val="520"/>
        </w:trPr>
        <w:tc>
          <w:tcPr>
            <w:tcW w:w="645" w:type="dxa"/>
            <w:vMerge w:val="restart"/>
            <w:tcBorders>
              <w:top w:val="nil"/>
              <w:left w:val="single" w:sz="4" w:space="0" w:color="auto"/>
              <w:right w:val="single" w:sz="4" w:space="0" w:color="auto"/>
            </w:tcBorders>
          </w:tcPr>
          <w:p w14:paraId="260D134A"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EA9C1B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1788BE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89BE64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E1AA938" w14:textId="77777777" w:rsidTr="0014141C">
        <w:trPr>
          <w:trHeight w:val="520"/>
        </w:trPr>
        <w:tc>
          <w:tcPr>
            <w:tcW w:w="645" w:type="dxa"/>
            <w:vMerge/>
            <w:tcBorders>
              <w:left w:val="single" w:sz="4" w:space="0" w:color="auto"/>
              <w:right w:val="single" w:sz="4" w:space="0" w:color="auto"/>
            </w:tcBorders>
          </w:tcPr>
          <w:p w14:paraId="4DB1856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E57708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demonstrate a foundation understanding of these principles.  Support people to make positive health choices. </w:t>
            </w:r>
          </w:p>
          <w:p w14:paraId="6B848FAE" w14:textId="77777777" w:rsidR="0014141C" w:rsidRPr="0014141C" w:rsidRDefault="0014141C" w:rsidP="0014141C">
            <w:pPr>
              <w:spacing w:after="0" w:line="240" w:lineRule="auto"/>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788FF9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Apply your understanding of these principles to support people to make positive health choices. </w:t>
            </w:r>
          </w:p>
          <w:p w14:paraId="3DC24DF3" w14:textId="77777777" w:rsidR="0014141C" w:rsidRPr="0014141C" w:rsidRDefault="0014141C" w:rsidP="0014141C">
            <w:pPr>
              <w:spacing w:after="0" w:line="240" w:lineRule="auto"/>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6235340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Deliver a health promotion or health promoting activity to a person or group of people.  Work within the parameters of national health protection policy e.g. Smoking Health and Social Care (Scotland) Act 2005.</w:t>
            </w:r>
          </w:p>
        </w:tc>
      </w:tr>
      <w:tr w:rsidR="0014141C" w:rsidRPr="0014141C" w14:paraId="704D6243" w14:textId="77777777" w:rsidTr="0014141C">
        <w:trPr>
          <w:trHeight w:val="520"/>
        </w:trPr>
        <w:tc>
          <w:tcPr>
            <w:tcW w:w="645" w:type="dxa"/>
            <w:vMerge/>
            <w:tcBorders>
              <w:left w:val="single" w:sz="4" w:space="0" w:color="auto"/>
              <w:bottom w:val="single" w:sz="4" w:space="0" w:color="auto"/>
              <w:right w:val="single" w:sz="4" w:space="0" w:color="auto"/>
            </w:tcBorders>
          </w:tcPr>
          <w:p w14:paraId="4FDAA2A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19EF4A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A1C7A8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195F21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0758D7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8C1B72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A9CE6C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63BF90C2" w14:textId="77777777" w:rsidR="0014141C" w:rsidRPr="0014141C" w:rsidRDefault="0014141C" w:rsidP="0014141C">
      <w:pPr>
        <w:spacing w:line="240" w:lineRule="auto"/>
      </w:pPr>
    </w:p>
    <w:p w14:paraId="47215C63"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374BC7F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5E209B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2.2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B9CBEA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knowledge of epidemiology, demography, genomics and the wider determinants of health, illness and wellbeing and apply this to an understanding of global patterns of health and wellbeing outcomes</w:t>
            </w:r>
          </w:p>
        </w:tc>
      </w:tr>
      <w:tr w:rsidR="0014141C" w:rsidRPr="00F677A4" w14:paraId="47D9FE6A" w14:textId="77777777" w:rsidTr="0014141C">
        <w:trPr>
          <w:trHeight w:val="520"/>
        </w:trPr>
        <w:tc>
          <w:tcPr>
            <w:tcW w:w="645" w:type="dxa"/>
            <w:tcBorders>
              <w:top w:val="nil"/>
              <w:left w:val="single" w:sz="4" w:space="0" w:color="auto"/>
              <w:bottom w:val="single" w:sz="4" w:space="0" w:color="auto"/>
              <w:right w:val="single" w:sz="4" w:space="0" w:color="auto"/>
            </w:tcBorders>
          </w:tcPr>
          <w:p w14:paraId="714335C1"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A7223F3"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3.1; 6.1; 6.2; 22.3 </w:t>
            </w:r>
            <w:r w:rsidRPr="00F677A4">
              <w:rPr>
                <w:rFonts w:eastAsia="Times New Roman" w:cs="Arial"/>
                <w:sz w:val="22"/>
                <w:lang w:val="fr-FR"/>
              </w:rPr>
              <w:t>:EU clinical instruction Directives B1-B7</w:t>
            </w:r>
          </w:p>
        </w:tc>
      </w:tr>
      <w:tr w:rsidR="0014141C" w:rsidRPr="0014141C" w14:paraId="348AF7BD" w14:textId="77777777" w:rsidTr="0014141C">
        <w:trPr>
          <w:trHeight w:val="520"/>
        </w:trPr>
        <w:tc>
          <w:tcPr>
            <w:tcW w:w="645" w:type="dxa"/>
            <w:vMerge w:val="restart"/>
            <w:tcBorders>
              <w:top w:val="nil"/>
              <w:left w:val="single" w:sz="4" w:space="0" w:color="auto"/>
              <w:right w:val="single" w:sz="4" w:space="0" w:color="auto"/>
            </w:tcBorders>
          </w:tcPr>
          <w:p w14:paraId="1101F9E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3DC109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C765C1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3B8686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F725351" w14:textId="77777777" w:rsidTr="0014141C">
        <w:trPr>
          <w:trHeight w:val="520"/>
        </w:trPr>
        <w:tc>
          <w:tcPr>
            <w:tcW w:w="645" w:type="dxa"/>
            <w:vMerge/>
            <w:tcBorders>
              <w:left w:val="single" w:sz="4" w:space="0" w:color="auto"/>
              <w:right w:val="single" w:sz="4" w:space="0" w:color="auto"/>
            </w:tcBorders>
          </w:tcPr>
          <w:p w14:paraId="524ED4D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5482B6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demonstrate a foundation understanding of these principles.</w:t>
            </w:r>
          </w:p>
        </w:tc>
        <w:tc>
          <w:tcPr>
            <w:tcW w:w="4434" w:type="dxa"/>
            <w:tcBorders>
              <w:top w:val="single" w:sz="4" w:space="0" w:color="auto"/>
              <w:left w:val="single" w:sz="4" w:space="0" w:color="auto"/>
              <w:bottom w:val="single" w:sz="4" w:space="0" w:color="auto"/>
              <w:right w:val="single" w:sz="4" w:space="0" w:color="auto"/>
            </w:tcBorders>
          </w:tcPr>
          <w:p w14:paraId="2CB4D19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knowledge of epidemiology, demography, genomics and the wider determinants of health, illness and wellbeing and apply this to an understanding of global patterns of health and wellbeing outcomes.</w:t>
            </w:r>
          </w:p>
        </w:tc>
        <w:tc>
          <w:tcPr>
            <w:tcW w:w="4435" w:type="dxa"/>
            <w:tcBorders>
              <w:top w:val="single" w:sz="4" w:space="0" w:color="auto"/>
              <w:left w:val="single" w:sz="4" w:space="0" w:color="auto"/>
              <w:bottom w:val="single" w:sz="4" w:space="0" w:color="auto"/>
              <w:right w:val="single" w:sz="4" w:space="0" w:color="auto"/>
            </w:tcBorders>
          </w:tcPr>
          <w:p w14:paraId="2FD9BE9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Be able to relate core theories, concepts, principles and terminology to individual or groups within your care.</w:t>
            </w:r>
          </w:p>
        </w:tc>
      </w:tr>
      <w:tr w:rsidR="0014141C" w:rsidRPr="0014141C" w14:paraId="78F42E10" w14:textId="77777777" w:rsidTr="0014141C">
        <w:trPr>
          <w:trHeight w:val="520"/>
        </w:trPr>
        <w:tc>
          <w:tcPr>
            <w:tcW w:w="645" w:type="dxa"/>
            <w:vMerge/>
            <w:tcBorders>
              <w:left w:val="single" w:sz="4" w:space="0" w:color="auto"/>
              <w:bottom w:val="single" w:sz="4" w:space="0" w:color="auto"/>
              <w:right w:val="single" w:sz="4" w:space="0" w:color="auto"/>
            </w:tcBorders>
          </w:tcPr>
          <w:p w14:paraId="6FF332C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FF0BD4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19A790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E22D84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9CF7BC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7CD2BC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51670D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48A2DD92" w14:textId="77777777" w:rsidTr="0014141C">
        <w:trPr>
          <w:trHeight w:val="520"/>
        </w:trPr>
        <w:tc>
          <w:tcPr>
            <w:tcW w:w="645" w:type="dxa"/>
            <w:tcBorders>
              <w:top w:val="nil"/>
              <w:left w:val="single" w:sz="4" w:space="0" w:color="auto"/>
              <w:bottom w:val="single" w:sz="4" w:space="0" w:color="auto"/>
              <w:right w:val="single" w:sz="4" w:space="0" w:color="auto"/>
            </w:tcBorders>
          </w:tcPr>
          <w:p w14:paraId="4A98181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2.3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47E21DE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the factors that may lead to inequalities in health outcomes</w:t>
            </w:r>
          </w:p>
        </w:tc>
      </w:tr>
      <w:tr w:rsidR="0014141C" w:rsidRPr="00F677A4" w14:paraId="015414F2" w14:textId="77777777" w:rsidTr="0014141C">
        <w:trPr>
          <w:trHeight w:val="520"/>
        </w:trPr>
        <w:tc>
          <w:tcPr>
            <w:tcW w:w="645" w:type="dxa"/>
            <w:tcBorders>
              <w:top w:val="nil"/>
              <w:left w:val="single" w:sz="4" w:space="0" w:color="auto"/>
              <w:bottom w:val="single" w:sz="4" w:space="0" w:color="auto"/>
              <w:right w:val="single" w:sz="4" w:space="0" w:color="auto"/>
            </w:tcBorders>
          </w:tcPr>
          <w:p w14:paraId="2B1B0707"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6E95AFA"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3.1; 3.3; 3.4; 4.3; 6.2; 17.3 </w:t>
            </w:r>
            <w:r w:rsidRPr="00F677A4">
              <w:rPr>
                <w:rFonts w:eastAsia="Times New Roman" w:cs="Arial"/>
                <w:sz w:val="22"/>
                <w:lang w:val="fr-FR"/>
              </w:rPr>
              <w:t>:EU clinical instruction Directives B1-B7</w:t>
            </w:r>
          </w:p>
        </w:tc>
      </w:tr>
      <w:tr w:rsidR="0014141C" w:rsidRPr="0014141C" w14:paraId="22A35AEB" w14:textId="77777777" w:rsidTr="0014141C">
        <w:trPr>
          <w:trHeight w:val="520"/>
        </w:trPr>
        <w:tc>
          <w:tcPr>
            <w:tcW w:w="645" w:type="dxa"/>
            <w:vMerge w:val="restart"/>
            <w:tcBorders>
              <w:top w:val="nil"/>
              <w:left w:val="single" w:sz="4" w:space="0" w:color="auto"/>
              <w:right w:val="single" w:sz="4" w:space="0" w:color="auto"/>
            </w:tcBorders>
          </w:tcPr>
          <w:p w14:paraId="11B43F84"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AF555E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0ECCDE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7A2FBD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989DC29" w14:textId="77777777" w:rsidTr="0014141C">
        <w:trPr>
          <w:trHeight w:val="520"/>
        </w:trPr>
        <w:tc>
          <w:tcPr>
            <w:tcW w:w="645" w:type="dxa"/>
            <w:vMerge/>
            <w:tcBorders>
              <w:left w:val="single" w:sz="4" w:space="0" w:color="auto"/>
              <w:right w:val="single" w:sz="4" w:space="0" w:color="auto"/>
            </w:tcBorders>
          </w:tcPr>
          <w:p w14:paraId="6FE3A29D"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AE2588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demonstrate a foundation understanding of these principles.</w:t>
            </w:r>
          </w:p>
        </w:tc>
        <w:tc>
          <w:tcPr>
            <w:tcW w:w="4434" w:type="dxa"/>
            <w:tcBorders>
              <w:top w:val="single" w:sz="4" w:space="0" w:color="auto"/>
              <w:left w:val="single" w:sz="4" w:space="0" w:color="auto"/>
              <w:bottom w:val="single" w:sz="4" w:space="0" w:color="auto"/>
              <w:right w:val="single" w:sz="4" w:space="0" w:color="auto"/>
            </w:tcBorders>
          </w:tcPr>
          <w:p w14:paraId="286BC1E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demonstrate an understanding of the core theories, concepts, principles and terminology of health inequalities and health outcomes and their impact on the people in your care.</w:t>
            </w:r>
          </w:p>
        </w:tc>
        <w:tc>
          <w:tcPr>
            <w:tcW w:w="4435" w:type="dxa"/>
            <w:tcBorders>
              <w:top w:val="single" w:sz="4" w:space="0" w:color="auto"/>
              <w:left w:val="single" w:sz="4" w:space="0" w:color="auto"/>
              <w:bottom w:val="single" w:sz="4" w:space="0" w:color="auto"/>
              <w:right w:val="single" w:sz="4" w:space="0" w:color="auto"/>
            </w:tcBorders>
          </w:tcPr>
          <w:p w14:paraId="48FAD35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Relate the core theories, concepts and principles of health inequalities and health outcomes to the care needs of individuals and groups in your care.</w:t>
            </w:r>
          </w:p>
        </w:tc>
      </w:tr>
      <w:tr w:rsidR="0014141C" w:rsidRPr="0014141C" w14:paraId="205C9AE4" w14:textId="77777777" w:rsidTr="0014141C">
        <w:trPr>
          <w:trHeight w:val="520"/>
        </w:trPr>
        <w:tc>
          <w:tcPr>
            <w:tcW w:w="645" w:type="dxa"/>
            <w:vMerge/>
            <w:tcBorders>
              <w:left w:val="single" w:sz="4" w:space="0" w:color="auto"/>
              <w:bottom w:val="single" w:sz="4" w:space="0" w:color="auto"/>
              <w:right w:val="single" w:sz="4" w:space="0" w:color="auto"/>
            </w:tcBorders>
          </w:tcPr>
          <w:p w14:paraId="18CFF5E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D194CB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EA0483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5FE5FA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AA7AFE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E141A0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437EBC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1BAEEAD5" w14:textId="77777777" w:rsidR="0014141C" w:rsidRPr="0014141C" w:rsidRDefault="0014141C" w:rsidP="0014141C">
      <w:pPr>
        <w:spacing w:line="240" w:lineRule="auto"/>
      </w:pPr>
    </w:p>
    <w:p w14:paraId="2073A43B"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3B059101"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F701D6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2.4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B2524E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identify and use all appropriate opportunities, making reasonable adjustments when required, to discuss the impact of smoking, substance and alcohol use, sexual behaviours, diet and exercise on mental, physical and behavioural health and wellbeing, in the context of people’s individual circumstances</w:t>
            </w:r>
          </w:p>
        </w:tc>
      </w:tr>
      <w:tr w:rsidR="0014141C" w:rsidRPr="00F677A4" w14:paraId="023C7496" w14:textId="77777777" w:rsidTr="0014141C">
        <w:trPr>
          <w:trHeight w:val="520"/>
        </w:trPr>
        <w:tc>
          <w:tcPr>
            <w:tcW w:w="645" w:type="dxa"/>
            <w:tcBorders>
              <w:top w:val="nil"/>
              <w:left w:val="single" w:sz="4" w:space="0" w:color="auto"/>
              <w:bottom w:val="single" w:sz="4" w:space="0" w:color="auto"/>
              <w:right w:val="single" w:sz="4" w:space="0" w:color="auto"/>
            </w:tcBorders>
          </w:tcPr>
          <w:p w14:paraId="5F989A1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C5C768A"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2.2; 2.3; 2.4; 3.1; 7.1; 7.2; 7.3; 7.4; 8.2; 8.3; 13.2</w:t>
            </w:r>
            <w:r w:rsidRPr="00F677A4">
              <w:rPr>
                <w:rFonts w:eastAsia="Times New Roman" w:cs="Arial"/>
                <w:sz w:val="22"/>
                <w:lang w:val="fr-FR"/>
              </w:rPr>
              <w:t>: EU clinical instruction Directives B1-B7</w:t>
            </w:r>
          </w:p>
        </w:tc>
      </w:tr>
      <w:tr w:rsidR="0014141C" w:rsidRPr="0014141C" w14:paraId="43FEDA74" w14:textId="77777777" w:rsidTr="0014141C">
        <w:trPr>
          <w:trHeight w:val="520"/>
        </w:trPr>
        <w:tc>
          <w:tcPr>
            <w:tcW w:w="645" w:type="dxa"/>
            <w:vMerge w:val="restart"/>
            <w:tcBorders>
              <w:top w:val="nil"/>
              <w:left w:val="single" w:sz="4" w:space="0" w:color="auto"/>
              <w:right w:val="single" w:sz="4" w:space="0" w:color="auto"/>
            </w:tcBorders>
          </w:tcPr>
          <w:p w14:paraId="64515A0F"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FF8DAC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8EEC3C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AD9E3A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BEEEC3E" w14:textId="77777777" w:rsidTr="0014141C">
        <w:trPr>
          <w:trHeight w:val="520"/>
        </w:trPr>
        <w:tc>
          <w:tcPr>
            <w:tcW w:w="645" w:type="dxa"/>
            <w:vMerge/>
            <w:tcBorders>
              <w:left w:val="single" w:sz="4" w:space="0" w:color="auto"/>
              <w:right w:val="single" w:sz="4" w:space="0" w:color="auto"/>
            </w:tcBorders>
          </w:tcPr>
          <w:p w14:paraId="230F5FE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FDEA02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Observe and have reflective discussion about promoting health in relation to one or more of these health behaviours.</w:t>
            </w:r>
          </w:p>
        </w:tc>
        <w:tc>
          <w:tcPr>
            <w:tcW w:w="4434" w:type="dxa"/>
            <w:tcBorders>
              <w:top w:val="single" w:sz="4" w:space="0" w:color="auto"/>
              <w:left w:val="single" w:sz="4" w:space="0" w:color="auto"/>
              <w:bottom w:val="single" w:sz="4" w:space="0" w:color="auto"/>
              <w:right w:val="single" w:sz="4" w:space="0" w:color="auto"/>
            </w:tcBorders>
          </w:tcPr>
          <w:p w14:paraId="3AB3728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Recognise appropriate opportunities to discuss promoting health choices with people in relation to one or more of these health behaviours.</w:t>
            </w:r>
          </w:p>
        </w:tc>
        <w:tc>
          <w:tcPr>
            <w:tcW w:w="4435" w:type="dxa"/>
            <w:tcBorders>
              <w:top w:val="single" w:sz="4" w:space="0" w:color="auto"/>
              <w:left w:val="single" w:sz="4" w:space="0" w:color="auto"/>
              <w:bottom w:val="single" w:sz="4" w:space="0" w:color="auto"/>
              <w:right w:val="single" w:sz="4" w:space="0" w:color="auto"/>
            </w:tcBorders>
          </w:tcPr>
          <w:p w14:paraId="113C936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Create opportunities to discuss promoting health choices with people or groups of people in relation to one or more of these health behaviours.</w:t>
            </w:r>
          </w:p>
        </w:tc>
      </w:tr>
      <w:tr w:rsidR="0014141C" w:rsidRPr="0014141C" w14:paraId="148C51B9" w14:textId="77777777" w:rsidTr="0014141C">
        <w:trPr>
          <w:trHeight w:val="520"/>
        </w:trPr>
        <w:tc>
          <w:tcPr>
            <w:tcW w:w="645" w:type="dxa"/>
            <w:vMerge/>
            <w:tcBorders>
              <w:left w:val="single" w:sz="4" w:space="0" w:color="auto"/>
              <w:bottom w:val="single" w:sz="4" w:space="0" w:color="auto"/>
              <w:right w:val="single" w:sz="4" w:space="0" w:color="auto"/>
            </w:tcBorders>
          </w:tcPr>
          <w:p w14:paraId="77E9F7F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5DA98B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E21AA8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C97D52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7D950C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6FB9AD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D6FC95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124C02B7" w14:textId="77777777" w:rsidTr="0014141C">
        <w:trPr>
          <w:trHeight w:val="520"/>
        </w:trPr>
        <w:tc>
          <w:tcPr>
            <w:tcW w:w="645" w:type="dxa"/>
            <w:tcBorders>
              <w:top w:val="nil"/>
              <w:left w:val="single" w:sz="4" w:space="0" w:color="auto"/>
              <w:bottom w:val="single" w:sz="4" w:space="0" w:color="auto"/>
              <w:right w:val="single" w:sz="4" w:space="0" w:color="auto"/>
            </w:tcBorders>
          </w:tcPr>
          <w:p w14:paraId="6627D96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2.5</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1CB60C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promote and improve mental, physical, behavioural and other health related outcomes by understanding and explaining the principles, practice and evidence-base for health screening programmes</w:t>
            </w:r>
          </w:p>
        </w:tc>
      </w:tr>
      <w:tr w:rsidR="0014141C" w:rsidRPr="00F677A4" w14:paraId="7675F463" w14:textId="77777777" w:rsidTr="0014141C">
        <w:trPr>
          <w:trHeight w:val="520"/>
        </w:trPr>
        <w:tc>
          <w:tcPr>
            <w:tcW w:w="645" w:type="dxa"/>
            <w:tcBorders>
              <w:top w:val="nil"/>
              <w:left w:val="single" w:sz="4" w:space="0" w:color="auto"/>
              <w:bottom w:val="single" w:sz="4" w:space="0" w:color="auto"/>
              <w:right w:val="single" w:sz="4" w:space="0" w:color="auto"/>
            </w:tcBorders>
          </w:tcPr>
          <w:p w14:paraId="0910F336"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A4F1217"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2.2.; 2.3; 2.4; 2.5; 3.1; 6.1; 6.2</w:t>
            </w:r>
            <w:r w:rsidRPr="00F677A4">
              <w:rPr>
                <w:rFonts w:eastAsia="Times New Roman" w:cs="Arial"/>
                <w:sz w:val="22"/>
                <w:lang w:val="fr-FR"/>
              </w:rPr>
              <w:t>: EU clinical instruction Directives B1-B7</w:t>
            </w:r>
          </w:p>
        </w:tc>
      </w:tr>
      <w:tr w:rsidR="0014141C" w:rsidRPr="0014141C" w14:paraId="56039CCB" w14:textId="77777777" w:rsidTr="0014141C">
        <w:trPr>
          <w:trHeight w:val="520"/>
        </w:trPr>
        <w:tc>
          <w:tcPr>
            <w:tcW w:w="645" w:type="dxa"/>
            <w:vMerge w:val="restart"/>
            <w:tcBorders>
              <w:top w:val="nil"/>
              <w:left w:val="single" w:sz="4" w:space="0" w:color="auto"/>
              <w:right w:val="single" w:sz="4" w:space="0" w:color="auto"/>
            </w:tcBorders>
          </w:tcPr>
          <w:p w14:paraId="262D79B8"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9A3562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A2C9C2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C6FBF1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72E7E7E" w14:textId="77777777" w:rsidTr="0014141C">
        <w:trPr>
          <w:trHeight w:val="520"/>
        </w:trPr>
        <w:tc>
          <w:tcPr>
            <w:tcW w:w="645" w:type="dxa"/>
            <w:vMerge/>
            <w:tcBorders>
              <w:left w:val="single" w:sz="4" w:space="0" w:color="auto"/>
              <w:right w:val="single" w:sz="4" w:space="0" w:color="auto"/>
            </w:tcBorders>
          </w:tcPr>
          <w:p w14:paraId="63A2E8B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C7A86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5952A8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Apply your understanding of these principles to support people to make informed health choices.</w:t>
            </w:r>
          </w:p>
        </w:tc>
        <w:tc>
          <w:tcPr>
            <w:tcW w:w="4435" w:type="dxa"/>
            <w:tcBorders>
              <w:top w:val="single" w:sz="4" w:space="0" w:color="auto"/>
              <w:left w:val="single" w:sz="4" w:space="0" w:color="auto"/>
              <w:bottom w:val="single" w:sz="4" w:space="0" w:color="auto"/>
              <w:right w:val="single" w:sz="4" w:space="0" w:color="auto"/>
            </w:tcBorders>
          </w:tcPr>
          <w:p w14:paraId="368E2BA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Identify where a person could engage in health screening and support them in making an informed choice about this.</w:t>
            </w:r>
          </w:p>
        </w:tc>
      </w:tr>
      <w:tr w:rsidR="0014141C" w:rsidRPr="0014141C" w14:paraId="57646A64" w14:textId="77777777" w:rsidTr="0014141C">
        <w:trPr>
          <w:trHeight w:val="520"/>
        </w:trPr>
        <w:tc>
          <w:tcPr>
            <w:tcW w:w="645" w:type="dxa"/>
            <w:vMerge/>
            <w:tcBorders>
              <w:left w:val="single" w:sz="4" w:space="0" w:color="auto"/>
              <w:bottom w:val="single" w:sz="4" w:space="0" w:color="auto"/>
              <w:right w:val="single" w:sz="4" w:space="0" w:color="auto"/>
            </w:tcBorders>
          </w:tcPr>
          <w:p w14:paraId="1DB757C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B03DE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D426B2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8159A8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D5DAF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A3E698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42525731" w14:textId="77777777" w:rsidR="0014141C" w:rsidRPr="0014141C" w:rsidRDefault="0014141C" w:rsidP="0014141C">
      <w:pPr>
        <w:spacing w:line="240" w:lineRule="auto"/>
      </w:pPr>
    </w:p>
    <w:p w14:paraId="6BE7DCF9"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33BCA702"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915250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2.6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B3B79C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the importance of early years and childhood experiences and the possible impact on life choices, mental, physical and behavioural health and wellbeing</w:t>
            </w:r>
          </w:p>
        </w:tc>
      </w:tr>
      <w:tr w:rsidR="0014141C" w:rsidRPr="00F677A4" w14:paraId="3927B9B7" w14:textId="77777777" w:rsidTr="0014141C">
        <w:trPr>
          <w:trHeight w:val="520"/>
        </w:trPr>
        <w:tc>
          <w:tcPr>
            <w:tcW w:w="645" w:type="dxa"/>
            <w:tcBorders>
              <w:top w:val="nil"/>
              <w:left w:val="single" w:sz="4" w:space="0" w:color="auto"/>
              <w:bottom w:val="single" w:sz="4" w:space="0" w:color="auto"/>
              <w:right w:val="single" w:sz="4" w:space="0" w:color="auto"/>
            </w:tcBorders>
          </w:tcPr>
          <w:p w14:paraId="675FC32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FCF922D"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6.2 </w:t>
            </w:r>
            <w:r w:rsidRPr="00F677A4">
              <w:rPr>
                <w:rFonts w:eastAsia="Times New Roman" w:cs="Arial"/>
                <w:sz w:val="22"/>
                <w:lang w:val="fr-FR"/>
              </w:rPr>
              <w:t>:EU clinical instruction Directives B1-B7</w:t>
            </w:r>
          </w:p>
        </w:tc>
      </w:tr>
      <w:tr w:rsidR="0014141C" w:rsidRPr="0014141C" w14:paraId="1C366C11" w14:textId="77777777" w:rsidTr="0014141C">
        <w:trPr>
          <w:trHeight w:val="520"/>
        </w:trPr>
        <w:tc>
          <w:tcPr>
            <w:tcW w:w="645" w:type="dxa"/>
            <w:vMerge w:val="restart"/>
            <w:tcBorders>
              <w:top w:val="nil"/>
              <w:left w:val="single" w:sz="4" w:space="0" w:color="auto"/>
              <w:right w:val="single" w:sz="4" w:space="0" w:color="auto"/>
            </w:tcBorders>
          </w:tcPr>
          <w:p w14:paraId="440C7480"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CDE363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3D3463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B3931C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AE0603B" w14:textId="77777777" w:rsidTr="0014141C">
        <w:trPr>
          <w:trHeight w:val="520"/>
        </w:trPr>
        <w:tc>
          <w:tcPr>
            <w:tcW w:w="645" w:type="dxa"/>
            <w:vMerge/>
            <w:tcBorders>
              <w:left w:val="single" w:sz="4" w:space="0" w:color="auto"/>
              <w:right w:val="single" w:sz="4" w:space="0" w:color="auto"/>
            </w:tcBorders>
          </w:tcPr>
          <w:p w14:paraId="6EDC8F6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E77653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color w:val="000000"/>
                <w:sz w:val="22"/>
                <w:lang w:eastAsia="en-GB"/>
              </w:rPr>
              <w:t>In conversation with your PS/PA demonstrate a foundation understanding of the above.</w:t>
            </w:r>
          </w:p>
        </w:tc>
        <w:tc>
          <w:tcPr>
            <w:tcW w:w="4434" w:type="dxa"/>
            <w:tcBorders>
              <w:top w:val="single" w:sz="4" w:space="0" w:color="auto"/>
              <w:left w:val="single" w:sz="4" w:space="0" w:color="auto"/>
              <w:bottom w:val="single" w:sz="4" w:space="0" w:color="auto"/>
              <w:right w:val="single" w:sz="4" w:space="0" w:color="auto"/>
            </w:tcBorders>
          </w:tcPr>
          <w:p w14:paraId="6572214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color w:val="000000"/>
                <w:sz w:val="22"/>
                <w:lang w:eastAsia="en-GB"/>
              </w:rPr>
              <w:t>In conversation demonstrate an understanding of the core theories, concepts, principles and terminology of health inequalities and health outcomes and their impact on the people in your care.</w:t>
            </w:r>
          </w:p>
        </w:tc>
        <w:tc>
          <w:tcPr>
            <w:tcW w:w="4435" w:type="dxa"/>
            <w:tcBorders>
              <w:top w:val="single" w:sz="4" w:space="0" w:color="auto"/>
              <w:left w:val="single" w:sz="4" w:space="0" w:color="auto"/>
              <w:bottom w:val="single" w:sz="4" w:space="0" w:color="auto"/>
              <w:right w:val="single" w:sz="4" w:space="0" w:color="auto"/>
            </w:tcBorders>
          </w:tcPr>
          <w:p w14:paraId="6673932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color w:val="000000"/>
                <w:sz w:val="22"/>
                <w:lang w:eastAsia="en-GB"/>
              </w:rPr>
              <w:t>Apply your understanding of the core theories, concepts and principles to care planning and delivery taking in to account a person’s experiences.</w:t>
            </w:r>
          </w:p>
        </w:tc>
      </w:tr>
      <w:tr w:rsidR="0014141C" w:rsidRPr="0014141C" w14:paraId="4D5817C1" w14:textId="77777777" w:rsidTr="0014141C">
        <w:trPr>
          <w:trHeight w:val="520"/>
        </w:trPr>
        <w:tc>
          <w:tcPr>
            <w:tcW w:w="645" w:type="dxa"/>
            <w:vMerge/>
            <w:tcBorders>
              <w:left w:val="single" w:sz="4" w:space="0" w:color="auto"/>
              <w:bottom w:val="single" w:sz="4" w:space="0" w:color="auto"/>
              <w:right w:val="single" w:sz="4" w:space="0" w:color="auto"/>
            </w:tcBorders>
          </w:tcPr>
          <w:p w14:paraId="0CD8B25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3DA31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7A5B49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B0EEB8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66ED45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4D3F07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1BD7C5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2D4C85EB" w14:textId="77777777" w:rsidTr="0014141C">
        <w:trPr>
          <w:trHeight w:val="520"/>
        </w:trPr>
        <w:tc>
          <w:tcPr>
            <w:tcW w:w="645" w:type="dxa"/>
            <w:tcBorders>
              <w:top w:val="nil"/>
              <w:left w:val="single" w:sz="4" w:space="0" w:color="auto"/>
              <w:bottom w:val="single" w:sz="4" w:space="0" w:color="auto"/>
              <w:right w:val="single" w:sz="4" w:space="0" w:color="auto"/>
            </w:tcBorders>
          </w:tcPr>
          <w:p w14:paraId="4794348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2.7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BAF409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and explain the contribution of social influences, health literacy, individual circumstances, behaviours and lifestyle choices to mental, physical and behavioural health outcomes</w:t>
            </w:r>
          </w:p>
        </w:tc>
      </w:tr>
      <w:tr w:rsidR="0014141C" w:rsidRPr="00F677A4" w14:paraId="13CBDD7B" w14:textId="77777777" w:rsidTr="0014141C">
        <w:trPr>
          <w:trHeight w:val="520"/>
        </w:trPr>
        <w:tc>
          <w:tcPr>
            <w:tcW w:w="645" w:type="dxa"/>
            <w:tcBorders>
              <w:top w:val="nil"/>
              <w:left w:val="single" w:sz="4" w:space="0" w:color="auto"/>
              <w:bottom w:val="single" w:sz="4" w:space="0" w:color="auto"/>
              <w:right w:val="single" w:sz="4" w:space="0" w:color="auto"/>
            </w:tcBorders>
          </w:tcPr>
          <w:p w14:paraId="6BBA4549"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400F535"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2.2; 2.3; 2.4; 3.1; 7.1; 7.2; 7.3; 7.4; 8.2; 8.3; 13.2 </w:t>
            </w:r>
            <w:r w:rsidRPr="00F677A4">
              <w:rPr>
                <w:rFonts w:eastAsia="Times New Roman" w:cs="Arial"/>
                <w:sz w:val="22"/>
                <w:lang w:val="fr-FR"/>
              </w:rPr>
              <w:t>:EU clinical instruction Directives B1-B7</w:t>
            </w:r>
          </w:p>
        </w:tc>
      </w:tr>
      <w:tr w:rsidR="0014141C" w:rsidRPr="0014141C" w14:paraId="47E62984" w14:textId="77777777" w:rsidTr="0014141C">
        <w:trPr>
          <w:trHeight w:val="520"/>
        </w:trPr>
        <w:tc>
          <w:tcPr>
            <w:tcW w:w="645" w:type="dxa"/>
            <w:vMerge w:val="restart"/>
            <w:tcBorders>
              <w:top w:val="nil"/>
              <w:left w:val="single" w:sz="4" w:space="0" w:color="auto"/>
              <w:right w:val="single" w:sz="4" w:space="0" w:color="auto"/>
            </w:tcBorders>
          </w:tcPr>
          <w:p w14:paraId="0EFC6864"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43D7A5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58BA71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996C3E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ABD721B" w14:textId="77777777" w:rsidTr="0014141C">
        <w:trPr>
          <w:trHeight w:val="520"/>
        </w:trPr>
        <w:tc>
          <w:tcPr>
            <w:tcW w:w="645" w:type="dxa"/>
            <w:vMerge/>
            <w:tcBorders>
              <w:left w:val="single" w:sz="4" w:space="0" w:color="auto"/>
              <w:right w:val="single" w:sz="4" w:space="0" w:color="auto"/>
            </w:tcBorders>
          </w:tcPr>
          <w:p w14:paraId="63D39A6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7D8098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color w:val="000000"/>
                <w:sz w:val="22"/>
                <w:lang w:eastAsia="en-GB"/>
              </w:rPr>
              <w:t>In conversation with your PS/PA demonstrate a foundation understanding of the above.</w:t>
            </w:r>
          </w:p>
        </w:tc>
        <w:tc>
          <w:tcPr>
            <w:tcW w:w="4434" w:type="dxa"/>
            <w:tcBorders>
              <w:top w:val="single" w:sz="4" w:space="0" w:color="auto"/>
              <w:left w:val="single" w:sz="4" w:space="0" w:color="auto"/>
              <w:bottom w:val="single" w:sz="4" w:space="0" w:color="auto"/>
              <w:right w:val="single" w:sz="4" w:space="0" w:color="auto"/>
            </w:tcBorders>
          </w:tcPr>
          <w:p w14:paraId="45F2A09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color w:val="000000"/>
                <w:sz w:val="22"/>
                <w:lang w:eastAsia="en-GB"/>
              </w:rPr>
              <w:t>In conversation demonstrate an understanding of the core theories, concepts, principles and terminology of health behaviours and health outcomes and their impact on the people in your care.</w:t>
            </w:r>
          </w:p>
        </w:tc>
        <w:tc>
          <w:tcPr>
            <w:tcW w:w="4435" w:type="dxa"/>
            <w:tcBorders>
              <w:top w:val="single" w:sz="4" w:space="0" w:color="auto"/>
              <w:left w:val="single" w:sz="4" w:space="0" w:color="auto"/>
              <w:bottom w:val="single" w:sz="4" w:space="0" w:color="auto"/>
              <w:right w:val="single" w:sz="4" w:space="0" w:color="auto"/>
            </w:tcBorders>
          </w:tcPr>
          <w:p w14:paraId="08088AB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color w:val="000000"/>
                <w:sz w:val="22"/>
                <w:lang w:eastAsia="en-GB"/>
              </w:rPr>
              <w:t>Apply your understanding of the core theories, concepts and principles to care planning and delivery taking in to account a person’s experiences.</w:t>
            </w:r>
          </w:p>
        </w:tc>
      </w:tr>
      <w:tr w:rsidR="0014141C" w:rsidRPr="0014141C" w14:paraId="11E3E455" w14:textId="77777777" w:rsidTr="0014141C">
        <w:trPr>
          <w:trHeight w:val="520"/>
        </w:trPr>
        <w:tc>
          <w:tcPr>
            <w:tcW w:w="645" w:type="dxa"/>
            <w:vMerge/>
            <w:tcBorders>
              <w:left w:val="single" w:sz="4" w:space="0" w:color="auto"/>
              <w:bottom w:val="single" w:sz="4" w:space="0" w:color="auto"/>
              <w:right w:val="single" w:sz="4" w:space="0" w:color="auto"/>
            </w:tcBorders>
          </w:tcPr>
          <w:p w14:paraId="60CF4C6D"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BB3CA8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B6DDAE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074012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D5BF25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6D5CB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D8A68D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6EBB5283" w14:textId="77777777" w:rsidR="0014141C" w:rsidRPr="0014141C" w:rsidRDefault="0014141C" w:rsidP="0014141C">
      <w:pPr>
        <w:spacing w:line="240" w:lineRule="auto"/>
      </w:pPr>
    </w:p>
    <w:p w14:paraId="2359704A"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739D249E"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93594B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2.8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797BF9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explain and demonstrate the use of up to date approaches to behaviour change to enable people to use their strengths and expertise and make informed choices when managing their own health and making lifestyle adjustments</w:t>
            </w:r>
          </w:p>
        </w:tc>
      </w:tr>
      <w:tr w:rsidR="0014141C" w:rsidRPr="00F677A4" w14:paraId="2CDDCB52" w14:textId="77777777" w:rsidTr="0014141C">
        <w:trPr>
          <w:trHeight w:val="520"/>
        </w:trPr>
        <w:tc>
          <w:tcPr>
            <w:tcW w:w="645" w:type="dxa"/>
            <w:tcBorders>
              <w:top w:val="nil"/>
              <w:left w:val="single" w:sz="4" w:space="0" w:color="auto"/>
              <w:bottom w:val="single" w:sz="4" w:space="0" w:color="auto"/>
              <w:right w:val="single" w:sz="4" w:space="0" w:color="auto"/>
            </w:tcBorders>
          </w:tcPr>
          <w:p w14:paraId="6E92C6C5"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FE059B2"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1.5; 2.1; 2.2; 2.3; 2.4; 2.5; 3.1; 3.2; 3.3; 6.1; 6.1; 6.2; 7.3; 8.1 </w:t>
            </w:r>
            <w:r w:rsidRPr="00F677A4">
              <w:rPr>
                <w:rFonts w:eastAsia="Times New Roman" w:cs="Arial"/>
                <w:sz w:val="22"/>
                <w:lang w:val="fr-FR"/>
              </w:rPr>
              <w:t>:EU clinical instruction Directives B1-B7</w:t>
            </w:r>
          </w:p>
        </w:tc>
      </w:tr>
      <w:tr w:rsidR="0014141C" w:rsidRPr="0014141C" w14:paraId="305873A4" w14:textId="77777777" w:rsidTr="0014141C">
        <w:trPr>
          <w:trHeight w:val="520"/>
        </w:trPr>
        <w:tc>
          <w:tcPr>
            <w:tcW w:w="645" w:type="dxa"/>
            <w:vMerge w:val="restart"/>
            <w:tcBorders>
              <w:top w:val="nil"/>
              <w:left w:val="single" w:sz="4" w:space="0" w:color="auto"/>
              <w:right w:val="single" w:sz="4" w:space="0" w:color="auto"/>
            </w:tcBorders>
          </w:tcPr>
          <w:p w14:paraId="53CDD178"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9E9C9C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8EEA15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5AFB25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342AC6B" w14:textId="77777777" w:rsidTr="0014141C">
        <w:trPr>
          <w:trHeight w:val="520"/>
        </w:trPr>
        <w:tc>
          <w:tcPr>
            <w:tcW w:w="645" w:type="dxa"/>
            <w:vMerge/>
            <w:tcBorders>
              <w:left w:val="single" w:sz="4" w:space="0" w:color="auto"/>
              <w:right w:val="single" w:sz="4" w:space="0" w:color="auto"/>
            </w:tcBorders>
          </w:tcPr>
          <w:p w14:paraId="4C59267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26169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73DC43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Recognise and apply techniques such as </w:t>
            </w:r>
            <w:proofErr w:type="spellStart"/>
            <w:r w:rsidRPr="0014141C">
              <w:rPr>
                <w:rFonts w:eastAsia="Times New Roman" w:cs="Arial"/>
                <w:i/>
                <w:sz w:val="22"/>
                <w:lang w:eastAsia="en-GB"/>
              </w:rPr>
              <w:t>teachback</w:t>
            </w:r>
            <w:proofErr w:type="spellEnd"/>
            <w:r w:rsidRPr="0014141C">
              <w:rPr>
                <w:rFonts w:eastAsia="Times New Roman" w:cs="Arial"/>
                <w:i/>
                <w:sz w:val="22"/>
                <w:lang w:eastAsia="en-GB"/>
              </w:rPr>
              <w:t>, motivational interviewing or other similar approaches to enable people to make informed choices.</w:t>
            </w:r>
          </w:p>
        </w:tc>
        <w:tc>
          <w:tcPr>
            <w:tcW w:w="4435" w:type="dxa"/>
            <w:tcBorders>
              <w:top w:val="single" w:sz="4" w:space="0" w:color="auto"/>
              <w:left w:val="single" w:sz="4" w:space="0" w:color="auto"/>
              <w:bottom w:val="single" w:sz="4" w:space="0" w:color="auto"/>
              <w:right w:val="single" w:sz="4" w:space="0" w:color="auto"/>
            </w:tcBorders>
          </w:tcPr>
          <w:p w14:paraId="579D93F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Recognise opportunities to apply techniques such as </w:t>
            </w:r>
            <w:proofErr w:type="spellStart"/>
            <w:r w:rsidRPr="0014141C">
              <w:rPr>
                <w:rFonts w:eastAsia="Times New Roman" w:cs="Arial"/>
                <w:i/>
                <w:sz w:val="22"/>
                <w:lang w:eastAsia="en-GB"/>
              </w:rPr>
              <w:t>teachback</w:t>
            </w:r>
            <w:proofErr w:type="spellEnd"/>
            <w:r w:rsidRPr="0014141C">
              <w:rPr>
                <w:rFonts w:eastAsia="Times New Roman" w:cs="Arial"/>
                <w:i/>
                <w:sz w:val="22"/>
                <w:lang w:eastAsia="en-GB"/>
              </w:rPr>
              <w:t>, motivational interviewing or other similar approaches to enable people to make informed choices.  Integrate appropriate behaviour change approaches to your practice.</w:t>
            </w:r>
          </w:p>
        </w:tc>
      </w:tr>
      <w:tr w:rsidR="0014141C" w:rsidRPr="0014141C" w14:paraId="1DAD7CB2" w14:textId="77777777" w:rsidTr="0014141C">
        <w:trPr>
          <w:trHeight w:val="520"/>
        </w:trPr>
        <w:tc>
          <w:tcPr>
            <w:tcW w:w="645" w:type="dxa"/>
            <w:vMerge/>
            <w:tcBorders>
              <w:left w:val="single" w:sz="4" w:space="0" w:color="auto"/>
              <w:bottom w:val="single" w:sz="4" w:space="0" w:color="auto"/>
              <w:right w:val="single" w:sz="4" w:space="0" w:color="auto"/>
            </w:tcBorders>
          </w:tcPr>
          <w:p w14:paraId="3FDD737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A379F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38ADB7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1130D5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2F2E49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B37907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1449007" w14:textId="77777777" w:rsidTr="0014141C">
        <w:trPr>
          <w:trHeight w:val="520"/>
        </w:trPr>
        <w:tc>
          <w:tcPr>
            <w:tcW w:w="645" w:type="dxa"/>
            <w:tcBorders>
              <w:top w:val="nil"/>
              <w:left w:val="single" w:sz="4" w:space="0" w:color="auto"/>
              <w:bottom w:val="single" w:sz="4" w:space="0" w:color="auto"/>
              <w:right w:val="single" w:sz="4" w:space="0" w:color="auto"/>
            </w:tcBorders>
          </w:tcPr>
          <w:p w14:paraId="2395885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2.9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A9B422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use appropriate communication skills and strength-based approaches to support and enable people to make informed choices about their care to manage health challenges in order to have satisfying and fulfilling lives within the limitations caused by reduced capability, ill health and disability</w:t>
            </w:r>
          </w:p>
        </w:tc>
      </w:tr>
      <w:tr w:rsidR="0014141C" w:rsidRPr="00F677A4" w14:paraId="04C5C73C" w14:textId="77777777" w:rsidTr="0014141C">
        <w:trPr>
          <w:trHeight w:val="520"/>
        </w:trPr>
        <w:tc>
          <w:tcPr>
            <w:tcW w:w="645" w:type="dxa"/>
            <w:tcBorders>
              <w:top w:val="nil"/>
              <w:left w:val="single" w:sz="4" w:space="0" w:color="auto"/>
              <w:bottom w:val="single" w:sz="4" w:space="0" w:color="auto"/>
              <w:right w:val="single" w:sz="4" w:space="0" w:color="auto"/>
            </w:tcBorders>
          </w:tcPr>
          <w:p w14:paraId="6E56448A"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E9066D4"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1.2; 1.3; 1.4; 1.5; 2.1; 2.2; 2.3; 2.4; 2.5; 2.6; 3.1; 3.2; 3.3; 3.4; 4.1; 4.2; 4.3; 4.4; 5.4; 5.5; 7.1; 7.2; 7.3; 7.4; 7.5; 8.2; 8.3 </w:t>
            </w:r>
            <w:r w:rsidRPr="00F677A4">
              <w:rPr>
                <w:rFonts w:eastAsia="Times New Roman" w:cs="Arial"/>
                <w:sz w:val="22"/>
                <w:lang w:val="fr-FR"/>
              </w:rPr>
              <w:t>:EU clinical instruction Directives B1-B7</w:t>
            </w:r>
          </w:p>
        </w:tc>
      </w:tr>
      <w:tr w:rsidR="0014141C" w:rsidRPr="0014141C" w14:paraId="1E64A630" w14:textId="77777777" w:rsidTr="0014141C">
        <w:trPr>
          <w:trHeight w:val="520"/>
        </w:trPr>
        <w:tc>
          <w:tcPr>
            <w:tcW w:w="645" w:type="dxa"/>
            <w:vMerge w:val="restart"/>
            <w:tcBorders>
              <w:top w:val="nil"/>
              <w:left w:val="single" w:sz="4" w:space="0" w:color="auto"/>
              <w:right w:val="single" w:sz="4" w:space="0" w:color="auto"/>
            </w:tcBorders>
          </w:tcPr>
          <w:p w14:paraId="3278F1C9"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64E06D3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0CA652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F96FC9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E49404D" w14:textId="77777777" w:rsidTr="0014141C">
        <w:trPr>
          <w:trHeight w:val="520"/>
        </w:trPr>
        <w:tc>
          <w:tcPr>
            <w:tcW w:w="645" w:type="dxa"/>
            <w:vMerge/>
            <w:tcBorders>
              <w:left w:val="single" w:sz="4" w:space="0" w:color="auto"/>
              <w:right w:val="single" w:sz="4" w:space="0" w:color="auto"/>
            </w:tcBorders>
          </w:tcPr>
          <w:p w14:paraId="164852E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FA1757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Use appropriate communication skills to support people to make informed choices about their care.</w:t>
            </w:r>
          </w:p>
        </w:tc>
        <w:tc>
          <w:tcPr>
            <w:tcW w:w="4434" w:type="dxa"/>
            <w:tcBorders>
              <w:top w:val="single" w:sz="4" w:space="0" w:color="auto"/>
              <w:left w:val="single" w:sz="4" w:space="0" w:color="auto"/>
              <w:bottom w:val="single" w:sz="4" w:space="0" w:color="auto"/>
              <w:right w:val="single" w:sz="4" w:space="0" w:color="auto"/>
            </w:tcBorders>
          </w:tcPr>
          <w:p w14:paraId="2023E7E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Use appropriate communication skills and strengths-based approaches to support people to make informed choices about their care.</w:t>
            </w:r>
          </w:p>
        </w:tc>
        <w:tc>
          <w:tcPr>
            <w:tcW w:w="4435" w:type="dxa"/>
            <w:tcBorders>
              <w:top w:val="single" w:sz="4" w:space="0" w:color="auto"/>
              <w:left w:val="single" w:sz="4" w:space="0" w:color="auto"/>
              <w:bottom w:val="single" w:sz="4" w:space="0" w:color="auto"/>
              <w:right w:val="single" w:sz="4" w:space="0" w:color="auto"/>
            </w:tcBorders>
          </w:tcPr>
          <w:p w14:paraId="1C84D0C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Work collaboratively to identify people’s individual strengths and support them to identify personally meaningful goals.</w:t>
            </w:r>
          </w:p>
        </w:tc>
      </w:tr>
      <w:tr w:rsidR="0014141C" w:rsidRPr="0014141C" w14:paraId="57A44761" w14:textId="77777777" w:rsidTr="0014141C">
        <w:trPr>
          <w:trHeight w:val="520"/>
        </w:trPr>
        <w:tc>
          <w:tcPr>
            <w:tcW w:w="645" w:type="dxa"/>
            <w:vMerge/>
            <w:tcBorders>
              <w:left w:val="single" w:sz="4" w:space="0" w:color="auto"/>
              <w:bottom w:val="single" w:sz="4" w:space="0" w:color="auto"/>
              <w:right w:val="single" w:sz="4" w:space="0" w:color="auto"/>
            </w:tcBorders>
          </w:tcPr>
          <w:p w14:paraId="4B3488B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96CA30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7B7FEC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8B5854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6C62FE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C29C06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8C84FA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5453374B" w14:textId="77777777" w:rsidR="0014141C" w:rsidRPr="0014141C" w:rsidRDefault="0014141C" w:rsidP="0014141C">
      <w:pPr>
        <w:spacing w:line="240" w:lineRule="auto"/>
      </w:pPr>
    </w:p>
    <w:p w14:paraId="177D1708" w14:textId="77777777" w:rsidR="0014141C" w:rsidRPr="0014141C" w:rsidRDefault="0014141C" w:rsidP="0014141C">
      <w:pPr>
        <w:spacing w:line="240" w:lineRule="auto"/>
      </w:pPr>
      <w:r w:rsidRPr="0014141C">
        <w:br w:type="page"/>
      </w:r>
    </w:p>
    <w:tbl>
      <w:tblPr>
        <w:tblW w:w="0" w:type="auto"/>
        <w:tblLook w:val="04A0" w:firstRow="1" w:lastRow="0" w:firstColumn="1" w:lastColumn="0" w:noHBand="0" w:noVBand="1"/>
      </w:tblPr>
      <w:tblGrid>
        <w:gridCol w:w="645"/>
        <w:gridCol w:w="3600"/>
        <w:gridCol w:w="4730"/>
        <w:gridCol w:w="5017"/>
      </w:tblGrid>
      <w:tr w:rsidR="0014141C" w:rsidRPr="0014141C" w14:paraId="4B8E7369" w14:textId="77777777" w:rsidTr="0014141C">
        <w:trPr>
          <w:trHeight w:val="520"/>
        </w:trPr>
        <w:tc>
          <w:tcPr>
            <w:tcW w:w="0" w:type="auto"/>
            <w:tcBorders>
              <w:top w:val="single" w:sz="4" w:space="0" w:color="auto"/>
              <w:left w:val="single" w:sz="4" w:space="0" w:color="auto"/>
              <w:bottom w:val="single" w:sz="4" w:space="0" w:color="auto"/>
              <w:right w:val="single" w:sz="4" w:space="0" w:color="auto"/>
            </w:tcBorders>
          </w:tcPr>
          <w:p w14:paraId="34E95F2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2.10</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14:paraId="77F34AE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provide information in accessible ways to help people understand and make decisions about their health, life choices, illness and care</w:t>
            </w:r>
          </w:p>
        </w:tc>
      </w:tr>
      <w:tr w:rsidR="0014141C" w:rsidRPr="00F677A4" w14:paraId="1B100A5F" w14:textId="77777777" w:rsidTr="0014141C">
        <w:trPr>
          <w:trHeight w:val="520"/>
        </w:trPr>
        <w:tc>
          <w:tcPr>
            <w:tcW w:w="0" w:type="auto"/>
            <w:tcBorders>
              <w:top w:val="nil"/>
              <w:left w:val="single" w:sz="4" w:space="0" w:color="auto"/>
              <w:bottom w:val="single" w:sz="4" w:space="0" w:color="auto"/>
              <w:right w:val="single" w:sz="4" w:space="0" w:color="auto"/>
            </w:tcBorders>
          </w:tcPr>
          <w:p w14:paraId="32EE732A" w14:textId="77777777" w:rsidR="0014141C" w:rsidRPr="0014141C" w:rsidRDefault="0014141C" w:rsidP="0014141C">
            <w:pPr>
              <w:spacing w:after="0" w:line="240" w:lineRule="auto"/>
              <w:rPr>
                <w:rFonts w:eastAsia="Times New Roman" w:cs="Arial"/>
                <w:sz w:val="22"/>
                <w:lang w:eastAsia="en-GB"/>
              </w:rPr>
            </w:pPr>
          </w:p>
        </w:tc>
        <w:tc>
          <w:tcPr>
            <w:tcW w:w="0" w:type="auto"/>
            <w:gridSpan w:val="3"/>
            <w:tcBorders>
              <w:top w:val="nil"/>
              <w:left w:val="single" w:sz="4" w:space="0" w:color="auto"/>
              <w:bottom w:val="single" w:sz="4" w:space="0" w:color="auto"/>
              <w:right w:val="single" w:sz="4" w:space="0" w:color="auto"/>
            </w:tcBorders>
            <w:shd w:val="clear" w:color="auto" w:fill="auto"/>
          </w:tcPr>
          <w:p w14:paraId="00C4DAF1"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7.1; 7.2; 7.3; 7.4; 7.5 </w:t>
            </w:r>
            <w:r w:rsidRPr="00F677A4">
              <w:rPr>
                <w:rFonts w:eastAsia="Times New Roman" w:cs="Arial"/>
                <w:sz w:val="22"/>
                <w:lang w:val="fr-FR"/>
              </w:rPr>
              <w:t>:EU clinical instruction Directives B1-B7</w:t>
            </w:r>
          </w:p>
        </w:tc>
      </w:tr>
      <w:tr w:rsidR="0014141C" w:rsidRPr="0014141C" w14:paraId="2BB4CF76" w14:textId="77777777" w:rsidTr="0014141C">
        <w:trPr>
          <w:trHeight w:val="520"/>
        </w:trPr>
        <w:tc>
          <w:tcPr>
            <w:tcW w:w="0" w:type="auto"/>
            <w:vMerge w:val="restart"/>
            <w:tcBorders>
              <w:top w:val="nil"/>
              <w:left w:val="single" w:sz="4" w:space="0" w:color="auto"/>
              <w:right w:val="single" w:sz="4" w:space="0" w:color="auto"/>
            </w:tcBorders>
          </w:tcPr>
          <w:p w14:paraId="516AA88B" w14:textId="77777777" w:rsidR="0014141C" w:rsidRPr="00F677A4" w:rsidRDefault="0014141C" w:rsidP="0014141C">
            <w:pPr>
              <w:spacing w:after="0" w:line="240" w:lineRule="auto"/>
              <w:rPr>
                <w:rFonts w:eastAsia="Times New Roman" w:cs="Arial"/>
                <w:sz w:val="22"/>
                <w:lang w:val="fr-FR" w:eastAsia="en-GB"/>
              </w:rPr>
            </w:pPr>
          </w:p>
        </w:tc>
        <w:tc>
          <w:tcPr>
            <w:tcW w:w="0" w:type="auto"/>
            <w:tcBorders>
              <w:top w:val="nil"/>
              <w:left w:val="single" w:sz="4" w:space="0" w:color="auto"/>
              <w:bottom w:val="single" w:sz="4" w:space="0" w:color="auto"/>
              <w:right w:val="single" w:sz="4" w:space="0" w:color="auto"/>
            </w:tcBorders>
            <w:shd w:val="clear" w:color="auto" w:fill="auto"/>
          </w:tcPr>
          <w:p w14:paraId="03D0AD2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0" w:type="auto"/>
            <w:tcBorders>
              <w:top w:val="nil"/>
              <w:left w:val="single" w:sz="4" w:space="0" w:color="auto"/>
              <w:bottom w:val="single" w:sz="4" w:space="0" w:color="auto"/>
              <w:right w:val="single" w:sz="4" w:space="0" w:color="auto"/>
            </w:tcBorders>
            <w:shd w:val="clear" w:color="auto" w:fill="auto"/>
          </w:tcPr>
          <w:p w14:paraId="778FB2C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0" w:type="auto"/>
            <w:tcBorders>
              <w:top w:val="nil"/>
              <w:left w:val="single" w:sz="4" w:space="0" w:color="auto"/>
              <w:bottom w:val="single" w:sz="4" w:space="0" w:color="auto"/>
              <w:right w:val="single" w:sz="4" w:space="0" w:color="auto"/>
            </w:tcBorders>
          </w:tcPr>
          <w:p w14:paraId="5ECAF8B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18623A5" w14:textId="77777777" w:rsidTr="0014141C">
        <w:trPr>
          <w:trHeight w:val="520"/>
        </w:trPr>
        <w:tc>
          <w:tcPr>
            <w:tcW w:w="0" w:type="auto"/>
            <w:vMerge/>
            <w:tcBorders>
              <w:left w:val="single" w:sz="4" w:space="0" w:color="auto"/>
              <w:right w:val="single" w:sz="4" w:space="0" w:color="auto"/>
            </w:tcBorders>
          </w:tcPr>
          <w:p w14:paraId="5287BE2E" w14:textId="77777777" w:rsidR="0014141C" w:rsidRPr="0014141C" w:rsidRDefault="0014141C" w:rsidP="0014141C">
            <w:pPr>
              <w:spacing w:after="0" w:line="240" w:lineRule="auto"/>
              <w:rPr>
                <w:rFonts w:eastAsia="Times New Roman" w:cs="Arial"/>
                <w:sz w:val="22"/>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97BC29" w14:textId="77777777" w:rsidR="0014141C" w:rsidRPr="0014141C" w:rsidRDefault="0014141C" w:rsidP="0014141C">
            <w:pPr>
              <w:spacing w:after="0" w:line="240" w:lineRule="auto"/>
              <w:rPr>
                <w:rFonts w:eastAsia="Times New Roman" w:cs="Arial"/>
                <w:sz w:val="22"/>
                <w:lang w:eastAsia="en-GB"/>
              </w:rPr>
            </w:pPr>
          </w:p>
        </w:tc>
        <w:tc>
          <w:tcPr>
            <w:tcW w:w="0" w:type="auto"/>
            <w:tcBorders>
              <w:top w:val="single" w:sz="4" w:space="0" w:color="auto"/>
              <w:left w:val="single" w:sz="4" w:space="0" w:color="auto"/>
              <w:bottom w:val="single" w:sz="4" w:space="0" w:color="auto"/>
              <w:right w:val="single" w:sz="4" w:space="0" w:color="auto"/>
            </w:tcBorders>
          </w:tcPr>
          <w:p w14:paraId="241A356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Use a range of information sources e.g. translators, alternative language, audio or graphics, to meet individual needs.</w:t>
            </w:r>
          </w:p>
        </w:tc>
        <w:tc>
          <w:tcPr>
            <w:tcW w:w="0" w:type="auto"/>
            <w:tcBorders>
              <w:top w:val="single" w:sz="4" w:space="0" w:color="auto"/>
              <w:left w:val="single" w:sz="4" w:space="0" w:color="auto"/>
              <w:bottom w:val="single" w:sz="4" w:space="0" w:color="auto"/>
              <w:right w:val="single" w:sz="4" w:space="0" w:color="auto"/>
            </w:tcBorders>
          </w:tcPr>
          <w:p w14:paraId="1C7EA4D4" w14:textId="77777777" w:rsidR="0014141C" w:rsidRPr="0014141C" w:rsidRDefault="0014141C" w:rsidP="0014141C">
            <w:pPr>
              <w:spacing w:after="0" w:line="240" w:lineRule="auto"/>
              <w:rPr>
                <w:rFonts w:eastAsia="Times New Roman" w:cs="Arial"/>
                <w:i/>
                <w:sz w:val="20"/>
                <w:szCs w:val="20"/>
                <w:lang w:eastAsia="en-GB"/>
              </w:rPr>
            </w:pPr>
            <w:r w:rsidRPr="0014141C">
              <w:rPr>
                <w:rFonts w:eastAsia="Times New Roman" w:cs="Arial"/>
                <w:i/>
                <w:sz w:val="20"/>
                <w:szCs w:val="20"/>
                <w:lang w:eastAsia="en-GB"/>
              </w:rPr>
              <w:t>Identify the need for and utilise a range of information sources e.g. translators, alternative language, audio or graphics, to meet individual needs.</w:t>
            </w:r>
          </w:p>
        </w:tc>
      </w:tr>
      <w:tr w:rsidR="0014141C" w:rsidRPr="0014141C" w14:paraId="1EB5CEFC" w14:textId="77777777" w:rsidTr="0014141C">
        <w:trPr>
          <w:trHeight w:val="520"/>
        </w:trPr>
        <w:tc>
          <w:tcPr>
            <w:tcW w:w="0" w:type="auto"/>
            <w:vMerge/>
            <w:tcBorders>
              <w:left w:val="single" w:sz="4" w:space="0" w:color="auto"/>
              <w:bottom w:val="single" w:sz="4" w:space="0" w:color="auto"/>
              <w:right w:val="single" w:sz="4" w:space="0" w:color="auto"/>
            </w:tcBorders>
          </w:tcPr>
          <w:p w14:paraId="5212477C" w14:textId="77777777" w:rsidR="0014141C" w:rsidRPr="0014141C" w:rsidRDefault="0014141C" w:rsidP="0014141C">
            <w:pPr>
              <w:spacing w:after="0" w:line="240" w:lineRule="auto"/>
              <w:rPr>
                <w:rFonts w:eastAsia="Times New Roman" w:cs="Arial"/>
                <w:sz w:val="22"/>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4D3205" w14:textId="77777777" w:rsidR="0014141C" w:rsidRPr="0014141C" w:rsidRDefault="0014141C" w:rsidP="0014141C">
            <w:pPr>
              <w:spacing w:after="0" w:line="240" w:lineRule="auto"/>
              <w:rPr>
                <w:rFonts w:eastAsia="Times New Roman" w:cs="Arial"/>
                <w:sz w:val="22"/>
                <w:highlight w:val="yellow"/>
                <w:lang w:eastAsia="en-GB"/>
              </w:rPr>
            </w:pPr>
          </w:p>
        </w:tc>
        <w:tc>
          <w:tcPr>
            <w:tcW w:w="0" w:type="auto"/>
            <w:tcBorders>
              <w:top w:val="single" w:sz="4" w:space="0" w:color="auto"/>
              <w:left w:val="single" w:sz="4" w:space="0" w:color="auto"/>
              <w:bottom w:val="single" w:sz="4" w:space="0" w:color="auto"/>
              <w:right w:val="single" w:sz="4" w:space="0" w:color="auto"/>
            </w:tcBorders>
          </w:tcPr>
          <w:p w14:paraId="0684B8B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CAF289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0" w:type="auto"/>
            <w:tcBorders>
              <w:top w:val="single" w:sz="4" w:space="0" w:color="auto"/>
              <w:left w:val="single" w:sz="4" w:space="0" w:color="auto"/>
              <w:bottom w:val="single" w:sz="4" w:space="0" w:color="auto"/>
              <w:right w:val="single" w:sz="4" w:space="0" w:color="auto"/>
            </w:tcBorders>
          </w:tcPr>
          <w:p w14:paraId="56B4CFB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192904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368ADD4E" w14:textId="77777777" w:rsidTr="0014141C">
        <w:trPr>
          <w:trHeight w:val="520"/>
        </w:trPr>
        <w:tc>
          <w:tcPr>
            <w:tcW w:w="0" w:type="auto"/>
            <w:tcBorders>
              <w:top w:val="nil"/>
              <w:left w:val="single" w:sz="4" w:space="0" w:color="auto"/>
              <w:bottom w:val="single" w:sz="4" w:space="0" w:color="auto"/>
              <w:right w:val="single" w:sz="4" w:space="0" w:color="auto"/>
            </w:tcBorders>
          </w:tcPr>
          <w:p w14:paraId="3FD24F4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2.11</w:t>
            </w:r>
          </w:p>
        </w:tc>
        <w:tc>
          <w:tcPr>
            <w:tcW w:w="0" w:type="auto"/>
            <w:gridSpan w:val="3"/>
            <w:tcBorders>
              <w:top w:val="nil"/>
              <w:left w:val="single" w:sz="4" w:space="0" w:color="auto"/>
              <w:bottom w:val="single" w:sz="4" w:space="0" w:color="auto"/>
              <w:right w:val="single" w:sz="4" w:space="0" w:color="auto"/>
            </w:tcBorders>
            <w:shd w:val="clear" w:color="auto" w:fill="auto"/>
            <w:hideMark/>
          </w:tcPr>
          <w:p w14:paraId="0237ECF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promote health and prevent ill health by understanding and explaining to people the principles of pathogenesis, immunology and the evidence-base for immunisation, vaccination and herd immunity</w:t>
            </w:r>
          </w:p>
        </w:tc>
      </w:tr>
      <w:tr w:rsidR="0014141C" w:rsidRPr="00F677A4" w14:paraId="431FFB0D" w14:textId="77777777" w:rsidTr="0014141C">
        <w:trPr>
          <w:trHeight w:val="520"/>
        </w:trPr>
        <w:tc>
          <w:tcPr>
            <w:tcW w:w="0" w:type="auto"/>
            <w:tcBorders>
              <w:top w:val="nil"/>
              <w:left w:val="single" w:sz="4" w:space="0" w:color="auto"/>
              <w:bottom w:val="single" w:sz="4" w:space="0" w:color="auto"/>
              <w:right w:val="single" w:sz="4" w:space="0" w:color="auto"/>
            </w:tcBorders>
          </w:tcPr>
          <w:p w14:paraId="0858D2CE" w14:textId="77777777" w:rsidR="0014141C" w:rsidRPr="0014141C" w:rsidRDefault="0014141C" w:rsidP="0014141C">
            <w:pPr>
              <w:spacing w:after="0" w:line="240" w:lineRule="auto"/>
              <w:rPr>
                <w:rFonts w:eastAsia="Times New Roman" w:cs="Arial"/>
                <w:sz w:val="22"/>
                <w:lang w:eastAsia="en-GB"/>
              </w:rPr>
            </w:pPr>
          </w:p>
        </w:tc>
        <w:tc>
          <w:tcPr>
            <w:tcW w:w="0" w:type="auto"/>
            <w:gridSpan w:val="3"/>
            <w:tcBorders>
              <w:top w:val="nil"/>
              <w:left w:val="single" w:sz="4" w:space="0" w:color="auto"/>
              <w:bottom w:val="single" w:sz="4" w:space="0" w:color="auto"/>
              <w:right w:val="single" w:sz="4" w:space="0" w:color="auto"/>
            </w:tcBorders>
            <w:shd w:val="clear" w:color="auto" w:fill="auto"/>
          </w:tcPr>
          <w:p w14:paraId="529BEEAB"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1.4; 2.1; 2.2; 2.3; 2.4; 2.5; 2.6; 3.1; 3.2; 3.3; 4.1; 5.2; 6.1; 6.2; 7.1; 7.2; 7.3; 7.4; 7.5 </w:t>
            </w:r>
            <w:r w:rsidRPr="00F677A4">
              <w:rPr>
                <w:rFonts w:eastAsia="Times New Roman" w:cs="Arial"/>
                <w:sz w:val="22"/>
                <w:lang w:val="fr-FR"/>
              </w:rPr>
              <w:t>:EU clinical instruction Directives B1-B7</w:t>
            </w:r>
          </w:p>
        </w:tc>
      </w:tr>
      <w:tr w:rsidR="0014141C" w:rsidRPr="0014141C" w14:paraId="607871E6" w14:textId="77777777" w:rsidTr="0014141C">
        <w:trPr>
          <w:trHeight w:val="520"/>
        </w:trPr>
        <w:tc>
          <w:tcPr>
            <w:tcW w:w="0" w:type="auto"/>
            <w:vMerge w:val="restart"/>
            <w:tcBorders>
              <w:top w:val="nil"/>
              <w:left w:val="single" w:sz="4" w:space="0" w:color="auto"/>
              <w:right w:val="single" w:sz="4" w:space="0" w:color="auto"/>
            </w:tcBorders>
          </w:tcPr>
          <w:p w14:paraId="3CEEEEE6" w14:textId="77777777" w:rsidR="0014141C" w:rsidRPr="00F677A4" w:rsidRDefault="0014141C" w:rsidP="0014141C">
            <w:pPr>
              <w:spacing w:after="0" w:line="240" w:lineRule="auto"/>
              <w:rPr>
                <w:rFonts w:eastAsia="Times New Roman" w:cs="Arial"/>
                <w:sz w:val="22"/>
                <w:lang w:val="fr-FR" w:eastAsia="en-GB"/>
              </w:rPr>
            </w:pPr>
          </w:p>
        </w:tc>
        <w:tc>
          <w:tcPr>
            <w:tcW w:w="0" w:type="auto"/>
            <w:tcBorders>
              <w:top w:val="nil"/>
              <w:left w:val="single" w:sz="4" w:space="0" w:color="auto"/>
              <w:bottom w:val="single" w:sz="4" w:space="0" w:color="auto"/>
              <w:right w:val="single" w:sz="4" w:space="0" w:color="auto"/>
            </w:tcBorders>
            <w:shd w:val="clear" w:color="auto" w:fill="auto"/>
          </w:tcPr>
          <w:p w14:paraId="354FCAD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0" w:type="auto"/>
            <w:tcBorders>
              <w:top w:val="nil"/>
              <w:left w:val="single" w:sz="4" w:space="0" w:color="auto"/>
              <w:bottom w:val="single" w:sz="4" w:space="0" w:color="auto"/>
              <w:right w:val="single" w:sz="4" w:space="0" w:color="auto"/>
            </w:tcBorders>
            <w:shd w:val="clear" w:color="auto" w:fill="auto"/>
          </w:tcPr>
          <w:p w14:paraId="5125796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0" w:type="auto"/>
            <w:tcBorders>
              <w:top w:val="nil"/>
              <w:left w:val="single" w:sz="4" w:space="0" w:color="auto"/>
              <w:bottom w:val="single" w:sz="4" w:space="0" w:color="auto"/>
              <w:right w:val="single" w:sz="4" w:space="0" w:color="auto"/>
            </w:tcBorders>
          </w:tcPr>
          <w:p w14:paraId="25AFB32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3458D84" w14:textId="77777777" w:rsidTr="0014141C">
        <w:trPr>
          <w:trHeight w:val="520"/>
        </w:trPr>
        <w:tc>
          <w:tcPr>
            <w:tcW w:w="0" w:type="auto"/>
            <w:vMerge/>
            <w:tcBorders>
              <w:left w:val="single" w:sz="4" w:space="0" w:color="auto"/>
              <w:right w:val="single" w:sz="4" w:space="0" w:color="auto"/>
            </w:tcBorders>
          </w:tcPr>
          <w:p w14:paraId="07B66E22" w14:textId="77777777" w:rsidR="0014141C" w:rsidRPr="0014141C" w:rsidRDefault="0014141C" w:rsidP="0014141C">
            <w:pPr>
              <w:spacing w:after="0" w:line="240" w:lineRule="auto"/>
              <w:rPr>
                <w:rFonts w:eastAsia="Times New Roman" w:cs="Arial"/>
                <w:sz w:val="22"/>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ABBF34" w14:textId="77777777" w:rsidR="0014141C" w:rsidRPr="0014141C" w:rsidRDefault="0014141C" w:rsidP="0014141C">
            <w:pPr>
              <w:spacing w:after="0" w:line="240" w:lineRule="auto"/>
              <w:rPr>
                <w:rFonts w:eastAsia="Times New Roman" w:cs="Arial"/>
                <w:sz w:val="22"/>
                <w:lang w:eastAsia="en-GB"/>
              </w:rPr>
            </w:pPr>
          </w:p>
        </w:tc>
        <w:tc>
          <w:tcPr>
            <w:tcW w:w="0" w:type="auto"/>
            <w:tcBorders>
              <w:top w:val="single" w:sz="4" w:space="0" w:color="auto"/>
              <w:left w:val="single" w:sz="4" w:space="0" w:color="auto"/>
              <w:bottom w:val="single" w:sz="4" w:space="0" w:color="auto"/>
              <w:right w:val="single" w:sz="4" w:space="0" w:color="auto"/>
            </w:tcBorders>
          </w:tcPr>
          <w:p w14:paraId="63D3183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Consider the core theories, concepts, principles and terminology in conversation with your PS/PA.</w:t>
            </w:r>
          </w:p>
        </w:tc>
        <w:tc>
          <w:tcPr>
            <w:tcW w:w="0" w:type="auto"/>
            <w:tcBorders>
              <w:top w:val="single" w:sz="4" w:space="0" w:color="auto"/>
              <w:left w:val="single" w:sz="4" w:space="0" w:color="auto"/>
              <w:bottom w:val="single" w:sz="4" w:space="0" w:color="auto"/>
              <w:right w:val="single" w:sz="4" w:space="0" w:color="auto"/>
            </w:tcBorders>
          </w:tcPr>
          <w:p w14:paraId="3454C63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Explain the core theories, concepts, principles and terminology in accessible language to individuals or groups.</w:t>
            </w:r>
          </w:p>
        </w:tc>
      </w:tr>
      <w:tr w:rsidR="0014141C" w:rsidRPr="0014141C" w14:paraId="664CA151" w14:textId="77777777" w:rsidTr="0014141C">
        <w:trPr>
          <w:trHeight w:val="520"/>
        </w:trPr>
        <w:tc>
          <w:tcPr>
            <w:tcW w:w="0" w:type="auto"/>
            <w:vMerge/>
            <w:tcBorders>
              <w:left w:val="single" w:sz="4" w:space="0" w:color="auto"/>
              <w:bottom w:val="single" w:sz="4" w:space="0" w:color="auto"/>
              <w:right w:val="single" w:sz="4" w:space="0" w:color="auto"/>
            </w:tcBorders>
          </w:tcPr>
          <w:p w14:paraId="0E52D0C1" w14:textId="77777777" w:rsidR="0014141C" w:rsidRPr="0014141C" w:rsidRDefault="0014141C" w:rsidP="0014141C">
            <w:pPr>
              <w:spacing w:after="0" w:line="240" w:lineRule="auto"/>
              <w:rPr>
                <w:rFonts w:eastAsia="Times New Roman" w:cs="Arial"/>
                <w:sz w:val="22"/>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1F40C0" w14:textId="77777777" w:rsidR="0014141C" w:rsidRPr="0014141C" w:rsidRDefault="0014141C" w:rsidP="0014141C">
            <w:pPr>
              <w:spacing w:after="0" w:line="240" w:lineRule="auto"/>
              <w:rPr>
                <w:rFonts w:eastAsia="Times New Roman" w:cs="Arial"/>
                <w:sz w:val="22"/>
                <w:highlight w:val="yellow"/>
                <w:lang w:eastAsia="en-GB"/>
              </w:rPr>
            </w:pPr>
          </w:p>
        </w:tc>
        <w:tc>
          <w:tcPr>
            <w:tcW w:w="0" w:type="auto"/>
            <w:tcBorders>
              <w:top w:val="single" w:sz="4" w:space="0" w:color="auto"/>
              <w:left w:val="single" w:sz="4" w:space="0" w:color="auto"/>
              <w:bottom w:val="single" w:sz="4" w:space="0" w:color="auto"/>
              <w:right w:val="single" w:sz="4" w:space="0" w:color="auto"/>
            </w:tcBorders>
          </w:tcPr>
          <w:p w14:paraId="3C03C7E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8191E6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0" w:type="auto"/>
            <w:tcBorders>
              <w:top w:val="single" w:sz="4" w:space="0" w:color="auto"/>
              <w:left w:val="single" w:sz="4" w:space="0" w:color="auto"/>
              <w:bottom w:val="single" w:sz="4" w:space="0" w:color="auto"/>
              <w:right w:val="single" w:sz="4" w:space="0" w:color="auto"/>
            </w:tcBorders>
          </w:tcPr>
          <w:p w14:paraId="76AFDFF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430918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5554D1AA" w14:textId="77777777" w:rsidTr="0014141C">
        <w:trPr>
          <w:trHeight w:val="520"/>
        </w:trPr>
        <w:tc>
          <w:tcPr>
            <w:tcW w:w="0" w:type="auto"/>
            <w:tcBorders>
              <w:top w:val="nil"/>
              <w:left w:val="single" w:sz="4" w:space="0" w:color="auto"/>
              <w:bottom w:val="single" w:sz="4" w:space="0" w:color="auto"/>
              <w:right w:val="single" w:sz="4" w:space="0" w:color="auto"/>
            </w:tcBorders>
          </w:tcPr>
          <w:p w14:paraId="24D58B2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2.12</w:t>
            </w:r>
          </w:p>
        </w:tc>
        <w:tc>
          <w:tcPr>
            <w:tcW w:w="0" w:type="auto"/>
            <w:gridSpan w:val="3"/>
            <w:tcBorders>
              <w:top w:val="nil"/>
              <w:left w:val="single" w:sz="4" w:space="0" w:color="auto"/>
              <w:bottom w:val="single" w:sz="4" w:space="0" w:color="auto"/>
              <w:right w:val="single" w:sz="4" w:space="0" w:color="auto"/>
            </w:tcBorders>
            <w:shd w:val="clear" w:color="auto" w:fill="auto"/>
            <w:hideMark/>
          </w:tcPr>
          <w:p w14:paraId="2F47174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protect health through understanding and applying the principles of infection prevention and control, including communicable disease surveillance and antimicrobial stewardship and resistance</w:t>
            </w:r>
          </w:p>
        </w:tc>
      </w:tr>
      <w:tr w:rsidR="0014141C" w:rsidRPr="00F677A4" w14:paraId="3CE0E3E8" w14:textId="77777777" w:rsidTr="0014141C">
        <w:trPr>
          <w:trHeight w:val="520"/>
        </w:trPr>
        <w:tc>
          <w:tcPr>
            <w:tcW w:w="0" w:type="auto"/>
            <w:tcBorders>
              <w:top w:val="nil"/>
              <w:left w:val="single" w:sz="4" w:space="0" w:color="auto"/>
              <w:bottom w:val="single" w:sz="4" w:space="0" w:color="auto"/>
              <w:right w:val="single" w:sz="4" w:space="0" w:color="auto"/>
            </w:tcBorders>
          </w:tcPr>
          <w:p w14:paraId="31FC3C8D" w14:textId="77777777" w:rsidR="0014141C" w:rsidRPr="0014141C" w:rsidRDefault="0014141C" w:rsidP="0014141C">
            <w:pPr>
              <w:spacing w:after="0" w:line="240" w:lineRule="auto"/>
              <w:rPr>
                <w:rFonts w:eastAsia="Times New Roman" w:cs="Arial"/>
                <w:sz w:val="22"/>
                <w:lang w:eastAsia="en-GB"/>
              </w:rPr>
            </w:pPr>
          </w:p>
        </w:tc>
        <w:tc>
          <w:tcPr>
            <w:tcW w:w="0" w:type="auto"/>
            <w:gridSpan w:val="3"/>
            <w:tcBorders>
              <w:top w:val="nil"/>
              <w:left w:val="single" w:sz="4" w:space="0" w:color="auto"/>
              <w:bottom w:val="single" w:sz="4" w:space="0" w:color="auto"/>
              <w:right w:val="single" w:sz="4" w:space="0" w:color="auto"/>
            </w:tcBorders>
            <w:shd w:val="clear" w:color="auto" w:fill="auto"/>
          </w:tcPr>
          <w:p w14:paraId="34ABC63D"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1.2; 1.4; 2.2; 5.4; 5.5; 6.1; 6.2; 7.1; 7.2; 7.3; 7.4; 7.5; 8.2; 17.1; 17.3; 18.1; 18.3; 19.2; 19.3; 19.4 </w:t>
            </w:r>
            <w:r w:rsidRPr="00F677A4">
              <w:rPr>
                <w:rFonts w:eastAsia="Times New Roman" w:cs="Arial"/>
                <w:sz w:val="22"/>
                <w:lang w:val="fr-FR"/>
              </w:rPr>
              <w:t>:EU clinical instruction Directives B1-B7</w:t>
            </w:r>
          </w:p>
        </w:tc>
      </w:tr>
      <w:tr w:rsidR="0014141C" w:rsidRPr="0014141C" w14:paraId="43C2371C" w14:textId="77777777" w:rsidTr="0014141C">
        <w:trPr>
          <w:trHeight w:val="520"/>
        </w:trPr>
        <w:tc>
          <w:tcPr>
            <w:tcW w:w="0" w:type="auto"/>
            <w:vMerge w:val="restart"/>
            <w:tcBorders>
              <w:top w:val="nil"/>
              <w:left w:val="single" w:sz="4" w:space="0" w:color="auto"/>
              <w:right w:val="single" w:sz="4" w:space="0" w:color="auto"/>
            </w:tcBorders>
          </w:tcPr>
          <w:p w14:paraId="1A941BA4" w14:textId="77777777" w:rsidR="0014141C" w:rsidRPr="00F677A4" w:rsidRDefault="0014141C" w:rsidP="0014141C">
            <w:pPr>
              <w:spacing w:after="0" w:line="240" w:lineRule="auto"/>
              <w:rPr>
                <w:rFonts w:eastAsia="Times New Roman" w:cs="Arial"/>
                <w:sz w:val="22"/>
                <w:lang w:val="fr-FR" w:eastAsia="en-GB"/>
              </w:rPr>
            </w:pPr>
          </w:p>
        </w:tc>
        <w:tc>
          <w:tcPr>
            <w:tcW w:w="0" w:type="auto"/>
            <w:tcBorders>
              <w:top w:val="nil"/>
              <w:left w:val="single" w:sz="4" w:space="0" w:color="auto"/>
              <w:bottom w:val="single" w:sz="4" w:space="0" w:color="auto"/>
              <w:right w:val="single" w:sz="4" w:space="0" w:color="auto"/>
            </w:tcBorders>
            <w:shd w:val="clear" w:color="auto" w:fill="auto"/>
          </w:tcPr>
          <w:p w14:paraId="3EF52CA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0" w:type="auto"/>
            <w:tcBorders>
              <w:top w:val="nil"/>
              <w:left w:val="single" w:sz="4" w:space="0" w:color="auto"/>
              <w:bottom w:val="single" w:sz="4" w:space="0" w:color="auto"/>
              <w:right w:val="single" w:sz="4" w:space="0" w:color="auto"/>
            </w:tcBorders>
            <w:shd w:val="clear" w:color="auto" w:fill="auto"/>
          </w:tcPr>
          <w:p w14:paraId="5EC001B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0" w:type="auto"/>
            <w:tcBorders>
              <w:top w:val="nil"/>
              <w:left w:val="single" w:sz="4" w:space="0" w:color="auto"/>
              <w:bottom w:val="single" w:sz="4" w:space="0" w:color="auto"/>
              <w:right w:val="single" w:sz="4" w:space="0" w:color="auto"/>
            </w:tcBorders>
          </w:tcPr>
          <w:p w14:paraId="070E1ED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6B3E8A2C" w14:textId="77777777" w:rsidTr="0014141C">
        <w:trPr>
          <w:trHeight w:val="520"/>
        </w:trPr>
        <w:tc>
          <w:tcPr>
            <w:tcW w:w="0" w:type="auto"/>
            <w:vMerge/>
            <w:tcBorders>
              <w:left w:val="single" w:sz="4" w:space="0" w:color="auto"/>
              <w:right w:val="single" w:sz="4" w:space="0" w:color="auto"/>
            </w:tcBorders>
          </w:tcPr>
          <w:p w14:paraId="0CC90391" w14:textId="77777777" w:rsidR="0014141C" w:rsidRPr="0014141C" w:rsidRDefault="0014141C" w:rsidP="0014141C">
            <w:pPr>
              <w:spacing w:after="0" w:line="240" w:lineRule="auto"/>
              <w:rPr>
                <w:rFonts w:eastAsia="Times New Roman" w:cs="Arial"/>
                <w:sz w:val="22"/>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A95B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Understand and apply the principles of infection prevention and control in your practice.</w:t>
            </w:r>
          </w:p>
        </w:tc>
        <w:tc>
          <w:tcPr>
            <w:tcW w:w="0" w:type="auto"/>
            <w:tcBorders>
              <w:top w:val="single" w:sz="4" w:space="0" w:color="auto"/>
              <w:left w:val="single" w:sz="4" w:space="0" w:color="auto"/>
              <w:bottom w:val="single" w:sz="4" w:space="0" w:color="auto"/>
              <w:right w:val="single" w:sz="4" w:space="0" w:color="auto"/>
            </w:tcBorders>
          </w:tcPr>
          <w:p w14:paraId="436E3E4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Apply and support others to apply the principles of infection prevention and control in your practice.</w:t>
            </w:r>
          </w:p>
        </w:tc>
        <w:tc>
          <w:tcPr>
            <w:tcW w:w="0" w:type="auto"/>
            <w:tcBorders>
              <w:top w:val="single" w:sz="4" w:space="0" w:color="auto"/>
              <w:left w:val="single" w:sz="4" w:space="0" w:color="auto"/>
              <w:bottom w:val="single" w:sz="4" w:space="0" w:color="auto"/>
              <w:right w:val="single" w:sz="4" w:space="0" w:color="auto"/>
            </w:tcBorders>
          </w:tcPr>
          <w:p w14:paraId="77574D5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Support best practice in the application of the principles of infection prevention and control in your practice.</w:t>
            </w:r>
          </w:p>
        </w:tc>
      </w:tr>
      <w:tr w:rsidR="0014141C" w:rsidRPr="0014141C" w14:paraId="00753B1E" w14:textId="77777777" w:rsidTr="0014141C">
        <w:trPr>
          <w:trHeight w:val="520"/>
        </w:trPr>
        <w:tc>
          <w:tcPr>
            <w:tcW w:w="0" w:type="auto"/>
            <w:vMerge/>
            <w:tcBorders>
              <w:left w:val="single" w:sz="4" w:space="0" w:color="auto"/>
              <w:bottom w:val="single" w:sz="4" w:space="0" w:color="auto"/>
              <w:right w:val="single" w:sz="4" w:space="0" w:color="auto"/>
            </w:tcBorders>
          </w:tcPr>
          <w:p w14:paraId="5947A129" w14:textId="77777777" w:rsidR="0014141C" w:rsidRPr="0014141C" w:rsidRDefault="0014141C" w:rsidP="0014141C">
            <w:pPr>
              <w:spacing w:after="0" w:line="240" w:lineRule="auto"/>
              <w:rPr>
                <w:rFonts w:eastAsia="Times New Roman" w:cs="Arial"/>
                <w:sz w:val="22"/>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FE806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D8FE4F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0" w:type="auto"/>
            <w:tcBorders>
              <w:top w:val="single" w:sz="4" w:space="0" w:color="auto"/>
              <w:left w:val="single" w:sz="4" w:space="0" w:color="auto"/>
              <w:bottom w:val="single" w:sz="4" w:space="0" w:color="auto"/>
              <w:right w:val="single" w:sz="4" w:space="0" w:color="auto"/>
            </w:tcBorders>
          </w:tcPr>
          <w:p w14:paraId="744F24B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B3FF2D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0" w:type="auto"/>
            <w:tcBorders>
              <w:top w:val="single" w:sz="4" w:space="0" w:color="auto"/>
              <w:left w:val="single" w:sz="4" w:space="0" w:color="auto"/>
              <w:bottom w:val="single" w:sz="4" w:space="0" w:color="auto"/>
              <w:right w:val="single" w:sz="4" w:space="0" w:color="auto"/>
            </w:tcBorders>
          </w:tcPr>
          <w:p w14:paraId="7F54203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96485F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2C699935" w14:textId="77777777" w:rsidR="0014141C" w:rsidRPr="0014141C" w:rsidRDefault="0014141C" w:rsidP="0014141C">
      <w:pPr>
        <w:spacing w:line="240" w:lineRule="auto"/>
        <w:rPr>
          <w:rFonts w:cs="Arial"/>
        </w:rPr>
      </w:pPr>
      <w:r w:rsidRPr="0014141C">
        <w:rPr>
          <w:rFonts w:cs="Arial"/>
          <w:b/>
        </w:rPr>
        <w:lastRenderedPageBreak/>
        <w:t>Platform 3: Assessing needs and planning care</w:t>
      </w:r>
      <w:r w:rsidRPr="0014141C">
        <w:rPr>
          <w:rFonts w:cs="Arial"/>
        </w:rPr>
        <w:t>.</w:t>
      </w:r>
    </w:p>
    <w:p w14:paraId="6A275FA4" w14:textId="77777777" w:rsidR="0014141C" w:rsidRPr="0014141C" w:rsidRDefault="0014141C" w:rsidP="0014141C">
      <w:pPr>
        <w:spacing w:line="240" w:lineRule="auto"/>
        <w:rPr>
          <w:sz w:val="22"/>
        </w:rPr>
      </w:pPr>
      <w:r w:rsidRPr="0014141C">
        <w:rPr>
          <w:rFonts w:cs="Arial"/>
          <w:sz w:val="22"/>
        </w:rPr>
        <w:t xml:space="preserve">Registered nurses prioritise the needs of people when assessing and reviewing their mental, physical, cognitive, behavioural, social and spiritual needs. They use information obtained during assessments to identity the priorities and requirements for person-centred and evidence- based nursing interventions and support. They work in partnership with people to develop person-centred care plans that </w:t>
      </w:r>
      <w:proofErr w:type="gramStart"/>
      <w:r w:rsidRPr="0014141C">
        <w:rPr>
          <w:rFonts w:cs="Arial"/>
          <w:sz w:val="22"/>
        </w:rPr>
        <w:t>take into account</w:t>
      </w:r>
      <w:proofErr w:type="gramEnd"/>
      <w:r w:rsidRPr="0014141C">
        <w:rPr>
          <w:rFonts w:cs="Arial"/>
          <w:sz w:val="22"/>
        </w:rPr>
        <w:t xml:space="preserve"> their circumstances, characteristics and preferences.  </w:t>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56AB787C" w14:textId="77777777" w:rsidTr="0014141C">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038D16AC"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Platform 3: Assessing needs and planning care</w:t>
            </w:r>
          </w:p>
        </w:tc>
      </w:tr>
      <w:tr w:rsidR="0014141C" w:rsidRPr="0014141C" w14:paraId="7C16F4D2"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B3A092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3.1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4C7D404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and apply knowledge of human development from conception to death when undertaking full and accurate person-centred nursing assessments and developing appropriate care plans</w:t>
            </w:r>
          </w:p>
        </w:tc>
      </w:tr>
      <w:tr w:rsidR="0014141C" w:rsidRPr="00F677A4" w14:paraId="2C6EA018" w14:textId="77777777" w:rsidTr="0014141C">
        <w:trPr>
          <w:trHeight w:val="419"/>
        </w:trPr>
        <w:tc>
          <w:tcPr>
            <w:tcW w:w="645" w:type="dxa"/>
            <w:tcBorders>
              <w:top w:val="single" w:sz="4" w:space="0" w:color="auto"/>
              <w:left w:val="single" w:sz="4" w:space="0" w:color="auto"/>
              <w:bottom w:val="single" w:sz="4" w:space="0" w:color="auto"/>
              <w:right w:val="single" w:sz="4" w:space="0" w:color="auto"/>
            </w:tcBorders>
          </w:tcPr>
          <w:p w14:paraId="17BB1C1F"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032803F" w14:textId="77777777" w:rsidR="0014141C" w:rsidRPr="00F677A4" w:rsidRDefault="0014141C" w:rsidP="0014141C">
            <w:pPr>
              <w:spacing w:after="0" w:line="240" w:lineRule="auto"/>
              <w:rPr>
                <w:rFonts w:eastAsia="Times New Roman"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1.4; 2.1; 2.2; 2.4; 3.1; 4.2; 5.5; 6.2; 7.1; 10.1; 13.1; 13.2: EU</w:t>
            </w:r>
            <w:r w:rsidRPr="00F677A4">
              <w:rPr>
                <w:rFonts w:eastAsia="Times New Roman" w:cs="Arial"/>
                <w:sz w:val="22"/>
                <w:lang w:val="fr-FR"/>
              </w:rPr>
              <w:t xml:space="preserve"> clinical instruction Directives B1-B7</w:t>
            </w:r>
          </w:p>
        </w:tc>
      </w:tr>
      <w:tr w:rsidR="0014141C" w:rsidRPr="0014141C" w14:paraId="6F2BAC5D" w14:textId="77777777" w:rsidTr="0014141C">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2B007CD5"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CC1BD8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F90250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7E9609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7C4EDB5"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7980635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D71097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Participation in nursing assessment and planning of care. For each, discuss with PS/PA the stage of human development and the implications for care planning.</w:t>
            </w:r>
          </w:p>
        </w:tc>
        <w:tc>
          <w:tcPr>
            <w:tcW w:w="4434" w:type="dxa"/>
            <w:tcBorders>
              <w:top w:val="single" w:sz="4" w:space="0" w:color="auto"/>
              <w:left w:val="single" w:sz="4" w:space="0" w:color="auto"/>
              <w:bottom w:val="single" w:sz="4" w:space="0" w:color="auto"/>
              <w:right w:val="single" w:sz="4" w:space="0" w:color="auto"/>
            </w:tcBorders>
          </w:tcPr>
          <w:p w14:paraId="04848E2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Initiate and complete nursing assessments and plans of care. For each, explore with PS/PA the stage of human development and the implications for care planning.</w:t>
            </w:r>
          </w:p>
        </w:tc>
        <w:tc>
          <w:tcPr>
            <w:tcW w:w="4435" w:type="dxa"/>
            <w:tcBorders>
              <w:top w:val="single" w:sz="4" w:space="0" w:color="auto"/>
              <w:left w:val="single" w:sz="4" w:space="0" w:color="auto"/>
              <w:bottom w:val="single" w:sz="4" w:space="0" w:color="auto"/>
              <w:right w:val="single" w:sz="4" w:space="0" w:color="auto"/>
            </w:tcBorders>
          </w:tcPr>
          <w:p w14:paraId="6C4ED81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Independently complete nursing assessments and plans of care. Analyse with PS/PA the stage of human development and the implications for care planning.</w:t>
            </w:r>
          </w:p>
        </w:tc>
      </w:tr>
      <w:tr w:rsidR="0014141C" w:rsidRPr="0014141C" w14:paraId="32B13AF5"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48DFFC4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3DD896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4EE1AC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D86FC2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E83F0F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6C0A96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8305EC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47DC31E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42F9F1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3.2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1F7509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and apply knowledge of body systems and homeostasis, human anatomy and physiology, biology, genomics, pharmacology and social and behavioural sciences when undertaking full and accurate person-centred nursing assessments and developing appropriate care plans</w:t>
            </w:r>
          </w:p>
        </w:tc>
      </w:tr>
      <w:tr w:rsidR="0014141C" w:rsidRPr="00F677A4" w14:paraId="2BE345A7" w14:textId="77777777" w:rsidTr="0014141C">
        <w:trPr>
          <w:trHeight w:val="427"/>
        </w:trPr>
        <w:tc>
          <w:tcPr>
            <w:tcW w:w="645" w:type="dxa"/>
            <w:tcBorders>
              <w:top w:val="single" w:sz="4" w:space="0" w:color="auto"/>
              <w:left w:val="single" w:sz="4" w:space="0" w:color="auto"/>
              <w:bottom w:val="single" w:sz="4" w:space="0" w:color="auto"/>
              <w:right w:val="single" w:sz="4" w:space="0" w:color="auto"/>
            </w:tcBorders>
          </w:tcPr>
          <w:p w14:paraId="65747FAE"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1531898" w14:textId="77777777" w:rsidR="0014141C" w:rsidRPr="00F677A4" w:rsidRDefault="0014141C" w:rsidP="0014141C">
            <w:pPr>
              <w:spacing w:after="0" w:line="240" w:lineRule="auto"/>
              <w:rPr>
                <w:rFonts w:eastAsia="Times New Roman"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2.1; 3.1; 3.2; 3.3; 6.1; 6.2; 10.1; 13.1; 13.2; 17.3; 18.1; 18.2; 18.3: EU</w:t>
            </w:r>
            <w:r w:rsidRPr="00F677A4">
              <w:rPr>
                <w:rFonts w:eastAsia="Times New Roman" w:cs="Arial"/>
                <w:sz w:val="22"/>
                <w:lang w:val="fr-FR"/>
              </w:rPr>
              <w:t xml:space="preserve"> clinical instruction Directives B1-B7</w:t>
            </w:r>
          </w:p>
        </w:tc>
      </w:tr>
      <w:tr w:rsidR="0014141C" w:rsidRPr="0014141C" w14:paraId="0BF8BB20" w14:textId="77777777" w:rsidTr="0014141C">
        <w:trPr>
          <w:trHeight w:val="520"/>
        </w:trPr>
        <w:tc>
          <w:tcPr>
            <w:tcW w:w="645" w:type="dxa"/>
            <w:vMerge w:val="restart"/>
            <w:tcBorders>
              <w:top w:val="single" w:sz="4" w:space="0" w:color="auto"/>
              <w:left w:val="single" w:sz="4" w:space="0" w:color="auto"/>
              <w:right w:val="single" w:sz="4" w:space="0" w:color="auto"/>
            </w:tcBorders>
          </w:tcPr>
          <w:p w14:paraId="48F3E79E"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0096AF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4598C6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4A6B286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B61027A" w14:textId="77777777" w:rsidTr="0014141C">
        <w:trPr>
          <w:trHeight w:val="520"/>
        </w:trPr>
        <w:tc>
          <w:tcPr>
            <w:tcW w:w="645" w:type="dxa"/>
            <w:vMerge/>
            <w:tcBorders>
              <w:left w:val="single" w:sz="4" w:space="0" w:color="auto"/>
              <w:right w:val="single" w:sz="4" w:space="0" w:color="auto"/>
            </w:tcBorders>
          </w:tcPr>
          <w:p w14:paraId="602F82B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9B6298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Participation in nursing assessment and planning of care.  Discuss with PS/PA the aspects listed in 3.2 and impact and influence on nursing assessment and care planning.</w:t>
            </w:r>
          </w:p>
        </w:tc>
        <w:tc>
          <w:tcPr>
            <w:tcW w:w="4434" w:type="dxa"/>
            <w:tcBorders>
              <w:top w:val="single" w:sz="4" w:space="0" w:color="auto"/>
              <w:left w:val="single" w:sz="4" w:space="0" w:color="auto"/>
              <w:bottom w:val="single" w:sz="4" w:space="0" w:color="auto"/>
              <w:right w:val="single" w:sz="4" w:space="0" w:color="auto"/>
            </w:tcBorders>
          </w:tcPr>
          <w:p w14:paraId="7C64F13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Initiate and complete nursing assessments and plans of care.  Explore with PS/PA the aspects listed in 3.2 and the impact and influence on nursing assessment and care planning.</w:t>
            </w:r>
          </w:p>
        </w:tc>
        <w:tc>
          <w:tcPr>
            <w:tcW w:w="4435" w:type="dxa"/>
            <w:tcBorders>
              <w:top w:val="single" w:sz="4" w:space="0" w:color="auto"/>
              <w:left w:val="single" w:sz="4" w:space="0" w:color="auto"/>
              <w:bottom w:val="single" w:sz="4" w:space="0" w:color="auto"/>
              <w:right w:val="single" w:sz="4" w:space="0" w:color="auto"/>
            </w:tcBorders>
          </w:tcPr>
          <w:p w14:paraId="4786D9D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Independently complete nursing assessments and plans of care. Analyse with PS/PA the aspects listed in 3.2 and the impact and influence on nursing assessment and care planning.</w:t>
            </w:r>
          </w:p>
        </w:tc>
      </w:tr>
      <w:tr w:rsidR="0014141C" w:rsidRPr="0014141C" w14:paraId="0DE42883" w14:textId="77777777" w:rsidTr="0014141C">
        <w:trPr>
          <w:trHeight w:val="520"/>
        </w:trPr>
        <w:tc>
          <w:tcPr>
            <w:tcW w:w="645" w:type="dxa"/>
            <w:vMerge/>
            <w:tcBorders>
              <w:left w:val="single" w:sz="4" w:space="0" w:color="auto"/>
              <w:bottom w:val="single" w:sz="4" w:space="0" w:color="auto"/>
              <w:right w:val="single" w:sz="4" w:space="0" w:color="auto"/>
            </w:tcBorders>
          </w:tcPr>
          <w:p w14:paraId="73A8BA3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AFCBD27"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CF14DA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03D846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30DDAE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593CE8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267A9A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57B8E8AB"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4F2EFF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3.3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6EC064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and apply knowledge of all commonly encountered mental, physical, behavioural and cognitive health conditions, medication usage and treatments when undertaking full and accurate assessments of nursing care needs and when developing, prioritising and reviewing person centred care plans</w:t>
            </w:r>
          </w:p>
        </w:tc>
      </w:tr>
      <w:tr w:rsidR="0014141C" w:rsidRPr="00F677A4" w14:paraId="1209600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BC2C81A"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A838170"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2.1; 3.1; 3.2; 3.3; 6.1; 6.2; 10.1; 13.1; 13.2; 17.3; 18.1; 18.2; 18.3 </w:t>
            </w:r>
            <w:r w:rsidRPr="00F677A4">
              <w:rPr>
                <w:rFonts w:eastAsia="Times New Roman" w:cs="Arial"/>
                <w:sz w:val="22"/>
                <w:lang w:val="fr-FR"/>
              </w:rPr>
              <w:t>:EU clinical instruction Directives B1-B7</w:t>
            </w:r>
          </w:p>
        </w:tc>
      </w:tr>
      <w:tr w:rsidR="0014141C" w:rsidRPr="0014141C" w14:paraId="36CA6448" w14:textId="77777777" w:rsidTr="0014141C">
        <w:trPr>
          <w:trHeight w:val="520"/>
        </w:trPr>
        <w:tc>
          <w:tcPr>
            <w:tcW w:w="645" w:type="dxa"/>
            <w:vMerge w:val="restart"/>
            <w:tcBorders>
              <w:top w:val="single" w:sz="4" w:space="0" w:color="auto"/>
              <w:left w:val="single" w:sz="4" w:space="0" w:color="auto"/>
              <w:right w:val="single" w:sz="4" w:space="0" w:color="auto"/>
            </w:tcBorders>
          </w:tcPr>
          <w:p w14:paraId="0CB6E609"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FA39EC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30F9C1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8E365F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F829780" w14:textId="77777777" w:rsidTr="0014141C">
        <w:trPr>
          <w:trHeight w:val="520"/>
        </w:trPr>
        <w:tc>
          <w:tcPr>
            <w:tcW w:w="645" w:type="dxa"/>
            <w:vMerge/>
            <w:tcBorders>
              <w:top w:val="single" w:sz="4" w:space="0" w:color="auto"/>
              <w:left w:val="single" w:sz="4" w:space="0" w:color="auto"/>
              <w:right w:val="single" w:sz="4" w:space="0" w:color="auto"/>
            </w:tcBorders>
          </w:tcPr>
          <w:p w14:paraId="0D75EB9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FDA98C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Participation in nursing assessment and planning of care. For each, demonstrate knowledge of conditions and the impact this will have on planning care.</w:t>
            </w:r>
          </w:p>
        </w:tc>
        <w:tc>
          <w:tcPr>
            <w:tcW w:w="4434" w:type="dxa"/>
            <w:tcBorders>
              <w:top w:val="single" w:sz="4" w:space="0" w:color="auto"/>
              <w:left w:val="single" w:sz="4" w:space="0" w:color="auto"/>
              <w:bottom w:val="single" w:sz="4" w:space="0" w:color="auto"/>
              <w:right w:val="single" w:sz="4" w:space="0" w:color="auto"/>
            </w:tcBorders>
          </w:tcPr>
          <w:p w14:paraId="0023DD3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Initiate, complete and review nursing assessments and plans of care. For each, apply knowledge of conditions and illustrate the impact this will have on planning care.</w:t>
            </w:r>
          </w:p>
        </w:tc>
        <w:tc>
          <w:tcPr>
            <w:tcW w:w="4435" w:type="dxa"/>
            <w:tcBorders>
              <w:top w:val="single" w:sz="4" w:space="0" w:color="auto"/>
              <w:left w:val="single" w:sz="4" w:space="0" w:color="auto"/>
              <w:bottom w:val="single" w:sz="4" w:space="0" w:color="auto"/>
              <w:right w:val="single" w:sz="4" w:space="0" w:color="auto"/>
            </w:tcBorders>
          </w:tcPr>
          <w:p w14:paraId="7AEB49F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Independently complete and review nursing assessments and plans of care. For each, apply knowledge of conditions and evaluate the impact this will have on planning care.</w:t>
            </w:r>
          </w:p>
        </w:tc>
      </w:tr>
      <w:tr w:rsidR="0014141C" w:rsidRPr="0014141C" w14:paraId="068AEDB1" w14:textId="77777777" w:rsidTr="0014141C">
        <w:trPr>
          <w:trHeight w:val="520"/>
        </w:trPr>
        <w:tc>
          <w:tcPr>
            <w:tcW w:w="645" w:type="dxa"/>
            <w:vMerge/>
            <w:tcBorders>
              <w:left w:val="single" w:sz="4" w:space="0" w:color="auto"/>
              <w:bottom w:val="single" w:sz="4" w:space="0" w:color="auto"/>
              <w:right w:val="single" w:sz="4" w:space="0" w:color="auto"/>
            </w:tcBorders>
          </w:tcPr>
          <w:p w14:paraId="3FFAE5E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7520DE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1EB577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C874B3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D5C844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14B337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D0150F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0D70B00"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ACD655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3.4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4B64DE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and apply a person-centred approach to nursing care, demonstrating shared assessment, planning, decision making and goal setting when working with people, their families, communities and populations of all ages</w:t>
            </w:r>
          </w:p>
        </w:tc>
      </w:tr>
      <w:tr w:rsidR="0014141C" w:rsidRPr="00F677A4" w14:paraId="638E8C0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4CE03C7"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E7397AC"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1.3; 1.5; 2.1; 2.2; 2.3; 2.4; 2.5; 2.6; 3.3; 3.4; 4.1; 4.2; 4.3; 5.5; 6.1; 7.1; 10.1; 13.1; 13.2 </w:t>
            </w:r>
            <w:r w:rsidRPr="00F677A4">
              <w:rPr>
                <w:rFonts w:eastAsia="Times New Roman" w:cs="Arial"/>
                <w:sz w:val="22"/>
                <w:lang w:val="fr-FR"/>
              </w:rPr>
              <w:t>:EU clinical instruction Directives B1-B7</w:t>
            </w:r>
          </w:p>
        </w:tc>
      </w:tr>
      <w:tr w:rsidR="0014141C" w:rsidRPr="0014141C" w14:paraId="0B21DF81" w14:textId="77777777" w:rsidTr="0014141C">
        <w:trPr>
          <w:trHeight w:val="520"/>
        </w:trPr>
        <w:tc>
          <w:tcPr>
            <w:tcW w:w="645" w:type="dxa"/>
            <w:vMerge w:val="restart"/>
            <w:tcBorders>
              <w:top w:val="single" w:sz="4" w:space="0" w:color="auto"/>
              <w:left w:val="single" w:sz="4" w:space="0" w:color="auto"/>
              <w:right w:val="single" w:sz="4" w:space="0" w:color="auto"/>
            </w:tcBorders>
          </w:tcPr>
          <w:p w14:paraId="6E9EF42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6308A56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DBE2D5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3DF5DE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45CB2B5" w14:textId="77777777" w:rsidTr="0014141C">
        <w:trPr>
          <w:trHeight w:val="960"/>
        </w:trPr>
        <w:tc>
          <w:tcPr>
            <w:tcW w:w="645" w:type="dxa"/>
            <w:vMerge/>
            <w:tcBorders>
              <w:left w:val="single" w:sz="4" w:space="0" w:color="auto"/>
              <w:right w:val="single" w:sz="4" w:space="0" w:color="auto"/>
            </w:tcBorders>
          </w:tcPr>
          <w:p w14:paraId="2D880C0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741B91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Participation in nursing assessment and planning of care. For each, demonstrate and discuss the importance of working in partnership with people to assess and plan care.</w:t>
            </w:r>
          </w:p>
        </w:tc>
        <w:tc>
          <w:tcPr>
            <w:tcW w:w="4434" w:type="dxa"/>
            <w:tcBorders>
              <w:top w:val="single" w:sz="4" w:space="0" w:color="auto"/>
              <w:left w:val="single" w:sz="4" w:space="0" w:color="auto"/>
              <w:bottom w:val="single" w:sz="4" w:space="0" w:color="auto"/>
              <w:right w:val="single" w:sz="4" w:space="0" w:color="auto"/>
            </w:tcBorders>
          </w:tcPr>
          <w:p w14:paraId="0F67683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Working collaboratively with people, assess, plan and deliver care devising individualised goals.</w:t>
            </w:r>
          </w:p>
          <w:p w14:paraId="0D153E21" w14:textId="77777777" w:rsidR="0014141C" w:rsidRPr="0014141C" w:rsidRDefault="0014141C" w:rsidP="0014141C">
            <w:pPr>
              <w:spacing w:after="0" w:line="240" w:lineRule="auto"/>
              <w:rPr>
                <w:rFonts w:eastAsia="Times New Roman" w:cs="Arial"/>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02FD240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Working collaboratively with people, assess, plan, deliver and evaluate care devising individualised goals.</w:t>
            </w:r>
          </w:p>
        </w:tc>
      </w:tr>
      <w:tr w:rsidR="0014141C" w:rsidRPr="0014141C" w14:paraId="27CA9236" w14:textId="77777777" w:rsidTr="0014141C">
        <w:trPr>
          <w:trHeight w:val="520"/>
        </w:trPr>
        <w:tc>
          <w:tcPr>
            <w:tcW w:w="645" w:type="dxa"/>
            <w:vMerge/>
            <w:tcBorders>
              <w:left w:val="single" w:sz="4" w:space="0" w:color="auto"/>
              <w:bottom w:val="single" w:sz="4" w:space="0" w:color="auto"/>
              <w:right w:val="single" w:sz="4" w:space="0" w:color="auto"/>
            </w:tcBorders>
          </w:tcPr>
          <w:p w14:paraId="3340952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A61FD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320DA9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E6FB2D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E2DD5D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F70DE0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803E08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2157E74D" w14:textId="77777777" w:rsidR="0014141C" w:rsidRPr="0014141C" w:rsidRDefault="0014141C" w:rsidP="0014141C">
      <w:pPr>
        <w:spacing w:line="240" w:lineRule="auto"/>
      </w:pPr>
    </w:p>
    <w:p w14:paraId="44514BF7"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69725E0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DDC182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3.5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F97465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ability to accurately process all information gathered during the assessment process to identify needs for individualised nursing care and develop person-centred evidence-based plans for nursing interventions with agreed goals</w:t>
            </w:r>
          </w:p>
        </w:tc>
      </w:tr>
      <w:tr w:rsidR="0014141C" w:rsidRPr="00F677A4" w14:paraId="465AEEC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38E3E6F"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2FE06E2"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1.3; 1.5; 2.1; 2.2; 2.3; 2.4; 2.5; 2.6; 3.3; 3.4; 4.1; 4.2; 4.3; 5.5; 6.1; 7.1; 10.1; 13.1; 13.2 </w:t>
            </w:r>
            <w:r w:rsidRPr="00F677A4">
              <w:rPr>
                <w:rFonts w:eastAsia="Times New Roman" w:cs="Arial"/>
                <w:sz w:val="22"/>
                <w:lang w:val="fr-FR"/>
              </w:rPr>
              <w:t>:EU clinical instruction Directives B1-B7</w:t>
            </w:r>
          </w:p>
        </w:tc>
      </w:tr>
      <w:tr w:rsidR="0014141C" w:rsidRPr="0014141C" w14:paraId="1A50A815" w14:textId="77777777" w:rsidTr="0014141C">
        <w:trPr>
          <w:trHeight w:val="520"/>
        </w:trPr>
        <w:tc>
          <w:tcPr>
            <w:tcW w:w="645" w:type="dxa"/>
            <w:vMerge w:val="restart"/>
            <w:tcBorders>
              <w:top w:val="single" w:sz="4" w:space="0" w:color="auto"/>
              <w:left w:val="single" w:sz="4" w:space="0" w:color="auto"/>
              <w:right w:val="single" w:sz="4" w:space="0" w:color="auto"/>
            </w:tcBorders>
          </w:tcPr>
          <w:p w14:paraId="298750F7"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739D33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067F93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FD144F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FF26468" w14:textId="77777777" w:rsidTr="0014141C">
        <w:trPr>
          <w:trHeight w:val="520"/>
        </w:trPr>
        <w:tc>
          <w:tcPr>
            <w:tcW w:w="645" w:type="dxa"/>
            <w:vMerge/>
            <w:tcBorders>
              <w:left w:val="single" w:sz="4" w:space="0" w:color="auto"/>
              <w:right w:val="single" w:sz="4" w:space="0" w:color="auto"/>
            </w:tcBorders>
          </w:tcPr>
          <w:p w14:paraId="234CDF0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7141E1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Participation in nursing assessment and planning of care and in discussion with your PS/PA, develop a person-centred plan of care with agreed goals.</w:t>
            </w:r>
          </w:p>
        </w:tc>
        <w:tc>
          <w:tcPr>
            <w:tcW w:w="4434" w:type="dxa"/>
            <w:tcBorders>
              <w:top w:val="single" w:sz="4" w:space="0" w:color="auto"/>
              <w:left w:val="single" w:sz="4" w:space="0" w:color="auto"/>
              <w:bottom w:val="single" w:sz="4" w:space="0" w:color="auto"/>
              <w:right w:val="single" w:sz="4" w:space="0" w:color="auto"/>
            </w:tcBorders>
          </w:tcPr>
          <w:p w14:paraId="39D3A52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Initiate and complete nursing assessments and plans of care. Interpret data gathered and in discussion with your PS/PA, explore and devise a person-centred plan of care with agreed goals.</w:t>
            </w:r>
          </w:p>
        </w:tc>
        <w:tc>
          <w:tcPr>
            <w:tcW w:w="4435" w:type="dxa"/>
            <w:tcBorders>
              <w:top w:val="single" w:sz="4" w:space="0" w:color="auto"/>
              <w:left w:val="single" w:sz="4" w:space="0" w:color="auto"/>
              <w:bottom w:val="single" w:sz="4" w:space="0" w:color="auto"/>
              <w:right w:val="single" w:sz="4" w:space="0" w:color="auto"/>
            </w:tcBorders>
          </w:tcPr>
          <w:p w14:paraId="0772F37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Independently complete nursing assessments and plans of care. Interpret and synthesise data gathered, explore and devise a person-centred plan of care with agreed goals.</w:t>
            </w:r>
          </w:p>
        </w:tc>
      </w:tr>
      <w:tr w:rsidR="0014141C" w:rsidRPr="0014141C" w14:paraId="46ADF1BF" w14:textId="77777777" w:rsidTr="0014141C">
        <w:trPr>
          <w:trHeight w:val="520"/>
        </w:trPr>
        <w:tc>
          <w:tcPr>
            <w:tcW w:w="645" w:type="dxa"/>
            <w:vMerge/>
            <w:tcBorders>
              <w:left w:val="single" w:sz="4" w:space="0" w:color="auto"/>
              <w:bottom w:val="single" w:sz="4" w:space="0" w:color="auto"/>
              <w:right w:val="single" w:sz="4" w:space="0" w:color="auto"/>
            </w:tcBorders>
          </w:tcPr>
          <w:p w14:paraId="7102DD9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5FCEF8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37F0FD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C8FDBE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5F5537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8ED3F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5659FB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64204F2E"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A200F4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3.6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AF7811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effectively assess a person’s capacity to make decisions about their own care and to give or withhold consent</w:t>
            </w:r>
          </w:p>
        </w:tc>
      </w:tr>
      <w:tr w:rsidR="0014141C" w:rsidRPr="00F677A4" w14:paraId="3F55F061"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68A9345"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D4085B3"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1.5; 2.3; 2.4; 2.5; 2.6; 3.2; 3.3; 3.4; 4.1; 4.2; 4.3; 4.4; 7.2; 7.3; 7.4; 7.5; 17.1; 17.2; 17.3 </w:t>
            </w:r>
            <w:r w:rsidRPr="00F677A4">
              <w:rPr>
                <w:rFonts w:eastAsia="Times New Roman" w:cs="Arial"/>
                <w:sz w:val="22"/>
                <w:lang w:val="fr-FR"/>
              </w:rPr>
              <w:t>:EU clinical instruction Directives B1-B7</w:t>
            </w:r>
          </w:p>
        </w:tc>
      </w:tr>
      <w:tr w:rsidR="0014141C" w:rsidRPr="0014141C" w14:paraId="2963F85F" w14:textId="77777777" w:rsidTr="0014141C">
        <w:trPr>
          <w:trHeight w:val="520"/>
        </w:trPr>
        <w:tc>
          <w:tcPr>
            <w:tcW w:w="645" w:type="dxa"/>
            <w:vMerge w:val="restart"/>
            <w:tcBorders>
              <w:top w:val="single" w:sz="4" w:space="0" w:color="auto"/>
              <w:left w:val="single" w:sz="4" w:space="0" w:color="auto"/>
              <w:right w:val="single" w:sz="4" w:space="0" w:color="auto"/>
            </w:tcBorders>
          </w:tcPr>
          <w:p w14:paraId="5EF39699"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1E551D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5823C7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4055748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4978FC9" w14:textId="77777777" w:rsidTr="0014141C">
        <w:trPr>
          <w:trHeight w:val="520"/>
        </w:trPr>
        <w:tc>
          <w:tcPr>
            <w:tcW w:w="645" w:type="dxa"/>
            <w:vMerge/>
            <w:tcBorders>
              <w:left w:val="single" w:sz="4" w:space="0" w:color="auto"/>
              <w:right w:val="single" w:sz="4" w:space="0" w:color="auto"/>
            </w:tcBorders>
          </w:tcPr>
          <w:p w14:paraId="7B3C171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B4FEC7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 collaboration with PS/PA, assess a person’s capacity to consent and make decisions about care.</w:t>
            </w:r>
          </w:p>
        </w:tc>
        <w:tc>
          <w:tcPr>
            <w:tcW w:w="4434" w:type="dxa"/>
            <w:tcBorders>
              <w:top w:val="single" w:sz="4" w:space="0" w:color="auto"/>
              <w:left w:val="single" w:sz="4" w:space="0" w:color="auto"/>
              <w:bottom w:val="single" w:sz="4" w:space="0" w:color="auto"/>
              <w:right w:val="single" w:sz="4" w:space="0" w:color="auto"/>
            </w:tcBorders>
          </w:tcPr>
          <w:p w14:paraId="542F296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Demonstrate the ability to assess a person’s capacity to consent and make decisions about care.</w:t>
            </w:r>
          </w:p>
        </w:tc>
        <w:tc>
          <w:tcPr>
            <w:tcW w:w="4435" w:type="dxa"/>
            <w:tcBorders>
              <w:top w:val="single" w:sz="4" w:space="0" w:color="auto"/>
              <w:left w:val="single" w:sz="4" w:space="0" w:color="auto"/>
              <w:bottom w:val="single" w:sz="4" w:space="0" w:color="auto"/>
              <w:right w:val="single" w:sz="4" w:space="0" w:color="auto"/>
            </w:tcBorders>
          </w:tcPr>
          <w:p w14:paraId="3055548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Assess a person’s capacity to consent and make decisions about care.</w:t>
            </w:r>
          </w:p>
        </w:tc>
      </w:tr>
      <w:tr w:rsidR="0014141C" w:rsidRPr="0014141C" w14:paraId="33B699C9" w14:textId="77777777" w:rsidTr="0014141C">
        <w:trPr>
          <w:trHeight w:val="520"/>
        </w:trPr>
        <w:tc>
          <w:tcPr>
            <w:tcW w:w="645" w:type="dxa"/>
            <w:vMerge/>
            <w:tcBorders>
              <w:left w:val="single" w:sz="4" w:space="0" w:color="auto"/>
              <w:bottom w:val="single" w:sz="4" w:space="0" w:color="auto"/>
              <w:right w:val="single" w:sz="4" w:space="0" w:color="auto"/>
            </w:tcBorders>
          </w:tcPr>
          <w:p w14:paraId="5573F15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FDFF27"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A325AA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8CB95B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53ACB3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B93F3D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5FE9C1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7F368AC8" w14:textId="77777777" w:rsidR="0014141C" w:rsidRPr="0014141C" w:rsidRDefault="0014141C" w:rsidP="0014141C">
      <w:pPr>
        <w:spacing w:line="240" w:lineRule="auto"/>
      </w:pPr>
    </w:p>
    <w:p w14:paraId="6A7727E5" w14:textId="77777777" w:rsidR="0014141C" w:rsidRPr="0014141C" w:rsidRDefault="0014141C" w:rsidP="0014141C">
      <w:pPr>
        <w:spacing w:line="240" w:lineRule="auto"/>
      </w:pPr>
    </w:p>
    <w:p w14:paraId="7842652A" w14:textId="77777777" w:rsidR="0014141C" w:rsidRPr="0014141C" w:rsidRDefault="0014141C" w:rsidP="0014141C">
      <w:pPr>
        <w:spacing w:line="240" w:lineRule="auto"/>
      </w:pPr>
    </w:p>
    <w:p w14:paraId="262FE875" w14:textId="77777777" w:rsidR="0014141C" w:rsidRPr="0014141C" w:rsidRDefault="0014141C" w:rsidP="0014141C">
      <w:pPr>
        <w:spacing w:line="240" w:lineRule="auto"/>
      </w:pPr>
    </w:p>
    <w:p w14:paraId="16F58F12"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0C144584" w14:textId="77777777" w:rsidTr="0014141C">
        <w:trPr>
          <w:trHeight w:val="410"/>
        </w:trPr>
        <w:tc>
          <w:tcPr>
            <w:tcW w:w="645" w:type="dxa"/>
            <w:tcBorders>
              <w:top w:val="single" w:sz="4" w:space="0" w:color="auto"/>
              <w:left w:val="single" w:sz="4" w:space="0" w:color="auto"/>
              <w:bottom w:val="single" w:sz="4" w:space="0" w:color="auto"/>
              <w:right w:val="single" w:sz="4" w:space="0" w:color="auto"/>
            </w:tcBorders>
          </w:tcPr>
          <w:p w14:paraId="657E72B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3.7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F03B3C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and apply the principles and processes for making reasonable adjustments</w:t>
            </w:r>
          </w:p>
        </w:tc>
      </w:tr>
      <w:tr w:rsidR="0014141C" w:rsidRPr="00F677A4" w14:paraId="226EF29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0BB8E3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64C2688"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1.5; 2.1; 2.3; 2.4; 2.5; 2.6; 3.3; 3.4; 4.1; 4.2; 4.3; 4.4; 5.1; 10.1; 17.1; 17.2; 17.3 </w:t>
            </w:r>
            <w:r w:rsidRPr="00F677A4">
              <w:rPr>
                <w:rFonts w:eastAsia="Times New Roman" w:cs="Arial"/>
                <w:sz w:val="22"/>
                <w:lang w:val="fr-FR"/>
              </w:rPr>
              <w:t>:EU clinical instruction Directives B1-B7</w:t>
            </w:r>
          </w:p>
        </w:tc>
      </w:tr>
      <w:tr w:rsidR="0014141C" w:rsidRPr="0014141C" w14:paraId="1E41920B" w14:textId="77777777" w:rsidTr="0014141C">
        <w:trPr>
          <w:trHeight w:val="452"/>
        </w:trPr>
        <w:tc>
          <w:tcPr>
            <w:tcW w:w="645" w:type="dxa"/>
            <w:vMerge w:val="restart"/>
            <w:tcBorders>
              <w:top w:val="single" w:sz="4" w:space="0" w:color="auto"/>
              <w:left w:val="single" w:sz="4" w:space="0" w:color="auto"/>
              <w:right w:val="single" w:sz="4" w:space="0" w:color="auto"/>
            </w:tcBorders>
          </w:tcPr>
          <w:p w14:paraId="155E7A15"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647E339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88D4DD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FF111B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8271790" w14:textId="77777777" w:rsidTr="0014141C">
        <w:trPr>
          <w:trHeight w:val="520"/>
        </w:trPr>
        <w:tc>
          <w:tcPr>
            <w:tcW w:w="645" w:type="dxa"/>
            <w:vMerge/>
            <w:tcBorders>
              <w:left w:val="single" w:sz="4" w:space="0" w:color="auto"/>
              <w:right w:val="single" w:sz="4" w:space="0" w:color="auto"/>
            </w:tcBorders>
          </w:tcPr>
          <w:p w14:paraId="548C6D7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4F396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C5AFF5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Recognises individual needs and adapts practice to meet individual care requirements.</w:t>
            </w:r>
          </w:p>
        </w:tc>
        <w:tc>
          <w:tcPr>
            <w:tcW w:w="4435" w:type="dxa"/>
            <w:tcBorders>
              <w:top w:val="single" w:sz="4" w:space="0" w:color="auto"/>
              <w:left w:val="single" w:sz="4" w:space="0" w:color="auto"/>
              <w:bottom w:val="single" w:sz="4" w:space="0" w:color="auto"/>
              <w:right w:val="single" w:sz="4" w:space="0" w:color="auto"/>
            </w:tcBorders>
          </w:tcPr>
          <w:p w14:paraId="0A025FE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 xml:space="preserve">Assess individual needs and initiate adaptations to practice </w:t>
            </w:r>
            <w:proofErr w:type="gramStart"/>
            <w:r w:rsidRPr="0014141C">
              <w:rPr>
                <w:rFonts w:eastAsia="Times New Roman" w:cs="Arial"/>
                <w:i/>
                <w:sz w:val="22"/>
                <w:lang w:eastAsia="en-GB"/>
              </w:rPr>
              <w:t>to meet</w:t>
            </w:r>
            <w:proofErr w:type="gramEnd"/>
            <w:r w:rsidRPr="0014141C">
              <w:rPr>
                <w:rFonts w:eastAsia="Times New Roman" w:cs="Arial"/>
                <w:i/>
                <w:sz w:val="22"/>
                <w:lang w:eastAsia="en-GB"/>
              </w:rPr>
              <w:t xml:space="preserve"> individual care requirements.</w:t>
            </w:r>
          </w:p>
        </w:tc>
      </w:tr>
      <w:tr w:rsidR="0014141C" w:rsidRPr="0014141C" w14:paraId="7C30FDE7" w14:textId="77777777" w:rsidTr="0014141C">
        <w:trPr>
          <w:trHeight w:val="520"/>
        </w:trPr>
        <w:tc>
          <w:tcPr>
            <w:tcW w:w="645" w:type="dxa"/>
            <w:vMerge/>
            <w:tcBorders>
              <w:left w:val="single" w:sz="4" w:space="0" w:color="auto"/>
              <w:bottom w:val="single" w:sz="4" w:space="0" w:color="auto"/>
              <w:right w:val="single" w:sz="4" w:space="0" w:color="auto"/>
            </w:tcBorders>
          </w:tcPr>
          <w:p w14:paraId="2EBFAA9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FFE39C" w14:textId="77777777" w:rsidR="0014141C" w:rsidRPr="0014141C" w:rsidRDefault="0014141C" w:rsidP="0014141C">
            <w:pPr>
              <w:spacing w:after="0" w:line="240" w:lineRule="auto"/>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38CB841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297CEA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4DEF9F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929305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2758A10"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E8987D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3.8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D2E40B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and apply the relevant laws about mental capacity for the country in which you are practising when making decisions in relation to people who do not have capacity</w:t>
            </w:r>
          </w:p>
        </w:tc>
      </w:tr>
      <w:tr w:rsidR="0014141C" w:rsidRPr="00F677A4" w14:paraId="042FDF1B"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23E8312"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3371BBC"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1.5; 2.1; 2.5; 3.1; 3.4; 4.1; 4.2; 4.1; 4.4; 5.1; 5.2; 5.5; 7.1; 7.5; 10.1 </w:t>
            </w:r>
            <w:r w:rsidRPr="00F677A4">
              <w:rPr>
                <w:rFonts w:eastAsia="Times New Roman" w:cs="Arial"/>
                <w:sz w:val="22"/>
                <w:lang w:val="fr-FR"/>
              </w:rPr>
              <w:t>:EU clinical instruction Directives B</w:t>
            </w:r>
            <w:proofErr w:type="gramStart"/>
            <w:r w:rsidRPr="00F677A4">
              <w:rPr>
                <w:rFonts w:eastAsia="Times New Roman" w:cs="Arial"/>
                <w:sz w:val="22"/>
                <w:lang w:val="fr-FR"/>
              </w:rPr>
              <w:t>3;</w:t>
            </w:r>
            <w:proofErr w:type="gramEnd"/>
            <w:r w:rsidRPr="00F677A4">
              <w:rPr>
                <w:rFonts w:eastAsia="Times New Roman" w:cs="Arial"/>
                <w:sz w:val="22"/>
                <w:lang w:val="fr-FR"/>
              </w:rPr>
              <w:t xml:space="preserve"> B5; B6; B7</w:t>
            </w:r>
          </w:p>
        </w:tc>
      </w:tr>
      <w:tr w:rsidR="0014141C" w:rsidRPr="0014141C" w14:paraId="3C179CD6" w14:textId="77777777" w:rsidTr="0014141C">
        <w:trPr>
          <w:trHeight w:val="520"/>
        </w:trPr>
        <w:tc>
          <w:tcPr>
            <w:tcW w:w="645" w:type="dxa"/>
            <w:vMerge w:val="restart"/>
            <w:tcBorders>
              <w:top w:val="single" w:sz="4" w:space="0" w:color="auto"/>
              <w:left w:val="single" w:sz="4" w:space="0" w:color="auto"/>
              <w:right w:val="single" w:sz="4" w:space="0" w:color="auto"/>
            </w:tcBorders>
          </w:tcPr>
          <w:p w14:paraId="3B8EC030"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6E6FBFC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01E684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992496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2A8C118" w14:textId="77777777" w:rsidTr="0014141C">
        <w:trPr>
          <w:trHeight w:val="520"/>
        </w:trPr>
        <w:tc>
          <w:tcPr>
            <w:tcW w:w="645" w:type="dxa"/>
            <w:vMerge/>
            <w:tcBorders>
              <w:left w:val="single" w:sz="4" w:space="0" w:color="auto"/>
              <w:right w:val="single" w:sz="4" w:space="0" w:color="auto"/>
            </w:tcBorders>
          </w:tcPr>
          <w:p w14:paraId="70E8871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939D41"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104921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Apply knowledge of legal frameworks to inform assessment of capacity.</w:t>
            </w:r>
          </w:p>
        </w:tc>
        <w:tc>
          <w:tcPr>
            <w:tcW w:w="4435" w:type="dxa"/>
            <w:tcBorders>
              <w:top w:val="single" w:sz="4" w:space="0" w:color="auto"/>
              <w:left w:val="single" w:sz="4" w:space="0" w:color="auto"/>
              <w:bottom w:val="single" w:sz="4" w:space="0" w:color="auto"/>
              <w:right w:val="single" w:sz="4" w:space="0" w:color="auto"/>
            </w:tcBorders>
          </w:tcPr>
          <w:p w14:paraId="57646CA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Apply knowledge of legal frameworks to the assessment of capacity and the implications for assessing and planning care.</w:t>
            </w:r>
          </w:p>
        </w:tc>
      </w:tr>
      <w:tr w:rsidR="0014141C" w:rsidRPr="0014141C" w14:paraId="5DE79762" w14:textId="77777777" w:rsidTr="0014141C">
        <w:trPr>
          <w:trHeight w:val="520"/>
        </w:trPr>
        <w:tc>
          <w:tcPr>
            <w:tcW w:w="645" w:type="dxa"/>
            <w:vMerge/>
            <w:tcBorders>
              <w:left w:val="single" w:sz="4" w:space="0" w:color="auto"/>
              <w:bottom w:val="single" w:sz="4" w:space="0" w:color="auto"/>
              <w:right w:val="single" w:sz="4" w:space="0" w:color="auto"/>
            </w:tcBorders>
          </w:tcPr>
          <w:p w14:paraId="5F0496AD"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154656" w14:textId="77777777" w:rsidR="0014141C" w:rsidRPr="0014141C" w:rsidRDefault="0014141C" w:rsidP="0014141C">
            <w:pPr>
              <w:spacing w:after="0" w:line="240" w:lineRule="auto"/>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213822C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19A84A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FDFF78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E26B48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18A77D05" w14:textId="77777777" w:rsidR="0014141C" w:rsidRPr="0014141C" w:rsidRDefault="0014141C" w:rsidP="0014141C">
      <w:pPr>
        <w:spacing w:line="240" w:lineRule="auto"/>
      </w:pPr>
    </w:p>
    <w:p w14:paraId="6C73EA4D" w14:textId="77777777" w:rsidR="0014141C" w:rsidRPr="0014141C" w:rsidRDefault="0014141C" w:rsidP="0014141C">
      <w:pPr>
        <w:spacing w:line="240" w:lineRule="auto"/>
      </w:pPr>
    </w:p>
    <w:p w14:paraId="35F082BC" w14:textId="77777777" w:rsidR="0014141C" w:rsidRPr="0014141C" w:rsidRDefault="0014141C" w:rsidP="0014141C">
      <w:pPr>
        <w:spacing w:line="240" w:lineRule="auto"/>
      </w:pPr>
    </w:p>
    <w:p w14:paraId="66D43C63" w14:textId="77777777" w:rsidR="0014141C" w:rsidRPr="0014141C" w:rsidRDefault="0014141C" w:rsidP="0014141C">
      <w:pPr>
        <w:spacing w:line="240" w:lineRule="auto"/>
      </w:pPr>
    </w:p>
    <w:p w14:paraId="771D96DA" w14:textId="77777777" w:rsidR="0014141C" w:rsidRPr="0014141C" w:rsidRDefault="0014141C" w:rsidP="0014141C">
      <w:pPr>
        <w:spacing w:line="240" w:lineRule="auto"/>
      </w:pPr>
    </w:p>
    <w:p w14:paraId="453110D2"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340C61FA"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65F2A3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3.9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BE38FB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recognise and assess people at risk of harm and the situations that may put them at risk, ensuring prompt action is taken to safeguard those who are vulnerable</w:t>
            </w:r>
          </w:p>
        </w:tc>
      </w:tr>
      <w:tr w:rsidR="0014141C" w:rsidRPr="00F677A4" w14:paraId="3F110374"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A178424"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3354E7D"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1.5; 3.1; 3.4; 4.3; 5.4; 8.5; 8.6; 14.1; 13.2; 13.4; 14.1; 14.2; 14.3; 15.2; 15.3; 16.1; 16.2; 16.4; 17.1; 17.2; 17.3 </w:t>
            </w:r>
            <w:r w:rsidRPr="00F677A4">
              <w:rPr>
                <w:rFonts w:eastAsia="Times New Roman" w:cs="Arial"/>
                <w:sz w:val="22"/>
                <w:lang w:val="fr-FR"/>
              </w:rPr>
              <w:t>:EU clinical instruction Directives B</w:t>
            </w:r>
            <w:proofErr w:type="gramStart"/>
            <w:r w:rsidRPr="00F677A4">
              <w:rPr>
                <w:rFonts w:eastAsia="Times New Roman" w:cs="Arial"/>
                <w:sz w:val="22"/>
                <w:lang w:val="fr-FR"/>
              </w:rPr>
              <w:t>3;</w:t>
            </w:r>
            <w:proofErr w:type="gramEnd"/>
            <w:r w:rsidRPr="00F677A4">
              <w:rPr>
                <w:rFonts w:eastAsia="Times New Roman" w:cs="Arial"/>
                <w:sz w:val="22"/>
                <w:lang w:val="fr-FR"/>
              </w:rPr>
              <w:t xml:space="preserve"> B4; B5; B6; B7</w:t>
            </w:r>
          </w:p>
        </w:tc>
      </w:tr>
      <w:tr w:rsidR="0014141C" w:rsidRPr="0014141C" w14:paraId="2B4F2A09" w14:textId="77777777" w:rsidTr="0014141C">
        <w:trPr>
          <w:trHeight w:val="520"/>
        </w:trPr>
        <w:tc>
          <w:tcPr>
            <w:tcW w:w="645" w:type="dxa"/>
            <w:vMerge w:val="restart"/>
            <w:tcBorders>
              <w:top w:val="single" w:sz="4" w:space="0" w:color="auto"/>
              <w:left w:val="single" w:sz="4" w:space="0" w:color="auto"/>
              <w:right w:val="single" w:sz="4" w:space="0" w:color="auto"/>
            </w:tcBorders>
          </w:tcPr>
          <w:p w14:paraId="0ABE3E27"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F631CC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855055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0BADA2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DBCED15" w14:textId="77777777" w:rsidTr="0014141C">
        <w:trPr>
          <w:trHeight w:val="520"/>
        </w:trPr>
        <w:tc>
          <w:tcPr>
            <w:tcW w:w="645" w:type="dxa"/>
            <w:vMerge/>
            <w:tcBorders>
              <w:left w:val="single" w:sz="4" w:space="0" w:color="auto"/>
              <w:right w:val="single" w:sz="4" w:space="0" w:color="auto"/>
            </w:tcBorders>
          </w:tcPr>
          <w:p w14:paraId="170C736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3B367D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Demonstrate the ability to identify people who are or may be vulnerable.</w:t>
            </w:r>
          </w:p>
        </w:tc>
        <w:tc>
          <w:tcPr>
            <w:tcW w:w="4434" w:type="dxa"/>
            <w:tcBorders>
              <w:top w:val="single" w:sz="4" w:space="0" w:color="auto"/>
              <w:left w:val="single" w:sz="4" w:space="0" w:color="auto"/>
              <w:bottom w:val="single" w:sz="4" w:space="0" w:color="auto"/>
              <w:right w:val="single" w:sz="4" w:space="0" w:color="auto"/>
            </w:tcBorders>
          </w:tcPr>
          <w:p w14:paraId="24A2A86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collaboration with your PS/PA, participate in assessing people at risk of harm and initiate safeguarding measures.</w:t>
            </w:r>
          </w:p>
          <w:p w14:paraId="0F22307D" w14:textId="77777777" w:rsidR="0014141C" w:rsidRPr="0014141C" w:rsidRDefault="0014141C" w:rsidP="0014141C">
            <w:pPr>
              <w:spacing w:after="0" w:line="240" w:lineRule="auto"/>
              <w:rPr>
                <w:rFonts w:eastAsia="Times New Roman" w:cs="Arial"/>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DAAD51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Independently identify and assess people at risk of harm or potential harm, initiating safeguarding measures and escalating where appropriate.</w:t>
            </w:r>
          </w:p>
        </w:tc>
      </w:tr>
      <w:tr w:rsidR="0014141C" w:rsidRPr="0014141C" w14:paraId="5E6B4F3C" w14:textId="77777777" w:rsidTr="0014141C">
        <w:trPr>
          <w:trHeight w:val="520"/>
        </w:trPr>
        <w:tc>
          <w:tcPr>
            <w:tcW w:w="645" w:type="dxa"/>
            <w:vMerge/>
            <w:tcBorders>
              <w:left w:val="single" w:sz="4" w:space="0" w:color="auto"/>
              <w:bottom w:val="single" w:sz="4" w:space="0" w:color="auto"/>
              <w:right w:val="single" w:sz="4" w:space="0" w:color="auto"/>
            </w:tcBorders>
          </w:tcPr>
          <w:p w14:paraId="23DFF46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1B0E37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Achieved                                      Signature</w:t>
            </w:r>
          </w:p>
          <w:p w14:paraId="5A1365A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530C46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Achieved                                      Signature</w:t>
            </w:r>
          </w:p>
          <w:p w14:paraId="2AEBE82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737061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Achieved                                      Signature</w:t>
            </w:r>
          </w:p>
          <w:p w14:paraId="54F1E1A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28D0019" w14:textId="77777777" w:rsidTr="0014141C">
        <w:trPr>
          <w:trHeight w:val="410"/>
        </w:trPr>
        <w:tc>
          <w:tcPr>
            <w:tcW w:w="645" w:type="dxa"/>
            <w:tcBorders>
              <w:top w:val="single" w:sz="4" w:space="0" w:color="auto"/>
              <w:left w:val="single" w:sz="4" w:space="0" w:color="auto"/>
              <w:bottom w:val="single" w:sz="4" w:space="0" w:color="auto"/>
              <w:right w:val="single" w:sz="4" w:space="0" w:color="auto"/>
            </w:tcBorders>
          </w:tcPr>
          <w:p w14:paraId="55CBA32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3.10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03E569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skills and abilities required to recognise and assess people who show signs of self-harm and/or suicidal ideation</w:t>
            </w:r>
          </w:p>
        </w:tc>
      </w:tr>
      <w:tr w:rsidR="0014141C" w:rsidRPr="00F677A4" w14:paraId="5F2F3F5A"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649BB17"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59B3AE4"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2.6; 3.1; 4.3; 6.2; 7.1; 7.3; 7.5; 8.6; 13.1; 13.2; 13.3; 13.4; 15.1; 15.1; 15.3; 17.1 </w:t>
            </w:r>
            <w:r w:rsidRPr="00F677A4">
              <w:rPr>
                <w:rFonts w:eastAsia="Times New Roman" w:cs="Arial"/>
                <w:sz w:val="22"/>
                <w:lang w:val="fr-FR"/>
              </w:rPr>
              <w:t>:EU clinical instruction Directives B</w:t>
            </w:r>
            <w:proofErr w:type="gramStart"/>
            <w:r w:rsidRPr="00F677A4">
              <w:rPr>
                <w:rFonts w:eastAsia="Times New Roman" w:cs="Arial"/>
                <w:sz w:val="22"/>
                <w:lang w:val="fr-FR"/>
              </w:rPr>
              <w:t>3;</w:t>
            </w:r>
            <w:proofErr w:type="gramEnd"/>
            <w:r w:rsidRPr="00F677A4">
              <w:rPr>
                <w:rFonts w:eastAsia="Times New Roman" w:cs="Arial"/>
                <w:sz w:val="22"/>
                <w:lang w:val="fr-FR"/>
              </w:rPr>
              <w:t xml:space="preserve"> B4; B5</w:t>
            </w:r>
          </w:p>
        </w:tc>
      </w:tr>
      <w:tr w:rsidR="0014141C" w:rsidRPr="0014141C" w14:paraId="01FFFE20" w14:textId="77777777" w:rsidTr="0014141C">
        <w:trPr>
          <w:trHeight w:val="520"/>
        </w:trPr>
        <w:tc>
          <w:tcPr>
            <w:tcW w:w="645" w:type="dxa"/>
            <w:vMerge w:val="restart"/>
            <w:tcBorders>
              <w:top w:val="single" w:sz="4" w:space="0" w:color="auto"/>
              <w:left w:val="single" w:sz="4" w:space="0" w:color="auto"/>
              <w:right w:val="single" w:sz="4" w:space="0" w:color="auto"/>
            </w:tcBorders>
          </w:tcPr>
          <w:p w14:paraId="329E49B8"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D7EF28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A2A36D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0860F2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32707D8" w14:textId="77777777" w:rsidTr="0014141C">
        <w:trPr>
          <w:trHeight w:val="520"/>
        </w:trPr>
        <w:tc>
          <w:tcPr>
            <w:tcW w:w="645" w:type="dxa"/>
            <w:vMerge/>
            <w:tcBorders>
              <w:left w:val="single" w:sz="4" w:space="0" w:color="auto"/>
              <w:right w:val="single" w:sz="4" w:space="0" w:color="auto"/>
            </w:tcBorders>
          </w:tcPr>
          <w:p w14:paraId="54C4B28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01683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607026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 collaboration with your PS/PA, explore how to recognise and discuss / participate in assessing people who show signs of self-harm and/or suicidal ideation.</w:t>
            </w:r>
          </w:p>
        </w:tc>
        <w:tc>
          <w:tcPr>
            <w:tcW w:w="4435" w:type="dxa"/>
            <w:tcBorders>
              <w:top w:val="single" w:sz="4" w:space="0" w:color="auto"/>
              <w:left w:val="single" w:sz="4" w:space="0" w:color="auto"/>
              <w:bottom w:val="single" w:sz="4" w:space="0" w:color="auto"/>
              <w:right w:val="single" w:sz="4" w:space="0" w:color="auto"/>
            </w:tcBorders>
          </w:tcPr>
          <w:p w14:paraId="35F42B1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Independently identify and assess people who show signs of self-harm and/or suicidal ideation.</w:t>
            </w:r>
          </w:p>
        </w:tc>
      </w:tr>
      <w:tr w:rsidR="0014141C" w:rsidRPr="0014141C" w14:paraId="48A65048" w14:textId="77777777" w:rsidTr="0014141C">
        <w:trPr>
          <w:trHeight w:val="520"/>
        </w:trPr>
        <w:tc>
          <w:tcPr>
            <w:tcW w:w="645" w:type="dxa"/>
            <w:vMerge/>
            <w:tcBorders>
              <w:left w:val="single" w:sz="4" w:space="0" w:color="auto"/>
              <w:bottom w:val="single" w:sz="4" w:space="0" w:color="auto"/>
              <w:right w:val="single" w:sz="4" w:space="0" w:color="auto"/>
            </w:tcBorders>
          </w:tcPr>
          <w:p w14:paraId="3B64E38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7987D6" w14:textId="77777777" w:rsidR="0014141C" w:rsidRPr="0014141C" w:rsidRDefault="0014141C" w:rsidP="0014141C">
            <w:pPr>
              <w:spacing w:after="0" w:line="240" w:lineRule="auto"/>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595CF5C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E4CE53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7029C1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A2A024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2F62C8FA" w14:textId="77777777" w:rsidR="0014141C" w:rsidRPr="0014141C" w:rsidRDefault="0014141C" w:rsidP="0014141C">
      <w:pPr>
        <w:spacing w:line="240" w:lineRule="auto"/>
      </w:pPr>
    </w:p>
    <w:p w14:paraId="7BC4EB18" w14:textId="77777777" w:rsidR="0014141C" w:rsidRPr="0014141C" w:rsidRDefault="0014141C" w:rsidP="0014141C">
      <w:pPr>
        <w:spacing w:line="240" w:lineRule="auto"/>
      </w:pPr>
    </w:p>
    <w:p w14:paraId="4C7BF479" w14:textId="77777777" w:rsidR="0014141C" w:rsidRPr="0014141C" w:rsidRDefault="0014141C" w:rsidP="0014141C">
      <w:pPr>
        <w:spacing w:line="240" w:lineRule="auto"/>
      </w:pPr>
    </w:p>
    <w:p w14:paraId="4A5EB06E" w14:textId="77777777" w:rsidR="0014141C" w:rsidRPr="0014141C" w:rsidRDefault="0014141C" w:rsidP="0014141C">
      <w:pPr>
        <w:spacing w:line="240" w:lineRule="auto"/>
      </w:pPr>
    </w:p>
    <w:p w14:paraId="2DA34A13" w14:textId="77777777" w:rsidR="0014141C" w:rsidRPr="0014141C" w:rsidRDefault="0014141C" w:rsidP="0014141C">
      <w:pPr>
        <w:spacing w:line="240" w:lineRule="auto"/>
      </w:pPr>
    </w:p>
    <w:p w14:paraId="6C5D73C5"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65AB79D5" w14:textId="77777777" w:rsidTr="0014141C">
        <w:trPr>
          <w:trHeight w:val="367"/>
        </w:trPr>
        <w:tc>
          <w:tcPr>
            <w:tcW w:w="645" w:type="dxa"/>
            <w:tcBorders>
              <w:top w:val="single" w:sz="4" w:space="0" w:color="auto"/>
              <w:left w:val="single" w:sz="4" w:space="0" w:color="auto"/>
              <w:bottom w:val="single" w:sz="4" w:space="0" w:color="auto"/>
              <w:right w:val="single" w:sz="4" w:space="0" w:color="auto"/>
            </w:tcBorders>
          </w:tcPr>
          <w:p w14:paraId="582F479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3.11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8DA9C5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undertake routine investigations, interpreting and sharing findings as appropriate</w:t>
            </w:r>
          </w:p>
        </w:tc>
      </w:tr>
      <w:tr w:rsidR="0014141C" w:rsidRPr="00F677A4" w14:paraId="7A1E5993"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E6DD93C"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733D279"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1.4; 2.1; 6.2; 8.1; 8.2; 8.3; 8.4; 8.5; 13.1; 13.2 </w:t>
            </w:r>
            <w:r w:rsidRPr="00F677A4">
              <w:rPr>
                <w:rFonts w:eastAsia="Times New Roman" w:cs="Arial"/>
                <w:sz w:val="22"/>
                <w:lang w:val="fr-FR"/>
              </w:rPr>
              <w:t>:EU clinical instruction Directives B1-B7</w:t>
            </w:r>
          </w:p>
        </w:tc>
      </w:tr>
      <w:tr w:rsidR="0014141C" w:rsidRPr="0014141C" w14:paraId="01A06C77" w14:textId="77777777" w:rsidTr="0014141C">
        <w:trPr>
          <w:trHeight w:val="520"/>
        </w:trPr>
        <w:tc>
          <w:tcPr>
            <w:tcW w:w="645" w:type="dxa"/>
            <w:vMerge w:val="restart"/>
            <w:tcBorders>
              <w:top w:val="single" w:sz="4" w:space="0" w:color="auto"/>
              <w:left w:val="single" w:sz="4" w:space="0" w:color="auto"/>
              <w:right w:val="single" w:sz="4" w:space="0" w:color="auto"/>
            </w:tcBorders>
          </w:tcPr>
          <w:p w14:paraId="795F52A3"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8F2295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D286DE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30E2B4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F941EDF" w14:textId="77777777" w:rsidTr="0014141C">
        <w:trPr>
          <w:trHeight w:val="520"/>
        </w:trPr>
        <w:tc>
          <w:tcPr>
            <w:tcW w:w="645" w:type="dxa"/>
            <w:vMerge/>
            <w:tcBorders>
              <w:left w:val="single" w:sz="4" w:space="0" w:color="auto"/>
              <w:right w:val="single" w:sz="4" w:space="0" w:color="auto"/>
            </w:tcBorders>
          </w:tcPr>
          <w:p w14:paraId="026DC0F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7906BE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Complete observations (e.g. Temp, P, BP) and investigations (specimen collection for example) and discuss findings with PS/PA.</w:t>
            </w:r>
          </w:p>
        </w:tc>
        <w:tc>
          <w:tcPr>
            <w:tcW w:w="4434" w:type="dxa"/>
            <w:tcBorders>
              <w:top w:val="single" w:sz="4" w:space="0" w:color="auto"/>
              <w:left w:val="single" w:sz="4" w:space="0" w:color="auto"/>
              <w:bottom w:val="single" w:sz="4" w:space="0" w:color="auto"/>
              <w:right w:val="single" w:sz="4" w:space="0" w:color="auto"/>
            </w:tcBorders>
          </w:tcPr>
          <w:p w14:paraId="0A87FCF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Complete routine investigations, analyse findings and in collaboration with your PS/PA share as appropriate.</w:t>
            </w:r>
          </w:p>
        </w:tc>
        <w:tc>
          <w:tcPr>
            <w:tcW w:w="4435" w:type="dxa"/>
            <w:tcBorders>
              <w:top w:val="single" w:sz="4" w:space="0" w:color="auto"/>
              <w:left w:val="single" w:sz="4" w:space="0" w:color="auto"/>
              <w:bottom w:val="single" w:sz="4" w:space="0" w:color="auto"/>
              <w:right w:val="single" w:sz="4" w:space="0" w:color="auto"/>
            </w:tcBorders>
          </w:tcPr>
          <w:p w14:paraId="1DFFF62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Identify appropriate investigations based upon assessment data. Analyse findings and share with relevant others.</w:t>
            </w:r>
          </w:p>
        </w:tc>
      </w:tr>
      <w:tr w:rsidR="0014141C" w:rsidRPr="0014141C" w14:paraId="590787E4" w14:textId="77777777" w:rsidTr="0014141C">
        <w:trPr>
          <w:trHeight w:val="520"/>
        </w:trPr>
        <w:tc>
          <w:tcPr>
            <w:tcW w:w="645" w:type="dxa"/>
            <w:vMerge/>
            <w:tcBorders>
              <w:left w:val="single" w:sz="4" w:space="0" w:color="auto"/>
              <w:bottom w:val="single" w:sz="4" w:space="0" w:color="auto"/>
              <w:right w:val="single" w:sz="4" w:space="0" w:color="auto"/>
            </w:tcBorders>
          </w:tcPr>
          <w:p w14:paraId="70713AE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ECE34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4D7889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B9FB70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93CC3B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B2DCE6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75312D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2F4FE5D7"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0F52D5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3.12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8D9319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interpret results from routine investigations, taking prompt action when required by implementing appropriate interventions, requesting additional investigations or escalating to others</w:t>
            </w:r>
          </w:p>
        </w:tc>
      </w:tr>
      <w:tr w:rsidR="0014141C" w:rsidRPr="00F677A4" w14:paraId="17268944"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731323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5610C6D"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1.4; 2.1; 6.2; 8.1; 8.2; 8.3; 8.4; 8.5; 13.1; 13.2 </w:t>
            </w:r>
            <w:r w:rsidRPr="00F677A4">
              <w:rPr>
                <w:rFonts w:eastAsia="Times New Roman" w:cs="Arial"/>
                <w:sz w:val="22"/>
                <w:lang w:val="fr-FR"/>
              </w:rPr>
              <w:t>:EU clinical instruction Directives B1-B7</w:t>
            </w:r>
          </w:p>
        </w:tc>
      </w:tr>
      <w:tr w:rsidR="0014141C" w:rsidRPr="0014141C" w14:paraId="1CFBB768" w14:textId="77777777" w:rsidTr="0014141C">
        <w:trPr>
          <w:trHeight w:val="520"/>
        </w:trPr>
        <w:tc>
          <w:tcPr>
            <w:tcW w:w="645" w:type="dxa"/>
            <w:vMerge w:val="restart"/>
            <w:tcBorders>
              <w:top w:val="single" w:sz="4" w:space="0" w:color="auto"/>
              <w:left w:val="single" w:sz="4" w:space="0" w:color="auto"/>
              <w:right w:val="single" w:sz="4" w:space="0" w:color="auto"/>
            </w:tcBorders>
          </w:tcPr>
          <w:p w14:paraId="3C6CBD1C"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29FB8F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4885EE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EADCF6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621D8DF7" w14:textId="77777777" w:rsidTr="0014141C">
        <w:trPr>
          <w:trHeight w:val="520"/>
        </w:trPr>
        <w:tc>
          <w:tcPr>
            <w:tcW w:w="645" w:type="dxa"/>
            <w:vMerge/>
            <w:tcBorders>
              <w:left w:val="single" w:sz="4" w:space="0" w:color="auto"/>
              <w:right w:val="single" w:sz="4" w:space="0" w:color="auto"/>
            </w:tcBorders>
          </w:tcPr>
          <w:p w14:paraId="7FB7E1C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C5D76B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Consider any abnormalities from 3.11 and with assistance from your PS/PA, consider further investigations required.</w:t>
            </w:r>
          </w:p>
        </w:tc>
        <w:tc>
          <w:tcPr>
            <w:tcW w:w="4434" w:type="dxa"/>
            <w:tcBorders>
              <w:top w:val="single" w:sz="4" w:space="0" w:color="auto"/>
              <w:left w:val="single" w:sz="4" w:space="0" w:color="auto"/>
              <w:bottom w:val="single" w:sz="4" w:space="0" w:color="auto"/>
              <w:right w:val="single" w:sz="4" w:space="0" w:color="auto"/>
            </w:tcBorders>
          </w:tcPr>
          <w:p w14:paraId="389F579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Interpret any abnormalities from 3.11 and in collaboration with your PS/PA, implement necessary actions and consider if further investigations are required.</w:t>
            </w:r>
          </w:p>
        </w:tc>
        <w:tc>
          <w:tcPr>
            <w:tcW w:w="4435" w:type="dxa"/>
            <w:tcBorders>
              <w:top w:val="single" w:sz="4" w:space="0" w:color="auto"/>
              <w:left w:val="single" w:sz="4" w:space="0" w:color="auto"/>
              <w:bottom w:val="single" w:sz="4" w:space="0" w:color="auto"/>
              <w:right w:val="single" w:sz="4" w:space="0" w:color="auto"/>
            </w:tcBorders>
          </w:tcPr>
          <w:p w14:paraId="53F110C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Interpret any abnormalities from 3.11 and, implement necessary actions and consider if further investigations are required.</w:t>
            </w:r>
          </w:p>
        </w:tc>
      </w:tr>
      <w:tr w:rsidR="0014141C" w:rsidRPr="0014141C" w14:paraId="7CC3D86D" w14:textId="77777777" w:rsidTr="0014141C">
        <w:trPr>
          <w:trHeight w:val="520"/>
        </w:trPr>
        <w:tc>
          <w:tcPr>
            <w:tcW w:w="645" w:type="dxa"/>
            <w:vMerge/>
            <w:tcBorders>
              <w:left w:val="single" w:sz="4" w:space="0" w:color="auto"/>
              <w:bottom w:val="single" w:sz="4" w:space="0" w:color="auto"/>
              <w:right w:val="single" w:sz="4" w:space="0" w:color="auto"/>
            </w:tcBorders>
          </w:tcPr>
          <w:p w14:paraId="22DC173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748F8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2B3C88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6208E6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A04CBF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511401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1D53E4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0052C03E" w14:textId="77777777" w:rsidR="0014141C" w:rsidRPr="0014141C" w:rsidRDefault="0014141C" w:rsidP="0014141C">
      <w:pPr>
        <w:spacing w:line="240" w:lineRule="auto"/>
      </w:pPr>
    </w:p>
    <w:p w14:paraId="01A5BAB5" w14:textId="77777777" w:rsidR="0014141C" w:rsidRPr="0014141C" w:rsidRDefault="0014141C" w:rsidP="0014141C">
      <w:pPr>
        <w:spacing w:line="240" w:lineRule="auto"/>
      </w:pPr>
    </w:p>
    <w:p w14:paraId="4DF85D5D" w14:textId="77777777" w:rsidR="0014141C" w:rsidRPr="0014141C" w:rsidRDefault="0014141C" w:rsidP="0014141C">
      <w:pPr>
        <w:spacing w:line="240" w:lineRule="auto"/>
      </w:pPr>
    </w:p>
    <w:p w14:paraId="4C22960F" w14:textId="77777777" w:rsidR="0014141C" w:rsidRPr="0014141C" w:rsidRDefault="0014141C" w:rsidP="0014141C">
      <w:pPr>
        <w:spacing w:line="240" w:lineRule="auto"/>
      </w:pPr>
    </w:p>
    <w:p w14:paraId="65E3915E" w14:textId="77777777" w:rsidR="0014141C" w:rsidRPr="0014141C" w:rsidRDefault="0014141C" w:rsidP="0014141C">
      <w:pPr>
        <w:spacing w:line="240" w:lineRule="auto"/>
      </w:pPr>
    </w:p>
    <w:p w14:paraId="664CADC5"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539F21F6"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6B34A9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3.13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742400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an understanding of co-morbidities and the demands of meeting people’s complex nursing and social care needs when prioritising care plans</w:t>
            </w:r>
          </w:p>
        </w:tc>
      </w:tr>
      <w:tr w:rsidR="0014141C" w:rsidRPr="00F677A4" w14:paraId="46750F8D"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AE6B6E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003A246"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2.1; 2.2; 2.3; 3.1; 3.2; 6.1; 6.2; 13.1; 13.2; 18.1; 22.3 </w:t>
            </w:r>
            <w:r w:rsidRPr="00F677A4">
              <w:rPr>
                <w:rFonts w:eastAsia="Times New Roman" w:cs="Arial"/>
                <w:sz w:val="22"/>
                <w:lang w:val="fr-FR"/>
              </w:rPr>
              <w:t>:EU clinical instruction Directives B1-B</w:t>
            </w:r>
            <w:r w:rsidRPr="00F677A4">
              <w:rPr>
                <w:rFonts w:asciiTheme="minorHAnsi" w:eastAsia="Times New Roman" w:hAnsiTheme="minorHAnsi" w:cstheme="minorHAnsi"/>
                <w:sz w:val="22"/>
                <w:lang w:val="fr-FR"/>
              </w:rPr>
              <w:t>7</w:t>
            </w:r>
          </w:p>
        </w:tc>
      </w:tr>
      <w:tr w:rsidR="0014141C" w:rsidRPr="0014141C" w14:paraId="663361B9" w14:textId="77777777" w:rsidTr="0014141C">
        <w:trPr>
          <w:trHeight w:val="520"/>
        </w:trPr>
        <w:tc>
          <w:tcPr>
            <w:tcW w:w="645" w:type="dxa"/>
            <w:vMerge w:val="restart"/>
            <w:tcBorders>
              <w:top w:val="single" w:sz="4" w:space="0" w:color="auto"/>
              <w:left w:val="single" w:sz="4" w:space="0" w:color="auto"/>
              <w:right w:val="single" w:sz="4" w:space="0" w:color="auto"/>
            </w:tcBorders>
          </w:tcPr>
          <w:p w14:paraId="13E26FF0"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0ED0A4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0AF1EB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939B72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2580AAF" w14:textId="77777777" w:rsidTr="0014141C">
        <w:trPr>
          <w:trHeight w:val="520"/>
        </w:trPr>
        <w:tc>
          <w:tcPr>
            <w:tcW w:w="645" w:type="dxa"/>
            <w:vMerge/>
            <w:tcBorders>
              <w:left w:val="single" w:sz="4" w:space="0" w:color="auto"/>
              <w:right w:val="single" w:sz="4" w:space="0" w:color="auto"/>
            </w:tcBorders>
          </w:tcPr>
          <w:p w14:paraId="5C38F64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4C2C1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543B68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 collaboration with your PS/PA apply knowledge of co-morbidities to identify priorities of care when planning care.</w:t>
            </w:r>
          </w:p>
        </w:tc>
        <w:tc>
          <w:tcPr>
            <w:tcW w:w="4435" w:type="dxa"/>
            <w:tcBorders>
              <w:top w:val="single" w:sz="4" w:space="0" w:color="auto"/>
              <w:left w:val="single" w:sz="4" w:space="0" w:color="auto"/>
              <w:bottom w:val="single" w:sz="4" w:space="0" w:color="auto"/>
              <w:right w:val="single" w:sz="4" w:space="0" w:color="auto"/>
            </w:tcBorders>
          </w:tcPr>
          <w:p w14:paraId="21BE733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Applying knowledge of co-morbidities, prioritise care to meet the demands of people’s complex nursing and social care needs.</w:t>
            </w:r>
          </w:p>
        </w:tc>
      </w:tr>
      <w:tr w:rsidR="0014141C" w:rsidRPr="0014141C" w14:paraId="5E26F2C8" w14:textId="77777777" w:rsidTr="0014141C">
        <w:trPr>
          <w:trHeight w:val="520"/>
        </w:trPr>
        <w:tc>
          <w:tcPr>
            <w:tcW w:w="645" w:type="dxa"/>
            <w:vMerge/>
            <w:tcBorders>
              <w:left w:val="single" w:sz="4" w:space="0" w:color="auto"/>
              <w:bottom w:val="single" w:sz="4" w:space="0" w:color="auto"/>
              <w:right w:val="single" w:sz="4" w:space="0" w:color="auto"/>
            </w:tcBorders>
          </w:tcPr>
          <w:p w14:paraId="269EAA6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FBE831" w14:textId="77777777" w:rsidR="0014141C" w:rsidRPr="0014141C" w:rsidRDefault="0014141C" w:rsidP="0014141C">
            <w:pPr>
              <w:spacing w:after="0" w:line="240" w:lineRule="auto"/>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6E07712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E8D88D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6C8651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0DA34C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6B91B274"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73CC99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3.14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20F2F2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identify and assess the needs of people and families for care at the end of life, including requirements for palliative care and decision making related to their treatment and care preferences</w:t>
            </w:r>
          </w:p>
        </w:tc>
      </w:tr>
      <w:tr w:rsidR="0014141C" w:rsidRPr="00F677A4" w14:paraId="56405713"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F77F590"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8148508"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1.2; 1.4; 2.1; 2.2; 3.2; 6.1; 6.2; 7.3; 13.1; 13.2; 18.1; 22.3 </w:t>
            </w:r>
            <w:r w:rsidRPr="00F677A4">
              <w:rPr>
                <w:rFonts w:eastAsia="Times New Roman" w:cs="Arial"/>
                <w:sz w:val="22"/>
                <w:lang w:val="fr-FR"/>
              </w:rPr>
              <w:t>:EU clinical instruction Directives B1-B7</w:t>
            </w:r>
          </w:p>
        </w:tc>
      </w:tr>
      <w:tr w:rsidR="0014141C" w:rsidRPr="0014141C" w14:paraId="070FC029" w14:textId="77777777" w:rsidTr="0014141C">
        <w:trPr>
          <w:trHeight w:val="520"/>
        </w:trPr>
        <w:tc>
          <w:tcPr>
            <w:tcW w:w="645" w:type="dxa"/>
            <w:vMerge w:val="restart"/>
            <w:tcBorders>
              <w:top w:val="single" w:sz="4" w:space="0" w:color="auto"/>
              <w:left w:val="single" w:sz="4" w:space="0" w:color="auto"/>
              <w:right w:val="single" w:sz="4" w:space="0" w:color="auto"/>
            </w:tcBorders>
          </w:tcPr>
          <w:p w14:paraId="7D596591"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699A5A9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191664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20DD0C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6B0691ED" w14:textId="77777777" w:rsidTr="0014141C">
        <w:trPr>
          <w:trHeight w:val="520"/>
        </w:trPr>
        <w:tc>
          <w:tcPr>
            <w:tcW w:w="645" w:type="dxa"/>
            <w:vMerge/>
            <w:tcBorders>
              <w:left w:val="single" w:sz="4" w:space="0" w:color="auto"/>
              <w:right w:val="single" w:sz="4" w:space="0" w:color="auto"/>
            </w:tcBorders>
          </w:tcPr>
          <w:p w14:paraId="024B922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32B0E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Participate in or in discussion with your PS/PA, demonstrate an understanding of assessment and planning of palliative care.</w:t>
            </w:r>
          </w:p>
        </w:tc>
        <w:tc>
          <w:tcPr>
            <w:tcW w:w="4434" w:type="dxa"/>
            <w:tcBorders>
              <w:top w:val="single" w:sz="4" w:space="0" w:color="auto"/>
              <w:left w:val="single" w:sz="4" w:space="0" w:color="auto"/>
              <w:bottom w:val="single" w:sz="4" w:space="0" w:color="auto"/>
              <w:right w:val="single" w:sz="4" w:space="0" w:color="auto"/>
            </w:tcBorders>
          </w:tcPr>
          <w:p w14:paraId="3BB9FD8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Participate in or in discussion with your PS/PA, contribute to the assessment and planning of palliative care.</w:t>
            </w:r>
          </w:p>
        </w:tc>
        <w:tc>
          <w:tcPr>
            <w:tcW w:w="4435" w:type="dxa"/>
            <w:tcBorders>
              <w:top w:val="single" w:sz="4" w:space="0" w:color="auto"/>
              <w:left w:val="single" w:sz="4" w:space="0" w:color="auto"/>
              <w:bottom w:val="single" w:sz="4" w:space="0" w:color="auto"/>
              <w:right w:val="single" w:sz="4" w:space="0" w:color="auto"/>
            </w:tcBorders>
          </w:tcPr>
          <w:p w14:paraId="694083A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 collaboration with people and families, assess and plan palliative care to meet individual preferences and requirements.</w:t>
            </w:r>
          </w:p>
        </w:tc>
      </w:tr>
      <w:tr w:rsidR="0014141C" w:rsidRPr="0014141C" w14:paraId="69BC65BD" w14:textId="77777777" w:rsidTr="0014141C">
        <w:trPr>
          <w:trHeight w:val="520"/>
        </w:trPr>
        <w:tc>
          <w:tcPr>
            <w:tcW w:w="645" w:type="dxa"/>
            <w:vMerge/>
            <w:tcBorders>
              <w:left w:val="single" w:sz="4" w:space="0" w:color="auto"/>
              <w:bottom w:val="single" w:sz="4" w:space="0" w:color="auto"/>
              <w:right w:val="single" w:sz="4" w:space="0" w:color="auto"/>
            </w:tcBorders>
          </w:tcPr>
          <w:p w14:paraId="7619142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B26FB1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17BF3A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B402EE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853515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F6379B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640A9B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7B97F8B2" w14:textId="77777777" w:rsidR="0014141C" w:rsidRPr="0014141C" w:rsidRDefault="0014141C" w:rsidP="0014141C">
      <w:pPr>
        <w:spacing w:line="240" w:lineRule="auto"/>
      </w:pPr>
    </w:p>
    <w:p w14:paraId="102CBA3B"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65C6710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EF11CC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3.15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2E9289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ability to work in partnership with people, families and carers to continuously monitor, evaluate and reassess the effectiveness of all agreed nursing care plans and care, sharing decision making and readjusting agreed goals, documenting progress and decisions made</w:t>
            </w:r>
          </w:p>
        </w:tc>
      </w:tr>
      <w:tr w:rsidR="0014141C" w:rsidRPr="00F677A4" w14:paraId="52604EE6"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8EB33C0"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22CF92F"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2.1; 2.2; 2.3; 2.4; 2.6; 3.1; 3.2; 3.3; 3.4; 5.2; 5.4; 5.5; 7.1; 7.3; 8.1; 8.2; 8.3; 13.1; 13.1; 13.2; 13.3 </w:t>
            </w:r>
            <w:r w:rsidRPr="00F677A4">
              <w:rPr>
                <w:rFonts w:eastAsia="Times New Roman" w:cs="Arial"/>
                <w:sz w:val="22"/>
                <w:lang w:val="fr-FR"/>
              </w:rPr>
              <w:t>:EU clinical instruction Directives B</w:t>
            </w:r>
            <w:proofErr w:type="gramStart"/>
            <w:r w:rsidRPr="00F677A4">
              <w:rPr>
                <w:rFonts w:eastAsia="Times New Roman" w:cs="Arial"/>
                <w:sz w:val="22"/>
                <w:lang w:val="fr-FR"/>
              </w:rPr>
              <w:t>3;</w:t>
            </w:r>
            <w:proofErr w:type="gramEnd"/>
            <w:r w:rsidRPr="00F677A4">
              <w:rPr>
                <w:rFonts w:eastAsia="Times New Roman" w:cs="Arial"/>
                <w:sz w:val="22"/>
                <w:lang w:val="fr-FR"/>
              </w:rPr>
              <w:t xml:space="preserve"> B5; B6; B7</w:t>
            </w:r>
          </w:p>
        </w:tc>
      </w:tr>
      <w:tr w:rsidR="0014141C" w:rsidRPr="0014141C" w14:paraId="56ED7F43" w14:textId="77777777" w:rsidTr="0014141C">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53BFAAB1"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B0419A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759BF5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90F319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996C1D9"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7038034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FE2C81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Under direct supervision, review plans of care with PS/PA and participate in documenting progress and any appropriate adjustments to plans of care.</w:t>
            </w:r>
          </w:p>
        </w:tc>
        <w:tc>
          <w:tcPr>
            <w:tcW w:w="4434" w:type="dxa"/>
            <w:tcBorders>
              <w:top w:val="single" w:sz="4" w:space="0" w:color="auto"/>
              <w:left w:val="single" w:sz="4" w:space="0" w:color="auto"/>
              <w:bottom w:val="single" w:sz="4" w:space="0" w:color="auto"/>
              <w:right w:val="single" w:sz="4" w:space="0" w:color="auto"/>
            </w:tcBorders>
          </w:tcPr>
          <w:p w14:paraId="2A23A3D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 collaboration with your PS/PA, review plans of care, document progress and implement appropriate adjustments to plans of care.</w:t>
            </w:r>
          </w:p>
        </w:tc>
        <w:tc>
          <w:tcPr>
            <w:tcW w:w="4435" w:type="dxa"/>
            <w:tcBorders>
              <w:top w:val="single" w:sz="4" w:space="0" w:color="auto"/>
              <w:left w:val="single" w:sz="4" w:space="0" w:color="auto"/>
              <w:bottom w:val="single" w:sz="4" w:space="0" w:color="auto"/>
              <w:right w:val="single" w:sz="4" w:space="0" w:color="auto"/>
            </w:tcBorders>
          </w:tcPr>
          <w:p w14:paraId="3450C4B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 collaboration with people, evaluate plans of care, document progress and implement appropriate adjustments to plans of care.</w:t>
            </w:r>
          </w:p>
        </w:tc>
      </w:tr>
      <w:tr w:rsidR="0014141C" w:rsidRPr="0014141C" w14:paraId="7C9EBFAF"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47976BD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711C27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F5D5BF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B9EEB2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AB0F74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20A9DF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C5B7B8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20E9D37A"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12C8E0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3.16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551099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knowledge of when and how to refer people safely to other professionals or services for clinical intervention or support</w:t>
            </w:r>
          </w:p>
        </w:tc>
      </w:tr>
      <w:tr w:rsidR="0014141C" w:rsidRPr="00F677A4" w14:paraId="56E9BF9B"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562BF32"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84DACC3"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2.1; 7.1; 8.1; 8.2; 8.3; 8.4; 8.5; 11.1; 13.2; 13.3 </w:t>
            </w:r>
            <w:r w:rsidRPr="00F677A4">
              <w:rPr>
                <w:rFonts w:eastAsia="Times New Roman" w:cs="Arial"/>
                <w:sz w:val="22"/>
                <w:lang w:val="fr-FR"/>
              </w:rPr>
              <w:t>:EU clinical instruction Directives B1-B7</w:t>
            </w:r>
          </w:p>
        </w:tc>
      </w:tr>
      <w:tr w:rsidR="0014141C" w:rsidRPr="0014141C" w14:paraId="2D797DF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068866E"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4FA241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B47896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26F28B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2C8DA95"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8E37C2D"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1F8A5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70AE3B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In collaboration with your PS/PA, discuss relevant referral processes and action where opportunities arise.</w:t>
            </w:r>
          </w:p>
        </w:tc>
        <w:tc>
          <w:tcPr>
            <w:tcW w:w="4435" w:type="dxa"/>
            <w:tcBorders>
              <w:top w:val="single" w:sz="4" w:space="0" w:color="auto"/>
              <w:left w:val="single" w:sz="4" w:space="0" w:color="auto"/>
              <w:bottom w:val="single" w:sz="4" w:space="0" w:color="auto"/>
              <w:right w:val="single" w:sz="4" w:space="0" w:color="auto"/>
            </w:tcBorders>
          </w:tcPr>
          <w:p w14:paraId="27CF324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Safely refer people to relevant services based upon assessment of need.</w:t>
            </w:r>
          </w:p>
        </w:tc>
      </w:tr>
      <w:tr w:rsidR="0014141C" w:rsidRPr="0014141C" w14:paraId="3B652DC7"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E766B9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0A0AB9" w14:textId="77777777" w:rsidR="0014141C" w:rsidRPr="0014141C" w:rsidRDefault="0014141C" w:rsidP="0014141C">
            <w:pPr>
              <w:spacing w:after="0" w:line="240" w:lineRule="auto"/>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3C4A1BB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2164AB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C3E404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B33C04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339A0309" w14:textId="77777777" w:rsidR="0014141C" w:rsidRPr="0014141C" w:rsidRDefault="0014141C" w:rsidP="0014141C">
      <w:pPr>
        <w:spacing w:line="240" w:lineRule="auto"/>
        <w:rPr>
          <w:b/>
          <w:lang w:eastAsia="en-GB"/>
        </w:rPr>
      </w:pPr>
    </w:p>
    <w:p w14:paraId="36733EA5" w14:textId="77777777" w:rsidR="0014141C" w:rsidRPr="0014141C" w:rsidRDefault="0014141C" w:rsidP="0014141C">
      <w:pPr>
        <w:spacing w:after="0" w:line="240" w:lineRule="auto"/>
        <w:rPr>
          <w:b/>
          <w:lang w:eastAsia="en-GB"/>
        </w:rPr>
      </w:pPr>
      <w:r w:rsidRPr="0014141C">
        <w:rPr>
          <w:b/>
          <w:lang w:eastAsia="en-GB"/>
        </w:rPr>
        <w:br w:type="page"/>
      </w:r>
    </w:p>
    <w:p w14:paraId="7E3719A1" w14:textId="77777777" w:rsidR="0014141C" w:rsidRPr="0014141C" w:rsidRDefault="0014141C" w:rsidP="0014141C">
      <w:pPr>
        <w:spacing w:line="240" w:lineRule="auto"/>
        <w:rPr>
          <w:b/>
          <w:lang w:eastAsia="en-GB"/>
        </w:rPr>
      </w:pPr>
      <w:r w:rsidRPr="0014141C">
        <w:rPr>
          <w:b/>
          <w:lang w:eastAsia="en-GB"/>
        </w:rPr>
        <w:lastRenderedPageBreak/>
        <w:t>Platform 4: Assessing needs and planning care</w:t>
      </w:r>
    </w:p>
    <w:p w14:paraId="22DF1F97" w14:textId="77777777" w:rsidR="0014141C" w:rsidRPr="0014141C" w:rsidRDefault="0014141C" w:rsidP="0014141C">
      <w:pPr>
        <w:spacing w:line="240" w:lineRule="auto"/>
        <w:rPr>
          <w:lang w:eastAsia="en-GB"/>
        </w:rPr>
      </w:pPr>
      <w:r w:rsidRPr="0014141C">
        <w:rPr>
          <w:lang w:eastAsia="en-GB"/>
        </w:rPr>
        <w:t xml:space="preserve">Registered nurses take the lead in providing evidence-based, compassionate and safe nursing interventions. They ensure that care they </w:t>
      </w:r>
      <w:proofErr w:type="gramStart"/>
      <w:r w:rsidRPr="0014141C">
        <w:rPr>
          <w:lang w:eastAsia="en-GB"/>
        </w:rPr>
        <w:t>provide</w:t>
      </w:r>
      <w:proofErr w:type="gramEnd"/>
      <w:r w:rsidRPr="0014141C">
        <w:rPr>
          <w:lang w:eastAsia="en-GB"/>
        </w:rPr>
        <w:t xml:space="preserve"> and delegate is person-centred and of a consistently high standard. They support people of all ages in a range of care settings. They work in partnership with people, families and carers to evaluate whether care is </w:t>
      </w:r>
      <w:proofErr w:type="gramStart"/>
      <w:r w:rsidRPr="0014141C">
        <w:rPr>
          <w:lang w:eastAsia="en-GB"/>
        </w:rPr>
        <w:t>effective</w:t>
      </w:r>
      <w:proofErr w:type="gramEnd"/>
      <w:r w:rsidRPr="0014141C">
        <w:rPr>
          <w:lang w:eastAsia="en-GB"/>
        </w:rPr>
        <w:t xml:space="preserve"> and the goals of care have been met in line with their wishes, preferences and desired outcomes.</w:t>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72A45C19" w14:textId="77777777" w:rsidTr="0014141C">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64CB9F1F"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Platform 4: Assessing needs and planning care</w:t>
            </w:r>
          </w:p>
        </w:tc>
      </w:tr>
      <w:tr w:rsidR="0014141C" w:rsidRPr="0014141C" w14:paraId="12E86C57"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66E243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4.1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A712D6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and apply an understanding of what is important to people and how to use this knowledge to ensure their needs for safety, dignity, privacy, comfort and sleep can be met, acting as a role model for others in providing evidence based person-centred care</w:t>
            </w:r>
          </w:p>
        </w:tc>
      </w:tr>
      <w:tr w:rsidR="0014141C" w:rsidRPr="00F677A4" w14:paraId="3ED5E9E7"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99112DA"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D8D3FD0"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1.1; 1.2; 1.3; 1.4; 1.5; 2.1; 2.2;2.3; 2.4; 2.5; 2.6; 3.1; 3.2; 3.3; 3.4; 4.1; 4.2; 4.3; 4.4; 5.1; 5.2; 5.3; 5.4; 5.5; 6.1; 6.2; 7.1; 7.2; 7.3; 7.4; 7.5; 8.1; 8.2; 8.3; 8.4; 8.5; 8.6; 8.7; 9.1; 9.2; 9.3; 9.4; 13.1; 13.2; 13.3; 13.4; 13.5; 19.2; 20.1; 20.2; 20.3; 20.8; 25.1; 25.2 </w:t>
            </w:r>
            <w:r w:rsidRPr="00F677A4">
              <w:rPr>
                <w:rFonts w:eastAsia="Times New Roman" w:cs="Arial"/>
                <w:sz w:val="22"/>
                <w:lang w:val="fr-FR"/>
              </w:rPr>
              <w:t>:EU clinical instruction Directives  B1-B7</w:t>
            </w:r>
          </w:p>
        </w:tc>
      </w:tr>
      <w:tr w:rsidR="0014141C" w:rsidRPr="0014141C" w14:paraId="650EFA7D" w14:textId="77777777" w:rsidTr="0014141C">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2F7B0681"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DB5569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0C681A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A694F2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C245634"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0AAC6D6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ED895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Communicates effectively with people to identify their goals and uses this information to plan and evaluate care in collaboration with PS/PA. In collaboration with PS/PA, undertake risk assessments prior to initiating care. Updates documentation and maintain accurate records. Ensures care promotes patient dignity and privacy.</w:t>
            </w:r>
          </w:p>
        </w:tc>
        <w:tc>
          <w:tcPr>
            <w:tcW w:w="4434" w:type="dxa"/>
            <w:tcBorders>
              <w:top w:val="single" w:sz="4" w:space="0" w:color="auto"/>
              <w:left w:val="single" w:sz="4" w:space="0" w:color="auto"/>
              <w:bottom w:val="single" w:sz="4" w:space="0" w:color="auto"/>
              <w:right w:val="single" w:sz="4" w:space="0" w:color="auto"/>
            </w:tcBorders>
          </w:tcPr>
          <w:p w14:paraId="1AB9C92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Communicates effectively with people to identify their goals and uses this information to plan and evaluate care with increasing independence. Undertakes risk assessments whilst delivering care. Updates documentation and maintain accurate records. Ensures care promotes patient dignity and privacy.</w:t>
            </w:r>
          </w:p>
        </w:tc>
        <w:tc>
          <w:tcPr>
            <w:tcW w:w="4435" w:type="dxa"/>
            <w:tcBorders>
              <w:top w:val="single" w:sz="4" w:space="0" w:color="auto"/>
              <w:left w:val="single" w:sz="4" w:space="0" w:color="auto"/>
              <w:bottom w:val="single" w:sz="4" w:space="0" w:color="auto"/>
              <w:right w:val="single" w:sz="4" w:space="0" w:color="auto"/>
            </w:tcBorders>
          </w:tcPr>
          <w:p w14:paraId="6466F07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Communicates effectively with people to identify their goals and uses this information to independently plan and evaluate care. Undertakes risk assessments whilst delivering care and responds appropriately to changing situations. Updates documentation and maintain accurate records. Ensures care promotes patient dignity and privacy and acts a role model for others.</w:t>
            </w:r>
          </w:p>
        </w:tc>
      </w:tr>
      <w:tr w:rsidR="0014141C" w:rsidRPr="0014141C" w14:paraId="7974C433"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790BF99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72AA2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8F6C96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E9A2EF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C08A7C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31A36C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FB4E2F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0F97C387" w14:textId="77777777" w:rsidR="0014141C" w:rsidRPr="0014141C" w:rsidRDefault="0014141C" w:rsidP="0014141C">
      <w:pPr>
        <w:spacing w:line="240" w:lineRule="auto"/>
      </w:pPr>
    </w:p>
    <w:p w14:paraId="4C34D434"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1C9166F1"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1BDB7A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63AE5E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work in partnership with people to encourage shared decision making in order to support individuals, their families and carers to manage their own care when appropriate</w:t>
            </w:r>
          </w:p>
        </w:tc>
      </w:tr>
      <w:tr w:rsidR="0014141C" w:rsidRPr="00F677A4" w14:paraId="53728082"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126F79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EF5B6CC"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1.1; 1.2; 1.3; 1.4; 1.5; 2.1; 2.2;2.</w:t>
            </w:r>
            <w:proofErr w:type="gramStart"/>
            <w:r w:rsidRPr="00F677A4">
              <w:rPr>
                <w:rFonts w:cs="Arial"/>
                <w:sz w:val="22"/>
                <w:lang w:val="fr-FR"/>
              </w:rPr>
              <w:t>3;</w:t>
            </w:r>
            <w:proofErr w:type="gramEnd"/>
            <w:r w:rsidRPr="00F677A4">
              <w:rPr>
                <w:rFonts w:cs="Arial"/>
                <w:sz w:val="22"/>
                <w:lang w:val="fr-FR"/>
              </w:rPr>
              <w:t xml:space="preserve"> 2.4; 2.5; 2.6;; 3.1; 3.2; 3.3; 3.4; 4.1; 4.2; 4.3; 4.4; 5.1; 5.2; 5.3; 5.4; 5.5; 7.1; 7.2; 7.3; 7.4; 7.5 </w:t>
            </w:r>
            <w:r w:rsidRPr="00F677A4">
              <w:rPr>
                <w:rFonts w:eastAsia="Times New Roman" w:cs="Arial"/>
                <w:sz w:val="22"/>
                <w:lang w:val="fr-FR"/>
              </w:rPr>
              <w:t>:EU clinical instruction Directives B1-B7</w:t>
            </w:r>
          </w:p>
        </w:tc>
      </w:tr>
      <w:tr w:rsidR="0014141C" w:rsidRPr="0014141C" w14:paraId="0F8930D6" w14:textId="77777777" w:rsidTr="0014141C">
        <w:trPr>
          <w:trHeight w:val="520"/>
        </w:trPr>
        <w:tc>
          <w:tcPr>
            <w:tcW w:w="645" w:type="dxa"/>
            <w:vMerge w:val="restart"/>
            <w:tcBorders>
              <w:top w:val="single" w:sz="4" w:space="0" w:color="auto"/>
              <w:left w:val="single" w:sz="4" w:space="0" w:color="auto"/>
              <w:right w:val="single" w:sz="4" w:space="0" w:color="auto"/>
            </w:tcBorders>
          </w:tcPr>
          <w:p w14:paraId="6AB8D13E"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F40257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AE94BC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30DB29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69FDBC73" w14:textId="77777777" w:rsidTr="0014141C">
        <w:trPr>
          <w:trHeight w:val="520"/>
        </w:trPr>
        <w:tc>
          <w:tcPr>
            <w:tcW w:w="645" w:type="dxa"/>
            <w:vMerge/>
            <w:tcBorders>
              <w:left w:val="single" w:sz="4" w:space="0" w:color="auto"/>
              <w:right w:val="single" w:sz="4" w:space="0" w:color="auto"/>
            </w:tcBorders>
          </w:tcPr>
          <w:p w14:paraId="1D233D6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BF6C8E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collaboration with PS/PA, uses appropriate communication skills to support people, families and carers to manage their care when appropriate. </w:t>
            </w:r>
          </w:p>
        </w:tc>
        <w:tc>
          <w:tcPr>
            <w:tcW w:w="4434" w:type="dxa"/>
            <w:tcBorders>
              <w:top w:val="single" w:sz="4" w:space="0" w:color="auto"/>
              <w:left w:val="single" w:sz="4" w:space="0" w:color="auto"/>
              <w:bottom w:val="single" w:sz="4" w:space="0" w:color="auto"/>
              <w:right w:val="single" w:sz="4" w:space="0" w:color="auto"/>
            </w:tcBorders>
          </w:tcPr>
          <w:p w14:paraId="7586C3EC" w14:textId="77777777" w:rsidR="0014141C" w:rsidRPr="0014141C" w:rsidRDefault="0014141C" w:rsidP="0014141C">
            <w:pPr>
              <w:spacing w:after="0" w:line="240" w:lineRule="auto"/>
              <w:rPr>
                <w:rFonts w:cs="Arial"/>
                <w:i/>
                <w:sz w:val="22"/>
              </w:rPr>
            </w:pPr>
            <w:r w:rsidRPr="0014141C">
              <w:rPr>
                <w:rFonts w:eastAsia="Times New Roman" w:cs="Arial"/>
                <w:i/>
                <w:sz w:val="22"/>
                <w:lang w:eastAsia="en-GB"/>
              </w:rPr>
              <w:t>Uses appropriate communication skills to support people, families and carers to manage their care when appropriate.</w:t>
            </w:r>
          </w:p>
        </w:tc>
        <w:tc>
          <w:tcPr>
            <w:tcW w:w="4435" w:type="dxa"/>
            <w:tcBorders>
              <w:top w:val="single" w:sz="4" w:space="0" w:color="auto"/>
              <w:left w:val="single" w:sz="4" w:space="0" w:color="auto"/>
              <w:bottom w:val="single" w:sz="4" w:space="0" w:color="auto"/>
              <w:right w:val="single" w:sz="4" w:space="0" w:color="auto"/>
            </w:tcBorders>
          </w:tcPr>
          <w:p w14:paraId="4E172BF2" w14:textId="77777777" w:rsidR="0014141C" w:rsidRPr="0014141C" w:rsidRDefault="0014141C" w:rsidP="0014141C">
            <w:pPr>
              <w:spacing w:after="0" w:line="240" w:lineRule="auto"/>
              <w:rPr>
                <w:rFonts w:cs="Arial"/>
                <w:i/>
                <w:sz w:val="22"/>
              </w:rPr>
            </w:pPr>
            <w:r w:rsidRPr="0014141C">
              <w:rPr>
                <w:rFonts w:cs="Arial"/>
                <w:i/>
                <w:sz w:val="22"/>
              </w:rPr>
              <w:t xml:space="preserve">Identifies opportunities to participate in shared decision making with </w:t>
            </w:r>
            <w:r w:rsidRPr="0014141C">
              <w:rPr>
                <w:rFonts w:eastAsia="Times New Roman" w:cs="Arial"/>
                <w:i/>
                <w:sz w:val="22"/>
                <w:lang w:eastAsia="en-GB"/>
              </w:rPr>
              <w:t>people, families and carers to manage their care when appropriate.</w:t>
            </w:r>
          </w:p>
        </w:tc>
      </w:tr>
      <w:tr w:rsidR="0014141C" w:rsidRPr="0014141C" w14:paraId="4A899A7B" w14:textId="77777777" w:rsidTr="0014141C">
        <w:trPr>
          <w:trHeight w:val="520"/>
        </w:trPr>
        <w:tc>
          <w:tcPr>
            <w:tcW w:w="645" w:type="dxa"/>
            <w:vMerge/>
            <w:tcBorders>
              <w:left w:val="single" w:sz="4" w:space="0" w:color="auto"/>
              <w:bottom w:val="single" w:sz="4" w:space="0" w:color="auto"/>
              <w:right w:val="single" w:sz="4" w:space="0" w:color="auto"/>
            </w:tcBorders>
          </w:tcPr>
          <w:p w14:paraId="46338A4D"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4D95D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57A728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589B1C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E76640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EE9467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641849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01B9F059"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BF84EE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4.3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FF7D52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communication and relationship management skills required to provide people, families and carers with accurate information that meets their needs before, during and after a range of interventions</w:t>
            </w:r>
          </w:p>
        </w:tc>
      </w:tr>
      <w:tr w:rsidR="0014141C" w:rsidRPr="00F677A4" w14:paraId="46DFB89D"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546475E"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42CD478"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1.1; 1.2; 1.3; 1.4; 1.5; 2.1; 2.2;2.</w:t>
            </w:r>
            <w:proofErr w:type="gramStart"/>
            <w:r w:rsidRPr="00F677A4">
              <w:rPr>
                <w:rFonts w:cs="Arial"/>
                <w:sz w:val="22"/>
                <w:lang w:val="fr-FR"/>
              </w:rPr>
              <w:t>3;</w:t>
            </w:r>
            <w:proofErr w:type="gramEnd"/>
            <w:r w:rsidRPr="00F677A4">
              <w:rPr>
                <w:rFonts w:cs="Arial"/>
                <w:sz w:val="22"/>
                <w:lang w:val="fr-FR"/>
              </w:rPr>
              <w:t xml:space="preserve"> 2.4; 2.5; 2.6; 3.1; 3.2; 3.3; 3.4; 4.1; 5.2; 5.5; 7.1; 7.2; 7.3; 7.4; 7.5; 14.2; 18.2; 18.3; 20.6; 20.7; 20.10 </w:t>
            </w:r>
            <w:r w:rsidRPr="00F677A4">
              <w:rPr>
                <w:rFonts w:eastAsia="Times New Roman" w:cs="Arial"/>
                <w:sz w:val="22"/>
                <w:lang w:val="fr-FR"/>
              </w:rPr>
              <w:t>:EU clinical instruction Directives B1-B7</w:t>
            </w:r>
          </w:p>
        </w:tc>
      </w:tr>
      <w:tr w:rsidR="0014141C" w:rsidRPr="0014141C" w14:paraId="77C70B7C" w14:textId="77777777" w:rsidTr="0014141C">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0FBA41A5"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7750BE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056F9F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03BFFFD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0391DCD"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2A10843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6AD08A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the PS/PA demonstrates understanding of the knowledge and skills needed to support people, families and carers before, during and after a range of interventions. Demonstrates an understanding of the principles of informed consent, breaking bad news, withdrawing consent/refusing treatment, duty of candour and other relevant issues.</w:t>
            </w:r>
          </w:p>
        </w:tc>
        <w:tc>
          <w:tcPr>
            <w:tcW w:w="4434" w:type="dxa"/>
            <w:tcBorders>
              <w:top w:val="single" w:sz="4" w:space="0" w:color="auto"/>
              <w:left w:val="single" w:sz="4" w:space="0" w:color="auto"/>
              <w:bottom w:val="single" w:sz="4" w:space="0" w:color="auto"/>
              <w:right w:val="single" w:sz="4" w:space="0" w:color="auto"/>
            </w:tcBorders>
          </w:tcPr>
          <w:p w14:paraId="47328E64" w14:textId="77777777" w:rsidR="0014141C" w:rsidRPr="0014141C" w:rsidRDefault="0014141C" w:rsidP="0014141C">
            <w:pPr>
              <w:spacing w:after="0" w:line="240" w:lineRule="auto"/>
              <w:rPr>
                <w:rFonts w:cs="Arial"/>
                <w:i/>
                <w:sz w:val="22"/>
              </w:rPr>
            </w:pPr>
            <w:r w:rsidRPr="0014141C">
              <w:rPr>
                <w:rFonts w:cs="Arial"/>
                <w:i/>
                <w:sz w:val="22"/>
              </w:rPr>
              <w:t xml:space="preserve">Obtains informed consent prior to nursing interventions. In collaboration with PS/PA, answers questions from patients/families or refers on as appropriate. Uses </w:t>
            </w:r>
            <w:r w:rsidRPr="0014141C">
              <w:rPr>
                <w:rFonts w:eastAsia="Times New Roman" w:cs="Arial"/>
                <w:i/>
                <w:sz w:val="22"/>
                <w:lang w:eastAsia="en-GB"/>
              </w:rPr>
              <w:t>range of information sources e.g. translators, alternative language, audio or graphics, props to meet individual needs.</w:t>
            </w:r>
          </w:p>
        </w:tc>
        <w:tc>
          <w:tcPr>
            <w:tcW w:w="4435" w:type="dxa"/>
            <w:tcBorders>
              <w:top w:val="single" w:sz="4" w:space="0" w:color="auto"/>
              <w:left w:val="single" w:sz="4" w:space="0" w:color="auto"/>
              <w:bottom w:val="single" w:sz="4" w:space="0" w:color="auto"/>
              <w:right w:val="single" w:sz="4" w:space="0" w:color="auto"/>
            </w:tcBorders>
          </w:tcPr>
          <w:p w14:paraId="798D7F58" w14:textId="77777777" w:rsidR="0014141C" w:rsidRPr="0014141C" w:rsidRDefault="0014141C" w:rsidP="0014141C">
            <w:pPr>
              <w:spacing w:after="0" w:line="240" w:lineRule="auto"/>
              <w:rPr>
                <w:rFonts w:cs="Arial"/>
                <w:i/>
                <w:sz w:val="22"/>
              </w:rPr>
            </w:pPr>
            <w:r w:rsidRPr="0014141C">
              <w:rPr>
                <w:rFonts w:cs="Arial"/>
                <w:i/>
                <w:sz w:val="22"/>
              </w:rPr>
              <w:t>Takes an active role in supporting people and families prior to and after interventions.</w:t>
            </w:r>
          </w:p>
          <w:p w14:paraId="445B5E30" w14:textId="77777777" w:rsidR="0014141C" w:rsidRPr="0014141C" w:rsidRDefault="0014141C" w:rsidP="0014141C">
            <w:pPr>
              <w:spacing w:after="0" w:line="240" w:lineRule="auto"/>
              <w:rPr>
                <w:rFonts w:cs="Arial"/>
                <w:i/>
                <w:sz w:val="22"/>
              </w:rPr>
            </w:pPr>
            <w:r w:rsidRPr="0014141C">
              <w:rPr>
                <w:rFonts w:cs="Arial"/>
                <w:i/>
                <w:sz w:val="22"/>
              </w:rPr>
              <w:t>Where appropriate, provides patients/families with results from procedures or refers on where necessary. Identifies additional support services which the person may require/makes referrals to other services.</w:t>
            </w:r>
          </w:p>
        </w:tc>
      </w:tr>
      <w:tr w:rsidR="0014141C" w:rsidRPr="0014141C" w14:paraId="1C9E74AE"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2A38E41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3931D0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DCE43A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D0645E6"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4B42F1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F7E86F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40C081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05EEFE66" w14:textId="77777777" w:rsidR="0014141C" w:rsidRPr="0014141C" w:rsidRDefault="0014141C" w:rsidP="0014141C">
      <w:pPr>
        <w:spacing w:line="240" w:lineRule="auto"/>
      </w:pPr>
    </w:p>
    <w:p w14:paraId="3CA23199"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160BFA6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5558A4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DA7B65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and skills required to support people with commonly encountered mental health, behavioural, cognitive and learning challenges, and act as a role model for others in providing high quality nursing interventions to meet people’s needs</w:t>
            </w:r>
          </w:p>
        </w:tc>
      </w:tr>
      <w:tr w:rsidR="0014141C" w:rsidRPr="00F677A4" w14:paraId="3610649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4933656"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E985C0D"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1.1; 1.2; 1.3; 1.4; 1.5; 2.1; 2.2;2.3; 2.4; 2.5; 2.6; 3.1; 3.4; 4.1; 4.2; 4.3; 5.1; 5.2; 5.3; 5.4; 5.5; 6.2; 7.1; 7.2; 7.3; 7.4; 9.1; 9.2; 9.3; 9.4; 13.1; 13.2; 13.3; 13.4; 17.1; 17.2; 17.3; 20.1; 20.2; 20.3; 20.4; 20.5; 20.6; 20.8; 22.3 </w:t>
            </w:r>
            <w:r w:rsidRPr="00F677A4">
              <w:rPr>
                <w:rFonts w:eastAsia="Times New Roman" w:cs="Arial"/>
                <w:sz w:val="22"/>
                <w:lang w:val="fr-FR"/>
              </w:rPr>
              <w:t>:EU clinical instruction Directives B1-B7</w:t>
            </w:r>
          </w:p>
        </w:tc>
      </w:tr>
      <w:tr w:rsidR="0014141C" w:rsidRPr="0014141C" w14:paraId="274C96AD" w14:textId="77777777" w:rsidTr="0014141C">
        <w:trPr>
          <w:trHeight w:val="520"/>
        </w:trPr>
        <w:tc>
          <w:tcPr>
            <w:tcW w:w="645" w:type="dxa"/>
            <w:vMerge w:val="restart"/>
            <w:tcBorders>
              <w:top w:val="single" w:sz="4" w:space="0" w:color="auto"/>
              <w:left w:val="single" w:sz="4" w:space="0" w:color="auto"/>
              <w:right w:val="single" w:sz="4" w:space="0" w:color="auto"/>
            </w:tcBorders>
          </w:tcPr>
          <w:p w14:paraId="2DF0F204"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F815D8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0ED778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10F696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69A93481" w14:textId="77777777" w:rsidTr="0014141C">
        <w:trPr>
          <w:trHeight w:val="520"/>
        </w:trPr>
        <w:tc>
          <w:tcPr>
            <w:tcW w:w="645" w:type="dxa"/>
            <w:vMerge/>
            <w:tcBorders>
              <w:left w:val="single" w:sz="4" w:space="0" w:color="auto"/>
              <w:right w:val="single" w:sz="4" w:space="0" w:color="auto"/>
            </w:tcBorders>
          </w:tcPr>
          <w:p w14:paraId="403D2C0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CF302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the PS/PA, discusses </w:t>
            </w:r>
            <w:proofErr w:type="gramStart"/>
            <w:r w:rsidRPr="0014141C">
              <w:rPr>
                <w:rFonts w:eastAsia="Times New Roman" w:cs="Arial"/>
                <w:i/>
                <w:sz w:val="22"/>
                <w:lang w:eastAsia="en-GB"/>
              </w:rPr>
              <w:t>a number of</w:t>
            </w:r>
            <w:proofErr w:type="gramEnd"/>
            <w:r w:rsidRPr="0014141C">
              <w:rPr>
                <w:rFonts w:eastAsia="Times New Roman" w:cs="Arial"/>
                <w:i/>
                <w:sz w:val="22"/>
                <w:lang w:eastAsia="en-GB"/>
              </w:rPr>
              <w:t xml:space="preserve"> common mental health conditions in the practice area and approaches to treatment. In collaboration with PS/PA, communicates effectively with people of all abilities. In collaboration with the PS/PA, provides evidence based nursing care to reduce the negative impacts of mental ill health.</w:t>
            </w:r>
          </w:p>
        </w:tc>
        <w:tc>
          <w:tcPr>
            <w:tcW w:w="4434" w:type="dxa"/>
            <w:tcBorders>
              <w:top w:val="single" w:sz="4" w:space="0" w:color="auto"/>
              <w:left w:val="single" w:sz="4" w:space="0" w:color="auto"/>
              <w:bottom w:val="single" w:sz="4" w:space="0" w:color="auto"/>
              <w:right w:val="single" w:sz="4" w:space="0" w:color="auto"/>
            </w:tcBorders>
          </w:tcPr>
          <w:p w14:paraId="7877550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Demonstrates ability to support people with </w:t>
            </w:r>
            <w:proofErr w:type="gramStart"/>
            <w:r w:rsidRPr="0014141C">
              <w:rPr>
                <w:rFonts w:eastAsia="Times New Roman" w:cs="Arial"/>
                <w:i/>
                <w:sz w:val="22"/>
                <w:lang w:eastAsia="en-GB"/>
              </w:rPr>
              <w:t>a number of</w:t>
            </w:r>
            <w:proofErr w:type="gramEnd"/>
            <w:r w:rsidRPr="0014141C">
              <w:rPr>
                <w:rFonts w:eastAsia="Times New Roman" w:cs="Arial"/>
                <w:i/>
                <w:sz w:val="22"/>
                <w:lang w:eastAsia="en-GB"/>
              </w:rPr>
              <w:t xml:space="preserve"> common mental health conditions. Communicates effectively with people of all abilities. Uses techniques and aides to ensure effective communication.  Provides evidence based nursing care to reduce the negative impacts of mental ill health.</w:t>
            </w:r>
          </w:p>
          <w:p w14:paraId="15060055" w14:textId="77777777" w:rsidR="0014141C" w:rsidRPr="0014141C" w:rsidRDefault="0014141C" w:rsidP="0014141C">
            <w:pPr>
              <w:spacing w:after="0" w:line="240" w:lineRule="auto"/>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2476A1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Takes an active role in planning and evaluating care with people with a range of commonly encountered mental health, behavioural, cognitive and learning challenges. Acts as a role model by ensuring care is evidence based and challenges appropriately when not.</w:t>
            </w:r>
          </w:p>
          <w:p w14:paraId="28BCAF9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Identifies gaps in own knowledge and takes steps to address.</w:t>
            </w:r>
          </w:p>
        </w:tc>
      </w:tr>
      <w:tr w:rsidR="0014141C" w:rsidRPr="0014141C" w14:paraId="2F073B62" w14:textId="77777777" w:rsidTr="0014141C">
        <w:trPr>
          <w:trHeight w:val="520"/>
        </w:trPr>
        <w:tc>
          <w:tcPr>
            <w:tcW w:w="645" w:type="dxa"/>
            <w:vMerge/>
            <w:tcBorders>
              <w:left w:val="single" w:sz="4" w:space="0" w:color="auto"/>
              <w:bottom w:val="single" w:sz="4" w:space="0" w:color="auto"/>
              <w:right w:val="single" w:sz="4" w:space="0" w:color="auto"/>
            </w:tcBorders>
          </w:tcPr>
          <w:p w14:paraId="1B50345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EF4FAF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74DD91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08EE45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4D97C1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679A26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358C19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437DF8BE"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300F9E9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2BC583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E90B22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and skills required to support people with commonly encountered physical health conditions, their medication usage and treatments, and act as a role model for others in providing high quality nursing interventions when meeting people’s needs</w:t>
            </w:r>
          </w:p>
        </w:tc>
      </w:tr>
      <w:tr w:rsidR="0014141C" w:rsidRPr="00F677A4" w14:paraId="28041BE6"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244F76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AD4FD3F"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1.1; 1.2; 1.3; 1.4; 1.5; 2.1; 2.2;2.3; 2.4; 2.5; 2.6; 3.1; 4.1; 4.2; 5.1; 5.2; 5.3; 5.4; 5.5; 6.1; 6.2; 7.1; 7.2; 7.3; 7.4; 9.1; 9.2; 9.3; 9.4; 13.1; 13.2; 13.3; 13.4; 18.1; 18.2; 18.3; 20.1; 20.2; 20.3; 20.4; 20.5; 20.6; 20.8; 22.3 </w:t>
            </w:r>
            <w:r w:rsidRPr="00F677A4">
              <w:rPr>
                <w:rFonts w:eastAsia="Times New Roman" w:cs="Arial"/>
                <w:sz w:val="22"/>
                <w:lang w:val="fr-FR"/>
              </w:rPr>
              <w:t>:EU clinical instruction Directives B1-B7</w:t>
            </w:r>
          </w:p>
        </w:tc>
      </w:tr>
      <w:tr w:rsidR="0014141C" w:rsidRPr="0014141C" w14:paraId="72A153F3" w14:textId="77777777" w:rsidTr="0014141C">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40AF215E"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99FF2A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82DEDC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0506D83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A0C54FB"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321E844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7C6043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the PS/PA, discusses </w:t>
            </w:r>
            <w:proofErr w:type="gramStart"/>
            <w:r w:rsidRPr="0014141C">
              <w:rPr>
                <w:rFonts w:eastAsia="Times New Roman" w:cs="Arial"/>
                <w:i/>
                <w:sz w:val="22"/>
                <w:lang w:eastAsia="en-GB"/>
              </w:rPr>
              <w:t>a number of</w:t>
            </w:r>
            <w:proofErr w:type="gramEnd"/>
            <w:r w:rsidRPr="0014141C">
              <w:rPr>
                <w:rFonts w:eastAsia="Times New Roman" w:cs="Arial"/>
                <w:i/>
                <w:sz w:val="22"/>
                <w:lang w:eastAsia="en-GB"/>
              </w:rPr>
              <w:t xml:space="preserve"> common physical conditions in the practice area and approaches to treatment. In conversation with the PS/PA, discusses the principles of medicines management and pharmacology of medicines commonly prescribed in the practice area. In collaboration with the PS/PA, provides evidence based nursing care to reduce the negative impacts of physical ill health.</w:t>
            </w:r>
          </w:p>
        </w:tc>
        <w:tc>
          <w:tcPr>
            <w:tcW w:w="4434" w:type="dxa"/>
            <w:tcBorders>
              <w:top w:val="single" w:sz="4" w:space="0" w:color="auto"/>
              <w:left w:val="single" w:sz="4" w:space="0" w:color="auto"/>
              <w:bottom w:val="single" w:sz="4" w:space="0" w:color="auto"/>
              <w:right w:val="single" w:sz="4" w:space="0" w:color="auto"/>
            </w:tcBorders>
          </w:tcPr>
          <w:p w14:paraId="629BA88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Demonstrates ability to support people with </w:t>
            </w:r>
            <w:proofErr w:type="gramStart"/>
            <w:r w:rsidRPr="0014141C">
              <w:rPr>
                <w:rFonts w:eastAsia="Times New Roman" w:cs="Arial"/>
                <w:i/>
                <w:sz w:val="22"/>
                <w:lang w:eastAsia="en-GB"/>
              </w:rPr>
              <w:t>a number of</w:t>
            </w:r>
            <w:proofErr w:type="gramEnd"/>
            <w:r w:rsidRPr="0014141C">
              <w:rPr>
                <w:rFonts w:eastAsia="Times New Roman" w:cs="Arial"/>
                <w:i/>
                <w:sz w:val="22"/>
                <w:lang w:eastAsia="en-GB"/>
              </w:rPr>
              <w:t xml:space="preserve"> common physical health conditions. Communicates effectively with people regarding their </w:t>
            </w:r>
            <w:proofErr w:type="gramStart"/>
            <w:r w:rsidRPr="0014141C">
              <w:rPr>
                <w:rFonts w:eastAsia="Times New Roman" w:cs="Arial"/>
                <w:i/>
                <w:sz w:val="22"/>
                <w:lang w:eastAsia="en-GB"/>
              </w:rPr>
              <w:t>medicines</w:t>
            </w:r>
            <w:proofErr w:type="gramEnd"/>
            <w:r w:rsidRPr="0014141C">
              <w:rPr>
                <w:rFonts w:eastAsia="Times New Roman" w:cs="Arial"/>
                <w:i/>
                <w:sz w:val="22"/>
                <w:lang w:eastAsia="en-GB"/>
              </w:rPr>
              <w:t xml:space="preserve"> management. Provides evidence based nursing care to reduce the negative impacts of physical ill health.</w:t>
            </w:r>
          </w:p>
          <w:p w14:paraId="089E7136" w14:textId="77777777" w:rsidR="0014141C" w:rsidRPr="0014141C" w:rsidRDefault="0014141C" w:rsidP="0014141C">
            <w:pPr>
              <w:spacing w:after="0" w:line="240" w:lineRule="auto"/>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4169D06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Takes an active role in planning and evaluating care with people with a range of commonly encountered physical health challenges. Acts as a role model by ensuring care is evidence based and challenges appropriately when not.</w:t>
            </w:r>
          </w:p>
          <w:p w14:paraId="136BCFB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Identifies gaps in own knowledge and takes steps to address.</w:t>
            </w:r>
          </w:p>
        </w:tc>
      </w:tr>
      <w:tr w:rsidR="0014141C" w:rsidRPr="0014141C" w14:paraId="4EA1EF58"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3624EF2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F8BB4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E35B7D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DDB52A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1FFBC7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AED362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943871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3567DE15"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7064973D"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CBFA0A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E83C68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skills and ability to act as a role model for others in providing evidence-based nursing care to meet people’s needs related to nutrition, hydration and bladder and bowel health</w:t>
            </w:r>
          </w:p>
        </w:tc>
      </w:tr>
      <w:tr w:rsidR="0014141C" w:rsidRPr="00F677A4" w14:paraId="24E9EB3C"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E0AE9B5"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3B4A9FB" w14:textId="77777777" w:rsidR="0014141C" w:rsidRPr="00F677A4" w:rsidRDefault="0014141C" w:rsidP="0014141C">
            <w:pPr>
              <w:spacing w:after="0" w:line="240" w:lineRule="auto"/>
              <w:rPr>
                <w:rFonts w:eastAsia="Times New Roman" w:cs="Arial"/>
                <w:sz w:val="22"/>
                <w:lang w:val="fr-FR" w:eastAsia="en-GB"/>
              </w:rPr>
            </w:pPr>
            <w:r w:rsidRPr="00F677A4">
              <w:rPr>
                <w:rFonts w:asciiTheme="minorHAnsi" w:eastAsia="Times New Roman" w:hAnsiTheme="minorHAnsi" w:cstheme="minorHAnsi"/>
                <w:i/>
                <w:sz w:val="22"/>
                <w:lang w:val="fr-FR" w:eastAsia="en-GB"/>
              </w:rPr>
              <w:t>Th</w:t>
            </w:r>
            <w:r w:rsidRPr="00F677A4">
              <w:rPr>
                <w:rFonts w:eastAsia="Times New Roman" w:cs="Arial"/>
                <w:i/>
                <w:sz w:val="22"/>
                <w:lang w:val="fr-FR" w:eastAsia="en-GB"/>
              </w:rPr>
              <w:t>e Code</w:t>
            </w:r>
            <w:r w:rsidRPr="00F677A4">
              <w:rPr>
                <w:rFonts w:eastAsia="Times New Roman" w:cs="Arial"/>
                <w:sz w:val="22"/>
                <w:lang w:val="fr-FR" w:eastAsia="en-GB"/>
              </w:rPr>
              <w:t xml:space="preserve"> (NMC 2018)</w:t>
            </w:r>
            <w:r w:rsidRPr="00F677A4">
              <w:rPr>
                <w:rFonts w:cs="Arial"/>
                <w:sz w:val="22"/>
                <w:lang w:val="fr-FR"/>
              </w:rPr>
              <w:t xml:space="preserve"> 1.1; 1.2; 1.3; 1.4; 1.5; 2.1; 2.2;2.3; 2.4; 2.5; 2.6; 3.1; 4.1; 4.2; 5.1; 5.2; 5.3; 5.4; 5.5; 6.1; 6.2; 7.1; 7.2; 7.3; 7.4; 9.1; 9.2; 9.3; 9.4; 13.1; 13.2; 13.3; 13.4; 20.1; 20.2; 20.3; 20.4; 20.5; 20.6; 20.8; 22.3 </w:t>
            </w:r>
            <w:r w:rsidRPr="00F677A4">
              <w:rPr>
                <w:rFonts w:eastAsia="Times New Roman" w:cs="Arial"/>
                <w:sz w:val="22"/>
                <w:lang w:val="fr-FR"/>
              </w:rPr>
              <w:t>:EU clinical instruction Directives B1-B7</w:t>
            </w:r>
          </w:p>
        </w:tc>
      </w:tr>
      <w:tr w:rsidR="0014141C" w:rsidRPr="0014141C" w14:paraId="429C1C91" w14:textId="77777777" w:rsidTr="0014141C">
        <w:trPr>
          <w:trHeight w:val="369"/>
        </w:trPr>
        <w:tc>
          <w:tcPr>
            <w:tcW w:w="645" w:type="dxa"/>
            <w:vMerge w:val="restart"/>
            <w:tcBorders>
              <w:top w:val="single" w:sz="4" w:space="0" w:color="auto"/>
              <w:left w:val="single" w:sz="4" w:space="0" w:color="auto"/>
              <w:right w:val="single" w:sz="4" w:space="0" w:color="auto"/>
            </w:tcBorders>
          </w:tcPr>
          <w:p w14:paraId="3CF22999"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132B36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118D0E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012218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09122E6" w14:textId="77777777" w:rsidTr="0014141C">
        <w:trPr>
          <w:trHeight w:val="520"/>
        </w:trPr>
        <w:tc>
          <w:tcPr>
            <w:tcW w:w="645" w:type="dxa"/>
            <w:vMerge/>
            <w:tcBorders>
              <w:left w:val="single" w:sz="4" w:space="0" w:color="auto"/>
              <w:right w:val="single" w:sz="4" w:space="0" w:color="auto"/>
            </w:tcBorders>
          </w:tcPr>
          <w:p w14:paraId="7A00CFA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2C6F6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PS/PA, explains the signs and symptoms of dehydration and malnutrition. In collaboration with PS/PA, uses evidence based tools to assess fluid and nutritional needs and bladder and bowel function. Assists with toileting whilst maintaining privacy and dignity. Reports any problems with bladder/bowel function to PS/PA.</w:t>
            </w:r>
          </w:p>
        </w:tc>
        <w:tc>
          <w:tcPr>
            <w:tcW w:w="4434" w:type="dxa"/>
            <w:tcBorders>
              <w:top w:val="single" w:sz="4" w:space="0" w:color="auto"/>
              <w:left w:val="single" w:sz="4" w:space="0" w:color="auto"/>
              <w:bottom w:val="single" w:sz="4" w:space="0" w:color="auto"/>
              <w:right w:val="single" w:sz="4" w:space="0" w:color="auto"/>
            </w:tcBorders>
          </w:tcPr>
          <w:p w14:paraId="1FBA7B9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Undertakes assessment of fluid and nutritional needs using evidence based tools and reports back to PS/PA. Undertakes assessment of bladder and bowel function using evidence based tools and reports back to PS/PA. Identifies when people may need referral to other health care professionals or services. Communicates effectively with people to set appropriate goals regarding fluid and nutritional intake. Assists with toileting whilst maintaining privacy and dignity.</w:t>
            </w:r>
          </w:p>
          <w:p w14:paraId="50241A09" w14:textId="77777777" w:rsidR="0014141C" w:rsidRPr="0014141C" w:rsidRDefault="0014141C" w:rsidP="0014141C">
            <w:pPr>
              <w:spacing w:after="0" w:line="240" w:lineRule="auto"/>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14079E5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Takes an active role in planning and evaluating nursing care to address people’s fluid and nutritional needs.</w:t>
            </w:r>
          </w:p>
          <w:p w14:paraId="0353407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Takes an active role in planning and evaluating nursing care to promote bladder and bowel function health. Makes safe and appropriate referrals to other health care professionals or services in relation to fluid/nutrition and bladder/bowel health.</w:t>
            </w:r>
          </w:p>
          <w:p w14:paraId="2BDDA1B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Acts as a role model by ensuring care is evidence based and challenges appropriately when not. Identifies gaps in own knowledge and takes steps to address.</w:t>
            </w:r>
          </w:p>
        </w:tc>
      </w:tr>
      <w:tr w:rsidR="0014141C" w:rsidRPr="0014141C" w14:paraId="4EE44D3C" w14:textId="77777777" w:rsidTr="0014141C">
        <w:trPr>
          <w:trHeight w:val="520"/>
        </w:trPr>
        <w:tc>
          <w:tcPr>
            <w:tcW w:w="645" w:type="dxa"/>
            <w:vMerge/>
            <w:tcBorders>
              <w:left w:val="single" w:sz="4" w:space="0" w:color="auto"/>
              <w:bottom w:val="single" w:sz="4" w:space="0" w:color="auto"/>
              <w:right w:val="single" w:sz="4" w:space="0" w:color="auto"/>
            </w:tcBorders>
          </w:tcPr>
          <w:p w14:paraId="0AF4BE5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A3752A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76A568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585BFD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71EB78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072ECD6"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3F4BC3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2773E1CC" w14:textId="77777777" w:rsidR="0014141C" w:rsidRPr="0014141C" w:rsidRDefault="0014141C" w:rsidP="0014141C">
      <w:pPr>
        <w:spacing w:line="240" w:lineRule="auto"/>
      </w:pPr>
    </w:p>
    <w:p w14:paraId="23AA1146"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0A93E047"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E656CD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40C653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skills and ability to act as a role model for others in providing evidence-based, person-centred nursing care to meet people’s needs related to mobility, hygiene, oral care, wound care and skin integrity</w:t>
            </w:r>
          </w:p>
        </w:tc>
      </w:tr>
      <w:tr w:rsidR="0014141C" w:rsidRPr="00F677A4" w14:paraId="6558472A"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60FA97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1E5BB8A" w14:textId="77777777" w:rsidR="0014141C" w:rsidRPr="00F677A4" w:rsidRDefault="0014141C" w:rsidP="0014141C">
            <w:pPr>
              <w:spacing w:after="0" w:line="240" w:lineRule="auto"/>
              <w:rPr>
                <w:rFonts w:eastAsia="Times New Roman" w:cs="Arial"/>
                <w:sz w:val="22"/>
                <w:lang w:val="fr-FR" w:eastAsia="en-GB"/>
              </w:rPr>
            </w:pPr>
            <w:r w:rsidRPr="00F677A4">
              <w:rPr>
                <w:rFonts w:asciiTheme="minorHAnsi" w:eastAsia="Times New Roman" w:hAnsiTheme="minorHAnsi" w:cstheme="minorHAnsi"/>
                <w:i/>
                <w:sz w:val="22"/>
                <w:lang w:val="fr-FR" w:eastAsia="en-GB"/>
              </w:rPr>
              <w:t>Th</w:t>
            </w:r>
            <w:r w:rsidRPr="00F677A4">
              <w:rPr>
                <w:rFonts w:eastAsia="Times New Roman" w:cs="Arial"/>
                <w:i/>
                <w:sz w:val="22"/>
                <w:lang w:val="fr-FR" w:eastAsia="en-GB"/>
              </w:rPr>
              <w:t>e Code</w:t>
            </w:r>
            <w:r w:rsidRPr="00F677A4">
              <w:rPr>
                <w:rFonts w:eastAsia="Times New Roman" w:cs="Arial"/>
                <w:sz w:val="22"/>
                <w:lang w:val="fr-FR" w:eastAsia="en-GB"/>
              </w:rPr>
              <w:t xml:space="preserve"> (NMC 2018)</w:t>
            </w:r>
            <w:r w:rsidRPr="00F677A4">
              <w:rPr>
                <w:rFonts w:cs="Arial"/>
                <w:sz w:val="22"/>
                <w:lang w:val="fr-FR"/>
              </w:rPr>
              <w:t xml:space="preserve"> 1.1; 1.2; 1.3; 1.4; 1.5; 2.1; 2.2;2.3; 2.4; 2.5; 2.6; 3.1; 4.1; 4.2; 5.1; 5.2; 5.3; 5.4; 5.5; 6.1; 6.2; 7.1; 7.2; 7.3; 7.4; 9.1; 9.2; 9.3; 9.4; 13.1; 13.2; 13.3; 13.4; 20.1; 20.2; 20.3; 20.4; 20.5; 20.6; 20.8; 22.3 </w:t>
            </w:r>
            <w:r w:rsidRPr="00F677A4">
              <w:rPr>
                <w:rFonts w:eastAsia="Times New Roman" w:cs="Arial"/>
                <w:sz w:val="22"/>
                <w:lang w:val="fr-FR"/>
              </w:rPr>
              <w:t>:EU clinical instruction Directives B1-B7</w:t>
            </w:r>
          </w:p>
        </w:tc>
      </w:tr>
      <w:tr w:rsidR="0014141C" w:rsidRPr="0014141C" w14:paraId="43886577" w14:textId="77777777" w:rsidTr="0014141C">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06AF12A5"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56AFC2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457AD6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2A3DDF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8883E1D"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62A95A4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5FA0E2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collaboration with the PS/PA, provides evidence based nursing care which meets people’s needs regarding mobility, hygiene, oral care, wound care and skin integrity.</w:t>
            </w:r>
          </w:p>
          <w:p w14:paraId="34FE6B6D" w14:textId="77777777" w:rsidR="0014141C" w:rsidRPr="0014141C" w:rsidRDefault="0014141C" w:rsidP="0014141C">
            <w:pPr>
              <w:spacing w:after="0" w:line="240" w:lineRule="auto"/>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1F6C0C5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Uses evidence based tools to assess people’s needs regarding mobility, hygiene, oral care, wound care and skin integrity and reports back to PS/PA. Provides evidence based care which meets people’s needs regarding mobility, hygiene, oral care, wound care and skin integrity with increasing independence. </w:t>
            </w:r>
          </w:p>
          <w:p w14:paraId="0F2233F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2E30FDE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Takes an active role in planning and evaluating nursing care to address people’s needs regarding mobility, hygiene, oral care, wound care and skin integrity. Makes safe and appropriate referrals to other health care professionals or services in relation to mobility, hygiene, oral care, wound care and skin integrity needs. Acts as a role model by ensuring care is evidence based and challenges appropriately when not. Identifies gaps in own knowledge and takes steps to address.</w:t>
            </w:r>
          </w:p>
        </w:tc>
      </w:tr>
      <w:tr w:rsidR="0014141C" w:rsidRPr="0014141C" w14:paraId="4FE854A7"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0DC399C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3F0415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3066CD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88B02B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7F5368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539840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A8BCA9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1F047B4A" w14:textId="77777777" w:rsidR="0014141C" w:rsidRPr="0014141C" w:rsidRDefault="0014141C" w:rsidP="0014141C">
      <w:pPr>
        <w:spacing w:line="240" w:lineRule="auto"/>
      </w:pPr>
    </w:p>
    <w:p w14:paraId="09FA7996"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179A6B02"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9172FB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98DFFC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and skills required to identify and initiate appropriate interventions to support people with commonly encountered symptoms including anxiety, confusion, discomfort and pain</w:t>
            </w:r>
          </w:p>
        </w:tc>
      </w:tr>
      <w:tr w:rsidR="0014141C" w:rsidRPr="00F677A4" w14:paraId="75EDE2B1"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A07ECE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D18A7E5"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1.1; 1.2; 1.3; 1.4; 1.5; 2.1; 2.2;2.3; 2.4; 2.5; 2.6; 3.1; 3.3; 4.1; 4.2; 4.3; 5.1; 5.2; 5.3; 5.4; 5.5; 6.1; 6.2; 8.1; 8.2; 8.3; 8.5; 8.6; 11.1; 11.2; 11.3; 13.1; 13.2; 13.3; 13.4 </w:t>
            </w:r>
            <w:r w:rsidRPr="00F677A4">
              <w:rPr>
                <w:rFonts w:eastAsia="Times New Roman" w:cs="Arial"/>
                <w:sz w:val="22"/>
                <w:lang w:val="fr-FR"/>
              </w:rPr>
              <w:t>:EU clinical instruction Directives B1-B7</w:t>
            </w:r>
          </w:p>
        </w:tc>
      </w:tr>
      <w:tr w:rsidR="0014141C" w:rsidRPr="0014141C" w14:paraId="03F775CE" w14:textId="77777777" w:rsidTr="0014141C">
        <w:trPr>
          <w:trHeight w:val="369"/>
        </w:trPr>
        <w:tc>
          <w:tcPr>
            <w:tcW w:w="645" w:type="dxa"/>
            <w:vMerge w:val="restart"/>
            <w:tcBorders>
              <w:top w:val="single" w:sz="4" w:space="0" w:color="auto"/>
              <w:left w:val="single" w:sz="4" w:space="0" w:color="auto"/>
              <w:right w:val="single" w:sz="4" w:space="0" w:color="auto"/>
            </w:tcBorders>
          </w:tcPr>
          <w:p w14:paraId="421E8CB9"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90968C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9047BE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C11DA7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BBA9AA2" w14:textId="77777777" w:rsidTr="0014141C">
        <w:trPr>
          <w:trHeight w:val="520"/>
        </w:trPr>
        <w:tc>
          <w:tcPr>
            <w:tcW w:w="645" w:type="dxa"/>
            <w:vMerge/>
            <w:tcBorders>
              <w:left w:val="single" w:sz="4" w:space="0" w:color="auto"/>
              <w:right w:val="single" w:sz="4" w:space="0" w:color="auto"/>
            </w:tcBorders>
          </w:tcPr>
          <w:p w14:paraId="476F208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D3E9EF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PS/PA, discusses a range of interventions for people with commonly encountered symptoms.</w:t>
            </w:r>
          </w:p>
          <w:p w14:paraId="3665937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collaboration with PS/PA, provides evidence based nursing care to people with a range of commonly encountered symptoms. </w:t>
            </w:r>
          </w:p>
          <w:p w14:paraId="71D63FD9" w14:textId="77777777" w:rsidR="0014141C" w:rsidRPr="0014141C" w:rsidRDefault="0014141C" w:rsidP="0014141C">
            <w:pPr>
              <w:spacing w:after="0" w:line="240" w:lineRule="auto"/>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435C53F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Uses evidence based tools to assess commonly encountered symptoms and discusses findings with PS/PA.</w:t>
            </w:r>
          </w:p>
          <w:p w14:paraId="480D95A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Provides evidence based care to people with commonly encountered symptoms with increasing independence. </w:t>
            </w:r>
          </w:p>
          <w:p w14:paraId="4C33E61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7E0FBF5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Takes an active role in planning and evaluating nursing care to address commonly encountered symptoms.</w:t>
            </w:r>
          </w:p>
          <w:p w14:paraId="3D2BB65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Makes safe and appropriate referrals to other health care professionals or services in relation to commonly encountered symptoms. Acts as a role model by ensuring care is evidence based and challenges appropriately when not.</w:t>
            </w:r>
          </w:p>
          <w:p w14:paraId="50FFADC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Identifies gaps in own knowledge and takes steps to address.</w:t>
            </w:r>
          </w:p>
        </w:tc>
      </w:tr>
      <w:tr w:rsidR="0014141C" w:rsidRPr="0014141C" w14:paraId="424C4908" w14:textId="77777777" w:rsidTr="0014141C">
        <w:trPr>
          <w:trHeight w:val="520"/>
        </w:trPr>
        <w:tc>
          <w:tcPr>
            <w:tcW w:w="645" w:type="dxa"/>
            <w:vMerge/>
            <w:tcBorders>
              <w:left w:val="single" w:sz="4" w:space="0" w:color="auto"/>
              <w:bottom w:val="single" w:sz="4" w:space="0" w:color="auto"/>
              <w:right w:val="single" w:sz="4" w:space="0" w:color="auto"/>
            </w:tcBorders>
          </w:tcPr>
          <w:p w14:paraId="40CB35E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EDFE54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E6B2F5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1038A3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FDB7FE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2C6CC36"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F9500C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039A974B" w14:textId="77777777" w:rsidR="0014141C" w:rsidRPr="0014141C" w:rsidRDefault="0014141C" w:rsidP="0014141C">
      <w:pPr>
        <w:spacing w:line="240" w:lineRule="auto"/>
      </w:pPr>
    </w:p>
    <w:p w14:paraId="5CAAD47D"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2C0765F0"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0A69AC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28B7B5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and skills required to prioritise what is important to people and their families when providing evidence-based person-centred nursing care at end of life including the care of people who are dying, families, the deceased and the bereaved</w:t>
            </w:r>
          </w:p>
        </w:tc>
      </w:tr>
      <w:tr w:rsidR="0014141C" w:rsidRPr="00F677A4" w14:paraId="747B0295" w14:textId="77777777" w:rsidTr="0014141C">
        <w:trPr>
          <w:trHeight w:val="403"/>
        </w:trPr>
        <w:tc>
          <w:tcPr>
            <w:tcW w:w="645" w:type="dxa"/>
            <w:tcBorders>
              <w:top w:val="single" w:sz="4" w:space="0" w:color="auto"/>
              <w:left w:val="single" w:sz="4" w:space="0" w:color="auto"/>
              <w:bottom w:val="single" w:sz="4" w:space="0" w:color="auto"/>
              <w:right w:val="single" w:sz="4" w:space="0" w:color="auto"/>
            </w:tcBorders>
          </w:tcPr>
          <w:p w14:paraId="32DE7DE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C90FF55" w14:textId="77777777" w:rsidR="0014141C" w:rsidRPr="00F677A4" w:rsidRDefault="0014141C" w:rsidP="0014141C">
            <w:pPr>
              <w:spacing w:after="0" w:line="240" w:lineRule="auto"/>
              <w:rPr>
                <w:rFonts w:eastAsia="Times New Roman"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1.1; 1.2; 1.3; 1.4; 1.5; 2.1; 2.2;2.3; 2.4; 2.5; 2.6: EU</w:t>
            </w:r>
            <w:r w:rsidRPr="00F677A4">
              <w:rPr>
                <w:rFonts w:eastAsia="Times New Roman" w:cs="Arial"/>
                <w:sz w:val="22"/>
                <w:lang w:val="fr-FR"/>
              </w:rPr>
              <w:t xml:space="preserve"> clinical instruction Directives B1-B7</w:t>
            </w:r>
          </w:p>
          <w:p w14:paraId="01A00F63" w14:textId="77777777" w:rsidR="0014141C" w:rsidRPr="00F677A4" w:rsidRDefault="0014141C" w:rsidP="0014141C">
            <w:pPr>
              <w:spacing w:after="0" w:line="240" w:lineRule="auto"/>
              <w:rPr>
                <w:rFonts w:eastAsia="Times New Roman" w:cs="Arial"/>
                <w:sz w:val="22"/>
                <w:lang w:val="fr-FR" w:eastAsia="en-GB"/>
              </w:rPr>
            </w:pPr>
          </w:p>
        </w:tc>
      </w:tr>
      <w:tr w:rsidR="0014141C" w:rsidRPr="0014141C" w14:paraId="7712532B" w14:textId="77777777" w:rsidTr="0014141C">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2E1F021F"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6A1252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F1BCE8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08CE8D6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878EB84"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150D9AC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5F7650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PS/PA, discusses the principles of palliative care. In collaboration with the PS/PA, provides evidence based palliative care. In conversation with the PS/PA, discusses sources of support for people who are dying and for the bereaved.</w:t>
            </w:r>
          </w:p>
        </w:tc>
        <w:tc>
          <w:tcPr>
            <w:tcW w:w="4434" w:type="dxa"/>
            <w:tcBorders>
              <w:top w:val="single" w:sz="4" w:space="0" w:color="auto"/>
              <w:left w:val="single" w:sz="4" w:space="0" w:color="auto"/>
              <w:bottom w:val="single" w:sz="4" w:space="0" w:color="auto"/>
              <w:right w:val="single" w:sz="4" w:space="0" w:color="auto"/>
            </w:tcBorders>
          </w:tcPr>
          <w:p w14:paraId="3EEBF29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Provides evidence based palliative care with increasing independence. Identifies when people may need referral to other health care professionals or services.</w:t>
            </w:r>
          </w:p>
          <w:p w14:paraId="7CC59EE1" w14:textId="77777777" w:rsidR="0014141C" w:rsidRPr="0014141C" w:rsidRDefault="0014141C" w:rsidP="0014141C">
            <w:pPr>
              <w:spacing w:after="0" w:line="240" w:lineRule="auto"/>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446D27C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Takes an active role in planning and evaluating palliative nursing care.</w:t>
            </w:r>
          </w:p>
          <w:p w14:paraId="2A9B076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Makes safe and appropriate referrals to other health care professionals or services in relation to people requiring palliative care and the bereaved. Acts as a role model by ensuring care is evidence based and challenges appropriately when not. Identifies gaps in own knowledge and takes steps to address.</w:t>
            </w:r>
          </w:p>
        </w:tc>
      </w:tr>
      <w:tr w:rsidR="0014141C" w:rsidRPr="0014141C" w14:paraId="6C7F1AD8"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71EFF7A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DFC8D3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CC1949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96E9ED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3CFFE9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D65A21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F084D0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46104487"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6335B77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4.10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ECD53B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and ability to respond proactively and promptly to signs of deterioration or distress in mental, physical, cognitive and behavioural health and use this knowledge to make sound clinical decisions</w:t>
            </w:r>
          </w:p>
        </w:tc>
      </w:tr>
      <w:tr w:rsidR="0014141C" w:rsidRPr="00F677A4" w14:paraId="3CBD7B0B"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921D4B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1EA8358" w14:textId="77777777" w:rsidR="0014141C" w:rsidRPr="00F677A4" w:rsidRDefault="0014141C" w:rsidP="0014141C">
            <w:pPr>
              <w:spacing w:after="0" w:line="240" w:lineRule="auto"/>
              <w:rPr>
                <w:rFonts w:eastAsia="Times New Roman" w:cs="Arial"/>
                <w:sz w:val="22"/>
                <w:lang w:val="fr-FR" w:eastAsia="en-GB"/>
              </w:rPr>
            </w:pPr>
            <w:r w:rsidRPr="00F677A4">
              <w:rPr>
                <w:rFonts w:asciiTheme="minorHAnsi" w:eastAsia="Times New Roman" w:hAnsiTheme="minorHAnsi" w:cstheme="minorHAnsi"/>
                <w:i/>
                <w:sz w:val="22"/>
                <w:lang w:val="fr-FR" w:eastAsia="en-GB"/>
              </w:rPr>
              <w:t>T</w:t>
            </w:r>
            <w:r w:rsidRPr="00F677A4">
              <w:rPr>
                <w:rFonts w:eastAsia="Times New Roman" w:cs="Arial"/>
                <w:i/>
                <w:sz w:val="22"/>
                <w:lang w:val="fr-FR" w:eastAsia="en-GB"/>
              </w:rPr>
              <w:t>he Code</w:t>
            </w:r>
            <w:r w:rsidRPr="00F677A4">
              <w:rPr>
                <w:rFonts w:eastAsia="Times New Roman" w:cs="Arial"/>
                <w:sz w:val="22"/>
                <w:lang w:val="fr-FR" w:eastAsia="en-GB"/>
              </w:rPr>
              <w:t xml:space="preserve"> (NMC 2018)</w:t>
            </w:r>
            <w:r w:rsidRPr="00F677A4">
              <w:rPr>
                <w:rFonts w:cs="Arial"/>
                <w:sz w:val="22"/>
                <w:lang w:val="fr-FR"/>
              </w:rPr>
              <w:t xml:space="preserve"> 1.1; 1.2; 1.3; 1.4; 1.5; 2.1; 2.2;2.</w:t>
            </w:r>
            <w:proofErr w:type="gramStart"/>
            <w:r w:rsidRPr="00F677A4">
              <w:rPr>
                <w:rFonts w:cs="Arial"/>
                <w:sz w:val="22"/>
                <w:lang w:val="fr-FR"/>
              </w:rPr>
              <w:t>3;</w:t>
            </w:r>
            <w:proofErr w:type="gramEnd"/>
            <w:r w:rsidRPr="00F677A4">
              <w:rPr>
                <w:rFonts w:cs="Arial"/>
                <w:sz w:val="22"/>
                <w:lang w:val="fr-FR"/>
              </w:rPr>
              <w:t xml:space="preserve"> 2.4; 2.5; 2.6 </w:t>
            </w:r>
            <w:r w:rsidRPr="00F677A4">
              <w:rPr>
                <w:rFonts w:eastAsia="Times New Roman" w:cs="Arial"/>
                <w:sz w:val="22"/>
                <w:lang w:val="fr-FR"/>
              </w:rPr>
              <w:t>:EU clinical instruction Directives B1-B7</w:t>
            </w:r>
          </w:p>
        </w:tc>
      </w:tr>
      <w:tr w:rsidR="0014141C" w:rsidRPr="0014141C" w14:paraId="2D601FDF" w14:textId="77777777" w:rsidTr="0014141C">
        <w:trPr>
          <w:trHeight w:val="369"/>
        </w:trPr>
        <w:tc>
          <w:tcPr>
            <w:tcW w:w="645" w:type="dxa"/>
            <w:vMerge w:val="restart"/>
            <w:tcBorders>
              <w:top w:val="single" w:sz="4" w:space="0" w:color="auto"/>
              <w:left w:val="single" w:sz="4" w:space="0" w:color="auto"/>
              <w:right w:val="single" w:sz="4" w:space="0" w:color="auto"/>
            </w:tcBorders>
          </w:tcPr>
          <w:p w14:paraId="4C26380D"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141298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BE2317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F8FDEB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1E258F8" w14:textId="77777777" w:rsidTr="0014141C">
        <w:trPr>
          <w:trHeight w:val="520"/>
        </w:trPr>
        <w:tc>
          <w:tcPr>
            <w:tcW w:w="645" w:type="dxa"/>
            <w:vMerge/>
            <w:tcBorders>
              <w:left w:val="single" w:sz="4" w:space="0" w:color="auto"/>
              <w:right w:val="single" w:sz="4" w:space="0" w:color="auto"/>
            </w:tcBorders>
          </w:tcPr>
          <w:p w14:paraId="5BB37E7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008380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PS/PA, discusses common signs and symptoms of deteriorating mental and physical health.</w:t>
            </w:r>
          </w:p>
          <w:p w14:paraId="265A74B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Identifies when people are experiencing a deterioration in mental or physical health and alerts clinical staff promptly and appropriately. </w:t>
            </w:r>
          </w:p>
        </w:tc>
        <w:tc>
          <w:tcPr>
            <w:tcW w:w="4434" w:type="dxa"/>
            <w:tcBorders>
              <w:top w:val="single" w:sz="4" w:space="0" w:color="auto"/>
              <w:left w:val="single" w:sz="4" w:space="0" w:color="auto"/>
              <w:bottom w:val="single" w:sz="4" w:space="0" w:color="auto"/>
              <w:right w:val="single" w:sz="4" w:space="0" w:color="auto"/>
            </w:tcBorders>
          </w:tcPr>
          <w:p w14:paraId="773C098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Continuously and proactively assesses people for signs of deterioration in mental or physical health and alerts clinical staff promptly and appropriately in the event of a deterioration.</w:t>
            </w:r>
          </w:p>
        </w:tc>
        <w:tc>
          <w:tcPr>
            <w:tcW w:w="4435" w:type="dxa"/>
            <w:tcBorders>
              <w:top w:val="single" w:sz="4" w:space="0" w:color="auto"/>
              <w:left w:val="single" w:sz="4" w:space="0" w:color="auto"/>
              <w:bottom w:val="single" w:sz="4" w:space="0" w:color="auto"/>
              <w:right w:val="single" w:sz="4" w:space="0" w:color="auto"/>
            </w:tcBorders>
          </w:tcPr>
          <w:p w14:paraId="5545C48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Continuously and proactively assesses people for signs of deterioration in mental or physical health and demonstrates sound clinical decision making in the event of a deterioration.</w:t>
            </w:r>
          </w:p>
          <w:p w14:paraId="709226AB" w14:textId="77777777" w:rsidR="0014141C" w:rsidRPr="0014141C" w:rsidRDefault="0014141C" w:rsidP="0014141C">
            <w:pPr>
              <w:spacing w:after="0" w:line="240" w:lineRule="auto"/>
              <w:rPr>
                <w:rFonts w:eastAsia="Times New Roman" w:cs="Arial"/>
                <w:i/>
                <w:sz w:val="22"/>
                <w:lang w:eastAsia="en-GB"/>
              </w:rPr>
            </w:pPr>
          </w:p>
        </w:tc>
      </w:tr>
      <w:tr w:rsidR="0014141C" w:rsidRPr="0014141C" w14:paraId="3916B417" w14:textId="77777777" w:rsidTr="0014141C">
        <w:trPr>
          <w:trHeight w:val="520"/>
        </w:trPr>
        <w:tc>
          <w:tcPr>
            <w:tcW w:w="645" w:type="dxa"/>
            <w:vMerge/>
            <w:tcBorders>
              <w:left w:val="single" w:sz="4" w:space="0" w:color="auto"/>
              <w:bottom w:val="single" w:sz="4" w:space="0" w:color="auto"/>
              <w:right w:val="single" w:sz="4" w:space="0" w:color="auto"/>
            </w:tcBorders>
          </w:tcPr>
          <w:p w14:paraId="537BFCD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69F4FF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8CAC53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5FCA1B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7D43E3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464D826"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BC4D47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3707A34F"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44EAD9B3"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B10D61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F1A8F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and skills required to initiate and evaluate appropriate interventions to support people who show signs of self-harm and/or suicidal ideation</w:t>
            </w:r>
          </w:p>
        </w:tc>
      </w:tr>
      <w:tr w:rsidR="0014141C" w:rsidRPr="00F677A4" w14:paraId="7AC4C28F"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0AE920E"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425D763" w14:textId="77777777" w:rsidR="0014141C" w:rsidRPr="00F677A4" w:rsidRDefault="0014141C" w:rsidP="0014141C">
            <w:pPr>
              <w:spacing w:after="0" w:line="240" w:lineRule="auto"/>
              <w:rPr>
                <w:rFonts w:eastAsia="Times New Roman" w:cs="Arial"/>
                <w:sz w:val="22"/>
                <w:lang w:val="fr-FR" w:eastAsia="en-GB"/>
              </w:rPr>
            </w:pPr>
            <w:r w:rsidRPr="00F677A4">
              <w:rPr>
                <w:rFonts w:asciiTheme="minorHAnsi" w:eastAsia="Times New Roman" w:hAnsiTheme="minorHAnsi" w:cstheme="minorHAnsi"/>
                <w:i/>
                <w:sz w:val="22"/>
                <w:lang w:val="fr-FR" w:eastAsia="en-GB"/>
              </w:rPr>
              <w:t>Th</w:t>
            </w:r>
            <w:r w:rsidRPr="00F677A4">
              <w:rPr>
                <w:rFonts w:eastAsia="Times New Roman" w:cs="Arial"/>
                <w:i/>
                <w:sz w:val="22"/>
                <w:lang w:val="fr-FR" w:eastAsia="en-GB"/>
              </w:rPr>
              <w:t>e Code</w:t>
            </w:r>
            <w:r w:rsidRPr="00F677A4">
              <w:rPr>
                <w:rFonts w:eastAsia="Times New Roman" w:cs="Arial"/>
                <w:sz w:val="22"/>
                <w:lang w:val="fr-FR" w:eastAsia="en-GB"/>
              </w:rPr>
              <w:t xml:space="preserve"> (NMC 2018)</w:t>
            </w:r>
            <w:r w:rsidRPr="00F677A4">
              <w:rPr>
                <w:rFonts w:cs="Arial"/>
                <w:sz w:val="22"/>
                <w:lang w:val="fr-FR"/>
              </w:rPr>
              <w:t xml:space="preserve"> 1.1; 1.2; 1.3; 1.4; 1.5; 2.1; 2.2;2.</w:t>
            </w:r>
            <w:proofErr w:type="gramStart"/>
            <w:r w:rsidRPr="00F677A4">
              <w:rPr>
                <w:rFonts w:cs="Arial"/>
                <w:sz w:val="22"/>
                <w:lang w:val="fr-FR"/>
              </w:rPr>
              <w:t>3;</w:t>
            </w:r>
            <w:proofErr w:type="gramEnd"/>
            <w:r w:rsidRPr="00F677A4">
              <w:rPr>
                <w:rFonts w:cs="Arial"/>
                <w:sz w:val="22"/>
                <w:lang w:val="fr-FR"/>
              </w:rPr>
              <w:t xml:space="preserve"> 2.4; 2.5; 2.6 </w:t>
            </w:r>
            <w:r w:rsidRPr="00F677A4">
              <w:rPr>
                <w:rFonts w:eastAsia="Times New Roman" w:cs="Arial"/>
                <w:sz w:val="22"/>
                <w:lang w:val="fr-FR"/>
              </w:rPr>
              <w:t>:EU clinical instruction Directives B1-B7</w:t>
            </w:r>
          </w:p>
        </w:tc>
      </w:tr>
      <w:tr w:rsidR="0014141C" w:rsidRPr="0014141C" w14:paraId="0DFB45AB" w14:textId="77777777" w:rsidTr="0014141C">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6968EC3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93A2AE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78DD47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71C913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DE031A4"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7BAC796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2BB2F4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PS/PA, discusses common signs of self-harm and suicide ideation. </w:t>
            </w:r>
          </w:p>
          <w:p w14:paraId="02127B9C" w14:textId="77777777" w:rsidR="0014141C" w:rsidRPr="0014141C" w:rsidRDefault="0014141C" w:rsidP="0014141C">
            <w:pPr>
              <w:spacing w:after="0" w:line="240" w:lineRule="auto"/>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1A1CD2F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Identifies when people show signs of self-harm and/or suicide ideation and alerts clinical staff promptly and appropriately.</w:t>
            </w:r>
          </w:p>
        </w:tc>
        <w:tc>
          <w:tcPr>
            <w:tcW w:w="4435" w:type="dxa"/>
            <w:tcBorders>
              <w:top w:val="single" w:sz="4" w:space="0" w:color="auto"/>
              <w:left w:val="single" w:sz="4" w:space="0" w:color="auto"/>
              <w:bottom w:val="single" w:sz="4" w:space="0" w:color="auto"/>
              <w:right w:val="single" w:sz="4" w:space="0" w:color="auto"/>
            </w:tcBorders>
          </w:tcPr>
          <w:p w14:paraId="5ED5DF31" w14:textId="77777777" w:rsidR="0014141C" w:rsidRPr="0014141C" w:rsidRDefault="0014141C" w:rsidP="0014141C">
            <w:pPr>
              <w:spacing w:after="0" w:line="240" w:lineRule="auto"/>
              <w:rPr>
                <w:rFonts w:eastAsia="Times New Roman" w:cs="Arial"/>
                <w:i/>
                <w:sz w:val="22"/>
                <w:lang w:eastAsia="en-GB"/>
              </w:rPr>
            </w:pPr>
            <w:r w:rsidRPr="0014141C">
              <w:rPr>
                <w:rFonts w:cs="Arial"/>
                <w:i/>
                <w:sz w:val="22"/>
              </w:rPr>
              <w:t>Recognises people at risk of self-harm and/or suicidal ideation and demonstrates the knowledge and skills required to support person-centred care using evidence based risk assessment tools.</w:t>
            </w:r>
          </w:p>
        </w:tc>
      </w:tr>
      <w:tr w:rsidR="0014141C" w:rsidRPr="0014141C" w14:paraId="6EF657A6"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2CDD4E6D"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166A0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3EDDAB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6EB9DD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812AC9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F73661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92015E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50EF662E"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7B8D75B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4.12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CEAA60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ability to manage commonly encountered devices and confidently carry out related nursing procedures to meet people’s needs for evidence based, person-centred care</w:t>
            </w:r>
          </w:p>
        </w:tc>
      </w:tr>
      <w:tr w:rsidR="0014141C" w:rsidRPr="0014141C" w14:paraId="52790D64"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B2FC942"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348949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The Code</w:t>
            </w:r>
            <w:r w:rsidRPr="0014141C">
              <w:rPr>
                <w:rFonts w:eastAsia="Times New Roman" w:cs="Arial"/>
                <w:sz w:val="22"/>
                <w:lang w:eastAsia="en-GB"/>
              </w:rPr>
              <w:t xml:space="preserve"> (NMC 2018) N/</w:t>
            </w:r>
            <w:proofErr w:type="gramStart"/>
            <w:r w:rsidRPr="0014141C">
              <w:rPr>
                <w:rFonts w:eastAsia="Times New Roman" w:cs="Arial"/>
                <w:sz w:val="22"/>
                <w:lang w:eastAsia="en-GB"/>
              </w:rPr>
              <w:t xml:space="preserve">A </w:t>
            </w:r>
            <w:r w:rsidRPr="0014141C">
              <w:rPr>
                <w:rFonts w:eastAsia="Times New Roman" w:cs="Arial"/>
                <w:sz w:val="22"/>
              </w:rPr>
              <w:t>:EU</w:t>
            </w:r>
            <w:proofErr w:type="gramEnd"/>
            <w:r w:rsidRPr="0014141C">
              <w:rPr>
                <w:rFonts w:eastAsia="Times New Roman" w:cs="Arial"/>
                <w:sz w:val="22"/>
              </w:rPr>
              <w:t xml:space="preserve"> clinical instruction Directives B1-B7</w:t>
            </w:r>
          </w:p>
        </w:tc>
      </w:tr>
      <w:tr w:rsidR="0014141C" w:rsidRPr="0014141C" w14:paraId="79C9BF5A" w14:textId="77777777" w:rsidTr="0014141C">
        <w:trPr>
          <w:trHeight w:val="369"/>
        </w:trPr>
        <w:tc>
          <w:tcPr>
            <w:tcW w:w="645" w:type="dxa"/>
            <w:vMerge w:val="restart"/>
            <w:tcBorders>
              <w:top w:val="single" w:sz="4" w:space="0" w:color="auto"/>
              <w:left w:val="single" w:sz="4" w:space="0" w:color="auto"/>
              <w:right w:val="single" w:sz="4" w:space="0" w:color="auto"/>
            </w:tcBorders>
          </w:tcPr>
          <w:p w14:paraId="0903997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A22049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6165FA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3608B3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FE841BE" w14:textId="77777777" w:rsidTr="0014141C">
        <w:trPr>
          <w:trHeight w:val="520"/>
        </w:trPr>
        <w:tc>
          <w:tcPr>
            <w:tcW w:w="645" w:type="dxa"/>
            <w:vMerge/>
            <w:tcBorders>
              <w:left w:val="single" w:sz="4" w:space="0" w:color="auto"/>
              <w:right w:val="single" w:sz="4" w:space="0" w:color="auto"/>
            </w:tcBorders>
          </w:tcPr>
          <w:p w14:paraId="4BBEE1F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4F0C8A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PS/PA, demonstrates an understanding of the safe and effective use of devices commonly encountered in the practice area. In collaboration with the PS/PA, safely and effectively uses devices commonly encountered in the practice area. Recognises and reports when devices are not functioning as required.</w:t>
            </w:r>
          </w:p>
        </w:tc>
        <w:tc>
          <w:tcPr>
            <w:tcW w:w="4434" w:type="dxa"/>
            <w:tcBorders>
              <w:top w:val="single" w:sz="4" w:space="0" w:color="auto"/>
              <w:left w:val="single" w:sz="4" w:space="0" w:color="auto"/>
              <w:bottom w:val="single" w:sz="4" w:space="0" w:color="auto"/>
              <w:right w:val="single" w:sz="4" w:space="0" w:color="auto"/>
            </w:tcBorders>
          </w:tcPr>
          <w:p w14:paraId="544F9B4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Safely and effectively uses devices commonly encountered in the practice area with increasing independence where appropriate. Recognises when devices are not functioning as required and makes sound clinical decisions regarding malfunction. </w:t>
            </w:r>
          </w:p>
        </w:tc>
        <w:tc>
          <w:tcPr>
            <w:tcW w:w="4435" w:type="dxa"/>
            <w:tcBorders>
              <w:top w:val="single" w:sz="4" w:space="0" w:color="auto"/>
              <w:left w:val="single" w:sz="4" w:space="0" w:color="auto"/>
              <w:bottom w:val="single" w:sz="4" w:space="0" w:color="auto"/>
              <w:right w:val="single" w:sz="4" w:space="0" w:color="auto"/>
            </w:tcBorders>
          </w:tcPr>
          <w:p w14:paraId="0D047AD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Safely and effectively uses devices commonly encountered in the practice area with increasing independence where appropriate. Recognises when devices are not functioning as required and makes sound clinical decisions regarding malfunction with increasing confidence.</w:t>
            </w:r>
          </w:p>
        </w:tc>
      </w:tr>
      <w:tr w:rsidR="0014141C" w:rsidRPr="0014141C" w14:paraId="423948FD" w14:textId="77777777" w:rsidTr="0014141C">
        <w:trPr>
          <w:trHeight w:val="520"/>
        </w:trPr>
        <w:tc>
          <w:tcPr>
            <w:tcW w:w="645" w:type="dxa"/>
            <w:vMerge/>
            <w:tcBorders>
              <w:left w:val="single" w:sz="4" w:space="0" w:color="auto"/>
              <w:bottom w:val="single" w:sz="4" w:space="0" w:color="auto"/>
              <w:right w:val="single" w:sz="4" w:space="0" w:color="auto"/>
            </w:tcBorders>
          </w:tcPr>
          <w:p w14:paraId="0C2F217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723AD6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EC0BDE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341630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E814BA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1410BE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77297E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2AB1E455" w14:textId="77777777" w:rsidR="0014141C" w:rsidRPr="0014141C" w:rsidRDefault="0014141C" w:rsidP="0014141C">
      <w:pPr>
        <w:spacing w:line="240" w:lineRule="auto"/>
      </w:pPr>
    </w:p>
    <w:p w14:paraId="0591633B" w14:textId="77777777" w:rsidR="0014141C" w:rsidRPr="0014141C" w:rsidRDefault="0014141C" w:rsidP="0014141C">
      <w:pPr>
        <w:spacing w:line="240" w:lineRule="auto"/>
      </w:pPr>
      <w:r w:rsidRPr="0014141C">
        <w:br w:type="page"/>
      </w:r>
    </w:p>
    <w:tbl>
      <w:tblPr>
        <w:tblW w:w="5000" w:type="pct"/>
        <w:tblLook w:val="04A0" w:firstRow="1" w:lastRow="0" w:firstColumn="1" w:lastColumn="0" w:noHBand="0" w:noVBand="1"/>
      </w:tblPr>
      <w:tblGrid>
        <w:gridCol w:w="645"/>
        <w:gridCol w:w="4344"/>
        <w:gridCol w:w="90"/>
        <w:gridCol w:w="4252"/>
        <w:gridCol w:w="227"/>
        <w:gridCol w:w="4114"/>
        <w:gridCol w:w="320"/>
      </w:tblGrid>
      <w:tr w:rsidR="0014141C" w:rsidRPr="0014141C" w14:paraId="593CBCEB" w14:textId="77777777" w:rsidTr="0014141C">
        <w:trPr>
          <w:trHeight w:val="410"/>
        </w:trPr>
        <w:tc>
          <w:tcPr>
            <w:tcW w:w="226" w:type="pct"/>
            <w:tcBorders>
              <w:top w:val="single" w:sz="4" w:space="0" w:color="auto"/>
              <w:left w:val="single" w:sz="4" w:space="0" w:color="auto"/>
              <w:bottom w:val="single" w:sz="4" w:space="0" w:color="auto"/>
              <w:right w:val="single" w:sz="4" w:space="0" w:color="auto"/>
            </w:tcBorders>
          </w:tcPr>
          <w:p w14:paraId="3598737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4.13</w:t>
            </w:r>
          </w:p>
        </w:tc>
        <w:tc>
          <w:tcPr>
            <w:tcW w:w="4774" w:type="pct"/>
            <w:gridSpan w:val="6"/>
            <w:tcBorders>
              <w:top w:val="single" w:sz="4" w:space="0" w:color="auto"/>
              <w:left w:val="single" w:sz="4" w:space="0" w:color="auto"/>
              <w:bottom w:val="single" w:sz="4" w:space="0" w:color="auto"/>
              <w:right w:val="single" w:sz="4" w:space="0" w:color="auto"/>
            </w:tcBorders>
            <w:shd w:val="clear" w:color="auto" w:fill="auto"/>
            <w:hideMark/>
          </w:tcPr>
          <w:p w14:paraId="3491D24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knowledge, skills and confidence to provide first aid procedures and basic life support</w:t>
            </w:r>
          </w:p>
        </w:tc>
      </w:tr>
      <w:tr w:rsidR="0014141C" w:rsidRPr="00F677A4" w14:paraId="5B38E4C4" w14:textId="77777777" w:rsidTr="0014141C">
        <w:trPr>
          <w:trHeight w:val="274"/>
        </w:trPr>
        <w:tc>
          <w:tcPr>
            <w:tcW w:w="226" w:type="pct"/>
            <w:tcBorders>
              <w:top w:val="single" w:sz="4" w:space="0" w:color="auto"/>
              <w:left w:val="single" w:sz="4" w:space="0" w:color="auto"/>
              <w:bottom w:val="single" w:sz="4" w:space="0" w:color="auto"/>
              <w:right w:val="single" w:sz="4" w:space="0" w:color="auto"/>
            </w:tcBorders>
          </w:tcPr>
          <w:p w14:paraId="0A285605" w14:textId="77777777" w:rsidR="0014141C" w:rsidRPr="0014141C" w:rsidRDefault="0014141C" w:rsidP="0014141C">
            <w:pPr>
              <w:spacing w:after="0" w:line="240" w:lineRule="auto"/>
              <w:rPr>
                <w:rFonts w:eastAsia="Times New Roman" w:cs="Arial"/>
                <w:sz w:val="22"/>
                <w:lang w:eastAsia="en-GB"/>
              </w:rPr>
            </w:pPr>
          </w:p>
        </w:tc>
        <w:tc>
          <w:tcPr>
            <w:tcW w:w="4774" w:type="pct"/>
            <w:gridSpan w:val="6"/>
            <w:tcBorders>
              <w:top w:val="single" w:sz="4" w:space="0" w:color="auto"/>
              <w:left w:val="single" w:sz="4" w:space="0" w:color="auto"/>
              <w:bottom w:val="single" w:sz="4" w:space="0" w:color="auto"/>
              <w:right w:val="single" w:sz="4" w:space="0" w:color="auto"/>
            </w:tcBorders>
            <w:shd w:val="clear" w:color="auto" w:fill="auto"/>
          </w:tcPr>
          <w:p w14:paraId="4878BEB4"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1.4; 6.2; 15.1; 15.2; 15.3 </w:t>
            </w:r>
            <w:r w:rsidRPr="00F677A4">
              <w:rPr>
                <w:rFonts w:eastAsia="Times New Roman" w:cs="Arial"/>
                <w:sz w:val="22"/>
                <w:lang w:val="fr-FR"/>
              </w:rPr>
              <w:t>:EU clinical instruction Directives B1-B7</w:t>
            </w:r>
          </w:p>
        </w:tc>
      </w:tr>
      <w:tr w:rsidR="0014141C" w:rsidRPr="0014141C" w14:paraId="3F2863F6" w14:textId="77777777" w:rsidTr="0014141C">
        <w:trPr>
          <w:trHeight w:val="350"/>
        </w:trPr>
        <w:tc>
          <w:tcPr>
            <w:tcW w:w="226" w:type="pct"/>
            <w:vMerge w:val="restart"/>
            <w:tcBorders>
              <w:top w:val="single" w:sz="4" w:space="0" w:color="auto"/>
              <w:left w:val="single" w:sz="4" w:space="0" w:color="auto"/>
              <w:bottom w:val="single" w:sz="4" w:space="0" w:color="auto"/>
              <w:right w:val="single" w:sz="4" w:space="0" w:color="auto"/>
            </w:tcBorders>
          </w:tcPr>
          <w:p w14:paraId="30AD2A31" w14:textId="77777777" w:rsidR="0014141C" w:rsidRPr="00F677A4" w:rsidRDefault="0014141C" w:rsidP="0014141C">
            <w:pPr>
              <w:spacing w:after="0" w:line="240" w:lineRule="auto"/>
              <w:rPr>
                <w:rFonts w:eastAsia="Times New Roman" w:cs="Arial"/>
                <w:sz w:val="22"/>
                <w:lang w:val="fr-FR" w:eastAsia="en-GB"/>
              </w:rPr>
            </w:pPr>
          </w:p>
        </w:tc>
        <w:tc>
          <w:tcPr>
            <w:tcW w:w="1586" w:type="pct"/>
            <w:gridSpan w:val="2"/>
            <w:tcBorders>
              <w:top w:val="nil"/>
              <w:left w:val="single" w:sz="4" w:space="0" w:color="auto"/>
              <w:bottom w:val="single" w:sz="4" w:space="0" w:color="auto"/>
              <w:right w:val="single" w:sz="4" w:space="0" w:color="auto"/>
            </w:tcBorders>
            <w:shd w:val="clear" w:color="auto" w:fill="auto"/>
          </w:tcPr>
          <w:p w14:paraId="7E385E5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1602" w:type="pct"/>
            <w:gridSpan w:val="2"/>
            <w:tcBorders>
              <w:top w:val="nil"/>
              <w:left w:val="single" w:sz="4" w:space="0" w:color="auto"/>
              <w:bottom w:val="single" w:sz="4" w:space="0" w:color="auto"/>
              <w:right w:val="single" w:sz="4" w:space="0" w:color="auto"/>
            </w:tcBorders>
            <w:shd w:val="clear" w:color="auto" w:fill="auto"/>
          </w:tcPr>
          <w:p w14:paraId="5388D0F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1586" w:type="pct"/>
            <w:gridSpan w:val="2"/>
            <w:tcBorders>
              <w:top w:val="nil"/>
              <w:left w:val="single" w:sz="4" w:space="0" w:color="auto"/>
              <w:bottom w:val="single" w:sz="4" w:space="0" w:color="auto"/>
              <w:right w:val="single" w:sz="4" w:space="0" w:color="auto"/>
            </w:tcBorders>
          </w:tcPr>
          <w:p w14:paraId="42C5F3D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03C704A" w14:textId="77777777" w:rsidTr="0014141C">
        <w:trPr>
          <w:trHeight w:val="520"/>
        </w:trPr>
        <w:tc>
          <w:tcPr>
            <w:tcW w:w="226" w:type="pct"/>
            <w:vMerge/>
            <w:tcBorders>
              <w:top w:val="single" w:sz="4" w:space="0" w:color="auto"/>
              <w:left w:val="single" w:sz="4" w:space="0" w:color="auto"/>
              <w:bottom w:val="single" w:sz="4" w:space="0" w:color="auto"/>
              <w:right w:val="single" w:sz="4" w:space="0" w:color="auto"/>
            </w:tcBorders>
          </w:tcPr>
          <w:p w14:paraId="0B8F9A94" w14:textId="77777777" w:rsidR="0014141C" w:rsidRPr="0014141C" w:rsidRDefault="0014141C" w:rsidP="0014141C">
            <w:pPr>
              <w:spacing w:after="0" w:line="240" w:lineRule="auto"/>
              <w:rPr>
                <w:rFonts w:eastAsia="Times New Roman" w:cs="Arial"/>
                <w:sz w:val="22"/>
                <w:lang w:eastAsia="en-GB"/>
              </w:rPr>
            </w:pPr>
          </w:p>
        </w:tc>
        <w:tc>
          <w:tcPr>
            <w:tcW w:w="1586" w:type="pct"/>
            <w:gridSpan w:val="2"/>
            <w:tcBorders>
              <w:top w:val="single" w:sz="4" w:space="0" w:color="auto"/>
              <w:left w:val="single" w:sz="4" w:space="0" w:color="auto"/>
              <w:bottom w:val="single" w:sz="4" w:space="0" w:color="auto"/>
              <w:right w:val="single" w:sz="4" w:space="0" w:color="auto"/>
            </w:tcBorders>
            <w:shd w:val="clear" w:color="auto" w:fill="auto"/>
          </w:tcPr>
          <w:p w14:paraId="1F29DAD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discussion with PS/PA, demonstrate knowledge of first aid procedures. Know where in the learning environment to find first aid equipment and personnel. In discussion, demonstrate awareness of basic life support procedures and equipment.</w:t>
            </w:r>
          </w:p>
        </w:tc>
        <w:tc>
          <w:tcPr>
            <w:tcW w:w="1602" w:type="pct"/>
            <w:gridSpan w:val="2"/>
            <w:tcBorders>
              <w:top w:val="single" w:sz="4" w:space="0" w:color="auto"/>
              <w:left w:val="single" w:sz="4" w:space="0" w:color="auto"/>
              <w:bottom w:val="single" w:sz="4" w:space="0" w:color="auto"/>
              <w:right w:val="single" w:sz="4" w:space="0" w:color="auto"/>
            </w:tcBorders>
          </w:tcPr>
          <w:p w14:paraId="23BC162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discussion with PS/PA, demonstrate knowledge of first aid procedures. Know where in the learning environment to find first aid equipment and personnel. Demonstrate awareness of basic life support procedures and ways of summoning help. Demonstrate orientation to BLS equipment in the learning environment and an awareness of the student role in life support.</w:t>
            </w:r>
          </w:p>
        </w:tc>
        <w:tc>
          <w:tcPr>
            <w:tcW w:w="1586" w:type="pct"/>
            <w:gridSpan w:val="2"/>
            <w:tcBorders>
              <w:top w:val="single" w:sz="4" w:space="0" w:color="auto"/>
              <w:left w:val="single" w:sz="4" w:space="0" w:color="auto"/>
              <w:bottom w:val="single" w:sz="4" w:space="0" w:color="auto"/>
              <w:right w:val="single" w:sz="4" w:space="0" w:color="auto"/>
            </w:tcBorders>
          </w:tcPr>
          <w:p w14:paraId="01A9F584" w14:textId="77777777" w:rsidR="0014141C" w:rsidRPr="0014141C" w:rsidRDefault="0014141C" w:rsidP="0014141C">
            <w:pPr>
              <w:spacing w:after="0" w:line="240" w:lineRule="auto"/>
              <w:rPr>
                <w:rFonts w:eastAsia="Times New Roman" w:cs="Arial"/>
                <w:i/>
                <w:sz w:val="20"/>
                <w:szCs w:val="20"/>
                <w:lang w:eastAsia="en-GB"/>
              </w:rPr>
            </w:pPr>
            <w:r w:rsidRPr="0014141C">
              <w:rPr>
                <w:rFonts w:eastAsia="Times New Roman" w:cs="Arial"/>
                <w:i/>
                <w:sz w:val="20"/>
                <w:szCs w:val="20"/>
                <w:lang w:eastAsia="en-GB"/>
              </w:rPr>
              <w:t>In discussion with PS/PA, demonstrate knowledge of first aid procedures. Where possible demonstrate first aid skills.  Know where in the learning environment to find first aid equipment and personnel, including escalation procedures when required. Demonstrate knowledge of basic life support procedures. Demonstrate ability to perform BLS and knowledge of equipment within the learning environment. Understand how to summon assistance and escalate as required.</w:t>
            </w:r>
          </w:p>
        </w:tc>
      </w:tr>
      <w:tr w:rsidR="0014141C" w:rsidRPr="0014141C" w14:paraId="41020224" w14:textId="77777777" w:rsidTr="0014141C">
        <w:trPr>
          <w:trHeight w:val="520"/>
        </w:trPr>
        <w:tc>
          <w:tcPr>
            <w:tcW w:w="226" w:type="pct"/>
            <w:vMerge/>
            <w:tcBorders>
              <w:top w:val="single" w:sz="4" w:space="0" w:color="auto"/>
              <w:left w:val="single" w:sz="4" w:space="0" w:color="auto"/>
              <w:bottom w:val="single" w:sz="4" w:space="0" w:color="auto"/>
              <w:right w:val="single" w:sz="4" w:space="0" w:color="auto"/>
            </w:tcBorders>
          </w:tcPr>
          <w:p w14:paraId="59ACAE95" w14:textId="77777777" w:rsidR="0014141C" w:rsidRPr="0014141C" w:rsidRDefault="0014141C" w:rsidP="0014141C">
            <w:pPr>
              <w:spacing w:after="0" w:line="240" w:lineRule="auto"/>
              <w:rPr>
                <w:rFonts w:eastAsia="Times New Roman" w:cs="Arial"/>
                <w:sz w:val="22"/>
                <w:lang w:eastAsia="en-GB"/>
              </w:rPr>
            </w:pPr>
          </w:p>
        </w:tc>
        <w:tc>
          <w:tcPr>
            <w:tcW w:w="1586" w:type="pct"/>
            <w:gridSpan w:val="2"/>
            <w:tcBorders>
              <w:top w:val="single" w:sz="4" w:space="0" w:color="auto"/>
              <w:left w:val="single" w:sz="4" w:space="0" w:color="auto"/>
              <w:bottom w:val="single" w:sz="4" w:space="0" w:color="auto"/>
              <w:right w:val="single" w:sz="4" w:space="0" w:color="auto"/>
            </w:tcBorders>
            <w:shd w:val="clear" w:color="auto" w:fill="auto"/>
          </w:tcPr>
          <w:p w14:paraId="50B27E7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AAB84F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1602" w:type="pct"/>
            <w:gridSpan w:val="2"/>
            <w:tcBorders>
              <w:top w:val="single" w:sz="4" w:space="0" w:color="auto"/>
              <w:left w:val="single" w:sz="4" w:space="0" w:color="auto"/>
              <w:bottom w:val="single" w:sz="4" w:space="0" w:color="auto"/>
              <w:right w:val="single" w:sz="4" w:space="0" w:color="auto"/>
            </w:tcBorders>
          </w:tcPr>
          <w:p w14:paraId="51198FE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CB1D73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1586" w:type="pct"/>
            <w:gridSpan w:val="2"/>
            <w:tcBorders>
              <w:top w:val="single" w:sz="4" w:space="0" w:color="auto"/>
              <w:left w:val="single" w:sz="4" w:space="0" w:color="auto"/>
              <w:bottom w:val="single" w:sz="4" w:space="0" w:color="auto"/>
              <w:right w:val="single" w:sz="4" w:space="0" w:color="auto"/>
            </w:tcBorders>
          </w:tcPr>
          <w:p w14:paraId="2D9A84C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BE5267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142D2511" w14:textId="77777777" w:rsidTr="0014141C">
        <w:trPr>
          <w:trHeight w:val="520"/>
        </w:trPr>
        <w:tc>
          <w:tcPr>
            <w:tcW w:w="226" w:type="pct"/>
            <w:tcBorders>
              <w:top w:val="single" w:sz="4" w:space="0" w:color="auto"/>
              <w:left w:val="single" w:sz="4" w:space="0" w:color="auto"/>
              <w:bottom w:val="single" w:sz="4" w:space="0" w:color="auto"/>
              <w:right w:val="single" w:sz="4" w:space="0" w:color="auto"/>
            </w:tcBorders>
          </w:tcPr>
          <w:p w14:paraId="0519078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4.14</w:t>
            </w:r>
          </w:p>
        </w:tc>
        <w:tc>
          <w:tcPr>
            <w:tcW w:w="4774" w:type="pct"/>
            <w:gridSpan w:val="6"/>
            <w:tcBorders>
              <w:top w:val="single" w:sz="4" w:space="0" w:color="auto"/>
              <w:left w:val="single" w:sz="4" w:space="0" w:color="auto"/>
              <w:bottom w:val="single" w:sz="4" w:space="0" w:color="auto"/>
              <w:right w:val="single" w:sz="4" w:space="0" w:color="auto"/>
            </w:tcBorders>
            <w:shd w:val="clear" w:color="auto" w:fill="auto"/>
          </w:tcPr>
          <w:p w14:paraId="2C42A7D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the principles of safe and effective administration and optimisation of medicines in accordance with local and national policies and demonstrate proficiency and accuracy when calculating dosages of prescribed medicines</w:t>
            </w:r>
          </w:p>
        </w:tc>
      </w:tr>
      <w:tr w:rsidR="0014141C" w:rsidRPr="00F677A4" w14:paraId="6CE5F151" w14:textId="77777777" w:rsidTr="0014141C">
        <w:trPr>
          <w:trHeight w:val="341"/>
        </w:trPr>
        <w:tc>
          <w:tcPr>
            <w:tcW w:w="226" w:type="pct"/>
            <w:tcBorders>
              <w:top w:val="single" w:sz="4" w:space="0" w:color="auto"/>
              <w:left w:val="single" w:sz="4" w:space="0" w:color="auto"/>
              <w:bottom w:val="single" w:sz="4" w:space="0" w:color="auto"/>
              <w:right w:val="single" w:sz="4" w:space="0" w:color="auto"/>
            </w:tcBorders>
          </w:tcPr>
          <w:p w14:paraId="22F3C7BB" w14:textId="77777777" w:rsidR="0014141C" w:rsidRPr="0014141C" w:rsidRDefault="0014141C" w:rsidP="0014141C">
            <w:pPr>
              <w:spacing w:after="0" w:line="240" w:lineRule="auto"/>
              <w:rPr>
                <w:rFonts w:eastAsia="Times New Roman" w:cs="Arial"/>
                <w:sz w:val="22"/>
                <w:lang w:eastAsia="en-GB"/>
              </w:rPr>
            </w:pPr>
          </w:p>
        </w:tc>
        <w:tc>
          <w:tcPr>
            <w:tcW w:w="4774" w:type="pct"/>
            <w:gridSpan w:val="6"/>
            <w:tcBorders>
              <w:top w:val="single" w:sz="4" w:space="0" w:color="auto"/>
              <w:left w:val="single" w:sz="4" w:space="0" w:color="auto"/>
              <w:bottom w:val="single" w:sz="4" w:space="0" w:color="auto"/>
              <w:right w:val="single" w:sz="4" w:space="0" w:color="auto"/>
            </w:tcBorders>
            <w:shd w:val="clear" w:color="auto" w:fill="auto"/>
          </w:tcPr>
          <w:p w14:paraId="7D422081"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18.1; 18.2; 18.3 </w:t>
            </w:r>
            <w:r w:rsidRPr="00F677A4">
              <w:rPr>
                <w:rFonts w:eastAsia="Times New Roman" w:cs="Arial"/>
                <w:sz w:val="22"/>
                <w:lang w:val="fr-FR"/>
              </w:rPr>
              <w:t>:EU clinical instruction Directives B1-B7</w:t>
            </w:r>
          </w:p>
        </w:tc>
      </w:tr>
      <w:tr w:rsidR="0014141C" w:rsidRPr="0014141C" w14:paraId="56BA67FE" w14:textId="77777777" w:rsidTr="0014141C">
        <w:trPr>
          <w:trHeight w:val="275"/>
        </w:trPr>
        <w:tc>
          <w:tcPr>
            <w:tcW w:w="226" w:type="pct"/>
            <w:vMerge w:val="restart"/>
            <w:tcBorders>
              <w:top w:val="single" w:sz="4" w:space="0" w:color="auto"/>
              <w:left w:val="single" w:sz="4" w:space="0" w:color="auto"/>
              <w:right w:val="single" w:sz="4" w:space="0" w:color="auto"/>
            </w:tcBorders>
          </w:tcPr>
          <w:p w14:paraId="4C67A563" w14:textId="77777777" w:rsidR="0014141C" w:rsidRPr="00F677A4" w:rsidRDefault="0014141C" w:rsidP="0014141C">
            <w:pPr>
              <w:spacing w:after="0" w:line="240" w:lineRule="auto"/>
              <w:rPr>
                <w:rFonts w:eastAsia="Times New Roman" w:cs="Arial"/>
                <w:sz w:val="22"/>
                <w:lang w:val="fr-FR" w:eastAsia="en-GB"/>
              </w:rPr>
            </w:pPr>
          </w:p>
        </w:tc>
        <w:tc>
          <w:tcPr>
            <w:tcW w:w="1586" w:type="pct"/>
            <w:gridSpan w:val="2"/>
            <w:tcBorders>
              <w:top w:val="nil"/>
              <w:left w:val="single" w:sz="4" w:space="0" w:color="auto"/>
              <w:bottom w:val="single" w:sz="4" w:space="0" w:color="auto"/>
              <w:right w:val="single" w:sz="4" w:space="0" w:color="auto"/>
            </w:tcBorders>
            <w:shd w:val="clear" w:color="auto" w:fill="auto"/>
          </w:tcPr>
          <w:p w14:paraId="3F40B5A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1602" w:type="pct"/>
            <w:gridSpan w:val="2"/>
            <w:tcBorders>
              <w:top w:val="nil"/>
              <w:left w:val="single" w:sz="4" w:space="0" w:color="auto"/>
              <w:bottom w:val="single" w:sz="4" w:space="0" w:color="auto"/>
              <w:right w:val="single" w:sz="4" w:space="0" w:color="auto"/>
            </w:tcBorders>
            <w:shd w:val="clear" w:color="auto" w:fill="auto"/>
          </w:tcPr>
          <w:p w14:paraId="3084EC8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1586" w:type="pct"/>
            <w:gridSpan w:val="2"/>
            <w:tcBorders>
              <w:top w:val="nil"/>
              <w:left w:val="single" w:sz="4" w:space="0" w:color="auto"/>
              <w:bottom w:val="single" w:sz="4" w:space="0" w:color="auto"/>
              <w:right w:val="single" w:sz="4" w:space="0" w:color="auto"/>
            </w:tcBorders>
          </w:tcPr>
          <w:p w14:paraId="7673E23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91EF084" w14:textId="77777777" w:rsidTr="0014141C">
        <w:trPr>
          <w:trHeight w:val="520"/>
        </w:trPr>
        <w:tc>
          <w:tcPr>
            <w:tcW w:w="226" w:type="pct"/>
            <w:vMerge/>
            <w:tcBorders>
              <w:left w:val="single" w:sz="4" w:space="0" w:color="auto"/>
              <w:right w:val="single" w:sz="4" w:space="0" w:color="auto"/>
            </w:tcBorders>
          </w:tcPr>
          <w:p w14:paraId="4834599C" w14:textId="77777777" w:rsidR="0014141C" w:rsidRPr="0014141C" w:rsidRDefault="0014141C" w:rsidP="0014141C">
            <w:pPr>
              <w:spacing w:after="0" w:line="240" w:lineRule="auto"/>
              <w:rPr>
                <w:rFonts w:eastAsia="Times New Roman" w:cs="Arial"/>
                <w:sz w:val="22"/>
                <w:lang w:eastAsia="en-GB"/>
              </w:rPr>
            </w:pPr>
          </w:p>
        </w:tc>
        <w:tc>
          <w:tcPr>
            <w:tcW w:w="1586" w:type="pct"/>
            <w:gridSpan w:val="2"/>
            <w:tcBorders>
              <w:top w:val="single" w:sz="4" w:space="0" w:color="auto"/>
              <w:left w:val="single" w:sz="4" w:space="0" w:color="auto"/>
              <w:bottom w:val="single" w:sz="4" w:space="0" w:color="auto"/>
              <w:right w:val="single" w:sz="4" w:space="0" w:color="auto"/>
            </w:tcBorders>
            <w:shd w:val="clear" w:color="auto" w:fill="auto"/>
          </w:tcPr>
          <w:p w14:paraId="1B5E837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Shadow your PS/PA carrying out </w:t>
            </w:r>
            <w:proofErr w:type="gramStart"/>
            <w:r w:rsidRPr="0014141C">
              <w:rPr>
                <w:rFonts w:eastAsia="Times New Roman" w:cs="Arial"/>
                <w:i/>
                <w:sz w:val="22"/>
                <w:lang w:eastAsia="en-GB"/>
              </w:rPr>
              <w:t>medications</w:t>
            </w:r>
            <w:proofErr w:type="gramEnd"/>
            <w:r w:rsidRPr="0014141C">
              <w:rPr>
                <w:rFonts w:eastAsia="Times New Roman" w:cs="Arial"/>
                <w:i/>
                <w:sz w:val="22"/>
                <w:lang w:eastAsia="en-GB"/>
              </w:rPr>
              <w:t xml:space="preserve"> administration. Demonstrate safe and effective practice in distinct processes of medicines administration, e.g. identity check, preparation of medication, drawing up an injectable preparation or administering a topical product. In discussion with PS/PA demonstrate understanding of medicines management policies. Demonstrate safe and effective disposal of waste.</w:t>
            </w:r>
          </w:p>
        </w:tc>
        <w:tc>
          <w:tcPr>
            <w:tcW w:w="1602" w:type="pct"/>
            <w:gridSpan w:val="2"/>
            <w:tcBorders>
              <w:top w:val="single" w:sz="4" w:space="0" w:color="auto"/>
              <w:left w:val="single" w:sz="4" w:space="0" w:color="auto"/>
              <w:bottom w:val="single" w:sz="4" w:space="0" w:color="auto"/>
              <w:right w:val="single" w:sz="4" w:space="0" w:color="auto"/>
            </w:tcBorders>
          </w:tcPr>
          <w:p w14:paraId="13E59B1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Shadow your PS/PA carrying out medications administration and participate in supervised medications management. Demonstrate safe and effective practice in supervised medicines administration and drug calculations. Demonstrate understanding of medicines management policies and where to seek assistance should support be required. Demonstrate safe and effective disposal of waste.</w:t>
            </w:r>
          </w:p>
        </w:tc>
        <w:tc>
          <w:tcPr>
            <w:tcW w:w="1586" w:type="pct"/>
            <w:gridSpan w:val="2"/>
            <w:tcBorders>
              <w:top w:val="single" w:sz="4" w:space="0" w:color="auto"/>
              <w:left w:val="single" w:sz="4" w:space="0" w:color="auto"/>
              <w:bottom w:val="single" w:sz="4" w:space="0" w:color="auto"/>
              <w:right w:val="single" w:sz="4" w:space="0" w:color="auto"/>
            </w:tcBorders>
          </w:tcPr>
          <w:p w14:paraId="6A7B595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Safely and effectively administer medications, supervised by your PS/PA. Complete drug calculations independently, checked by PS/PA. Demonstrate compliance with medicines management policies and awareness of where to find information and support.</w:t>
            </w:r>
          </w:p>
        </w:tc>
      </w:tr>
      <w:tr w:rsidR="0014141C" w:rsidRPr="0014141C" w14:paraId="2391B635" w14:textId="77777777" w:rsidTr="0014141C">
        <w:trPr>
          <w:trHeight w:val="520"/>
        </w:trPr>
        <w:tc>
          <w:tcPr>
            <w:tcW w:w="226" w:type="pct"/>
            <w:vMerge/>
            <w:tcBorders>
              <w:left w:val="single" w:sz="4" w:space="0" w:color="auto"/>
              <w:bottom w:val="single" w:sz="4" w:space="0" w:color="auto"/>
              <w:right w:val="single" w:sz="4" w:space="0" w:color="auto"/>
            </w:tcBorders>
          </w:tcPr>
          <w:p w14:paraId="52FDBB3D" w14:textId="77777777" w:rsidR="0014141C" w:rsidRPr="0014141C" w:rsidRDefault="0014141C" w:rsidP="0014141C">
            <w:pPr>
              <w:spacing w:after="0" w:line="240" w:lineRule="auto"/>
              <w:rPr>
                <w:rFonts w:eastAsia="Times New Roman" w:cs="Arial"/>
                <w:sz w:val="22"/>
                <w:lang w:eastAsia="en-GB"/>
              </w:rPr>
            </w:pPr>
          </w:p>
        </w:tc>
        <w:tc>
          <w:tcPr>
            <w:tcW w:w="1586" w:type="pct"/>
            <w:gridSpan w:val="2"/>
            <w:tcBorders>
              <w:top w:val="single" w:sz="4" w:space="0" w:color="auto"/>
              <w:left w:val="single" w:sz="4" w:space="0" w:color="auto"/>
              <w:bottom w:val="single" w:sz="4" w:space="0" w:color="auto"/>
              <w:right w:val="single" w:sz="4" w:space="0" w:color="auto"/>
            </w:tcBorders>
            <w:shd w:val="clear" w:color="auto" w:fill="auto"/>
          </w:tcPr>
          <w:p w14:paraId="6B04F15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7ABA32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1602" w:type="pct"/>
            <w:gridSpan w:val="2"/>
            <w:tcBorders>
              <w:top w:val="single" w:sz="4" w:space="0" w:color="auto"/>
              <w:left w:val="single" w:sz="4" w:space="0" w:color="auto"/>
              <w:bottom w:val="single" w:sz="4" w:space="0" w:color="auto"/>
              <w:right w:val="single" w:sz="4" w:space="0" w:color="auto"/>
            </w:tcBorders>
          </w:tcPr>
          <w:p w14:paraId="4E9F9F8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CB8085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1586" w:type="pct"/>
            <w:gridSpan w:val="2"/>
            <w:tcBorders>
              <w:top w:val="single" w:sz="4" w:space="0" w:color="auto"/>
              <w:left w:val="single" w:sz="4" w:space="0" w:color="auto"/>
              <w:bottom w:val="single" w:sz="4" w:space="0" w:color="auto"/>
              <w:right w:val="single" w:sz="4" w:space="0" w:color="auto"/>
            </w:tcBorders>
          </w:tcPr>
          <w:p w14:paraId="1B25971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C22869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6B0A613F" w14:textId="77777777" w:rsidTr="0014141C">
        <w:trPr>
          <w:gridAfter w:val="1"/>
          <w:wAfter w:w="115" w:type="pct"/>
          <w:trHeight w:val="520"/>
        </w:trPr>
        <w:tc>
          <w:tcPr>
            <w:tcW w:w="226" w:type="pct"/>
            <w:tcBorders>
              <w:top w:val="single" w:sz="4" w:space="0" w:color="auto"/>
              <w:left w:val="single" w:sz="4" w:space="0" w:color="auto"/>
              <w:bottom w:val="single" w:sz="4" w:space="0" w:color="auto"/>
              <w:right w:val="single" w:sz="4" w:space="0" w:color="auto"/>
            </w:tcBorders>
          </w:tcPr>
          <w:p w14:paraId="2807CBF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4.15</w:t>
            </w:r>
          </w:p>
        </w:tc>
        <w:tc>
          <w:tcPr>
            <w:tcW w:w="4659" w:type="pct"/>
            <w:gridSpan w:val="5"/>
            <w:tcBorders>
              <w:top w:val="single" w:sz="4" w:space="0" w:color="auto"/>
              <w:left w:val="single" w:sz="4" w:space="0" w:color="auto"/>
              <w:bottom w:val="single" w:sz="4" w:space="0" w:color="auto"/>
              <w:right w:val="single" w:sz="4" w:space="0" w:color="auto"/>
            </w:tcBorders>
            <w:shd w:val="clear" w:color="auto" w:fill="auto"/>
            <w:hideMark/>
          </w:tcPr>
          <w:p w14:paraId="4E27E1B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knowledge of pharmacology and the ability to recognise the effects of medicines, allergies, drug sensitivities, side effects, contraindications, incompatibilities, adverse reactions, prescribing errors and the impact of polypharmacy and over the counter medication usage</w:t>
            </w:r>
          </w:p>
        </w:tc>
      </w:tr>
      <w:tr w:rsidR="0014141C" w:rsidRPr="00F677A4" w14:paraId="3ECB957D" w14:textId="77777777" w:rsidTr="0014141C">
        <w:trPr>
          <w:gridAfter w:val="1"/>
          <w:wAfter w:w="115" w:type="pct"/>
          <w:trHeight w:val="520"/>
        </w:trPr>
        <w:tc>
          <w:tcPr>
            <w:tcW w:w="226" w:type="pct"/>
            <w:tcBorders>
              <w:top w:val="single" w:sz="4" w:space="0" w:color="auto"/>
              <w:left w:val="single" w:sz="4" w:space="0" w:color="auto"/>
              <w:bottom w:val="single" w:sz="4" w:space="0" w:color="auto"/>
              <w:right w:val="single" w:sz="4" w:space="0" w:color="auto"/>
            </w:tcBorders>
          </w:tcPr>
          <w:p w14:paraId="0841AA32" w14:textId="77777777" w:rsidR="0014141C" w:rsidRPr="0014141C" w:rsidRDefault="0014141C" w:rsidP="0014141C">
            <w:pPr>
              <w:spacing w:after="0" w:line="240" w:lineRule="auto"/>
              <w:rPr>
                <w:rFonts w:eastAsia="Times New Roman" w:cs="Arial"/>
                <w:sz w:val="22"/>
                <w:lang w:eastAsia="en-GB"/>
              </w:rPr>
            </w:pPr>
          </w:p>
        </w:tc>
        <w:tc>
          <w:tcPr>
            <w:tcW w:w="4659" w:type="pct"/>
            <w:gridSpan w:val="5"/>
            <w:tcBorders>
              <w:top w:val="single" w:sz="4" w:space="0" w:color="auto"/>
              <w:left w:val="single" w:sz="4" w:space="0" w:color="auto"/>
              <w:bottom w:val="single" w:sz="4" w:space="0" w:color="auto"/>
              <w:right w:val="single" w:sz="4" w:space="0" w:color="auto"/>
            </w:tcBorders>
            <w:shd w:val="clear" w:color="auto" w:fill="auto"/>
          </w:tcPr>
          <w:p w14:paraId="5A2B00D3"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18.1; 18.2; 18.3 </w:t>
            </w:r>
            <w:r w:rsidRPr="00F677A4">
              <w:rPr>
                <w:rFonts w:eastAsia="Times New Roman" w:cs="Arial"/>
                <w:sz w:val="22"/>
                <w:lang w:val="fr-FR"/>
              </w:rPr>
              <w:t>:EU clinical instruction Directives B1-B7</w:t>
            </w:r>
          </w:p>
        </w:tc>
      </w:tr>
      <w:tr w:rsidR="0014141C" w:rsidRPr="0014141C" w14:paraId="42750E51" w14:textId="77777777" w:rsidTr="0014141C">
        <w:trPr>
          <w:gridAfter w:val="1"/>
          <w:wAfter w:w="115" w:type="pct"/>
          <w:trHeight w:val="350"/>
        </w:trPr>
        <w:tc>
          <w:tcPr>
            <w:tcW w:w="226" w:type="pct"/>
            <w:vMerge w:val="restart"/>
            <w:tcBorders>
              <w:top w:val="single" w:sz="4" w:space="0" w:color="auto"/>
              <w:left w:val="single" w:sz="4" w:space="0" w:color="auto"/>
              <w:bottom w:val="single" w:sz="4" w:space="0" w:color="auto"/>
              <w:right w:val="single" w:sz="4" w:space="0" w:color="auto"/>
            </w:tcBorders>
          </w:tcPr>
          <w:p w14:paraId="2332B966" w14:textId="77777777" w:rsidR="0014141C" w:rsidRPr="00F677A4" w:rsidRDefault="0014141C" w:rsidP="0014141C">
            <w:pPr>
              <w:spacing w:after="0" w:line="240" w:lineRule="auto"/>
              <w:rPr>
                <w:rFonts w:eastAsia="Times New Roman" w:cs="Arial"/>
                <w:sz w:val="22"/>
                <w:lang w:val="fr-FR" w:eastAsia="en-GB"/>
              </w:rPr>
            </w:pPr>
          </w:p>
        </w:tc>
        <w:tc>
          <w:tcPr>
            <w:tcW w:w="1553" w:type="pct"/>
            <w:tcBorders>
              <w:top w:val="nil"/>
              <w:left w:val="single" w:sz="4" w:space="0" w:color="auto"/>
              <w:bottom w:val="single" w:sz="4" w:space="0" w:color="auto"/>
              <w:right w:val="single" w:sz="4" w:space="0" w:color="auto"/>
            </w:tcBorders>
            <w:shd w:val="clear" w:color="auto" w:fill="auto"/>
          </w:tcPr>
          <w:p w14:paraId="6BFF417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1553" w:type="pct"/>
            <w:gridSpan w:val="2"/>
            <w:tcBorders>
              <w:top w:val="nil"/>
              <w:left w:val="single" w:sz="4" w:space="0" w:color="auto"/>
              <w:bottom w:val="single" w:sz="4" w:space="0" w:color="auto"/>
              <w:right w:val="single" w:sz="4" w:space="0" w:color="auto"/>
            </w:tcBorders>
            <w:shd w:val="clear" w:color="auto" w:fill="auto"/>
          </w:tcPr>
          <w:p w14:paraId="3A80448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1553" w:type="pct"/>
            <w:gridSpan w:val="2"/>
            <w:tcBorders>
              <w:top w:val="nil"/>
              <w:left w:val="single" w:sz="4" w:space="0" w:color="auto"/>
              <w:bottom w:val="single" w:sz="4" w:space="0" w:color="auto"/>
              <w:right w:val="single" w:sz="4" w:space="0" w:color="auto"/>
            </w:tcBorders>
          </w:tcPr>
          <w:p w14:paraId="65D1F37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EEB1245" w14:textId="77777777" w:rsidTr="0014141C">
        <w:trPr>
          <w:gridAfter w:val="1"/>
          <w:wAfter w:w="115" w:type="pct"/>
          <w:trHeight w:val="520"/>
        </w:trPr>
        <w:tc>
          <w:tcPr>
            <w:tcW w:w="226" w:type="pct"/>
            <w:vMerge/>
            <w:tcBorders>
              <w:top w:val="single" w:sz="4" w:space="0" w:color="auto"/>
              <w:left w:val="single" w:sz="4" w:space="0" w:color="auto"/>
              <w:bottom w:val="single" w:sz="4" w:space="0" w:color="auto"/>
              <w:right w:val="single" w:sz="4" w:space="0" w:color="auto"/>
            </w:tcBorders>
          </w:tcPr>
          <w:p w14:paraId="1FB31238" w14:textId="77777777" w:rsidR="0014141C" w:rsidRPr="0014141C" w:rsidRDefault="0014141C" w:rsidP="0014141C">
            <w:pPr>
              <w:spacing w:after="0" w:line="240" w:lineRule="auto"/>
              <w:rPr>
                <w:rFonts w:eastAsia="Times New Roman" w:cs="Arial"/>
                <w:sz w:val="22"/>
                <w:lang w:eastAsia="en-GB"/>
              </w:rPr>
            </w:pPr>
          </w:p>
        </w:tc>
        <w:tc>
          <w:tcPr>
            <w:tcW w:w="1553" w:type="pct"/>
            <w:tcBorders>
              <w:top w:val="single" w:sz="4" w:space="0" w:color="auto"/>
              <w:left w:val="single" w:sz="4" w:space="0" w:color="auto"/>
              <w:bottom w:val="single" w:sz="4" w:space="0" w:color="auto"/>
              <w:right w:val="single" w:sz="4" w:space="0" w:color="auto"/>
            </w:tcBorders>
            <w:shd w:val="clear" w:color="auto" w:fill="auto"/>
          </w:tcPr>
          <w:p w14:paraId="33CEAB3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discussion with PS/PA, demonstrate knowledge of the effects of common drugs. Identify signs of allergy or adverse drug reactions and know how to summon help.</w:t>
            </w:r>
          </w:p>
          <w:p w14:paraId="1A8A16C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discussion, demonstrate understanding of polypharmacy and use of OTC medication. </w:t>
            </w:r>
          </w:p>
        </w:tc>
        <w:tc>
          <w:tcPr>
            <w:tcW w:w="1553" w:type="pct"/>
            <w:gridSpan w:val="2"/>
            <w:tcBorders>
              <w:top w:val="single" w:sz="4" w:space="0" w:color="auto"/>
              <w:left w:val="single" w:sz="4" w:space="0" w:color="auto"/>
              <w:bottom w:val="single" w:sz="4" w:space="0" w:color="auto"/>
              <w:right w:val="single" w:sz="4" w:space="0" w:color="auto"/>
            </w:tcBorders>
          </w:tcPr>
          <w:p w14:paraId="3E99591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knowledge of the effects of common drugs. Identify signs of allergy or adverse drug reactions and know how to summon help. In discussion, demonstrate understanding of polypharmacy and use of OTC medication. Identify polypharmacy on admission or prescribing paperwork. Demonstrate understanding of where to find pharmacological information. In discussion, demonstrate knowledge of prescribing error procedures.</w:t>
            </w:r>
          </w:p>
        </w:tc>
        <w:tc>
          <w:tcPr>
            <w:tcW w:w="1553" w:type="pct"/>
            <w:gridSpan w:val="2"/>
            <w:tcBorders>
              <w:top w:val="single" w:sz="4" w:space="0" w:color="auto"/>
              <w:left w:val="single" w:sz="4" w:space="0" w:color="auto"/>
              <w:bottom w:val="single" w:sz="4" w:space="0" w:color="auto"/>
              <w:right w:val="single" w:sz="4" w:space="0" w:color="auto"/>
            </w:tcBorders>
          </w:tcPr>
          <w:p w14:paraId="1BFB9E0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knowledge of the effects of drugs and recognise side effects. Identify signs of allergy or adverse drug reactions and know how to summon help. Demonstrate understanding of polypharmacy and challenge it when encountered.  Demonstrate understanding of where to find pharmacological information. Demonstrate knowledge of prescribing error procedures and of the safe prescription processes.</w:t>
            </w:r>
          </w:p>
        </w:tc>
      </w:tr>
      <w:tr w:rsidR="0014141C" w:rsidRPr="0014141C" w14:paraId="408E9803" w14:textId="77777777" w:rsidTr="0014141C">
        <w:trPr>
          <w:gridAfter w:val="1"/>
          <w:wAfter w:w="115" w:type="pct"/>
          <w:trHeight w:val="520"/>
        </w:trPr>
        <w:tc>
          <w:tcPr>
            <w:tcW w:w="226" w:type="pct"/>
            <w:vMerge/>
            <w:tcBorders>
              <w:top w:val="single" w:sz="4" w:space="0" w:color="auto"/>
              <w:left w:val="single" w:sz="4" w:space="0" w:color="auto"/>
              <w:bottom w:val="single" w:sz="4" w:space="0" w:color="auto"/>
              <w:right w:val="single" w:sz="4" w:space="0" w:color="auto"/>
            </w:tcBorders>
          </w:tcPr>
          <w:p w14:paraId="3B28A7B9" w14:textId="77777777" w:rsidR="0014141C" w:rsidRPr="0014141C" w:rsidRDefault="0014141C" w:rsidP="0014141C">
            <w:pPr>
              <w:spacing w:after="0" w:line="240" w:lineRule="auto"/>
              <w:rPr>
                <w:rFonts w:eastAsia="Times New Roman" w:cs="Arial"/>
                <w:sz w:val="22"/>
                <w:lang w:eastAsia="en-GB"/>
              </w:rPr>
            </w:pPr>
          </w:p>
        </w:tc>
        <w:tc>
          <w:tcPr>
            <w:tcW w:w="1553" w:type="pct"/>
            <w:tcBorders>
              <w:top w:val="single" w:sz="4" w:space="0" w:color="auto"/>
              <w:left w:val="single" w:sz="4" w:space="0" w:color="auto"/>
              <w:bottom w:val="single" w:sz="4" w:space="0" w:color="auto"/>
              <w:right w:val="single" w:sz="4" w:space="0" w:color="auto"/>
            </w:tcBorders>
            <w:shd w:val="clear" w:color="auto" w:fill="auto"/>
          </w:tcPr>
          <w:p w14:paraId="21B7491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F7AB10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1553" w:type="pct"/>
            <w:gridSpan w:val="2"/>
            <w:tcBorders>
              <w:top w:val="single" w:sz="4" w:space="0" w:color="auto"/>
              <w:left w:val="single" w:sz="4" w:space="0" w:color="auto"/>
              <w:bottom w:val="single" w:sz="4" w:space="0" w:color="auto"/>
              <w:right w:val="single" w:sz="4" w:space="0" w:color="auto"/>
            </w:tcBorders>
          </w:tcPr>
          <w:p w14:paraId="70E5EE3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FF0DFA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1553" w:type="pct"/>
            <w:gridSpan w:val="2"/>
            <w:tcBorders>
              <w:top w:val="single" w:sz="4" w:space="0" w:color="auto"/>
              <w:left w:val="single" w:sz="4" w:space="0" w:color="auto"/>
              <w:bottom w:val="single" w:sz="4" w:space="0" w:color="auto"/>
              <w:right w:val="single" w:sz="4" w:space="0" w:color="auto"/>
            </w:tcBorders>
          </w:tcPr>
          <w:p w14:paraId="16C075D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074813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1ED5D738" w14:textId="77777777" w:rsidTr="0014141C">
        <w:trPr>
          <w:gridAfter w:val="1"/>
          <w:wAfter w:w="115" w:type="pct"/>
          <w:trHeight w:val="520"/>
        </w:trPr>
        <w:tc>
          <w:tcPr>
            <w:tcW w:w="226" w:type="pct"/>
            <w:tcBorders>
              <w:top w:val="single" w:sz="4" w:space="0" w:color="auto"/>
              <w:left w:val="single" w:sz="4" w:space="0" w:color="auto"/>
              <w:bottom w:val="single" w:sz="4" w:space="0" w:color="auto"/>
              <w:right w:val="single" w:sz="4" w:space="0" w:color="auto"/>
            </w:tcBorders>
          </w:tcPr>
          <w:p w14:paraId="396A945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4.16</w:t>
            </w:r>
          </w:p>
        </w:tc>
        <w:tc>
          <w:tcPr>
            <w:tcW w:w="4659" w:type="pct"/>
            <w:gridSpan w:val="5"/>
            <w:tcBorders>
              <w:top w:val="single" w:sz="4" w:space="0" w:color="auto"/>
              <w:left w:val="single" w:sz="4" w:space="0" w:color="auto"/>
              <w:bottom w:val="single" w:sz="4" w:space="0" w:color="auto"/>
              <w:right w:val="single" w:sz="4" w:space="0" w:color="auto"/>
            </w:tcBorders>
            <w:shd w:val="clear" w:color="auto" w:fill="auto"/>
          </w:tcPr>
          <w:p w14:paraId="48CA957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 xml:space="preserve">demonstrate knowledge of how prescriptions can be generated, the role of generic, unlicensed, and off-label </w:t>
            </w:r>
            <w:proofErr w:type="gramStart"/>
            <w:r w:rsidRPr="0014141C">
              <w:rPr>
                <w:rFonts w:eastAsia="Times New Roman" w:cs="Arial"/>
                <w:sz w:val="22"/>
                <w:lang w:eastAsia="en-GB"/>
              </w:rPr>
              <w:t>prescribing</w:t>
            </w:r>
            <w:proofErr w:type="gramEnd"/>
            <w:r w:rsidRPr="0014141C">
              <w:rPr>
                <w:rFonts w:eastAsia="Times New Roman" w:cs="Arial"/>
                <w:sz w:val="22"/>
                <w:lang w:eastAsia="en-GB"/>
              </w:rPr>
              <w:t xml:space="preserve"> and an understanding of the potential risks associated with these approaches to prescribing</w:t>
            </w:r>
          </w:p>
        </w:tc>
      </w:tr>
      <w:tr w:rsidR="0014141C" w:rsidRPr="00F677A4" w14:paraId="48A5A411" w14:textId="77777777" w:rsidTr="0014141C">
        <w:trPr>
          <w:gridAfter w:val="1"/>
          <w:wAfter w:w="115" w:type="pct"/>
          <w:trHeight w:val="520"/>
        </w:trPr>
        <w:tc>
          <w:tcPr>
            <w:tcW w:w="226" w:type="pct"/>
            <w:tcBorders>
              <w:top w:val="single" w:sz="4" w:space="0" w:color="auto"/>
              <w:left w:val="single" w:sz="4" w:space="0" w:color="auto"/>
              <w:bottom w:val="single" w:sz="4" w:space="0" w:color="auto"/>
              <w:right w:val="single" w:sz="4" w:space="0" w:color="auto"/>
            </w:tcBorders>
          </w:tcPr>
          <w:p w14:paraId="0CAE4E06" w14:textId="77777777" w:rsidR="0014141C" w:rsidRPr="0014141C" w:rsidRDefault="0014141C" w:rsidP="0014141C">
            <w:pPr>
              <w:spacing w:after="0" w:line="240" w:lineRule="auto"/>
              <w:rPr>
                <w:rFonts w:eastAsia="Times New Roman" w:cs="Arial"/>
                <w:sz w:val="22"/>
                <w:lang w:eastAsia="en-GB"/>
              </w:rPr>
            </w:pPr>
          </w:p>
        </w:tc>
        <w:tc>
          <w:tcPr>
            <w:tcW w:w="4659" w:type="pct"/>
            <w:gridSpan w:val="5"/>
            <w:tcBorders>
              <w:top w:val="single" w:sz="4" w:space="0" w:color="auto"/>
              <w:left w:val="single" w:sz="4" w:space="0" w:color="auto"/>
              <w:bottom w:val="single" w:sz="4" w:space="0" w:color="auto"/>
              <w:right w:val="single" w:sz="4" w:space="0" w:color="auto"/>
            </w:tcBorders>
            <w:shd w:val="clear" w:color="auto" w:fill="auto"/>
          </w:tcPr>
          <w:p w14:paraId="15F3E505"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18.1; 18.2; 18.3 </w:t>
            </w:r>
            <w:r w:rsidRPr="00F677A4">
              <w:rPr>
                <w:rFonts w:eastAsia="Times New Roman" w:cs="Arial"/>
                <w:sz w:val="22"/>
                <w:lang w:val="fr-FR"/>
              </w:rPr>
              <w:t>:EU clinical instruction Directives B1-B7</w:t>
            </w:r>
          </w:p>
        </w:tc>
      </w:tr>
      <w:tr w:rsidR="0014141C" w:rsidRPr="0014141C" w14:paraId="202359B9" w14:textId="77777777" w:rsidTr="0014141C">
        <w:trPr>
          <w:gridAfter w:val="1"/>
          <w:wAfter w:w="115" w:type="pct"/>
          <w:trHeight w:val="369"/>
        </w:trPr>
        <w:tc>
          <w:tcPr>
            <w:tcW w:w="226" w:type="pct"/>
            <w:vMerge w:val="restart"/>
            <w:tcBorders>
              <w:top w:val="single" w:sz="4" w:space="0" w:color="auto"/>
              <w:left w:val="single" w:sz="4" w:space="0" w:color="auto"/>
              <w:right w:val="single" w:sz="4" w:space="0" w:color="auto"/>
            </w:tcBorders>
          </w:tcPr>
          <w:p w14:paraId="1594034F" w14:textId="77777777" w:rsidR="0014141C" w:rsidRPr="00F677A4" w:rsidRDefault="0014141C" w:rsidP="0014141C">
            <w:pPr>
              <w:spacing w:after="0" w:line="240" w:lineRule="auto"/>
              <w:rPr>
                <w:rFonts w:eastAsia="Times New Roman" w:cs="Arial"/>
                <w:sz w:val="22"/>
                <w:lang w:val="fr-FR" w:eastAsia="en-GB"/>
              </w:rPr>
            </w:pPr>
          </w:p>
        </w:tc>
        <w:tc>
          <w:tcPr>
            <w:tcW w:w="1553" w:type="pct"/>
            <w:tcBorders>
              <w:top w:val="nil"/>
              <w:left w:val="single" w:sz="4" w:space="0" w:color="auto"/>
              <w:bottom w:val="single" w:sz="4" w:space="0" w:color="auto"/>
              <w:right w:val="single" w:sz="4" w:space="0" w:color="auto"/>
            </w:tcBorders>
            <w:shd w:val="clear" w:color="auto" w:fill="auto"/>
          </w:tcPr>
          <w:p w14:paraId="6A4FAD1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1553" w:type="pct"/>
            <w:gridSpan w:val="2"/>
            <w:tcBorders>
              <w:top w:val="nil"/>
              <w:left w:val="single" w:sz="4" w:space="0" w:color="auto"/>
              <w:bottom w:val="single" w:sz="4" w:space="0" w:color="auto"/>
              <w:right w:val="single" w:sz="4" w:space="0" w:color="auto"/>
            </w:tcBorders>
            <w:shd w:val="clear" w:color="auto" w:fill="auto"/>
          </w:tcPr>
          <w:p w14:paraId="0DB0187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1553" w:type="pct"/>
            <w:gridSpan w:val="2"/>
            <w:tcBorders>
              <w:top w:val="nil"/>
              <w:left w:val="single" w:sz="4" w:space="0" w:color="auto"/>
              <w:bottom w:val="single" w:sz="4" w:space="0" w:color="auto"/>
              <w:right w:val="single" w:sz="4" w:space="0" w:color="auto"/>
            </w:tcBorders>
          </w:tcPr>
          <w:p w14:paraId="37A716D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774D395" w14:textId="77777777" w:rsidTr="0014141C">
        <w:trPr>
          <w:gridAfter w:val="1"/>
          <w:wAfter w:w="115" w:type="pct"/>
          <w:trHeight w:val="520"/>
        </w:trPr>
        <w:tc>
          <w:tcPr>
            <w:tcW w:w="226" w:type="pct"/>
            <w:vMerge/>
            <w:tcBorders>
              <w:left w:val="single" w:sz="4" w:space="0" w:color="auto"/>
              <w:right w:val="single" w:sz="4" w:space="0" w:color="auto"/>
            </w:tcBorders>
          </w:tcPr>
          <w:p w14:paraId="0735C31C" w14:textId="77777777" w:rsidR="0014141C" w:rsidRPr="0014141C" w:rsidRDefault="0014141C" w:rsidP="0014141C">
            <w:pPr>
              <w:spacing w:after="0" w:line="240" w:lineRule="auto"/>
              <w:rPr>
                <w:rFonts w:eastAsia="Times New Roman" w:cs="Arial"/>
                <w:sz w:val="22"/>
                <w:lang w:eastAsia="en-GB"/>
              </w:rPr>
            </w:pPr>
          </w:p>
        </w:tc>
        <w:tc>
          <w:tcPr>
            <w:tcW w:w="1553" w:type="pct"/>
            <w:tcBorders>
              <w:top w:val="single" w:sz="4" w:space="0" w:color="auto"/>
              <w:left w:val="single" w:sz="4" w:space="0" w:color="auto"/>
              <w:bottom w:val="single" w:sz="4" w:space="0" w:color="auto"/>
              <w:right w:val="single" w:sz="4" w:space="0" w:color="auto"/>
            </w:tcBorders>
            <w:shd w:val="clear" w:color="auto" w:fill="auto"/>
          </w:tcPr>
          <w:p w14:paraId="348AC5C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discussion with PS/PA, demonstrate understanding of prescription generation. Show awareness of risks associated with prescribing and how to seek assistance.</w:t>
            </w:r>
          </w:p>
        </w:tc>
        <w:tc>
          <w:tcPr>
            <w:tcW w:w="1553" w:type="pct"/>
            <w:gridSpan w:val="2"/>
            <w:tcBorders>
              <w:top w:val="single" w:sz="4" w:space="0" w:color="auto"/>
              <w:left w:val="single" w:sz="4" w:space="0" w:color="auto"/>
              <w:bottom w:val="single" w:sz="4" w:space="0" w:color="auto"/>
              <w:right w:val="single" w:sz="4" w:space="0" w:color="auto"/>
            </w:tcBorders>
          </w:tcPr>
          <w:p w14:paraId="4AD2AE3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understanding of safe prescription generation. Show awareness of risks associated with prescribing, alternative sources of medication and understand reporting procedures.</w:t>
            </w:r>
          </w:p>
        </w:tc>
        <w:tc>
          <w:tcPr>
            <w:tcW w:w="1553" w:type="pct"/>
            <w:gridSpan w:val="2"/>
            <w:tcBorders>
              <w:top w:val="single" w:sz="4" w:space="0" w:color="auto"/>
              <w:left w:val="single" w:sz="4" w:space="0" w:color="auto"/>
              <w:bottom w:val="single" w:sz="4" w:space="0" w:color="auto"/>
              <w:right w:val="single" w:sz="4" w:space="0" w:color="auto"/>
            </w:tcBorders>
          </w:tcPr>
          <w:p w14:paraId="0F71AFE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Challenge poor prescribing in the learning environment. Understand the source of further information. Demonstrate ability to source pharmacological information from both written sources and practitioners.</w:t>
            </w:r>
          </w:p>
        </w:tc>
      </w:tr>
      <w:tr w:rsidR="0014141C" w:rsidRPr="0014141C" w14:paraId="4F59EA74" w14:textId="77777777" w:rsidTr="0014141C">
        <w:trPr>
          <w:gridAfter w:val="1"/>
          <w:wAfter w:w="115" w:type="pct"/>
          <w:trHeight w:val="520"/>
        </w:trPr>
        <w:tc>
          <w:tcPr>
            <w:tcW w:w="226" w:type="pct"/>
            <w:vMerge/>
            <w:tcBorders>
              <w:left w:val="single" w:sz="4" w:space="0" w:color="auto"/>
              <w:bottom w:val="single" w:sz="4" w:space="0" w:color="auto"/>
              <w:right w:val="single" w:sz="4" w:space="0" w:color="auto"/>
            </w:tcBorders>
          </w:tcPr>
          <w:p w14:paraId="77E5BF3C" w14:textId="77777777" w:rsidR="0014141C" w:rsidRPr="0014141C" w:rsidRDefault="0014141C" w:rsidP="0014141C">
            <w:pPr>
              <w:spacing w:after="0" w:line="240" w:lineRule="auto"/>
              <w:rPr>
                <w:rFonts w:eastAsia="Times New Roman" w:cs="Arial"/>
                <w:sz w:val="22"/>
                <w:lang w:eastAsia="en-GB"/>
              </w:rPr>
            </w:pPr>
          </w:p>
        </w:tc>
        <w:tc>
          <w:tcPr>
            <w:tcW w:w="1553" w:type="pct"/>
            <w:tcBorders>
              <w:top w:val="single" w:sz="4" w:space="0" w:color="auto"/>
              <w:left w:val="single" w:sz="4" w:space="0" w:color="auto"/>
              <w:bottom w:val="single" w:sz="4" w:space="0" w:color="auto"/>
              <w:right w:val="single" w:sz="4" w:space="0" w:color="auto"/>
            </w:tcBorders>
            <w:shd w:val="clear" w:color="auto" w:fill="auto"/>
          </w:tcPr>
          <w:p w14:paraId="43E6654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8C7E74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1553" w:type="pct"/>
            <w:gridSpan w:val="2"/>
            <w:tcBorders>
              <w:top w:val="single" w:sz="4" w:space="0" w:color="auto"/>
              <w:left w:val="single" w:sz="4" w:space="0" w:color="auto"/>
              <w:bottom w:val="single" w:sz="4" w:space="0" w:color="auto"/>
              <w:right w:val="single" w:sz="4" w:space="0" w:color="auto"/>
            </w:tcBorders>
          </w:tcPr>
          <w:p w14:paraId="280149A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472FC4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1553" w:type="pct"/>
            <w:gridSpan w:val="2"/>
            <w:tcBorders>
              <w:top w:val="single" w:sz="4" w:space="0" w:color="auto"/>
              <w:left w:val="single" w:sz="4" w:space="0" w:color="auto"/>
              <w:bottom w:val="single" w:sz="4" w:space="0" w:color="auto"/>
              <w:right w:val="single" w:sz="4" w:space="0" w:color="auto"/>
            </w:tcBorders>
          </w:tcPr>
          <w:p w14:paraId="5A46337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2317B7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478451C3"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4CC23F0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A4175B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4.17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C4DB91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 xml:space="preserve">apply knowledge of pharmacology to the care of people, demonstrating the ability to progress to a prescribing qualifications </w:t>
            </w:r>
            <w:proofErr w:type="gramStart"/>
            <w:r w:rsidRPr="0014141C">
              <w:rPr>
                <w:rFonts w:eastAsia="Times New Roman" w:cs="Arial"/>
                <w:sz w:val="22"/>
                <w:lang w:eastAsia="en-GB"/>
              </w:rPr>
              <w:t>on  following</w:t>
            </w:r>
            <w:proofErr w:type="gramEnd"/>
            <w:r w:rsidRPr="0014141C">
              <w:rPr>
                <w:rFonts w:eastAsia="Times New Roman" w:cs="Arial"/>
                <w:sz w:val="22"/>
                <w:lang w:eastAsia="en-GB"/>
              </w:rPr>
              <w:t xml:space="preserve"> registration</w:t>
            </w:r>
          </w:p>
        </w:tc>
      </w:tr>
      <w:tr w:rsidR="0014141C" w:rsidRPr="00F677A4" w14:paraId="3EE62E89"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2F8FF0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55CA9AD"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18.1; 18.2; 18.3 </w:t>
            </w:r>
            <w:r w:rsidRPr="00F677A4">
              <w:rPr>
                <w:rFonts w:eastAsia="Times New Roman" w:cs="Arial"/>
                <w:sz w:val="22"/>
                <w:lang w:val="fr-FR"/>
              </w:rPr>
              <w:t>:EU clinical instruction Directives B1-B7</w:t>
            </w:r>
          </w:p>
        </w:tc>
      </w:tr>
      <w:tr w:rsidR="0014141C" w:rsidRPr="0014141C" w14:paraId="41559563" w14:textId="77777777" w:rsidTr="0014141C">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F940BB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D9181E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2317DB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FB1C16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285C5D9"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0B50D24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6A0BDE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in discussion that you are aware of prescribing procedures. Discuss the pharmacological effects of medications encountered in the learning environment and demonstrate understanding of the necessary administration procedures.</w:t>
            </w:r>
          </w:p>
        </w:tc>
        <w:tc>
          <w:tcPr>
            <w:tcW w:w="4434" w:type="dxa"/>
            <w:tcBorders>
              <w:top w:val="single" w:sz="4" w:space="0" w:color="auto"/>
              <w:left w:val="single" w:sz="4" w:space="0" w:color="auto"/>
              <w:bottom w:val="single" w:sz="4" w:space="0" w:color="auto"/>
              <w:right w:val="single" w:sz="4" w:space="0" w:color="auto"/>
            </w:tcBorders>
          </w:tcPr>
          <w:p w14:paraId="4FA2DA6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Understand and demonstrate prescribing procedures, supervised by your PS/PA. </w:t>
            </w:r>
          </w:p>
          <w:p w14:paraId="35A283A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the pharmacological effects of medications encountered in the learning environment and demonstrate understanding of the necessary administration procedures.</w:t>
            </w:r>
          </w:p>
        </w:tc>
        <w:tc>
          <w:tcPr>
            <w:tcW w:w="4435" w:type="dxa"/>
            <w:tcBorders>
              <w:top w:val="single" w:sz="4" w:space="0" w:color="auto"/>
              <w:left w:val="single" w:sz="4" w:space="0" w:color="auto"/>
              <w:bottom w:val="single" w:sz="4" w:space="0" w:color="auto"/>
              <w:right w:val="single" w:sz="4" w:space="0" w:color="auto"/>
            </w:tcBorders>
          </w:tcPr>
          <w:p w14:paraId="36A27C4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Understand and demonstrate prescribing procedures independently, checked by your PS/PA. Discuss the pharmacological effects of medications encountered in the learning environment and demonstrate understanding of the necessary administration procedures.</w:t>
            </w:r>
          </w:p>
        </w:tc>
      </w:tr>
      <w:tr w:rsidR="0014141C" w:rsidRPr="0014141C" w14:paraId="471237B9" w14:textId="77777777" w:rsidTr="0014141C">
        <w:trPr>
          <w:trHeight w:val="520"/>
        </w:trPr>
        <w:tc>
          <w:tcPr>
            <w:tcW w:w="645" w:type="dxa"/>
            <w:vMerge/>
            <w:tcBorders>
              <w:top w:val="single" w:sz="4" w:space="0" w:color="auto"/>
              <w:left w:val="single" w:sz="4" w:space="0" w:color="auto"/>
              <w:bottom w:val="single" w:sz="4" w:space="0" w:color="auto"/>
              <w:right w:val="single" w:sz="4" w:space="0" w:color="auto"/>
            </w:tcBorders>
          </w:tcPr>
          <w:p w14:paraId="3103CF7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A3A62C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CEBD9F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F1492D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3524D5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76D2F8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2C47D9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210B06FC"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0F0A22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4.18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A89BC5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ability to co-ordinate and undertake the processes and procedures involved in routine planning and management of safe discharge home or transfer of people between care settings</w:t>
            </w:r>
          </w:p>
        </w:tc>
      </w:tr>
      <w:tr w:rsidR="0014141C" w:rsidRPr="00F677A4" w14:paraId="36730B55"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F17BFEC"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D2A9A6D"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3.3; 5.4 </w:t>
            </w:r>
            <w:r w:rsidRPr="00F677A4">
              <w:rPr>
                <w:rFonts w:eastAsia="Times New Roman" w:cs="Arial"/>
                <w:sz w:val="22"/>
                <w:lang w:val="fr-FR"/>
              </w:rPr>
              <w:t>:EU clinical instruction Directives B1-B7</w:t>
            </w:r>
          </w:p>
        </w:tc>
      </w:tr>
      <w:tr w:rsidR="0014141C" w:rsidRPr="0014141C" w14:paraId="6B55E412" w14:textId="77777777" w:rsidTr="0014141C">
        <w:trPr>
          <w:trHeight w:val="369"/>
        </w:trPr>
        <w:tc>
          <w:tcPr>
            <w:tcW w:w="645" w:type="dxa"/>
            <w:vMerge w:val="restart"/>
            <w:tcBorders>
              <w:top w:val="single" w:sz="4" w:space="0" w:color="auto"/>
              <w:left w:val="single" w:sz="4" w:space="0" w:color="auto"/>
              <w:right w:val="single" w:sz="4" w:space="0" w:color="auto"/>
            </w:tcBorders>
          </w:tcPr>
          <w:p w14:paraId="76869D8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555781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AEBF71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9743D0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559341C" w14:textId="77777777" w:rsidTr="0014141C">
        <w:trPr>
          <w:trHeight w:val="520"/>
        </w:trPr>
        <w:tc>
          <w:tcPr>
            <w:tcW w:w="645" w:type="dxa"/>
            <w:vMerge/>
            <w:tcBorders>
              <w:left w:val="single" w:sz="4" w:space="0" w:color="auto"/>
              <w:right w:val="single" w:sz="4" w:space="0" w:color="auto"/>
            </w:tcBorders>
          </w:tcPr>
          <w:p w14:paraId="591B7F0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EE4E60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Observe the discharge/transfer process with your PS/PA. Demonstrate understanding of the details and arrangements which need to be considered. Demonstrate your ability to document arrangements made in records. </w:t>
            </w:r>
          </w:p>
          <w:p w14:paraId="7E59035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discussion, demonstrate awareness of the necessary communication required for safe and effective discharge/transfer.</w:t>
            </w:r>
          </w:p>
          <w:p w14:paraId="37E1086D" w14:textId="77777777" w:rsidR="0014141C" w:rsidRPr="0014141C" w:rsidRDefault="0014141C" w:rsidP="0014141C">
            <w:pPr>
              <w:spacing w:after="0" w:line="240" w:lineRule="auto"/>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4F0D1AE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Take part, alongside your PS/PA, in a conversation about discharge home/transfer. Demonstrate understanding of the details and arrangements which need to be considered and how to make the necessary plans. Demonstrate your ability to document arrangements made in records. Demonstrate awareness of the necessary communication required for safe and effective discharge/transfer.</w:t>
            </w:r>
          </w:p>
        </w:tc>
        <w:tc>
          <w:tcPr>
            <w:tcW w:w="4435" w:type="dxa"/>
            <w:tcBorders>
              <w:top w:val="single" w:sz="4" w:space="0" w:color="auto"/>
              <w:left w:val="single" w:sz="4" w:space="0" w:color="auto"/>
              <w:bottom w:val="single" w:sz="4" w:space="0" w:color="auto"/>
              <w:right w:val="single" w:sz="4" w:space="0" w:color="auto"/>
            </w:tcBorders>
          </w:tcPr>
          <w:p w14:paraId="44CD2F6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Initiate and carry out a conversation about discharge home/transfer with your PS/PA observing. </w:t>
            </w:r>
            <w:proofErr w:type="gramStart"/>
            <w:r w:rsidRPr="0014141C">
              <w:rPr>
                <w:rFonts w:eastAsia="Times New Roman" w:cs="Arial"/>
                <w:i/>
                <w:sz w:val="22"/>
                <w:lang w:eastAsia="en-GB"/>
              </w:rPr>
              <w:t>Make arrangements</w:t>
            </w:r>
            <w:proofErr w:type="gramEnd"/>
            <w:r w:rsidRPr="0014141C">
              <w:rPr>
                <w:rFonts w:eastAsia="Times New Roman" w:cs="Arial"/>
                <w:i/>
                <w:sz w:val="22"/>
                <w:lang w:eastAsia="en-GB"/>
              </w:rPr>
              <w:t xml:space="preserve">, with support of your supervisor and record these arrangements appropriately. </w:t>
            </w:r>
          </w:p>
          <w:p w14:paraId="0EA0AAC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Initiate and carry out communication between stakeholders in the discharge or transfer of an individual, observed by your supervisor.</w:t>
            </w:r>
          </w:p>
          <w:p w14:paraId="44C49A1D" w14:textId="77777777" w:rsidR="0014141C" w:rsidRPr="0014141C" w:rsidRDefault="0014141C" w:rsidP="0014141C">
            <w:pPr>
              <w:spacing w:after="0" w:line="240" w:lineRule="auto"/>
              <w:rPr>
                <w:rFonts w:eastAsia="Times New Roman" w:cs="Arial"/>
                <w:i/>
                <w:sz w:val="22"/>
                <w:lang w:eastAsia="en-GB"/>
              </w:rPr>
            </w:pPr>
          </w:p>
        </w:tc>
      </w:tr>
      <w:tr w:rsidR="0014141C" w:rsidRPr="0014141C" w14:paraId="03602659" w14:textId="77777777" w:rsidTr="0014141C">
        <w:trPr>
          <w:trHeight w:val="520"/>
        </w:trPr>
        <w:tc>
          <w:tcPr>
            <w:tcW w:w="645" w:type="dxa"/>
            <w:vMerge/>
            <w:tcBorders>
              <w:left w:val="single" w:sz="4" w:space="0" w:color="auto"/>
              <w:bottom w:val="single" w:sz="4" w:space="0" w:color="auto"/>
              <w:right w:val="single" w:sz="4" w:space="0" w:color="auto"/>
            </w:tcBorders>
          </w:tcPr>
          <w:p w14:paraId="0A30ED6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20FD94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50FBC0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7AE4C9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4BC043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BFB360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F55A32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1AABD364" w14:textId="77777777" w:rsidR="0014141C" w:rsidRPr="0014141C" w:rsidRDefault="0014141C" w:rsidP="0014141C">
      <w:pPr>
        <w:spacing w:line="240" w:lineRule="auto"/>
        <w:rPr>
          <w:rFonts w:cs="Arial"/>
          <w:b/>
        </w:rPr>
      </w:pPr>
    </w:p>
    <w:p w14:paraId="4CD95980" w14:textId="77777777" w:rsidR="0014141C" w:rsidRPr="0014141C" w:rsidRDefault="0014141C" w:rsidP="0014141C">
      <w:pPr>
        <w:spacing w:line="240" w:lineRule="auto"/>
        <w:rPr>
          <w:rFonts w:cs="Arial"/>
        </w:rPr>
      </w:pPr>
      <w:r w:rsidRPr="0014141C">
        <w:rPr>
          <w:rFonts w:cs="Arial"/>
          <w:b/>
        </w:rPr>
        <w:t>Platform 5: leading and managing nursing care and working in teams</w:t>
      </w:r>
    </w:p>
    <w:p w14:paraId="494B69DA" w14:textId="77777777" w:rsidR="0014141C" w:rsidRPr="0014141C" w:rsidRDefault="0014141C" w:rsidP="0014141C">
      <w:pPr>
        <w:spacing w:line="240" w:lineRule="auto"/>
      </w:pPr>
      <w:r w:rsidRPr="0014141C">
        <w:rPr>
          <w:rFonts w:cs="Arial"/>
        </w:rPr>
        <w:t>Registered nurses provide leadership by acting as a role module for best practice in the delivery of nursing care.  They are responsible for managing nursing care and are accountable for the appropriate delegation and supervision of care provided by others in the team including lay carers. They play an active and equal role in the interdisciplinary team, collaborating and communicating with a range of colleagues.</w:t>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4CC224EC" w14:textId="77777777" w:rsidTr="0014141C">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6D28AEAD"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 xml:space="preserve">Platform 5: Leading and managing nursing care and working in teams </w:t>
            </w:r>
          </w:p>
        </w:tc>
      </w:tr>
      <w:tr w:rsidR="0014141C" w:rsidRPr="0014141C" w14:paraId="5384E7EC" w14:textId="77777777" w:rsidTr="0014141C">
        <w:trPr>
          <w:trHeight w:val="520"/>
        </w:trPr>
        <w:tc>
          <w:tcPr>
            <w:tcW w:w="645" w:type="dxa"/>
            <w:tcBorders>
              <w:top w:val="nil"/>
              <w:left w:val="single" w:sz="4" w:space="0" w:color="auto"/>
              <w:bottom w:val="single" w:sz="4" w:space="0" w:color="auto"/>
              <w:right w:val="single" w:sz="4" w:space="0" w:color="auto"/>
            </w:tcBorders>
          </w:tcPr>
          <w:p w14:paraId="4F0F582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5.1</w:t>
            </w:r>
          </w:p>
        </w:tc>
        <w:tc>
          <w:tcPr>
            <w:tcW w:w="13303" w:type="dxa"/>
            <w:gridSpan w:val="3"/>
            <w:tcBorders>
              <w:top w:val="nil"/>
              <w:left w:val="single" w:sz="4" w:space="0" w:color="auto"/>
              <w:bottom w:val="single" w:sz="4" w:space="0" w:color="auto"/>
              <w:right w:val="single" w:sz="4" w:space="0" w:color="auto"/>
            </w:tcBorders>
            <w:shd w:val="clear" w:color="auto" w:fill="auto"/>
          </w:tcPr>
          <w:p w14:paraId="1AB6025A"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r w:rsidRPr="0014141C">
              <w:rPr>
                <w:rFonts w:cs="Arial"/>
                <w:sz w:val="22"/>
                <w:lang w:val="en-US"/>
              </w:rPr>
              <w:t xml:space="preserve">understand the principles of effective leadership, management, group and organisational dynamics and culture and apply these to team working and decision-making </w:t>
            </w:r>
          </w:p>
        </w:tc>
      </w:tr>
      <w:tr w:rsidR="0014141C" w:rsidRPr="00F677A4" w14:paraId="7E0AC860" w14:textId="77777777" w:rsidTr="0014141C">
        <w:trPr>
          <w:trHeight w:val="520"/>
        </w:trPr>
        <w:tc>
          <w:tcPr>
            <w:tcW w:w="645" w:type="dxa"/>
            <w:tcBorders>
              <w:top w:val="nil"/>
              <w:left w:val="single" w:sz="4" w:space="0" w:color="auto"/>
              <w:bottom w:val="single" w:sz="4" w:space="0" w:color="auto"/>
              <w:right w:val="single" w:sz="4" w:space="0" w:color="auto"/>
            </w:tcBorders>
          </w:tcPr>
          <w:p w14:paraId="2CC22F8A"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0A67CB4"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4.3; 4.4; 5.4; 6.2; 7.1; 7.2; 7.3; 7.4; 7.5; 8.1; 8.2; 8.3; 8.4; 8.5; 8.6; 8.7; 9.1; 9.2; 9.3; 9.4; 10.1; 10.2; 10.3; 10.4; 10.5; 11.1; 11.2; 11.3; 13.2; 13.3; 13.5; 15.1; 15.3; 16.1; 16.2; 16.3; 17.2; 19.1; 19.2; 19.4; 20.1; 20.3; 20.5; 20.6; 20.7; 20.8; 20.9; 20.10; 25.1; 25.2 </w:t>
            </w:r>
            <w:r w:rsidRPr="00F677A4">
              <w:rPr>
                <w:rFonts w:eastAsia="Times New Roman" w:cs="Arial"/>
                <w:sz w:val="22"/>
                <w:lang w:val="fr-FR"/>
              </w:rPr>
              <w:t>:EU clinical instruction Directives B1-B7</w:t>
            </w:r>
          </w:p>
        </w:tc>
      </w:tr>
      <w:tr w:rsidR="0014141C" w:rsidRPr="0014141C" w14:paraId="6E32F641" w14:textId="77777777" w:rsidTr="0014141C">
        <w:trPr>
          <w:trHeight w:val="520"/>
        </w:trPr>
        <w:tc>
          <w:tcPr>
            <w:tcW w:w="645" w:type="dxa"/>
            <w:vMerge w:val="restart"/>
            <w:tcBorders>
              <w:top w:val="nil"/>
              <w:left w:val="single" w:sz="4" w:space="0" w:color="auto"/>
              <w:right w:val="single" w:sz="4" w:space="0" w:color="auto"/>
            </w:tcBorders>
          </w:tcPr>
          <w:p w14:paraId="7EB5F38C"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54D389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E8201D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C8DFD1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2384A32" w14:textId="77777777" w:rsidTr="0014141C">
        <w:trPr>
          <w:trHeight w:val="520"/>
        </w:trPr>
        <w:tc>
          <w:tcPr>
            <w:tcW w:w="645" w:type="dxa"/>
            <w:vMerge/>
            <w:tcBorders>
              <w:left w:val="single" w:sz="4" w:space="0" w:color="auto"/>
              <w:right w:val="single" w:sz="4" w:space="0" w:color="auto"/>
            </w:tcBorders>
          </w:tcPr>
          <w:p w14:paraId="341DFD8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D94A6E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with PS/PA principles of leadership and working within teams.</w:t>
            </w:r>
          </w:p>
        </w:tc>
        <w:tc>
          <w:tcPr>
            <w:tcW w:w="4434" w:type="dxa"/>
            <w:tcBorders>
              <w:top w:val="single" w:sz="4" w:space="0" w:color="auto"/>
              <w:left w:val="single" w:sz="4" w:space="0" w:color="auto"/>
              <w:bottom w:val="single" w:sz="4" w:space="0" w:color="auto"/>
              <w:right w:val="single" w:sz="4" w:space="0" w:color="auto"/>
            </w:tcBorders>
          </w:tcPr>
          <w:p w14:paraId="4AD4750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ability to work effectively within a team recognising how dynamics and culture influence decision-making.</w:t>
            </w:r>
          </w:p>
        </w:tc>
        <w:tc>
          <w:tcPr>
            <w:tcW w:w="4435" w:type="dxa"/>
            <w:tcBorders>
              <w:top w:val="single" w:sz="4" w:space="0" w:color="auto"/>
              <w:left w:val="single" w:sz="4" w:space="0" w:color="auto"/>
              <w:bottom w:val="single" w:sz="4" w:space="0" w:color="auto"/>
              <w:right w:val="single" w:sz="4" w:space="0" w:color="auto"/>
            </w:tcBorders>
          </w:tcPr>
          <w:p w14:paraId="5399E6C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Initiate leadership in care delivery and demonstrate understanding of organisational dynamics and culture.</w:t>
            </w:r>
          </w:p>
        </w:tc>
      </w:tr>
      <w:tr w:rsidR="0014141C" w:rsidRPr="0014141C" w14:paraId="1F6B8EED" w14:textId="77777777" w:rsidTr="0014141C">
        <w:trPr>
          <w:trHeight w:val="520"/>
        </w:trPr>
        <w:tc>
          <w:tcPr>
            <w:tcW w:w="645" w:type="dxa"/>
            <w:vMerge/>
            <w:tcBorders>
              <w:left w:val="single" w:sz="4" w:space="0" w:color="auto"/>
              <w:bottom w:val="single" w:sz="4" w:space="0" w:color="auto"/>
              <w:right w:val="single" w:sz="4" w:space="0" w:color="auto"/>
            </w:tcBorders>
          </w:tcPr>
          <w:p w14:paraId="54834671"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B32349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0177E8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05D274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0B8B7C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196EC667"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9BE2A5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4DEFE443" w14:textId="77777777" w:rsidTr="0014141C">
        <w:trPr>
          <w:trHeight w:val="520"/>
        </w:trPr>
        <w:tc>
          <w:tcPr>
            <w:tcW w:w="645" w:type="dxa"/>
            <w:tcBorders>
              <w:top w:val="nil"/>
              <w:left w:val="single" w:sz="4" w:space="0" w:color="auto"/>
              <w:bottom w:val="single" w:sz="4" w:space="0" w:color="auto"/>
              <w:right w:val="single" w:sz="4" w:space="0" w:color="auto"/>
            </w:tcBorders>
          </w:tcPr>
          <w:p w14:paraId="7C56EA0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5.2</w:t>
            </w:r>
          </w:p>
        </w:tc>
        <w:tc>
          <w:tcPr>
            <w:tcW w:w="13303" w:type="dxa"/>
            <w:gridSpan w:val="3"/>
            <w:tcBorders>
              <w:top w:val="nil"/>
              <w:left w:val="single" w:sz="4" w:space="0" w:color="auto"/>
              <w:bottom w:val="single" w:sz="4" w:space="0" w:color="auto"/>
              <w:right w:val="single" w:sz="4" w:space="0" w:color="auto"/>
            </w:tcBorders>
            <w:shd w:val="clear" w:color="auto" w:fill="auto"/>
          </w:tcPr>
          <w:p w14:paraId="2D5DA0EF" w14:textId="77777777" w:rsidR="0014141C" w:rsidRPr="0014141C" w:rsidRDefault="0014141C" w:rsidP="0014141C">
            <w:pPr>
              <w:autoSpaceDE w:val="0"/>
              <w:autoSpaceDN w:val="0"/>
              <w:adjustRightInd w:val="0"/>
              <w:spacing w:after="0" w:line="240" w:lineRule="auto"/>
              <w:rPr>
                <w:rFonts w:cs="Arial"/>
                <w:sz w:val="22"/>
                <w:lang w:val="en-US"/>
              </w:rPr>
            </w:pPr>
            <w:r w:rsidRPr="0014141C">
              <w:rPr>
                <w:rFonts w:cs="Arial"/>
                <w:sz w:val="22"/>
                <w:lang w:val="en-US"/>
              </w:rPr>
              <w:t xml:space="preserve">understand and apply the principles of human factors, environmental factors and strength-based approaches when working in teams </w:t>
            </w:r>
          </w:p>
          <w:p w14:paraId="7BF3AAE4"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p>
        </w:tc>
      </w:tr>
      <w:tr w:rsidR="0014141C" w:rsidRPr="00F677A4" w14:paraId="654F48D0" w14:textId="77777777" w:rsidTr="0014141C">
        <w:trPr>
          <w:trHeight w:val="520"/>
        </w:trPr>
        <w:tc>
          <w:tcPr>
            <w:tcW w:w="645" w:type="dxa"/>
            <w:tcBorders>
              <w:top w:val="nil"/>
              <w:left w:val="single" w:sz="4" w:space="0" w:color="auto"/>
              <w:bottom w:val="single" w:sz="4" w:space="0" w:color="auto"/>
              <w:right w:val="single" w:sz="4" w:space="0" w:color="auto"/>
            </w:tcBorders>
          </w:tcPr>
          <w:p w14:paraId="0714CCD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403EAB0"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1.1; 1.3; 1.4; 1.5; 2.1; 2.2; 2.3; 2.4; 2.5; 2.6; 3.1; 3.2; 3.3; 3.4; 4.2; 4.2; 4.3; 5.1; 5.2; 5.3; 5.5; 7.1; 7.2; 7.3; 7.4; 7.5; 8.2; 13.2; 13.3; 13.4; 16.2; 16.3; 17.3; 19.2; 25.1 </w:t>
            </w:r>
            <w:r w:rsidRPr="00F677A4">
              <w:rPr>
                <w:rFonts w:eastAsia="Times New Roman" w:cs="Arial"/>
                <w:sz w:val="22"/>
                <w:lang w:val="fr-FR"/>
              </w:rPr>
              <w:t>:EU clinical instruction Directives B1-B7</w:t>
            </w:r>
          </w:p>
        </w:tc>
      </w:tr>
      <w:tr w:rsidR="0014141C" w:rsidRPr="0014141C" w14:paraId="355FE9F5" w14:textId="77777777" w:rsidTr="0014141C">
        <w:trPr>
          <w:trHeight w:val="520"/>
        </w:trPr>
        <w:tc>
          <w:tcPr>
            <w:tcW w:w="645" w:type="dxa"/>
            <w:vMerge w:val="restart"/>
            <w:tcBorders>
              <w:top w:val="nil"/>
              <w:left w:val="single" w:sz="4" w:space="0" w:color="auto"/>
              <w:right w:val="single" w:sz="4" w:space="0" w:color="auto"/>
            </w:tcBorders>
          </w:tcPr>
          <w:p w14:paraId="2DA93C77"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081601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E5061C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CC38F5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3EF3388" w14:textId="77777777" w:rsidTr="0014141C">
        <w:trPr>
          <w:trHeight w:val="520"/>
        </w:trPr>
        <w:tc>
          <w:tcPr>
            <w:tcW w:w="645" w:type="dxa"/>
            <w:vMerge/>
            <w:tcBorders>
              <w:left w:val="single" w:sz="4" w:space="0" w:color="auto"/>
              <w:right w:val="single" w:sz="4" w:space="0" w:color="auto"/>
            </w:tcBorders>
          </w:tcPr>
          <w:p w14:paraId="3B9F298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40A065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with PS/PA principles of effective team working.</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FA2756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ability to recognise how human, environmental factors impact on team function.</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467EA79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ability to effectively lead and promote team cohesion and function.</w:t>
            </w:r>
          </w:p>
        </w:tc>
      </w:tr>
      <w:tr w:rsidR="0014141C" w:rsidRPr="0014141C" w14:paraId="1BED76CA" w14:textId="77777777" w:rsidTr="0014141C">
        <w:trPr>
          <w:trHeight w:val="520"/>
        </w:trPr>
        <w:tc>
          <w:tcPr>
            <w:tcW w:w="645" w:type="dxa"/>
            <w:vMerge/>
            <w:tcBorders>
              <w:left w:val="single" w:sz="4" w:space="0" w:color="auto"/>
              <w:bottom w:val="single" w:sz="4" w:space="0" w:color="auto"/>
              <w:right w:val="single" w:sz="4" w:space="0" w:color="auto"/>
            </w:tcBorders>
          </w:tcPr>
          <w:p w14:paraId="0A98915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A0BB10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D9278B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72EAA6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44CE12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3467636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D5E0B8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7FF2EC22" w14:textId="77777777" w:rsidR="0014141C" w:rsidRPr="0014141C" w:rsidRDefault="0014141C" w:rsidP="0014141C">
      <w:pPr>
        <w:spacing w:line="240" w:lineRule="auto"/>
      </w:pPr>
    </w:p>
    <w:p w14:paraId="2559E2DE"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64894882"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46124B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5.3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DCA073A" w14:textId="77777777" w:rsidR="0014141C" w:rsidRPr="0014141C" w:rsidRDefault="0014141C" w:rsidP="0014141C">
            <w:pPr>
              <w:autoSpaceDE w:val="0"/>
              <w:autoSpaceDN w:val="0"/>
              <w:adjustRightInd w:val="0"/>
              <w:spacing w:after="0" w:line="240" w:lineRule="auto"/>
              <w:rPr>
                <w:rFonts w:cs="Arial"/>
                <w:sz w:val="22"/>
                <w:lang w:val="en-US"/>
              </w:rPr>
            </w:pPr>
            <w:r w:rsidRPr="0014141C">
              <w:rPr>
                <w:rFonts w:cs="Arial"/>
                <w:sz w:val="22"/>
                <w:lang w:val="en-US"/>
              </w:rPr>
              <w:t xml:space="preserve">understand the principles and application of processes for performance management and how these apply to the nursing team </w:t>
            </w:r>
          </w:p>
          <w:p w14:paraId="6A83FCE2"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p>
        </w:tc>
      </w:tr>
      <w:tr w:rsidR="0014141C" w:rsidRPr="00F677A4" w14:paraId="1EC1F3AE" w14:textId="77777777" w:rsidTr="0014141C">
        <w:trPr>
          <w:trHeight w:val="520"/>
        </w:trPr>
        <w:tc>
          <w:tcPr>
            <w:tcW w:w="645" w:type="dxa"/>
            <w:tcBorders>
              <w:top w:val="nil"/>
              <w:left w:val="single" w:sz="4" w:space="0" w:color="auto"/>
              <w:bottom w:val="single" w:sz="4" w:space="0" w:color="auto"/>
              <w:right w:val="single" w:sz="4" w:space="0" w:color="auto"/>
            </w:tcBorders>
          </w:tcPr>
          <w:p w14:paraId="01AF9E56"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95A0D6D"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8.1; 8.2; 8.4; 8.7; 9.1; 9.2; 9.3; 9.4; 11.1; 11.2; 11.3; 12.1; 13.5; 16.1; 16.2; 16.3; 16.4; 16.5; 16.6; 19.1; 19.2; 19.3; 19.4; 20.1; 20.2; 20.3; 20.5; 20.8; 22.2; 22.3; 23.1; 23.2; 23.3; 23.4; 23.5; 24.1; 24.2; 25.1; 25.2  </w:t>
            </w:r>
            <w:r w:rsidRPr="00F677A4">
              <w:rPr>
                <w:rFonts w:eastAsia="Times New Roman" w:cs="Arial"/>
                <w:sz w:val="22"/>
                <w:lang w:val="fr-FR"/>
              </w:rPr>
              <w:t>:EU clinical instruction Directives B1-B7</w:t>
            </w:r>
          </w:p>
        </w:tc>
      </w:tr>
      <w:tr w:rsidR="0014141C" w:rsidRPr="0014141C" w14:paraId="087FDEF2" w14:textId="77777777" w:rsidTr="0014141C">
        <w:trPr>
          <w:trHeight w:val="520"/>
        </w:trPr>
        <w:tc>
          <w:tcPr>
            <w:tcW w:w="645" w:type="dxa"/>
            <w:vMerge w:val="restart"/>
            <w:tcBorders>
              <w:top w:val="nil"/>
              <w:left w:val="single" w:sz="4" w:space="0" w:color="auto"/>
              <w:right w:val="single" w:sz="4" w:space="0" w:color="auto"/>
            </w:tcBorders>
          </w:tcPr>
          <w:p w14:paraId="11AE25F7"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60F340B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F0640A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DEA81B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4FA4DA6" w14:textId="77777777" w:rsidTr="0014141C">
        <w:trPr>
          <w:trHeight w:val="520"/>
        </w:trPr>
        <w:tc>
          <w:tcPr>
            <w:tcW w:w="645" w:type="dxa"/>
            <w:vMerge/>
            <w:tcBorders>
              <w:left w:val="single" w:sz="4" w:space="0" w:color="auto"/>
              <w:right w:val="single" w:sz="4" w:space="0" w:color="auto"/>
            </w:tcBorders>
          </w:tcPr>
          <w:p w14:paraId="2C988EA1"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A4907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B4777E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how performance concerns can affect practice. Discuss local policies for escalation and seeking support.</w:t>
            </w:r>
          </w:p>
        </w:tc>
        <w:tc>
          <w:tcPr>
            <w:tcW w:w="4435" w:type="dxa"/>
            <w:tcBorders>
              <w:top w:val="single" w:sz="4" w:space="0" w:color="auto"/>
              <w:left w:val="single" w:sz="4" w:space="0" w:color="auto"/>
              <w:bottom w:val="single" w:sz="4" w:space="0" w:color="auto"/>
              <w:right w:val="single" w:sz="4" w:space="0" w:color="auto"/>
            </w:tcBorders>
          </w:tcPr>
          <w:p w14:paraId="4FD0B69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Gather and reflect on feedback from a variety of sources, using it to improve your practice and performance.</w:t>
            </w:r>
          </w:p>
        </w:tc>
      </w:tr>
      <w:tr w:rsidR="0014141C" w:rsidRPr="0014141C" w14:paraId="0C68EB4E" w14:textId="77777777" w:rsidTr="0014141C">
        <w:trPr>
          <w:trHeight w:val="520"/>
        </w:trPr>
        <w:tc>
          <w:tcPr>
            <w:tcW w:w="645" w:type="dxa"/>
            <w:vMerge/>
            <w:tcBorders>
              <w:left w:val="single" w:sz="4" w:space="0" w:color="auto"/>
              <w:bottom w:val="single" w:sz="4" w:space="0" w:color="auto"/>
              <w:right w:val="single" w:sz="4" w:space="0" w:color="auto"/>
            </w:tcBorders>
          </w:tcPr>
          <w:p w14:paraId="61819E0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497C895" w14:textId="77777777" w:rsidR="0014141C" w:rsidRPr="0014141C" w:rsidRDefault="0014141C" w:rsidP="0014141C">
            <w:pPr>
              <w:spacing w:after="0" w:line="240" w:lineRule="auto"/>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DF6E0C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3194A2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C3E34D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97E46A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180887AE" w14:textId="77777777" w:rsidTr="0014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3017CE2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5.4</w:t>
            </w:r>
          </w:p>
        </w:tc>
        <w:tc>
          <w:tcPr>
            <w:tcW w:w="13303" w:type="dxa"/>
            <w:gridSpan w:val="3"/>
            <w:shd w:val="clear" w:color="auto" w:fill="auto"/>
          </w:tcPr>
          <w:p w14:paraId="1C4B83B5"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r w:rsidRPr="0014141C">
              <w:rPr>
                <w:rFonts w:cs="Arial"/>
                <w:sz w:val="22"/>
                <w:lang w:val="en-US"/>
              </w:rPr>
              <w:t xml:space="preserve">demonstrate an understanding of the roles, responsibilities and scope of practice of all members of the nursing and interdisciplinary team and how to make best use of the contributions of others involved in providing care </w:t>
            </w:r>
          </w:p>
        </w:tc>
      </w:tr>
      <w:tr w:rsidR="0014141C" w:rsidRPr="00F677A4" w14:paraId="441D8671" w14:textId="77777777" w:rsidTr="0014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1A49D848" w14:textId="77777777" w:rsidR="0014141C" w:rsidRPr="0014141C" w:rsidRDefault="0014141C" w:rsidP="0014141C">
            <w:pPr>
              <w:spacing w:after="0" w:line="240" w:lineRule="auto"/>
              <w:rPr>
                <w:rFonts w:eastAsia="Times New Roman" w:cs="Arial"/>
                <w:sz w:val="22"/>
                <w:lang w:eastAsia="en-GB"/>
              </w:rPr>
            </w:pPr>
          </w:p>
        </w:tc>
        <w:tc>
          <w:tcPr>
            <w:tcW w:w="13303" w:type="dxa"/>
            <w:gridSpan w:val="3"/>
            <w:shd w:val="clear" w:color="auto" w:fill="auto"/>
          </w:tcPr>
          <w:p w14:paraId="1DFB133B"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asciiTheme="minorHAnsi" w:eastAsia="Times New Roman" w:hAnsiTheme="minorHAnsi" w:cstheme="minorHAnsi"/>
                <w:i/>
                <w:sz w:val="22"/>
                <w:lang w:val="fr-FR" w:eastAsia="en-GB"/>
              </w:rPr>
              <w:t>T</w:t>
            </w:r>
            <w:r w:rsidRPr="00F677A4">
              <w:rPr>
                <w:rFonts w:eastAsia="Times New Roman" w:cs="Arial"/>
                <w:i/>
                <w:sz w:val="22"/>
                <w:lang w:val="fr-FR" w:eastAsia="en-GB"/>
              </w:rPr>
              <w:t>he Code</w:t>
            </w:r>
            <w:r w:rsidRPr="00F677A4">
              <w:rPr>
                <w:rFonts w:eastAsia="Times New Roman" w:cs="Arial"/>
                <w:sz w:val="22"/>
                <w:lang w:val="fr-FR" w:eastAsia="en-GB"/>
              </w:rPr>
              <w:t xml:space="preserve"> (NMC 2018) 5.4; 8.2; 8.3; 8.4; 8.5; 8.6; 9.3; 11.1; 11.2; 11.3; 13.2; 13.3; 13.5; 25.1 </w:t>
            </w:r>
            <w:r w:rsidRPr="00F677A4">
              <w:rPr>
                <w:rFonts w:eastAsia="Times New Roman" w:cs="Arial"/>
                <w:sz w:val="22"/>
                <w:lang w:val="fr-FR"/>
              </w:rPr>
              <w:t>:EU clinical instruction Directives B1-B7</w:t>
            </w:r>
          </w:p>
        </w:tc>
      </w:tr>
      <w:tr w:rsidR="0014141C" w:rsidRPr="0014141C" w14:paraId="1F172215" w14:textId="77777777" w:rsidTr="0014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val="restart"/>
          </w:tcPr>
          <w:p w14:paraId="3BBB65E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F4057D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27754B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6F9900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906B85E" w14:textId="77777777" w:rsidTr="0014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55833953" w14:textId="77777777" w:rsidR="0014141C" w:rsidRPr="0014141C" w:rsidRDefault="0014141C" w:rsidP="0014141C">
            <w:pPr>
              <w:spacing w:after="0" w:line="240" w:lineRule="auto"/>
              <w:rPr>
                <w:rFonts w:eastAsia="Times New Roman" w:cs="Arial"/>
                <w:sz w:val="22"/>
                <w:lang w:eastAsia="en-GB"/>
              </w:rPr>
            </w:pPr>
          </w:p>
        </w:tc>
        <w:tc>
          <w:tcPr>
            <w:tcW w:w="4434" w:type="dxa"/>
            <w:shd w:val="clear" w:color="auto" w:fill="auto"/>
          </w:tcPr>
          <w:p w14:paraId="263AF9C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with PS/PA the principles of an effective Multi-disciplinary team (MDT).</w:t>
            </w:r>
          </w:p>
        </w:tc>
        <w:tc>
          <w:tcPr>
            <w:tcW w:w="4434" w:type="dxa"/>
            <w:shd w:val="clear" w:color="auto" w:fill="auto"/>
          </w:tcPr>
          <w:p w14:paraId="3F8BF10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an understanding of the roles of all those within the MDT and how they impact on the delivery of care.</w:t>
            </w:r>
          </w:p>
        </w:tc>
        <w:tc>
          <w:tcPr>
            <w:tcW w:w="4435" w:type="dxa"/>
            <w:shd w:val="clear" w:color="auto" w:fill="auto"/>
          </w:tcPr>
          <w:p w14:paraId="76A953F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As an active member of the MDT, lead and manage team collaboration to enhance and co-ordinate patient care.</w:t>
            </w:r>
          </w:p>
        </w:tc>
      </w:tr>
      <w:tr w:rsidR="0014141C" w:rsidRPr="0014141C" w14:paraId="00896BFF" w14:textId="77777777" w:rsidTr="0014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71DBCA62" w14:textId="77777777" w:rsidR="0014141C" w:rsidRPr="0014141C" w:rsidRDefault="0014141C" w:rsidP="0014141C">
            <w:pPr>
              <w:spacing w:after="0" w:line="240" w:lineRule="auto"/>
              <w:rPr>
                <w:rFonts w:eastAsia="Times New Roman" w:cs="Arial"/>
                <w:sz w:val="22"/>
                <w:lang w:eastAsia="en-GB"/>
              </w:rPr>
            </w:pPr>
          </w:p>
        </w:tc>
        <w:tc>
          <w:tcPr>
            <w:tcW w:w="4434" w:type="dxa"/>
            <w:shd w:val="clear" w:color="auto" w:fill="auto"/>
          </w:tcPr>
          <w:p w14:paraId="17F0027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D9A982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shd w:val="clear" w:color="auto" w:fill="auto"/>
          </w:tcPr>
          <w:p w14:paraId="5ECC91C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9011EF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shd w:val="clear" w:color="auto" w:fill="auto"/>
          </w:tcPr>
          <w:p w14:paraId="6B0EA36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B9EA76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3300CAFD" w14:textId="77777777" w:rsidR="0014141C" w:rsidRPr="0014141C" w:rsidRDefault="0014141C" w:rsidP="0014141C">
      <w:pPr>
        <w:spacing w:line="240" w:lineRule="auto"/>
      </w:pPr>
    </w:p>
    <w:p w14:paraId="40780BFA" w14:textId="77777777" w:rsidR="0014141C" w:rsidRPr="0014141C" w:rsidRDefault="0014141C" w:rsidP="0014141C">
      <w:pPr>
        <w:spacing w:line="240" w:lineRule="auto"/>
      </w:pPr>
      <w:r w:rsidRPr="0014141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4434"/>
        <w:gridCol w:w="4434"/>
        <w:gridCol w:w="4435"/>
      </w:tblGrid>
      <w:tr w:rsidR="0014141C" w:rsidRPr="0014141C" w14:paraId="43EF40E1" w14:textId="77777777" w:rsidTr="0014141C">
        <w:trPr>
          <w:trHeight w:val="520"/>
        </w:trPr>
        <w:tc>
          <w:tcPr>
            <w:tcW w:w="645" w:type="dxa"/>
          </w:tcPr>
          <w:p w14:paraId="5870406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5.5</w:t>
            </w:r>
          </w:p>
        </w:tc>
        <w:tc>
          <w:tcPr>
            <w:tcW w:w="13303" w:type="dxa"/>
            <w:gridSpan w:val="3"/>
            <w:shd w:val="clear" w:color="auto" w:fill="auto"/>
          </w:tcPr>
          <w:p w14:paraId="6563E258"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r w:rsidRPr="0014141C">
              <w:rPr>
                <w:rFonts w:cs="Arial"/>
                <w:sz w:val="22"/>
                <w:lang w:val="en-US"/>
              </w:rPr>
              <w:t xml:space="preserve">safely and effectively lead and manage the nursing care of a group of people, demonstrating appropriate </w:t>
            </w:r>
            <w:proofErr w:type="spellStart"/>
            <w:r w:rsidRPr="0014141C">
              <w:rPr>
                <w:rFonts w:cs="Arial"/>
                <w:sz w:val="22"/>
                <w:lang w:val="en-US"/>
              </w:rPr>
              <w:t>prioritisation</w:t>
            </w:r>
            <w:proofErr w:type="spellEnd"/>
            <w:r w:rsidRPr="0014141C">
              <w:rPr>
                <w:rFonts w:cs="Arial"/>
                <w:sz w:val="22"/>
                <w:lang w:val="en-US"/>
              </w:rPr>
              <w:t xml:space="preserve">, delegation and assignment of care responsibilities to others involved in providing care </w:t>
            </w:r>
          </w:p>
        </w:tc>
      </w:tr>
      <w:tr w:rsidR="0014141C" w:rsidRPr="00F677A4" w14:paraId="35193551" w14:textId="77777777" w:rsidTr="0014141C">
        <w:trPr>
          <w:trHeight w:val="520"/>
        </w:trPr>
        <w:tc>
          <w:tcPr>
            <w:tcW w:w="645" w:type="dxa"/>
          </w:tcPr>
          <w:p w14:paraId="4C98DBB1" w14:textId="77777777" w:rsidR="0014141C" w:rsidRPr="0014141C" w:rsidRDefault="0014141C" w:rsidP="0014141C">
            <w:pPr>
              <w:spacing w:after="0" w:line="240" w:lineRule="auto"/>
              <w:rPr>
                <w:rFonts w:eastAsia="Times New Roman" w:cs="Arial"/>
                <w:sz w:val="22"/>
                <w:lang w:eastAsia="en-GB"/>
              </w:rPr>
            </w:pPr>
          </w:p>
        </w:tc>
        <w:tc>
          <w:tcPr>
            <w:tcW w:w="13303" w:type="dxa"/>
            <w:gridSpan w:val="3"/>
            <w:shd w:val="clear" w:color="auto" w:fill="auto"/>
          </w:tcPr>
          <w:p w14:paraId="1F30FAFB"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asciiTheme="minorHAnsi" w:eastAsia="Times New Roman" w:hAnsiTheme="minorHAnsi" w:cstheme="minorHAnsi"/>
                <w:i/>
                <w:sz w:val="22"/>
                <w:lang w:val="fr-FR" w:eastAsia="en-GB"/>
              </w:rPr>
              <w:t>Th</w:t>
            </w:r>
            <w:r w:rsidRPr="00F677A4">
              <w:rPr>
                <w:rFonts w:eastAsia="Times New Roman" w:cs="Arial"/>
                <w:i/>
                <w:sz w:val="22"/>
                <w:lang w:val="fr-FR" w:eastAsia="en-GB"/>
              </w:rPr>
              <w:t>e Code</w:t>
            </w:r>
            <w:r w:rsidRPr="00F677A4">
              <w:rPr>
                <w:rFonts w:eastAsia="Times New Roman" w:cs="Arial"/>
                <w:sz w:val="22"/>
                <w:lang w:val="fr-FR" w:eastAsia="en-GB"/>
              </w:rPr>
              <w:t xml:space="preserve"> (NMC 2018) 5.4; 6.2; 7.1; 7.2; 7.3; 7.4; 7.5; 8.1; 8.2; 8.3; 8.4; 8.5; 8.6; 8.7; 9.1; 9.2; 9.3; 9.4; 10.1; 10.2; 10.3; 10.4; 10.5; 11.1; 11.2; 11.3; 13.2; 13.3; 13.5; 15.1; 15.3; 16.1; 16.2; 16.3; 17.2; 19.1; 19.2; 19.4; 20.1; 20.3; 20.5; 20.6; 20.7; 20.8; 20.9; 20.10; 25.1; 25.2 </w:t>
            </w:r>
            <w:r w:rsidRPr="00F677A4">
              <w:rPr>
                <w:rFonts w:eastAsia="Times New Roman" w:cs="Arial"/>
                <w:sz w:val="22"/>
                <w:lang w:val="fr-FR"/>
              </w:rPr>
              <w:t>:EU clinical instruction Directives B1-B7</w:t>
            </w:r>
          </w:p>
        </w:tc>
      </w:tr>
      <w:tr w:rsidR="0014141C" w:rsidRPr="0014141C" w14:paraId="5E6A46AA" w14:textId="77777777" w:rsidTr="0014141C">
        <w:trPr>
          <w:trHeight w:val="520"/>
        </w:trPr>
        <w:tc>
          <w:tcPr>
            <w:tcW w:w="645" w:type="dxa"/>
            <w:vMerge w:val="restart"/>
          </w:tcPr>
          <w:p w14:paraId="231F3EDE"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0BB875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543F36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0ADD148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BD055AB" w14:textId="77777777" w:rsidTr="0014141C">
        <w:trPr>
          <w:trHeight w:val="520"/>
        </w:trPr>
        <w:tc>
          <w:tcPr>
            <w:tcW w:w="645" w:type="dxa"/>
            <w:vMerge/>
          </w:tcPr>
          <w:p w14:paraId="2E25DD5C" w14:textId="77777777" w:rsidR="0014141C" w:rsidRPr="0014141C" w:rsidRDefault="0014141C" w:rsidP="0014141C">
            <w:pPr>
              <w:spacing w:after="0" w:line="240" w:lineRule="auto"/>
              <w:rPr>
                <w:rFonts w:eastAsia="Times New Roman" w:cs="Arial"/>
                <w:sz w:val="22"/>
                <w:lang w:eastAsia="en-GB"/>
              </w:rPr>
            </w:pPr>
          </w:p>
        </w:tc>
        <w:tc>
          <w:tcPr>
            <w:tcW w:w="4434" w:type="dxa"/>
            <w:shd w:val="clear" w:color="auto" w:fill="D0CECE" w:themeFill="background2" w:themeFillShade="E6"/>
          </w:tcPr>
          <w:p w14:paraId="7DA9DC4C" w14:textId="77777777" w:rsidR="0014141C" w:rsidRPr="0014141C" w:rsidRDefault="0014141C" w:rsidP="0014141C">
            <w:pPr>
              <w:spacing w:after="0" w:line="240" w:lineRule="auto"/>
              <w:rPr>
                <w:rFonts w:eastAsia="Times New Roman" w:cs="Arial"/>
                <w:sz w:val="22"/>
                <w:lang w:eastAsia="en-GB"/>
              </w:rPr>
            </w:pPr>
          </w:p>
        </w:tc>
        <w:tc>
          <w:tcPr>
            <w:tcW w:w="4434" w:type="dxa"/>
          </w:tcPr>
          <w:p w14:paraId="7875538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collaboration with PS/PA using appropriate prioritisation and delegation principles assign care responsibilities to appropriate care providers e.g. HCSW.</w:t>
            </w:r>
          </w:p>
        </w:tc>
        <w:tc>
          <w:tcPr>
            <w:tcW w:w="4435" w:type="dxa"/>
          </w:tcPr>
          <w:p w14:paraId="481369D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leadership of prioritisation, delegation and assignment of care responsibilities to a group of people.</w:t>
            </w:r>
          </w:p>
        </w:tc>
      </w:tr>
      <w:tr w:rsidR="0014141C" w:rsidRPr="0014141C" w14:paraId="2BB5271A" w14:textId="77777777" w:rsidTr="0014141C">
        <w:trPr>
          <w:trHeight w:val="520"/>
        </w:trPr>
        <w:tc>
          <w:tcPr>
            <w:tcW w:w="645" w:type="dxa"/>
            <w:vMerge/>
          </w:tcPr>
          <w:p w14:paraId="72733E8F" w14:textId="77777777" w:rsidR="0014141C" w:rsidRPr="0014141C" w:rsidRDefault="0014141C" w:rsidP="0014141C">
            <w:pPr>
              <w:spacing w:after="0" w:line="240" w:lineRule="auto"/>
              <w:rPr>
                <w:rFonts w:eastAsia="Times New Roman" w:cs="Arial"/>
                <w:sz w:val="22"/>
                <w:lang w:eastAsia="en-GB"/>
              </w:rPr>
            </w:pPr>
          </w:p>
        </w:tc>
        <w:tc>
          <w:tcPr>
            <w:tcW w:w="4434" w:type="dxa"/>
            <w:shd w:val="clear" w:color="auto" w:fill="D0CECE" w:themeFill="background2" w:themeFillShade="E6"/>
          </w:tcPr>
          <w:p w14:paraId="4A33F20E" w14:textId="77777777" w:rsidR="0014141C" w:rsidRPr="0014141C" w:rsidRDefault="0014141C" w:rsidP="0014141C">
            <w:pPr>
              <w:spacing w:after="0" w:line="240" w:lineRule="auto"/>
              <w:rPr>
                <w:rFonts w:eastAsia="Times New Roman" w:cs="Arial"/>
                <w:i/>
                <w:sz w:val="22"/>
                <w:highlight w:val="yellow"/>
                <w:lang w:eastAsia="en-GB"/>
              </w:rPr>
            </w:pPr>
          </w:p>
        </w:tc>
        <w:tc>
          <w:tcPr>
            <w:tcW w:w="4434" w:type="dxa"/>
            <w:shd w:val="clear" w:color="auto" w:fill="auto"/>
          </w:tcPr>
          <w:p w14:paraId="45D9D18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048556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shd w:val="clear" w:color="auto" w:fill="auto"/>
          </w:tcPr>
          <w:p w14:paraId="02021C9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60F156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689EBFF8" w14:textId="77777777" w:rsidTr="0014141C">
        <w:trPr>
          <w:trHeight w:val="520"/>
        </w:trPr>
        <w:tc>
          <w:tcPr>
            <w:tcW w:w="645" w:type="dxa"/>
          </w:tcPr>
          <w:p w14:paraId="5FA9E5A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5.6</w:t>
            </w:r>
          </w:p>
        </w:tc>
        <w:tc>
          <w:tcPr>
            <w:tcW w:w="13303" w:type="dxa"/>
            <w:gridSpan w:val="3"/>
            <w:shd w:val="clear" w:color="auto" w:fill="auto"/>
          </w:tcPr>
          <w:p w14:paraId="13DB8C36"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r w:rsidRPr="0014141C">
              <w:rPr>
                <w:rFonts w:cs="Arial"/>
                <w:sz w:val="22"/>
                <w:lang w:val="en-US"/>
              </w:rPr>
              <w:t xml:space="preserve">exhibit leadership potential by demonstrating an ability to guide, support and motivate individuals and interact confidently with other members of the care team </w:t>
            </w:r>
          </w:p>
        </w:tc>
      </w:tr>
      <w:tr w:rsidR="0014141C" w:rsidRPr="00F677A4" w14:paraId="73914262" w14:textId="77777777" w:rsidTr="0014141C">
        <w:trPr>
          <w:trHeight w:val="520"/>
        </w:trPr>
        <w:tc>
          <w:tcPr>
            <w:tcW w:w="645" w:type="dxa"/>
          </w:tcPr>
          <w:p w14:paraId="2D376A75" w14:textId="77777777" w:rsidR="0014141C" w:rsidRPr="0014141C" w:rsidRDefault="0014141C" w:rsidP="0014141C">
            <w:pPr>
              <w:spacing w:after="0" w:line="240" w:lineRule="auto"/>
              <w:rPr>
                <w:rFonts w:eastAsia="Times New Roman" w:cs="Arial"/>
                <w:sz w:val="22"/>
                <w:lang w:eastAsia="en-GB"/>
              </w:rPr>
            </w:pPr>
          </w:p>
        </w:tc>
        <w:tc>
          <w:tcPr>
            <w:tcW w:w="13303" w:type="dxa"/>
            <w:gridSpan w:val="3"/>
            <w:shd w:val="clear" w:color="auto" w:fill="auto"/>
          </w:tcPr>
          <w:p w14:paraId="41FBCA6B"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7.1; 7.4; 7.5; 8.1; 8.2; 8.4; 8.7; 9.1; 9.2; 9.3; 11.1; 11.2; 11.3; 2-.</w:t>
            </w:r>
            <w:proofErr w:type="gramStart"/>
            <w:r w:rsidRPr="00F677A4">
              <w:rPr>
                <w:rFonts w:eastAsia="Times New Roman" w:cs="Arial"/>
                <w:sz w:val="22"/>
                <w:lang w:val="fr-FR" w:eastAsia="en-GB"/>
              </w:rPr>
              <w:t>2;</w:t>
            </w:r>
            <w:proofErr w:type="gramEnd"/>
            <w:r w:rsidRPr="00F677A4">
              <w:rPr>
                <w:rFonts w:eastAsia="Times New Roman" w:cs="Arial"/>
                <w:sz w:val="22"/>
                <w:lang w:val="fr-FR" w:eastAsia="en-GB"/>
              </w:rPr>
              <w:t xml:space="preserve"> 20.3; 20.8; 25.1; 25.2 </w:t>
            </w:r>
            <w:r w:rsidRPr="00F677A4">
              <w:rPr>
                <w:rFonts w:eastAsia="Times New Roman" w:cs="Arial"/>
                <w:sz w:val="22"/>
                <w:lang w:val="fr-FR"/>
              </w:rPr>
              <w:t>:EU clinical instruction Directives B1-B7</w:t>
            </w:r>
          </w:p>
        </w:tc>
      </w:tr>
      <w:tr w:rsidR="0014141C" w:rsidRPr="0014141C" w14:paraId="31EC6F9A" w14:textId="77777777" w:rsidTr="0014141C">
        <w:trPr>
          <w:trHeight w:val="520"/>
        </w:trPr>
        <w:tc>
          <w:tcPr>
            <w:tcW w:w="645" w:type="dxa"/>
            <w:vMerge w:val="restart"/>
          </w:tcPr>
          <w:p w14:paraId="26ACAFCD"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9E10B3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978ECB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0F1EF6B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66A65A17" w14:textId="77777777" w:rsidTr="0014141C">
        <w:trPr>
          <w:trHeight w:val="520"/>
        </w:trPr>
        <w:tc>
          <w:tcPr>
            <w:tcW w:w="645" w:type="dxa"/>
            <w:vMerge/>
          </w:tcPr>
          <w:p w14:paraId="56823099" w14:textId="77777777" w:rsidR="0014141C" w:rsidRPr="0014141C" w:rsidRDefault="0014141C" w:rsidP="0014141C">
            <w:pPr>
              <w:spacing w:after="0" w:line="240" w:lineRule="auto"/>
              <w:rPr>
                <w:rFonts w:eastAsia="Times New Roman" w:cs="Arial"/>
                <w:sz w:val="22"/>
                <w:lang w:eastAsia="en-GB"/>
              </w:rPr>
            </w:pPr>
          </w:p>
        </w:tc>
        <w:tc>
          <w:tcPr>
            <w:tcW w:w="4434" w:type="dxa"/>
            <w:shd w:val="clear" w:color="auto" w:fill="auto"/>
          </w:tcPr>
          <w:p w14:paraId="5B8F4CA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ability to interact and communicate with members of the care team.</w:t>
            </w:r>
          </w:p>
        </w:tc>
        <w:tc>
          <w:tcPr>
            <w:tcW w:w="4434" w:type="dxa"/>
            <w:shd w:val="clear" w:color="auto" w:fill="auto"/>
          </w:tcPr>
          <w:p w14:paraId="237B774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appropriate use of support and motivational skills with members of the care team.</w:t>
            </w:r>
          </w:p>
        </w:tc>
        <w:tc>
          <w:tcPr>
            <w:tcW w:w="4435" w:type="dxa"/>
            <w:shd w:val="clear" w:color="auto" w:fill="auto"/>
          </w:tcPr>
          <w:p w14:paraId="529CDBB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leadership in guiding, supporting and motivating individuals to interact confidently.</w:t>
            </w:r>
          </w:p>
        </w:tc>
      </w:tr>
      <w:tr w:rsidR="0014141C" w:rsidRPr="0014141C" w14:paraId="22DBBEC0" w14:textId="77777777" w:rsidTr="0014141C">
        <w:trPr>
          <w:trHeight w:val="520"/>
        </w:trPr>
        <w:tc>
          <w:tcPr>
            <w:tcW w:w="645" w:type="dxa"/>
            <w:vMerge/>
          </w:tcPr>
          <w:p w14:paraId="16DB174C" w14:textId="77777777" w:rsidR="0014141C" w:rsidRPr="0014141C" w:rsidRDefault="0014141C" w:rsidP="0014141C">
            <w:pPr>
              <w:spacing w:after="0" w:line="240" w:lineRule="auto"/>
              <w:rPr>
                <w:rFonts w:eastAsia="Times New Roman" w:cs="Arial"/>
                <w:sz w:val="22"/>
                <w:lang w:eastAsia="en-GB"/>
              </w:rPr>
            </w:pPr>
          </w:p>
        </w:tc>
        <w:tc>
          <w:tcPr>
            <w:tcW w:w="4434" w:type="dxa"/>
            <w:shd w:val="clear" w:color="auto" w:fill="auto"/>
          </w:tcPr>
          <w:p w14:paraId="6E198A8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4E39D8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shd w:val="clear" w:color="auto" w:fill="auto"/>
          </w:tcPr>
          <w:p w14:paraId="0B1E368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11DC82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shd w:val="clear" w:color="auto" w:fill="auto"/>
          </w:tcPr>
          <w:p w14:paraId="0E938EF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DDFEED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63318824" w14:textId="77777777" w:rsidR="0014141C" w:rsidRPr="0014141C" w:rsidRDefault="0014141C" w:rsidP="0014141C">
      <w:pPr>
        <w:spacing w:line="240" w:lineRule="auto"/>
      </w:pPr>
    </w:p>
    <w:p w14:paraId="7E40B659"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66926F90"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3A07C6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5.7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ED14FDE"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r w:rsidRPr="0014141C">
              <w:rPr>
                <w:rFonts w:cs="Arial"/>
                <w:sz w:val="22"/>
                <w:lang w:val="en-US"/>
              </w:rPr>
              <w:t>demonstrate the ability to monitor and evaluate the quality of care delivered by others in the team and lay carers</w:t>
            </w:r>
            <w:r w:rsidRPr="0014141C">
              <w:rPr>
                <w:rFonts w:eastAsia="Times New Roman" w:cs="Arial"/>
                <w:sz w:val="22"/>
                <w:lang w:val="en-US" w:eastAsia="en-GB"/>
              </w:rPr>
              <w:t xml:space="preserve"> </w:t>
            </w:r>
          </w:p>
          <w:p w14:paraId="0EF19FF7"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p>
        </w:tc>
      </w:tr>
      <w:tr w:rsidR="0014141C" w:rsidRPr="00F677A4" w14:paraId="27DD89D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ACEE74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E8BE504"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8.4; 9.1; 9.3; 20.2; 25.1; 25.2 </w:t>
            </w:r>
            <w:r w:rsidRPr="00F677A4">
              <w:rPr>
                <w:rFonts w:eastAsia="Times New Roman" w:cs="Arial"/>
                <w:sz w:val="22"/>
                <w:lang w:val="fr-FR"/>
              </w:rPr>
              <w:t>:EU clinical instruction Directives B1-B7</w:t>
            </w:r>
          </w:p>
        </w:tc>
      </w:tr>
      <w:tr w:rsidR="0014141C" w:rsidRPr="0014141C" w14:paraId="6B2BE076" w14:textId="77777777" w:rsidTr="0014141C">
        <w:trPr>
          <w:trHeight w:val="520"/>
        </w:trPr>
        <w:tc>
          <w:tcPr>
            <w:tcW w:w="645" w:type="dxa"/>
            <w:vMerge w:val="restart"/>
            <w:tcBorders>
              <w:top w:val="nil"/>
              <w:left w:val="single" w:sz="4" w:space="0" w:color="auto"/>
              <w:right w:val="single" w:sz="4" w:space="0" w:color="auto"/>
            </w:tcBorders>
          </w:tcPr>
          <w:p w14:paraId="78FDF091"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102E75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772717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C78A3A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F264B01" w14:textId="77777777" w:rsidTr="0014141C">
        <w:trPr>
          <w:trHeight w:val="520"/>
        </w:trPr>
        <w:tc>
          <w:tcPr>
            <w:tcW w:w="645" w:type="dxa"/>
            <w:vMerge/>
            <w:tcBorders>
              <w:left w:val="single" w:sz="4" w:space="0" w:color="auto"/>
              <w:right w:val="single" w:sz="4" w:space="0" w:color="auto"/>
            </w:tcBorders>
          </w:tcPr>
          <w:p w14:paraId="0D4F0D2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CB73AA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with PS/PA the principles of evaluation of quality care delivery.</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51CAB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collaboration with PS/PA demonstrate ability to identify, monitor and evaluate quality of care delivery.</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38DADB9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ability to appraise, monitor and evaluate the care delivered by team members.</w:t>
            </w:r>
          </w:p>
        </w:tc>
      </w:tr>
      <w:tr w:rsidR="0014141C" w:rsidRPr="0014141C" w14:paraId="4F1F89E5" w14:textId="77777777" w:rsidTr="0014141C">
        <w:trPr>
          <w:trHeight w:val="520"/>
        </w:trPr>
        <w:tc>
          <w:tcPr>
            <w:tcW w:w="645" w:type="dxa"/>
            <w:vMerge/>
            <w:tcBorders>
              <w:left w:val="single" w:sz="4" w:space="0" w:color="auto"/>
              <w:bottom w:val="single" w:sz="4" w:space="0" w:color="auto"/>
              <w:right w:val="single" w:sz="4" w:space="0" w:color="auto"/>
            </w:tcBorders>
          </w:tcPr>
          <w:p w14:paraId="3B182C7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96EDFE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D90280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E5CC4E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7FB81E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56B3518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84BCDB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084EA7A2"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7F9FAA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5.8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C126237"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r w:rsidRPr="0014141C">
              <w:rPr>
                <w:rFonts w:cs="Arial"/>
                <w:sz w:val="22"/>
                <w:lang w:val="en-US"/>
              </w:rPr>
              <w:t xml:space="preserve">support and supervise students in the delivery of nursing care, promoting reflection and providing constructive feedback, and evaluating and documenting their performance </w:t>
            </w:r>
          </w:p>
        </w:tc>
      </w:tr>
      <w:tr w:rsidR="0014141C" w:rsidRPr="00F677A4" w14:paraId="222E2921" w14:textId="77777777" w:rsidTr="0014141C">
        <w:trPr>
          <w:trHeight w:val="520"/>
        </w:trPr>
        <w:tc>
          <w:tcPr>
            <w:tcW w:w="645" w:type="dxa"/>
            <w:tcBorders>
              <w:top w:val="nil"/>
              <w:left w:val="single" w:sz="4" w:space="0" w:color="auto"/>
              <w:bottom w:val="single" w:sz="4" w:space="0" w:color="auto"/>
              <w:right w:val="single" w:sz="4" w:space="0" w:color="auto"/>
            </w:tcBorders>
          </w:tcPr>
          <w:p w14:paraId="4C81A88C"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52BF3A1"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6.1; 7.1; 7.4; 7.5; 9.4; 10.1; 10.2; 10.3; 10.4; 10.5; 11.1; 11.2; 11.3; 20.8; 25.2 </w:t>
            </w:r>
            <w:r w:rsidRPr="00F677A4">
              <w:rPr>
                <w:rFonts w:eastAsia="Times New Roman" w:cs="Arial"/>
                <w:sz w:val="22"/>
                <w:lang w:val="fr-FR"/>
              </w:rPr>
              <w:t>:EU clinical instruction Directives B1-B7</w:t>
            </w:r>
          </w:p>
        </w:tc>
      </w:tr>
      <w:tr w:rsidR="0014141C" w:rsidRPr="0014141C" w14:paraId="5C39B4FD" w14:textId="77777777" w:rsidTr="0014141C">
        <w:trPr>
          <w:trHeight w:val="520"/>
        </w:trPr>
        <w:tc>
          <w:tcPr>
            <w:tcW w:w="645" w:type="dxa"/>
            <w:vMerge w:val="restart"/>
            <w:tcBorders>
              <w:top w:val="nil"/>
              <w:left w:val="single" w:sz="4" w:space="0" w:color="auto"/>
              <w:right w:val="single" w:sz="4" w:space="0" w:color="auto"/>
            </w:tcBorders>
          </w:tcPr>
          <w:p w14:paraId="5FEC8EF5"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135412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310F0B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BF0B41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0565CAD" w14:textId="77777777" w:rsidTr="0014141C">
        <w:trPr>
          <w:trHeight w:val="520"/>
        </w:trPr>
        <w:tc>
          <w:tcPr>
            <w:tcW w:w="645" w:type="dxa"/>
            <w:vMerge/>
            <w:tcBorders>
              <w:left w:val="single" w:sz="4" w:space="0" w:color="auto"/>
              <w:right w:val="single" w:sz="4" w:space="0" w:color="auto"/>
            </w:tcBorders>
          </w:tcPr>
          <w:p w14:paraId="2CE137A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202701"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785337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Engage in supervision of junior students, reflecting and providing feedback on their performance.</w:t>
            </w:r>
          </w:p>
        </w:tc>
        <w:tc>
          <w:tcPr>
            <w:tcW w:w="4435" w:type="dxa"/>
            <w:tcBorders>
              <w:top w:val="single" w:sz="4" w:space="0" w:color="auto"/>
              <w:left w:val="single" w:sz="4" w:space="0" w:color="auto"/>
              <w:bottom w:val="single" w:sz="4" w:space="0" w:color="auto"/>
              <w:right w:val="single" w:sz="4" w:space="0" w:color="auto"/>
            </w:tcBorders>
          </w:tcPr>
          <w:p w14:paraId="1C136D5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effective support and supervision for learners, engage in reflective discussions evaluating and documenting performance.</w:t>
            </w:r>
          </w:p>
        </w:tc>
      </w:tr>
      <w:tr w:rsidR="0014141C" w:rsidRPr="0014141C" w14:paraId="311A00BB" w14:textId="77777777" w:rsidTr="0014141C">
        <w:trPr>
          <w:trHeight w:val="520"/>
        </w:trPr>
        <w:tc>
          <w:tcPr>
            <w:tcW w:w="645" w:type="dxa"/>
            <w:vMerge/>
            <w:tcBorders>
              <w:left w:val="single" w:sz="4" w:space="0" w:color="auto"/>
              <w:bottom w:val="single" w:sz="4" w:space="0" w:color="auto"/>
              <w:right w:val="single" w:sz="4" w:space="0" w:color="auto"/>
            </w:tcBorders>
          </w:tcPr>
          <w:p w14:paraId="7C2E29E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0B0ABE" w14:textId="77777777" w:rsidR="0014141C" w:rsidRPr="0014141C" w:rsidRDefault="0014141C" w:rsidP="0014141C">
            <w:pPr>
              <w:spacing w:after="0" w:line="240" w:lineRule="auto"/>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CA7E3E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FDFF12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D347C1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189DE1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4D9AE0BF" w14:textId="77777777" w:rsidR="0014141C" w:rsidRPr="0014141C" w:rsidRDefault="0014141C" w:rsidP="0014141C">
      <w:pPr>
        <w:spacing w:line="240" w:lineRule="auto"/>
      </w:pPr>
    </w:p>
    <w:p w14:paraId="49ACDEEC"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0DB89926"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7F0CDE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5.9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C185D1B"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r w:rsidRPr="0014141C">
              <w:rPr>
                <w:rFonts w:cs="Arial"/>
                <w:sz w:val="22"/>
                <w:lang w:val="en-US"/>
              </w:rPr>
              <w:t xml:space="preserve">demonstrate the ability to challenge and provide constructive feedback about care delivered by others in the team, and support them to identify and agree individual learning needs </w:t>
            </w:r>
          </w:p>
        </w:tc>
      </w:tr>
      <w:tr w:rsidR="0014141C" w:rsidRPr="00F677A4" w14:paraId="6B7E6ACC" w14:textId="77777777" w:rsidTr="0014141C">
        <w:trPr>
          <w:trHeight w:val="520"/>
        </w:trPr>
        <w:tc>
          <w:tcPr>
            <w:tcW w:w="645" w:type="dxa"/>
            <w:tcBorders>
              <w:top w:val="nil"/>
              <w:left w:val="single" w:sz="4" w:space="0" w:color="auto"/>
              <w:bottom w:val="single" w:sz="4" w:space="0" w:color="auto"/>
              <w:right w:val="single" w:sz="4" w:space="0" w:color="auto"/>
            </w:tcBorders>
          </w:tcPr>
          <w:p w14:paraId="7DD7ED17"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FAF8496"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2.1; 3.4; 8.2; 8.4; 9.1; 9.3; 9.4; 20.3; 20.5; 25.1 </w:t>
            </w:r>
            <w:r w:rsidRPr="00F677A4">
              <w:rPr>
                <w:rFonts w:eastAsia="Times New Roman" w:cs="Arial"/>
                <w:sz w:val="22"/>
                <w:lang w:val="fr-FR"/>
              </w:rPr>
              <w:t>:EU clinical instruction Directives B1-B7</w:t>
            </w:r>
          </w:p>
        </w:tc>
      </w:tr>
      <w:tr w:rsidR="0014141C" w:rsidRPr="0014141C" w14:paraId="69C89AF4" w14:textId="77777777" w:rsidTr="0014141C">
        <w:trPr>
          <w:trHeight w:val="520"/>
        </w:trPr>
        <w:tc>
          <w:tcPr>
            <w:tcW w:w="645" w:type="dxa"/>
            <w:vMerge w:val="restart"/>
            <w:tcBorders>
              <w:top w:val="nil"/>
              <w:left w:val="single" w:sz="4" w:space="0" w:color="auto"/>
              <w:right w:val="single" w:sz="4" w:space="0" w:color="auto"/>
            </w:tcBorders>
          </w:tcPr>
          <w:p w14:paraId="6BD3FB0F"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E535E7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F5BEA5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43A407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39D0C0A" w14:textId="77777777" w:rsidTr="0014141C">
        <w:trPr>
          <w:trHeight w:val="520"/>
        </w:trPr>
        <w:tc>
          <w:tcPr>
            <w:tcW w:w="645" w:type="dxa"/>
            <w:vMerge/>
            <w:tcBorders>
              <w:left w:val="single" w:sz="4" w:space="0" w:color="auto"/>
              <w:right w:val="single" w:sz="4" w:space="0" w:color="auto"/>
            </w:tcBorders>
          </w:tcPr>
          <w:p w14:paraId="4FED6E8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B66D3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B87A81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with PS/PA challenging situations and managing expectations of others within the team. Reflect on own personal learning outcomes and identifying needs.</w:t>
            </w:r>
          </w:p>
        </w:tc>
        <w:tc>
          <w:tcPr>
            <w:tcW w:w="4435" w:type="dxa"/>
            <w:tcBorders>
              <w:top w:val="single" w:sz="4" w:space="0" w:color="auto"/>
              <w:left w:val="single" w:sz="4" w:space="0" w:color="auto"/>
              <w:bottom w:val="single" w:sz="4" w:space="0" w:color="auto"/>
              <w:right w:val="single" w:sz="4" w:space="0" w:color="auto"/>
            </w:tcBorders>
          </w:tcPr>
          <w:p w14:paraId="6E48A2D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ability to discuss, challenge and construct positive feedback within the team. Encourage other learners to meet learning outcomes.</w:t>
            </w:r>
          </w:p>
        </w:tc>
      </w:tr>
      <w:tr w:rsidR="0014141C" w:rsidRPr="0014141C" w14:paraId="600189DD" w14:textId="77777777" w:rsidTr="0014141C">
        <w:trPr>
          <w:trHeight w:val="520"/>
        </w:trPr>
        <w:tc>
          <w:tcPr>
            <w:tcW w:w="645" w:type="dxa"/>
            <w:vMerge/>
            <w:tcBorders>
              <w:left w:val="single" w:sz="4" w:space="0" w:color="auto"/>
              <w:bottom w:val="single" w:sz="4" w:space="0" w:color="auto"/>
              <w:right w:val="single" w:sz="4" w:space="0" w:color="auto"/>
            </w:tcBorders>
          </w:tcPr>
          <w:p w14:paraId="6AE3E35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94E58E" w14:textId="77777777" w:rsidR="0014141C" w:rsidRPr="0014141C" w:rsidRDefault="0014141C" w:rsidP="0014141C">
            <w:pPr>
              <w:spacing w:after="0" w:line="240" w:lineRule="auto"/>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3762E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1DA54D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FF4BD6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B12EC5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0B1C0E80"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612CF5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5.10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AA8C6E0" w14:textId="77777777" w:rsidR="0014141C" w:rsidRPr="0014141C" w:rsidRDefault="0014141C" w:rsidP="0014141C">
            <w:pPr>
              <w:autoSpaceDE w:val="0"/>
              <w:autoSpaceDN w:val="0"/>
              <w:adjustRightInd w:val="0"/>
              <w:spacing w:after="0" w:line="240" w:lineRule="auto"/>
              <w:rPr>
                <w:sz w:val="22"/>
              </w:rPr>
            </w:pPr>
            <w:r w:rsidRPr="0014141C">
              <w:rPr>
                <w:rFonts w:cs="Arial"/>
                <w:sz w:val="22"/>
              </w:rPr>
              <w:t xml:space="preserve">contribute to supervision and team reflection activities to promote improvements in practice and services </w:t>
            </w:r>
          </w:p>
          <w:p w14:paraId="07E22E6F" w14:textId="77777777" w:rsidR="0014141C" w:rsidRPr="0014141C" w:rsidRDefault="0014141C" w:rsidP="0014141C">
            <w:pPr>
              <w:autoSpaceDE w:val="0"/>
              <w:autoSpaceDN w:val="0"/>
              <w:adjustRightInd w:val="0"/>
              <w:spacing w:after="0" w:line="240" w:lineRule="auto"/>
              <w:rPr>
                <w:rFonts w:eastAsia="Times New Roman" w:cs="Arial"/>
                <w:sz w:val="22"/>
                <w:lang w:val="en-US" w:eastAsia="en-GB"/>
              </w:rPr>
            </w:pPr>
          </w:p>
        </w:tc>
      </w:tr>
      <w:tr w:rsidR="0014141C" w:rsidRPr="00F677A4" w14:paraId="43A3E5E7"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E65047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46A0DE6"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asciiTheme="minorHAnsi" w:eastAsia="Times New Roman" w:hAnsiTheme="minorHAnsi" w:cstheme="minorHAnsi"/>
                <w:i/>
                <w:sz w:val="22"/>
                <w:lang w:val="fr-FR" w:eastAsia="en-GB"/>
              </w:rPr>
              <w:t>T</w:t>
            </w:r>
            <w:r w:rsidRPr="00F677A4">
              <w:rPr>
                <w:rFonts w:eastAsia="Times New Roman" w:cs="Arial"/>
                <w:i/>
                <w:sz w:val="22"/>
                <w:lang w:val="fr-FR" w:eastAsia="en-GB"/>
              </w:rPr>
              <w:t>he Code</w:t>
            </w:r>
            <w:r w:rsidRPr="00F677A4">
              <w:rPr>
                <w:rFonts w:eastAsia="Times New Roman" w:cs="Arial"/>
                <w:sz w:val="22"/>
                <w:lang w:val="fr-FR" w:eastAsia="en-GB"/>
              </w:rPr>
              <w:t xml:space="preserve"> (NMC 2018) 8.2; 8.4; 9.1; 9.2; 9.3; 9.4; 11.2 </w:t>
            </w:r>
            <w:r w:rsidRPr="00F677A4">
              <w:rPr>
                <w:rFonts w:eastAsia="Times New Roman" w:cs="Arial"/>
                <w:sz w:val="22"/>
                <w:lang w:val="fr-FR"/>
              </w:rPr>
              <w:t>:EU clinical instruction Directives B1-B7</w:t>
            </w:r>
          </w:p>
        </w:tc>
      </w:tr>
      <w:tr w:rsidR="0014141C" w:rsidRPr="0014141C" w14:paraId="726AF15E" w14:textId="77777777" w:rsidTr="0014141C">
        <w:trPr>
          <w:trHeight w:val="520"/>
        </w:trPr>
        <w:tc>
          <w:tcPr>
            <w:tcW w:w="645" w:type="dxa"/>
            <w:vMerge w:val="restart"/>
            <w:tcBorders>
              <w:top w:val="nil"/>
              <w:left w:val="single" w:sz="4" w:space="0" w:color="auto"/>
              <w:right w:val="single" w:sz="4" w:space="0" w:color="auto"/>
            </w:tcBorders>
          </w:tcPr>
          <w:p w14:paraId="01B7B559"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FB4D66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792C4D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495D07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A41DAE5" w14:textId="77777777" w:rsidTr="0014141C">
        <w:trPr>
          <w:trHeight w:val="520"/>
        </w:trPr>
        <w:tc>
          <w:tcPr>
            <w:tcW w:w="645" w:type="dxa"/>
            <w:vMerge/>
            <w:tcBorders>
              <w:left w:val="single" w:sz="4" w:space="0" w:color="auto"/>
              <w:right w:val="single" w:sz="4" w:space="0" w:color="auto"/>
            </w:tcBorders>
          </w:tcPr>
          <w:p w14:paraId="0BBA8D5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ECC6B7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and explore with PS/PA methods to promote and demonstrate good practice and activities to improve services within a team.</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343848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ability to contribute to group discussions / reflection on improvements in practice and service.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60410AA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Lead a group in discussing activities to promote and formulate improvements in practice and services within the team.</w:t>
            </w:r>
          </w:p>
        </w:tc>
      </w:tr>
      <w:tr w:rsidR="0014141C" w:rsidRPr="0014141C" w14:paraId="700B55CE" w14:textId="77777777" w:rsidTr="0014141C">
        <w:trPr>
          <w:trHeight w:val="520"/>
        </w:trPr>
        <w:tc>
          <w:tcPr>
            <w:tcW w:w="645" w:type="dxa"/>
            <w:vMerge/>
            <w:tcBorders>
              <w:left w:val="single" w:sz="4" w:space="0" w:color="auto"/>
              <w:bottom w:val="single" w:sz="4" w:space="0" w:color="auto"/>
              <w:right w:val="single" w:sz="4" w:space="0" w:color="auto"/>
            </w:tcBorders>
          </w:tcPr>
          <w:p w14:paraId="0B77483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A19B187"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6BC828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8E93476"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58E798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35D8B75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5FD434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7DE7BD90" w14:textId="77777777" w:rsidR="0014141C" w:rsidRPr="0014141C" w:rsidRDefault="0014141C" w:rsidP="0014141C">
      <w:pPr>
        <w:spacing w:line="240" w:lineRule="auto"/>
      </w:pPr>
    </w:p>
    <w:p w14:paraId="3E6035B9"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392F63FB"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BF9D02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5.11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9B328C3" w14:textId="77777777" w:rsidR="0014141C" w:rsidRPr="0014141C" w:rsidRDefault="0014141C" w:rsidP="0014141C">
            <w:pPr>
              <w:autoSpaceDE w:val="0"/>
              <w:autoSpaceDN w:val="0"/>
              <w:adjustRightInd w:val="0"/>
              <w:spacing w:after="0" w:line="240" w:lineRule="auto"/>
              <w:rPr>
                <w:rFonts w:eastAsia="Times New Roman" w:cs="Arial"/>
                <w:sz w:val="22"/>
                <w:lang w:eastAsia="en-GB"/>
              </w:rPr>
            </w:pPr>
            <w:r w:rsidRPr="0014141C">
              <w:rPr>
                <w:rFonts w:cs="Arial"/>
                <w:sz w:val="22"/>
              </w:rPr>
              <w:t>effectively and responsibly use a range of digital technologies to access, input, share and apply information and data within teams and between agencies</w:t>
            </w:r>
          </w:p>
        </w:tc>
      </w:tr>
      <w:tr w:rsidR="0014141C" w:rsidRPr="00F677A4" w14:paraId="62C07CFA" w14:textId="77777777" w:rsidTr="0014141C">
        <w:trPr>
          <w:trHeight w:val="520"/>
        </w:trPr>
        <w:tc>
          <w:tcPr>
            <w:tcW w:w="645" w:type="dxa"/>
            <w:tcBorders>
              <w:top w:val="nil"/>
              <w:left w:val="single" w:sz="4" w:space="0" w:color="auto"/>
              <w:bottom w:val="single" w:sz="4" w:space="0" w:color="auto"/>
              <w:right w:val="single" w:sz="4" w:space="0" w:color="auto"/>
            </w:tcBorders>
          </w:tcPr>
          <w:p w14:paraId="6A1B754A"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A6F814F"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8.2; 8.6; 10.4; 10.5; 10.6; 20.4 </w:t>
            </w:r>
            <w:r w:rsidRPr="00F677A4">
              <w:rPr>
                <w:rFonts w:eastAsia="Times New Roman" w:cs="Arial"/>
                <w:sz w:val="22"/>
                <w:lang w:val="fr-FR"/>
              </w:rPr>
              <w:t>:EU clinical instruction Directives B1-B7</w:t>
            </w:r>
          </w:p>
        </w:tc>
      </w:tr>
      <w:tr w:rsidR="0014141C" w:rsidRPr="0014141C" w14:paraId="6F149396" w14:textId="77777777" w:rsidTr="0014141C">
        <w:trPr>
          <w:trHeight w:val="520"/>
        </w:trPr>
        <w:tc>
          <w:tcPr>
            <w:tcW w:w="645" w:type="dxa"/>
            <w:vMerge w:val="restart"/>
            <w:tcBorders>
              <w:top w:val="nil"/>
              <w:left w:val="single" w:sz="4" w:space="0" w:color="auto"/>
              <w:right w:val="single" w:sz="4" w:space="0" w:color="auto"/>
            </w:tcBorders>
          </w:tcPr>
          <w:p w14:paraId="0D877564"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0AF266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A60927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5E075D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3F8A64D" w14:textId="77777777" w:rsidTr="0014141C">
        <w:trPr>
          <w:trHeight w:val="520"/>
        </w:trPr>
        <w:tc>
          <w:tcPr>
            <w:tcW w:w="645" w:type="dxa"/>
            <w:vMerge/>
            <w:tcBorders>
              <w:left w:val="single" w:sz="4" w:space="0" w:color="auto"/>
              <w:right w:val="single" w:sz="4" w:space="0" w:color="auto"/>
            </w:tcBorders>
          </w:tcPr>
          <w:p w14:paraId="036ED85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E6DEBA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and identify with PS/PA a range of digital technologies within the working environment.</w:t>
            </w:r>
          </w:p>
        </w:tc>
        <w:tc>
          <w:tcPr>
            <w:tcW w:w="4434" w:type="dxa"/>
            <w:tcBorders>
              <w:top w:val="single" w:sz="4" w:space="0" w:color="auto"/>
              <w:left w:val="single" w:sz="4" w:space="0" w:color="auto"/>
              <w:bottom w:val="single" w:sz="4" w:space="0" w:color="auto"/>
              <w:right w:val="single" w:sz="4" w:space="0" w:color="auto"/>
            </w:tcBorders>
          </w:tcPr>
          <w:p w14:paraId="69F6370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collaboration with PS/PA demonstrate ability to share and record information within the team and other agencies utilising digital technologies. </w:t>
            </w:r>
          </w:p>
        </w:tc>
        <w:tc>
          <w:tcPr>
            <w:tcW w:w="4435" w:type="dxa"/>
            <w:tcBorders>
              <w:top w:val="single" w:sz="4" w:space="0" w:color="auto"/>
              <w:left w:val="single" w:sz="4" w:space="0" w:color="auto"/>
              <w:bottom w:val="single" w:sz="4" w:space="0" w:color="auto"/>
              <w:right w:val="single" w:sz="4" w:space="0" w:color="auto"/>
            </w:tcBorders>
          </w:tcPr>
          <w:p w14:paraId="25AA5E8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Ability to input, access and share relevant information/data utilising digital technologies within the team and other agencies.</w:t>
            </w:r>
          </w:p>
        </w:tc>
      </w:tr>
      <w:tr w:rsidR="0014141C" w:rsidRPr="0014141C" w14:paraId="66773334" w14:textId="77777777" w:rsidTr="0014141C">
        <w:trPr>
          <w:trHeight w:val="520"/>
        </w:trPr>
        <w:tc>
          <w:tcPr>
            <w:tcW w:w="645" w:type="dxa"/>
            <w:vMerge/>
            <w:tcBorders>
              <w:left w:val="single" w:sz="4" w:space="0" w:color="auto"/>
              <w:bottom w:val="single" w:sz="4" w:space="0" w:color="auto"/>
              <w:right w:val="single" w:sz="4" w:space="0" w:color="auto"/>
            </w:tcBorders>
          </w:tcPr>
          <w:p w14:paraId="4510A23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A2C652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430AFE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ADA0A7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9D12CC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8AEF606"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B21459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004E069D"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5F4361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5.12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4CB24C3" w14:textId="77777777" w:rsidR="0014141C" w:rsidRPr="0014141C" w:rsidRDefault="0014141C" w:rsidP="0014141C">
            <w:pPr>
              <w:autoSpaceDE w:val="0"/>
              <w:autoSpaceDN w:val="0"/>
              <w:adjustRightInd w:val="0"/>
              <w:spacing w:after="0" w:line="240" w:lineRule="auto"/>
              <w:rPr>
                <w:rFonts w:eastAsia="Times New Roman" w:cs="Arial"/>
                <w:sz w:val="22"/>
                <w:lang w:eastAsia="en-GB"/>
              </w:rPr>
            </w:pPr>
            <w:r w:rsidRPr="0014141C">
              <w:rPr>
                <w:rFonts w:cs="Arial"/>
                <w:sz w:val="22"/>
              </w:rPr>
              <w:t xml:space="preserve">understand the mechanisms that can be used to influence organisational change and public policy, demonstrating the development of political awareness and skills </w:t>
            </w:r>
          </w:p>
        </w:tc>
      </w:tr>
      <w:tr w:rsidR="0014141C" w:rsidRPr="00F677A4" w14:paraId="6BBFE499" w14:textId="77777777" w:rsidTr="0014141C">
        <w:trPr>
          <w:trHeight w:val="520"/>
        </w:trPr>
        <w:tc>
          <w:tcPr>
            <w:tcW w:w="645" w:type="dxa"/>
            <w:tcBorders>
              <w:top w:val="nil"/>
              <w:left w:val="single" w:sz="4" w:space="0" w:color="auto"/>
              <w:bottom w:val="single" w:sz="4" w:space="0" w:color="auto"/>
              <w:right w:val="single" w:sz="4" w:space="0" w:color="auto"/>
            </w:tcBorders>
          </w:tcPr>
          <w:p w14:paraId="4C606A3C"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9D8584A" w14:textId="77777777" w:rsidR="0014141C" w:rsidRPr="00F677A4" w:rsidRDefault="0014141C" w:rsidP="0014141C">
            <w:pPr>
              <w:autoSpaceDE w:val="0"/>
              <w:autoSpaceDN w:val="0"/>
              <w:adjustRightInd w:val="0"/>
              <w:spacing w:after="0" w:line="240" w:lineRule="auto"/>
              <w:rPr>
                <w:rFonts w:cs="Arial"/>
                <w:sz w:val="22"/>
                <w:lang w:val="fr-FR"/>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8.2; 9.2; 20.3; 20.7 </w:t>
            </w:r>
            <w:r w:rsidRPr="00F677A4">
              <w:rPr>
                <w:rFonts w:eastAsia="Times New Roman" w:cs="Arial"/>
                <w:sz w:val="22"/>
                <w:lang w:val="fr-FR"/>
              </w:rPr>
              <w:t>:EU clinical instruction Directives B1-B7</w:t>
            </w:r>
          </w:p>
        </w:tc>
      </w:tr>
      <w:tr w:rsidR="0014141C" w:rsidRPr="0014141C" w14:paraId="290034A0" w14:textId="77777777" w:rsidTr="0014141C">
        <w:trPr>
          <w:trHeight w:val="520"/>
        </w:trPr>
        <w:tc>
          <w:tcPr>
            <w:tcW w:w="645" w:type="dxa"/>
            <w:vMerge w:val="restart"/>
            <w:tcBorders>
              <w:top w:val="nil"/>
              <w:left w:val="single" w:sz="4" w:space="0" w:color="auto"/>
              <w:right w:val="single" w:sz="4" w:space="0" w:color="auto"/>
            </w:tcBorders>
          </w:tcPr>
          <w:p w14:paraId="3BB1B9FE"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C391B3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5D5F3E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BFBE15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16E202D" w14:textId="77777777" w:rsidTr="0014141C">
        <w:trPr>
          <w:trHeight w:val="520"/>
        </w:trPr>
        <w:tc>
          <w:tcPr>
            <w:tcW w:w="645" w:type="dxa"/>
            <w:vMerge/>
            <w:tcBorders>
              <w:left w:val="single" w:sz="4" w:space="0" w:color="auto"/>
              <w:right w:val="single" w:sz="4" w:space="0" w:color="auto"/>
            </w:tcBorders>
          </w:tcPr>
          <w:p w14:paraId="07EFA131"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F0777B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with PS/PA elements of organisational policies and impact of political influences.</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C889A0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collaboration with PS/PA demonstrate ability to distinguish between organisational and political changes.</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F8A8DC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Ability to analyse and recognise internal and external influences on organisational change policies and political awareness.</w:t>
            </w:r>
          </w:p>
        </w:tc>
      </w:tr>
      <w:tr w:rsidR="0014141C" w:rsidRPr="0014141C" w14:paraId="2241E780" w14:textId="77777777" w:rsidTr="0014141C">
        <w:trPr>
          <w:trHeight w:val="520"/>
        </w:trPr>
        <w:tc>
          <w:tcPr>
            <w:tcW w:w="645" w:type="dxa"/>
            <w:vMerge/>
            <w:tcBorders>
              <w:left w:val="single" w:sz="4" w:space="0" w:color="auto"/>
              <w:bottom w:val="single" w:sz="4" w:space="0" w:color="auto"/>
              <w:right w:val="single" w:sz="4" w:space="0" w:color="auto"/>
            </w:tcBorders>
          </w:tcPr>
          <w:p w14:paraId="08D5351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663806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242250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E93FC3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E3FFFC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68438247"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0E9BE9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555ACCE7" w14:textId="77777777" w:rsidR="0014141C" w:rsidRPr="0014141C" w:rsidRDefault="0014141C" w:rsidP="0014141C">
      <w:pPr>
        <w:spacing w:line="240" w:lineRule="auto"/>
      </w:pPr>
    </w:p>
    <w:p w14:paraId="17739020" w14:textId="77777777" w:rsidR="0014141C" w:rsidRPr="0014141C" w:rsidRDefault="0014141C" w:rsidP="0014141C">
      <w:pPr>
        <w:spacing w:line="240" w:lineRule="auto"/>
      </w:pPr>
    </w:p>
    <w:p w14:paraId="476CE175" w14:textId="77777777" w:rsidR="0014141C" w:rsidRPr="0014141C" w:rsidRDefault="0014141C" w:rsidP="0014141C">
      <w:pPr>
        <w:spacing w:line="240" w:lineRule="auto"/>
      </w:pPr>
    </w:p>
    <w:p w14:paraId="37122A6F" w14:textId="77777777" w:rsidR="0014141C" w:rsidRPr="0014141C" w:rsidRDefault="0014141C" w:rsidP="0014141C">
      <w:pPr>
        <w:spacing w:line="240" w:lineRule="auto"/>
      </w:pPr>
    </w:p>
    <w:p w14:paraId="4EF2B180" w14:textId="77777777" w:rsidR="0014141C" w:rsidRPr="0014141C" w:rsidRDefault="0014141C" w:rsidP="0014141C">
      <w:pPr>
        <w:spacing w:line="240" w:lineRule="auto"/>
      </w:pPr>
    </w:p>
    <w:p w14:paraId="4F9058C9" w14:textId="77777777" w:rsidR="0014141C" w:rsidRPr="0014141C" w:rsidRDefault="0014141C" w:rsidP="0014141C">
      <w:pPr>
        <w:spacing w:after="0" w:line="240" w:lineRule="auto"/>
        <w:rPr>
          <w:rFonts w:cs="Arial"/>
          <w:b/>
          <w:sz w:val="22"/>
          <w:lang w:eastAsia="en-GB"/>
        </w:rPr>
      </w:pPr>
      <w:r w:rsidRPr="0014141C">
        <w:rPr>
          <w:rFonts w:cs="Arial"/>
          <w:b/>
          <w:sz w:val="22"/>
        </w:rPr>
        <w:br w:type="page"/>
      </w:r>
    </w:p>
    <w:p w14:paraId="6FAAF653" w14:textId="77777777" w:rsidR="0014141C" w:rsidRPr="0014141C" w:rsidRDefault="0014141C" w:rsidP="0014141C">
      <w:pPr>
        <w:spacing w:line="240" w:lineRule="auto"/>
        <w:rPr>
          <w:rFonts w:cs="Arial"/>
          <w:b/>
          <w:bCs/>
          <w:szCs w:val="24"/>
          <w:lang w:eastAsia="en-GB"/>
        </w:rPr>
      </w:pPr>
      <w:r w:rsidRPr="0014141C">
        <w:rPr>
          <w:rFonts w:cs="Arial"/>
          <w:b/>
          <w:szCs w:val="24"/>
          <w:lang w:eastAsia="en-GB"/>
        </w:rPr>
        <w:lastRenderedPageBreak/>
        <w:t xml:space="preserve">Platform 6: </w:t>
      </w:r>
      <w:r w:rsidRPr="0014141C">
        <w:rPr>
          <w:rFonts w:cs="Arial"/>
          <w:b/>
          <w:bCs/>
          <w:szCs w:val="24"/>
          <w:lang w:eastAsia="en-GB"/>
        </w:rPr>
        <w:t xml:space="preserve">Improving safety and quality of care </w:t>
      </w:r>
    </w:p>
    <w:p w14:paraId="0CB8D028" w14:textId="77777777" w:rsidR="0014141C" w:rsidRPr="0014141C" w:rsidRDefault="0014141C" w:rsidP="0014141C">
      <w:pPr>
        <w:spacing w:line="240" w:lineRule="auto"/>
        <w:rPr>
          <w:rFonts w:eastAsia="Times New Roman" w:cs="Arial"/>
          <w:szCs w:val="24"/>
        </w:rPr>
      </w:pPr>
      <w:r w:rsidRPr="0014141C">
        <w:rPr>
          <w:rFonts w:eastAsia="Times New Roman" w:cs="Arial"/>
          <w:szCs w:val="24"/>
        </w:rPr>
        <w:t xml:space="preserve">Registered nurses make a key contribution to the continuous monitoring and quality improvement of care and treatment in order to enhance health outcomes and people’s experience of nursing and related care. They assess risks to safety or experience and take appropriate action to manage those, putting the best interests, needs and preferences of people first. </w:t>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56C98E92" w14:textId="77777777" w:rsidTr="0014141C">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291647B4"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Platform 6:  Improving safety and quality of care</w:t>
            </w:r>
          </w:p>
        </w:tc>
      </w:tr>
      <w:tr w:rsidR="0014141C" w:rsidRPr="0014141C" w14:paraId="090EF061" w14:textId="77777777" w:rsidTr="0014141C">
        <w:trPr>
          <w:trHeight w:val="520"/>
        </w:trPr>
        <w:tc>
          <w:tcPr>
            <w:tcW w:w="645" w:type="dxa"/>
            <w:tcBorders>
              <w:top w:val="nil"/>
              <w:left w:val="single" w:sz="4" w:space="0" w:color="auto"/>
              <w:bottom w:val="single" w:sz="4" w:space="0" w:color="auto"/>
              <w:right w:val="single" w:sz="4" w:space="0" w:color="auto"/>
            </w:tcBorders>
          </w:tcPr>
          <w:p w14:paraId="0D6F4A2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6.1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17BE50E"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 xml:space="preserve">understand and apply the principles of health and safety legislation and regulations and maintain safe work and care environments </w:t>
            </w:r>
          </w:p>
        </w:tc>
      </w:tr>
      <w:tr w:rsidR="0014141C" w:rsidRPr="00F677A4" w14:paraId="3482C7E0" w14:textId="77777777" w:rsidTr="0014141C">
        <w:trPr>
          <w:trHeight w:val="520"/>
        </w:trPr>
        <w:tc>
          <w:tcPr>
            <w:tcW w:w="645" w:type="dxa"/>
            <w:tcBorders>
              <w:top w:val="nil"/>
              <w:left w:val="single" w:sz="4" w:space="0" w:color="auto"/>
              <w:bottom w:val="single" w:sz="4" w:space="0" w:color="auto"/>
              <w:right w:val="single" w:sz="4" w:space="0" w:color="auto"/>
            </w:tcBorders>
          </w:tcPr>
          <w:p w14:paraId="1D2865C0"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1D431AF"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13.4, 16.1, 19.1, 19.2, 19.3, 19.4, 20.4 :EU clinical instruction Directives B1-B7</w:t>
            </w:r>
          </w:p>
        </w:tc>
      </w:tr>
      <w:tr w:rsidR="0014141C" w:rsidRPr="0014141C" w14:paraId="6A8CF747" w14:textId="77777777" w:rsidTr="0014141C">
        <w:trPr>
          <w:trHeight w:val="520"/>
        </w:trPr>
        <w:tc>
          <w:tcPr>
            <w:tcW w:w="645" w:type="dxa"/>
            <w:vMerge w:val="restart"/>
            <w:tcBorders>
              <w:top w:val="nil"/>
              <w:left w:val="single" w:sz="4" w:space="0" w:color="auto"/>
              <w:right w:val="single" w:sz="4" w:space="0" w:color="auto"/>
            </w:tcBorders>
          </w:tcPr>
          <w:p w14:paraId="183AAE89"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E468AE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34BD34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EF4A5E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366027D" w14:textId="77777777" w:rsidTr="0014141C">
        <w:trPr>
          <w:trHeight w:val="520"/>
        </w:trPr>
        <w:tc>
          <w:tcPr>
            <w:tcW w:w="645" w:type="dxa"/>
            <w:vMerge/>
            <w:tcBorders>
              <w:left w:val="single" w:sz="4" w:space="0" w:color="auto"/>
              <w:right w:val="single" w:sz="4" w:space="0" w:color="auto"/>
            </w:tcBorders>
          </w:tcPr>
          <w:p w14:paraId="3CF7400D"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46103B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demonstrate a foundation understanding of the principles of health and safety legislation and regulations.</w:t>
            </w:r>
          </w:p>
        </w:tc>
        <w:tc>
          <w:tcPr>
            <w:tcW w:w="4434" w:type="dxa"/>
            <w:tcBorders>
              <w:top w:val="single" w:sz="4" w:space="0" w:color="auto"/>
              <w:left w:val="single" w:sz="4" w:space="0" w:color="auto"/>
              <w:bottom w:val="single" w:sz="4" w:space="0" w:color="auto"/>
              <w:right w:val="single" w:sz="4" w:space="0" w:color="auto"/>
            </w:tcBorders>
          </w:tcPr>
          <w:p w14:paraId="48D8913F" w14:textId="77777777" w:rsidR="0014141C" w:rsidRPr="0014141C" w:rsidRDefault="0014141C" w:rsidP="0014141C">
            <w:pPr>
              <w:spacing w:before="100" w:beforeAutospacing="1" w:after="100" w:afterAutospacing="1" w:line="240" w:lineRule="auto"/>
              <w:rPr>
                <w:rFonts w:cs="Arial"/>
                <w:i/>
                <w:sz w:val="22"/>
                <w:lang w:eastAsia="en-GB"/>
              </w:rPr>
            </w:pPr>
            <w:r w:rsidRPr="0014141C">
              <w:rPr>
                <w:rFonts w:cs="Arial"/>
                <w:i/>
                <w:sz w:val="22"/>
                <w:lang w:eastAsia="en-GB"/>
              </w:rPr>
              <w:t>Be able to reflect on your knowledge of the principles of health and safety legislation and regulations to the maintenance of safe work and care environments.</w:t>
            </w:r>
          </w:p>
        </w:tc>
        <w:tc>
          <w:tcPr>
            <w:tcW w:w="4435" w:type="dxa"/>
            <w:tcBorders>
              <w:top w:val="single" w:sz="4" w:space="0" w:color="auto"/>
              <w:left w:val="single" w:sz="4" w:space="0" w:color="auto"/>
              <w:bottom w:val="single" w:sz="4" w:space="0" w:color="auto"/>
              <w:right w:val="single" w:sz="4" w:space="0" w:color="auto"/>
            </w:tcBorders>
          </w:tcPr>
          <w:p w14:paraId="3748EAD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Be able to understand and apply the processes of health and safety legislation when any circumstances impact on a safe work and care environment.   </w:t>
            </w:r>
          </w:p>
        </w:tc>
      </w:tr>
      <w:tr w:rsidR="0014141C" w:rsidRPr="0014141C" w14:paraId="493EF921" w14:textId="77777777" w:rsidTr="0014141C">
        <w:trPr>
          <w:trHeight w:val="520"/>
        </w:trPr>
        <w:tc>
          <w:tcPr>
            <w:tcW w:w="645" w:type="dxa"/>
            <w:vMerge/>
            <w:tcBorders>
              <w:left w:val="single" w:sz="4" w:space="0" w:color="auto"/>
              <w:bottom w:val="single" w:sz="4" w:space="0" w:color="auto"/>
              <w:right w:val="single" w:sz="4" w:space="0" w:color="auto"/>
            </w:tcBorders>
          </w:tcPr>
          <w:p w14:paraId="7B7A3AB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B2B7F5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EC1B01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78CF04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4EB3EF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FDC76A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7BFEEF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6A3BC8B6" w14:textId="77777777" w:rsidTr="0014141C">
        <w:trPr>
          <w:trHeight w:val="520"/>
        </w:trPr>
        <w:tc>
          <w:tcPr>
            <w:tcW w:w="645" w:type="dxa"/>
            <w:tcBorders>
              <w:top w:val="nil"/>
              <w:left w:val="single" w:sz="4" w:space="0" w:color="auto"/>
              <w:bottom w:val="single" w:sz="4" w:space="0" w:color="auto"/>
              <w:right w:val="single" w:sz="4" w:space="0" w:color="auto"/>
            </w:tcBorders>
          </w:tcPr>
          <w:p w14:paraId="0FE855C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6.2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F30B27A"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 xml:space="preserve">understand the relationship between safe staffing levels, appropriate skills mix, safety and quality of care, recognising risks to public protection and quality of care, escalating concerns appropriately </w:t>
            </w:r>
          </w:p>
        </w:tc>
      </w:tr>
      <w:tr w:rsidR="0014141C" w:rsidRPr="00F677A4" w14:paraId="3AECD713" w14:textId="77777777" w:rsidTr="0014141C">
        <w:trPr>
          <w:trHeight w:val="520"/>
        </w:trPr>
        <w:tc>
          <w:tcPr>
            <w:tcW w:w="645" w:type="dxa"/>
            <w:tcBorders>
              <w:top w:val="nil"/>
              <w:left w:val="single" w:sz="4" w:space="0" w:color="auto"/>
              <w:bottom w:val="single" w:sz="4" w:space="0" w:color="auto"/>
              <w:right w:val="single" w:sz="4" w:space="0" w:color="auto"/>
            </w:tcBorders>
          </w:tcPr>
          <w:p w14:paraId="128FD885"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3721719"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8.5, 10.2, 11.1, 16.1, 19.1, 25.1 :EU clinical instruction Directives B1-B7</w:t>
            </w:r>
          </w:p>
        </w:tc>
      </w:tr>
      <w:tr w:rsidR="0014141C" w:rsidRPr="0014141C" w14:paraId="42787782" w14:textId="77777777" w:rsidTr="0014141C">
        <w:trPr>
          <w:trHeight w:val="520"/>
        </w:trPr>
        <w:tc>
          <w:tcPr>
            <w:tcW w:w="645" w:type="dxa"/>
            <w:vMerge w:val="restart"/>
            <w:tcBorders>
              <w:top w:val="nil"/>
              <w:left w:val="single" w:sz="4" w:space="0" w:color="auto"/>
              <w:right w:val="single" w:sz="4" w:space="0" w:color="auto"/>
            </w:tcBorders>
          </w:tcPr>
          <w:p w14:paraId="2B03C833"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B240D4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11DC12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D87814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7437F46" w14:textId="77777777" w:rsidTr="0014141C">
        <w:trPr>
          <w:trHeight w:val="520"/>
        </w:trPr>
        <w:tc>
          <w:tcPr>
            <w:tcW w:w="645" w:type="dxa"/>
            <w:vMerge/>
            <w:tcBorders>
              <w:left w:val="single" w:sz="4" w:space="0" w:color="auto"/>
              <w:right w:val="single" w:sz="4" w:space="0" w:color="auto"/>
            </w:tcBorders>
          </w:tcPr>
          <w:p w14:paraId="228D9ED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E12F45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the relationships between safe staffing and skill mix.  Know where to access the HEI and NMC guidance about raising concerns.</w:t>
            </w:r>
          </w:p>
        </w:tc>
        <w:tc>
          <w:tcPr>
            <w:tcW w:w="4434" w:type="dxa"/>
            <w:tcBorders>
              <w:top w:val="single" w:sz="4" w:space="0" w:color="auto"/>
              <w:left w:val="single" w:sz="4" w:space="0" w:color="auto"/>
              <w:bottom w:val="single" w:sz="4" w:space="0" w:color="auto"/>
              <w:right w:val="single" w:sz="4" w:space="0" w:color="auto"/>
            </w:tcBorders>
          </w:tcPr>
          <w:p w14:paraId="2835B3A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the evidence that demonstrates the relationship </w:t>
            </w:r>
            <w:r w:rsidRPr="0014141C">
              <w:rPr>
                <w:rFonts w:cs="Arial"/>
                <w:i/>
                <w:sz w:val="22"/>
              </w:rPr>
              <w:t>between safe staffing levels, appropriate skills mix, safety and quality of care, recognising risks to public protection and quality of care.</w:t>
            </w:r>
          </w:p>
        </w:tc>
        <w:tc>
          <w:tcPr>
            <w:tcW w:w="4435" w:type="dxa"/>
            <w:tcBorders>
              <w:top w:val="single" w:sz="4" w:space="0" w:color="auto"/>
              <w:left w:val="single" w:sz="4" w:space="0" w:color="auto"/>
              <w:bottom w:val="single" w:sz="4" w:space="0" w:color="auto"/>
              <w:right w:val="single" w:sz="4" w:space="0" w:color="auto"/>
            </w:tcBorders>
          </w:tcPr>
          <w:p w14:paraId="2F3B0BE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explain the processes</w:t>
            </w:r>
            <w:r w:rsidRPr="0014141C">
              <w:rPr>
                <w:rFonts w:cs="Arial"/>
                <w:i/>
                <w:sz w:val="22"/>
              </w:rPr>
              <w:t xml:space="preserve"> involved in raising concerns appropriately</w:t>
            </w:r>
            <w:r w:rsidRPr="0014141C">
              <w:rPr>
                <w:rFonts w:eastAsia="Times New Roman" w:cs="Arial"/>
                <w:i/>
                <w:sz w:val="22"/>
                <w:lang w:eastAsia="en-GB"/>
              </w:rPr>
              <w:t xml:space="preserve">.  Consider the impact on public protection and quality of care. </w:t>
            </w:r>
          </w:p>
        </w:tc>
      </w:tr>
      <w:tr w:rsidR="0014141C" w:rsidRPr="0014141C" w14:paraId="236CA019" w14:textId="77777777" w:rsidTr="0014141C">
        <w:trPr>
          <w:trHeight w:val="520"/>
        </w:trPr>
        <w:tc>
          <w:tcPr>
            <w:tcW w:w="645" w:type="dxa"/>
            <w:vMerge/>
            <w:tcBorders>
              <w:left w:val="single" w:sz="4" w:space="0" w:color="auto"/>
              <w:bottom w:val="single" w:sz="4" w:space="0" w:color="auto"/>
              <w:right w:val="single" w:sz="4" w:space="0" w:color="auto"/>
            </w:tcBorders>
          </w:tcPr>
          <w:p w14:paraId="43764D5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C80C856"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3924FA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F068D4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9671EA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40F031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EF68C2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19469B54"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78CB781D"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4C19A7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6.3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250975C"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 xml:space="preserve">comply with local and national frameworks, legislation and regulations for assessing, managing and reporting risks, ensuring the appropriate action is taken </w:t>
            </w:r>
          </w:p>
        </w:tc>
      </w:tr>
      <w:tr w:rsidR="0014141C" w:rsidRPr="00F677A4" w14:paraId="53925A48" w14:textId="77777777" w:rsidTr="0014141C">
        <w:trPr>
          <w:trHeight w:val="520"/>
        </w:trPr>
        <w:tc>
          <w:tcPr>
            <w:tcW w:w="645" w:type="dxa"/>
            <w:tcBorders>
              <w:top w:val="nil"/>
              <w:left w:val="single" w:sz="4" w:space="0" w:color="auto"/>
              <w:bottom w:val="single" w:sz="4" w:space="0" w:color="auto"/>
              <w:right w:val="single" w:sz="4" w:space="0" w:color="auto"/>
            </w:tcBorders>
          </w:tcPr>
          <w:p w14:paraId="30CBEC9E"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A413B73"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3.4, 43, 10.2, 14.1, 16.1, 17.2, 17.3, 19.1, 19.4, 20.4, 25.1 :EU clinical instruction Directives B1-B7</w:t>
            </w:r>
          </w:p>
        </w:tc>
      </w:tr>
      <w:tr w:rsidR="0014141C" w:rsidRPr="0014141C" w14:paraId="4D171923" w14:textId="77777777" w:rsidTr="0014141C">
        <w:trPr>
          <w:trHeight w:val="520"/>
        </w:trPr>
        <w:tc>
          <w:tcPr>
            <w:tcW w:w="645" w:type="dxa"/>
            <w:vMerge w:val="restart"/>
            <w:tcBorders>
              <w:top w:val="nil"/>
              <w:left w:val="single" w:sz="4" w:space="0" w:color="auto"/>
              <w:right w:val="single" w:sz="4" w:space="0" w:color="auto"/>
            </w:tcBorders>
          </w:tcPr>
          <w:p w14:paraId="309E5C24"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6419EB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E72401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012D23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0101FEF" w14:textId="77777777" w:rsidTr="0014141C">
        <w:trPr>
          <w:trHeight w:val="520"/>
        </w:trPr>
        <w:tc>
          <w:tcPr>
            <w:tcW w:w="645" w:type="dxa"/>
            <w:vMerge/>
            <w:tcBorders>
              <w:left w:val="single" w:sz="4" w:space="0" w:color="auto"/>
              <w:right w:val="single" w:sz="4" w:space="0" w:color="auto"/>
            </w:tcBorders>
          </w:tcPr>
          <w:p w14:paraId="0A2C446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F492AD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the </w:t>
            </w:r>
            <w:r w:rsidRPr="0014141C">
              <w:rPr>
                <w:rFonts w:cs="Arial"/>
                <w:i/>
                <w:sz w:val="22"/>
              </w:rPr>
              <w:t>local and national frameworks, legislation and regulations for assessing, managing and reporting risks and their impact on your practice.</w:t>
            </w:r>
          </w:p>
        </w:tc>
        <w:tc>
          <w:tcPr>
            <w:tcW w:w="4434" w:type="dxa"/>
            <w:tcBorders>
              <w:top w:val="single" w:sz="4" w:space="0" w:color="auto"/>
              <w:left w:val="single" w:sz="4" w:space="0" w:color="auto"/>
              <w:bottom w:val="single" w:sz="4" w:space="0" w:color="auto"/>
              <w:right w:val="single" w:sz="4" w:space="0" w:color="auto"/>
            </w:tcBorders>
          </w:tcPr>
          <w:p w14:paraId="14FC500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how you will action the </w:t>
            </w:r>
            <w:r w:rsidRPr="0014141C">
              <w:rPr>
                <w:rFonts w:cs="Arial"/>
                <w:i/>
                <w:sz w:val="22"/>
              </w:rPr>
              <w:t>local and national frameworks, legislation and regulations for assessing, managing and reporting risks and their impact on your practice.</w:t>
            </w:r>
          </w:p>
        </w:tc>
        <w:tc>
          <w:tcPr>
            <w:tcW w:w="4435" w:type="dxa"/>
            <w:tcBorders>
              <w:top w:val="single" w:sz="4" w:space="0" w:color="auto"/>
              <w:left w:val="single" w:sz="4" w:space="0" w:color="auto"/>
              <w:bottom w:val="single" w:sz="4" w:space="0" w:color="auto"/>
              <w:right w:val="single" w:sz="4" w:space="0" w:color="auto"/>
            </w:tcBorders>
          </w:tcPr>
          <w:p w14:paraId="2E969D38" w14:textId="77777777" w:rsidR="0014141C" w:rsidRPr="0014141C" w:rsidRDefault="0014141C" w:rsidP="0014141C">
            <w:pPr>
              <w:spacing w:before="100" w:beforeAutospacing="1" w:after="100" w:afterAutospacing="1" w:line="240" w:lineRule="auto"/>
              <w:rPr>
                <w:rFonts w:cs="Arial"/>
                <w:i/>
                <w:sz w:val="22"/>
                <w:lang w:eastAsia="en-GB"/>
              </w:rPr>
            </w:pPr>
            <w:r w:rsidRPr="0014141C">
              <w:rPr>
                <w:rFonts w:cs="Arial"/>
                <w:i/>
                <w:sz w:val="22"/>
                <w:lang w:eastAsia="en-GB"/>
              </w:rPr>
              <w:t>In your practice be able to demonstrate how you comply with local and national frameworks, legislation and regulations for assessing, managing and reporting risks and ensure the appropriate action is taken and documented.</w:t>
            </w:r>
          </w:p>
          <w:p w14:paraId="631A392B" w14:textId="77777777" w:rsidR="0014141C" w:rsidRPr="0014141C" w:rsidRDefault="0014141C" w:rsidP="0014141C">
            <w:pPr>
              <w:spacing w:after="0" w:line="240" w:lineRule="auto"/>
              <w:rPr>
                <w:rFonts w:eastAsia="Times New Roman" w:cs="Arial"/>
                <w:i/>
                <w:sz w:val="22"/>
                <w:lang w:eastAsia="en-GB"/>
              </w:rPr>
            </w:pPr>
          </w:p>
        </w:tc>
      </w:tr>
      <w:tr w:rsidR="0014141C" w:rsidRPr="0014141C" w14:paraId="6D128D94" w14:textId="77777777" w:rsidTr="0014141C">
        <w:trPr>
          <w:trHeight w:val="520"/>
        </w:trPr>
        <w:tc>
          <w:tcPr>
            <w:tcW w:w="645" w:type="dxa"/>
            <w:vMerge/>
            <w:tcBorders>
              <w:left w:val="single" w:sz="4" w:space="0" w:color="auto"/>
              <w:bottom w:val="single" w:sz="4" w:space="0" w:color="auto"/>
              <w:right w:val="single" w:sz="4" w:space="0" w:color="auto"/>
            </w:tcBorders>
          </w:tcPr>
          <w:p w14:paraId="05A5CA3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44BC19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94F10B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941606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C1CF98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E9EB31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94A93B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08BC3D08" w14:textId="77777777" w:rsidTr="0014141C">
        <w:trPr>
          <w:trHeight w:val="520"/>
        </w:trPr>
        <w:tc>
          <w:tcPr>
            <w:tcW w:w="645" w:type="dxa"/>
            <w:tcBorders>
              <w:top w:val="nil"/>
              <w:left w:val="single" w:sz="4" w:space="0" w:color="auto"/>
              <w:bottom w:val="single" w:sz="4" w:space="0" w:color="auto"/>
              <w:right w:val="single" w:sz="4" w:space="0" w:color="auto"/>
            </w:tcBorders>
          </w:tcPr>
          <w:p w14:paraId="7BCE516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6.4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5152F16"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 xml:space="preserve">demonstrate an understanding of the principles of improvement methodologies, participate in all stages of audit activity and identify appropriate quality improvement strategies </w:t>
            </w:r>
          </w:p>
        </w:tc>
      </w:tr>
      <w:tr w:rsidR="0014141C" w:rsidRPr="00F677A4" w14:paraId="1A814B1E" w14:textId="77777777" w:rsidTr="0014141C">
        <w:trPr>
          <w:trHeight w:val="520"/>
        </w:trPr>
        <w:tc>
          <w:tcPr>
            <w:tcW w:w="645" w:type="dxa"/>
            <w:tcBorders>
              <w:top w:val="nil"/>
              <w:left w:val="single" w:sz="4" w:space="0" w:color="auto"/>
              <w:bottom w:val="single" w:sz="4" w:space="0" w:color="auto"/>
              <w:right w:val="single" w:sz="4" w:space="0" w:color="auto"/>
            </w:tcBorders>
          </w:tcPr>
          <w:p w14:paraId="387E0DCF"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6E496FD"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6.2, 8.4, 10.2, 19.2 :EU clinical instruction Directives B1-B7</w:t>
            </w:r>
          </w:p>
        </w:tc>
      </w:tr>
      <w:tr w:rsidR="0014141C" w:rsidRPr="0014141C" w14:paraId="7A4A52D6" w14:textId="77777777" w:rsidTr="0014141C">
        <w:trPr>
          <w:trHeight w:val="520"/>
        </w:trPr>
        <w:tc>
          <w:tcPr>
            <w:tcW w:w="645" w:type="dxa"/>
            <w:vMerge w:val="restart"/>
            <w:tcBorders>
              <w:top w:val="nil"/>
              <w:left w:val="single" w:sz="4" w:space="0" w:color="auto"/>
              <w:right w:val="single" w:sz="4" w:space="0" w:color="auto"/>
            </w:tcBorders>
          </w:tcPr>
          <w:p w14:paraId="6D2B8441"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97DA0F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394ADD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9DE255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858545C" w14:textId="77777777" w:rsidTr="0014141C">
        <w:trPr>
          <w:trHeight w:val="520"/>
        </w:trPr>
        <w:tc>
          <w:tcPr>
            <w:tcW w:w="645" w:type="dxa"/>
            <w:vMerge/>
            <w:tcBorders>
              <w:left w:val="single" w:sz="4" w:space="0" w:color="auto"/>
              <w:right w:val="single" w:sz="4" w:space="0" w:color="auto"/>
            </w:tcBorders>
          </w:tcPr>
          <w:p w14:paraId="1058E7B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DBDF04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the principles of quality improvement.</w:t>
            </w:r>
          </w:p>
          <w:p w14:paraId="3AB7D8B7" w14:textId="77777777" w:rsidR="0014141C" w:rsidRPr="0014141C" w:rsidRDefault="0014141C" w:rsidP="0014141C">
            <w:pPr>
              <w:spacing w:after="0" w:line="240" w:lineRule="auto"/>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A01C72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the range of methodologies available to develop practice and how you might use them.</w:t>
            </w:r>
          </w:p>
        </w:tc>
        <w:tc>
          <w:tcPr>
            <w:tcW w:w="4435" w:type="dxa"/>
            <w:tcBorders>
              <w:top w:val="single" w:sz="4" w:space="0" w:color="auto"/>
              <w:left w:val="single" w:sz="4" w:space="0" w:color="auto"/>
              <w:bottom w:val="single" w:sz="4" w:space="0" w:color="auto"/>
              <w:right w:val="single" w:sz="4" w:space="0" w:color="auto"/>
            </w:tcBorders>
          </w:tcPr>
          <w:p w14:paraId="7142523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Participate in audit activity in your PLE and share with your PS/PA how the outcomes may inform quality improvement. </w:t>
            </w:r>
          </w:p>
        </w:tc>
      </w:tr>
      <w:tr w:rsidR="0014141C" w:rsidRPr="0014141C" w14:paraId="4A6CE431" w14:textId="77777777" w:rsidTr="0014141C">
        <w:trPr>
          <w:trHeight w:val="520"/>
        </w:trPr>
        <w:tc>
          <w:tcPr>
            <w:tcW w:w="645" w:type="dxa"/>
            <w:vMerge/>
            <w:tcBorders>
              <w:left w:val="single" w:sz="4" w:space="0" w:color="auto"/>
              <w:bottom w:val="single" w:sz="4" w:space="0" w:color="auto"/>
              <w:right w:val="single" w:sz="4" w:space="0" w:color="auto"/>
            </w:tcBorders>
          </w:tcPr>
          <w:p w14:paraId="0FA8FB3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B9D30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3E29FC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81820A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0AAA46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D72D50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963F2F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4E7B0C4F" w14:textId="77777777" w:rsidR="0014141C" w:rsidRPr="0014141C" w:rsidRDefault="0014141C" w:rsidP="0014141C">
      <w:pPr>
        <w:spacing w:line="240" w:lineRule="auto"/>
      </w:pPr>
    </w:p>
    <w:p w14:paraId="61940ABD"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6673C56D"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76CDEE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6.5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6B059D9"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 xml:space="preserve">demonstrate the ability to accurately undertake risk assessments in a range of care settings, using a range of contemporary assessment and improvement tools </w:t>
            </w:r>
          </w:p>
        </w:tc>
      </w:tr>
      <w:tr w:rsidR="0014141C" w:rsidRPr="00F677A4" w14:paraId="6F385E04" w14:textId="77777777" w:rsidTr="0014141C">
        <w:trPr>
          <w:trHeight w:val="520"/>
        </w:trPr>
        <w:tc>
          <w:tcPr>
            <w:tcW w:w="645" w:type="dxa"/>
            <w:tcBorders>
              <w:top w:val="nil"/>
              <w:left w:val="single" w:sz="4" w:space="0" w:color="auto"/>
              <w:bottom w:val="single" w:sz="4" w:space="0" w:color="auto"/>
              <w:right w:val="single" w:sz="4" w:space="0" w:color="auto"/>
            </w:tcBorders>
          </w:tcPr>
          <w:p w14:paraId="0269E083"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2D6A302"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8.6, 10.2, 19.1, 19.2 :EU clinical instruction Directives B1-B7</w:t>
            </w:r>
          </w:p>
        </w:tc>
      </w:tr>
      <w:tr w:rsidR="0014141C" w:rsidRPr="0014141C" w14:paraId="4B63382A" w14:textId="77777777" w:rsidTr="0014141C">
        <w:trPr>
          <w:trHeight w:val="520"/>
        </w:trPr>
        <w:tc>
          <w:tcPr>
            <w:tcW w:w="645" w:type="dxa"/>
            <w:vMerge w:val="restart"/>
            <w:tcBorders>
              <w:top w:val="nil"/>
              <w:left w:val="single" w:sz="4" w:space="0" w:color="auto"/>
              <w:right w:val="single" w:sz="4" w:space="0" w:color="auto"/>
            </w:tcBorders>
          </w:tcPr>
          <w:p w14:paraId="607BAB93"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372047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82114F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82DAD6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4D18019" w14:textId="77777777" w:rsidTr="0014141C">
        <w:trPr>
          <w:trHeight w:val="520"/>
        </w:trPr>
        <w:tc>
          <w:tcPr>
            <w:tcW w:w="645" w:type="dxa"/>
            <w:vMerge/>
            <w:tcBorders>
              <w:left w:val="single" w:sz="4" w:space="0" w:color="auto"/>
              <w:right w:val="single" w:sz="4" w:space="0" w:color="auto"/>
            </w:tcBorders>
          </w:tcPr>
          <w:p w14:paraId="386E8FF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496592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the </w:t>
            </w:r>
            <w:r w:rsidRPr="0014141C">
              <w:rPr>
                <w:rFonts w:cs="Arial"/>
                <w:i/>
                <w:sz w:val="22"/>
              </w:rPr>
              <w:t>principles of risk assessment and the tools that may be available to do this.</w:t>
            </w:r>
          </w:p>
        </w:tc>
        <w:tc>
          <w:tcPr>
            <w:tcW w:w="4434" w:type="dxa"/>
            <w:tcBorders>
              <w:top w:val="single" w:sz="4" w:space="0" w:color="auto"/>
              <w:left w:val="single" w:sz="4" w:space="0" w:color="auto"/>
              <w:bottom w:val="single" w:sz="4" w:space="0" w:color="auto"/>
              <w:right w:val="single" w:sz="4" w:space="0" w:color="auto"/>
            </w:tcBorders>
          </w:tcPr>
          <w:p w14:paraId="16E776F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Under supervision undertake a risk assessment using evidence based contemporary tools.  </w:t>
            </w:r>
          </w:p>
        </w:tc>
        <w:tc>
          <w:tcPr>
            <w:tcW w:w="4435" w:type="dxa"/>
            <w:tcBorders>
              <w:top w:val="single" w:sz="4" w:space="0" w:color="auto"/>
              <w:left w:val="single" w:sz="4" w:space="0" w:color="auto"/>
              <w:bottom w:val="single" w:sz="4" w:space="0" w:color="auto"/>
              <w:right w:val="single" w:sz="4" w:space="0" w:color="auto"/>
            </w:tcBorders>
          </w:tcPr>
          <w:p w14:paraId="48CB282F" w14:textId="77777777" w:rsidR="0014141C" w:rsidRPr="0014141C" w:rsidRDefault="0014141C" w:rsidP="0014141C">
            <w:pPr>
              <w:spacing w:after="0" w:line="240" w:lineRule="auto"/>
              <w:rPr>
                <w:rFonts w:eastAsia="Times New Roman" w:cs="Arial"/>
                <w:i/>
                <w:sz w:val="22"/>
                <w:lang w:eastAsia="en-GB"/>
              </w:rPr>
            </w:pPr>
            <w:bookmarkStart w:id="66" w:name="OLE_LINK1"/>
            <w:bookmarkStart w:id="67" w:name="OLE_LINK2"/>
            <w:r w:rsidRPr="0014141C">
              <w:rPr>
                <w:rFonts w:eastAsia="Times New Roman" w:cs="Arial"/>
                <w:i/>
                <w:sz w:val="22"/>
                <w:lang w:eastAsia="en-GB"/>
              </w:rPr>
              <w:t xml:space="preserve">Assess and document risk assessments in your PLEs. </w:t>
            </w:r>
            <w:bookmarkEnd w:id="66"/>
            <w:bookmarkEnd w:id="67"/>
          </w:p>
        </w:tc>
      </w:tr>
      <w:tr w:rsidR="0014141C" w:rsidRPr="0014141C" w14:paraId="69E57FD5" w14:textId="77777777" w:rsidTr="0014141C">
        <w:trPr>
          <w:trHeight w:val="520"/>
        </w:trPr>
        <w:tc>
          <w:tcPr>
            <w:tcW w:w="645" w:type="dxa"/>
            <w:vMerge/>
            <w:tcBorders>
              <w:left w:val="single" w:sz="4" w:space="0" w:color="auto"/>
              <w:bottom w:val="single" w:sz="4" w:space="0" w:color="auto"/>
              <w:right w:val="single" w:sz="4" w:space="0" w:color="auto"/>
            </w:tcBorders>
          </w:tcPr>
          <w:p w14:paraId="642BFD9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6ABB69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489601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537BE3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68889A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F16F2A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E673EE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6A4BA064" w14:textId="77777777" w:rsidTr="0014141C">
        <w:trPr>
          <w:trHeight w:val="520"/>
        </w:trPr>
        <w:tc>
          <w:tcPr>
            <w:tcW w:w="645" w:type="dxa"/>
            <w:tcBorders>
              <w:top w:val="nil"/>
              <w:left w:val="single" w:sz="4" w:space="0" w:color="auto"/>
              <w:bottom w:val="single" w:sz="4" w:space="0" w:color="auto"/>
              <w:right w:val="single" w:sz="4" w:space="0" w:color="auto"/>
            </w:tcBorders>
          </w:tcPr>
          <w:p w14:paraId="2465ECA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6.6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5341662"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 xml:space="preserve">identify the need to make improvements and proactively respond to potential hazards that may affect the safety of people </w:t>
            </w:r>
          </w:p>
        </w:tc>
      </w:tr>
      <w:tr w:rsidR="0014141C" w:rsidRPr="00F677A4" w14:paraId="23DE7C7B" w14:textId="77777777" w:rsidTr="0014141C">
        <w:trPr>
          <w:trHeight w:val="520"/>
        </w:trPr>
        <w:tc>
          <w:tcPr>
            <w:tcW w:w="645" w:type="dxa"/>
            <w:tcBorders>
              <w:top w:val="nil"/>
              <w:left w:val="single" w:sz="4" w:space="0" w:color="auto"/>
              <w:bottom w:val="single" w:sz="4" w:space="0" w:color="auto"/>
              <w:right w:val="single" w:sz="4" w:space="0" w:color="auto"/>
            </w:tcBorders>
          </w:tcPr>
          <w:p w14:paraId="725500A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2070F30"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8.5, 8.6, 10.2, 16.1, 17.2, 19.2, 20.4, 25.1 :EU clinical instruction Directives B1-B7</w:t>
            </w:r>
          </w:p>
        </w:tc>
      </w:tr>
      <w:tr w:rsidR="0014141C" w:rsidRPr="0014141C" w14:paraId="08BEBB0F" w14:textId="77777777" w:rsidTr="0014141C">
        <w:trPr>
          <w:trHeight w:val="520"/>
        </w:trPr>
        <w:tc>
          <w:tcPr>
            <w:tcW w:w="645" w:type="dxa"/>
            <w:vMerge w:val="restart"/>
            <w:tcBorders>
              <w:top w:val="nil"/>
              <w:left w:val="single" w:sz="4" w:space="0" w:color="auto"/>
              <w:right w:val="single" w:sz="4" w:space="0" w:color="auto"/>
            </w:tcBorders>
          </w:tcPr>
          <w:p w14:paraId="295A3E9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61F303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58AA61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313C6C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B8065CB" w14:textId="77777777" w:rsidTr="0014141C">
        <w:trPr>
          <w:trHeight w:val="520"/>
        </w:trPr>
        <w:tc>
          <w:tcPr>
            <w:tcW w:w="645" w:type="dxa"/>
            <w:vMerge/>
            <w:tcBorders>
              <w:left w:val="single" w:sz="4" w:space="0" w:color="auto"/>
              <w:right w:val="single" w:sz="4" w:space="0" w:color="auto"/>
            </w:tcBorders>
          </w:tcPr>
          <w:p w14:paraId="181AE95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76A5F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discuss risk reduction strategies. </w:t>
            </w:r>
          </w:p>
        </w:tc>
        <w:tc>
          <w:tcPr>
            <w:tcW w:w="4434" w:type="dxa"/>
            <w:tcBorders>
              <w:top w:val="single" w:sz="4" w:space="0" w:color="auto"/>
              <w:left w:val="single" w:sz="4" w:space="0" w:color="auto"/>
              <w:bottom w:val="single" w:sz="4" w:space="0" w:color="auto"/>
              <w:right w:val="single" w:sz="4" w:space="0" w:color="auto"/>
            </w:tcBorders>
          </w:tcPr>
          <w:p w14:paraId="71C9DC2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Under supervision implement risk reduction strategies.   </w:t>
            </w:r>
          </w:p>
        </w:tc>
        <w:tc>
          <w:tcPr>
            <w:tcW w:w="4435" w:type="dxa"/>
            <w:tcBorders>
              <w:top w:val="single" w:sz="4" w:space="0" w:color="auto"/>
              <w:left w:val="single" w:sz="4" w:space="0" w:color="auto"/>
              <w:bottom w:val="single" w:sz="4" w:space="0" w:color="auto"/>
              <w:right w:val="single" w:sz="4" w:space="0" w:color="auto"/>
            </w:tcBorders>
          </w:tcPr>
          <w:p w14:paraId="680ED14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Initiate risk reduction strategies in response to hazards.</w:t>
            </w:r>
          </w:p>
        </w:tc>
      </w:tr>
      <w:tr w:rsidR="0014141C" w:rsidRPr="0014141C" w14:paraId="4868225B" w14:textId="77777777" w:rsidTr="0014141C">
        <w:trPr>
          <w:trHeight w:val="520"/>
        </w:trPr>
        <w:tc>
          <w:tcPr>
            <w:tcW w:w="645" w:type="dxa"/>
            <w:vMerge/>
            <w:tcBorders>
              <w:left w:val="single" w:sz="4" w:space="0" w:color="auto"/>
              <w:bottom w:val="single" w:sz="4" w:space="0" w:color="auto"/>
              <w:right w:val="single" w:sz="4" w:space="0" w:color="auto"/>
            </w:tcBorders>
          </w:tcPr>
          <w:p w14:paraId="27CDE90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171619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5B9087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68587D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BB8B35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7C617F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591E0C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37A98FA2" w14:textId="77777777" w:rsidTr="0014141C">
        <w:trPr>
          <w:trHeight w:val="520"/>
        </w:trPr>
        <w:tc>
          <w:tcPr>
            <w:tcW w:w="645" w:type="dxa"/>
            <w:tcBorders>
              <w:top w:val="nil"/>
              <w:left w:val="single" w:sz="4" w:space="0" w:color="auto"/>
              <w:bottom w:val="single" w:sz="4" w:space="0" w:color="auto"/>
              <w:right w:val="single" w:sz="4" w:space="0" w:color="auto"/>
            </w:tcBorders>
          </w:tcPr>
          <w:p w14:paraId="5DFAD98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6.7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B77A2B2" w14:textId="77777777" w:rsidR="0014141C" w:rsidRPr="0014141C" w:rsidRDefault="0014141C" w:rsidP="0014141C">
            <w:pPr>
              <w:spacing w:before="100" w:beforeAutospacing="1" w:after="100" w:afterAutospacing="1" w:line="240" w:lineRule="auto"/>
              <w:rPr>
                <w:rFonts w:cs="Arial"/>
                <w:sz w:val="22"/>
                <w:lang w:eastAsia="en-GB"/>
              </w:rPr>
            </w:pPr>
            <w:r w:rsidRPr="0014141C">
              <w:rPr>
                <w:rFonts w:cs="Arial"/>
                <w:sz w:val="22"/>
                <w:lang w:eastAsia="en-GB"/>
              </w:rPr>
              <w:t xml:space="preserve">understand how the quality and effectiveness of nursing care can be evaluated in practice, and demonstrate how to use service delivery evaluation and audit findings to bring about continuous improvement </w:t>
            </w:r>
          </w:p>
        </w:tc>
      </w:tr>
      <w:tr w:rsidR="0014141C" w:rsidRPr="00F677A4" w14:paraId="70B4F5CF" w14:textId="77777777" w:rsidTr="0014141C">
        <w:trPr>
          <w:trHeight w:val="520"/>
        </w:trPr>
        <w:tc>
          <w:tcPr>
            <w:tcW w:w="645" w:type="dxa"/>
            <w:tcBorders>
              <w:top w:val="nil"/>
              <w:left w:val="single" w:sz="4" w:space="0" w:color="auto"/>
              <w:bottom w:val="single" w:sz="4" w:space="0" w:color="auto"/>
              <w:right w:val="single" w:sz="4" w:space="0" w:color="auto"/>
            </w:tcBorders>
          </w:tcPr>
          <w:p w14:paraId="7EF81530"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E51BC64"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8.4, 8.6, 19.2, 25.1 :EU clinical instruction Directives B1-B7</w:t>
            </w:r>
          </w:p>
        </w:tc>
      </w:tr>
      <w:tr w:rsidR="0014141C" w:rsidRPr="0014141C" w14:paraId="787C129A" w14:textId="77777777" w:rsidTr="0014141C">
        <w:trPr>
          <w:trHeight w:val="520"/>
        </w:trPr>
        <w:tc>
          <w:tcPr>
            <w:tcW w:w="645" w:type="dxa"/>
            <w:vMerge w:val="restart"/>
            <w:tcBorders>
              <w:top w:val="nil"/>
              <w:left w:val="single" w:sz="4" w:space="0" w:color="auto"/>
              <w:right w:val="single" w:sz="4" w:space="0" w:color="auto"/>
            </w:tcBorders>
          </w:tcPr>
          <w:p w14:paraId="6946E9DA"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6086408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965C62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06F4A2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1A332761" w14:textId="77777777" w:rsidTr="0014141C">
        <w:trPr>
          <w:trHeight w:val="520"/>
        </w:trPr>
        <w:tc>
          <w:tcPr>
            <w:tcW w:w="645" w:type="dxa"/>
            <w:vMerge/>
            <w:tcBorders>
              <w:left w:val="single" w:sz="4" w:space="0" w:color="auto"/>
              <w:right w:val="single" w:sz="4" w:space="0" w:color="auto"/>
            </w:tcBorders>
          </w:tcPr>
          <w:p w14:paraId="4AE2A1B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363E35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how nursing care can be evaluated and how findings may be used to improve practice.</w:t>
            </w:r>
          </w:p>
        </w:tc>
        <w:tc>
          <w:tcPr>
            <w:tcW w:w="4434" w:type="dxa"/>
            <w:tcBorders>
              <w:top w:val="single" w:sz="4" w:space="0" w:color="auto"/>
              <w:left w:val="single" w:sz="4" w:space="0" w:color="auto"/>
              <w:bottom w:val="single" w:sz="4" w:space="0" w:color="auto"/>
              <w:right w:val="single" w:sz="4" w:space="0" w:color="auto"/>
            </w:tcBorders>
          </w:tcPr>
          <w:p w14:paraId="5A15815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Under supervision participate in evaluations in and of practice, for example completing audits or assisting people to complete evaluations.</w:t>
            </w:r>
          </w:p>
        </w:tc>
        <w:tc>
          <w:tcPr>
            <w:tcW w:w="4435" w:type="dxa"/>
            <w:tcBorders>
              <w:top w:val="single" w:sz="4" w:space="0" w:color="auto"/>
              <w:left w:val="single" w:sz="4" w:space="0" w:color="auto"/>
              <w:bottom w:val="single" w:sz="4" w:space="0" w:color="auto"/>
              <w:right w:val="single" w:sz="4" w:space="0" w:color="auto"/>
            </w:tcBorders>
          </w:tcPr>
          <w:p w14:paraId="060F761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Identify changes or improvements that have taken place </w:t>
            </w:r>
            <w:proofErr w:type="gramStart"/>
            <w:r w:rsidRPr="0014141C">
              <w:rPr>
                <w:rFonts w:eastAsia="Times New Roman" w:cs="Arial"/>
                <w:i/>
                <w:sz w:val="22"/>
                <w:lang w:eastAsia="en-GB"/>
              </w:rPr>
              <w:t>as a consequence of</w:t>
            </w:r>
            <w:proofErr w:type="gramEnd"/>
            <w:r w:rsidRPr="0014141C">
              <w:rPr>
                <w:rFonts w:eastAsia="Times New Roman" w:cs="Arial"/>
                <w:i/>
                <w:sz w:val="22"/>
                <w:lang w:eastAsia="en-GB"/>
              </w:rPr>
              <w:t xml:space="preserve"> service evaluation and consider the evidence base to support them.</w:t>
            </w:r>
          </w:p>
        </w:tc>
      </w:tr>
      <w:tr w:rsidR="0014141C" w:rsidRPr="0014141C" w14:paraId="0D645BFA" w14:textId="77777777" w:rsidTr="0014141C">
        <w:trPr>
          <w:trHeight w:val="520"/>
        </w:trPr>
        <w:tc>
          <w:tcPr>
            <w:tcW w:w="645" w:type="dxa"/>
            <w:vMerge/>
            <w:tcBorders>
              <w:left w:val="single" w:sz="4" w:space="0" w:color="auto"/>
              <w:bottom w:val="single" w:sz="4" w:space="0" w:color="auto"/>
              <w:right w:val="single" w:sz="4" w:space="0" w:color="auto"/>
            </w:tcBorders>
          </w:tcPr>
          <w:p w14:paraId="377A7CD8"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11444A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19BBBB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E7D936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28DBA0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2267AE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946D4F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343319EC"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E29364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6.8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E14EF74"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demonstrate an understanding of how to identify, report and critically reflect on near misses, critical incidents, major incidents and serious adverse events in order to learn from them and influence their future practice</w:t>
            </w:r>
          </w:p>
        </w:tc>
      </w:tr>
      <w:tr w:rsidR="0014141C" w:rsidRPr="00F677A4" w14:paraId="2B8DC600" w14:textId="77777777" w:rsidTr="0014141C">
        <w:trPr>
          <w:trHeight w:val="520"/>
        </w:trPr>
        <w:tc>
          <w:tcPr>
            <w:tcW w:w="645" w:type="dxa"/>
            <w:tcBorders>
              <w:top w:val="nil"/>
              <w:left w:val="single" w:sz="4" w:space="0" w:color="auto"/>
              <w:bottom w:val="single" w:sz="4" w:space="0" w:color="auto"/>
              <w:right w:val="single" w:sz="4" w:space="0" w:color="auto"/>
            </w:tcBorders>
          </w:tcPr>
          <w:p w14:paraId="2776320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C6AE2DA"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8.4, 8.6, 9.2, 10.2, 16.1, 19.1, 19.2, 22.3, 25.1 :EU clinical instruction Directives B1-B7</w:t>
            </w:r>
          </w:p>
        </w:tc>
      </w:tr>
      <w:tr w:rsidR="0014141C" w:rsidRPr="0014141C" w14:paraId="04465EFD" w14:textId="77777777" w:rsidTr="0014141C">
        <w:trPr>
          <w:trHeight w:val="520"/>
        </w:trPr>
        <w:tc>
          <w:tcPr>
            <w:tcW w:w="645" w:type="dxa"/>
            <w:vMerge w:val="restart"/>
            <w:tcBorders>
              <w:top w:val="nil"/>
              <w:left w:val="single" w:sz="4" w:space="0" w:color="auto"/>
              <w:right w:val="single" w:sz="4" w:space="0" w:color="auto"/>
            </w:tcBorders>
          </w:tcPr>
          <w:p w14:paraId="78F1AAC4"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6A3106F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5E4B24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1974BD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6F1B87DB" w14:textId="77777777" w:rsidTr="0014141C">
        <w:trPr>
          <w:trHeight w:val="520"/>
        </w:trPr>
        <w:tc>
          <w:tcPr>
            <w:tcW w:w="645" w:type="dxa"/>
            <w:vMerge/>
            <w:tcBorders>
              <w:left w:val="single" w:sz="4" w:space="0" w:color="auto"/>
              <w:right w:val="single" w:sz="4" w:space="0" w:color="auto"/>
            </w:tcBorders>
          </w:tcPr>
          <w:p w14:paraId="1AB6D38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72DC82D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the process used to identify and report </w:t>
            </w:r>
            <w:r w:rsidRPr="0014141C">
              <w:rPr>
                <w:rFonts w:cs="Arial"/>
                <w:i/>
                <w:sz w:val="22"/>
              </w:rPr>
              <w:t>near misses, critical incidents, major incidents and serious adverse events.</w:t>
            </w:r>
          </w:p>
        </w:tc>
        <w:tc>
          <w:tcPr>
            <w:tcW w:w="4434" w:type="dxa"/>
            <w:tcBorders>
              <w:top w:val="single" w:sz="4" w:space="0" w:color="auto"/>
              <w:left w:val="single" w:sz="4" w:space="0" w:color="auto"/>
              <w:bottom w:val="single" w:sz="4" w:space="0" w:color="auto"/>
              <w:right w:val="single" w:sz="4" w:space="0" w:color="auto"/>
            </w:tcBorders>
          </w:tcPr>
          <w:p w14:paraId="1093FB1A"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Participate with your PS/PA to complete the appropriate documentation to report </w:t>
            </w:r>
            <w:r w:rsidRPr="0014141C">
              <w:rPr>
                <w:rFonts w:cs="Arial"/>
                <w:i/>
                <w:sz w:val="22"/>
              </w:rPr>
              <w:t>near misses, critical incidents, major incidents and serious adverse events.</w:t>
            </w:r>
          </w:p>
        </w:tc>
        <w:tc>
          <w:tcPr>
            <w:tcW w:w="4435" w:type="dxa"/>
            <w:tcBorders>
              <w:top w:val="single" w:sz="4" w:space="0" w:color="auto"/>
              <w:left w:val="single" w:sz="4" w:space="0" w:color="auto"/>
              <w:bottom w:val="single" w:sz="4" w:space="0" w:color="auto"/>
              <w:right w:val="single" w:sz="4" w:space="0" w:color="auto"/>
            </w:tcBorders>
          </w:tcPr>
          <w:p w14:paraId="1814C02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Develop your understanding of </w:t>
            </w:r>
            <w:r w:rsidRPr="0014141C">
              <w:rPr>
                <w:rFonts w:cs="Arial"/>
                <w:i/>
                <w:sz w:val="22"/>
              </w:rPr>
              <w:t>how to identify, report and critically reflect on near misses, critical incidents, major incidents and serious adverse events by u</w:t>
            </w:r>
            <w:r w:rsidRPr="0014141C">
              <w:rPr>
                <w:rFonts w:eastAsia="Times New Roman" w:cs="Arial"/>
                <w:i/>
                <w:sz w:val="22"/>
                <w:lang w:eastAsia="en-GB"/>
              </w:rPr>
              <w:t>sing for example the Quality Improvement Scotland or Healthcare Improvement Scotland websites.</w:t>
            </w:r>
          </w:p>
        </w:tc>
      </w:tr>
      <w:tr w:rsidR="0014141C" w:rsidRPr="0014141C" w14:paraId="44E5C19F" w14:textId="77777777" w:rsidTr="0014141C">
        <w:trPr>
          <w:trHeight w:val="520"/>
        </w:trPr>
        <w:tc>
          <w:tcPr>
            <w:tcW w:w="645" w:type="dxa"/>
            <w:vMerge/>
            <w:tcBorders>
              <w:left w:val="single" w:sz="4" w:space="0" w:color="auto"/>
              <w:bottom w:val="single" w:sz="4" w:space="0" w:color="auto"/>
              <w:right w:val="single" w:sz="4" w:space="0" w:color="auto"/>
            </w:tcBorders>
          </w:tcPr>
          <w:p w14:paraId="0E37BC8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B48EE3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7E6DBD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E8D961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8C48E6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798FF2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38087C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C7E3BA6" w14:textId="77777777" w:rsidTr="0014141C">
        <w:trPr>
          <w:trHeight w:val="520"/>
        </w:trPr>
        <w:tc>
          <w:tcPr>
            <w:tcW w:w="645" w:type="dxa"/>
            <w:tcBorders>
              <w:top w:val="nil"/>
              <w:left w:val="single" w:sz="4" w:space="0" w:color="auto"/>
              <w:bottom w:val="single" w:sz="4" w:space="0" w:color="auto"/>
              <w:right w:val="single" w:sz="4" w:space="0" w:color="auto"/>
            </w:tcBorders>
          </w:tcPr>
          <w:p w14:paraId="3D41D2E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6.9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1455944"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 xml:space="preserve">work with people, their families, carers and colleagues to develop effective improvement strategies for quality and safety, sharing feedback and learning from positive outcomes and experiences, mistakes and adverse outcomes and experiences </w:t>
            </w:r>
          </w:p>
        </w:tc>
      </w:tr>
      <w:tr w:rsidR="0014141C" w:rsidRPr="00F677A4" w14:paraId="17138010" w14:textId="77777777" w:rsidTr="0014141C">
        <w:trPr>
          <w:trHeight w:val="520"/>
        </w:trPr>
        <w:tc>
          <w:tcPr>
            <w:tcW w:w="645" w:type="dxa"/>
            <w:tcBorders>
              <w:top w:val="nil"/>
              <w:left w:val="single" w:sz="4" w:space="0" w:color="auto"/>
              <w:bottom w:val="single" w:sz="4" w:space="0" w:color="auto"/>
              <w:right w:val="single" w:sz="4" w:space="0" w:color="auto"/>
            </w:tcBorders>
          </w:tcPr>
          <w:p w14:paraId="11C3471E"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B8C0E76"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2.1, 2.2, 5.2, 5.4, 8.1, 8.4, 8.5, 8.6, 9.1, 9.2, 10.2, 10.6, 16.4, 19.1, 25.1 :EU clinical instruction Directives B1-B7</w:t>
            </w:r>
          </w:p>
        </w:tc>
      </w:tr>
      <w:tr w:rsidR="0014141C" w:rsidRPr="0014141C" w14:paraId="4BB7E9D6" w14:textId="77777777" w:rsidTr="0014141C">
        <w:trPr>
          <w:trHeight w:val="520"/>
        </w:trPr>
        <w:tc>
          <w:tcPr>
            <w:tcW w:w="645" w:type="dxa"/>
            <w:vMerge w:val="restart"/>
            <w:tcBorders>
              <w:top w:val="nil"/>
              <w:left w:val="single" w:sz="4" w:space="0" w:color="auto"/>
              <w:right w:val="single" w:sz="4" w:space="0" w:color="auto"/>
            </w:tcBorders>
          </w:tcPr>
          <w:p w14:paraId="6224AC51"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3F39CB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3CF9A3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E5B9D8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764D5EE" w14:textId="77777777" w:rsidTr="0014141C">
        <w:trPr>
          <w:trHeight w:val="1042"/>
        </w:trPr>
        <w:tc>
          <w:tcPr>
            <w:tcW w:w="645" w:type="dxa"/>
            <w:vMerge/>
            <w:tcBorders>
              <w:left w:val="single" w:sz="4" w:space="0" w:color="auto"/>
              <w:right w:val="single" w:sz="4" w:space="0" w:color="auto"/>
            </w:tcBorders>
          </w:tcPr>
          <w:p w14:paraId="699298D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7FDA793"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Take some time to observe your PS/PA and other colleagues seeking and responding to feedback from </w:t>
            </w:r>
            <w:r w:rsidRPr="0014141C">
              <w:rPr>
                <w:rFonts w:cs="Arial"/>
                <w:i/>
                <w:sz w:val="22"/>
              </w:rPr>
              <w:t>people, their families, carers and colleagues.</w:t>
            </w:r>
          </w:p>
        </w:tc>
        <w:tc>
          <w:tcPr>
            <w:tcW w:w="4434" w:type="dxa"/>
            <w:tcBorders>
              <w:top w:val="single" w:sz="4" w:space="0" w:color="auto"/>
              <w:left w:val="single" w:sz="4" w:space="0" w:color="auto"/>
              <w:bottom w:val="single" w:sz="4" w:space="0" w:color="auto"/>
              <w:right w:val="single" w:sz="4" w:space="0" w:color="auto"/>
            </w:tcBorders>
          </w:tcPr>
          <w:p w14:paraId="191292D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the strategies used to develop effective improvement strategies.</w:t>
            </w:r>
          </w:p>
        </w:tc>
        <w:tc>
          <w:tcPr>
            <w:tcW w:w="4435" w:type="dxa"/>
            <w:tcBorders>
              <w:top w:val="single" w:sz="4" w:space="0" w:color="auto"/>
              <w:left w:val="single" w:sz="4" w:space="0" w:color="auto"/>
              <w:bottom w:val="single" w:sz="4" w:space="0" w:color="auto"/>
              <w:right w:val="single" w:sz="4" w:space="0" w:color="auto"/>
            </w:tcBorders>
          </w:tcPr>
          <w:p w14:paraId="7897ECD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Participate in activities that enable you to </w:t>
            </w:r>
            <w:r w:rsidRPr="0014141C">
              <w:rPr>
                <w:rFonts w:cs="Arial"/>
                <w:i/>
                <w:sz w:val="22"/>
              </w:rPr>
              <w:t>work with people, their families, carers and colleagues to achieve the above.</w:t>
            </w:r>
          </w:p>
        </w:tc>
      </w:tr>
      <w:tr w:rsidR="0014141C" w:rsidRPr="0014141C" w14:paraId="5F64B288" w14:textId="77777777" w:rsidTr="0014141C">
        <w:trPr>
          <w:trHeight w:val="520"/>
        </w:trPr>
        <w:tc>
          <w:tcPr>
            <w:tcW w:w="645" w:type="dxa"/>
            <w:vMerge/>
            <w:tcBorders>
              <w:left w:val="single" w:sz="4" w:space="0" w:color="auto"/>
              <w:bottom w:val="single" w:sz="4" w:space="0" w:color="auto"/>
              <w:right w:val="single" w:sz="4" w:space="0" w:color="auto"/>
            </w:tcBorders>
          </w:tcPr>
          <w:p w14:paraId="726FFAB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CF2A7B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4199C0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582C1D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453D32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ED9B01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045C35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3521ECE4" w14:textId="77777777" w:rsidR="0014141C" w:rsidRPr="0014141C" w:rsidRDefault="0014141C" w:rsidP="0014141C">
      <w:pPr>
        <w:spacing w:line="240" w:lineRule="auto"/>
      </w:pPr>
    </w:p>
    <w:p w14:paraId="7189A65D"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77B57FA3"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48C03F3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6.10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44E297"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 xml:space="preserve">apply an understanding of the differences between risk aversion and risk management and how to avoid compromising quality of care and health outcomes </w:t>
            </w:r>
          </w:p>
        </w:tc>
      </w:tr>
      <w:tr w:rsidR="0014141C" w:rsidRPr="00F677A4" w14:paraId="50D909F8" w14:textId="77777777" w:rsidTr="0014141C">
        <w:trPr>
          <w:trHeight w:val="304"/>
        </w:trPr>
        <w:tc>
          <w:tcPr>
            <w:tcW w:w="645" w:type="dxa"/>
            <w:tcBorders>
              <w:top w:val="nil"/>
              <w:left w:val="single" w:sz="4" w:space="0" w:color="auto"/>
              <w:bottom w:val="single" w:sz="4" w:space="0" w:color="auto"/>
              <w:right w:val="single" w:sz="4" w:space="0" w:color="auto"/>
            </w:tcBorders>
          </w:tcPr>
          <w:p w14:paraId="08EE86AE"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1B17B6E"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4.1, 4.3, 5.4, 17.1, 19.1, 20.3, 25.1 :EU clinical instruction Directives B1-B7</w:t>
            </w:r>
          </w:p>
        </w:tc>
      </w:tr>
      <w:tr w:rsidR="0014141C" w:rsidRPr="0014141C" w14:paraId="69B1FB55" w14:textId="77777777" w:rsidTr="0014141C">
        <w:trPr>
          <w:trHeight w:val="279"/>
        </w:trPr>
        <w:tc>
          <w:tcPr>
            <w:tcW w:w="645" w:type="dxa"/>
            <w:vMerge w:val="restart"/>
            <w:tcBorders>
              <w:top w:val="nil"/>
              <w:left w:val="single" w:sz="4" w:space="0" w:color="auto"/>
              <w:right w:val="single" w:sz="4" w:space="0" w:color="auto"/>
            </w:tcBorders>
          </w:tcPr>
          <w:p w14:paraId="31605539"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7B2354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AB3199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3E9C18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DF4625D" w14:textId="77777777" w:rsidTr="0014141C">
        <w:trPr>
          <w:trHeight w:val="520"/>
        </w:trPr>
        <w:tc>
          <w:tcPr>
            <w:tcW w:w="645" w:type="dxa"/>
            <w:vMerge/>
            <w:tcBorders>
              <w:left w:val="single" w:sz="4" w:space="0" w:color="auto"/>
              <w:right w:val="single" w:sz="4" w:space="0" w:color="auto"/>
            </w:tcBorders>
          </w:tcPr>
          <w:p w14:paraId="6C03DAF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F550C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the </w:t>
            </w:r>
            <w:r w:rsidRPr="0014141C">
              <w:rPr>
                <w:rFonts w:cs="Arial"/>
                <w:i/>
                <w:sz w:val="22"/>
              </w:rPr>
              <w:t>differences between risk aversion and risk management.</w:t>
            </w:r>
          </w:p>
        </w:tc>
        <w:tc>
          <w:tcPr>
            <w:tcW w:w="4434" w:type="dxa"/>
            <w:tcBorders>
              <w:top w:val="single" w:sz="4" w:space="0" w:color="auto"/>
              <w:left w:val="single" w:sz="4" w:space="0" w:color="auto"/>
              <w:bottom w:val="single" w:sz="4" w:space="0" w:color="auto"/>
              <w:right w:val="single" w:sz="4" w:space="0" w:color="auto"/>
            </w:tcBorders>
          </w:tcPr>
          <w:p w14:paraId="60291B7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the methodologies used to develop for example SIGN or NICE Guidelines and their potential use.</w:t>
            </w:r>
          </w:p>
        </w:tc>
        <w:tc>
          <w:tcPr>
            <w:tcW w:w="4435" w:type="dxa"/>
            <w:tcBorders>
              <w:top w:val="single" w:sz="4" w:space="0" w:color="auto"/>
              <w:left w:val="single" w:sz="4" w:space="0" w:color="auto"/>
              <w:bottom w:val="single" w:sz="4" w:space="0" w:color="auto"/>
              <w:right w:val="single" w:sz="4" w:space="0" w:color="auto"/>
            </w:tcBorders>
          </w:tcPr>
          <w:p w14:paraId="240E919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Critically reflect on the difference between risk aversion and risk assessment and the implications for safe effective person-centred care. </w:t>
            </w:r>
          </w:p>
        </w:tc>
      </w:tr>
      <w:tr w:rsidR="0014141C" w:rsidRPr="0014141C" w14:paraId="651AC711" w14:textId="77777777" w:rsidTr="0014141C">
        <w:trPr>
          <w:trHeight w:val="520"/>
        </w:trPr>
        <w:tc>
          <w:tcPr>
            <w:tcW w:w="645" w:type="dxa"/>
            <w:vMerge/>
            <w:tcBorders>
              <w:left w:val="single" w:sz="4" w:space="0" w:color="auto"/>
              <w:bottom w:val="single" w:sz="4" w:space="0" w:color="auto"/>
              <w:right w:val="single" w:sz="4" w:space="0" w:color="auto"/>
            </w:tcBorders>
          </w:tcPr>
          <w:p w14:paraId="036E641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D02020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11460D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5D40EF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34E108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4DD419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72943C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FAF1D7F" w14:textId="77777777" w:rsidTr="0014141C">
        <w:trPr>
          <w:trHeight w:val="520"/>
        </w:trPr>
        <w:tc>
          <w:tcPr>
            <w:tcW w:w="645" w:type="dxa"/>
            <w:tcBorders>
              <w:top w:val="nil"/>
              <w:left w:val="single" w:sz="4" w:space="0" w:color="auto"/>
              <w:bottom w:val="single" w:sz="4" w:space="0" w:color="auto"/>
              <w:right w:val="single" w:sz="4" w:space="0" w:color="auto"/>
            </w:tcBorders>
          </w:tcPr>
          <w:p w14:paraId="4F53CED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6.11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D32C4A7"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acknowledge the need to accept and manage uncertainty, and demonstrate an understanding of strategies that develop resilience in self and others</w:t>
            </w:r>
          </w:p>
        </w:tc>
      </w:tr>
      <w:tr w:rsidR="0014141C" w:rsidRPr="00F677A4" w14:paraId="278F8A4A" w14:textId="77777777" w:rsidTr="0014141C">
        <w:trPr>
          <w:trHeight w:val="327"/>
        </w:trPr>
        <w:tc>
          <w:tcPr>
            <w:tcW w:w="645" w:type="dxa"/>
            <w:tcBorders>
              <w:top w:val="nil"/>
              <w:left w:val="single" w:sz="4" w:space="0" w:color="auto"/>
              <w:bottom w:val="single" w:sz="4" w:space="0" w:color="auto"/>
              <w:right w:val="single" w:sz="4" w:space="0" w:color="auto"/>
            </w:tcBorders>
          </w:tcPr>
          <w:p w14:paraId="7C0B8160"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06F43F9"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1.3, 3.1, 6.1, 8.7, 13.1 :EU clinical instruction Directives B1-B7</w:t>
            </w:r>
          </w:p>
        </w:tc>
      </w:tr>
      <w:tr w:rsidR="0014141C" w:rsidRPr="0014141C" w14:paraId="7DC1D522" w14:textId="77777777" w:rsidTr="0014141C">
        <w:trPr>
          <w:trHeight w:val="261"/>
        </w:trPr>
        <w:tc>
          <w:tcPr>
            <w:tcW w:w="645" w:type="dxa"/>
            <w:vMerge w:val="restart"/>
            <w:tcBorders>
              <w:top w:val="nil"/>
              <w:left w:val="single" w:sz="4" w:space="0" w:color="auto"/>
              <w:right w:val="single" w:sz="4" w:space="0" w:color="auto"/>
            </w:tcBorders>
          </w:tcPr>
          <w:p w14:paraId="48B902C3"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CABD06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667BA6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467660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AB88006" w14:textId="77777777" w:rsidTr="0014141C">
        <w:trPr>
          <w:trHeight w:val="520"/>
        </w:trPr>
        <w:tc>
          <w:tcPr>
            <w:tcW w:w="645" w:type="dxa"/>
            <w:vMerge/>
            <w:tcBorders>
              <w:left w:val="single" w:sz="4" w:space="0" w:color="auto"/>
              <w:right w:val="single" w:sz="4" w:space="0" w:color="auto"/>
            </w:tcBorders>
          </w:tcPr>
          <w:p w14:paraId="101A7B3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2F54B7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develop an understanding of the concept of resilience.</w:t>
            </w:r>
          </w:p>
        </w:tc>
        <w:tc>
          <w:tcPr>
            <w:tcW w:w="4434" w:type="dxa"/>
            <w:tcBorders>
              <w:top w:val="single" w:sz="4" w:space="0" w:color="auto"/>
              <w:left w:val="single" w:sz="4" w:space="0" w:color="auto"/>
              <w:bottom w:val="single" w:sz="4" w:space="0" w:color="auto"/>
              <w:right w:val="single" w:sz="4" w:space="0" w:color="auto"/>
            </w:tcBorders>
          </w:tcPr>
          <w:p w14:paraId="775DCCD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Use reflection as an approach to help you accept and manage uncertainty. </w:t>
            </w:r>
          </w:p>
        </w:tc>
        <w:tc>
          <w:tcPr>
            <w:tcW w:w="4435" w:type="dxa"/>
            <w:tcBorders>
              <w:top w:val="single" w:sz="4" w:space="0" w:color="auto"/>
              <w:left w:val="single" w:sz="4" w:space="0" w:color="auto"/>
              <w:bottom w:val="single" w:sz="4" w:space="0" w:color="auto"/>
              <w:right w:val="single" w:sz="4" w:space="0" w:color="auto"/>
            </w:tcBorders>
          </w:tcPr>
          <w:p w14:paraId="6487D9B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Create opportunities to participate in critical reflection with others and keep a reflective diary to help develop </w:t>
            </w:r>
            <w:r w:rsidRPr="0014141C">
              <w:rPr>
                <w:rFonts w:cs="Arial"/>
                <w:i/>
                <w:sz w:val="22"/>
              </w:rPr>
              <w:t>resilience in yourself and others.</w:t>
            </w:r>
          </w:p>
        </w:tc>
      </w:tr>
      <w:tr w:rsidR="0014141C" w:rsidRPr="0014141C" w14:paraId="18199347" w14:textId="77777777" w:rsidTr="0014141C">
        <w:trPr>
          <w:trHeight w:val="556"/>
        </w:trPr>
        <w:tc>
          <w:tcPr>
            <w:tcW w:w="645" w:type="dxa"/>
            <w:vMerge/>
            <w:tcBorders>
              <w:left w:val="single" w:sz="4" w:space="0" w:color="auto"/>
              <w:bottom w:val="single" w:sz="4" w:space="0" w:color="auto"/>
              <w:right w:val="single" w:sz="4" w:space="0" w:color="auto"/>
            </w:tcBorders>
          </w:tcPr>
          <w:p w14:paraId="23143CA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5A67774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E58E4B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34B4A9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A78BA2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48B22D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8C491C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2AA7A69D" w14:textId="77777777" w:rsidTr="0014141C">
        <w:trPr>
          <w:trHeight w:val="520"/>
        </w:trPr>
        <w:tc>
          <w:tcPr>
            <w:tcW w:w="645" w:type="dxa"/>
            <w:tcBorders>
              <w:top w:val="nil"/>
              <w:left w:val="single" w:sz="4" w:space="0" w:color="auto"/>
              <w:bottom w:val="single" w:sz="4" w:space="0" w:color="auto"/>
              <w:right w:val="single" w:sz="4" w:space="0" w:color="auto"/>
            </w:tcBorders>
          </w:tcPr>
          <w:p w14:paraId="2833DAA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6.12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8589DB9" w14:textId="77777777" w:rsidR="0014141C" w:rsidRPr="0014141C" w:rsidRDefault="0014141C" w:rsidP="0014141C">
            <w:pPr>
              <w:spacing w:before="100" w:beforeAutospacing="1" w:after="100" w:afterAutospacing="1" w:line="240" w:lineRule="auto"/>
              <w:rPr>
                <w:rFonts w:eastAsia="Times New Roman" w:cs="Arial"/>
                <w:sz w:val="22"/>
                <w:lang w:eastAsia="en-GB"/>
              </w:rPr>
            </w:pPr>
            <w:r w:rsidRPr="0014141C">
              <w:rPr>
                <w:rFonts w:cs="Arial"/>
                <w:sz w:val="22"/>
                <w:lang w:eastAsia="en-GB"/>
              </w:rPr>
              <w:t xml:space="preserve">understand the role of registered nurses and other health and care professionals at different levels of experience and seniority when managing and prioritising actions and care in the event of a major incident </w:t>
            </w:r>
          </w:p>
        </w:tc>
      </w:tr>
      <w:tr w:rsidR="0014141C" w:rsidRPr="00F677A4" w14:paraId="1C48D494" w14:textId="77777777" w:rsidTr="0014141C">
        <w:trPr>
          <w:trHeight w:val="383"/>
        </w:trPr>
        <w:tc>
          <w:tcPr>
            <w:tcW w:w="645" w:type="dxa"/>
            <w:tcBorders>
              <w:top w:val="nil"/>
              <w:left w:val="single" w:sz="4" w:space="0" w:color="auto"/>
              <w:bottom w:val="single" w:sz="4" w:space="0" w:color="auto"/>
              <w:right w:val="single" w:sz="4" w:space="0" w:color="auto"/>
            </w:tcBorders>
          </w:tcPr>
          <w:p w14:paraId="7CAF97C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75F40E0" w14:textId="77777777" w:rsidR="0014141C" w:rsidRPr="00F677A4" w:rsidRDefault="0014141C" w:rsidP="0014141C">
            <w:pPr>
              <w:spacing w:before="100" w:beforeAutospacing="1" w:after="100" w:afterAutospacing="1" w:line="240" w:lineRule="auto"/>
              <w:rPr>
                <w:rFonts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 7.1, 8.1, 8.5, 10.1, 11.1, 13.3, 13.4, 15.1, 15.3, 19.1, 25.1 :EU clinical instruction Directives B1-B7</w:t>
            </w:r>
          </w:p>
        </w:tc>
      </w:tr>
      <w:tr w:rsidR="0014141C" w:rsidRPr="0014141C" w14:paraId="63E1F6A5" w14:textId="77777777" w:rsidTr="0014141C">
        <w:trPr>
          <w:trHeight w:val="520"/>
        </w:trPr>
        <w:tc>
          <w:tcPr>
            <w:tcW w:w="645" w:type="dxa"/>
            <w:vMerge w:val="restart"/>
            <w:tcBorders>
              <w:top w:val="nil"/>
              <w:left w:val="single" w:sz="4" w:space="0" w:color="auto"/>
              <w:right w:val="single" w:sz="4" w:space="0" w:color="auto"/>
            </w:tcBorders>
          </w:tcPr>
          <w:p w14:paraId="310FE757"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4A2AC99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683E57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D07EB7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8601C8F" w14:textId="77777777" w:rsidTr="0014141C">
        <w:trPr>
          <w:trHeight w:val="520"/>
        </w:trPr>
        <w:tc>
          <w:tcPr>
            <w:tcW w:w="645" w:type="dxa"/>
            <w:vMerge/>
            <w:tcBorders>
              <w:left w:val="single" w:sz="4" w:space="0" w:color="auto"/>
              <w:right w:val="single" w:sz="4" w:space="0" w:color="auto"/>
            </w:tcBorders>
          </w:tcPr>
          <w:p w14:paraId="6EC008D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820AF7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develop an understanding of what may be considered a major incident – e.g. public health, traumatic event, adverse weather. </w:t>
            </w:r>
          </w:p>
        </w:tc>
        <w:tc>
          <w:tcPr>
            <w:tcW w:w="4434" w:type="dxa"/>
            <w:tcBorders>
              <w:top w:val="single" w:sz="4" w:space="0" w:color="auto"/>
              <w:left w:val="single" w:sz="4" w:space="0" w:color="auto"/>
              <w:bottom w:val="single" w:sz="4" w:space="0" w:color="auto"/>
              <w:right w:val="single" w:sz="4" w:space="0" w:color="auto"/>
            </w:tcBorders>
          </w:tcPr>
          <w:p w14:paraId="78F9716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Review the major incident protocols for your PLEs and share your understanding with your PS/PA.</w:t>
            </w:r>
          </w:p>
        </w:tc>
        <w:tc>
          <w:tcPr>
            <w:tcW w:w="4435" w:type="dxa"/>
            <w:tcBorders>
              <w:top w:val="single" w:sz="4" w:space="0" w:color="auto"/>
              <w:left w:val="single" w:sz="4" w:space="0" w:color="auto"/>
              <w:bottom w:val="single" w:sz="4" w:space="0" w:color="auto"/>
              <w:right w:val="single" w:sz="4" w:space="0" w:color="auto"/>
            </w:tcBorders>
          </w:tcPr>
          <w:p w14:paraId="147F72B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Critically reflect on any major incidents that have recently occurred and consider the various roles and responsibilities of </w:t>
            </w:r>
            <w:r w:rsidRPr="0014141C">
              <w:rPr>
                <w:rFonts w:cs="Arial"/>
                <w:i/>
                <w:sz w:val="22"/>
              </w:rPr>
              <w:t>registered nurses and other health and care professionals.</w:t>
            </w:r>
          </w:p>
        </w:tc>
      </w:tr>
      <w:tr w:rsidR="0014141C" w:rsidRPr="0014141C" w14:paraId="3B8497D1" w14:textId="77777777" w:rsidTr="0014141C">
        <w:trPr>
          <w:trHeight w:val="520"/>
        </w:trPr>
        <w:tc>
          <w:tcPr>
            <w:tcW w:w="645" w:type="dxa"/>
            <w:vMerge/>
            <w:tcBorders>
              <w:left w:val="single" w:sz="4" w:space="0" w:color="auto"/>
              <w:bottom w:val="single" w:sz="4" w:space="0" w:color="auto"/>
              <w:right w:val="single" w:sz="4" w:space="0" w:color="auto"/>
            </w:tcBorders>
          </w:tcPr>
          <w:p w14:paraId="1A348A7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CB1D70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D92AD1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F070FE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CFA65A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D1A122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C3655C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68C10A6F" w14:textId="77777777" w:rsidR="0014141C" w:rsidRPr="0014141C" w:rsidRDefault="0014141C" w:rsidP="0014141C">
      <w:pPr>
        <w:spacing w:line="240" w:lineRule="auto"/>
        <w:rPr>
          <w:rFonts w:cs="Arial"/>
          <w:b/>
        </w:rPr>
      </w:pPr>
      <w:r w:rsidRPr="0014141C">
        <w:rPr>
          <w:rFonts w:cs="Arial"/>
          <w:b/>
        </w:rPr>
        <w:lastRenderedPageBreak/>
        <w:t>Platform 7: Coordinating care</w:t>
      </w:r>
    </w:p>
    <w:p w14:paraId="50BA388A" w14:textId="77777777" w:rsidR="0014141C" w:rsidRPr="0014141C" w:rsidRDefault="0014141C" w:rsidP="0014141C">
      <w:pPr>
        <w:spacing w:line="240" w:lineRule="auto"/>
        <w:rPr>
          <w:rFonts w:cs="Arial"/>
        </w:rPr>
      </w:pPr>
      <w:r w:rsidRPr="0014141C">
        <w:rPr>
          <w:rFonts w:cs="Arial"/>
        </w:rPr>
        <w:t>Registered nurses play a leadership role in coordinating and managing the complex nursing and integrated care needs of people at any stage of their lives, across a range of organisations and settings. They contribute to processes of organisational change through an awareness of local and national policies.</w:t>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1462D75E" w14:textId="77777777" w:rsidTr="0014141C">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1317D569" w14:textId="77777777" w:rsidR="0014141C" w:rsidRPr="0014141C" w:rsidRDefault="0014141C" w:rsidP="0014141C">
            <w:pPr>
              <w:spacing w:after="0" w:line="240" w:lineRule="auto"/>
              <w:rPr>
                <w:rFonts w:eastAsia="Times New Roman" w:cs="Arial"/>
                <w:b/>
                <w:sz w:val="22"/>
                <w:lang w:eastAsia="en-GB"/>
              </w:rPr>
            </w:pPr>
            <w:r w:rsidRPr="0014141C">
              <w:rPr>
                <w:rFonts w:eastAsia="Times New Roman" w:cs="Arial"/>
                <w:b/>
                <w:sz w:val="22"/>
                <w:lang w:eastAsia="en-GB"/>
              </w:rPr>
              <w:t xml:space="preserve">Platform 7: Coordinating Care </w:t>
            </w:r>
          </w:p>
        </w:tc>
      </w:tr>
      <w:tr w:rsidR="0014141C" w:rsidRPr="0014141C" w14:paraId="7EF8B8F3" w14:textId="77777777" w:rsidTr="0014141C">
        <w:trPr>
          <w:trHeight w:val="520"/>
        </w:trPr>
        <w:tc>
          <w:tcPr>
            <w:tcW w:w="645" w:type="dxa"/>
            <w:tcBorders>
              <w:top w:val="nil"/>
              <w:left w:val="single" w:sz="4" w:space="0" w:color="auto"/>
              <w:bottom w:val="single" w:sz="4" w:space="0" w:color="auto"/>
              <w:right w:val="single" w:sz="4" w:space="0" w:color="auto"/>
            </w:tcBorders>
          </w:tcPr>
          <w:p w14:paraId="2EECE9C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7.1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1D1F6D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and apply the principles of partnership, collaboration and interagency working across all relevant sectors</w:t>
            </w:r>
          </w:p>
        </w:tc>
      </w:tr>
      <w:tr w:rsidR="0014141C" w:rsidRPr="00F677A4" w14:paraId="4EE4058B" w14:textId="77777777" w:rsidTr="0014141C">
        <w:trPr>
          <w:trHeight w:val="520"/>
        </w:trPr>
        <w:tc>
          <w:tcPr>
            <w:tcW w:w="645" w:type="dxa"/>
            <w:tcBorders>
              <w:top w:val="nil"/>
              <w:left w:val="single" w:sz="4" w:space="0" w:color="auto"/>
              <w:bottom w:val="single" w:sz="4" w:space="0" w:color="auto"/>
              <w:right w:val="single" w:sz="4" w:space="0" w:color="auto"/>
            </w:tcBorders>
          </w:tcPr>
          <w:p w14:paraId="26DC50B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D1161DB"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2.1, 8.1, 8.2, 8.3, 8.4, 8.5, 8.6, 9.3, 13.2, 13.3, 17.2 </w:t>
            </w:r>
            <w:r w:rsidRPr="00F677A4">
              <w:rPr>
                <w:rFonts w:eastAsia="Times New Roman" w:cs="Arial"/>
                <w:sz w:val="22"/>
                <w:lang w:val="fr-FR"/>
              </w:rPr>
              <w:t>:EU clinical instruction Directives</w:t>
            </w:r>
          </w:p>
        </w:tc>
      </w:tr>
      <w:tr w:rsidR="0014141C" w:rsidRPr="0014141C" w14:paraId="23BF8DEA" w14:textId="77777777" w:rsidTr="0014141C">
        <w:trPr>
          <w:trHeight w:val="520"/>
        </w:trPr>
        <w:tc>
          <w:tcPr>
            <w:tcW w:w="645" w:type="dxa"/>
            <w:vMerge w:val="restart"/>
            <w:tcBorders>
              <w:top w:val="nil"/>
              <w:left w:val="single" w:sz="4" w:space="0" w:color="auto"/>
              <w:right w:val="single" w:sz="4" w:space="0" w:color="auto"/>
            </w:tcBorders>
          </w:tcPr>
          <w:p w14:paraId="1CB5906C"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7C723A6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538547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1D0D569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0616E38" w14:textId="77777777" w:rsidTr="0014141C">
        <w:trPr>
          <w:trHeight w:val="520"/>
        </w:trPr>
        <w:tc>
          <w:tcPr>
            <w:tcW w:w="645" w:type="dxa"/>
            <w:vMerge/>
            <w:tcBorders>
              <w:left w:val="single" w:sz="4" w:space="0" w:color="auto"/>
              <w:right w:val="single" w:sz="4" w:space="0" w:color="auto"/>
            </w:tcBorders>
          </w:tcPr>
          <w:p w14:paraId="06B4002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77CB1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demonstrate a foundation understanding of the principles of partnership and interdisciplinary working. </w:t>
            </w:r>
          </w:p>
        </w:tc>
        <w:tc>
          <w:tcPr>
            <w:tcW w:w="4434" w:type="dxa"/>
            <w:tcBorders>
              <w:top w:val="single" w:sz="4" w:space="0" w:color="auto"/>
              <w:left w:val="single" w:sz="4" w:space="0" w:color="auto"/>
              <w:bottom w:val="single" w:sz="4" w:space="0" w:color="auto"/>
              <w:right w:val="single" w:sz="4" w:space="0" w:color="auto"/>
            </w:tcBorders>
          </w:tcPr>
          <w:p w14:paraId="08B6034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Plan and coordinate the care of people in your PLE and take and make referrals to other agencies and professionals. </w:t>
            </w:r>
          </w:p>
        </w:tc>
        <w:tc>
          <w:tcPr>
            <w:tcW w:w="4435" w:type="dxa"/>
            <w:tcBorders>
              <w:top w:val="single" w:sz="4" w:space="0" w:color="auto"/>
              <w:left w:val="single" w:sz="4" w:space="0" w:color="auto"/>
              <w:bottom w:val="single" w:sz="4" w:space="0" w:color="auto"/>
              <w:right w:val="single" w:sz="4" w:space="0" w:color="auto"/>
            </w:tcBorders>
          </w:tcPr>
          <w:p w14:paraId="49A9565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Plan and coordinate complex care and consider the influence local and national policy may have on care.</w:t>
            </w:r>
          </w:p>
        </w:tc>
      </w:tr>
      <w:tr w:rsidR="0014141C" w:rsidRPr="0014141C" w14:paraId="0F4AFEC1" w14:textId="77777777" w:rsidTr="0014141C">
        <w:trPr>
          <w:trHeight w:val="520"/>
        </w:trPr>
        <w:tc>
          <w:tcPr>
            <w:tcW w:w="645" w:type="dxa"/>
            <w:vMerge/>
            <w:tcBorders>
              <w:left w:val="single" w:sz="4" w:space="0" w:color="auto"/>
              <w:bottom w:val="single" w:sz="4" w:space="0" w:color="auto"/>
              <w:right w:val="single" w:sz="4" w:space="0" w:color="auto"/>
            </w:tcBorders>
          </w:tcPr>
          <w:p w14:paraId="34CE196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1B28EE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A219C3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672074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F8EE65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27A1D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378E08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0B8891A" w14:textId="77777777" w:rsidTr="0014141C">
        <w:trPr>
          <w:trHeight w:val="520"/>
        </w:trPr>
        <w:tc>
          <w:tcPr>
            <w:tcW w:w="645" w:type="dxa"/>
            <w:tcBorders>
              <w:top w:val="nil"/>
              <w:left w:val="single" w:sz="4" w:space="0" w:color="auto"/>
              <w:bottom w:val="single" w:sz="4" w:space="0" w:color="auto"/>
              <w:right w:val="single" w:sz="4" w:space="0" w:color="auto"/>
            </w:tcBorders>
          </w:tcPr>
          <w:p w14:paraId="4B1BE5D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7.2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84C432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health legislation and current health and social care policies, and the mechanisms involved in influencing policy development and change, differentiating where appropriate between the devolved legislatures of the United Kingdom</w:t>
            </w:r>
          </w:p>
        </w:tc>
      </w:tr>
      <w:tr w:rsidR="0014141C" w:rsidRPr="00F677A4" w14:paraId="1FA20E77" w14:textId="77777777" w:rsidTr="0014141C">
        <w:trPr>
          <w:trHeight w:val="520"/>
        </w:trPr>
        <w:tc>
          <w:tcPr>
            <w:tcW w:w="645" w:type="dxa"/>
            <w:tcBorders>
              <w:top w:val="nil"/>
              <w:left w:val="single" w:sz="4" w:space="0" w:color="auto"/>
              <w:bottom w:val="single" w:sz="4" w:space="0" w:color="auto"/>
              <w:right w:val="single" w:sz="4" w:space="0" w:color="auto"/>
            </w:tcBorders>
          </w:tcPr>
          <w:p w14:paraId="7270A02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5BD0628"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4.3, 18.2, 20.4 </w:t>
            </w:r>
            <w:r w:rsidRPr="00F677A4">
              <w:rPr>
                <w:rFonts w:eastAsia="Times New Roman" w:cs="Arial"/>
                <w:sz w:val="22"/>
                <w:lang w:val="fr-FR"/>
              </w:rPr>
              <w:t>:EU clinical instruction Directives</w:t>
            </w:r>
          </w:p>
        </w:tc>
      </w:tr>
      <w:tr w:rsidR="0014141C" w:rsidRPr="0014141C" w14:paraId="21BFD8DA" w14:textId="77777777" w:rsidTr="0014141C">
        <w:trPr>
          <w:trHeight w:val="520"/>
        </w:trPr>
        <w:tc>
          <w:tcPr>
            <w:tcW w:w="645" w:type="dxa"/>
            <w:vMerge w:val="restart"/>
            <w:tcBorders>
              <w:top w:val="nil"/>
              <w:left w:val="single" w:sz="4" w:space="0" w:color="auto"/>
              <w:right w:val="single" w:sz="4" w:space="0" w:color="auto"/>
            </w:tcBorders>
          </w:tcPr>
          <w:p w14:paraId="2711AE38"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6C555CA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1D0695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366971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D35B875" w14:textId="77777777" w:rsidTr="0014141C">
        <w:trPr>
          <w:trHeight w:val="520"/>
        </w:trPr>
        <w:tc>
          <w:tcPr>
            <w:tcW w:w="645" w:type="dxa"/>
            <w:vMerge/>
            <w:tcBorders>
              <w:left w:val="single" w:sz="4" w:space="0" w:color="auto"/>
              <w:right w:val="single" w:sz="4" w:space="0" w:color="auto"/>
            </w:tcBorders>
          </w:tcPr>
          <w:p w14:paraId="57EEE83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34EF7E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demonstrate a foundation understanding of some of the health and social care policies that influence the PLE.  </w:t>
            </w:r>
          </w:p>
        </w:tc>
        <w:tc>
          <w:tcPr>
            <w:tcW w:w="4434" w:type="dxa"/>
            <w:tcBorders>
              <w:top w:val="single" w:sz="4" w:space="0" w:color="auto"/>
              <w:left w:val="single" w:sz="4" w:space="0" w:color="auto"/>
              <w:bottom w:val="single" w:sz="4" w:space="0" w:color="auto"/>
              <w:right w:val="single" w:sz="4" w:space="0" w:color="auto"/>
            </w:tcBorders>
          </w:tcPr>
          <w:p w14:paraId="0788E05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demonstrate an understanding of the key methodologies applied to influence policy.</w:t>
            </w:r>
          </w:p>
        </w:tc>
        <w:tc>
          <w:tcPr>
            <w:tcW w:w="4435" w:type="dxa"/>
            <w:tcBorders>
              <w:top w:val="single" w:sz="4" w:space="0" w:color="auto"/>
              <w:left w:val="single" w:sz="4" w:space="0" w:color="auto"/>
              <w:bottom w:val="single" w:sz="4" w:space="0" w:color="auto"/>
              <w:right w:val="single" w:sz="4" w:space="0" w:color="auto"/>
            </w:tcBorders>
          </w:tcPr>
          <w:p w14:paraId="29131C6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Seek out opportunities to speak with others about health and social care legislation and apply the knowledge to your practice. </w:t>
            </w:r>
          </w:p>
        </w:tc>
      </w:tr>
      <w:tr w:rsidR="0014141C" w:rsidRPr="0014141C" w14:paraId="667113CE" w14:textId="77777777" w:rsidTr="0014141C">
        <w:trPr>
          <w:trHeight w:val="520"/>
        </w:trPr>
        <w:tc>
          <w:tcPr>
            <w:tcW w:w="645" w:type="dxa"/>
            <w:vMerge/>
            <w:tcBorders>
              <w:left w:val="single" w:sz="4" w:space="0" w:color="auto"/>
              <w:bottom w:val="single" w:sz="4" w:space="0" w:color="auto"/>
              <w:right w:val="single" w:sz="4" w:space="0" w:color="auto"/>
            </w:tcBorders>
          </w:tcPr>
          <w:p w14:paraId="70F246A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98DEE55"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4FCEF0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66B73B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34394C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2AFEAA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1C9669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1B11B016" w14:textId="77777777" w:rsidR="0014141C" w:rsidRPr="0014141C" w:rsidRDefault="0014141C" w:rsidP="0014141C">
      <w:pPr>
        <w:spacing w:line="240" w:lineRule="auto"/>
      </w:pPr>
    </w:p>
    <w:tbl>
      <w:tblPr>
        <w:tblW w:w="0" w:type="auto"/>
        <w:tblLayout w:type="fixed"/>
        <w:tblLook w:val="04A0" w:firstRow="1" w:lastRow="0" w:firstColumn="1" w:lastColumn="0" w:noHBand="0" w:noVBand="1"/>
      </w:tblPr>
      <w:tblGrid>
        <w:gridCol w:w="645"/>
        <w:gridCol w:w="4434"/>
        <w:gridCol w:w="4434"/>
        <w:gridCol w:w="4435"/>
      </w:tblGrid>
      <w:tr w:rsidR="0014141C" w:rsidRPr="0014141C" w14:paraId="2C241E63"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09D053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7.3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2DD3AC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the principles of health economics and their relevance to resource allocation in health and social care organisations and other agencies</w:t>
            </w:r>
          </w:p>
        </w:tc>
      </w:tr>
      <w:tr w:rsidR="0014141C" w:rsidRPr="00F677A4" w14:paraId="2C2FFBDC" w14:textId="77777777" w:rsidTr="0014141C">
        <w:trPr>
          <w:trHeight w:val="520"/>
        </w:trPr>
        <w:tc>
          <w:tcPr>
            <w:tcW w:w="645" w:type="dxa"/>
            <w:tcBorders>
              <w:top w:val="nil"/>
              <w:left w:val="single" w:sz="4" w:space="0" w:color="auto"/>
              <w:bottom w:val="single" w:sz="4" w:space="0" w:color="auto"/>
              <w:right w:val="single" w:sz="4" w:space="0" w:color="auto"/>
            </w:tcBorders>
          </w:tcPr>
          <w:p w14:paraId="00AE83D3"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203F08C"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6.1, 25.1 </w:t>
            </w:r>
            <w:r w:rsidRPr="00F677A4">
              <w:rPr>
                <w:rFonts w:eastAsia="Times New Roman" w:cs="Arial"/>
                <w:sz w:val="22"/>
                <w:lang w:val="fr-FR"/>
              </w:rPr>
              <w:t>:EU clinical instruction Directives</w:t>
            </w:r>
          </w:p>
        </w:tc>
      </w:tr>
      <w:tr w:rsidR="0014141C" w:rsidRPr="0014141C" w14:paraId="44EBA337" w14:textId="77777777" w:rsidTr="0014141C">
        <w:trPr>
          <w:trHeight w:val="520"/>
        </w:trPr>
        <w:tc>
          <w:tcPr>
            <w:tcW w:w="645" w:type="dxa"/>
            <w:vMerge w:val="restart"/>
            <w:tcBorders>
              <w:top w:val="nil"/>
              <w:left w:val="single" w:sz="4" w:space="0" w:color="auto"/>
              <w:right w:val="single" w:sz="4" w:space="0" w:color="auto"/>
            </w:tcBorders>
          </w:tcPr>
          <w:p w14:paraId="47DDF36C"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28D0618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D3A7C7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7C4D35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2CC54F45" w14:textId="77777777" w:rsidTr="0014141C">
        <w:trPr>
          <w:trHeight w:val="520"/>
        </w:trPr>
        <w:tc>
          <w:tcPr>
            <w:tcW w:w="645" w:type="dxa"/>
            <w:vMerge/>
            <w:tcBorders>
              <w:left w:val="single" w:sz="4" w:space="0" w:color="auto"/>
              <w:right w:val="single" w:sz="4" w:space="0" w:color="auto"/>
            </w:tcBorders>
          </w:tcPr>
          <w:p w14:paraId="1EE1583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600EFC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some aspects of health economics and nursing’s role in governance.  </w:t>
            </w:r>
          </w:p>
        </w:tc>
        <w:tc>
          <w:tcPr>
            <w:tcW w:w="4434" w:type="dxa"/>
            <w:tcBorders>
              <w:top w:val="single" w:sz="4" w:space="0" w:color="auto"/>
              <w:left w:val="single" w:sz="4" w:space="0" w:color="auto"/>
              <w:bottom w:val="single" w:sz="4" w:space="0" w:color="auto"/>
              <w:right w:val="single" w:sz="4" w:space="0" w:color="auto"/>
            </w:tcBorders>
          </w:tcPr>
          <w:p w14:paraId="2CFC2E1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the allocation of resources for complex care and nursing interventions.</w:t>
            </w:r>
          </w:p>
        </w:tc>
        <w:tc>
          <w:tcPr>
            <w:tcW w:w="4435" w:type="dxa"/>
            <w:tcBorders>
              <w:top w:val="single" w:sz="4" w:space="0" w:color="auto"/>
              <w:left w:val="single" w:sz="4" w:space="0" w:color="auto"/>
              <w:bottom w:val="single" w:sz="4" w:space="0" w:color="auto"/>
              <w:right w:val="single" w:sz="4" w:space="0" w:color="auto"/>
            </w:tcBorders>
          </w:tcPr>
          <w:p w14:paraId="6180FF0C"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the allocation of resources for complex care across disciplines and agencies. </w:t>
            </w:r>
          </w:p>
        </w:tc>
      </w:tr>
      <w:tr w:rsidR="0014141C" w:rsidRPr="0014141C" w14:paraId="61008B32" w14:textId="77777777" w:rsidTr="0014141C">
        <w:trPr>
          <w:trHeight w:val="520"/>
        </w:trPr>
        <w:tc>
          <w:tcPr>
            <w:tcW w:w="645" w:type="dxa"/>
            <w:vMerge/>
            <w:tcBorders>
              <w:left w:val="single" w:sz="4" w:space="0" w:color="auto"/>
              <w:bottom w:val="single" w:sz="4" w:space="0" w:color="auto"/>
              <w:right w:val="single" w:sz="4" w:space="0" w:color="auto"/>
            </w:tcBorders>
          </w:tcPr>
          <w:p w14:paraId="287ED0B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41A2E1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B65E20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E9CBB3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DC758A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3A06ABC"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C2BA25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52FDB583" w14:textId="77777777" w:rsidTr="0014141C">
        <w:trPr>
          <w:trHeight w:val="520"/>
        </w:trPr>
        <w:tc>
          <w:tcPr>
            <w:tcW w:w="645" w:type="dxa"/>
            <w:tcBorders>
              <w:top w:val="nil"/>
              <w:left w:val="single" w:sz="4" w:space="0" w:color="auto"/>
              <w:bottom w:val="single" w:sz="4" w:space="0" w:color="auto"/>
              <w:right w:val="single" w:sz="4" w:space="0" w:color="auto"/>
            </w:tcBorders>
          </w:tcPr>
          <w:p w14:paraId="6CE8ED0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7.4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EDA2D0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identify the implications of current health policy and future policy changes for nursing and other professions and understand the impact of policy changes on the delivery and coordination of care</w:t>
            </w:r>
          </w:p>
        </w:tc>
      </w:tr>
      <w:tr w:rsidR="0014141C" w:rsidRPr="00F677A4" w14:paraId="37EE936D" w14:textId="77777777" w:rsidTr="0014141C">
        <w:trPr>
          <w:trHeight w:val="520"/>
        </w:trPr>
        <w:tc>
          <w:tcPr>
            <w:tcW w:w="645" w:type="dxa"/>
            <w:tcBorders>
              <w:top w:val="nil"/>
              <w:left w:val="single" w:sz="4" w:space="0" w:color="auto"/>
              <w:bottom w:val="single" w:sz="4" w:space="0" w:color="auto"/>
              <w:right w:val="single" w:sz="4" w:space="0" w:color="auto"/>
            </w:tcBorders>
          </w:tcPr>
          <w:p w14:paraId="6A29523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449400"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6.2, 13.5, 17.3, 18.2, 20.4, </w:t>
            </w:r>
            <w:proofErr w:type="gramStart"/>
            <w:r w:rsidRPr="00F677A4">
              <w:rPr>
                <w:rFonts w:cs="Arial"/>
                <w:sz w:val="22"/>
                <w:lang w:val="fr-FR"/>
              </w:rPr>
              <w:t xml:space="preserve">22.3  </w:t>
            </w:r>
            <w:r w:rsidRPr="00F677A4">
              <w:rPr>
                <w:rFonts w:eastAsia="Times New Roman" w:cs="Arial"/>
                <w:sz w:val="22"/>
                <w:lang w:val="fr-FR"/>
              </w:rPr>
              <w:t>:</w:t>
            </w:r>
            <w:proofErr w:type="gramEnd"/>
            <w:r w:rsidRPr="00F677A4">
              <w:rPr>
                <w:rFonts w:eastAsia="Times New Roman" w:cs="Arial"/>
                <w:sz w:val="22"/>
                <w:lang w:val="fr-FR"/>
              </w:rPr>
              <w:t>EU clinical instruction Directives</w:t>
            </w:r>
          </w:p>
        </w:tc>
      </w:tr>
      <w:tr w:rsidR="0014141C" w:rsidRPr="0014141C" w14:paraId="70C9B084" w14:textId="77777777" w:rsidTr="0014141C">
        <w:trPr>
          <w:trHeight w:val="520"/>
        </w:trPr>
        <w:tc>
          <w:tcPr>
            <w:tcW w:w="645" w:type="dxa"/>
            <w:vMerge w:val="restart"/>
            <w:tcBorders>
              <w:top w:val="nil"/>
              <w:left w:val="single" w:sz="4" w:space="0" w:color="auto"/>
              <w:right w:val="single" w:sz="4" w:space="0" w:color="auto"/>
            </w:tcBorders>
          </w:tcPr>
          <w:p w14:paraId="569A84C1"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0E3B6E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AEBBC9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00AFBBF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16E5548" w14:textId="77777777" w:rsidTr="0014141C">
        <w:trPr>
          <w:trHeight w:val="520"/>
        </w:trPr>
        <w:tc>
          <w:tcPr>
            <w:tcW w:w="645" w:type="dxa"/>
            <w:vMerge/>
            <w:tcBorders>
              <w:left w:val="single" w:sz="4" w:space="0" w:color="auto"/>
              <w:right w:val="single" w:sz="4" w:space="0" w:color="auto"/>
            </w:tcBorders>
          </w:tcPr>
          <w:p w14:paraId="048598F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44AE99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identify some of the organisations that influence or develop policy. </w:t>
            </w:r>
          </w:p>
        </w:tc>
        <w:tc>
          <w:tcPr>
            <w:tcW w:w="4434" w:type="dxa"/>
            <w:tcBorders>
              <w:top w:val="single" w:sz="4" w:space="0" w:color="auto"/>
              <w:left w:val="single" w:sz="4" w:space="0" w:color="auto"/>
              <w:bottom w:val="single" w:sz="4" w:space="0" w:color="auto"/>
              <w:right w:val="single" w:sz="4" w:space="0" w:color="auto"/>
            </w:tcBorders>
          </w:tcPr>
          <w:p w14:paraId="18F125B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identify and discuss the impact of policy on the specific PLE. </w:t>
            </w:r>
          </w:p>
        </w:tc>
        <w:tc>
          <w:tcPr>
            <w:tcW w:w="4435" w:type="dxa"/>
            <w:tcBorders>
              <w:top w:val="single" w:sz="4" w:space="0" w:color="auto"/>
              <w:left w:val="single" w:sz="4" w:space="0" w:color="auto"/>
              <w:bottom w:val="single" w:sz="4" w:space="0" w:color="auto"/>
              <w:right w:val="single" w:sz="4" w:space="0" w:color="auto"/>
            </w:tcBorders>
          </w:tcPr>
          <w:p w14:paraId="7640DD1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and others consider how current and future health policy may influence the delivery and coordination of care.</w:t>
            </w:r>
          </w:p>
        </w:tc>
      </w:tr>
      <w:tr w:rsidR="0014141C" w:rsidRPr="0014141C" w14:paraId="383CF6FB" w14:textId="77777777" w:rsidTr="0014141C">
        <w:trPr>
          <w:trHeight w:val="520"/>
        </w:trPr>
        <w:tc>
          <w:tcPr>
            <w:tcW w:w="645" w:type="dxa"/>
            <w:vMerge/>
            <w:tcBorders>
              <w:left w:val="single" w:sz="4" w:space="0" w:color="auto"/>
              <w:bottom w:val="single" w:sz="4" w:space="0" w:color="auto"/>
              <w:right w:val="single" w:sz="4" w:space="0" w:color="auto"/>
            </w:tcBorders>
          </w:tcPr>
          <w:p w14:paraId="70CA7F4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382862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160CC8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993FCE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D5A5F9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F131C9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B3CD82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15DBD879" w14:textId="77777777" w:rsidR="0014141C" w:rsidRPr="0014141C" w:rsidRDefault="0014141C" w:rsidP="0014141C">
      <w:pPr>
        <w:spacing w:line="240" w:lineRule="auto"/>
      </w:pPr>
    </w:p>
    <w:p w14:paraId="2E0C52E7"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50295592"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29D5438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7.5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8D7E0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and recognise the need to respond to the challenges of providing safe, effective and person-centred nursing care for people who have co-morbidities and complex care needs</w:t>
            </w:r>
          </w:p>
        </w:tc>
      </w:tr>
      <w:tr w:rsidR="0014141C" w:rsidRPr="00F677A4" w14:paraId="5FCCFD40" w14:textId="77777777" w:rsidTr="0014141C">
        <w:trPr>
          <w:trHeight w:val="520"/>
        </w:trPr>
        <w:tc>
          <w:tcPr>
            <w:tcW w:w="645" w:type="dxa"/>
            <w:tcBorders>
              <w:top w:val="nil"/>
              <w:left w:val="single" w:sz="4" w:space="0" w:color="auto"/>
              <w:bottom w:val="single" w:sz="4" w:space="0" w:color="auto"/>
              <w:right w:val="single" w:sz="4" w:space="0" w:color="auto"/>
            </w:tcBorders>
          </w:tcPr>
          <w:p w14:paraId="5CC49954"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D3B1CCE"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1.3, 2.4, 3.3, 4.3, 5.5, 6.1, 6.2, 7.1, 7.4, 8.3, 8.6, 10.2, 13.2, 13.3, 17.1, 18.3, 19.1, 25.1 </w:t>
            </w:r>
            <w:r w:rsidRPr="00F677A4">
              <w:rPr>
                <w:rFonts w:eastAsia="Times New Roman" w:cs="Arial"/>
                <w:sz w:val="22"/>
                <w:lang w:val="fr-FR"/>
              </w:rPr>
              <w:t>:EU clinical instruction Directives</w:t>
            </w:r>
          </w:p>
        </w:tc>
      </w:tr>
      <w:tr w:rsidR="0014141C" w:rsidRPr="0014141C" w14:paraId="2A3745D9" w14:textId="77777777" w:rsidTr="0014141C">
        <w:trPr>
          <w:trHeight w:val="520"/>
        </w:trPr>
        <w:tc>
          <w:tcPr>
            <w:tcW w:w="645" w:type="dxa"/>
            <w:vMerge w:val="restart"/>
            <w:tcBorders>
              <w:top w:val="nil"/>
              <w:left w:val="single" w:sz="4" w:space="0" w:color="auto"/>
              <w:right w:val="single" w:sz="4" w:space="0" w:color="auto"/>
            </w:tcBorders>
          </w:tcPr>
          <w:p w14:paraId="561C682D"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AD55DB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679076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C1CDC2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ABBFAA6" w14:textId="77777777" w:rsidTr="0014141C">
        <w:trPr>
          <w:trHeight w:val="520"/>
        </w:trPr>
        <w:tc>
          <w:tcPr>
            <w:tcW w:w="645" w:type="dxa"/>
            <w:vMerge/>
            <w:tcBorders>
              <w:left w:val="single" w:sz="4" w:space="0" w:color="auto"/>
              <w:right w:val="single" w:sz="4" w:space="0" w:color="auto"/>
            </w:tcBorders>
          </w:tcPr>
          <w:p w14:paraId="257F62C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2FD8167"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the needs of a person with co-morbidities and complex care needs.  Share your understanding of person-centred care. </w:t>
            </w:r>
          </w:p>
        </w:tc>
        <w:tc>
          <w:tcPr>
            <w:tcW w:w="4434" w:type="dxa"/>
            <w:tcBorders>
              <w:top w:val="single" w:sz="4" w:space="0" w:color="auto"/>
              <w:left w:val="single" w:sz="4" w:space="0" w:color="auto"/>
              <w:bottom w:val="single" w:sz="4" w:space="0" w:color="auto"/>
              <w:right w:val="single" w:sz="4" w:space="0" w:color="auto"/>
            </w:tcBorders>
          </w:tcPr>
          <w:p w14:paraId="725A11B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explain how you recognise and respond to the challenges of providing safe, effective person-centred care.</w:t>
            </w:r>
          </w:p>
        </w:tc>
        <w:tc>
          <w:tcPr>
            <w:tcW w:w="4435" w:type="dxa"/>
            <w:tcBorders>
              <w:top w:val="single" w:sz="4" w:space="0" w:color="auto"/>
              <w:left w:val="single" w:sz="4" w:space="0" w:color="auto"/>
              <w:bottom w:val="single" w:sz="4" w:space="0" w:color="auto"/>
              <w:right w:val="single" w:sz="4" w:space="0" w:color="auto"/>
            </w:tcBorders>
          </w:tcPr>
          <w:p w14:paraId="0466E71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With your PS/PA critically reflect on your practice when providing safe, effective and person-centred nursing care for people who have co-morbidities and complex care needs.</w:t>
            </w:r>
          </w:p>
        </w:tc>
      </w:tr>
      <w:tr w:rsidR="0014141C" w:rsidRPr="0014141C" w14:paraId="3C54BE67" w14:textId="77777777" w:rsidTr="0014141C">
        <w:trPr>
          <w:trHeight w:val="520"/>
        </w:trPr>
        <w:tc>
          <w:tcPr>
            <w:tcW w:w="645" w:type="dxa"/>
            <w:vMerge/>
            <w:tcBorders>
              <w:left w:val="single" w:sz="4" w:space="0" w:color="auto"/>
              <w:bottom w:val="single" w:sz="4" w:space="0" w:color="auto"/>
              <w:right w:val="single" w:sz="4" w:space="0" w:color="auto"/>
            </w:tcBorders>
          </w:tcPr>
          <w:p w14:paraId="188BB355"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26B95A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457FB7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E578E27"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FF53A4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DCA3E1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2BBDE8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11E2B8B" w14:textId="77777777" w:rsidTr="0014141C">
        <w:trPr>
          <w:trHeight w:val="520"/>
        </w:trPr>
        <w:tc>
          <w:tcPr>
            <w:tcW w:w="645" w:type="dxa"/>
            <w:tcBorders>
              <w:top w:val="nil"/>
              <w:left w:val="single" w:sz="4" w:space="0" w:color="auto"/>
              <w:bottom w:val="single" w:sz="4" w:space="0" w:color="auto"/>
              <w:right w:val="single" w:sz="4" w:space="0" w:color="auto"/>
            </w:tcBorders>
          </w:tcPr>
          <w:p w14:paraId="1A195BB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7.6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9DF932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an understanding of the complexities of providing mental, cognitive, behavioural and physical care services across a wide range of integrated care settings</w:t>
            </w:r>
          </w:p>
        </w:tc>
      </w:tr>
      <w:tr w:rsidR="0014141C" w:rsidRPr="00F677A4" w14:paraId="302FEF51" w14:textId="77777777" w:rsidTr="0014141C">
        <w:trPr>
          <w:trHeight w:val="520"/>
        </w:trPr>
        <w:tc>
          <w:tcPr>
            <w:tcW w:w="645" w:type="dxa"/>
            <w:tcBorders>
              <w:top w:val="nil"/>
              <w:left w:val="single" w:sz="4" w:space="0" w:color="auto"/>
              <w:bottom w:val="single" w:sz="4" w:space="0" w:color="auto"/>
              <w:right w:val="single" w:sz="4" w:space="0" w:color="auto"/>
            </w:tcBorders>
          </w:tcPr>
          <w:p w14:paraId="2D79598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36D38FC"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4.1, 4.3, 8.1, 10.1, 17.3 </w:t>
            </w:r>
            <w:r w:rsidRPr="00F677A4">
              <w:rPr>
                <w:rFonts w:eastAsia="Times New Roman" w:cs="Arial"/>
                <w:sz w:val="22"/>
                <w:lang w:val="fr-FR"/>
              </w:rPr>
              <w:t>:EU clinical instruction Directives</w:t>
            </w:r>
          </w:p>
        </w:tc>
      </w:tr>
      <w:tr w:rsidR="0014141C" w:rsidRPr="0014141C" w14:paraId="35E5AA3C" w14:textId="77777777" w:rsidTr="0014141C">
        <w:trPr>
          <w:trHeight w:val="520"/>
        </w:trPr>
        <w:tc>
          <w:tcPr>
            <w:tcW w:w="645" w:type="dxa"/>
            <w:vMerge w:val="restart"/>
            <w:tcBorders>
              <w:top w:val="nil"/>
              <w:left w:val="single" w:sz="4" w:space="0" w:color="auto"/>
              <w:right w:val="single" w:sz="4" w:space="0" w:color="auto"/>
            </w:tcBorders>
          </w:tcPr>
          <w:p w14:paraId="39FCD31D"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333BCD7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845FE1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03254A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36C4BFF2" w14:textId="77777777" w:rsidTr="0014141C">
        <w:trPr>
          <w:trHeight w:val="520"/>
        </w:trPr>
        <w:tc>
          <w:tcPr>
            <w:tcW w:w="645" w:type="dxa"/>
            <w:vMerge/>
            <w:tcBorders>
              <w:left w:val="single" w:sz="4" w:space="0" w:color="auto"/>
              <w:right w:val="single" w:sz="4" w:space="0" w:color="auto"/>
            </w:tcBorders>
          </w:tcPr>
          <w:p w14:paraId="46C0A267"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72324C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some of the complexities of mental, cognitive, behavioural and physical care.</w:t>
            </w:r>
          </w:p>
        </w:tc>
        <w:tc>
          <w:tcPr>
            <w:tcW w:w="4434" w:type="dxa"/>
            <w:tcBorders>
              <w:top w:val="single" w:sz="4" w:space="0" w:color="auto"/>
              <w:left w:val="single" w:sz="4" w:space="0" w:color="auto"/>
              <w:bottom w:val="single" w:sz="4" w:space="0" w:color="auto"/>
              <w:right w:val="single" w:sz="4" w:space="0" w:color="auto"/>
            </w:tcBorders>
          </w:tcPr>
          <w:p w14:paraId="4A45EA1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share your understanding of the complexities of mental, cognitive, behavioural and physical care in the PLE.</w:t>
            </w:r>
          </w:p>
        </w:tc>
        <w:tc>
          <w:tcPr>
            <w:tcW w:w="4435" w:type="dxa"/>
            <w:tcBorders>
              <w:top w:val="single" w:sz="4" w:space="0" w:color="auto"/>
              <w:left w:val="single" w:sz="4" w:space="0" w:color="auto"/>
              <w:bottom w:val="single" w:sz="4" w:space="0" w:color="auto"/>
              <w:right w:val="single" w:sz="4" w:space="0" w:color="auto"/>
            </w:tcBorders>
          </w:tcPr>
          <w:p w14:paraId="77313B8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and in your practice, demonstrate your understanding of the complexities of mental, cognitive, behavioural and physical care in a range of PLEs.</w:t>
            </w:r>
          </w:p>
        </w:tc>
      </w:tr>
      <w:tr w:rsidR="0014141C" w:rsidRPr="0014141C" w14:paraId="622C0C3C" w14:textId="77777777" w:rsidTr="0014141C">
        <w:trPr>
          <w:trHeight w:val="520"/>
        </w:trPr>
        <w:tc>
          <w:tcPr>
            <w:tcW w:w="645" w:type="dxa"/>
            <w:vMerge/>
            <w:tcBorders>
              <w:left w:val="single" w:sz="4" w:space="0" w:color="auto"/>
              <w:bottom w:val="single" w:sz="4" w:space="0" w:color="auto"/>
              <w:right w:val="single" w:sz="4" w:space="0" w:color="auto"/>
            </w:tcBorders>
          </w:tcPr>
          <w:p w14:paraId="350478F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7A14B3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1D01CC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7ECF24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81794E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B7B56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1B75B0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4EDE3AD4" w14:textId="77777777" w:rsidR="0014141C" w:rsidRPr="0014141C" w:rsidRDefault="0014141C" w:rsidP="0014141C">
      <w:pPr>
        <w:spacing w:line="240" w:lineRule="auto"/>
      </w:pPr>
    </w:p>
    <w:p w14:paraId="3E83B979"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74B3CF31"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5E6F245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7.7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8D2A93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how to monitor and evaluate the quality of people’s experience of complex care</w:t>
            </w:r>
          </w:p>
        </w:tc>
      </w:tr>
      <w:tr w:rsidR="0014141C" w:rsidRPr="00F677A4" w14:paraId="76804F22" w14:textId="77777777" w:rsidTr="0014141C">
        <w:trPr>
          <w:trHeight w:val="520"/>
        </w:trPr>
        <w:tc>
          <w:tcPr>
            <w:tcW w:w="645" w:type="dxa"/>
            <w:tcBorders>
              <w:top w:val="nil"/>
              <w:left w:val="single" w:sz="4" w:space="0" w:color="auto"/>
              <w:bottom w:val="single" w:sz="4" w:space="0" w:color="auto"/>
              <w:right w:val="single" w:sz="4" w:space="0" w:color="auto"/>
            </w:tcBorders>
          </w:tcPr>
          <w:p w14:paraId="31208DE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8F19224"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2.1, 7.1 </w:t>
            </w:r>
            <w:r w:rsidRPr="00F677A4">
              <w:rPr>
                <w:rFonts w:eastAsia="Times New Roman" w:cs="Arial"/>
                <w:sz w:val="22"/>
                <w:lang w:val="fr-FR"/>
              </w:rPr>
              <w:t>:EU clinical instruction Directives</w:t>
            </w:r>
          </w:p>
        </w:tc>
      </w:tr>
      <w:tr w:rsidR="0014141C" w:rsidRPr="0014141C" w14:paraId="7EDA0BFF" w14:textId="77777777" w:rsidTr="0014141C">
        <w:trPr>
          <w:trHeight w:val="520"/>
        </w:trPr>
        <w:tc>
          <w:tcPr>
            <w:tcW w:w="645" w:type="dxa"/>
            <w:vMerge w:val="restart"/>
            <w:tcBorders>
              <w:top w:val="nil"/>
              <w:left w:val="single" w:sz="4" w:space="0" w:color="auto"/>
              <w:right w:val="single" w:sz="4" w:space="0" w:color="auto"/>
            </w:tcBorders>
          </w:tcPr>
          <w:p w14:paraId="3368C64F"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58CA16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F1820E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2BB2A11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564F55BC" w14:textId="77777777" w:rsidTr="0014141C">
        <w:trPr>
          <w:trHeight w:val="520"/>
        </w:trPr>
        <w:tc>
          <w:tcPr>
            <w:tcW w:w="645" w:type="dxa"/>
            <w:vMerge/>
            <w:tcBorders>
              <w:left w:val="single" w:sz="4" w:space="0" w:color="auto"/>
              <w:right w:val="single" w:sz="4" w:space="0" w:color="auto"/>
            </w:tcBorders>
          </w:tcPr>
          <w:p w14:paraId="0E0B3B63"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FF2014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how you can communicate with people to enable them to share their experience of care. </w:t>
            </w:r>
          </w:p>
        </w:tc>
        <w:tc>
          <w:tcPr>
            <w:tcW w:w="4434" w:type="dxa"/>
            <w:tcBorders>
              <w:top w:val="single" w:sz="4" w:space="0" w:color="auto"/>
              <w:left w:val="single" w:sz="4" w:space="0" w:color="auto"/>
              <w:bottom w:val="single" w:sz="4" w:space="0" w:color="auto"/>
              <w:right w:val="single" w:sz="4" w:space="0" w:color="auto"/>
            </w:tcBorders>
          </w:tcPr>
          <w:p w14:paraId="62280976"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the range of approaches you can use to monitor and evaluate care. </w:t>
            </w:r>
          </w:p>
        </w:tc>
        <w:tc>
          <w:tcPr>
            <w:tcW w:w="4435" w:type="dxa"/>
            <w:tcBorders>
              <w:top w:val="single" w:sz="4" w:space="0" w:color="auto"/>
              <w:left w:val="single" w:sz="4" w:space="0" w:color="auto"/>
              <w:bottom w:val="single" w:sz="4" w:space="0" w:color="auto"/>
              <w:right w:val="single" w:sz="4" w:space="0" w:color="auto"/>
            </w:tcBorders>
          </w:tcPr>
          <w:p w14:paraId="34FFD9B2"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Demonstrate your understanding of how you will combine the range of approaches you can use to monitor and evaluate care to ensure a positive experience. </w:t>
            </w:r>
          </w:p>
        </w:tc>
      </w:tr>
      <w:tr w:rsidR="0014141C" w:rsidRPr="0014141C" w14:paraId="4CA8AA87" w14:textId="77777777" w:rsidTr="0014141C">
        <w:trPr>
          <w:trHeight w:val="520"/>
        </w:trPr>
        <w:tc>
          <w:tcPr>
            <w:tcW w:w="645" w:type="dxa"/>
            <w:vMerge/>
            <w:tcBorders>
              <w:left w:val="single" w:sz="4" w:space="0" w:color="auto"/>
              <w:bottom w:val="single" w:sz="4" w:space="0" w:color="auto"/>
              <w:right w:val="single" w:sz="4" w:space="0" w:color="auto"/>
            </w:tcBorders>
          </w:tcPr>
          <w:p w14:paraId="3C98DF7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C2C89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E95AD8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F2E229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7F247C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4B8BBB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E054EB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743C5B05" w14:textId="77777777" w:rsidTr="0014141C">
        <w:trPr>
          <w:trHeight w:val="520"/>
        </w:trPr>
        <w:tc>
          <w:tcPr>
            <w:tcW w:w="645" w:type="dxa"/>
            <w:tcBorders>
              <w:top w:val="nil"/>
              <w:left w:val="single" w:sz="4" w:space="0" w:color="auto"/>
              <w:bottom w:val="single" w:sz="4" w:space="0" w:color="auto"/>
              <w:right w:val="single" w:sz="4" w:space="0" w:color="auto"/>
            </w:tcBorders>
          </w:tcPr>
          <w:p w14:paraId="7DA2C8C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7.8</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8FE061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the principles and processes involved in supporting people and families with a range of care needs to maintain optimal independence and avoid unnecessary interventions and disruptions to their lives</w:t>
            </w:r>
          </w:p>
        </w:tc>
      </w:tr>
      <w:tr w:rsidR="0014141C" w:rsidRPr="00F677A4" w14:paraId="0E0C19F8" w14:textId="77777777" w:rsidTr="0014141C">
        <w:trPr>
          <w:trHeight w:val="520"/>
        </w:trPr>
        <w:tc>
          <w:tcPr>
            <w:tcW w:w="645" w:type="dxa"/>
            <w:tcBorders>
              <w:top w:val="nil"/>
              <w:left w:val="single" w:sz="4" w:space="0" w:color="auto"/>
              <w:bottom w:val="single" w:sz="4" w:space="0" w:color="auto"/>
              <w:right w:val="single" w:sz="4" w:space="0" w:color="auto"/>
            </w:tcBorders>
          </w:tcPr>
          <w:p w14:paraId="4A7CD7A3"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26955C4" w14:textId="77777777" w:rsidR="0014141C" w:rsidRPr="00F677A4" w:rsidRDefault="0014141C" w:rsidP="0014141C">
            <w:pPr>
              <w:spacing w:after="0" w:line="240" w:lineRule="auto"/>
              <w:rPr>
                <w:rFonts w:eastAsia="Times New Roman" w:cs="Arial"/>
                <w:sz w:val="22"/>
                <w:lang w:val="fr-FR" w:eastAsia="en-GB"/>
              </w:rPr>
            </w:pPr>
            <w:r w:rsidRPr="00F677A4">
              <w:rPr>
                <w:rFonts w:asciiTheme="minorHAnsi" w:eastAsia="Times New Roman" w:hAnsiTheme="minorHAnsi" w:cstheme="minorHAnsi"/>
                <w:i/>
                <w:sz w:val="22"/>
                <w:lang w:val="fr-FR" w:eastAsia="en-GB"/>
              </w:rPr>
              <w:t>Th</w:t>
            </w:r>
            <w:r w:rsidRPr="00F677A4">
              <w:rPr>
                <w:rFonts w:eastAsia="Times New Roman" w:cs="Arial"/>
                <w:i/>
                <w:sz w:val="22"/>
                <w:lang w:val="fr-FR" w:eastAsia="en-GB"/>
              </w:rPr>
              <w:t>e Code</w:t>
            </w:r>
            <w:r w:rsidRPr="00F677A4">
              <w:rPr>
                <w:rFonts w:eastAsia="Times New Roman" w:cs="Arial"/>
                <w:sz w:val="22"/>
                <w:lang w:val="fr-FR" w:eastAsia="en-GB"/>
              </w:rPr>
              <w:t xml:space="preserve"> (NMC 2018)</w:t>
            </w:r>
            <w:r w:rsidRPr="00F677A4">
              <w:rPr>
                <w:rFonts w:cs="Arial"/>
                <w:sz w:val="22"/>
                <w:lang w:val="fr-FR"/>
              </w:rPr>
              <w:t xml:space="preserve"> 2.1, 2.5, 3.1, 3.3, 4.1, 4.3, 5.5, 7.1, 7.2, 7.4, 8.3, 10.2, 20.5 </w:t>
            </w:r>
            <w:r w:rsidRPr="00F677A4">
              <w:rPr>
                <w:rFonts w:eastAsia="Times New Roman" w:cs="Arial"/>
                <w:sz w:val="22"/>
                <w:lang w:val="fr-FR"/>
              </w:rPr>
              <w:t>:EU clinical instruction Directives</w:t>
            </w:r>
          </w:p>
        </w:tc>
      </w:tr>
      <w:tr w:rsidR="0014141C" w:rsidRPr="0014141C" w14:paraId="797CF071" w14:textId="77777777" w:rsidTr="0014141C">
        <w:trPr>
          <w:trHeight w:val="520"/>
        </w:trPr>
        <w:tc>
          <w:tcPr>
            <w:tcW w:w="645" w:type="dxa"/>
            <w:vMerge w:val="restart"/>
            <w:tcBorders>
              <w:top w:val="nil"/>
              <w:left w:val="single" w:sz="4" w:space="0" w:color="auto"/>
              <w:right w:val="single" w:sz="4" w:space="0" w:color="auto"/>
            </w:tcBorders>
          </w:tcPr>
          <w:p w14:paraId="014D09CD"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37DB4A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887059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3EEF32C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761E746" w14:textId="77777777" w:rsidTr="0014141C">
        <w:trPr>
          <w:trHeight w:val="520"/>
        </w:trPr>
        <w:tc>
          <w:tcPr>
            <w:tcW w:w="645" w:type="dxa"/>
            <w:vMerge/>
            <w:tcBorders>
              <w:left w:val="single" w:sz="4" w:space="0" w:color="auto"/>
              <w:right w:val="single" w:sz="4" w:space="0" w:color="auto"/>
            </w:tcBorders>
          </w:tcPr>
          <w:p w14:paraId="492108C6"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35A792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some of the principles and processes that may optimise a person’s independence.  </w:t>
            </w:r>
          </w:p>
        </w:tc>
        <w:tc>
          <w:tcPr>
            <w:tcW w:w="4434" w:type="dxa"/>
            <w:tcBorders>
              <w:top w:val="single" w:sz="4" w:space="0" w:color="auto"/>
              <w:left w:val="single" w:sz="4" w:space="0" w:color="auto"/>
              <w:bottom w:val="single" w:sz="4" w:space="0" w:color="auto"/>
              <w:right w:val="single" w:sz="4" w:space="0" w:color="auto"/>
            </w:tcBorders>
          </w:tcPr>
          <w:p w14:paraId="10E6DC95"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share your understanding of some of the principles and processes that enable people and families with a range of care needs to maintain optimal independence. </w:t>
            </w:r>
          </w:p>
        </w:tc>
        <w:tc>
          <w:tcPr>
            <w:tcW w:w="4435" w:type="dxa"/>
            <w:tcBorders>
              <w:top w:val="single" w:sz="4" w:space="0" w:color="auto"/>
              <w:left w:val="single" w:sz="4" w:space="0" w:color="auto"/>
              <w:bottom w:val="single" w:sz="4" w:space="0" w:color="auto"/>
              <w:right w:val="single" w:sz="4" w:space="0" w:color="auto"/>
            </w:tcBorders>
          </w:tcPr>
          <w:p w14:paraId="03A90CE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Demonstrate your understanding of how to optimise independence and avoid unnecessary interventions and disruptions to people’s lives.</w:t>
            </w:r>
          </w:p>
        </w:tc>
      </w:tr>
      <w:tr w:rsidR="0014141C" w:rsidRPr="0014141C" w14:paraId="4F5E480C" w14:textId="77777777" w:rsidTr="0014141C">
        <w:trPr>
          <w:trHeight w:val="520"/>
        </w:trPr>
        <w:tc>
          <w:tcPr>
            <w:tcW w:w="645" w:type="dxa"/>
            <w:vMerge/>
            <w:tcBorders>
              <w:left w:val="single" w:sz="4" w:space="0" w:color="auto"/>
              <w:bottom w:val="single" w:sz="4" w:space="0" w:color="auto"/>
              <w:right w:val="single" w:sz="4" w:space="0" w:color="auto"/>
            </w:tcBorders>
          </w:tcPr>
          <w:p w14:paraId="51F20F9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E4DFA29"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2082E7F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909A5E0"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22D769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52B4E22"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961289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6EFEDA7C" w14:textId="77777777" w:rsidR="0014141C" w:rsidRPr="0014141C" w:rsidRDefault="0014141C" w:rsidP="0014141C">
      <w:pPr>
        <w:spacing w:line="240" w:lineRule="auto"/>
      </w:pPr>
    </w:p>
    <w:p w14:paraId="4210B6FD"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06C7F7A3"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1648F023"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7.9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7313B9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facilitate equitable access to healthcare for people who are vulnerable or have a disability, demonstrate the ability to advocate on their behalf when required, and make necessary reasonable adjustments to the assessment, planning and delivery of their care</w:t>
            </w:r>
          </w:p>
        </w:tc>
      </w:tr>
      <w:tr w:rsidR="0014141C" w:rsidRPr="00F677A4" w14:paraId="01D021CC" w14:textId="77777777" w:rsidTr="0014141C">
        <w:trPr>
          <w:trHeight w:val="520"/>
        </w:trPr>
        <w:tc>
          <w:tcPr>
            <w:tcW w:w="645" w:type="dxa"/>
            <w:tcBorders>
              <w:top w:val="nil"/>
              <w:left w:val="single" w:sz="4" w:space="0" w:color="auto"/>
              <w:bottom w:val="single" w:sz="4" w:space="0" w:color="auto"/>
              <w:right w:val="single" w:sz="4" w:space="0" w:color="auto"/>
            </w:tcBorders>
          </w:tcPr>
          <w:p w14:paraId="4073CB48"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54A634C"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3.1, 3.3, 3.4</w:t>
            </w:r>
            <w:proofErr w:type="gramStart"/>
            <w:r w:rsidRPr="00F677A4">
              <w:rPr>
                <w:rFonts w:cs="Arial"/>
                <w:sz w:val="22"/>
                <w:lang w:val="fr-FR"/>
              </w:rPr>
              <w:t>,  4.3</w:t>
            </w:r>
            <w:proofErr w:type="gramEnd"/>
            <w:r w:rsidRPr="00F677A4">
              <w:rPr>
                <w:rFonts w:cs="Arial"/>
                <w:sz w:val="22"/>
                <w:lang w:val="fr-FR"/>
              </w:rPr>
              <w:t xml:space="preserve">, 7.1, 7.2, 13.2 </w:t>
            </w:r>
            <w:r w:rsidRPr="00F677A4">
              <w:rPr>
                <w:rFonts w:eastAsia="Times New Roman" w:cs="Arial"/>
                <w:sz w:val="22"/>
                <w:lang w:val="fr-FR"/>
              </w:rPr>
              <w:t>:EU clinical instruction Directives</w:t>
            </w:r>
          </w:p>
        </w:tc>
      </w:tr>
      <w:tr w:rsidR="0014141C" w:rsidRPr="0014141C" w14:paraId="1DC4E047" w14:textId="77777777" w:rsidTr="0014141C">
        <w:trPr>
          <w:trHeight w:val="520"/>
        </w:trPr>
        <w:tc>
          <w:tcPr>
            <w:tcW w:w="645" w:type="dxa"/>
            <w:vMerge w:val="restart"/>
            <w:tcBorders>
              <w:top w:val="nil"/>
              <w:left w:val="single" w:sz="4" w:space="0" w:color="auto"/>
              <w:right w:val="single" w:sz="4" w:space="0" w:color="auto"/>
            </w:tcBorders>
          </w:tcPr>
          <w:p w14:paraId="28AD31A7"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1756A36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1C72E5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014A630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7B9BADF6" w14:textId="77777777" w:rsidTr="0014141C">
        <w:trPr>
          <w:trHeight w:val="520"/>
        </w:trPr>
        <w:tc>
          <w:tcPr>
            <w:tcW w:w="645" w:type="dxa"/>
            <w:vMerge/>
            <w:tcBorders>
              <w:left w:val="single" w:sz="4" w:space="0" w:color="auto"/>
              <w:right w:val="single" w:sz="4" w:space="0" w:color="auto"/>
            </w:tcBorders>
          </w:tcPr>
          <w:p w14:paraId="24DCBF2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39D81A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Discuss with your PS/PA what equitable access to healthcare for people who are vulnerable or have a disability might be.  Talk about legislation that might support you in this e.g. Mental Health (Care and Treatment) (Scotland) Act 2003.</w:t>
            </w:r>
          </w:p>
        </w:tc>
        <w:tc>
          <w:tcPr>
            <w:tcW w:w="4434" w:type="dxa"/>
            <w:tcBorders>
              <w:top w:val="single" w:sz="4" w:space="0" w:color="auto"/>
              <w:left w:val="single" w:sz="4" w:space="0" w:color="auto"/>
              <w:bottom w:val="single" w:sz="4" w:space="0" w:color="auto"/>
              <w:right w:val="single" w:sz="4" w:space="0" w:color="auto"/>
            </w:tcBorders>
          </w:tcPr>
          <w:p w14:paraId="0C840DB9"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Demonstrate how you would facilitate access to healthcare for people by advocating for them and working with their beliefs and values. </w:t>
            </w:r>
          </w:p>
        </w:tc>
        <w:tc>
          <w:tcPr>
            <w:tcW w:w="4435" w:type="dxa"/>
            <w:tcBorders>
              <w:top w:val="single" w:sz="4" w:space="0" w:color="auto"/>
              <w:left w:val="single" w:sz="4" w:space="0" w:color="auto"/>
              <w:bottom w:val="single" w:sz="4" w:space="0" w:color="auto"/>
              <w:right w:val="single" w:sz="4" w:space="0" w:color="auto"/>
            </w:tcBorders>
          </w:tcPr>
          <w:p w14:paraId="410F1B6B"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Using your professional knowledge, demonstrate and document your practice of advocating for people and making reasonable adjustments to your assessment, planning and delivery of care. </w:t>
            </w:r>
          </w:p>
        </w:tc>
      </w:tr>
      <w:tr w:rsidR="0014141C" w:rsidRPr="0014141C" w14:paraId="264CC4AE" w14:textId="77777777" w:rsidTr="0014141C">
        <w:trPr>
          <w:trHeight w:val="520"/>
        </w:trPr>
        <w:tc>
          <w:tcPr>
            <w:tcW w:w="645" w:type="dxa"/>
            <w:vMerge/>
            <w:tcBorders>
              <w:left w:val="single" w:sz="4" w:space="0" w:color="auto"/>
              <w:bottom w:val="single" w:sz="4" w:space="0" w:color="auto"/>
              <w:right w:val="single" w:sz="4" w:space="0" w:color="auto"/>
            </w:tcBorders>
          </w:tcPr>
          <w:p w14:paraId="1E6DAB42"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4FC43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F283A0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5468DFD"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7EC1D0E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C788F13"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815C5A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4162C436" w14:textId="77777777" w:rsidTr="0014141C">
        <w:trPr>
          <w:trHeight w:val="520"/>
        </w:trPr>
        <w:tc>
          <w:tcPr>
            <w:tcW w:w="645" w:type="dxa"/>
            <w:tcBorders>
              <w:top w:val="nil"/>
              <w:left w:val="single" w:sz="4" w:space="0" w:color="auto"/>
              <w:bottom w:val="single" w:sz="4" w:space="0" w:color="auto"/>
              <w:right w:val="single" w:sz="4" w:space="0" w:color="auto"/>
            </w:tcBorders>
          </w:tcPr>
          <w:p w14:paraId="6A220A5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7.10</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6F3C89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understand the principles and processes involved in planning and facilitating the safe discharge and transition of people between caseloads, settings and services</w:t>
            </w:r>
          </w:p>
        </w:tc>
      </w:tr>
      <w:tr w:rsidR="0014141C" w:rsidRPr="00F677A4" w14:paraId="4206E963" w14:textId="77777777" w:rsidTr="0014141C">
        <w:trPr>
          <w:trHeight w:val="520"/>
        </w:trPr>
        <w:tc>
          <w:tcPr>
            <w:tcW w:w="645" w:type="dxa"/>
            <w:tcBorders>
              <w:top w:val="nil"/>
              <w:left w:val="single" w:sz="4" w:space="0" w:color="auto"/>
              <w:bottom w:val="single" w:sz="4" w:space="0" w:color="auto"/>
              <w:right w:val="single" w:sz="4" w:space="0" w:color="auto"/>
            </w:tcBorders>
          </w:tcPr>
          <w:p w14:paraId="050E1B6B"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93E9C82"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2.3, 3.3, 4.3, 5.5, 7.1, 7.4, 8.3, 10.3, 13.2, 25.1 </w:t>
            </w:r>
            <w:r w:rsidRPr="00F677A4">
              <w:rPr>
                <w:rFonts w:eastAsia="Times New Roman" w:cs="Arial"/>
                <w:sz w:val="22"/>
                <w:lang w:val="fr-FR"/>
              </w:rPr>
              <w:t>:EU clinical instruction Directives</w:t>
            </w:r>
          </w:p>
        </w:tc>
      </w:tr>
      <w:tr w:rsidR="0014141C" w:rsidRPr="0014141C" w14:paraId="4EF3D74F" w14:textId="77777777" w:rsidTr="0014141C">
        <w:trPr>
          <w:trHeight w:val="520"/>
        </w:trPr>
        <w:tc>
          <w:tcPr>
            <w:tcW w:w="645" w:type="dxa"/>
            <w:vMerge w:val="restart"/>
            <w:tcBorders>
              <w:top w:val="nil"/>
              <w:left w:val="single" w:sz="4" w:space="0" w:color="auto"/>
              <w:right w:val="single" w:sz="4" w:space="0" w:color="auto"/>
            </w:tcBorders>
          </w:tcPr>
          <w:p w14:paraId="1E3463B8"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AE23AC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3F588D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D902BF9"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670A8263" w14:textId="77777777" w:rsidTr="0014141C">
        <w:trPr>
          <w:trHeight w:val="520"/>
        </w:trPr>
        <w:tc>
          <w:tcPr>
            <w:tcW w:w="645" w:type="dxa"/>
            <w:vMerge/>
            <w:tcBorders>
              <w:left w:val="single" w:sz="4" w:space="0" w:color="auto"/>
              <w:right w:val="single" w:sz="4" w:space="0" w:color="auto"/>
            </w:tcBorders>
          </w:tcPr>
          <w:p w14:paraId="7B97C23E"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803CED8"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some of the principles and processes that may influence safe discharge or transition of care between settings and services.   </w:t>
            </w:r>
          </w:p>
        </w:tc>
        <w:tc>
          <w:tcPr>
            <w:tcW w:w="4434" w:type="dxa"/>
            <w:tcBorders>
              <w:top w:val="single" w:sz="4" w:space="0" w:color="auto"/>
              <w:left w:val="single" w:sz="4" w:space="0" w:color="auto"/>
              <w:bottom w:val="single" w:sz="4" w:space="0" w:color="auto"/>
              <w:right w:val="single" w:sz="4" w:space="0" w:color="auto"/>
            </w:tcBorders>
          </w:tcPr>
          <w:p w14:paraId="1522F3F0"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and practice with your PS/PA share your understanding of some of the principles and processes that enable safe discharge and transition by participating in related activities. </w:t>
            </w:r>
          </w:p>
        </w:tc>
        <w:tc>
          <w:tcPr>
            <w:tcW w:w="4435" w:type="dxa"/>
            <w:tcBorders>
              <w:top w:val="single" w:sz="4" w:space="0" w:color="auto"/>
              <w:left w:val="single" w:sz="4" w:space="0" w:color="auto"/>
              <w:bottom w:val="single" w:sz="4" w:space="0" w:color="auto"/>
              <w:right w:val="single" w:sz="4" w:space="0" w:color="auto"/>
            </w:tcBorders>
          </w:tcPr>
          <w:p w14:paraId="78F4EBE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Using your professional knowledge of the principles and processes, participate in and document the activities the safe discharge and transition of people between caseloads, settings and services.</w:t>
            </w:r>
          </w:p>
        </w:tc>
      </w:tr>
      <w:tr w:rsidR="0014141C" w:rsidRPr="0014141C" w14:paraId="2AF67100" w14:textId="77777777" w:rsidTr="0014141C">
        <w:trPr>
          <w:trHeight w:val="520"/>
        </w:trPr>
        <w:tc>
          <w:tcPr>
            <w:tcW w:w="645" w:type="dxa"/>
            <w:vMerge/>
            <w:tcBorders>
              <w:left w:val="single" w:sz="4" w:space="0" w:color="auto"/>
              <w:bottom w:val="single" w:sz="4" w:space="0" w:color="auto"/>
              <w:right w:val="single" w:sz="4" w:space="0" w:color="auto"/>
            </w:tcBorders>
          </w:tcPr>
          <w:p w14:paraId="1938F3D9"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8EF842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7AEA2F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1AEB7C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6CDCD5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04AB62E"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6D3BD20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4B59E80A" w14:textId="77777777" w:rsidR="0014141C" w:rsidRPr="0014141C" w:rsidRDefault="0014141C" w:rsidP="0014141C">
      <w:pPr>
        <w:spacing w:line="240" w:lineRule="auto"/>
      </w:pPr>
    </w:p>
    <w:p w14:paraId="532795B5"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2907BB21"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30A724E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7.11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740B90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the ability to identify and manage risks and take proactive measures to improve the quality of care and services when needed</w:t>
            </w:r>
          </w:p>
        </w:tc>
      </w:tr>
      <w:tr w:rsidR="0014141C" w:rsidRPr="00F677A4" w14:paraId="520744D0" w14:textId="77777777" w:rsidTr="0014141C">
        <w:trPr>
          <w:trHeight w:val="520"/>
        </w:trPr>
        <w:tc>
          <w:tcPr>
            <w:tcW w:w="645" w:type="dxa"/>
            <w:tcBorders>
              <w:top w:val="nil"/>
              <w:left w:val="single" w:sz="4" w:space="0" w:color="auto"/>
              <w:bottom w:val="single" w:sz="4" w:space="0" w:color="auto"/>
              <w:right w:val="single" w:sz="4" w:space="0" w:color="auto"/>
            </w:tcBorders>
          </w:tcPr>
          <w:p w14:paraId="28A2BC8D"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62845B8" w14:textId="77777777" w:rsidR="0014141C" w:rsidRPr="00F677A4" w:rsidRDefault="0014141C" w:rsidP="0014141C">
            <w:pPr>
              <w:spacing w:after="0" w:line="240" w:lineRule="auto"/>
              <w:rPr>
                <w:rFonts w:eastAsia="Times New Roman" w:cs="Arial"/>
                <w:sz w:val="22"/>
                <w:lang w:val="fr-FR" w:eastAsia="en-GB"/>
              </w:rPr>
            </w:pPr>
            <w:r w:rsidRPr="00F677A4">
              <w:rPr>
                <w:rFonts w:asciiTheme="minorHAnsi" w:eastAsia="Times New Roman" w:hAnsiTheme="minorHAnsi" w:cstheme="minorHAnsi"/>
                <w:i/>
                <w:sz w:val="22"/>
                <w:lang w:val="fr-FR" w:eastAsia="en-GB"/>
              </w:rPr>
              <w:t>T</w:t>
            </w:r>
            <w:r w:rsidRPr="00F677A4">
              <w:rPr>
                <w:rFonts w:eastAsia="Times New Roman" w:cs="Arial"/>
                <w:i/>
                <w:sz w:val="22"/>
                <w:lang w:val="fr-FR" w:eastAsia="en-GB"/>
              </w:rPr>
              <w:t>he Code</w:t>
            </w:r>
            <w:r w:rsidRPr="00F677A4">
              <w:rPr>
                <w:rFonts w:eastAsia="Times New Roman" w:cs="Arial"/>
                <w:sz w:val="22"/>
                <w:lang w:val="fr-FR" w:eastAsia="en-GB"/>
              </w:rPr>
              <w:t xml:space="preserve"> (NMC 2018)</w:t>
            </w:r>
            <w:r w:rsidRPr="00F677A4">
              <w:rPr>
                <w:rFonts w:cs="Arial"/>
                <w:sz w:val="22"/>
                <w:lang w:val="fr-FR"/>
              </w:rPr>
              <w:t xml:space="preserve"> 8.6, 10.2, 14.1, 14.3, 16.1, 19.1, 19.2, 19.4, 25.1 </w:t>
            </w:r>
            <w:r w:rsidRPr="00F677A4">
              <w:rPr>
                <w:rFonts w:eastAsia="Times New Roman" w:cs="Arial"/>
                <w:sz w:val="22"/>
                <w:lang w:val="fr-FR"/>
              </w:rPr>
              <w:t>:EU clinical instruction Directives</w:t>
            </w:r>
          </w:p>
        </w:tc>
      </w:tr>
      <w:tr w:rsidR="0014141C" w:rsidRPr="0014141C" w14:paraId="5FE660CF" w14:textId="77777777" w:rsidTr="0014141C">
        <w:trPr>
          <w:trHeight w:val="520"/>
        </w:trPr>
        <w:tc>
          <w:tcPr>
            <w:tcW w:w="645" w:type="dxa"/>
            <w:vMerge w:val="restart"/>
            <w:tcBorders>
              <w:top w:val="nil"/>
              <w:left w:val="single" w:sz="4" w:space="0" w:color="auto"/>
              <w:right w:val="single" w:sz="4" w:space="0" w:color="auto"/>
            </w:tcBorders>
          </w:tcPr>
          <w:p w14:paraId="7BE7B667"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034D7B4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E7E9E4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6A8A8A3E"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66FBE13" w14:textId="77777777" w:rsidTr="0014141C">
        <w:trPr>
          <w:trHeight w:val="520"/>
        </w:trPr>
        <w:tc>
          <w:tcPr>
            <w:tcW w:w="645" w:type="dxa"/>
            <w:vMerge/>
            <w:tcBorders>
              <w:left w:val="single" w:sz="4" w:space="0" w:color="auto"/>
              <w:right w:val="single" w:sz="4" w:space="0" w:color="auto"/>
            </w:tcBorders>
          </w:tcPr>
          <w:p w14:paraId="241CE1CF"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30F784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consider how nurses may identify and manage risk. </w:t>
            </w:r>
          </w:p>
        </w:tc>
        <w:tc>
          <w:tcPr>
            <w:tcW w:w="4434" w:type="dxa"/>
            <w:tcBorders>
              <w:top w:val="single" w:sz="4" w:space="0" w:color="auto"/>
              <w:left w:val="single" w:sz="4" w:space="0" w:color="auto"/>
              <w:bottom w:val="single" w:sz="4" w:space="0" w:color="auto"/>
              <w:right w:val="single" w:sz="4" w:space="0" w:color="auto"/>
            </w:tcBorders>
          </w:tcPr>
          <w:p w14:paraId="0386DAFF"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In conversation with your PS/PA identify risks in the PLE and consider how these may be managed. </w:t>
            </w:r>
          </w:p>
        </w:tc>
        <w:tc>
          <w:tcPr>
            <w:tcW w:w="4435" w:type="dxa"/>
            <w:tcBorders>
              <w:top w:val="single" w:sz="4" w:space="0" w:color="auto"/>
              <w:left w:val="single" w:sz="4" w:space="0" w:color="auto"/>
              <w:bottom w:val="single" w:sz="4" w:space="0" w:color="auto"/>
              <w:right w:val="single" w:sz="4" w:space="0" w:color="auto"/>
            </w:tcBorders>
          </w:tcPr>
          <w:p w14:paraId="678C24E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With your PS/PA demonstrate how you use your professional knowledge to improve quality of care and services by responding to and managing risk.</w:t>
            </w:r>
          </w:p>
        </w:tc>
      </w:tr>
      <w:tr w:rsidR="0014141C" w:rsidRPr="0014141C" w14:paraId="39E2D0D2" w14:textId="77777777" w:rsidTr="0014141C">
        <w:trPr>
          <w:trHeight w:val="556"/>
        </w:trPr>
        <w:tc>
          <w:tcPr>
            <w:tcW w:w="645" w:type="dxa"/>
            <w:vMerge/>
            <w:tcBorders>
              <w:left w:val="single" w:sz="4" w:space="0" w:color="auto"/>
              <w:bottom w:val="single" w:sz="4" w:space="0" w:color="auto"/>
              <w:right w:val="single" w:sz="4" w:space="0" w:color="auto"/>
            </w:tcBorders>
          </w:tcPr>
          <w:p w14:paraId="07DB8A2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C4F3324"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569980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EFB6931"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DFF4C4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61EF51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4CAD92B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r w:rsidR="0014141C" w:rsidRPr="0014141C" w14:paraId="6A2C28F2" w14:textId="77777777" w:rsidTr="0014141C">
        <w:trPr>
          <w:trHeight w:val="520"/>
        </w:trPr>
        <w:tc>
          <w:tcPr>
            <w:tcW w:w="645" w:type="dxa"/>
            <w:tcBorders>
              <w:top w:val="nil"/>
              <w:left w:val="single" w:sz="4" w:space="0" w:color="auto"/>
              <w:bottom w:val="single" w:sz="4" w:space="0" w:color="auto"/>
              <w:right w:val="single" w:sz="4" w:space="0" w:color="auto"/>
            </w:tcBorders>
          </w:tcPr>
          <w:p w14:paraId="4D71EDAB"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7.12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6B789B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an understanding of the processes involved in developing a basic business case for additional care funding by applying knowledge of finance, resources and safe staffing levels</w:t>
            </w:r>
          </w:p>
        </w:tc>
      </w:tr>
      <w:tr w:rsidR="0014141C" w:rsidRPr="00F677A4" w14:paraId="52CCC925" w14:textId="77777777" w:rsidTr="0014141C">
        <w:trPr>
          <w:trHeight w:val="520"/>
        </w:trPr>
        <w:tc>
          <w:tcPr>
            <w:tcW w:w="645" w:type="dxa"/>
            <w:tcBorders>
              <w:top w:val="nil"/>
              <w:left w:val="single" w:sz="4" w:space="0" w:color="auto"/>
              <w:bottom w:val="single" w:sz="4" w:space="0" w:color="auto"/>
              <w:right w:val="single" w:sz="4" w:space="0" w:color="auto"/>
            </w:tcBorders>
          </w:tcPr>
          <w:p w14:paraId="3B2BAD79"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5AAC178" w14:textId="77777777" w:rsidR="0014141C" w:rsidRPr="00F677A4" w:rsidRDefault="0014141C" w:rsidP="0014141C">
            <w:pPr>
              <w:spacing w:after="0" w:line="240" w:lineRule="auto"/>
              <w:rPr>
                <w:rFonts w:eastAsia="Times New Roman" w:cs="Arial"/>
                <w:sz w:val="22"/>
                <w:lang w:val="fr-FR" w:eastAsia="en-GB"/>
              </w:rPr>
            </w:pPr>
            <w:r w:rsidRPr="00F677A4">
              <w:rPr>
                <w:rFonts w:eastAsia="Times New Roman" w:cs="Arial"/>
                <w:i/>
                <w:sz w:val="22"/>
                <w:lang w:val="fr-FR" w:eastAsia="en-GB"/>
              </w:rPr>
              <w:t>The Code</w:t>
            </w:r>
            <w:r w:rsidRPr="00F677A4">
              <w:rPr>
                <w:rFonts w:eastAsia="Times New Roman" w:cs="Arial"/>
                <w:sz w:val="22"/>
                <w:lang w:val="fr-FR" w:eastAsia="en-GB"/>
              </w:rPr>
              <w:t xml:space="preserve"> (NMC 2018)</w:t>
            </w:r>
            <w:r w:rsidRPr="00F677A4">
              <w:rPr>
                <w:rFonts w:cs="Arial"/>
                <w:sz w:val="22"/>
                <w:lang w:val="fr-FR"/>
              </w:rPr>
              <w:t xml:space="preserve"> 6.1, 21.3, 25.1 </w:t>
            </w:r>
            <w:r w:rsidRPr="00F677A4">
              <w:rPr>
                <w:rFonts w:eastAsia="Times New Roman" w:cs="Arial"/>
                <w:sz w:val="22"/>
                <w:lang w:val="fr-FR"/>
              </w:rPr>
              <w:t>:EU clinical instruction Directives</w:t>
            </w:r>
          </w:p>
        </w:tc>
      </w:tr>
      <w:tr w:rsidR="0014141C" w:rsidRPr="0014141C" w14:paraId="2979E852" w14:textId="77777777" w:rsidTr="0014141C">
        <w:trPr>
          <w:trHeight w:val="520"/>
        </w:trPr>
        <w:tc>
          <w:tcPr>
            <w:tcW w:w="645" w:type="dxa"/>
            <w:vMerge w:val="restart"/>
            <w:tcBorders>
              <w:top w:val="nil"/>
              <w:left w:val="single" w:sz="4" w:space="0" w:color="auto"/>
              <w:right w:val="single" w:sz="4" w:space="0" w:color="auto"/>
            </w:tcBorders>
          </w:tcPr>
          <w:p w14:paraId="154D8542" w14:textId="77777777" w:rsidR="0014141C" w:rsidRPr="00F677A4" w:rsidRDefault="0014141C" w:rsidP="0014141C">
            <w:pPr>
              <w:spacing w:after="0" w:line="240" w:lineRule="auto"/>
              <w:rPr>
                <w:rFonts w:eastAsia="Times New Roman" w:cs="Arial"/>
                <w:sz w:val="22"/>
                <w:lang w:val="fr-FR" w:eastAsia="en-GB"/>
              </w:rPr>
            </w:pPr>
          </w:p>
        </w:tc>
        <w:tc>
          <w:tcPr>
            <w:tcW w:w="4434" w:type="dxa"/>
            <w:tcBorders>
              <w:top w:val="nil"/>
              <w:left w:val="single" w:sz="4" w:space="0" w:color="auto"/>
              <w:bottom w:val="single" w:sz="4" w:space="0" w:color="auto"/>
              <w:right w:val="single" w:sz="4" w:space="0" w:color="auto"/>
            </w:tcBorders>
            <w:shd w:val="clear" w:color="auto" w:fill="auto"/>
          </w:tcPr>
          <w:p w14:paraId="59FDEF45"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DD1100A"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5861580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483584FB" w14:textId="77777777" w:rsidTr="0014141C">
        <w:trPr>
          <w:trHeight w:val="520"/>
        </w:trPr>
        <w:tc>
          <w:tcPr>
            <w:tcW w:w="645" w:type="dxa"/>
            <w:vMerge/>
            <w:tcBorders>
              <w:left w:val="single" w:sz="4" w:space="0" w:color="auto"/>
              <w:right w:val="single" w:sz="4" w:space="0" w:color="auto"/>
            </w:tcBorders>
          </w:tcPr>
          <w:p w14:paraId="44D24FFB"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35320E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the processes involved in funding care by for example discussing the Health and Care (Staffing) (Scotland) Bill or Indicator of Relative Need processes.</w:t>
            </w:r>
          </w:p>
        </w:tc>
        <w:tc>
          <w:tcPr>
            <w:tcW w:w="4434" w:type="dxa"/>
            <w:tcBorders>
              <w:top w:val="single" w:sz="4" w:space="0" w:color="auto"/>
              <w:left w:val="single" w:sz="4" w:space="0" w:color="auto"/>
              <w:bottom w:val="single" w:sz="4" w:space="0" w:color="auto"/>
              <w:right w:val="single" w:sz="4" w:space="0" w:color="auto"/>
            </w:tcBorders>
          </w:tcPr>
          <w:p w14:paraId="372149A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how you would participate in processes to develop a business case for additional funding for care.</w:t>
            </w:r>
          </w:p>
        </w:tc>
        <w:tc>
          <w:tcPr>
            <w:tcW w:w="4435" w:type="dxa"/>
            <w:tcBorders>
              <w:top w:val="single" w:sz="4" w:space="0" w:color="auto"/>
              <w:left w:val="single" w:sz="4" w:space="0" w:color="auto"/>
              <w:bottom w:val="single" w:sz="4" w:space="0" w:color="auto"/>
              <w:right w:val="single" w:sz="4" w:space="0" w:color="auto"/>
            </w:tcBorders>
          </w:tcPr>
          <w:p w14:paraId="131282ED"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Using your professional knowledge participate in activities and conversations with colleagues who are developing a basic business case for additional care funding.</w:t>
            </w:r>
          </w:p>
        </w:tc>
      </w:tr>
      <w:tr w:rsidR="0014141C" w:rsidRPr="0014141C" w14:paraId="5E92B782" w14:textId="77777777" w:rsidTr="0014141C">
        <w:trPr>
          <w:trHeight w:val="520"/>
        </w:trPr>
        <w:tc>
          <w:tcPr>
            <w:tcW w:w="645" w:type="dxa"/>
            <w:vMerge/>
            <w:tcBorders>
              <w:left w:val="single" w:sz="4" w:space="0" w:color="auto"/>
              <w:bottom w:val="single" w:sz="4" w:space="0" w:color="auto"/>
              <w:right w:val="single" w:sz="4" w:space="0" w:color="auto"/>
            </w:tcBorders>
          </w:tcPr>
          <w:p w14:paraId="483B6494"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98E61F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6516FF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D421148"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3A9DBED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0AFF79B"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9BACE8D"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3D96F096" w14:textId="77777777" w:rsidR="0014141C" w:rsidRPr="0014141C" w:rsidRDefault="0014141C" w:rsidP="0014141C">
      <w:pPr>
        <w:spacing w:line="240" w:lineRule="auto"/>
      </w:pPr>
    </w:p>
    <w:p w14:paraId="629875B8" w14:textId="77777777" w:rsidR="0014141C" w:rsidRPr="0014141C" w:rsidRDefault="0014141C" w:rsidP="0014141C">
      <w:pPr>
        <w:spacing w:line="240" w:lineRule="auto"/>
      </w:pPr>
      <w:r w:rsidRPr="0014141C">
        <w:br w:type="page"/>
      </w:r>
    </w:p>
    <w:tbl>
      <w:tblPr>
        <w:tblW w:w="0" w:type="auto"/>
        <w:tblLayout w:type="fixed"/>
        <w:tblLook w:val="04A0" w:firstRow="1" w:lastRow="0" w:firstColumn="1" w:lastColumn="0" w:noHBand="0" w:noVBand="1"/>
      </w:tblPr>
      <w:tblGrid>
        <w:gridCol w:w="645"/>
        <w:gridCol w:w="4434"/>
        <w:gridCol w:w="4434"/>
        <w:gridCol w:w="4435"/>
      </w:tblGrid>
      <w:tr w:rsidR="0014141C" w:rsidRPr="0014141C" w14:paraId="757821B8" w14:textId="77777777" w:rsidTr="0014141C">
        <w:trPr>
          <w:trHeight w:val="520"/>
        </w:trPr>
        <w:tc>
          <w:tcPr>
            <w:tcW w:w="645" w:type="dxa"/>
            <w:tcBorders>
              <w:top w:val="single" w:sz="4" w:space="0" w:color="auto"/>
              <w:left w:val="single" w:sz="4" w:space="0" w:color="auto"/>
              <w:bottom w:val="single" w:sz="4" w:space="0" w:color="auto"/>
              <w:right w:val="single" w:sz="4" w:space="0" w:color="auto"/>
            </w:tcBorders>
          </w:tcPr>
          <w:p w14:paraId="0DE8FBC6"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lastRenderedPageBreak/>
              <w:t>7.13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0F8BEF"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demonstrate an understanding of the importance of exercising political awareness throughout their career, to maximise the influence and effect of registered nursing on quality of care, patient safety and cost effectiveness</w:t>
            </w:r>
          </w:p>
        </w:tc>
      </w:tr>
      <w:tr w:rsidR="0014141C" w:rsidRPr="0014141C" w14:paraId="7397A66D" w14:textId="77777777" w:rsidTr="0014141C">
        <w:trPr>
          <w:trHeight w:val="520"/>
        </w:trPr>
        <w:tc>
          <w:tcPr>
            <w:tcW w:w="645" w:type="dxa"/>
            <w:tcBorders>
              <w:top w:val="nil"/>
              <w:left w:val="single" w:sz="4" w:space="0" w:color="auto"/>
              <w:bottom w:val="single" w:sz="4" w:space="0" w:color="auto"/>
              <w:right w:val="single" w:sz="4" w:space="0" w:color="auto"/>
            </w:tcBorders>
          </w:tcPr>
          <w:p w14:paraId="1CB27E24" w14:textId="77777777" w:rsidR="0014141C" w:rsidRPr="0014141C" w:rsidRDefault="0014141C" w:rsidP="0014141C">
            <w:pPr>
              <w:spacing w:after="0" w:line="240" w:lineRule="auto"/>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69DECF2"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i/>
                <w:sz w:val="22"/>
                <w:lang w:eastAsia="en-GB"/>
              </w:rPr>
              <w:t>The Code</w:t>
            </w:r>
            <w:r w:rsidRPr="0014141C">
              <w:rPr>
                <w:rFonts w:eastAsia="Times New Roman" w:cs="Arial"/>
                <w:sz w:val="22"/>
                <w:lang w:eastAsia="en-GB"/>
              </w:rPr>
              <w:t xml:space="preserve"> (NMC 2018)</w:t>
            </w:r>
            <w:r w:rsidRPr="0014141C">
              <w:rPr>
                <w:rFonts w:cs="Arial"/>
                <w:sz w:val="22"/>
              </w:rPr>
              <w:t xml:space="preserve"> 1.5, 2.2, 20.8</w:t>
            </w:r>
          </w:p>
        </w:tc>
      </w:tr>
      <w:tr w:rsidR="0014141C" w:rsidRPr="0014141C" w14:paraId="30B3920C" w14:textId="77777777" w:rsidTr="0014141C">
        <w:trPr>
          <w:trHeight w:val="520"/>
        </w:trPr>
        <w:tc>
          <w:tcPr>
            <w:tcW w:w="645" w:type="dxa"/>
            <w:vMerge w:val="restart"/>
            <w:tcBorders>
              <w:top w:val="nil"/>
              <w:left w:val="single" w:sz="4" w:space="0" w:color="auto"/>
              <w:right w:val="single" w:sz="4" w:space="0" w:color="auto"/>
            </w:tcBorders>
          </w:tcPr>
          <w:p w14:paraId="1BD88B60" w14:textId="77777777" w:rsidR="0014141C" w:rsidRPr="0014141C" w:rsidRDefault="0014141C" w:rsidP="0014141C">
            <w:pPr>
              <w:spacing w:after="0" w:line="240" w:lineRule="auto"/>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67AB61"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D268958"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2 - Developing Independence</w:t>
            </w:r>
          </w:p>
        </w:tc>
        <w:tc>
          <w:tcPr>
            <w:tcW w:w="4435" w:type="dxa"/>
            <w:tcBorders>
              <w:top w:val="nil"/>
              <w:left w:val="single" w:sz="4" w:space="0" w:color="auto"/>
              <w:bottom w:val="single" w:sz="4" w:space="0" w:color="auto"/>
              <w:right w:val="single" w:sz="4" w:space="0" w:color="auto"/>
            </w:tcBorders>
          </w:tcPr>
          <w:p w14:paraId="7A6FDE64"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b/>
                <w:sz w:val="22"/>
                <w:lang w:eastAsia="en-GB"/>
              </w:rPr>
              <w:t>PART 3 - Independent</w:t>
            </w:r>
          </w:p>
        </w:tc>
      </w:tr>
      <w:tr w:rsidR="0014141C" w:rsidRPr="0014141C" w14:paraId="0AC178A6" w14:textId="77777777" w:rsidTr="0014141C">
        <w:trPr>
          <w:trHeight w:val="520"/>
        </w:trPr>
        <w:tc>
          <w:tcPr>
            <w:tcW w:w="645" w:type="dxa"/>
            <w:vMerge/>
            <w:tcBorders>
              <w:left w:val="single" w:sz="4" w:space="0" w:color="auto"/>
              <w:right w:val="single" w:sz="4" w:space="0" w:color="auto"/>
            </w:tcBorders>
          </w:tcPr>
          <w:p w14:paraId="73F6A99A"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8D57194"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In conversation with your PS/PA consider the importance of exercising political awareness by engaging with literature from a variety of organisations, e.g. your university student union, the Nursing and Midwifery Council, The Royal College of Nursing or UNISON.</w:t>
            </w:r>
          </w:p>
        </w:tc>
        <w:tc>
          <w:tcPr>
            <w:tcW w:w="4434" w:type="dxa"/>
            <w:tcBorders>
              <w:top w:val="single" w:sz="4" w:space="0" w:color="auto"/>
              <w:left w:val="single" w:sz="4" w:space="0" w:color="auto"/>
              <w:bottom w:val="single" w:sz="4" w:space="0" w:color="auto"/>
              <w:right w:val="single" w:sz="4" w:space="0" w:color="auto"/>
            </w:tcBorders>
          </w:tcPr>
          <w:p w14:paraId="0F7325B1"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 xml:space="preserve">Consider how you may participate in activities that may influence and effect the role of registered nursing on quality of care, patient safety and cost effectiveness.  This may be by reviewing literature, attending conferences or taking part in surveys. </w:t>
            </w:r>
          </w:p>
        </w:tc>
        <w:tc>
          <w:tcPr>
            <w:tcW w:w="4435" w:type="dxa"/>
            <w:tcBorders>
              <w:top w:val="single" w:sz="4" w:space="0" w:color="auto"/>
              <w:left w:val="single" w:sz="4" w:space="0" w:color="auto"/>
              <w:bottom w:val="single" w:sz="4" w:space="0" w:color="auto"/>
              <w:right w:val="single" w:sz="4" w:space="0" w:color="auto"/>
            </w:tcBorders>
          </w:tcPr>
          <w:p w14:paraId="4F79B27E" w14:textId="77777777" w:rsidR="0014141C" w:rsidRPr="0014141C" w:rsidRDefault="0014141C" w:rsidP="0014141C">
            <w:pPr>
              <w:spacing w:after="0" w:line="240" w:lineRule="auto"/>
              <w:rPr>
                <w:rFonts w:eastAsia="Times New Roman" w:cs="Arial"/>
                <w:i/>
                <w:sz w:val="22"/>
                <w:lang w:eastAsia="en-GB"/>
              </w:rPr>
            </w:pPr>
            <w:r w:rsidRPr="0014141C">
              <w:rPr>
                <w:rFonts w:eastAsia="Times New Roman" w:cs="Arial"/>
                <w:i/>
                <w:sz w:val="22"/>
                <w:lang w:eastAsia="en-GB"/>
              </w:rPr>
              <w:t>Participate in conversations and activities that enable you to demonstrate your understanding of being politically aware.</w:t>
            </w:r>
          </w:p>
        </w:tc>
      </w:tr>
      <w:tr w:rsidR="0014141C" w:rsidRPr="0014141C" w14:paraId="622924CF" w14:textId="77777777" w:rsidTr="0014141C">
        <w:trPr>
          <w:trHeight w:val="520"/>
        </w:trPr>
        <w:tc>
          <w:tcPr>
            <w:tcW w:w="645" w:type="dxa"/>
            <w:vMerge/>
            <w:tcBorders>
              <w:left w:val="single" w:sz="4" w:space="0" w:color="auto"/>
              <w:bottom w:val="single" w:sz="4" w:space="0" w:color="auto"/>
              <w:right w:val="single" w:sz="4" w:space="0" w:color="auto"/>
            </w:tcBorders>
          </w:tcPr>
          <w:p w14:paraId="3B3E28DC" w14:textId="77777777" w:rsidR="0014141C" w:rsidRPr="0014141C" w:rsidRDefault="0014141C" w:rsidP="0014141C">
            <w:pPr>
              <w:spacing w:after="0" w:line="240" w:lineRule="auto"/>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AB24E5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0575732C"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5D01E9A"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1C32B597"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06D2BCF" w14:textId="77777777" w:rsidR="0014141C" w:rsidRPr="0014141C" w:rsidRDefault="0014141C" w:rsidP="0014141C">
            <w:pPr>
              <w:spacing w:after="120" w:line="240" w:lineRule="auto"/>
              <w:rPr>
                <w:rFonts w:eastAsia="Times New Roman" w:cs="Arial"/>
                <w:sz w:val="22"/>
                <w:lang w:eastAsia="en-GB"/>
              </w:rPr>
            </w:pPr>
            <w:r w:rsidRPr="0014141C">
              <w:rPr>
                <w:rFonts w:eastAsia="Times New Roman" w:cs="Arial"/>
                <w:sz w:val="22"/>
                <w:lang w:eastAsia="en-GB"/>
              </w:rPr>
              <w:t>ACHIEVED                                   Signature</w:t>
            </w:r>
          </w:p>
          <w:p w14:paraId="573688C0" w14:textId="77777777" w:rsidR="0014141C" w:rsidRPr="0014141C" w:rsidRDefault="0014141C" w:rsidP="0014141C">
            <w:pPr>
              <w:spacing w:after="0" w:line="240" w:lineRule="auto"/>
              <w:rPr>
                <w:rFonts w:eastAsia="Times New Roman" w:cs="Arial"/>
                <w:sz w:val="22"/>
                <w:lang w:eastAsia="en-GB"/>
              </w:rPr>
            </w:pPr>
            <w:r w:rsidRPr="0014141C">
              <w:rPr>
                <w:rFonts w:eastAsia="Times New Roman" w:cs="Arial"/>
                <w:sz w:val="22"/>
                <w:lang w:eastAsia="en-GB"/>
              </w:rPr>
              <w:t>Date</w:t>
            </w:r>
          </w:p>
        </w:tc>
      </w:tr>
    </w:tbl>
    <w:p w14:paraId="5F760B17" w14:textId="77777777" w:rsidR="0014141C" w:rsidRPr="0014141C" w:rsidRDefault="0014141C" w:rsidP="0014141C">
      <w:pPr>
        <w:spacing w:line="240" w:lineRule="auto"/>
        <w:rPr>
          <w:rFonts w:cs="Arial"/>
        </w:rPr>
      </w:pPr>
    </w:p>
    <w:p w14:paraId="4E944ECA" w14:textId="77777777" w:rsidR="0014141C" w:rsidRPr="0014141C" w:rsidRDefault="0014141C" w:rsidP="0014141C">
      <w:pPr>
        <w:spacing w:line="240" w:lineRule="auto"/>
        <w:rPr>
          <w:rFonts w:cs="Arial"/>
        </w:rPr>
      </w:pPr>
    </w:p>
    <w:p w14:paraId="2A9F88A1" w14:textId="77777777" w:rsidR="0014141C" w:rsidRPr="0014141C" w:rsidRDefault="0014141C" w:rsidP="0014141C">
      <w:pPr>
        <w:spacing w:line="240" w:lineRule="auto"/>
        <w:rPr>
          <w:rFonts w:cs="Arial"/>
        </w:rPr>
      </w:pPr>
    </w:p>
    <w:p w14:paraId="45495BE2" w14:textId="77777777" w:rsidR="0014141C" w:rsidRPr="0014141C" w:rsidRDefault="0014141C" w:rsidP="0014141C">
      <w:pPr>
        <w:spacing w:line="240" w:lineRule="auto"/>
        <w:rPr>
          <w:rFonts w:cs="Arial"/>
        </w:rPr>
      </w:pPr>
    </w:p>
    <w:p w14:paraId="2A56CD50" w14:textId="77777777" w:rsidR="0014141C" w:rsidRPr="0014141C" w:rsidRDefault="0014141C" w:rsidP="0014141C">
      <w:pPr>
        <w:spacing w:line="240" w:lineRule="auto"/>
        <w:rPr>
          <w:rFonts w:cs="Arial"/>
        </w:rPr>
      </w:pPr>
    </w:p>
    <w:p w14:paraId="5F0F323A" w14:textId="77777777" w:rsidR="0014141C" w:rsidRPr="0014141C" w:rsidRDefault="0014141C" w:rsidP="0014141C">
      <w:pPr>
        <w:spacing w:line="240" w:lineRule="auto"/>
        <w:rPr>
          <w:rFonts w:cs="Arial"/>
        </w:rPr>
      </w:pPr>
    </w:p>
    <w:p w14:paraId="6506D5CD" w14:textId="77777777" w:rsidR="0014141C" w:rsidRPr="0014141C" w:rsidRDefault="0014141C" w:rsidP="0014141C">
      <w:pPr>
        <w:spacing w:line="240" w:lineRule="auto"/>
        <w:rPr>
          <w:rFonts w:cs="Arial"/>
        </w:rPr>
      </w:pPr>
    </w:p>
    <w:p w14:paraId="5245078B" w14:textId="77777777" w:rsidR="0014141C" w:rsidRPr="0014141C" w:rsidRDefault="0014141C" w:rsidP="0014141C">
      <w:pPr>
        <w:spacing w:line="240" w:lineRule="auto"/>
        <w:rPr>
          <w:rFonts w:cs="Arial"/>
        </w:rPr>
      </w:pPr>
    </w:p>
    <w:p w14:paraId="3D3F32D1" w14:textId="77777777" w:rsidR="0014141C" w:rsidRPr="0014141C" w:rsidRDefault="0014141C" w:rsidP="0014141C">
      <w:pPr>
        <w:spacing w:line="240" w:lineRule="auto"/>
        <w:rPr>
          <w:rFonts w:cs="Arial"/>
        </w:rPr>
      </w:pPr>
    </w:p>
    <w:p w14:paraId="3C8D552A" w14:textId="77777777" w:rsidR="0014141C" w:rsidRPr="0014141C" w:rsidRDefault="0014141C" w:rsidP="0014141C">
      <w:pPr>
        <w:spacing w:line="240" w:lineRule="auto"/>
        <w:rPr>
          <w:rFonts w:cs="Arial"/>
          <w:szCs w:val="24"/>
        </w:rPr>
      </w:pPr>
    </w:p>
    <w:p w14:paraId="7F79C934" w14:textId="162EAE69" w:rsidR="0072261C" w:rsidRDefault="0072261C" w:rsidP="0072261C">
      <w:pPr>
        <w:pStyle w:val="Heading2"/>
      </w:pPr>
      <w:r w:rsidRPr="0014141C">
        <w:br w:type="page"/>
      </w:r>
      <w:bookmarkStart w:id="68" w:name="_Toc17723820"/>
      <w:r w:rsidRPr="0014141C">
        <w:lastRenderedPageBreak/>
        <w:t xml:space="preserve">Skills </w:t>
      </w:r>
      <w:r>
        <w:t>a</w:t>
      </w:r>
      <w:r w:rsidRPr="0014141C">
        <w:t xml:space="preserve">nd </w:t>
      </w:r>
      <w:r>
        <w:t>p</w:t>
      </w:r>
      <w:r w:rsidRPr="0014141C">
        <w:t>rocedures (Annexes A &amp; B)</w:t>
      </w:r>
      <w:bookmarkEnd w:id="68"/>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3887"/>
      </w:tblGrid>
      <w:tr w:rsidR="0072261C" w:rsidRPr="00E230F5" w14:paraId="2C5C974F" w14:textId="77777777" w:rsidTr="00933AB7">
        <w:tc>
          <w:tcPr>
            <w:tcW w:w="13887" w:type="dxa"/>
            <w:tcBorders>
              <w:bottom w:val="single" w:sz="4" w:space="0" w:color="auto"/>
            </w:tcBorders>
            <w:shd w:val="clear" w:color="auto" w:fill="D0CECE" w:themeFill="background2" w:themeFillShade="E6"/>
          </w:tcPr>
          <w:p w14:paraId="2D944660" w14:textId="77777777" w:rsidR="0072261C" w:rsidRPr="00E77E94" w:rsidRDefault="0072261C" w:rsidP="00933AB7">
            <w:pPr>
              <w:pStyle w:val="Style1"/>
              <w:spacing w:before="480" w:after="480"/>
              <w:rPr>
                <w:caps w:val="0"/>
                <w:sz w:val="28"/>
                <w:szCs w:val="28"/>
              </w:rPr>
            </w:pPr>
            <w:r w:rsidRPr="00E77E94">
              <w:rPr>
                <w:caps w:val="0"/>
                <w:sz w:val="28"/>
                <w:szCs w:val="28"/>
              </w:rPr>
              <w:br w:type="page"/>
              <w:t>SKILLS AND PROCEDURES (ANNEXES A &amp; B)</w:t>
            </w:r>
          </w:p>
        </w:tc>
      </w:tr>
    </w:tbl>
    <w:p w14:paraId="32B274C3" w14:textId="77777777" w:rsidR="0014141C" w:rsidRPr="0014141C" w:rsidRDefault="0014141C" w:rsidP="0014141C">
      <w:pPr>
        <w:autoSpaceDE w:val="0"/>
        <w:autoSpaceDN w:val="0"/>
        <w:adjustRightInd w:val="0"/>
        <w:spacing w:after="0" w:line="240" w:lineRule="auto"/>
        <w:rPr>
          <w:rFonts w:cs="Arial"/>
          <w:b/>
          <w:color w:val="01334C"/>
          <w:highlight w:val="yellow"/>
        </w:rPr>
      </w:pPr>
    </w:p>
    <w:p w14:paraId="03363436" w14:textId="77777777" w:rsidR="0014141C" w:rsidRPr="0014141C" w:rsidRDefault="0014141C" w:rsidP="0014141C">
      <w:pPr>
        <w:autoSpaceDE w:val="0"/>
        <w:autoSpaceDN w:val="0"/>
        <w:adjustRightInd w:val="0"/>
        <w:spacing w:line="240" w:lineRule="auto"/>
        <w:rPr>
          <w:rFonts w:cs="Arial"/>
          <w:color w:val="000000"/>
          <w:szCs w:val="24"/>
        </w:rPr>
      </w:pPr>
      <w:r w:rsidRPr="0014141C">
        <w:rPr>
          <w:rFonts w:cs="Arial"/>
          <w:color w:val="000000"/>
          <w:szCs w:val="24"/>
        </w:rPr>
        <w:t>There are communication and relationship management skills (listed first) and nursing procedures (listed second) that you must be able to safely demonstrate on entry to the NMC register. We will now refer to these as ‘skills’ and ‘</w:t>
      </w:r>
      <w:proofErr w:type="gramStart"/>
      <w:r w:rsidRPr="0014141C">
        <w:rPr>
          <w:rFonts w:cs="Arial"/>
          <w:color w:val="000000"/>
          <w:szCs w:val="24"/>
        </w:rPr>
        <w:t>procedures’</w:t>
      </w:r>
      <w:proofErr w:type="gramEnd"/>
      <w:r w:rsidRPr="0014141C">
        <w:rPr>
          <w:rFonts w:cs="Arial"/>
          <w:color w:val="000000"/>
          <w:szCs w:val="24"/>
        </w:rPr>
        <w:t xml:space="preserve">. Equally, on entry to the NMC register, you must be able to undertake these skills and procedures safely and effectively in order to provide compassionate, evidence-based, person-centred nursing care. A holistic approach to the care of people is essential and all skills and procedures should be carried out in a way, that reflects cultural awareness and ensures that the safety, needs, priorities, expertise and preferences of people are always valued and </w:t>
      </w:r>
      <w:proofErr w:type="gramStart"/>
      <w:r w:rsidRPr="0014141C">
        <w:rPr>
          <w:rFonts w:cs="Arial"/>
          <w:color w:val="000000"/>
          <w:szCs w:val="24"/>
        </w:rPr>
        <w:t>taken into account</w:t>
      </w:r>
      <w:proofErr w:type="gramEnd"/>
      <w:r w:rsidRPr="0014141C">
        <w:rPr>
          <w:rFonts w:cs="Arial"/>
          <w:color w:val="000000"/>
          <w:szCs w:val="24"/>
        </w:rPr>
        <w:t>.</w:t>
      </w:r>
    </w:p>
    <w:p w14:paraId="517DA726" w14:textId="77777777" w:rsidR="0014141C" w:rsidRPr="0014141C" w:rsidRDefault="0014141C" w:rsidP="0014141C">
      <w:pPr>
        <w:autoSpaceDE w:val="0"/>
        <w:autoSpaceDN w:val="0"/>
        <w:adjustRightInd w:val="0"/>
        <w:spacing w:line="240" w:lineRule="auto"/>
        <w:rPr>
          <w:rFonts w:cs="Arial"/>
          <w:color w:val="000000"/>
          <w:szCs w:val="24"/>
        </w:rPr>
      </w:pPr>
      <w:r w:rsidRPr="0014141C">
        <w:rPr>
          <w:rFonts w:cs="Arial"/>
          <w:color w:val="000000"/>
          <w:szCs w:val="24"/>
        </w:rPr>
        <w:t xml:space="preserve">On entry to the register, all newly registered nurses, </w:t>
      </w:r>
      <w:r w:rsidRPr="0014141C">
        <w:rPr>
          <w:rFonts w:cs="Arial"/>
          <w:b/>
          <w:color w:val="000000"/>
          <w:szCs w:val="24"/>
        </w:rPr>
        <w:t>in all fields of practice</w:t>
      </w:r>
      <w:r w:rsidRPr="0014141C">
        <w:rPr>
          <w:rFonts w:cs="Arial"/>
          <w:color w:val="000000"/>
          <w:szCs w:val="24"/>
        </w:rPr>
        <w:t xml:space="preserve">, must demonstrate the ability to provide nursing interventions and support for people of </w:t>
      </w:r>
      <w:r w:rsidRPr="0014141C">
        <w:rPr>
          <w:rFonts w:cs="Arial"/>
          <w:b/>
          <w:color w:val="000000"/>
          <w:szCs w:val="24"/>
        </w:rPr>
        <w:t>all</w:t>
      </w:r>
      <w:r w:rsidRPr="0014141C">
        <w:rPr>
          <w:rFonts w:cs="Arial"/>
          <w:color w:val="000000"/>
          <w:szCs w:val="24"/>
        </w:rPr>
        <w:t xml:space="preserve"> ages, who require nursing procedures during the processes of assessment, diagnosis, care and treatment for mental, physical, cognitive and behavioural health challenges. Where a student has declared an additional support need it is essential that appropriate reasonable adjustments are made to ensure that all procedures can be undertaken safely.</w:t>
      </w:r>
    </w:p>
    <w:p w14:paraId="5C824B1A" w14:textId="77777777" w:rsidR="0014141C" w:rsidRPr="0014141C" w:rsidRDefault="0014141C" w:rsidP="0014141C">
      <w:pPr>
        <w:autoSpaceDE w:val="0"/>
        <w:autoSpaceDN w:val="0"/>
        <w:adjustRightInd w:val="0"/>
        <w:spacing w:line="240" w:lineRule="auto"/>
        <w:rPr>
          <w:rFonts w:cs="Arial"/>
          <w:b/>
          <w:color w:val="000000"/>
          <w:szCs w:val="24"/>
        </w:rPr>
      </w:pPr>
      <w:r w:rsidRPr="0014141C">
        <w:rPr>
          <w:rFonts w:cs="Arial"/>
          <w:color w:val="000000"/>
          <w:szCs w:val="24"/>
        </w:rPr>
        <w:t xml:space="preserve">As a student you will be able to observe and practise some of these skills and procedures through simulation. However, simulation should only be in </w:t>
      </w:r>
      <w:r w:rsidRPr="0014141C">
        <w:rPr>
          <w:rFonts w:cs="Arial"/>
          <w:i/>
          <w:color w:val="000000"/>
          <w:szCs w:val="24"/>
        </w:rPr>
        <w:t>exceptional circumstances</w:t>
      </w:r>
      <w:r w:rsidRPr="0014141C">
        <w:rPr>
          <w:rFonts w:cs="Arial"/>
          <w:color w:val="000000"/>
          <w:szCs w:val="24"/>
        </w:rPr>
        <w:t xml:space="preserve"> and it is expected that you will be able to practise and safely demonstrate each of these skills and procedures during your practice learning experiences; you will be guided by your university regarding simulated skills as you progress through your programme. </w:t>
      </w:r>
      <w:r w:rsidRPr="0014141C">
        <w:rPr>
          <w:rFonts w:cs="Arial"/>
          <w:b/>
          <w:color w:val="000000"/>
          <w:szCs w:val="24"/>
        </w:rPr>
        <w:t xml:space="preserve">You are therefore expected, by the point of registration (the end of your programme), to have reached the level of being able to safely demonstrate each of the skills and procedures at least once in either practice or in simulation.  </w:t>
      </w:r>
    </w:p>
    <w:p w14:paraId="0D87FD50" w14:textId="77777777" w:rsidR="0014141C" w:rsidRPr="0014141C" w:rsidRDefault="0014141C" w:rsidP="0014141C">
      <w:pPr>
        <w:autoSpaceDE w:val="0"/>
        <w:autoSpaceDN w:val="0"/>
        <w:adjustRightInd w:val="0"/>
        <w:spacing w:after="0" w:line="240" w:lineRule="auto"/>
        <w:jc w:val="both"/>
        <w:rPr>
          <w:rFonts w:cs="Arial"/>
          <w:color w:val="000000"/>
          <w:szCs w:val="24"/>
        </w:rPr>
      </w:pPr>
    </w:p>
    <w:p w14:paraId="350DA9E0" w14:textId="77777777" w:rsidR="0014141C" w:rsidRPr="0014141C" w:rsidRDefault="0014141C" w:rsidP="0014141C">
      <w:pPr>
        <w:autoSpaceDE w:val="0"/>
        <w:autoSpaceDN w:val="0"/>
        <w:adjustRightInd w:val="0"/>
        <w:spacing w:after="0" w:line="240" w:lineRule="auto"/>
        <w:rPr>
          <w:rFonts w:cs="Arial"/>
          <w:b/>
          <w:bCs/>
          <w:caps/>
          <w:color w:val="FF0000"/>
        </w:rPr>
      </w:pPr>
    </w:p>
    <w:p w14:paraId="683AB89C" w14:textId="77777777" w:rsidR="0014141C" w:rsidRPr="0014141C" w:rsidRDefault="0014141C" w:rsidP="0014141C">
      <w:pPr>
        <w:autoSpaceDE w:val="0"/>
        <w:autoSpaceDN w:val="0"/>
        <w:adjustRightInd w:val="0"/>
        <w:spacing w:after="0" w:line="240" w:lineRule="auto"/>
        <w:rPr>
          <w:rFonts w:cs="Arial"/>
          <w:b/>
          <w:bCs/>
          <w:caps/>
          <w:color w:val="FF0000"/>
        </w:rPr>
      </w:pPr>
    </w:p>
    <w:p w14:paraId="2FC92864" w14:textId="77777777" w:rsidR="0014141C" w:rsidRPr="0014141C" w:rsidRDefault="0014141C" w:rsidP="0014141C">
      <w:pPr>
        <w:spacing w:after="0" w:line="240" w:lineRule="auto"/>
        <w:rPr>
          <w:rFonts w:cs="Arial"/>
          <w:b/>
          <w:bCs/>
          <w:caps/>
          <w:color w:val="FF0000"/>
        </w:rPr>
      </w:pPr>
      <w:r w:rsidRPr="0014141C">
        <w:rPr>
          <w:rFonts w:cs="Arial"/>
          <w:b/>
          <w:bCs/>
          <w:caps/>
          <w:color w:val="FF0000"/>
        </w:rPr>
        <w:br w:type="page"/>
      </w:r>
    </w:p>
    <w:tbl>
      <w:tblPr>
        <w:tblStyle w:val="TableGrid9"/>
        <w:tblW w:w="13892" w:type="dxa"/>
        <w:tblInd w:w="-5" w:type="dxa"/>
        <w:tblLook w:val="04A0" w:firstRow="1" w:lastRow="0" w:firstColumn="1" w:lastColumn="0" w:noHBand="0" w:noVBand="1"/>
      </w:tblPr>
      <w:tblGrid>
        <w:gridCol w:w="1084"/>
        <w:gridCol w:w="8000"/>
        <w:gridCol w:w="2398"/>
        <w:gridCol w:w="2410"/>
      </w:tblGrid>
      <w:tr w:rsidR="0014141C" w:rsidRPr="0014141C" w14:paraId="746C94CD" w14:textId="77777777" w:rsidTr="0014141C">
        <w:tc>
          <w:tcPr>
            <w:tcW w:w="13892" w:type="dxa"/>
            <w:gridSpan w:val="4"/>
            <w:shd w:val="clear" w:color="auto" w:fill="BDD6EE" w:themeFill="accent1" w:themeFillTint="66"/>
          </w:tcPr>
          <w:p w14:paraId="531F577F" w14:textId="77777777" w:rsidR="0014141C" w:rsidRPr="0014141C" w:rsidRDefault="0014141C" w:rsidP="0014141C">
            <w:pPr>
              <w:autoSpaceDE w:val="0"/>
              <w:autoSpaceDN w:val="0"/>
              <w:adjustRightInd w:val="0"/>
              <w:spacing w:after="0" w:line="240" w:lineRule="auto"/>
              <w:rPr>
                <w:rFonts w:cs="Arial"/>
                <w:b/>
                <w:sz w:val="28"/>
                <w:szCs w:val="28"/>
              </w:rPr>
            </w:pPr>
            <w:r w:rsidRPr="0014141C">
              <w:rPr>
                <w:rFonts w:cs="Arial"/>
                <w:b/>
                <w:sz w:val="28"/>
                <w:szCs w:val="28"/>
              </w:rPr>
              <w:lastRenderedPageBreak/>
              <w:t>Communication and relationship management skills (NMC 2018a)</w:t>
            </w:r>
          </w:p>
        </w:tc>
      </w:tr>
      <w:tr w:rsidR="0014141C" w:rsidRPr="0014141C" w14:paraId="7344C864" w14:textId="77777777" w:rsidTr="0014141C">
        <w:tc>
          <w:tcPr>
            <w:tcW w:w="13892" w:type="dxa"/>
            <w:gridSpan w:val="4"/>
            <w:shd w:val="clear" w:color="auto" w:fill="BDD6EE" w:themeFill="accent1" w:themeFillTint="66"/>
          </w:tcPr>
          <w:p w14:paraId="04956B5F" w14:textId="77777777" w:rsidR="0014141C" w:rsidRPr="0014141C" w:rsidRDefault="0014141C" w:rsidP="0014141C">
            <w:pPr>
              <w:spacing w:after="0" w:line="240" w:lineRule="auto"/>
              <w:rPr>
                <w:rFonts w:cs="Arial"/>
                <w:b/>
                <w:bCs/>
                <w:szCs w:val="24"/>
              </w:rPr>
            </w:pPr>
            <w:r w:rsidRPr="0014141C">
              <w:rPr>
                <w:rFonts w:cs="Arial"/>
                <w:b/>
                <w:bCs/>
                <w:szCs w:val="24"/>
              </w:rPr>
              <w:t>1. At the point of registration, the registered nurse will be able to safely demonstrate underpinning communication skills for assessing, planning, providing and managing best practice, evidence based nursing care:</w:t>
            </w:r>
          </w:p>
        </w:tc>
      </w:tr>
      <w:tr w:rsidR="0014141C" w:rsidRPr="0014141C" w14:paraId="6CA18AA9" w14:textId="77777777" w:rsidTr="0014141C">
        <w:tc>
          <w:tcPr>
            <w:tcW w:w="1084" w:type="dxa"/>
          </w:tcPr>
          <w:p w14:paraId="30C89CF7"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8000" w:type="dxa"/>
          </w:tcPr>
          <w:p w14:paraId="1B3A744B" w14:textId="77777777" w:rsidR="0014141C" w:rsidRPr="0014141C" w:rsidRDefault="0014141C" w:rsidP="0014141C">
            <w:pPr>
              <w:spacing w:after="0" w:line="240" w:lineRule="auto"/>
              <w:jc w:val="center"/>
              <w:rPr>
                <w:rFonts w:cs="Arial"/>
                <w:b/>
                <w:sz w:val="32"/>
                <w:szCs w:val="32"/>
              </w:rPr>
            </w:pPr>
          </w:p>
          <w:p w14:paraId="2C8C1C71"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Skill</w:t>
            </w:r>
          </w:p>
        </w:tc>
        <w:tc>
          <w:tcPr>
            <w:tcW w:w="2398" w:type="dxa"/>
          </w:tcPr>
          <w:p w14:paraId="162BE190"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2C7901DE" w14:textId="77777777" w:rsidR="0014141C" w:rsidRPr="0014141C" w:rsidRDefault="0014141C" w:rsidP="0014141C">
            <w:pPr>
              <w:spacing w:after="0" w:line="240" w:lineRule="auto"/>
              <w:rPr>
                <w:rFonts w:cs="Arial"/>
                <w:b/>
                <w:sz w:val="20"/>
                <w:szCs w:val="20"/>
              </w:rPr>
            </w:pPr>
          </w:p>
          <w:p w14:paraId="39497019" w14:textId="77777777" w:rsidR="0014141C" w:rsidRPr="0014141C" w:rsidRDefault="0014141C" w:rsidP="0014141C">
            <w:pPr>
              <w:spacing w:after="0" w:line="240" w:lineRule="auto"/>
              <w:jc w:val="right"/>
              <w:rPr>
                <w:rFonts w:cs="Arial"/>
                <w:b/>
                <w:sz w:val="20"/>
                <w:szCs w:val="20"/>
              </w:rPr>
            </w:pPr>
            <w:r w:rsidRPr="0014141C">
              <w:rPr>
                <w:rFonts w:cs="Arial"/>
                <w:b/>
                <w:i/>
                <w:sz w:val="20"/>
                <w:szCs w:val="20"/>
              </w:rPr>
              <w:t>Please date and sign</w:t>
            </w:r>
          </w:p>
        </w:tc>
        <w:tc>
          <w:tcPr>
            <w:tcW w:w="2410" w:type="dxa"/>
          </w:tcPr>
          <w:p w14:paraId="515E4FBD"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2A25EBA4" w14:textId="77777777" w:rsidR="0014141C" w:rsidRPr="0014141C" w:rsidRDefault="0014141C" w:rsidP="0014141C">
            <w:pPr>
              <w:spacing w:after="0" w:line="240" w:lineRule="auto"/>
              <w:rPr>
                <w:rFonts w:cs="Arial"/>
                <w:b/>
                <w:sz w:val="20"/>
                <w:szCs w:val="20"/>
              </w:rPr>
            </w:pPr>
          </w:p>
          <w:p w14:paraId="0BCDAE39" w14:textId="77777777" w:rsidR="0014141C" w:rsidRPr="0014141C" w:rsidRDefault="0014141C" w:rsidP="0014141C">
            <w:pPr>
              <w:spacing w:after="0" w:line="240" w:lineRule="auto"/>
              <w:jc w:val="right"/>
              <w:rPr>
                <w:rFonts w:cs="Arial"/>
                <w:b/>
                <w:sz w:val="20"/>
                <w:szCs w:val="20"/>
              </w:rPr>
            </w:pPr>
            <w:r w:rsidRPr="0014141C">
              <w:rPr>
                <w:rFonts w:cs="Arial"/>
                <w:b/>
                <w:i/>
                <w:sz w:val="20"/>
                <w:szCs w:val="20"/>
              </w:rPr>
              <w:t>Please date and sign</w:t>
            </w:r>
          </w:p>
        </w:tc>
      </w:tr>
      <w:tr w:rsidR="0014141C" w:rsidRPr="0014141C" w14:paraId="0FFE4DDC" w14:textId="77777777" w:rsidTr="0014141C">
        <w:tc>
          <w:tcPr>
            <w:tcW w:w="1084" w:type="dxa"/>
          </w:tcPr>
          <w:p w14:paraId="0C5159F4" w14:textId="77777777" w:rsidR="0014141C" w:rsidRPr="0014141C" w:rsidRDefault="0014141C" w:rsidP="0014141C">
            <w:pPr>
              <w:spacing w:after="0" w:line="240" w:lineRule="auto"/>
              <w:rPr>
                <w:rFonts w:cs="Arial"/>
                <w:b/>
                <w:sz w:val="22"/>
              </w:rPr>
            </w:pPr>
            <w:r w:rsidRPr="0014141C">
              <w:rPr>
                <w:rFonts w:cs="Arial"/>
                <w:b/>
                <w:sz w:val="22"/>
              </w:rPr>
              <w:t>1.1</w:t>
            </w:r>
          </w:p>
        </w:tc>
        <w:tc>
          <w:tcPr>
            <w:tcW w:w="8000" w:type="dxa"/>
          </w:tcPr>
          <w:p w14:paraId="27F49020" w14:textId="77777777" w:rsidR="0014141C" w:rsidRPr="0014141C" w:rsidRDefault="0014141C" w:rsidP="0014141C">
            <w:pPr>
              <w:spacing w:after="0" w:line="240" w:lineRule="auto"/>
              <w:rPr>
                <w:rFonts w:cs="Arial"/>
                <w:sz w:val="22"/>
              </w:rPr>
            </w:pPr>
            <w:r w:rsidRPr="0014141C">
              <w:rPr>
                <w:rFonts w:cs="Arial"/>
                <w:sz w:val="22"/>
              </w:rPr>
              <w:t>Actively listens, recognises and responds to verbal and non-verbal cues</w:t>
            </w:r>
          </w:p>
          <w:p w14:paraId="6C49F516" w14:textId="77777777" w:rsidR="0014141C" w:rsidRPr="0014141C" w:rsidRDefault="0014141C" w:rsidP="0014141C">
            <w:pPr>
              <w:spacing w:after="0" w:line="240" w:lineRule="auto"/>
              <w:rPr>
                <w:rFonts w:cs="Arial"/>
                <w:sz w:val="22"/>
              </w:rPr>
            </w:pPr>
          </w:p>
        </w:tc>
        <w:tc>
          <w:tcPr>
            <w:tcW w:w="2398" w:type="dxa"/>
          </w:tcPr>
          <w:p w14:paraId="6C4C488C" w14:textId="77777777" w:rsidR="0014141C" w:rsidRPr="0014141C" w:rsidRDefault="0014141C" w:rsidP="0014141C">
            <w:pPr>
              <w:spacing w:after="0" w:line="240" w:lineRule="auto"/>
              <w:rPr>
                <w:rFonts w:cs="Arial"/>
                <w:sz w:val="22"/>
              </w:rPr>
            </w:pPr>
          </w:p>
        </w:tc>
        <w:tc>
          <w:tcPr>
            <w:tcW w:w="2410" w:type="dxa"/>
          </w:tcPr>
          <w:p w14:paraId="458810EE" w14:textId="77777777" w:rsidR="0014141C" w:rsidRPr="0014141C" w:rsidRDefault="0014141C" w:rsidP="0014141C">
            <w:pPr>
              <w:spacing w:after="0" w:line="240" w:lineRule="auto"/>
              <w:rPr>
                <w:rFonts w:cs="Arial"/>
                <w:sz w:val="22"/>
              </w:rPr>
            </w:pPr>
          </w:p>
        </w:tc>
      </w:tr>
      <w:tr w:rsidR="0014141C" w:rsidRPr="0014141C" w14:paraId="78B41255" w14:textId="77777777" w:rsidTr="0014141C">
        <w:trPr>
          <w:trHeight w:val="510"/>
        </w:trPr>
        <w:tc>
          <w:tcPr>
            <w:tcW w:w="1084" w:type="dxa"/>
          </w:tcPr>
          <w:p w14:paraId="29FDAAC5" w14:textId="77777777" w:rsidR="0014141C" w:rsidRPr="0014141C" w:rsidRDefault="0014141C" w:rsidP="0014141C">
            <w:pPr>
              <w:spacing w:after="0" w:line="240" w:lineRule="auto"/>
              <w:rPr>
                <w:rFonts w:cs="Arial"/>
                <w:b/>
                <w:sz w:val="22"/>
              </w:rPr>
            </w:pPr>
            <w:r w:rsidRPr="0014141C">
              <w:rPr>
                <w:rFonts w:cs="Arial"/>
                <w:b/>
                <w:sz w:val="22"/>
              </w:rPr>
              <w:t>1.2</w:t>
            </w:r>
          </w:p>
        </w:tc>
        <w:tc>
          <w:tcPr>
            <w:tcW w:w="8000" w:type="dxa"/>
          </w:tcPr>
          <w:p w14:paraId="038D03BD"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Uses prompts and positive verbal and non-verbal reinforcement</w:t>
            </w:r>
          </w:p>
        </w:tc>
        <w:tc>
          <w:tcPr>
            <w:tcW w:w="2398" w:type="dxa"/>
          </w:tcPr>
          <w:p w14:paraId="53D517AA" w14:textId="77777777" w:rsidR="0014141C" w:rsidRPr="0014141C" w:rsidRDefault="0014141C" w:rsidP="0014141C">
            <w:pPr>
              <w:spacing w:after="0" w:line="240" w:lineRule="auto"/>
              <w:rPr>
                <w:rFonts w:cs="Arial"/>
                <w:sz w:val="22"/>
              </w:rPr>
            </w:pPr>
          </w:p>
        </w:tc>
        <w:tc>
          <w:tcPr>
            <w:tcW w:w="2410" w:type="dxa"/>
          </w:tcPr>
          <w:p w14:paraId="30F9C2D4" w14:textId="77777777" w:rsidR="0014141C" w:rsidRPr="0014141C" w:rsidRDefault="0014141C" w:rsidP="0014141C">
            <w:pPr>
              <w:spacing w:after="0" w:line="240" w:lineRule="auto"/>
              <w:rPr>
                <w:rFonts w:cs="Arial"/>
                <w:sz w:val="22"/>
              </w:rPr>
            </w:pPr>
          </w:p>
        </w:tc>
      </w:tr>
      <w:tr w:rsidR="0014141C" w:rsidRPr="0014141C" w14:paraId="46BD5F18" w14:textId="77777777" w:rsidTr="0014141C">
        <w:trPr>
          <w:trHeight w:val="589"/>
        </w:trPr>
        <w:tc>
          <w:tcPr>
            <w:tcW w:w="1084" w:type="dxa"/>
          </w:tcPr>
          <w:p w14:paraId="2F30467C" w14:textId="77777777" w:rsidR="0014141C" w:rsidRPr="0014141C" w:rsidRDefault="0014141C" w:rsidP="0014141C">
            <w:pPr>
              <w:spacing w:after="0" w:line="240" w:lineRule="auto"/>
              <w:rPr>
                <w:rFonts w:cs="Arial"/>
                <w:b/>
                <w:sz w:val="22"/>
              </w:rPr>
            </w:pPr>
            <w:r w:rsidRPr="0014141C">
              <w:rPr>
                <w:rFonts w:cs="Arial"/>
                <w:b/>
                <w:sz w:val="22"/>
              </w:rPr>
              <w:t>1.3</w:t>
            </w:r>
          </w:p>
        </w:tc>
        <w:tc>
          <w:tcPr>
            <w:tcW w:w="8000" w:type="dxa"/>
          </w:tcPr>
          <w:p w14:paraId="6A0CC368"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Uses appropriate non-verbal communication including touch, eye contact and personal space</w:t>
            </w:r>
          </w:p>
        </w:tc>
        <w:tc>
          <w:tcPr>
            <w:tcW w:w="2398" w:type="dxa"/>
          </w:tcPr>
          <w:p w14:paraId="06B16E1C" w14:textId="77777777" w:rsidR="0014141C" w:rsidRPr="0014141C" w:rsidRDefault="0014141C" w:rsidP="0014141C">
            <w:pPr>
              <w:spacing w:after="0" w:line="240" w:lineRule="auto"/>
              <w:rPr>
                <w:rFonts w:cs="Arial"/>
                <w:sz w:val="22"/>
              </w:rPr>
            </w:pPr>
          </w:p>
        </w:tc>
        <w:tc>
          <w:tcPr>
            <w:tcW w:w="2410" w:type="dxa"/>
          </w:tcPr>
          <w:p w14:paraId="5FD9EF47" w14:textId="77777777" w:rsidR="0014141C" w:rsidRPr="0014141C" w:rsidRDefault="0014141C" w:rsidP="0014141C">
            <w:pPr>
              <w:spacing w:after="0" w:line="240" w:lineRule="auto"/>
              <w:rPr>
                <w:rFonts w:cs="Arial"/>
                <w:sz w:val="22"/>
              </w:rPr>
            </w:pPr>
          </w:p>
        </w:tc>
      </w:tr>
      <w:tr w:rsidR="0014141C" w:rsidRPr="0014141C" w14:paraId="2CA265E1" w14:textId="77777777" w:rsidTr="0014141C">
        <w:trPr>
          <w:trHeight w:val="375"/>
        </w:trPr>
        <w:tc>
          <w:tcPr>
            <w:tcW w:w="1084" w:type="dxa"/>
          </w:tcPr>
          <w:p w14:paraId="69F5EF90" w14:textId="77777777" w:rsidR="0014141C" w:rsidRPr="0014141C" w:rsidRDefault="0014141C" w:rsidP="0014141C">
            <w:pPr>
              <w:spacing w:after="0" w:line="240" w:lineRule="auto"/>
              <w:rPr>
                <w:rFonts w:cs="Arial"/>
                <w:b/>
                <w:sz w:val="22"/>
              </w:rPr>
            </w:pPr>
            <w:r w:rsidRPr="0014141C">
              <w:rPr>
                <w:rFonts w:cs="Arial"/>
                <w:b/>
                <w:sz w:val="22"/>
              </w:rPr>
              <w:t>1.4</w:t>
            </w:r>
          </w:p>
        </w:tc>
        <w:tc>
          <w:tcPr>
            <w:tcW w:w="8000" w:type="dxa"/>
          </w:tcPr>
          <w:p w14:paraId="1AF44AF8"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Makes appropriate use of open and closed questioning</w:t>
            </w:r>
          </w:p>
          <w:p w14:paraId="28ECD5E6" w14:textId="77777777" w:rsidR="0014141C" w:rsidRPr="0014141C" w:rsidRDefault="0014141C" w:rsidP="0014141C">
            <w:pPr>
              <w:autoSpaceDE w:val="0"/>
              <w:autoSpaceDN w:val="0"/>
              <w:adjustRightInd w:val="0"/>
              <w:spacing w:after="0" w:line="240" w:lineRule="auto"/>
              <w:rPr>
                <w:rFonts w:cs="Arial"/>
                <w:sz w:val="22"/>
              </w:rPr>
            </w:pPr>
          </w:p>
        </w:tc>
        <w:tc>
          <w:tcPr>
            <w:tcW w:w="2398" w:type="dxa"/>
          </w:tcPr>
          <w:p w14:paraId="20D6AF2D" w14:textId="77777777" w:rsidR="0014141C" w:rsidRPr="0014141C" w:rsidRDefault="0014141C" w:rsidP="0014141C">
            <w:pPr>
              <w:spacing w:after="0" w:line="240" w:lineRule="auto"/>
              <w:rPr>
                <w:rFonts w:cs="Arial"/>
                <w:sz w:val="22"/>
              </w:rPr>
            </w:pPr>
          </w:p>
        </w:tc>
        <w:tc>
          <w:tcPr>
            <w:tcW w:w="2410" w:type="dxa"/>
          </w:tcPr>
          <w:p w14:paraId="670B03EC" w14:textId="77777777" w:rsidR="0014141C" w:rsidRPr="0014141C" w:rsidRDefault="0014141C" w:rsidP="0014141C">
            <w:pPr>
              <w:spacing w:after="0" w:line="240" w:lineRule="auto"/>
              <w:rPr>
                <w:rFonts w:cs="Arial"/>
                <w:sz w:val="22"/>
              </w:rPr>
            </w:pPr>
          </w:p>
        </w:tc>
      </w:tr>
      <w:tr w:rsidR="0014141C" w:rsidRPr="0014141C" w14:paraId="641894A3" w14:textId="77777777" w:rsidTr="0014141C">
        <w:trPr>
          <w:trHeight w:val="195"/>
        </w:trPr>
        <w:tc>
          <w:tcPr>
            <w:tcW w:w="1084" w:type="dxa"/>
          </w:tcPr>
          <w:p w14:paraId="6D2B26DA" w14:textId="77777777" w:rsidR="0014141C" w:rsidRPr="0014141C" w:rsidRDefault="0014141C" w:rsidP="0014141C">
            <w:pPr>
              <w:spacing w:after="0" w:line="240" w:lineRule="auto"/>
              <w:rPr>
                <w:rFonts w:cs="Arial"/>
                <w:b/>
                <w:sz w:val="22"/>
              </w:rPr>
            </w:pPr>
            <w:r w:rsidRPr="0014141C">
              <w:rPr>
                <w:rFonts w:cs="Arial"/>
                <w:b/>
                <w:sz w:val="22"/>
              </w:rPr>
              <w:t>1.5</w:t>
            </w:r>
          </w:p>
        </w:tc>
        <w:tc>
          <w:tcPr>
            <w:tcW w:w="8000" w:type="dxa"/>
          </w:tcPr>
          <w:p w14:paraId="2B7E694A"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Uses caring conversation techniques</w:t>
            </w:r>
          </w:p>
          <w:p w14:paraId="2B9A0B88" w14:textId="77777777" w:rsidR="0014141C" w:rsidRPr="0014141C" w:rsidRDefault="0014141C" w:rsidP="0014141C">
            <w:pPr>
              <w:autoSpaceDE w:val="0"/>
              <w:autoSpaceDN w:val="0"/>
              <w:adjustRightInd w:val="0"/>
              <w:spacing w:after="0" w:line="240" w:lineRule="auto"/>
              <w:rPr>
                <w:rFonts w:cs="Arial"/>
                <w:sz w:val="22"/>
              </w:rPr>
            </w:pPr>
          </w:p>
        </w:tc>
        <w:tc>
          <w:tcPr>
            <w:tcW w:w="2398" w:type="dxa"/>
          </w:tcPr>
          <w:p w14:paraId="4FB93D77" w14:textId="77777777" w:rsidR="0014141C" w:rsidRPr="0014141C" w:rsidRDefault="0014141C" w:rsidP="0014141C">
            <w:pPr>
              <w:spacing w:after="0" w:line="240" w:lineRule="auto"/>
              <w:rPr>
                <w:rFonts w:cs="Arial"/>
                <w:sz w:val="22"/>
              </w:rPr>
            </w:pPr>
          </w:p>
        </w:tc>
        <w:tc>
          <w:tcPr>
            <w:tcW w:w="2410" w:type="dxa"/>
          </w:tcPr>
          <w:p w14:paraId="1077EF00" w14:textId="77777777" w:rsidR="0014141C" w:rsidRPr="0014141C" w:rsidRDefault="0014141C" w:rsidP="0014141C">
            <w:pPr>
              <w:spacing w:after="0" w:line="240" w:lineRule="auto"/>
              <w:rPr>
                <w:rFonts w:cs="Arial"/>
                <w:sz w:val="22"/>
              </w:rPr>
            </w:pPr>
          </w:p>
        </w:tc>
      </w:tr>
      <w:tr w:rsidR="0014141C" w:rsidRPr="0014141C" w14:paraId="532F275A" w14:textId="77777777" w:rsidTr="0014141C">
        <w:trPr>
          <w:trHeight w:val="210"/>
        </w:trPr>
        <w:tc>
          <w:tcPr>
            <w:tcW w:w="1084" w:type="dxa"/>
          </w:tcPr>
          <w:p w14:paraId="1E0B0F8D" w14:textId="77777777" w:rsidR="0014141C" w:rsidRPr="0014141C" w:rsidRDefault="0014141C" w:rsidP="0014141C">
            <w:pPr>
              <w:spacing w:after="0" w:line="240" w:lineRule="auto"/>
              <w:rPr>
                <w:rFonts w:cs="Arial"/>
                <w:b/>
                <w:sz w:val="22"/>
              </w:rPr>
            </w:pPr>
            <w:r w:rsidRPr="0014141C">
              <w:rPr>
                <w:rFonts w:cs="Arial"/>
                <w:b/>
                <w:sz w:val="22"/>
              </w:rPr>
              <w:t>1.6</w:t>
            </w:r>
          </w:p>
        </w:tc>
        <w:tc>
          <w:tcPr>
            <w:tcW w:w="8000" w:type="dxa"/>
          </w:tcPr>
          <w:p w14:paraId="29606200"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Checks understanding and uses clarification techniques</w:t>
            </w:r>
          </w:p>
          <w:p w14:paraId="719C624E" w14:textId="77777777" w:rsidR="0014141C" w:rsidRPr="0014141C" w:rsidRDefault="0014141C" w:rsidP="0014141C">
            <w:pPr>
              <w:autoSpaceDE w:val="0"/>
              <w:autoSpaceDN w:val="0"/>
              <w:adjustRightInd w:val="0"/>
              <w:spacing w:after="0" w:line="240" w:lineRule="auto"/>
              <w:rPr>
                <w:rFonts w:cs="Arial"/>
                <w:sz w:val="22"/>
              </w:rPr>
            </w:pPr>
          </w:p>
        </w:tc>
        <w:tc>
          <w:tcPr>
            <w:tcW w:w="2398" w:type="dxa"/>
          </w:tcPr>
          <w:p w14:paraId="17742F0B" w14:textId="77777777" w:rsidR="0014141C" w:rsidRPr="0014141C" w:rsidRDefault="0014141C" w:rsidP="0014141C">
            <w:pPr>
              <w:spacing w:after="0" w:line="240" w:lineRule="auto"/>
              <w:rPr>
                <w:rFonts w:cs="Arial"/>
                <w:sz w:val="22"/>
              </w:rPr>
            </w:pPr>
          </w:p>
        </w:tc>
        <w:tc>
          <w:tcPr>
            <w:tcW w:w="2410" w:type="dxa"/>
          </w:tcPr>
          <w:p w14:paraId="5F3D7144" w14:textId="77777777" w:rsidR="0014141C" w:rsidRPr="0014141C" w:rsidRDefault="0014141C" w:rsidP="0014141C">
            <w:pPr>
              <w:spacing w:after="0" w:line="240" w:lineRule="auto"/>
              <w:rPr>
                <w:rFonts w:cs="Arial"/>
                <w:sz w:val="22"/>
              </w:rPr>
            </w:pPr>
          </w:p>
        </w:tc>
      </w:tr>
      <w:tr w:rsidR="0014141C" w:rsidRPr="0014141C" w14:paraId="6D01F9F2" w14:textId="77777777" w:rsidTr="0014141C">
        <w:trPr>
          <w:trHeight w:val="480"/>
        </w:trPr>
        <w:tc>
          <w:tcPr>
            <w:tcW w:w="1084" w:type="dxa"/>
          </w:tcPr>
          <w:p w14:paraId="530585E1" w14:textId="77777777" w:rsidR="0014141C" w:rsidRPr="0014141C" w:rsidRDefault="0014141C" w:rsidP="0014141C">
            <w:pPr>
              <w:spacing w:after="0" w:line="240" w:lineRule="auto"/>
              <w:rPr>
                <w:rFonts w:cs="Arial"/>
                <w:b/>
                <w:sz w:val="22"/>
              </w:rPr>
            </w:pPr>
            <w:r w:rsidRPr="0014141C">
              <w:rPr>
                <w:rFonts w:cs="Arial"/>
                <w:b/>
                <w:sz w:val="22"/>
              </w:rPr>
              <w:t>1.7</w:t>
            </w:r>
          </w:p>
        </w:tc>
        <w:tc>
          <w:tcPr>
            <w:tcW w:w="8000" w:type="dxa"/>
          </w:tcPr>
          <w:p w14:paraId="15EDEEF2"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Demonstrates awareness of own unconscious bias in communication encounters</w:t>
            </w:r>
          </w:p>
        </w:tc>
        <w:tc>
          <w:tcPr>
            <w:tcW w:w="2398" w:type="dxa"/>
          </w:tcPr>
          <w:p w14:paraId="63F46419" w14:textId="77777777" w:rsidR="0014141C" w:rsidRPr="0014141C" w:rsidRDefault="0014141C" w:rsidP="0014141C">
            <w:pPr>
              <w:spacing w:after="0" w:line="240" w:lineRule="auto"/>
              <w:rPr>
                <w:rFonts w:cs="Arial"/>
                <w:sz w:val="22"/>
              </w:rPr>
            </w:pPr>
          </w:p>
        </w:tc>
        <w:tc>
          <w:tcPr>
            <w:tcW w:w="2410" w:type="dxa"/>
          </w:tcPr>
          <w:p w14:paraId="31B0F70A" w14:textId="77777777" w:rsidR="0014141C" w:rsidRPr="0014141C" w:rsidRDefault="0014141C" w:rsidP="0014141C">
            <w:pPr>
              <w:spacing w:after="0" w:line="240" w:lineRule="auto"/>
              <w:rPr>
                <w:rFonts w:cs="Arial"/>
                <w:sz w:val="22"/>
              </w:rPr>
            </w:pPr>
          </w:p>
        </w:tc>
      </w:tr>
      <w:tr w:rsidR="0014141C" w:rsidRPr="0014141C" w14:paraId="6120F1A9" w14:textId="77777777" w:rsidTr="0014141C">
        <w:trPr>
          <w:trHeight w:val="177"/>
        </w:trPr>
        <w:tc>
          <w:tcPr>
            <w:tcW w:w="1084" w:type="dxa"/>
          </w:tcPr>
          <w:p w14:paraId="7FDEA568" w14:textId="77777777" w:rsidR="0014141C" w:rsidRPr="0014141C" w:rsidRDefault="0014141C" w:rsidP="0014141C">
            <w:pPr>
              <w:spacing w:after="0" w:line="240" w:lineRule="auto"/>
              <w:rPr>
                <w:rFonts w:cs="Arial"/>
                <w:b/>
                <w:sz w:val="22"/>
              </w:rPr>
            </w:pPr>
            <w:r w:rsidRPr="0014141C">
              <w:rPr>
                <w:rFonts w:cs="Arial"/>
                <w:b/>
                <w:sz w:val="22"/>
              </w:rPr>
              <w:t>1.8</w:t>
            </w:r>
          </w:p>
        </w:tc>
        <w:tc>
          <w:tcPr>
            <w:tcW w:w="8000" w:type="dxa"/>
          </w:tcPr>
          <w:p w14:paraId="1B7C8796"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Writes accurate, clear, legible records and documentation</w:t>
            </w:r>
          </w:p>
          <w:p w14:paraId="136A4243" w14:textId="77777777" w:rsidR="0014141C" w:rsidRPr="0014141C" w:rsidRDefault="0014141C" w:rsidP="0014141C">
            <w:pPr>
              <w:autoSpaceDE w:val="0"/>
              <w:autoSpaceDN w:val="0"/>
              <w:adjustRightInd w:val="0"/>
              <w:spacing w:after="0" w:line="240" w:lineRule="auto"/>
              <w:rPr>
                <w:rFonts w:cs="Arial"/>
                <w:sz w:val="22"/>
              </w:rPr>
            </w:pPr>
          </w:p>
        </w:tc>
        <w:tc>
          <w:tcPr>
            <w:tcW w:w="2398" w:type="dxa"/>
          </w:tcPr>
          <w:p w14:paraId="6E7CC3BA" w14:textId="77777777" w:rsidR="0014141C" w:rsidRPr="0014141C" w:rsidRDefault="0014141C" w:rsidP="0014141C">
            <w:pPr>
              <w:spacing w:after="0" w:line="240" w:lineRule="auto"/>
              <w:rPr>
                <w:rFonts w:cs="Arial"/>
                <w:sz w:val="22"/>
              </w:rPr>
            </w:pPr>
          </w:p>
        </w:tc>
        <w:tc>
          <w:tcPr>
            <w:tcW w:w="2410" w:type="dxa"/>
          </w:tcPr>
          <w:p w14:paraId="436DAA09" w14:textId="77777777" w:rsidR="0014141C" w:rsidRPr="0014141C" w:rsidRDefault="0014141C" w:rsidP="0014141C">
            <w:pPr>
              <w:spacing w:after="0" w:line="240" w:lineRule="auto"/>
              <w:rPr>
                <w:rFonts w:cs="Arial"/>
                <w:sz w:val="22"/>
              </w:rPr>
            </w:pPr>
          </w:p>
        </w:tc>
      </w:tr>
      <w:tr w:rsidR="0014141C" w:rsidRPr="0014141C" w14:paraId="2F876A3B" w14:textId="77777777" w:rsidTr="0014141C">
        <w:trPr>
          <w:trHeight w:val="360"/>
        </w:trPr>
        <w:tc>
          <w:tcPr>
            <w:tcW w:w="1084" w:type="dxa"/>
          </w:tcPr>
          <w:p w14:paraId="47E3CACB" w14:textId="77777777" w:rsidR="0014141C" w:rsidRPr="0014141C" w:rsidRDefault="0014141C" w:rsidP="0014141C">
            <w:pPr>
              <w:spacing w:line="240" w:lineRule="auto"/>
              <w:rPr>
                <w:rFonts w:cs="Arial"/>
                <w:b/>
                <w:sz w:val="22"/>
              </w:rPr>
            </w:pPr>
            <w:r w:rsidRPr="0014141C">
              <w:rPr>
                <w:rFonts w:cs="Arial"/>
                <w:b/>
                <w:sz w:val="22"/>
              </w:rPr>
              <w:t>1.9</w:t>
            </w:r>
          </w:p>
        </w:tc>
        <w:tc>
          <w:tcPr>
            <w:tcW w:w="8000" w:type="dxa"/>
          </w:tcPr>
          <w:p w14:paraId="08E7A4E4"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 xml:space="preserve">Confidently and clearly presents and shares verbal and written reports with individuals and groups </w:t>
            </w:r>
          </w:p>
        </w:tc>
        <w:tc>
          <w:tcPr>
            <w:tcW w:w="2398" w:type="dxa"/>
          </w:tcPr>
          <w:p w14:paraId="39AD7BD2" w14:textId="77777777" w:rsidR="0014141C" w:rsidRPr="0014141C" w:rsidRDefault="0014141C" w:rsidP="0014141C">
            <w:pPr>
              <w:spacing w:line="240" w:lineRule="auto"/>
              <w:rPr>
                <w:rFonts w:cs="Arial"/>
                <w:sz w:val="22"/>
              </w:rPr>
            </w:pPr>
          </w:p>
        </w:tc>
        <w:tc>
          <w:tcPr>
            <w:tcW w:w="2410" w:type="dxa"/>
          </w:tcPr>
          <w:p w14:paraId="4F73FB95" w14:textId="77777777" w:rsidR="0014141C" w:rsidRPr="0014141C" w:rsidRDefault="0014141C" w:rsidP="0014141C">
            <w:pPr>
              <w:spacing w:line="240" w:lineRule="auto"/>
              <w:rPr>
                <w:rFonts w:cs="Arial"/>
                <w:sz w:val="22"/>
              </w:rPr>
            </w:pPr>
          </w:p>
        </w:tc>
      </w:tr>
      <w:tr w:rsidR="0014141C" w:rsidRPr="0014141C" w14:paraId="59C43CD2" w14:textId="77777777" w:rsidTr="0014141C">
        <w:trPr>
          <w:trHeight w:val="465"/>
        </w:trPr>
        <w:tc>
          <w:tcPr>
            <w:tcW w:w="1084" w:type="dxa"/>
          </w:tcPr>
          <w:p w14:paraId="790330DF" w14:textId="77777777" w:rsidR="0014141C" w:rsidRPr="0014141C" w:rsidRDefault="0014141C" w:rsidP="0014141C">
            <w:pPr>
              <w:spacing w:line="240" w:lineRule="auto"/>
              <w:rPr>
                <w:rFonts w:cs="Arial"/>
                <w:b/>
                <w:sz w:val="22"/>
              </w:rPr>
            </w:pPr>
            <w:r w:rsidRPr="0014141C">
              <w:rPr>
                <w:rFonts w:cs="Arial"/>
                <w:b/>
                <w:sz w:val="22"/>
              </w:rPr>
              <w:t>1.10</w:t>
            </w:r>
          </w:p>
        </w:tc>
        <w:tc>
          <w:tcPr>
            <w:tcW w:w="8000" w:type="dxa"/>
          </w:tcPr>
          <w:p w14:paraId="0A76DA3E"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Analyses and clearly records and shares digital information and data</w:t>
            </w:r>
          </w:p>
        </w:tc>
        <w:tc>
          <w:tcPr>
            <w:tcW w:w="2398" w:type="dxa"/>
          </w:tcPr>
          <w:p w14:paraId="0C9F407D" w14:textId="77777777" w:rsidR="0014141C" w:rsidRPr="0014141C" w:rsidRDefault="0014141C" w:rsidP="0014141C">
            <w:pPr>
              <w:spacing w:line="240" w:lineRule="auto"/>
              <w:rPr>
                <w:rFonts w:cs="Arial"/>
                <w:sz w:val="22"/>
              </w:rPr>
            </w:pPr>
          </w:p>
        </w:tc>
        <w:tc>
          <w:tcPr>
            <w:tcW w:w="2410" w:type="dxa"/>
          </w:tcPr>
          <w:p w14:paraId="5479A538" w14:textId="77777777" w:rsidR="0014141C" w:rsidRPr="0014141C" w:rsidRDefault="0014141C" w:rsidP="0014141C">
            <w:pPr>
              <w:spacing w:line="240" w:lineRule="auto"/>
              <w:rPr>
                <w:rFonts w:cs="Arial"/>
                <w:sz w:val="22"/>
              </w:rPr>
            </w:pPr>
          </w:p>
        </w:tc>
      </w:tr>
      <w:tr w:rsidR="0014141C" w:rsidRPr="0014141C" w14:paraId="0447B87E" w14:textId="77777777" w:rsidTr="0014141C">
        <w:trPr>
          <w:trHeight w:val="274"/>
        </w:trPr>
        <w:tc>
          <w:tcPr>
            <w:tcW w:w="1084" w:type="dxa"/>
          </w:tcPr>
          <w:p w14:paraId="585E1835" w14:textId="77777777" w:rsidR="0014141C" w:rsidRPr="0014141C" w:rsidRDefault="0014141C" w:rsidP="0014141C">
            <w:pPr>
              <w:spacing w:line="240" w:lineRule="auto"/>
              <w:rPr>
                <w:rFonts w:cs="Arial"/>
                <w:b/>
                <w:sz w:val="22"/>
              </w:rPr>
            </w:pPr>
            <w:r w:rsidRPr="0014141C">
              <w:rPr>
                <w:rFonts w:cs="Arial"/>
                <w:b/>
                <w:sz w:val="22"/>
              </w:rPr>
              <w:t xml:space="preserve">1.11 </w:t>
            </w:r>
          </w:p>
        </w:tc>
        <w:tc>
          <w:tcPr>
            <w:tcW w:w="8000" w:type="dxa"/>
          </w:tcPr>
          <w:p w14:paraId="2CD393E1"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Provides clear verbal, digital or written information and instructions when delegating or handing over responsibility for care</w:t>
            </w:r>
          </w:p>
        </w:tc>
        <w:tc>
          <w:tcPr>
            <w:tcW w:w="2398" w:type="dxa"/>
          </w:tcPr>
          <w:p w14:paraId="4BDCE46C" w14:textId="77777777" w:rsidR="0014141C" w:rsidRPr="0014141C" w:rsidRDefault="0014141C" w:rsidP="0014141C">
            <w:pPr>
              <w:spacing w:line="240" w:lineRule="auto"/>
              <w:rPr>
                <w:rFonts w:cs="Arial"/>
                <w:sz w:val="22"/>
              </w:rPr>
            </w:pPr>
          </w:p>
        </w:tc>
        <w:tc>
          <w:tcPr>
            <w:tcW w:w="2410" w:type="dxa"/>
          </w:tcPr>
          <w:p w14:paraId="7433DA39" w14:textId="77777777" w:rsidR="0014141C" w:rsidRPr="0014141C" w:rsidRDefault="0014141C" w:rsidP="0014141C">
            <w:pPr>
              <w:spacing w:line="240" w:lineRule="auto"/>
              <w:rPr>
                <w:rFonts w:cs="Arial"/>
                <w:sz w:val="22"/>
              </w:rPr>
            </w:pPr>
          </w:p>
        </w:tc>
      </w:tr>
    </w:tbl>
    <w:p w14:paraId="4E7D6FF2" w14:textId="77777777" w:rsidR="0014141C" w:rsidRPr="0014141C" w:rsidRDefault="0014141C" w:rsidP="0014141C">
      <w:pPr>
        <w:spacing w:line="240" w:lineRule="auto"/>
      </w:pPr>
    </w:p>
    <w:p w14:paraId="3D3C7D44" w14:textId="77777777" w:rsidR="0014141C" w:rsidRPr="0014141C" w:rsidRDefault="0014141C" w:rsidP="0014141C">
      <w:pPr>
        <w:spacing w:line="240" w:lineRule="auto"/>
      </w:pPr>
    </w:p>
    <w:tbl>
      <w:tblPr>
        <w:tblStyle w:val="TableGrid9"/>
        <w:tblW w:w="13892" w:type="dxa"/>
        <w:tblInd w:w="-5" w:type="dxa"/>
        <w:tblLook w:val="04A0" w:firstRow="1" w:lastRow="0" w:firstColumn="1" w:lastColumn="0" w:noHBand="0" w:noVBand="1"/>
      </w:tblPr>
      <w:tblGrid>
        <w:gridCol w:w="1084"/>
        <w:gridCol w:w="8021"/>
        <w:gridCol w:w="2377"/>
        <w:gridCol w:w="2410"/>
      </w:tblGrid>
      <w:tr w:rsidR="0014141C" w:rsidRPr="0014141C" w14:paraId="5E75A526" w14:textId="77777777" w:rsidTr="0014141C">
        <w:tc>
          <w:tcPr>
            <w:tcW w:w="13892" w:type="dxa"/>
            <w:gridSpan w:val="4"/>
            <w:shd w:val="clear" w:color="auto" w:fill="BDD6EE" w:themeFill="accent1" w:themeFillTint="66"/>
          </w:tcPr>
          <w:p w14:paraId="549E7830" w14:textId="77777777" w:rsidR="0014141C" w:rsidRPr="0014141C" w:rsidRDefault="0014141C" w:rsidP="0014141C">
            <w:pPr>
              <w:autoSpaceDE w:val="0"/>
              <w:autoSpaceDN w:val="0"/>
              <w:adjustRightInd w:val="0"/>
              <w:spacing w:after="0" w:line="240" w:lineRule="auto"/>
            </w:pPr>
            <w:r w:rsidRPr="0014141C">
              <w:lastRenderedPageBreak/>
              <w:br w:type="page"/>
            </w:r>
            <w:r w:rsidRPr="0014141C">
              <w:rPr>
                <w:rFonts w:cs="Arial"/>
                <w:b/>
                <w:szCs w:val="24"/>
              </w:rPr>
              <w:t>2.</w:t>
            </w:r>
            <w:r w:rsidRPr="0014141C">
              <w:t xml:space="preserve"> </w:t>
            </w:r>
            <w:r w:rsidRPr="0014141C">
              <w:rPr>
                <w:rFonts w:cs="Arial"/>
                <w:b/>
                <w:bCs/>
                <w:szCs w:val="24"/>
              </w:rPr>
              <w:t>At the point of registration, the registered nurse will be able to safely demonstrate evidence based, best practice approaches to communication for supporting people of all ages, their families and carers in preventing ill health and in managing their care:</w:t>
            </w:r>
          </w:p>
        </w:tc>
      </w:tr>
      <w:tr w:rsidR="0014141C" w:rsidRPr="0014141C" w14:paraId="52AC307B" w14:textId="77777777" w:rsidTr="004A69DC">
        <w:trPr>
          <w:trHeight w:val="1191"/>
        </w:trPr>
        <w:tc>
          <w:tcPr>
            <w:tcW w:w="1084" w:type="dxa"/>
          </w:tcPr>
          <w:p w14:paraId="624D893B" w14:textId="77777777" w:rsidR="0014141C" w:rsidRPr="0014141C" w:rsidRDefault="0014141C" w:rsidP="004A69DC">
            <w:pPr>
              <w:spacing w:after="0" w:line="240" w:lineRule="auto"/>
              <w:rPr>
                <w:rFonts w:cs="Arial"/>
                <w:b/>
                <w:szCs w:val="24"/>
              </w:rPr>
            </w:pPr>
            <w:r w:rsidRPr="0014141C">
              <w:rPr>
                <w:rFonts w:cs="Arial"/>
                <w:b/>
                <w:szCs w:val="24"/>
              </w:rPr>
              <w:t xml:space="preserve">Section </w:t>
            </w:r>
          </w:p>
        </w:tc>
        <w:tc>
          <w:tcPr>
            <w:tcW w:w="8021" w:type="dxa"/>
          </w:tcPr>
          <w:p w14:paraId="539681E3" w14:textId="77777777" w:rsidR="0014141C" w:rsidRPr="0014141C" w:rsidRDefault="0014141C" w:rsidP="004A69DC">
            <w:pPr>
              <w:spacing w:after="0" w:line="240" w:lineRule="auto"/>
              <w:jc w:val="center"/>
              <w:rPr>
                <w:rFonts w:cs="Arial"/>
                <w:b/>
                <w:sz w:val="32"/>
                <w:szCs w:val="32"/>
              </w:rPr>
            </w:pPr>
          </w:p>
          <w:p w14:paraId="5001B90E" w14:textId="77777777" w:rsidR="0014141C" w:rsidRPr="0014141C" w:rsidRDefault="0014141C" w:rsidP="004A69DC">
            <w:pPr>
              <w:spacing w:after="0" w:line="240" w:lineRule="auto"/>
              <w:jc w:val="center"/>
              <w:rPr>
                <w:rFonts w:cs="Arial"/>
                <w:b/>
                <w:sz w:val="32"/>
                <w:szCs w:val="32"/>
              </w:rPr>
            </w:pPr>
            <w:r w:rsidRPr="0014141C">
              <w:rPr>
                <w:rFonts w:cs="Arial"/>
                <w:b/>
                <w:sz w:val="32"/>
                <w:szCs w:val="32"/>
              </w:rPr>
              <w:t>Skill</w:t>
            </w:r>
          </w:p>
        </w:tc>
        <w:tc>
          <w:tcPr>
            <w:tcW w:w="2377" w:type="dxa"/>
          </w:tcPr>
          <w:p w14:paraId="6D2534E3" w14:textId="77777777" w:rsidR="0014141C" w:rsidRPr="0014141C" w:rsidRDefault="0014141C" w:rsidP="004A69DC">
            <w:pPr>
              <w:spacing w:after="0" w:line="240" w:lineRule="auto"/>
              <w:rPr>
                <w:rFonts w:cs="Arial"/>
                <w:b/>
                <w:sz w:val="20"/>
                <w:szCs w:val="20"/>
              </w:rPr>
            </w:pPr>
            <w:r w:rsidRPr="0014141C">
              <w:rPr>
                <w:rFonts w:cs="Arial"/>
                <w:b/>
                <w:sz w:val="20"/>
                <w:szCs w:val="20"/>
              </w:rPr>
              <w:t>Demonstrated safely in practice whilst acknowledging own limitations</w:t>
            </w:r>
          </w:p>
          <w:p w14:paraId="476ACA65" w14:textId="77777777" w:rsidR="0014141C" w:rsidRPr="0014141C" w:rsidRDefault="0014141C" w:rsidP="004A69DC">
            <w:pPr>
              <w:spacing w:after="0" w:line="240" w:lineRule="auto"/>
              <w:rPr>
                <w:rFonts w:cs="Arial"/>
                <w:b/>
                <w:sz w:val="20"/>
                <w:szCs w:val="20"/>
              </w:rPr>
            </w:pPr>
          </w:p>
          <w:p w14:paraId="66E36E1D" w14:textId="77777777" w:rsidR="0014141C" w:rsidRPr="0014141C" w:rsidRDefault="0014141C" w:rsidP="004A69DC">
            <w:pPr>
              <w:spacing w:after="0" w:line="240" w:lineRule="auto"/>
              <w:rPr>
                <w:rFonts w:cs="Arial"/>
                <w:b/>
              </w:rPr>
            </w:pPr>
            <w:r w:rsidRPr="0014141C">
              <w:rPr>
                <w:rFonts w:cs="Arial"/>
                <w:b/>
                <w:i/>
                <w:sz w:val="20"/>
                <w:szCs w:val="20"/>
              </w:rPr>
              <w:t>Please date and sign</w:t>
            </w:r>
          </w:p>
        </w:tc>
        <w:tc>
          <w:tcPr>
            <w:tcW w:w="2410" w:type="dxa"/>
          </w:tcPr>
          <w:p w14:paraId="3E043E2E" w14:textId="77777777" w:rsidR="0014141C" w:rsidRPr="0014141C" w:rsidRDefault="0014141C" w:rsidP="004A69DC">
            <w:pPr>
              <w:spacing w:after="0" w:line="240" w:lineRule="auto"/>
              <w:rPr>
                <w:rFonts w:cs="Arial"/>
                <w:b/>
                <w:sz w:val="20"/>
                <w:szCs w:val="20"/>
              </w:rPr>
            </w:pPr>
            <w:r w:rsidRPr="0014141C">
              <w:rPr>
                <w:rFonts w:cs="Arial"/>
                <w:b/>
                <w:sz w:val="20"/>
                <w:szCs w:val="20"/>
              </w:rPr>
              <w:t>Demonstrated safely through simulation whilst acknowledging own limitations</w:t>
            </w:r>
          </w:p>
          <w:p w14:paraId="43D236EA" w14:textId="77777777" w:rsidR="0014141C" w:rsidRPr="0014141C" w:rsidRDefault="0014141C" w:rsidP="004A69DC">
            <w:pPr>
              <w:spacing w:after="0" w:line="240" w:lineRule="auto"/>
              <w:rPr>
                <w:rFonts w:cs="Arial"/>
                <w:b/>
                <w:sz w:val="20"/>
                <w:szCs w:val="20"/>
              </w:rPr>
            </w:pPr>
          </w:p>
          <w:p w14:paraId="72917E6E" w14:textId="77777777" w:rsidR="0014141C" w:rsidRPr="0014141C" w:rsidRDefault="0014141C" w:rsidP="004A69DC">
            <w:pPr>
              <w:spacing w:after="0" w:line="240" w:lineRule="auto"/>
              <w:rPr>
                <w:rFonts w:cs="Arial"/>
                <w:b/>
              </w:rPr>
            </w:pPr>
            <w:r w:rsidRPr="0014141C">
              <w:rPr>
                <w:rFonts w:cs="Arial"/>
                <w:b/>
                <w:i/>
                <w:sz w:val="20"/>
                <w:szCs w:val="20"/>
              </w:rPr>
              <w:t>Please date and sign</w:t>
            </w:r>
          </w:p>
        </w:tc>
      </w:tr>
      <w:tr w:rsidR="0014141C" w:rsidRPr="0014141C" w14:paraId="4BC80690" w14:textId="77777777" w:rsidTr="0014141C">
        <w:trPr>
          <w:trHeight w:val="774"/>
        </w:trPr>
        <w:tc>
          <w:tcPr>
            <w:tcW w:w="1084" w:type="dxa"/>
            <w:vMerge w:val="restart"/>
          </w:tcPr>
          <w:p w14:paraId="32CCB587" w14:textId="77777777" w:rsidR="0014141C" w:rsidRPr="0014141C" w:rsidRDefault="0014141C" w:rsidP="0014141C">
            <w:pPr>
              <w:spacing w:after="0" w:line="240" w:lineRule="auto"/>
              <w:rPr>
                <w:rFonts w:cs="Arial"/>
                <w:b/>
                <w:sz w:val="22"/>
              </w:rPr>
            </w:pPr>
            <w:r w:rsidRPr="0014141C">
              <w:rPr>
                <w:rFonts w:cs="Arial"/>
                <w:b/>
                <w:sz w:val="22"/>
              </w:rPr>
              <w:t>2.1</w:t>
            </w:r>
          </w:p>
        </w:tc>
        <w:tc>
          <w:tcPr>
            <w:tcW w:w="8021" w:type="dxa"/>
          </w:tcPr>
          <w:p w14:paraId="725CC386" w14:textId="77777777" w:rsidR="0014141C" w:rsidRPr="004A69DC" w:rsidRDefault="0014141C" w:rsidP="0014141C">
            <w:pPr>
              <w:autoSpaceDE w:val="0"/>
              <w:autoSpaceDN w:val="0"/>
              <w:adjustRightInd w:val="0"/>
              <w:spacing w:after="0" w:line="240" w:lineRule="auto"/>
              <w:rPr>
                <w:rFonts w:cs="Arial"/>
                <w:sz w:val="22"/>
              </w:rPr>
            </w:pPr>
            <w:r w:rsidRPr="004A69DC">
              <w:rPr>
                <w:rFonts w:cs="Arial"/>
                <w:sz w:val="22"/>
              </w:rPr>
              <w:t xml:space="preserve">Shares information and checks understanding about the causes, implications and treatment of a range of common health conditions including: </w:t>
            </w:r>
          </w:p>
          <w:p w14:paraId="6BC5D075"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 xml:space="preserve">anxiety </w:t>
            </w:r>
          </w:p>
        </w:tc>
        <w:tc>
          <w:tcPr>
            <w:tcW w:w="2377" w:type="dxa"/>
          </w:tcPr>
          <w:p w14:paraId="1EDAFE2F" w14:textId="77777777" w:rsidR="0014141C" w:rsidRPr="0014141C" w:rsidRDefault="0014141C" w:rsidP="0014141C">
            <w:pPr>
              <w:spacing w:after="0" w:line="240" w:lineRule="auto"/>
              <w:rPr>
                <w:rFonts w:cs="Arial"/>
                <w:sz w:val="22"/>
              </w:rPr>
            </w:pPr>
          </w:p>
        </w:tc>
        <w:tc>
          <w:tcPr>
            <w:tcW w:w="2410" w:type="dxa"/>
          </w:tcPr>
          <w:p w14:paraId="52561748" w14:textId="77777777" w:rsidR="0014141C" w:rsidRPr="0014141C" w:rsidRDefault="0014141C" w:rsidP="0014141C">
            <w:pPr>
              <w:spacing w:after="0" w:line="240" w:lineRule="auto"/>
              <w:rPr>
                <w:rFonts w:cs="Arial"/>
                <w:sz w:val="22"/>
              </w:rPr>
            </w:pPr>
          </w:p>
        </w:tc>
      </w:tr>
      <w:tr w:rsidR="0014141C" w:rsidRPr="0014141C" w14:paraId="0570B0A2" w14:textId="77777777" w:rsidTr="0014141C">
        <w:tc>
          <w:tcPr>
            <w:tcW w:w="1084" w:type="dxa"/>
            <w:vMerge/>
          </w:tcPr>
          <w:p w14:paraId="53B0A13F" w14:textId="77777777" w:rsidR="0014141C" w:rsidRPr="0014141C" w:rsidRDefault="0014141C" w:rsidP="0014141C">
            <w:pPr>
              <w:spacing w:after="0" w:line="240" w:lineRule="auto"/>
              <w:rPr>
                <w:rFonts w:cs="Arial"/>
                <w:b/>
                <w:sz w:val="22"/>
              </w:rPr>
            </w:pPr>
          </w:p>
        </w:tc>
        <w:tc>
          <w:tcPr>
            <w:tcW w:w="8021" w:type="dxa"/>
          </w:tcPr>
          <w:p w14:paraId="3A26CD0C"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depression</w:t>
            </w:r>
          </w:p>
        </w:tc>
        <w:tc>
          <w:tcPr>
            <w:tcW w:w="2377" w:type="dxa"/>
          </w:tcPr>
          <w:p w14:paraId="7D95130E" w14:textId="77777777" w:rsidR="0014141C" w:rsidRPr="0014141C" w:rsidRDefault="0014141C" w:rsidP="0014141C">
            <w:pPr>
              <w:spacing w:after="0" w:line="240" w:lineRule="auto"/>
              <w:rPr>
                <w:rFonts w:cs="Arial"/>
                <w:sz w:val="22"/>
              </w:rPr>
            </w:pPr>
          </w:p>
        </w:tc>
        <w:tc>
          <w:tcPr>
            <w:tcW w:w="2410" w:type="dxa"/>
          </w:tcPr>
          <w:p w14:paraId="5B090E26" w14:textId="77777777" w:rsidR="0014141C" w:rsidRPr="0014141C" w:rsidRDefault="0014141C" w:rsidP="0014141C">
            <w:pPr>
              <w:spacing w:after="0" w:line="240" w:lineRule="auto"/>
              <w:rPr>
                <w:rFonts w:cs="Arial"/>
                <w:sz w:val="22"/>
              </w:rPr>
            </w:pPr>
          </w:p>
        </w:tc>
      </w:tr>
      <w:tr w:rsidR="0014141C" w:rsidRPr="0014141C" w14:paraId="70610C1E" w14:textId="77777777" w:rsidTr="0014141C">
        <w:tc>
          <w:tcPr>
            <w:tcW w:w="1084" w:type="dxa"/>
            <w:vMerge/>
          </w:tcPr>
          <w:p w14:paraId="4F34EEBF" w14:textId="77777777" w:rsidR="0014141C" w:rsidRPr="0014141C" w:rsidRDefault="0014141C" w:rsidP="0014141C">
            <w:pPr>
              <w:spacing w:after="0" w:line="240" w:lineRule="auto"/>
              <w:rPr>
                <w:rFonts w:cs="Arial"/>
                <w:b/>
                <w:sz w:val="22"/>
              </w:rPr>
            </w:pPr>
          </w:p>
        </w:tc>
        <w:tc>
          <w:tcPr>
            <w:tcW w:w="8021" w:type="dxa"/>
          </w:tcPr>
          <w:p w14:paraId="3CB8028F"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memory loss</w:t>
            </w:r>
          </w:p>
        </w:tc>
        <w:tc>
          <w:tcPr>
            <w:tcW w:w="2377" w:type="dxa"/>
          </w:tcPr>
          <w:p w14:paraId="7A46F45F" w14:textId="77777777" w:rsidR="0014141C" w:rsidRPr="0014141C" w:rsidRDefault="0014141C" w:rsidP="0014141C">
            <w:pPr>
              <w:spacing w:after="0" w:line="240" w:lineRule="auto"/>
              <w:rPr>
                <w:rFonts w:cs="Arial"/>
                <w:sz w:val="22"/>
              </w:rPr>
            </w:pPr>
          </w:p>
        </w:tc>
        <w:tc>
          <w:tcPr>
            <w:tcW w:w="2410" w:type="dxa"/>
          </w:tcPr>
          <w:p w14:paraId="0F19EB35" w14:textId="77777777" w:rsidR="0014141C" w:rsidRPr="0014141C" w:rsidRDefault="0014141C" w:rsidP="0014141C">
            <w:pPr>
              <w:spacing w:after="0" w:line="240" w:lineRule="auto"/>
              <w:rPr>
                <w:rFonts w:cs="Arial"/>
                <w:sz w:val="22"/>
              </w:rPr>
            </w:pPr>
          </w:p>
        </w:tc>
      </w:tr>
      <w:tr w:rsidR="0014141C" w:rsidRPr="0014141C" w14:paraId="5D59A30D" w14:textId="77777777" w:rsidTr="0014141C">
        <w:tc>
          <w:tcPr>
            <w:tcW w:w="1084" w:type="dxa"/>
            <w:vMerge/>
          </w:tcPr>
          <w:p w14:paraId="561AE01F" w14:textId="77777777" w:rsidR="0014141C" w:rsidRPr="0014141C" w:rsidRDefault="0014141C" w:rsidP="0014141C">
            <w:pPr>
              <w:spacing w:after="0" w:line="240" w:lineRule="auto"/>
              <w:rPr>
                <w:rFonts w:cs="Arial"/>
                <w:b/>
                <w:sz w:val="22"/>
              </w:rPr>
            </w:pPr>
          </w:p>
        </w:tc>
        <w:tc>
          <w:tcPr>
            <w:tcW w:w="8021" w:type="dxa"/>
          </w:tcPr>
          <w:p w14:paraId="6014DD9A"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 xml:space="preserve">diabetes </w:t>
            </w:r>
          </w:p>
        </w:tc>
        <w:tc>
          <w:tcPr>
            <w:tcW w:w="2377" w:type="dxa"/>
          </w:tcPr>
          <w:p w14:paraId="1B863CB5" w14:textId="77777777" w:rsidR="0014141C" w:rsidRPr="0014141C" w:rsidRDefault="0014141C" w:rsidP="0014141C">
            <w:pPr>
              <w:spacing w:after="0" w:line="240" w:lineRule="auto"/>
              <w:rPr>
                <w:rFonts w:cs="Arial"/>
                <w:sz w:val="22"/>
              </w:rPr>
            </w:pPr>
          </w:p>
        </w:tc>
        <w:tc>
          <w:tcPr>
            <w:tcW w:w="2410" w:type="dxa"/>
          </w:tcPr>
          <w:p w14:paraId="07D3A47A" w14:textId="77777777" w:rsidR="0014141C" w:rsidRPr="0014141C" w:rsidRDefault="0014141C" w:rsidP="0014141C">
            <w:pPr>
              <w:spacing w:after="0" w:line="240" w:lineRule="auto"/>
              <w:rPr>
                <w:rFonts w:cs="Arial"/>
                <w:sz w:val="22"/>
              </w:rPr>
            </w:pPr>
          </w:p>
        </w:tc>
      </w:tr>
      <w:tr w:rsidR="0014141C" w:rsidRPr="0014141C" w14:paraId="46310FD2" w14:textId="77777777" w:rsidTr="0014141C">
        <w:tc>
          <w:tcPr>
            <w:tcW w:w="1084" w:type="dxa"/>
            <w:vMerge/>
          </w:tcPr>
          <w:p w14:paraId="52D1158B" w14:textId="77777777" w:rsidR="0014141C" w:rsidRPr="0014141C" w:rsidRDefault="0014141C" w:rsidP="0014141C">
            <w:pPr>
              <w:spacing w:after="0" w:line="240" w:lineRule="auto"/>
              <w:rPr>
                <w:rFonts w:cs="Arial"/>
                <w:b/>
                <w:sz w:val="22"/>
              </w:rPr>
            </w:pPr>
          </w:p>
        </w:tc>
        <w:tc>
          <w:tcPr>
            <w:tcW w:w="8021" w:type="dxa"/>
          </w:tcPr>
          <w:p w14:paraId="3A345DF2"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dementia</w:t>
            </w:r>
          </w:p>
        </w:tc>
        <w:tc>
          <w:tcPr>
            <w:tcW w:w="2377" w:type="dxa"/>
          </w:tcPr>
          <w:p w14:paraId="0604EEB3" w14:textId="77777777" w:rsidR="0014141C" w:rsidRPr="0014141C" w:rsidRDefault="0014141C" w:rsidP="0014141C">
            <w:pPr>
              <w:spacing w:after="0" w:line="240" w:lineRule="auto"/>
              <w:rPr>
                <w:rFonts w:cs="Arial"/>
                <w:sz w:val="22"/>
              </w:rPr>
            </w:pPr>
          </w:p>
        </w:tc>
        <w:tc>
          <w:tcPr>
            <w:tcW w:w="2410" w:type="dxa"/>
          </w:tcPr>
          <w:p w14:paraId="0645FE15" w14:textId="77777777" w:rsidR="0014141C" w:rsidRPr="0014141C" w:rsidRDefault="0014141C" w:rsidP="0014141C">
            <w:pPr>
              <w:spacing w:after="0" w:line="240" w:lineRule="auto"/>
              <w:rPr>
                <w:rFonts w:cs="Arial"/>
                <w:sz w:val="22"/>
              </w:rPr>
            </w:pPr>
          </w:p>
        </w:tc>
      </w:tr>
      <w:tr w:rsidR="0014141C" w:rsidRPr="0014141C" w14:paraId="398A4416" w14:textId="77777777" w:rsidTr="0014141C">
        <w:tc>
          <w:tcPr>
            <w:tcW w:w="1084" w:type="dxa"/>
            <w:vMerge/>
          </w:tcPr>
          <w:p w14:paraId="6338BADC" w14:textId="77777777" w:rsidR="0014141C" w:rsidRPr="0014141C" w:rsidRDefault="0014141C" w:rsidP="0014141C">
            <w:pPr>
              <w:spacing w:after="0" w:line="240" w:lineRule="auto"/>
              <w:rPr>
                <w:rFonts w:cs="Arial"/>
                <w:b/>
                <w:sz w:val="22"/>
              </w:rPr>
            </w:pPr>
          </w:p>
        </w:tc>
        <w:tc>
          <w:tcPr>
            <w:tcW w:w="8021" w:type="dxa"/>
          </w:tcPr>
          <w:p w14:paraId="12658662"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respiratory disease</w:t>
            </w:r>
          </w:p>
        </w:tc>
        <w:tc>
          <w:tcPr>
            <w:tcW w:w="2377" w:type="dxa"/>
          </w:tcPr>
          <w:p w14:paraId="5BE105C3" w14:textId="77777777" w:rsidR="0014141C" w:rsidRPr="0014141C" w:rsidRDefault="0014141C" w:rsidP="0014141C">
            <w:pPr>
              <w:spacing w:after="0" w:line="240" w:lineRule="auto"/>
              <w:rPr>
                <w:rFonts w:cs="Arial"/>
                <w:sz w:val="22"/>
              </w:rPr>
            </w:pPr>
          </w:p>
        </w:tc>
        <w:tc>
          <w:tcPr>
            <w:tcW w:w="2410" w:type="dxa"/>
          </w:tcPr>
          <w:p w14:paraId="62A6F177" w14:textId="77777777" w:rsidR="0014141C" w:rsidRPr="0014141C" w:rsidRDefault="0014141C" w:rsidP="0014141C">
            <w:pPr>
              <w:spacing w:after="0" w:line="240" w:lineRule="auto"/>
              <w:rPr>
                <w:rFonts w:cs="Arial"/>
                <w:sz w:val="22"/>
              </w:rPr>
            </w:pPr>
          </w:p>
        </w:tc>
      </w:tr>
      <w:tr w:rsidR="0014141C" w:rsidRPr="0014141C" w14:paraId="4F6CC0A8" w14:textId="77777777" w:rsidTr="0014141C">
        <w:tc>
          <w:tcPr>
            <w:tcW w:w="1084" w:type="dxa"/>
            <w:vMerge/>
          </w:tcPr>
          <w:p w14:paraId="0862E260" w14:textId="77777777" w:rsidR="0014141C" w:rsidRPr="0014141C" w:rsidRDefault="0014141C" w:rsidP="0014141C">
            <w:pPr>
              <w:spacing w:after="0" w:line="240" w:lineRule="auto"/>
              <w:rPr>
                <w:rFonts w:cs="Arial"/>
                <w:b/>
                <w:sz w:val="22"/>
              </w:rPr>
            </w:pPr>
          </w:p>
        </w:tc>
        <w:tc>
          <w:tcPr>
            <w:tcW w:w="8021" w:type="dxa"/>
          </w:tcPr>
          <w:p w14:paraId="5493434F"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cardiac disease</w:t>
            </w:r>
          </w:p>
        </w:tc>
        <w:tc>
          <w:tcPr>
            <w:tcW w:w="2377" w:type="dxa"/>
          </w:tcPr>
          <w:p w14:paraId="3089FDA6" w14:textId="77777777" w:rsidR="0014141C" w:rsidRPr="0014141C" w:rsidRDefault="0014141C" w:rsidP="0014141C">
            <w:pPr>
              <w:spacing w:after="0" w:line="240" w:lineRule="auto"/>
              <w:rPr>
                <w:rFonts w:cs="Arial"/>
                <w:sz w:val="22"/>
              </w:rPr>
            </w:pPr>
          </w:p>
        </w:tc>
        <w:tc>
          <w:tcPr>
            <w:tcW w:w="2410" w:type="dxa"/>
          </w:tcPr>
          <w:p w14:paraId="38D49BE0" w14:textId="77777777" w:rsidR="0014141C" w:rsidRPr="0014141C" w:rsidRDefault="0014141C" w:rsidP="0014141C">
            <w:pPr>
              <w:spacing w:after="0" w:line="240" w:lineRule="auto"/>
              <w:rPr>
                <w:rFonts w:cs="Arial"/>
                <w:sz w:val="22"/>
              </w:rPr>
            </w:pPr>
          </w:p>
        </w:tc>
      </w:tr>
      <w:tr w:rsidR="0014141C" w:rsidRPr="0014141C" w14:paraId="188137F4" w14:textId="77777777" w:rsidTr="0014141C">
        <w:tc>
          <w:tcPr>
            <w:tcW w:w="1084" w:type="dxa"/>
            <w:vMerge/>
          </w:tcPr>
          <w:p w14:paraId="1A27D688" w14:textId="77777777" w:rsidR="0014141C" w:rsidRPr="0014141C" w:rsidRDefault="0014141C" w:rsidP="0014141C">
            <w:pPr>
              <w:spacing w:after="0" w:line="240" w:lineRule="auto"/>
              <w:rPr>
                <w:rFonts w:cs="Arial"/>
                <w:b/>
                <w:sz w:val="22"/>
              </w:rPr>
            </w:pPr>
          </w:p>
        </w:tc>
        <w:tc>
          <w:tcPr>
            <w:tcW w:w="8021" w:type="dxa"/>
          </w:tcPr>
          <w:p w14:paraId="055DEFA9"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neurological disease</w:t>
            </w:r>
          </w:p>
        </w:tc>
        <w:tc>
          <w:tcPr>
            <w:tcW w:w="2377" w:type="dxa"/>
          </w:tcPr>
          <w:p w14:paraId="7FBFC81C" w14:textId="77777777" w:rsidR="0014141C" w:rsidRPr="0014141C" w:rsidRDefault="0014141C" w:rsidP="0014141C">
            <w:pPr>
              <w:spacing w:after="0" w:line="240" w:lineRule="auto"/>
              <w:rPr>
                <w:rFonts w:cs="Arial"/>
                <w:sz w:val="22"/>
              </w:rPr>
            </w:pPr>
          </w:p>
        </w:tc>
        <w:tc>
          <w:tcPr>
            <w:tcW w:w="2410" w:type="dxa"/>
          </w:tcPr>
          <w:p w14:paraId="7B6CD055" w14:textId="77777777" w:rsidR="0014141C" w:rsidRPr="0014141C" w:rsidRDefault="0014141C" w:rsidP="0014141C">
            <w:pPr>
              <w:spacing w:after="0" w:line="240" w:lineRule="auto"/>
              <w:rPr>
                <w:rFonts w:cs="Arial"/>
                <w:sz w:val="22"/>
              </w:rPr>
            </w:pPr>
          </w:p>
        </w:tc>
      </w:tr>
      <w:tr w:rsidR="0014141C" w:rsidRPr="0014141C" w14:paraId="00EFC113" w14:textId="77777777" w:rsidTr="0014141C">
        <w:tc>
          <w:tcPr>
            <w:tcW w:w="1084" w:type="dxa"/>
            <w:vMerge/>
          </w:tcPr>
          <w:p w14:paraId="304C54D9" w14:textId="77777777" w:rsidR="0014141C" w:rsidRPr="0014141C" w:rsidRDefault="0014141C" w:rsidP="0014141C">
            <w:pPr>
              <w:spacing w:after="0" w:line="240" w:lineRule="auto"/>
              <w:rPr>
                <w:rFonts w:cs="Arial"/>
                <w:b/>
                <w:sz w:val="22"/>
              </w:rPr>
            </w:pPr>
          </w:p>
        </w:tc>
        <w:tc>
          <w:tcPr>
            <w:tcW w:w="8021" w:type="dxa"/>
          </w:tcPr>
          <w:p w14:paraId="7B5FCE10"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 xml:space="preserve">cancer </w:t>
            </w:r>
          </w:p>
        </w:tc>
        <w:tc>
          <w:tcPr>
            <w:tcW w:w="2377" w:type="dxa"/>
          </w:tcPr>
          <w:p w14:paraId="257135B9" w14:textId="77777777" w:rsidR="0014141C" w:rsidRPr="0014141C" w:rsidRDefault="0014141C" w:rsidP="0014141C">
            <w:pPr>
              <w:spacing w:after="0" w:line="240" w:lineRule="auto"/>
              <w:rPr>
                <w:rFonts w:cs="Arial"/>
                <w:sz w:val="22"/>
              </w:rPr>
            </w:pPr>
          </w:p>
        </w:tc>
        <w:tc>
          <w:tcPr>
            <w:tcW w:w="2410" w:type="dxa"/>
          </w:tcPr>
          <w:p w14:paraId="0326C211" w14:textId="77777777" w:rsidR="0014141C" w:rsidRPr="0014141C" w:rsidRDefault="0014141C" w:rsidP="0014141C">
            <w:pPr>
              <w:spacing w:after="0" w:line="240" w:lineRule="auto"/>
              <w:rPr>
                <w:rFonts w:cs="Arial"/>
                <w:sz w:val="22"/>
              </w:rPr>
            </w:pPr>
          </w:p>
        </w:tc>
      </w:tr>
      <w:tr w:rsidR="0014141C" w:rsidRPr="0014141C" w14:paraId="51AB61F4" w14:textId="77777777" w:rsidTr="0014141C">
        <w:tc>
          <w:tcPr>
            <w:tcW w:w="1084" w:type="dxa"/>
            <w:vMerge/>
          </w:tcPr>
          <w:p w14:paraId="08CEA08B" w14:textId="77777777" w:rsidR="0014141C" w:rsidRPr="0014141C" w:rsidRDefault="0014141C" w:rsidP="0014141C">
            <w:pPr>
              <w:spacing w:after="0" w:line="240" w:lineRule="auto"/>
              <w:rPr>
                <w:rFonts w:cs="Arial"/>
                <w:b/>
                <w:sz w:val="22"/>
              </w:rPr>
            </w:pPr>
          </w:p>
        </w:tc>
        <w:tc>
          <w:tcPr>
            <w:tcW w:w="8021" w:type="dxa"/>
          </w:tcPr>
          <w:p w14:paraId="79F1A62A"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skin problems</w:t>
            </w:r>
          </w:p>
        </w:tc>
        <w:tc>
          <w:tcPr>
            <w:tcW w:w="2377" w:type="dxa"/>
          </w:tcPr>
          <w:p w14:paraId="468096BE" w14:textId="77777777" w:rsidR="0014141C" w:rsidRPr="0014141C" w:rsidRDefault="0014141C" w:rsidP="0014141C">
            <w:pPr>
              <w:spacing w:after="0" w:line="240" w:lineRule="auto"/>
              <w:rPr>
                <w:rFonts w:cs="Arial"/>
                <w:sz w:val="22"/>
              </w:rPr>
            </w:pPr>
          </w:p>
        </w:tc>
        <w:tc>
          <w:tcPr>
            <w:tcW w:w="2410" w:type="dxa"/>
          </w:tcPr>
          <w:p w14:paraId="4E23E23F" w14:textId="77777777" w:rsidR="0014141C" w:rsidRPr="0014141C" w:rsidRDefault="0014141C" w:rsidP="0014141C">
            <w:pPr>
              <w:spacing w:after="0" w:line="240" w:lineRule="auto"/>
              <w:rPr>
                <w:rFonts w:cs="Arial"/>
                <w:sz w:val="22"/>
              </w:rPr>
            </w:pPr>
          </w:p>
        </w:tc>
      </w:tr>
      <w:tr w:rsidR="0014141C" w:rsidRPr="0014141C" w14:paraId="10A521AA" w14:textId="77777777" w:rsidTr="0014141C">
        <w:tc>
          <w:tcPr>
            <w:tcW w:w="1084" w:type="dxa"/>
            <w:vMerge/>
          </w:tcPr>
          <w:p w14:paraId="36D9AA07" w14:textId="77777777" w:rsidR="0014141C" w:rsidRPr="0014141C" w:rsidRDefault="0014141C" w:rsidP="0014141C">
            <w:pPr>
              <w:spacing w:after="0" w:line="240" w:lineRule="auto"/>
              <w:rPr>
                <w:rFonts w:cs="Arial"/>
                <w:b/>
                <w:sz w:val="22"/>
              </w:rPr>
            </w:pPr>
          </w:p>
        </w:tc>
        <w:tc>
          <w:tcPr>
            <w:tcW w:w="8021" w:type="dxa"/>
          </w:tcPr>
          <w:p w14:paraId="575CA6F5"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immune deficiencies</w:t>
            </w:r>
          </w:p>
        </w:tc>
        <w:tc>
          <w:tcPr>
            <w:tcW w:w="2377" w:type="dxa"/>
          </w:tcPr>
          <w:p w14:paraId="187DEBBC" w14:textId="77777777" w:rsidR="0014141C" w:rsidRPr="0014141C" w:rsidRDefault="0014141C" w:rsidP="0014141C">
            <w:pPr>
              <w:spacing w:after="0" w:line="240" w:lineRule="auto"/>
              <w:rPr>
                <w:rFonts w:cs="Arial"/>
                <w:sz w:val="22"/>
              </w:rPr>
            </w:pPr>
          </w:p>
        </w:tc>
        <w:tc>
          <w:tcPr>
            <w:tcW w:w="2410" w:type="dxa"/>
          </w:tcPr>
          <w:p w14:paraId="31C93FE6" w14:textId="77777777" w:rsidR="0014141C" w:rsidRPr="0014141C" w:rsidRDefault="0014141C" w:rsidP="0014141C">
            <w:pPr>
              <w:spacing w:after="0" w:line="240" w:lineRule="auto"/>
              <w:rPr>
                <w:rFonts w:cs="Arial"/>
                <w:sz w:val="22"/>
              </w:rPr>
            </w:pPr>
          </w:p>
        </w:tc>
      </w:tr>
      <w:tr w:rsidR="0014141C" w:rsidRPr="0014141C" w14:paraId="26904BFA" w14:textId="77777777" w:rsidTr="0014141C">
        <w:tc>
          <w:tcPr>
            <w:tcW w:w="1084" w:type="dxa"/>
            <w:vMerge/>
          </w:tcPr>
          <w:p w14:paraId="2A0938B2" w14:textId="77777777" w:rsidR="0014141C" w:rsidRPr="0014141C" w:rsidRDefault="0014141C" w:rsidP="0014141C">
            <w:pPr>
              <w:spacing w:after="0" w:line="240" w:lineRule="auto"/>
              <w:rPr>
                <w:rFonts w:cs="Arial"/>
                <w:b/>
                <w:sz w:val="22"/>
              </w:rPr>
            </w:pPr>
          </w:p>
        </w:tc>
        <w:tc>
          <w:tcPr>
            <w:tcW w:w="8021" w:type="dxa"/>
          </w:tcPr>
          <w:p w14:paraId="3ED0D882"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psychosis</w:t>
            </w:r>
          </w:p>
        </w:tc>
        <w:tc>
          <w:tcPr>
            <w:tcW w:w="2377" w:type="dxa"/>
          </w:tcPr>
          <w:p w14:paraId="6D0ED6E1" w14:textId="77777777" w:rsidR="0014141C" w:rsidRPr="0014141C" w:rsidRDefault="0014141C" w:rsidP="0014141C">
            <w:pPr>
              <w:spacing w:after="0" w:line="240" w:lineRule="auto"/>
              <w:rPr>
                <w:rFonts w:cs="Arial"/>
                <w:sz w:val="22"/>
              </w:rPr>
            </w:pPr>
          </w:p>
        </w:tc>
        <w:tc>
          <w:tcPr>
            <w:tcW w:w="2410" w:type="dxa"/>
          </w:tcPr>
          <w:p w14:paraId="6D5665E7" w14:textId="77777777" w:rsidR="0014141C" w:rsidRPr="0014141C" w:rsidRDefault="0014141C" w:rsidP="0014141C">
            <w:pPr>
              <w:spacing w:after="0" w:line="240" w:lineRule="auto"/>
              <w:rPr>
                <w:rFonts w:cs="Arial"/>
                <w:sz w:val="22"/>
              </w:rPr>
            </w:pPr>
          </w:p>
        </w:tc>
      </w:tr>
      <w:tr w:rsidR="0014141C" w:rsidRPr="0014141C" w14:paraId="56FBD600" w14:textId="77777777" w:rsidTr="0014141C">
        <w:tc>
          <w:tcPr>
            <w:tcW w:w="1084" w:type="dxa"/>
            <w:vMerge/>
          </w:tcPr>
          <w:p w14:paraId="08BF6F72" w14:textId="77777777" w:rsidR="0014141C" w:rsidRPr="0014141C" w:rsidRDefault="0014141C" w:rsidP="0014141C">
            <w:pPr>
              <w:spacing w:after="0" w:line="240" w:lineRule="auto"/>
              <w:rPr>
                <w:rFonts w:cs="Arial"/>
                <w:b/>
                <w:sz w:val="22"/>
              </w:rPr>
            </w:pPr>
          </w:p>
        </w:tc>
        <w:tc>
          <w:tcPr>
            <w:tcW w:w="8021" w:type="dxa"/>
          </w:tcPr>
          <w:p w14:paraId="33230FAD"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stroke</w:t>
            </w:r>
          </w:p>
        </w:tc>
        <w:tc>
          <w:tcPr>
            <w:tcW w:w="2377" w:type="dxa"/>
          </w:tcPr>
          <w:p w14:paraId="631D4094" w14:textId="77777777" w:rsidR="0014141C" w:rsidRPr="0014141C" w:rsidRDefault="0014141C" w:rsidP="0014141C">
            <w:pPr>
              <w:spacing w:after="0" w:line="240" w:lineRule="auto"/>
              <w:rPr>
                <w:rFonts w:cs="Arial"/>
                <w:sz w:val="22"/>
              </w:rPr>
            </w:pPr>
          </w:p>
        </w:tc>
        <w:tc>
          <w:tcPr>
            <w:tcW w:w="2410" w:type="dxa"/>
          </w:tcPr>
          <w:p w14:paraId="74435AB5" w14:textId="77777777" w:rsidR="0014141C" w:rsidRPr="0014141C" w:rsidRDefault="0014141C" w:rsidP="0014141C">
            <w:pPr>
              <w:spacing w:after="0" w:line="240" w:lineRule="auto"/>
              <w:rPr>
                <w:rFonts w:cs="Arial"/>
                <w:sz w:val="22"/>
              </w:rPr>
            </w:pPr>
          </w:p>
        </w:tc>
      </w:tr>
      <w:tr w:rsidR="0014141C" w:rsidRPr="0014141C" w14:paraId="0866354B" w14:textId="77777777" w:rsidTr="0014141C">
        <w:tc>
          <w:tcPr>
            <w:tcW w:w="1084" w:type="dxa"/>
            <w:vMerge/>
          </w:tcPr>
          <w:p w14:paraId="164DAEC5" w14:textId="77777777" w:rsidR="0014141C" w:rsidRPr="0014141C" w:rsidRDefault="0014141C" w:rsidP="0014141C">
            <w:pPr>
              <w:spacing w:after="0" w:line="240" w:lineRule="auto"/>
              <w:rPr>
                <w:rFonts w:cs="Arial"/>
                <w:b/>
                <w:sz w:val="22"/>
              </w:rPr>
            </w:pPr>
          </w:p>
        </w:tc>
        <w:tc>
          <w:tcPr>
            <w:tcW w:w="8021" w:type="dxa"/>
          </w:tcPr>
          <w:p w14:paraId="3D367D34" w14:textId="77777777" w:rsidR="0014141C" w:rsidRPr="004A69DC" w:rsidRDefault="0014141C" w:rsidP="0072261C">
            <w:pPr>
              <w:numPr>
                <w:ilvl w:val="0"/>
                <w:numId w:val="17"/>
              </w:numPr>
              <w:autoSpaceDE w:val="0"/>
              <w:autoSpaceDN w:val="0"/>
              <w:adjustRightInd w:val="0"/>
              <w:spacing w:after="120" w:line="240" w:lineRule="auto"/>
              <w:ind w:left="714" w:hanging="357"/>
              <w:contextualSpacing/>
              <w:rPr>
                <w:rFonts w:cs="Arial"/>
                <w:sz w:val="22"/>
              </w:rPr>
            </w:pPr>
            <w:r w:rsidRPr="004A69DC">
              <w:rPr>
                <w:rFonts w:cs="Arial"/>
                <w:sz w:val="22"/>
              </w:rPr>
              <w:t>arthritis</w:t>
            </w:r>
          </w:p>
        </w:tc>
        <w:tc>
          <w:tcPr>
            <w:tcW w:w="2377" w:type="dxa"/>
          </w:tcPr>
          <w:p w14:paraId="6E6E1239" w14:textId="77777777" w:rsidR="0014141C" w:rsidRPr="0014141C" w:rsidRDefault="0014141C" w:rsidP="0014141C">
            <w:pPr>
              <w:spacing w:after="0" w:line="240" w:lineRule="auto"/>
              <w:rPr>
                <w:rFonts w:cs="Arial"/>
                <w:sz w:val="22"/>
              </w:rPr>
            </w:pPr>
          </w:p>
        </w:tc>
        <w:tc>
          <w:tcPr>
            <w:tcW w:w="2410" w:type="dxa"/>
          </w:tcPr>
          <w:p w14:paraId="0FBE08D9" w14:textId="77777777" w:rsidR="0014141C" w:rsidRPr="0014141C" w:rsidRDefault="0014141C" w:rsidP="0014141C">
            <w:pPr>
              <w:spacing w:after="0" w:line="240" w:lineRule="auto"/>
              <w:rPr>
                <w:rFonts w:cs="Arial"/>
                <w:sz w:val="22"/>
              </w:rPr>
            </w:pPr>
          </w:p>
        </w:tc>
      </w:tr>
      <w:tr w:rsidR="0014141C" w:rsidRPr="0014141C" w14:paraId="582D0FF2" w14:textId="77777777" w:rsidTr="0014141C">
        <w:trPr>
          <w:trHeight w:val="510"/>
        </w:trPr>
        <w:tc>
          <w:tcPr>
            <w:tcW w:w="1084" w:type="dxa"/>
          </w:tcPr>
          <w:p w14:paraId="54172429" w14:textId="77777777" w:rsidR="0014141C" w:rsidRPr="0014141C" w:rsidRDefault="0014141C" w:rsidP="0014141C">
            <w:pPr>
              <w:spacing w:after="0" w:line="240" w:lineRule="auto"/>
              <w:rPr>
                <w:rFonts w:cs="Arial"/>
                <w:b/>
                <w:sz w:val="22"/>
              </w:rPr>
            </w:pPr>
            <w:r w:rsidRPr="0014141C">
              <w:rPr>
                <w:rFonts w:cs="Arial"/>
                <w:b/>
                <w:sz w:val="22"/>
              </w:rPr>
              <w:t>2.2</w:t>
            </w:r>
          </w:p>
        </w:tc>
        <w:tc>
          <w:tcPr>
            <w:tcW w:w="8021" w:type="dxa"/>
          </w:tcPr>
          <w:p w14:paraId="07843D60" w14:textId="77777777" w:rsidR="0014141C" w:rsidRPr="004A69DC" w:rsidRDefault="0014141C" w:rsidP="0014141C">
            <w:pPr>
              <w:autoSpaceDE w:val="0"/>
              <w:autoSpaceDN w:val="0"/>
              <w:adjustRightInd w:val="0"/>
              <w:spacing w:after="0" w:line="240" w:lineRule="auto"/>
              <w:rPr>
                <w:rFonts w:cs="Arial"/>
                <w:sz w:val="22"/>
              </w:rPr>
            </w:pPr>
            <w:r w:rsidRPr="004A69DC">
              <w:rPr>
                <w:rFonts w:cs="Arial"/>
                <w:sz w:val="22"/>
              </w:rPr>
              <w:t>Uses clear language and appropriate, written materials, making reasonable adjustments where appropriate in order to optimise people’s understanding of what has caused their health condition and the implications of their care and treatment</w:t>
            </w:r>
          </w:p>
          <w:p w14:paraId="052624F5" w14:textId="77777777" w:rsidR="004A69DC" w:rsidRPr="004A69DC" w:rsidRDefault="004A69DC" w:rsidP="0014141C">
            <w:pPr>
              <w:autoSpaceDE w:val="0"/>
              <w:autoSpaceDN w:val="0"/>
              <w:adjustRightInd w:val="0"/>
              <w:spacing w:after="0" w:line="240" w:lineRule="auto"/>
              <w:rPr>
                <w:rFonts w:cs="Arial"/>
                <w:sz w:val="22"/>
              </w:rPr>
            </w:pPr>
          </w:p>
          <w:p w14:paraId="5F7D9B90" w14:textId="77777777" w:rsidR="004A69DC" w:rsidRPr="004A69DC" w:rsidRDefault="004A69DC" w:rsidP="0014141C">
            <w:pPr>
              <w:autoSpaceDE w:val="0"/>
              <w:autoSpaceDN w:val="0"/>
              <w:adjustRightInd w:val="0"/>
              <w:spacing w:after="0" w:line="240" w:lineRule="auto"/>
              <w:rPr>
                <w:rFonts w:cs="Arial"/>
                <w:sz w:val="22"/>
              </w:rPr>
            </w:pPr>
          </w:p>
          <w:p w14:paraId="70716ABF" w14:textId="77777777" w:rsidR="004A69DC" w:rsidRPr="004A69DC" w:rsidRDefault="004A69DC" w:rsidP="0014141C">
            <w:pPr>
              <w:autoSpaceDE w:val="0"/>
              <w:autoSpaceDN w:val="0"/>
              <w:adjustRightInd w:val="0"/>
              <w:spacing w:after="0" w:line="240" w:lineRule="auto"/>
              <w:rPr>
                <w:rFonts w:cs="Arial"/>
                <w:sz w:val="22"/>
              </w:rPr>
            </w:pPr>
          </w:p>
          <w:p w14:paraId="16D30F4A" w14:textId="70C5D460" w:rsidR="004A69DC" w:rsidRPr="004A69DC" w:rsidRDefault="004A69DC" w:rsidP="0014141C">
            <w:pPr>
              <w:autoSpaceDE w:val="0"/>
              <w:autoSpaceDN w:val="0"/>
              <w:adjustRightInd w:val="0"/>
              <w:spacing w:after="0" w:line="240" w:lineRule="auto"/>
              <w:rPr>
                <w:rFonts w:cs="Arial"/>
                <w:sz w:val="22"/>
              </w:rPr>
            </w:pPr>
          </w:p>
        </w:tc>
        <w:tc>
          <w:tcPr>
            <w:tcW w:w="2377" w:type="dxa"/>
          </w:tcPr>
          <w:p w14:paraId="39FE4DEB" w14:textId="77777777" w:rsidR="0014141C" w:rsidRPr="0014141C" w:rsidRDefault="0014141C" w:rsidP="0014141C">
            <w:pPr>
              <w:spacing w:after="0" w:line="240" w:lineRule="auto"/>
              <w:rPr>
                <w:rFonts w:cs="Arial"/>
                <w:sz w:val="22"/>
              </w:rPr>
            </w:pPr>
          </w:p>
        </w:tc>
        <w:tc>
          <w:tcPr>
            <w:tcW w:w="2410" w:type="dxa"/>
          </w:tcPr>
          <w:p w14:paraId="6C000783" w14:textId="77777777" w:rsidR="0014141C" w:rsidRPr="0014141C" w:rsidRDefault="0014141C" w:rsidP="0014141C">
            <w:pPr>
              <w:spacing w:after="0" w:line="240" w:lineRule="auto"/>
              <w:rPr>
                <w:rFonts w:cs="Arial"/>
                <w:sz w:val="22"/>
              </w:rPr>
            </w:pPr>
          </w:p>
        </w:tc>
      </w:tr>
      <w:tr w:rsidR="0014141C" w:rsidRPr="0014141C" w14:paraId="75F41718" w14:textId="77777777" w:rsidTr="0014141C">
        <w:trPr>
          <w:trHeight w:val="589"/>
        </w:trPr>
        <w:tc>
          <w:tcPr>
            <w:tcW w:w="13892" w:type="dxa"/>
            <w:gridSpan w:val="4"/>
            <w:shd w:val="clear" w:color="auto" w:fill="BDD6EE" w:themeFill="accent1" w:themeFillTint="66"/>
          </w:tcPr>
          <w:p w14:paraId="53C98B5B" w14:textId="77777777" w:rsidR="0014141C" w:rsidRPr="0014141C" w:rsidRDefault="0014141C" w:rsidP="0014141C">
            <w:pPr>
              <w:spacing w:after="0" w:line="240" w:lineRule="auto"/>
              <w:rPr>
                <w:rFonts w:cs="Arial"/>
                <w:b/>
              </w:rPr>
            </w:pPr>
            <w:r w:rsidRPr="0014141C">
              <w:lastRenderedPageBreak/>
              <w:br w:type="page"/>
            </w:r>
            <w:r w:rsidRPr="0014141C">
              <w:rPr>
                <w:rFonts w:cs="Arial"/>
                <w:b/>
                <w:szCs w:val="24"/>
              </w:rPr>
              <w:t>2.</w:t>
            </w:r>
            <w:r w:rsidRPr="0014141C">
              <w:t xml:space="preserve"> </w:t>
            </w:r>
            <w:r w:rsidRPr="0014141C">
              <w:rPr>
                <w:rFonts w:cs="Arial"/>
                <w:b/>
                <w:bCs/>
                <w:szCs w:val="24"/>
              </w:rPr>
              <w:t>At the point of registration, the registered nurse will be able to safely demonstrate evidence based, best practice approaches to communication for supporting people of all ages, their families and carers in preventing ill health and in managing their care:</w:t>
            </w:r>
          </w:p>
        </w:tc>
      </w:tr>
      <w:tr w:rsidR="0014141C" w:rsidRPr="0014141C" w14:paraId="0BCEB7F1" w14:textId="77777777" w:rsidTr="0014141C">
        <w:trPr>
          <w:trHeight w:val="589"/>
        </w:trPr>
        <w:tc>
          <w:tcPr>
            <w:tcW w:w="1084" w:type="dxa"/>
          </w:tcPr>
          <w:p w14:paraId="3026E948" w14:textId="77777777" w:rsidR="0014141C" w:rsidRPr="0014141C" w:rsidRDefault="0014141C" w:rsidP="0014141C">
            <w:pPr>
              <w:spacing w:after="0" w:line="240" w:lineRule="auto"/>
              <w:rPr>
                <w:rFonts w:cs="Arial"/>
                <w:b/>
              </w:rPr>
            </w:pPr>
            <w:r w:rsidRPr="0014141C">
              <w:rPr>
                <w:rFonts w:cs="Arial"/>
                <w:b/>
                <w:szCs w:val="24"/>
              </w:rPr>
              <w:t xml:space="preserve">Section </w:t>
            </w:r>
          </w:p>
        </w:tc>
        <w:tc>
          <w:tcPr>
            <w:tcW w:w="8021" w:type="dxa"/>
          </w:tcPr>
          <w:p w14:paraId="5FD048D8" w14:textId="77777777" w:rsidR="0014141C" w:rsidRPr="0014141C" w:rsidRDefault="0014141C" w:rsidP="0014141C">
            <w:pPr>
              <w:spacing w:after="0" w:line="240" w:lineRule="auto"/>
              <w:jc w:val="center"/>
              <w:rPr>
                <w:rFonts w:cs="Arial"/>
                <w:b/>
                <w:sz w:val="32"/>
                <w:szCs w:val="32"/>
              </w:rPr>
            </w:pPr>
          </w:p>
          <w:p w14:paraId="54877091" w14:textId="77777777" w:rsidR="0014141C" w:rsidRPr="0014141C" w:rsidRDefault="0014141C" w:rsidP="0014141C">
            <w:pPr>
              <w:autoSpaceDE w:val="0"/>
              <w:autoSpaceDN w:val="0"/>
              <w:adjustRightInd w:val="0"/>
              <w:spacing w:after="0" w:line="240" w:lineRule="auto"/>
              <w:jc w:val="center"/>
              <w:rPr>
                <w:rFonts w:cs="Arial"/>
              </w:rPr>
            </w:pPr>
            <w:r w:rsidRPr="0014141C">
              <w:rPr>
                <w:rFonts w:cs="Arial"/>
                <w:b/>
                <w:sz w:val="32"/>
                <w:szCs w:val="32"/>
              </w:rPr>
              <w:t>Skill</w:t>
            </w:r>
          </w:p>
        </w:tc>
        <w:tc>
          <w:tcPr>
            <w:tcW w:w="2377" w:type="dxa"/>
          </w:tcPr>
          <w:p w14:paraId="6AF64C4E"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05DA402E" w14:textId="77777777" w:rsidR="0014141C" w:rsidRPr="0014141C" w:rsidRDefault="0014141C" w:rsidP="0014141C">
            <w:pPr>
              <w:spacing w:after="0" w:line="240" w:lineRule="auto"/>
              <w:rPr>
                <w:rFonts w:cs="Arial"/>
                <w:b/>
                <w:sz w:val="20"/>
                <w:szCs w:val="20"/>
              </w:rPr>
            </w:pPr>
          </w:p>
          <w:p w14:paraId="20DCD14C" w14:textId="77777777" w:rsidR="0014141C" w:rsidRPr="0014141C" w:rsidRDefault="0014141C" w:rsidP="0014141C">
            <w:pPr>
              <w:spacing w:after="0" w:line="240" w:lineRule="auto"/>
              <w:jc w:val="right"/>
              <w:rPr>
                <w:rFonts w:cs="Arial"/>
                <w:szCs w:val="24"/>
              </w:rPr>
            </w:pPr>
            <w:r w:rsidRPr="0014141C">
              <w:rPr>
                <w:rFonts w:cs="Arial"/>
                <w:b/>
                <w:i/>
                <w:sz w:val="20"/>
                <w:szCs w:val="20"/>
              </w:rPr>
              <w:t>Please date and sign</w:t>
            </w:r>
          </w:p>
        </w:tc>
        <w:tc>
          <w:tcPr>
            <w:tcW w:w="2410" w:type="dxa"/>
          </w:tcPr>
          <w:p w14:paraId="52560702"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4957AC9F" w14:textId="77777777" w:rsidR="0014141C" w:rsidRPr="0014141C" w:rsidRDefault="0014141C" w:rsidP="0014141C">
            <w:pPr>
              <w:spacing w:after="0" w:line="240" w:lineRule="auto"/>
              <w:rPr>
                <w:rFonts w:cs="Arial"/>
                <w:b/>
                <w:sz w:val="20"/>
                <w:szCs w:val="20"/>
              </w:rPr>
            </w:pPr>
          </w:p>
          <w:p w14:paraId="438621E2" w14:textId="77777777" w:rsidR="0014141C" w:rsidRPr="0014141C" w:rsidRDefault="0014141C" w:rsidP="0014141C">
            <w:pPr>
              <w:spacing w:after="0" w:line="240" w:lineRule="auto"/>
              <w:jc w:val="right"/>
              <w:rPr>
                <w:rFonts w:cs="Arial"/>
                <w:szCs w:val="24"/>
              </w:rPr>
            </w:pPr>
            <w:r w:rsidRPr="0014141C">
              <w:rPr>
                <w:rFonts w:cs="Arial"/>
                <w:b/>
                <w:i/>
                <w:sz w:val="20"/>
                <w:szCs w:val="20"/>
              </w:rPr>
              <w:t>Please date and sign</w:t>
            </w:r>
          </w:p>
        </w:tc>
      </w:tr>
      <w:tr w:rsidR="0014141C" w:rsidRPr="0014141C" w14:paraId="1562E861" w14:textId="77777777" w:rsidTr="0014141C">
        <w:trPr>
          <w:trHeight w:val="589"/>
        </w:trPr>
        <w:tc>
          <w:tcPr>
            <w:tcW w:w="1084" w:type="dxa"/>
          </w:tcPr>
          <w:p w14:paraId="14734E0D" w14:textId="77777777" w:rsidR="0014141C" w:rsidRPr="0014141C" w:rsidRDefault="0014141C" w:rsidP="0014141C">
            <w:pPr>
              <w:spacing w:after="0" w:line="240" w:lineRule="auto"/>
              <w:rPr>
                <w:rFonts w:cs="Arial"/>
                <w:b/>
                <w:sz w:val="22"/>
              </w:rPr>
            </w:pPr>
            <w:r w:rsidRPr="0014141C">
              <w:rPr>
                <w:rFonts w:cs="Arial"/>
                <w:b/>
                <w:sz w:val="22"/>
              </w:rPr>
              <w:t>2.3</w:t>
            </w:r>
          </w:p>
        </w:tc>
        <w:tc>
          <w:tcPr>
            <w:tcW w:w="8021" w:type="dxa"/>
          </w:tcPr>
          <w:p w14:paraId="268616BA"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Recognises and accommodates sensory impairments during all communications</w:t>
            </w:r>
          </w:p>
        </w:tc>
        <w:tc>
          <w:tcPr>
            <w:tcW w:w="2377" w:type="dxa"/>
          </w:tcPr>
          <w:p w14:paraId="0122946C" w14:textId="77777777" w:rsidR="0014141C" w:rsidRPr="0014141C" w:rsidRDefault="0014141C" w:rsidP="0014141C">
            <w:pPr>
              <w:spacing w:after="0" w:line="240" w:lineRule="auto"/>
              <w:rPr>
                <w:rFonts w:cs="Arial"/>
                <w:sz w:val="22"/>
              </w:rPr>
            </w:pPr>
          </w:p>
        </w:tc>
        <w:tc>
          <w:tcPr>
            <w:tcW w:w="2410" w:type="dxa"/>
          </w:tcPr>
          <w:p w14:paraId="26A4A537" w14:textId="77777777" w:rsidR="0014141C" w:rsidRPr="0014141C" w:rsidRDefault="0014141C" w:rsidP="0014141C">
            <w:pPr>
              <w:spacing w:after="0" w:line="240" w:lineRule="auto"/>
              <w:rPr>
                <w:rFonts w:cs="Arial"/>
                <w:sz w:val="22"/>
              </w:rPr>
            </w:pPr>
          </w:p>
        </w:tc>
      </w:tr>
      <w:tr w:rsidR="0014141C" w:rsidRPr="0014141C" w14:paraId="191ED4F6" w14:textId="77777777" w:rsidTr="0014141C">
        <w:trPr>
          <w:trHeight w:val="279"/>
        </w:trPr>
        <w:tc>
          <w:tcPr>
            <w:tcW w:w="1084" w:type="dxa"/>
          </w:tcPr>
          <w:p w14:paraId="0E799577" w14:textId="77777777" w:rsidR="0014141C" w:rsidRPr="0014141C" w:rsidRDefault="0014141C" w:rsidP="0014141C">
            <w:pPr>
              <w:spacing w:after="0" w:line="240" w:lineRule="auto"/>
              <w:rPr>
                <w:rFonts w:cs="Arial"/>
                <w:b/>
                <w:sz w:val="22"/>
              </w:rPr>
            </w:pPr>
            <w:r w:rsidRPr="0014141C">
              <w:rPr>
                <w:rFonts w:cs="Arial"/>
                <w:b/>
                <w:sz w:val="22"/>
              </w:rPr>
              <w:t>2.4</w:t>
            </w:r>
          </w:p>
        </w:tc>
        <w:tc>
          <w:tcPr>
            <w:tcW w:w="8021" w:type="dxa"/>
          </w:tcPr>
          <w:p w14:paraId="6967A53F"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Supports and manages the use of personal aids</w:t>
            </w:r>
          </w:p>
          <w:p w14:paraId="483B4E1F" w14:textId="77777777" w:rsidR="0014141C" w:rsidRPr="0014141C" w:rsidRDefault="0014141C" w:rsidP="0014141C">
            <w:pPr>
              <w:autoSpaceDE w:val="0"/>
              <w:autoSpaceDN w:val="0"/>
              <w:adjustRightInd w:val="0"/>
              <w:spacing w:after="0" w:line="240" w:lineRule="auto"/>
              <w:rPr>
                <w:rFonts w:cs="Arial"/>
                <w:sz w:val="22"/>
              </w:rPr>
            </w:pPr>
          </w:p>
        </w:tc>
        <w:tc>
          <w:tcPr>
            <w:tcW w:w="2377" w:type="dxa"/>
          </w:tcPr>
          <w:p w14:paraId="2630D088" w14:textId="77777777" w:rsidR="0014141C" w:rsidRPr="0014141C" w:rsidRDefault="0014141C" w:rsidP="0014141C">
            <w:pPr>
              <w:spacing w:after="0" w:line="240" w:lineRule="auto"/>
              <w:rPr>
                <w:rFonts w:cs="Arial"/>
                <w:sz w:val="22"/>
              </w:rPr>
            </w:pPr>
          </w:p>
        </w:tc>
        <w:tc>
          <w:tcPr>
            <w:tcW w:w="2410" w:type="dxa"/>
          </w:tcPr>
          <w:p w14:paraId="39BCC002" w14:textId="77777777" w:rsidR="0014141C" w:rsidRPr="0014141C" w:rsidRDefault="0014141C" w:rsidP="0014141C">
            <w:pPr>
              <w:spacing w:after="0" w:line="240" w:lineRule="auto"/>
              <w:rPr>
                <w:rFonts w:cs="Arial"/>
                <w:sz w:val="22"/>
              </w:rPr>
            </w:pPr>
          </w:p>
        </w:tc>
      </w:tr>
      <w:tr w:rsidR="0014141C" w:rsidRPr="0014141C" w14:paraId="61FB5A19" w14:textId="77777777" w:rsidTr="0014141C">
        <w:trPr>
          <w:trHeight w:val="195"/>
        </w:trPr>
        <w:tc>
          <w:tcPr>
            <w:tcW w:w="1084" w:type="dxa"/>
          </w:tcPr>
          <w:p w14:paraId="4EDC98BD" w14:textId="77777777" w:rsidR="0014141C" w:rsidRPr="0014141C" w:rsidRDefault="0014141C" w:rsidP="0014141C">
            <w:pPr>
              <w:spacing w:after="0" w:line="240" w:lineRule="auto"/>
              <w:rPr>
                <w:rFonts w:cs="Arial"/>
                <w:b/>
                <w:sz w:val="22"/>
              </w:rPr>
            </w:pPr>
            <w:r w:rsidRPr="0014141C">
              <w:rPr>
                <w:rFonts w:cs="Arial"/>
                <w:b/>
                <w:sz w:val="22"/>
              </w:rPr>
              <w:t>2.5</w:t>
            </w:r>
          </w:p>
        </w:tc>
        <w:tc>
          <w:tcPr>
            <w:tcW w:w="8021" w:type="dxa"/>
          </w:tcPr>
          <w:p w14:paraId="7FDC6D69"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Identifies the need for, and manages a range of alternative communication techniques</w:t>
            </w:r>
          </w:p>
        </w:tc>
        <w:tc>
          <w:tcPr>
            <w:tcW w:w="2377" w:type="dxa"/>
          </w:tcPr>
          <w:p w14:paraId="465E64C8" w14:textId="77777777" w:rsidR="0014141C" w:rsidRPr="0014141C" w:rsidRDefault="0014141C" w:rsidP="0014141C">
            <w:pPr>
              <w:spacing w:after="0" w:line="240" w:lineRule="auto"/>
              <w:rPr>
                <w:rFonts w:cs="Arial"/>
                <w:sz w:val="22"/>
              </w:rPr>
            </w:pPr>
          </w:p>
        </w:tc>
        <w:tc>
          <w:tcPr>
            <w:tcW w:w="2410" w:type="dxa"/>
          </w:tcPr>
          <w:p w14:paraId="2E4D2E70" w14:textId="77777777" w:rsidR="0014141C" w:rsidRPr="0014141C" w:rsidRDefault="0014141C" w:rsidP="0014141C">
            <w:pPr>
              <w:spacing w:after="0" w:line="240" w:lineRule="auto"/>
              <w:rPr>
                <w:rFonts w:cs="Arial"/>
                <w:sz w:val="22"/>
              </w:rPr>
            </w:pPr>
          </w:p>
        </w:tc>
      </w:tr>
      <w:tr w:rsidR="0014141C" w:rsidRPr="0014141C" w14:paraId="5E941D1B" w14:textId="77777777" w:rsidTr="0014141C">
        <w:trPr>
          <w:trHeight w:val="210"/>
        </w:trPr>
        <w:tc>
          <w:tcPr>
            <w:tcW w:w="1084" w:type="dxa"/>
          </w:tcPr>
          <w:p w14:paraId="02BC6201" w14:textId="77777777" w:rsidR="0014141C" w:rsidRPr="0014141C" w:rsidRDefault="0014141C" w:rsidP="0014141C">
            <w:pPr>
              <w:spacing w:after="0" w:line="240" w:lineRule="auto"/>
              <w:rPr>
                <w:rFonts w:cs="Arial"/>
                <w:b/>
                <w:sz w:val="22"/>
              </w:rPr>
            </w:pPr>
            <w:r w:rsidRPr="0014141C">
              <w:rPr>
                <w:rFonts w:cs="Arial"/>
                <w:b/>
                <w:sz w:val="22"/>
              </w:rPr>
              <w:t>2.6</w:t>
            </w:r>
          </w:p>
        </w:tc>
        <w:tc>
          <w:tcPr>
            <w:tcW w:w="8021" w:type="dxa"/>
          </w:tcPr>
          <w:p w14:paraId="10086994"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Uses repetition and positive reinforcement strategies</w:t>
            </w:r>
          </w:p>
          <w:p w14:paraId="2DC70280" w14:textId="77777777" w:rsidR="0014141C" w:rsidRPr="0014141C" w:rsidRDefault="0014141C" w:rsidP="0014141C">
            <w:pPr>
              <w:autoSpaceDE w:val="0"/>
              <w:autoSpaceDN w:val="0"/>
              <w:adjustRightInd w:val="0"/>
              <w:spacing w:after="0" w:line="240" w:lineRule="auto"/>
              <w:rPr>
                <w:rFonts w:cs="Arial"/>
                <w:sz w:val="22"/>
              </w:rPr>
            </w:pPr>
          </w:p>
        </w:tc>
        <w:tc>
          <w:tcPr>
            <w:tcW w:w="2377" w:type="dxa"/>
          </w:tcPr>
          <w:p w14:paraId="46B7A7AA" w14:textId="77777777" w:rsidR="0014141C" w:rsidRPr="0014141C" w:rsidRDefault="0014141C" w:rsidP="0014141C">
            <w:pPr>
              <w:spacing w:after="0" w:line="240" w:lineRule="auto"/>
              <w:rPr>
                <w:rFonts w:cs="Arial"/>
                <w:sz w:val="22"/>
              </w:rPr>
            </w:pPr>
          </w:p>
        </w:tc>
        <w:tc>
          <w:tcPr>
            <w:tcW w:w="2410" w:type="dxa"/>
          </w:tcPr>
          <w:p w14:paraId="0EA80352" w14:textId="77777777" w:rsidR="0014141C" w:rsidRPr="0014141C" w:rsidRDefault="0014141C" w:rsidP="0014141C">
            <w:pPr>
              <w:spacing w:after="0" w:line="240" w:lineRule="auto"/>
              <w:rPr>
                <w:rFonts w:cs="Arial"/>
                <w:sz w:val="22"/>
              </w:rPr>
            </w:pPr>
          </w:p>
        </w:tc>
      </w:tr>
      <w:tr w:rsidR="0014141C" w:rsidRPr="0014141C" w14:paraId="2EF12551" w14:textId="77777777" w:rsidTr="0014141C">
        <w:trPr>
          <w:trHeight w:val="177"/>
        </w:trPr>
        <w:tc>
          <w:tcPr>
            <w:tcW w:w="1084" w:type="dxa"/>
            <w:vMerge w:val="restart"/>
          </w:tcPr>
          <w:p w14:paraId="732D771D" w14:textId="77777777" w:rsidR="0014141C" w:rsidRPr="0014141C" w:rsidRDefault="0014141C" w:rsidP="0014141C">
            <w:pPr>
              <w:spacing w:line="240" w:lineRule="auto"/>
              <w:rPr>
                <w:rFonts w:cs="Arial"/>
                <w:b/>
                <w:sz w:val="22"/>
              </w:rPr>
            </w:pPr>
            <w:r w:rsidRPr="0014141C">
              <w:rPr>
                <w:rFonts w:cs="Arial"/>
                <w:b/>
                <w:sz w:val="22"/>
              </w:rPr>
              <w:t>2.7</w:t>
            </w:r>
          </w:p>
        </w:tc>
        <w:tc>
          <w:tcPr>
            <w:tcW w:w="8021" w:type="dxa"/>
          </w:tcPr>
          <w:p w14:paraId="323F795D"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Assesses motivation and capacity for behaviour change and clearly explains cause and effect relationships related to common health risk behaviours including:</w:t>
            </w:r>
          </w:p>
          <w:p w14:paraId="481FB8EE" w14:textId="77777777" w:rsidR="0014141C" w:rsidRPr="0014141C" w:rsidRDefault="0014141C" w:rsidP="0072261C">
            <w:pPr>
              <w:numPr>
                <w:ilvl w:val="0"/>
                <w:numId w:val="18"/>
              </w:numPr>
              <w:autoSpaceDE w:val="0"/>
              <w:autoSpaceDN w:val="0"/>
              <w:adjustRightInd w:val="0"/>
              <w:spacing w:after="120" w:line="240" w:lineRule="auto"/>
              <w:ind w:left="714" w:hanging="357"/>
              <w:contextualSpacing/>
              <w:rPr>
                <w:rFonts w:cs="Arial"/>
                <w:sz w:val="22"/>
              </w:rPr>
            </w:pPr>
            <w:r w:rsidRPr="0014141C">
              <w:rPr>
                <w:rFonts w:cs="Arial"/>
                <w:sz w:val="22"/>
              </w:rPr>
              <w:t xml:space="preserve">smoking </w:t>
            </w:r>
          </w:p>
        </w:tc>
        <w:tc>
          <w:tcPr>
            <w:tcW w:w="2377" w:type="dxa"/>
          </w:tcPr>
          <w:p w14:paraId="04065BA1" w14:textId="77777777" w:rsidR="0014141C" w:rsidRPr="0014141C" w:rsidRDefault="0014141C" w:rsidP="0014141C">
            <w:pPr>
              <w:spacing w:line="240" w:lineRule="auto"/>
              <w:rPr>
                <w:rFonts w:cs="Arial"/>
                <w:sz w:val="22"/>
              </w:rPr>
            </w:pPr>
          </w:p>
        </w:tc>
        <w:tc>
          <w:tcPr>
            <w:tcW w:w="2410" w:type="dxa"/>
          </w:tcPr>
          <w:p w14:paraId="02F5E8D0" w14:textId="77777777" w:rsidR="0014141C" w:rsidRPr="0014141C" w:rsidRDefault="0014141C" w:rsidP="0014141C">
            <w:pPr>
              <w:spacing w:line="240" w:lineRule="auto"/>
              <w:rPr>
                <w:rFonts w:cs="Arial"/>
                <w:sz w:val="22"/>
              </w:rPr>
            </w:pPr>
          </w:p>
        </w:tc>
      </w:tr>
      <w:tr w:rsidR="0014141C" w:rsidRPr="0014141C" w14:paraId="5FAF068D" w14:textId="77777777" w:rsidTr="0014141C">
        <w:trPr>
          <w:trHeight w:val="327"/>
        </w:trPr>
        <w:tc>
          <w:tcPr>
            <w:tcW w:w="1084" w:type="dxa"/>
            <w:vMerge/>
          </w:tcPr>
          <w:p w14:paraId="74315F47" w14:textId="77777777" w:rsidR="0014141C" w:rsidRPr="0014141C" w:rsidRDefault="0014141C" w:rsidP="0014141C">
            <w:pPr>
              <w:spacing w:line="240" w:lineRule="auto"/>
              <w:rPr>
                <w:rFonts w:cs="Arial"/>
                <w:b/>
                <w:sz w:val="22"/>
              </w:rPr>
            </w:pPr>
          </w:p>
        </w:tc>
        <w:tc>
          <w:tcPr>
            <w:tcW w:w="8021" w:type="dxa"/>
          </w:tcPr>
          <w:p w14:paraId="2521293F" w14:textId="77777777" w:rsidR="0014141C" w:rsidRPr="0014141C" w:rsidRDefault="0014141C" w:rsidP="0072261C">
            <w:pPr>
              <w:numPr>
                <w:ilvl w:val="0"/>
                <w:numId w:val="18"/>
              </w:numPr>
              <w:autoSpaceDE w:val="0"/>
              <w:autoSpaceDN w:val="0"/>
              <w:adjustRightInd w:val="0"/>
              <w:spacing w:after="120" w:line="240" w:lineRule="auto"/>
              <w:ind w:left="714" w:hanging="357"/>
              <w:contextualSpacing/>
              <w:rPr>
                <w:rFonts w:cs="Arial"/>
                <w:sz w:val="22"/>
              </w:rPr>
            </w:pPr>
            <w:r w:rsidRPr="0014141C">
              <w:rPr>
                <w:rFonts w:cs="Arial"/>
                <w:sz w:val="22"/>
              </w:rPr>
              <w:t>obesity</w:t>
            </w:r>
          </w:p>
        </w:tc>
        <w:tc>
          <w:tcPr>
            <w:tcW w:w="2377" w:type="dxa"/>
          </w:tcPr>
          <w:p w14:paraId="04381282" w14:textId="77777777" w:rsidR="0014141C" w:rsidRPr="0014141C" w:rsidRDefault="0014141C" w:rsidP="0014141C">
            <w:pPr>
              <w:spacing w:after="0" w:line="240" w:lineRule="auto"/>
              <w:rPr>
                <w:rFonts w:cs="Arial"/>
                <w:sz w:val="22"/>
              </w:rPr>
            </w:pPr>
          </w:p>
        </w:tc>
        <w:tc>
          <w:tcPr>
            <w:tcW w:w="2410" w:type="dxa"/>
          </w:tcPr>
          <w:p w14:paraId="762AB6AD" w14:textId="77777777" w:rsidR="0014141C" w:rsidRPr="0014141C" w:rsidRDefault="0014141C" w:rsidP="0014141C">
            <w:pPr>
              <w:spacing w:after="0" w:line="240" w:lineRule="auto"/>
              <w:rPr>
                <w:rFonts w:cs="Arial"/>
                <w:sz w:val="22"/>
              </w:rPr>
            </w:pPr>
          </w:p>
        </w:tc>
      </w:tr>
      <w:tr w:rsidR="0014141C" w:rsidRPr="0014141C" w14:paraId="5D05E505" w14:textId="77777777" w:rsidTr="0014141C">
        <w:trPr>
          <w:trHeight w:val="177"/>
        </w:trPr>
        <w:tc>
          <w:tcPr>
            <w:tcW w:w="1084" w:type="dxa"/>
            <w:vMerge/>
          </w:tcPr>
          <w:p w14:paraId="589B4B3A" w14:textId="77777777" w:rsidR="0014141C" w:rsidRPr="0014141C" w:rsidRDefault="0014141C" w:rsidP="0014141C">
            <w:pPr>
              <w:spacing w:line="240" w:lineRule="auto"/>
              <w:rPr>
                <w:rFonts w:cs="Arial"/>
                <w:b/>
                <w:sz w:val="22"/>
              </w:rPr>
            </w:pPr>
          </w:p>
        </w:tc>
        <w:tc>
          <w:tcPr>
            <w:tcW w:w="8021" w:type="dxa"/>
          </w:tcPr>
          <w:p w14:paraId="58A1E183" w14:textId="77777777" w:rsidR="0014141C" w:rsidRPr="0014141C" w:rsidRDefault="0014141C" w:rsidP="0072261C">
            <w:pPr>
              <w:numPr>
                <w:ilvl w:val="0"/>
                <w:numId w:val="18"/>
              </w:numPr>
              <w:autoSpaceDE w:val="0"/>
              <w:autoSpaceDN w:val="0"/>
              <w:adjustRightInd w:val="0"/>
              <w:spacing w:after="120" w:line="240" w:lineRule="auto"/>
              <w:ind w:left="714" w:hanging="357"/>
              <w:contextualSpacing/>
              <w:rPr>
                <w:rFonts w:cs="Arial"/>
                <w:sz w:val="22"/>
              </w:rPr>
            </w:pPr>
            <w:r w:rsidRPr="0014141C">
              <w:rPr>
                <w:rFonts w:cs="Arial"/>
                <w:sz w:val="22"/>
              </w:rPr>
              <w:t>sexual practice</w:t>
            </w:r>
          </w:p>
        </w:tc>
        <w:tc>
          <w:tcPr>
            <w:tcW w:w="2377" w:type="dxa"/>
          </w:tcPr>
          <w:p w14:paraId="55553894" w14:textId="77777777" w:rsidR="0014141C" w:rsidRPr="0014141C" w:rsidRDefault="0014141C" w:rsidP="0014141C">
            <w:pPr>
              <w:spacing w:after="0" w:line="240" w:lineRule="auto"/>
              <w:rPr>
                <w:rFonts w:cs="Arial"/>
                <w:sz w:val="22"/>
              </w:rPr>
            </w:pPr>
          </w:p>
        </w:tc>
        <w:tc>
          <w:tcPr>
            <w:tcW w:w="2410" w:type="dxa"/>
          </w:tcPr>
          <w:p w14:paraId="41686560" w14:textId="77777777" w:rsidR="0014141C" w:rsidRPr="0014141C" w:rsidRDefault="0014141C" w:rsidP="0014141C">
            <w:pPr>
              <w:spacing w:after="0" w:line="240" w:lineRule="auto"/>
              <w:rPr>
                <w:rFonts w:cs="Arial"/>
                <w:sz w:val="22"/>
              </w:rPr>
            </w:pPr>
          </w:p>
        </w:tc>
      </w:tr>
      <w:tr w:rsidR="0014141C" w:rsidRPr="0014141C" w14:paraId="11771A47" w14:textId="77777777" w:rsidTr="0014141C">
        <w:trPr>
          <w:trHeight w:val="177"/>
        </w:trPr>
        <w:tc>
          <w:tcPr>
            <w:tcW w:w="1084" w:type="dxa"/>
            <w:vMerge/>
          </w:tcPr>
          <w:p w14:paraId="462FE627" w14:textId="77777777" w:rsidR="0014141C" w:rsidRPr="0014141C" w:rsidRDefault="0014141C" w:rsidP="0014141C">
            <w:pPr>
              <w:spacing w:line="240" w:lineRule="auto"/>
              <w:rPr>
                <w:rFonts w:cs="Arial"/>
                <w:b/>
                <w:sz w:val="22"/>
              </w:rPr>
            </w:pPr>
          </w:p>
        </w:tc>
        <w:tc>
          <w:tcPr>
            <w:tcW w:w="8021" w:type="dxa"/>
          </w:tcPr>
          <w:p w14:paraId="369D513E" w14:textId="77777777" w:rsidR="0014141C" w:rsidRPr="0014141C" w:rsidRDefault="0014141C" w:rsidP="0072261C">
            <w:pPr>
              <w:numPr>
                <w:ilvl w:val="0"/>
                <w:numId w:val="18"/>
              </w:numPr>
              <w:autoSpaceDE w:val="0"/>
              <w:autoSpaceDN w:val="0"/>
              <w:adjustRightInd w:val="0"/>
              <w:spacing w:after="120" w:line="240" w:lineRule="auto"/>
              <w:ind w:left="714" w:hanging="357"/>
              <w:contextualSpacing/>
              <w:rPr>
                <w:rFonts w:cs="Arial"/>
                <w:sz w:val="22"/>
              </w:rPr>
            </w:pPr>
            <w:r w:rsidRPr="0014141C">
              <w:rPr>
                <w:rFonts w:cs="Arial"/>
                <w:sz w:val="22"/>
              </w:rPr>
              <w:t>alcohol</w:t>
            </w:r>
          </w:p>
        </w:tc>
        <w:tc>
          <w:tcPr>
            <w:tcW w:w="2377" w:type="dxa"/>
          </w:tcPr>
          <w:p w14:paraId="4C4280A7" w14:textId="77777777" w:rsidR="0014141C" w:rsidRPr="0014141C" w:rsidRDefault="0014141C" w:rsidP="0014141C">
            <w:pPr>
              <w:spacing w:after="0" w:line="240" w:lineRule="auto"/>
              <w:rPr>
                <w:rFonts w:cs="Arial"/>
                <w:sz w:val="22"/>
              </w:rPr>
            </w:pPr>
          </w:p>
        </w:tc>
        <w:tc>
          <w:tcPr>
            <w:tcW w:w="2410" w:type="dxa"/>
          </w:tcPr>
          <w:p w14:paraId="2E4E6B4C" w14:textId="77777777" w:rsidR="0014141C" w:rsidRPr="0014141C" w:rsidRDefault="0014141C" w:rsidP="0014141C">
            <w:pPr>
              <w:spacing w:after="0" w:line="240" w:lineRule="auto"/>
              <w:rPr>
                <w:rFonts w:cs="Arial"/>
                <w:sz w:val="22"/>
              </w:rPr>
            </w:pPr>
          </w:p>
        </w:tc>
      </w:tr>
      <w:tr w:rsidR="0014141C" w:rsidRPr="0014141C" w14:paraId="571D0B0D" w14:textId="77777777" w:rsidTr="0014141C">
        <w:trPr>
          <w:trHeight w:val="177"/>
        </w:trPr>
        <w:tc>
          <w:tcPr>
            <w:tcW w:w="1084" w:type="dxa"/>
            <w:vMerge/>
          </w:tcPr>
          <w:p w14:paraId="2137DD34" w14:textId="77777777" w:rsidR="0014141C" w:rsidRPr="0014141C" w:rsidRDefault="0014141C" w:rsidP="0014141C">
            <w:pPr>
              <w:spacing w:line="240" w:lineRule="auto"/>
              <w:rPr>
                <w:rFonts w:cs="Arial"/>
                <w:b/>
                <w:sz w:val="22"/>
              </w:rPr>
            </w:pPr>
          </w:p>
        </w:tc>
        <w:tc>
          <w:tcPr>
            <w:tcW w:w="8021" w:type="dxa"/>
          </w:tcPr>
          <w:p w14:paraId="772DCB56" w14:textId="77777777" w:rsidR="0014141C" w:rsidRPr="0014141C" w:rsidRDefault="0014141C" w:rsidP="0072261C">
            <w:pPr>
              <w:numPr>
                <w:ilvl w:val="0"/>
                <w:numId w:val="18"/>
              </w:numPr>
              <w:autoSpaceDE w:val="0"/>
              <w:autoSpaceDN w:val="0"/>
              <w:adjustRightInd w:val="0"/>
              <w:spacing w:after="120" w:line="240" w:lineRule="auto"/>
              <w:ind w:left="714" w:hanging="357"/>
              <w:contextualSpacing/>
              <w:rPr>
                <w:rFonts w:cs="Arial"/>
                <w:sz w:val="22"/>
              </w:rPr>
            </w:pPr>
            <w:r w:rsidRPr="0014141C">
              <w:rPr>
                <w:rFonts w:cs="Arial"/>
                <w:sz w:val="22"/>
              </w:rPr>
              <w:t>substance use</w:t>
            </w:r>
          </w:p>
        </w:tc>
        <w:tc>
          <w:tcPr>
            <w:tcW w:w="2377" w:type="dxa"/>
          </w:tcPr>
          <w:p w14:paraId="32DE8BF8" w14:textId="77777777" w:rsidR="0014141C" w:rsidRPr="0014141C" w:rsidRDefault="0014141C" w:rsidP="0014141C">
            <w:pPr>
              <w:spacing w:after="0" w:line="240" w:lineRule="auto"/>
              <w:rPr>
                <w:rFonts w:cs="Arial"/>
                <w:sz w:val="22"/>
              </w:rPr>
            </w:pPr>
          </w:p>
        </w:tc>
        <w:tc>
          <w:tcPr>
            <w:tcW w:w="2410" w:type="dxa"/>
          </w:tcPr>
          <w:p w14:paraId="1EAC67F6" w14:textId="77777777" w:rsidR="0014141C" w:rsidRPr="0014141C" w:rsidRDefault="0014141C" w:rsidP="0014141C">
            <w:pPr>
              <w:spacing w:after="0" w:line="240" w:lineRule="auto"/>
              <w:rPr>
                <w:rFonts w:cs="Arial"/>
                <w:sz w:val="22"/>
              </w:rPr>
            </w:pPr>
          </w:p>
        </w:tc>
      </w:tr>
      <w:tr w:rsidR="0014141C" w:rsidRPr="0014141C" w14:paraId="3A0ACA22" w14:textId="77777777" w:rsidTr="0014141C">
        <w:trPr>
          <w:trHeight w:val="177"/>
        </w:trPr>
        <w:tc>
          <w:tcPr>
            <w:tcW w:w="1084" w:type="dxa"/>
          </w:tcPr>
          <w:p w14:paraId="103DE4E4" w14:textId="77777777" w:rsidR="0014141C" w:rsidRPr="0014141C" w:rsidRDefault="0014141C" w:rsidP="0014141C">
            <w:pPr>
              <w:spacing w:line="240" w:lineRule="auto"/>
              <w:rPr>
                <w:rFonts w:cs="Arial"/>
                <w:b/>
                <w:sz w:val="22"/>
              </w:rPr>
            </w:pPr>
            <w:r w:rsidRPr="0014141C">
              <w:rPr>
                <w:rFonts w:cs="Arial"/>
                <w:b/>
                <w:sz w:val="22"/>
              </w:rPr>
              <w:t>2.8</w:t>
            </w:r>
          </w:p>
        </w:tc>
        <w:tc>
          <w:tcPr>
            <w:tcW w:w="8021" w:type="dxa"/>
          </w:tcPr>
          <w:p w14:paraId="3182B946"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Provides information and explanation to people, families and carers, and responds to questions about their treatment and care and possible ways of preventing ill health to enhance understanding</w:t>
            </w:r>
          </w:p>
        </w:tc>
        <w:tc>
          <w:tcPr>
            <w:tcW w:w="2377" w:type="dxa"/>
          </w:tcPr>
          <w:p w14:paraId="7F0A7FFA" w14:textId="77777777" w:rsidR="0014141C" w:rsidRPr="0014141C" w:rsidRDefault="0014141C" w:rsidP="0014141C">
            <w:pPr>
              <w:spacing w:line="240" w:lineRule="auto"/>
              <w:rPr>
                <w:rFonts w:cs="Arial"/>
                <w:sz w:val="22"/>
              </w:rPr>
            </w:pPr>
          </w:p>
        </w:tc>
        <w:tc>
          <w:tcPr>
            <w:tcW w:w="2410" w:type="dxa"/>
          </w:tcPr>
          <w:p w14:paraId="50DC99F2" w14:textId="77777777" w:rsidR="0014141C" w:rsidRPr="0014141C" w:rsidRDefault="0014141C" w:rsidP="0014141C">
            <w:pPr>
              <w:spacing w:line="240" w:lineRule="auto"/>
              <w:rPr>
                <w:rFonts w:cs="Arial"/>
                <w:sz w:val="22"/>
              </w:rPr>
            </w:pPr>
          </w:p>
        </w:tc>
      </w:tr>
      <w:tr w:rsidR="0014141C" w:rsidRPr="0014141C" w14:paraId="3158B87E" w14:textId="77777777" w:rsidTr="0014141C">
        <w:trPr>
          <w:trHeight w:val="360"/>
        </w:trPr>
        <w:tc>
          <w:tcPr>
            <w:tcW w:w="1084" w:type="dxa"/>
          </w:tcPr>
          <w:p w14:paraId="4AF93F6F" w14:textId="77777777" w:rsidR="0014141C" w:rsidRPr="0014141C" w:rsidRDefault="0014141C" w:rsidP="0014141C">
            <w:pPr>
              <w:spacing w:line="240" w:lineRule="auto"/>
              <w:rPr>
                <w:rFonts w:cs="Arial"/>
                <w:b/>
                <w:sz w:val="22"/>
              </w:rPr>
            </w:pPr>
            <w:r w:rsidRPr="0014141C">
              <w:rPr>
                <w:rFonts w:cs="Arial"/>
                <w:b/>
                <w:sz w:val="22"/>
              </w:rPr>
              <w:t>2.9</w:t>
            </w:r>
          </w:p>
        </w:tc>
        <w:tc>
          <w:tcPr>
            <w:tcW w:w="8021" w:type="dxa"/>
          </w:tcPr>
          <w:p w14:paraId="5703714B"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Engages in difficult conversations, including breaking bad news and supports people who are feeling emotionally or physically vulnerable or in distress, conveying compassion and sensitivity</w:t>
            </w:r>
          </w:p>
        </w:tc>
        <w:tc>
          <w:tcPr>
            <w:tcW w:w="2377" w:type="dxa"/>
          </w:tcPr>
          <w:p w14:paraId="3A1E40A2" w14:textId="77777777" w:rsidR="0014141C" w:rsidRPr="0014141C" w:rsidRDefault="0014141C" w:rsidP="0014141C">
            <w:pPr>
              <w:spacing w:line="240" w:lineRule="auto"/>
              <w:rPr>
                <w:rFonts w:cs="Arial"/>
                <w:sz w:val="22"/>
              </w:rPr>
            </w:pPr>
          </w:p>
        </w:tc>
        <w:tc>
          <w:tcPr>
            <w:tcW w:w="2410" w:type="dxa"/>
          </w:tcPr>
          <w:p w14:paraId="35A26064" w14:textId="77777777" w:rsidR="0014141C" w:rsidRPr="0014141C" w:rsidRDefault="0014141C" w:rsidP="0014141C">
            <w:pPr>
              <w:spacing w:line="240" w:lineRule="auto"/>
              <w:rPr>
                <w:rFonts w:cs="Arial"/>
                <w:sz w:val="22"/>
              </w:rPr>
            </w:pPr>
          </w:p>
        </w:tc>
      </w:tr>
    </w:tbl>
    <w:p w14:paraId="33AA7D49" w14:textId="1804D1EB" w:rsidR="00805B92" w:rsidRDefault="00805B92" w:rsidP="0014141C">
      <w:pPr>
        <w:spacing w:line="240" w:lineRule="auto"/>
      </w:pPr>
    </w:p>
    <w:p w14:paraId="0BF5D155" w14:textId="77777777" w:rsidR="00805B92" w:rsidRDefault="00805B92">
      <w:pPr>
        <w:spacing w:after="0" w:line="240" w:lineRule="auto"/>
      </w:pPr>
      <w:r>
        <w:br w:type="page"/>
      </w:r>
    </w:p>
    <w:tbl>
      <w:tblPr>
        <w:tblStyle w:val="TableGrid9"/>
        <w:tblW w:w="13892" w:type="dxa"/>
        <w:tblInd w:w="-5" w:type="dxa"/>
        <w:tblLook w:val="04A0" w:firstRow="1" w:lastRow="0" w:firstColumn="1" w:lastColumn="0" w:noHBand="0" w:noVBand="1"/>
      </w:tblPr>
      <w:tblGrid>
        <w:gridCol w:w="1084"/>
        <w:gridCol w:w="8021"/>
        <w:gridCol w:w="2377"/>
        <w:gridCol w:w="2410"/>
      </w:tblGrid>
      <w:tr w:rsidR="0014141C" w:rsidRPr="0014141C" w14:paraId="2AE918BA" w14:textId="77777777" w:rsidTr="0014141C">
        <w:tc>
          <w:tcPr>
            <w:tcW w:w="13892" w:type="dxa"/>
            <w:gridSpan w:val="4"/>
            <w:shd w:val="clear" w:color="auto" w:fill="BDD6EE" w:themeFill="accent1" w:themeFillTint="66"/>
          </w:tcPr>
          <w:p w14:paraId="2E95263F" w14:textId="77777777" w:rsidR="0014141C" w:rsidRPr="0014141C" w:rsidRDefault="0014141C" w:rsidP="0014141C">
            <w:pPr>
              <w:autoSpaceDE w:val="0"/>
              <w:autoSpaceDN w:val="0"/>
              <w:adjustRightInd w:val="0"/>
              <w:spacing w:after="0" w:line="240" w:lineRule="auto"/>
              <w:rPr>
                <w:rFonts w:cs="Arial"/>
                <w:b/>
                <w:bCs/>
                <w:szCs w:val="24"/>
              </w:rPr>
            </w:pPr>
            <w:r w:rsidRPr="0014141C">
              <w:rPr>
                <w:rFonts w:cs="Arial"/>
                <w:b/>
                <w:bCs/>
                <w:szCs w:val="24"/>
              </w:rPr>
              <w:lastRenderedPageBreak/>
              <w:t xml:space="preserve">3. At the point of registration, the registered nurse will be able to safely demonstrate evidence based, best practice communication skills and approaches for providing therapeutic interventions </w:t>
            </w:r>
          </w:p>
        </w:tc>
      </w:tr>
      <w:tr w:rsidR="0014141C" w:rsidRPr="0014141C" w14:paraId="5D29DCFF" w14:textId="77777777" w:rsidTr="0014141C">
        <w:tc>
          <w:tcPr>
            <w:tcW w:w="1084" w:type="dxa"/>
          </w:tcPr>
          <w:p w14:paraId="4B66693E" w14:textId="77777777" w:rsidR="0014141C" w:rsidRPr="0014141C" w:rsidRDefault="0014141C" w:rsidP="0014141C">
            <w:pPr>
              <w:spacing w:after="0" w:line="240" w:lineRule="auto"/>
              <w:rPr>
                <w:rFonts w:cs="Arial"/>
                <w:b/>
              </w:rPr>
            </w:pPr>
            <w:r w:rsidRPr="0014141C">
              <w:rPr>
                <w:rFonts w:cs="Arial"/>
                <w:b/>
              </w:rPr>
              <w:t xml:space="preserve">Section </w:t>
            </w:r>
          </w:p>
        </w:tc>
        <w:tc>
          <w:tcPr>
            <w:tcW w:w="8021" w:type="dxa"/>
          </w:tcPr>
          <w:p w14:paraId="32E048EA" w14:textId="77777777" w:rsidR="0014141C" w:rsidRPr="0014141C" w:rsidRDefault="0014141C" w:rsidP="0014141C">
            <w:pPr>
              <w:spacing w:after="0" w:line="240" w:lineRule="auto"/>
              <w:jc w:val="center"/>
              <w:rPr>
                <w:rFonts w:cs="Arial"/>
                <w:b/>
                <w:sz w:val="32"/>
                <w:szCs w:val="32"/>
              </w:rPr>
            </w:pPr>
          </w:p>
          <w:p w14:paraId="615A073B"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Skill</w:t>
            </w:r>
          </w:p>
        </w:tc>
        <w:tc>
          <w:tcPr>
            <w:tcW w:w="2377" w:type="dxa"/>
          </w:tcPr>
          <w:p w14:paraId="55D4548C"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4DBC7133" w14:textId="77777777" w:rsidR="0014141C" w:rsidRPr="0014141C" w:rsidRDefault="0014141C" w:rsidP="0014141C">
            <w:pPr>
              <w:spacing w:after="0" w:line="240" w:lineRule="auto"/>
              <w:rPr>
                <w:rFonts w:cs="Arial"/>
                <w:b/>
                <w:sz w:val="20"/>
                <w:szCs w:val="20"/>
              </w:rPr>
            </w:pPr>
          </w:p>
          <w:p w14:paraId="514F9269" w14:textId="77777777" w:rsidR="0014141C" w:rsidRPr="0014141C" w:rsidRDefault="0014141C" w:rsidP="0014141C">
            <w:pPr>
              <w:spacing w:after="0" w:line="240" w:lineRule="auto"/>
              <w:jc w:val="right"/>
              <w:rPr>
                <w:rFonts w:cs="Arial"/>
                <w:b/>
              </w:rPr>
            </w:pPr>
            <w:r w:rsidRPr="0014141C">
              <w:rPr>
                <w:rFonts w:cs="Arial"/>
                <w:b/>
                <w:i/>
                <w:sz w:val="20"/>
                <w:szCs w:val="20"/>
              </w:rPr>
              <w:t>Please date and sign</w:t>
            </w:r>
          </w:p>
        </w:tc>
        <w:tc>
          <w:tcPr>
            <w:tcW w:w="2410" w:type="dxa"/>
          </w:tcPr>
          <w:p w14:paraId="74B09AA9"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362A4167" w14:textId="77777777" w:rsidR="0014141C" w:rsidRPr="0014141C" w:rsidRDefault="0014141C" w:rsidP="0014141C">
            <w:pPr>
              <w:spacing w:after="0" w:line="240" w:lineRule="auto"/>
              <w:rPr>
                <w:rFonts w:cs="Arial"/>
                <w:b/>
                <w:sz w:val="20"/>
                <w:szCs w:val="20"/>
              </w:rPr>
            </w:pPr>
          </w:p>
          <w:p w14:paraId="0E1BD793" w14:textId="77777777" w:rsidR="0014141C" w:rsidRPr="0014141C" w:rsidRDefault="0014141C" w:rsidP="0014141C">
            <w:pPr>
              <w:spacing w:after="0" w:line="240" w:lineRule="auto"/>
              <w:jc w:val="right"/>
              <w:rPr>
                <w:rFonts w:cs="Arial"/>
                <w:b/>
              </w:rPr>
            </w:pPr>
            <w:r w:rsidRPr="0014141C">
              <w:rPr>
                <w:rFonts w:cs="Arial"/>
                <w:b/>
                <w:i/>
                <w:sz w:val="20"/>
                <w:szCs w:val="20"/>
              </w:rPr>
              <w:t>Please date and sign</w:t>
            </w:r>
          </w:p>
        </w:tc>
      </w:tr>
      <w:tr w:rsidR="0014141C" w:rsidRPr="0014141C" w14:paraId="3409066B" w14:textId="77777777" w:rsidTr="0014141C">
        <w:trPr>
          <w:trHeight w:val="556"/>
        </w:trPr>
        <w:tc>
          <w:tcPr>
            <w:tcW w:w="1084" w:type="dxa"/>
          </w:tcPr>
          <w:p w14:paraId="2A0FFE20" w14:textId="77777777" w:rsidR="0014141C" w:rsidRPr="0014141C" w:rsidRDefault="0014141C" w:rsidP="0014141C">
            <w:pPr>
              <w:spacing w:after="0" w:line="240" w:lineRule="auto"/>
              <w:rPr>
                <w:rFonts w:cs="Arial"/>
                <w:b/>
                <w:sz w:val="22"/>
              </w:rPr>
            </w:pPr>
            <w:r w:rsidRPr="0014141C">
              <w:rPr>
                <w:rFonts w:cs="Arial"/>
                <w:b/>
                <w:sz w:val="22"/>
              </w:rPr>
              <w:t>3.1</w:t>
            </w:r>
          </w:p>
        </w:tc>
        <w:tc>
          <w:tcPr>
            <w:tcW w:w="8021" w:type="dxa"/>
          </w:tcPr>
          <w:p w14:paraId="4294E326" w14:textId="77777777" w:rsidR="0014141C" w:rsidRPr="0014141C" w:rsidRDefault="0014141C" w:rsidP="0014141C">
            <w:pPr>
              <w:spacing w:after="0" w:line="240" w:lineRule="auto"/>
              <w:rPr>
                <w:rFonts w:cs="Arial"/>
                <w:sz w:val="22"/>
              </w:rPr>
            </w:pPr>
            <w:r w:rsidRPr="0014141C">
              <w:rPr>
                <w:rFonts w:cs="Arial"/>
                <w:sz w:val="22"/>
              </w:rPr>
              <w:t xml:space="preserve">Motivational interview techniques </w:t>
            </w:r>
          </w:p>
        </w:tc>
        <w:tc>
          <w:tcPr>
            <w:tcW w:w="2377" w:type="dxa"/>
          </w:tcPr>
          <w:p w14:paraId="64DAF441" w14:textId="77777777" w:rsidR="0014141C" w:rsidRPr="0014141C" w:rsidRDefault="0014141C" w:rsidP="0014141C">
            <w:pPr>
              <w:spacing w:after="0" w:line="240" w:lineRule="auto"/>
              <w:rPr>
                <w:rFonts w:cs="Arial"/>
                <w:sz w:val="22"/>
              </w:rPr>
            </w:pPr>
          </w:p>
        </w:tc>
        <w:tc>
          <w:tcPr>
            <w:tcW w:w="2410" w:type="dxa"/>
          </w:tcPr>
          <w:p w14:paraId="3ED95E72" w14:textId="77777777" w:rsidR="0014141C" w:rsidRPr="0014141C" w:rsidRDefault="0014141C" w:rsidP="0014141C">
            <w:pPr>
              <w:spacing w:after="0" w:line="240" w:lineRule="auto"/>
              <w:rPr>
                <w:rFonts w:cs="Arial"/>
                <w:sz w:val="22"/>
              </w:rPr>
            </w:pPr>
          </w:p>
        </w:tc>
      </w:tr>
      <w:tr w:rsidR="0014141C" w:rsidRPr="0014141C" w14:paraId="46B62CE2" w14:textId="77777777" w:rsidTr="0014141C">
        <w:trPr>
          <w:trHeight w:val="426"/>
        </w:trPr>
        <w:tc>
          <w:tcPr>
            <w:tcW w:w="1084" w:type="dxa"/>
          </w:tcPr>
          <w:p w14:paraId="594809E4" w14:textId="77777777" w:rsidR="0014141C" w:rsidRPr="0014141C" w:rsidRDefault="0014141C" w:rsidP="0014141C">
            <w:pPr>
              <w:spacing w:after="0" w:line="240" w:lineRule="auto"/>
              <w:rPr>
                <w:rFonts w:cs="Arial"/>
                <w:b/>
                <w:sz w:val="22"/>
              </w:rPr>
            </w:pPr>
            <w:r w:rsidRPr="0014141C">
              <w:rPr>
                <w:rFonts w:cs="Arial"/>
                <w:b/>
                <w:sz w:val="22"/>
              </w:rPr>
              <w:t>3.2</w:t>
            </w:r>
          </w:p>
        </w:tc>
        <w:tc>
          <w:tcPr>
            <w:tcW w:w="8021" w:type="dxa"/>
          </w:tcPr>
          <w:p w14:paraId="3BB0538F" w14:textId="77777777" w:rsidR="0014141C" w:rsidRPr="0014141C" w:rsidRDefault="0014141C" w:rsidP="0014141C">
            <w:pPr>
              <w:spacing w:after="0" w:line="240" w:lineRule="auto"/>
              <w:rPr>
                <w:rFonts w:cs="Arial"/>
                <w:sz w:val="22"/>
              </w:rPr>
            </w:pPr>
            <w:r w:rsidRPr="0014141C">
              <w:rPr>
                <w:rFonts w:cs="Arial"/>
                <w:sz w:val="22"/>
              </w:rPr>
              <w:t>Solution focused therapies</w:t>
            </w:r>
          </w:p>
          <w:p w14:paraId="768265B8" w14:textId="77777777" w:rsidR="0014141C" w:rsidRPr="0014141C" w:rsidRDefault="0014141C" w:rsidP="0014141C">
            <w:pPr>
              <w:spacing w:after="0" w:line="240" w:lineRule="auto"/>
              <w:rPr>
                <w:rFonts w:cs="Arial"/>
                <w:sz w:val="22"/>
              </w:rPr>
            </w:pPr>
          </w:p>
        </w:tc>
        <w:tc>
          <w:tcPr>
            <w:tcW w:w="2377" w:type="dxa"/>
          </w:tcPr>
          <w:p w14:paraId="03853CB5" w14:textId="77777777" w:rsidR="0014141C" w:rsidRPr="0014141C" w:rsidRDefault="0014141C" w:rsidP="0014141C">
            <w:pPr>
              <w:spacing w:after="0" w:line="240" w:lineRule="auto"/>
              <w:rPr>
                <w:rFonts w:cs="Arial"/>
                <w:sz w:val="22"/>
              </w:rPr>
            </w:pPr>
          </w:p>
        </w:tc>
        <w:tc>
          <w:tcPr>
            <w:tcW w:w="2410" w:type="dxa"/>
          </w:tcPr>
          <w:p w14:paraId="29769EC8" w14:textId="77777777" w:rsidR="0014141C" w:rsidRPr="0014141C" w:rsidRDefault="0014141C" w:rsidP="0014141C">
            <w:pPr>
              <w:spacing w:after="0" w:line="240" w:lineRule="auto"/>
              <w:rPr>
                <w:rFonts w:cs="Arial"/>
                <w:sz w:val="22"/>
              </w:rPr>
            </w:pPr>
          </w:p>
        </w:tc>
      </w:tr>
      <w:tr w:rsidR="0014141C" w:rsidRPr="0014141C" w14:paraId="29F064B5" w14:textId="77777777" w:rsidTr="0014141C">
        <w:trPr>
          <w:trHeight w:val="405"/>
        </w:trPr>
        <w:tc>
          <w:tcPr>
            <w:tcW w:w="1084" w:type="dxa"/>
          </w:tcPr>
          <w:p w14:paraId="55E4A5DA" w14:textId="77777777" w:rsidR="0014141C" w:rsidRPr="0014141C" w:rsidRDefault="0014141C" w:rsidP="0014141C">
            <w:pPr>
              <w:spacing w:after="0" w:line="240" w:lineRule="auto"/>
              <w:rPr>
                <w:rFonts w:cs="Arial"/>
                <w:b/>
                <w:sz w:val="22"/>
              </w:rPr>
            </w:pPr>
            <w:r w:rsidRPr="0014141C">
              <w:rPr>
                <w:rFonts w:cs="Arial"/>
                <w:b/>
                <w:sz w:val="22"/>
              </w:rPr>
              <w:t xml:space="preserve">3.3 </w:t>
            </w:r>
          </w:p>
        </w:tc>
        <w:tc>
          <w:tcPr>
            <w:tcW w:w="8021" w:type="dxa"/>
          </w:tcPr>
          <w:p w14:paraId="3FBB8E89"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Reminiscence therapies</w:t>
            </w:r>
          </w:p>
          <w:p w14:paraId="1957FEA8" w14:textId="77777777" w:rsidR="0014141C" w:rsidRPr="0014141C" w:rsidRDefault="0014141C" w:rsidP="0014141C">
            <w:pPr>
              <w:autoSpaceDE w:val="0"/>
              <w:autoSpaceDN w:val="0"/>
              <w:adjustRightInd w:val="0"/>
              <w:spacing w:after="0" w:line="240" w:lineRule="auto"/>
              <w:rPr>
                <w:rFonts w:cs="Arial"/>
                <w:sz w:val="22"/>
              </w:rPr>
            </w:pPr>
          </w:p>
        </w:tc>
        <w:tc>
          <w:tcPr>
            <w:tcW w:w="2377" w:type="dxa"/>
          </w:tcPr>
          <w:p w14:paraId="5FD1212F" w14:textId="77777777" w:rsidR="0014141C" w:rsidRPr="0014141C" w:rsidRDefault="0014141C" w:rsidP="0014141C">
            <w:pPr>
              <w:spacing w:after="0" w:line="240" w:lineRule="auto"/>
              <w:rPr>
                <w:rFonts w:cs="Arial"/>
                <w:sz w:val="22"/>
              </w:rPr>
            </w:pPr>
          </w:p>
        </w:tc>
        <w:tc>
          <w:tcPr>
            <w:tcW w:w="2410" w:type="dxa"/>
          </w:tcPr>
          <w:p w14:paraId="74F30414" w14:textId="77777777" w:rsidR="0014141C" w:rsidRPr="0014141C" w:rsidRDefault="0014141C" w:rsidP="0014141C">
            <w:pPr>
              <w:spacing w:after="0" w:line="240" w:lineRule="auto"/>
              <w:rPr>
                <w:rFonts w:cs="Arial"/>
                <w:sz w:val="22"/>
              </w:rPr>
            </w:pPr>
          </w:p>
        </w:tc>
      </w:tr>
      <w:tr w:rsidR="0014141C" w:rsidRPr="0014141C" w14:paraId="0792E03E" w14:textId="77777777" w:rsidTr="0014141C">
        <w:trPr>
          <w:trHeight w:val="375"/>
        </w:trPr>
        <w:tc>
          <w:tcPr>
            <w:tcW w:w="1084" w:type="dxa"/>
          </w:tcPr>
          <w:p w14:paraId="06544DE6" w14:textId="77777777" w:rsidR="0014141C" w:rsidRPr="0014141C" w:rsidRDefault="0014141C" w:rsidP="0014141C">
            <w:pPr>
              <w:spacing w:after="0" w:line="240" w:lineRule="auto"/>
              <w:rPr>
                <w:rFonts w:cs="Arial"/>
                <w:b/>
                <w:sz w:val="22"/>
              </w:rPr>
            </w:pPr>
            <w:r w:rsidRPr="0014141C">
              <w:rPr>
                <w:rFonts w:cs="Arial"/>
                <w:b/>
                <w:sz w:val="22"/>
              </w:rPr>
              <w:t xml:space="preserve">3.4 </w:t>
            </w:r>
          </w:p>
        </w:tc>
        <w:tc>
          <w:tcPr>
            <w:tcW w:w="8021" w:type="dxa"/>
          </w:tcPr>
          <w:p w14:paraId="6B3D115F"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Talking therapies</w:t>
            </w:r>
          </w:p>
          <w:p w14:paraId="20D058C8" w14:textId="77777777" w:rsidR="0014141C" w:rsidRPr="0014141C" w:rsidRDefault="0014141C" w:rsidP="0014141C">
            <w:pPr>
              <w:autoSpaceDE w:val="0"/>
              <w:autoSpaceDN w:val="0"/>
              <w:adjustRightInd w:val="0"/>
              <w:spacing w:after="0" w:line="240" w:lineRule="auto"/>
              <w:rPr>
                <w:rFonts w:cs="Arial"/>
                <w:sz w:val="22"/>
              </w:rPr>
            </w:pPr>
          </w:p>
        </w:tc>
        <w:tc>
          <w:tcPr>
            <w:tcW w:w="2377" w:type="dxa"/>
          </w:tcPr>
          <w:p w14:paraId="73EAC074" w14:textId="77777777" w:rsidR="0014141C" w:rsidRPr="0014141C" w:rsidRDefault="0014141C" w:rsidP="0014141C">
            <w:pPr>
              <w:spacing w:after="0" w:line="240" w:lineRule="auto"/>
              <w:rPr>
                <w:rFonts w:cs="Arial"/>
                <w:sz w:val="22"/>
              </w:rPr>
            </w:pPr>
          </w:p>
        </w:tc>
        <w:tc>
          <w:tcPr>
            <w:tcW w:w="2410" w:type="dxa"/>
          </w:tcPr>
          <w:p w14:paraId="0FE60D24" w14:textId="77777777" w:rsidR="0014141C" w:rsidRPr="0014141C" w:rsidRDefault="0014141C" w:rsidP="0014141C">
            <w:pPr>
              <w:spacing w:after="0" w:line="240" w:lineRule="auto"/>
              <w:rPr>
                <w:rFonts w:cs="Arial"/>
                <w:sz w:val="22"/>
              </w:rPr>
            </w:pPr>
          </w:p>
        </w:tc>
      </w:tr>
      <w:tr w:rsidR="0014141C" w:rsidRPr="0014141C" w14:paraId="7615FD62" w14:textId="77777777" w:rsidTr="0014141C">
        <w:trPr>
          <w:trHeight w:val="195"/>
        </w:trPr>
        <w:tc>
          <w:tcPr>
            <w:tcW w:w="1084" w:type="dxa"/>
          </w:tcPr>
          <w:p w14:paraId="28B16CE9" w14:textId="77777777" w:rsidR="0014141C" w:rsidRPr="0014141C" w:rsidRDefault="0014141C" w:rsidP="0014141C">
            <w:pPr>
              <w:spacing w:after="0" w:line="240" w:lineRule="auto"/>
              <w:rPr>
                <w:rFonts w:cs="Arial"/>
                <w:b/>
                <w:sz w:val="22"/>
              </w:rPr>
            </w:pPr>
            <w:r w:rsidRPr="0014141C">
              <w:rPr>
                <w:rFonts w:cs="Arial"/>
                <w:b/>
                <w:sz w:val="22"/>
              </w:rPr>
              <w:t>3.5</w:t>
            </w:r>
          </w:p>
        </w:tc>
        <w:tc>
          <w:tcPr>
            <w:tcW w:w="8021" w:type="dxa"/>
          </w:tcPr>
          <w:p w14:paraId="39ABFDF0" w14:textId="77777777" w:rsidR="0014141C" w:rsidRPr="0014141C" w:rsidRDefault="0014141C" w:rsidP="0014141C">
            <w:pPr>
              <w:spacing w:after="0" w:line="240" w:lineRule="auto"/>
              <w:rPr>
                <w:rFonts w:cs="Arial"/>
                <w:sz w:val="22"/>
              </w:rPr>
            </w:pPr>
            <w:r w:rsidRPr="0014141C">
              <w:rPr>
                <w:rFonts w:cs="Arial"/>
                <w:sz w:val="22"/>
              </w:rPr>
              <w:t>De-escalation strategies and techniques</w:t>
            </w:r>
          </w:p>
          <w:p w14:paraId="1639AB1E" w14:textId="77777777" w:rsidR="0014141C" w:rsidRPr="0014141C" w:rsidRDefault="0014141C" w:rsidP="0014141C">
            <w:pPr>
              <w:autoSpaceDE w:val="0"/>
              <w:autoSpaceDN w:val="0"/>
              <w:adjustRightInd w:val="0"/>
              <w:spacing w:after="0" w:line="240" w:lineRule="auto"/>
              <w:rPr>
                <w:rFonts w:cs="Arial"/>
                <w:sz w:val="22"/>
              </w:rPr>
            </w:pPr>
          </w:p>
        </w:tc>
        <w:tc>
          <w:tcPr>
            <w:tcW w:w="2377" w:type="dxa"/>
          </w:tcPr>
          <w:p w14:paraId="3D6669F3" w14:textId="77777777" w:rsidR="0014141C" w:rsidRPr="0014141C" w:rsidRDefault="0014141C" w:rsidP="0014141C">
            <w:pPr>
              <w:spacing w:after="0" w:line="240" w:lineRule="auto"/>
              <w:rPr>
                <w:rFonts w:cs="Arial"/>
                <w:sz w:val="22"/>
              </w:rPr>
            </w:pPr>
          </w:p>
        </w:tc>
        <w:tc>
          <w:tcPr>
            <w:tcW w:w="2410" w:type="dxa"/>
          </w:tcPr>
          <w:p w14:paraId="1CFB7721" w14:textId="77777777" w:rsidR="0014141C" w:rsidRPr="0014141C" w:rsidRDefault="0014141C" w:rsidP="0014141C">
            <w:pPr>
              <w:spacing w:after="0" w:line="240" w:lineRule="auto"/>
              <w:rPr>
                <w:rFonts w:cs="Arial"/>
                <w:sz w:val="22"/>
              </w:rPr>
            </w:pPr>
          </w:p>
        </w:tc>
      </w:tr>
      <w:tr w:rsidR="0014141C" w:rsidRPr="0014141C" w14:paraId="01735F7E" w14:textId="77777777" w:rsidTr="0014141C">
        <w:trPr>
          <w:trHeight w:val="210"/>
        </w:trPr>
        <w:tc>
          <w:tcPr>
            <w:tcW w:w="1084" w:type="dxa"/>
          </w:tcPr>
          <w:p w14:paraId="44A694FC" w14:textId="77777777" w:rsidR="0014141C" w:rsidRPr="0014141C" w:rsidRDefault="0014141C" w:rsidP="0014141C">
            <w:pPr>
              <w:spacing w:after="0" w:line="240" w:lineRule="auto"/>
              <w:rPr>
                <w:rFonts w:cs="Arial"/>
                <w:b/>
                <w:sz w:val="22"/>
              </w:rPr>
            </w:pPr>
            <w:r w:rsidRPr="0014141C">
              <w:rPr>
                <w:rFonts w:cs="Arial"/>
                <w:b/>
                <w:sz w:val="22"/>
              </w:rPr>
              <w:t>3.6</w:t>
            </w:r>
          </w:p>
        </w:tc>
        <w:tc>
          <w:tcPr>
            <w:tcW w:w="8021" w:type="dxa"/>
          </w:tcPr>
          <w:p w14:paraId="45AE4F1A"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Cognitive behavioural therapy techniques</w:t>
            </w:r>
          </w:p>
          <w:p w14:paraId="4B1D8431" w14:textId="77777777" w:rsidR="0014141C" w:rsidRPr="0014141C" w:rsidRDefault="0014141C" w:rsidP="0014141C">
            <w:pPr>
              <w:autoSpaceDE w:val="0"/>
              <w:autoSpaceDN w:val="0"/>
              <w:adjustRightInd w:val="0"/>
              <w:spacing w:after="0" w:line="240" w:lineRule="auto"/>
              <w:rPr>
                <w:rFonts w:cs="Arial"/>
                <w:sz w:val="22"/>
              </w:rPr>
            </w:pPr>
          </w:p>
        </w:tc>
        <w:tc>
          <w:tcPr>
            <w:tcW w:w="2377" w:type="dxa"/>
          </w:tcPr>
          <w:p w14:paraId="46652D48" w14:textId="77777777" w:rsidR="0014141C" w:rsidRPr="0014141C" w:rsidRDefault="0014141C" w:rsidP="0014141C">
            <w:pPr>
              <w:spacing w:after="0" w:line="240" w:lineRule="auto"/>
              <w:rPr>
                <w:rFonts w:cs="Arial"/>
                <w:sz w:val="22"/>
              </w:rPr>
            </w:pPr>
          </w:p>
        </w:tc>
        <w:tc>
          <w:tcPr>
            <w:tcW w:w="2410" w:type="dxa"/>
          </w:tcPr>
          <w:p w14:paraId="3287090F" w14:textId="77777777" w:rsidR="0014141C" w:rsidRPr="0014141C" w:rsidRDefault="0014141C" w:rsidP="0014141C">
            <w:pPr>
              <w:spacing w:after="0" w:line="240" w:lineRule="auto"/>
              <w:rPr>
                <w:rFonts w:cs="Arial"/>
                <w:sz w:val="22"/>
              </w:rPr>
            </w:pPr>
          </w:p>
        </w:tc>
      </w:tr>
      <w:tr w:rsidR="0014141C" w:rsidRPr="0014141C" w14:paraId="2B0D4EF8" w14:textId="77777777" w:rsidTr="0014141C">
        <w:trPr>
          <w:trHeight w:val="480"/>
        </w:trPr>
        <w:tc>
          <w:tcPr>
            <w:tcW w:w="1084" w:type="dxa"/>
          </w:tcPr>
          <w:p w14:paraId="42230C7C" w14:textId="77777777" w:rsidR="0014141C" w:rsidRPr="0014141C" w:rsidRDefault="0014141C" w:rsidP="0014141C">
            <w:pPr>
              <w:spacing w:after="0" w:line="240" w:lineRule="auto"/>
              <w:rPr>
                <w:rFonts w:cs="Arial"/>
                <w:b/>
                <w:sz w:val="22"/>
              </w:rPr>
            </w:pPr>
            <w:r w:rsidRPr="0014141C">
              <w:rPr>
                <w:rFonts w:cs="Arial"/>
                <w:b/>
                <w:sz w:val="22"/>
              </w:rPr>
              <w:t>3.7</w:t>
            </w:r>
          </w:p>
        </w:tc>
        <w:tc>
          <w:tcPr>
            <w:tcW w:w="8021" w:type="dxa"/>
          </w:tcPr>
          <w:p w14:paraId="55A2D53A"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Play therapy</w:t>
            </w:r>
          </w:p>
          <w:p w14:paraId="62DAF1C0" w14:textId="77777777" w:rsidR="0014141C" w:rsidRPr="0014141C" w:rsidRDefault="0014141C" w:rsidP="0014141C">
            <w:pPr>
              <w:autoSpaceDE w:val="0"/>
              <w:autoSpaceDN w:val="0"/>
              <w:adjustRightInd w:val="0"/>
              <w:spacing w:after="0" w:line="240" w:lineRule="auto"/>
              <w:rPr>
                <w:rFonts w:cs="Arial"/>
                <w:sz w:val="22"/>
              </w:rPr>
            </w:pPr>
          </w:p>
        </w:tc>
        <w:tc>
          <w:tcPr>
            <w:tcW w:w="2377" w:type="dxa"/>
          </w:tcPr>
          <w:p w14:paraId="0479513C" w14:textId="77777777" w:rsidR="0014141C" w:rsidRPr="0014141C" w:rsidRDefault="0014141C" w:rsidP="0014141C">
            <w:pPr>
              <w:spacing w:after="0" w:line="240" w:lineRule="auto"/>
              <w:rPr>
                <w:rFonts w:cs="Arial"/>
                <w:sz w:val="22"/>
              </w:rPr>
            </w:pPr>
          </w:p>
        </w:tc>
        <w:tc>
          <w:tcPr>
            <w:tcW w:w="2410" w:type="dxa"/>
          </w:tcPr>
          <w:p w14:paraId="3D2E0F4A" w14:textId="77777777" w:rsidR="0014141C" w:rsidRPr="0014141C" w:rsidRDefault="0014141C" w:rsidP="0014141C">
            <w:pPr>
              <w:spacing w:after="0" w:line="240" w:lineRule="auto"/>
              <w:rPr>
                <w:rFonts w:cs="Arial"/>
                <w:sz w:val="22"/>
              </w:rPr>
            </w:pPr>
          </w:p>
        </w:tc>
      </w:tr>
      <w:tr w:rsidR="0014141C" w:rsidRPr="0014141C" w14:paraId="4ED6EA45" w14:textId="77777777" w:rsidTr="0014141C">
        <w:trPr>
          <w:trHeight w:val="177"/>
        </w:trPr>
        <w:tc>
          <w:tcPr>
            <w:tcW w:w="1084" w:type="dxa"/>
          </w:tcPr>
          <w:p w14:paraId="389B45B4" w14:textId="77777777" w:rsidR="0014141C" w:rsidRPr="0014141C" w:rsidRDefault="0014141C" w:rsidP="0014141C">
            <w:pPr>
              <w:spacing w:after="0" w:line="240" w:lineRule="auto"/>
              <w:rPr>
                <w:rFonts w:cs="Arial"/>
                <w:b/>
                <w:sz w:val="22"/>
              </w:rPr>
            </w:pPr>
            <w:r w:rsidRPr="0014141C">
              <w:rPr>
                <w:rFonts w:cs="Arial"/>
                <w:b/>
                <w:sz w:val="22"/>
              </w:rPr>
              <w:t>3.8</w:t>
            </w:r>
          </w:p>
        </w:tc>
        <w:tc>
          <w:tcPr>
            <w:tcW w:w="8021" w:type="dxa"/>
          </w:tcPr>
          <w:p w14:paraId="37CDDA6A" w14:textId="77777777" w:rsidR="0014141C" w:rsidRPr="0014141C" w:rsidRDefault="0014141C" w:rsidP="0014141C">
            <w:pPr>
              <w:spacing w:after="0" w:line="240" w:lineRule="auto"/>
              <w:rPr>
                <w:rFonts w:cs="Arial"/>
                <w:sz w:val="22"/>
              </w:rPr>
            </w:pPr>
            <w:r w:rsidRPr="0014141C">
              <w:rPr>
                <w:rFonts w:cs="Arial"/>
                <w:sz w:val="22"/>
              </w:rPr>
              <w:t>Distraction and diversion strategies</w:t>
            </w:r>
          </w:p>
          <w:p w14:paraId="6F40EE0B" w14:textId="77777777" w:rsidR="0014141C" w:rsidRPr="0014141C" w:rsidRDefault="0014141C" w:rsidP="0014141C">
            <w:pPr>
              <w:autoSpaceDE w:val="0"/>
              <w:autoSpaceDN w:val="0"/>
              <w:adjustRightInd w:val="0"/>
              <w:spacing w:after="0" w:line="240" w:lineRule="auto"/>
              <w:rPr>
                <w:rFonts w:cs="Arial"/>
                <w:sz w:val="22"/>
              </w:rPr>
            </w:pPr>
          </w:p>
        </w:tc>
        <w:tc>
          <w:tcPr>
            <w:tcW w:w="2377" w:type="dxa"/>
          </w:tcPr>
          <w:p w14:paraId="28F91E86" w14:textId="77777777" w:rsidR="0014141C" w:rsidRPr="0014141C" w:rsidRDefault="0014141C" w:rsidP="0014141C">
            <w:pPr>
              <w:spacing w:after="0" w:line="240" w:lineRule="auto"/>
              <w:rPr>
                <w:rFonts w:cs="Arial"/>
                <w:sz w:val="22"/>
              </w:rPr>
            </w:pPr>
          </w:p>
        </w:tc>
        <w:tc>
          <w:tcPr>
            <w:tcW w:w="2410" w:type="dxa"/>
          </w:tcPr>
          <w:p w14:paraId="7814BE56" w14:textId="77777777" w:rsidR="0014141C" w:rsidRPr="0014141C" w:rsidRDefault="0014141C" w:rsidP="0014141C">
            <w:pPr>
              <w:spacing w:after="0" w:line="240" w:lineRule="auto"/>
              <w:rPr>
                <w:rFonts w:cs="Arial"/>
                <w:sz w:val="22"/>
              </w:rPr>
            </w:pPr>
          </w:p>
        </w:tc>
      </w:tr>
      <w:tr w:rsidR="0014141C" w:rsidRPr="0014141C" w14:paraId="77673BE3" w14:textId="77777777" w:rsidTr="0014141C">
        <w:trPr>
          <w:trHeight w:val="360"/>
        </w:trPr>
        <w:tc>
          <w:tcPr>
            <w:tcW w:w="1084" w:type="dxa"/>
          </w:tcPr>
          <w:p w14:paraId="25E62AD1" w14:textId="77777777" w:rsidR="0014141C" w:rsidRPr="0014141C" w:rsidRDefault="0014141C" w:rsidP="0014141C">
            <w:pPr>
              <w:spacing w:after="0" w:line="240" w:lineRule="auto"/>
              <w:rPr>
                <w:rFonts w:cs="Arial"/>
                <w:b/>
                <w:sz w:val="22"/>
              </w:rPr>
            </w:pPr>
            <w:r w:rsidRPr="0014141C">
              <w:rPr>
                <w:rFonts w:cs="Arial"/>
                <w:b/>
                <w:sz w:val="22"/>
              </w:rPr>
              <w:t>3.9</w:t>
            </w:r>
          </w:p>
        </w:tc>
        <w:tc>
          <w:tcPr>
            <w:tcW w:w="8021" w:type="dxa"/>
          </w:tcPr>
          <w:p w14:paraId="0A054DED"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Positive behaviour support approaches</w:t>
            </w:r>
          </w:p>
          <w:p w14:paraId="088B20D8" w14:textId="77777777" w:rsidR="0014141C" w:rsidRPr="0014141C" w:rsidRDefault="0014141C" w:rsidP="0014141C">
            <w:pPr>
              <w:autoSpaceDE w:val="0"/>
              <w:autoSpaceDN w:val="0"/>
              <w:adjustRightInd w:val="0"/>
              <w:spacing w:after="0" w:line="240" w:lineRule="auto"/>
              <w:rPr>
                <w:rFonts w:cs="Arial"/>
                <w:sz w:val="22"/>
              </w:rPr>
            </w:pPr>
          </w:p>
        </w:tc>
        <w:tc>
          <w:tcPr>
            <w:tcW w:w="2377" w:type="dxa"/>
          </w:tcPr>
          <w:p w14:paraId="5C77A43B" w14:textId="77777777" w:rsidR="0014141C" w:rsidRPr="0014141C" w:rsidRDefault="0014141C" w:rsidP="0014141C">
            <w:pPr>
              <w:spacing w:after="0" w:line="240" w:lineRule="auto"/>
              <w:rPr>
                <w:rFonts w:cs="Arial"/>
                <w:sz w:val="22"/>
              </w:rPr>
            </w:pPr>
          </w:p>
        </w:tc>
        <w:tc>
          <w:tcPr>
            <w:tcW w:w="2410" w:type="dxa"/>
          </w:tcPr>
          <w:p w14:paraId="74E45A40" w14:textId="77777777" w:rsidR="0014141C" w:rsidRPr="0014141C" w:rsidRDefault="0014141C" w:rsidP="0014141C">
            <w:pPr>
              <w:spacing w:after="0" w:line="240" w:lineRule="auto"/>
              <w:rPr>
                <w:rFonts w:cs="Arial"/>
                <w:sz w:val="22"/>
              </w:rPr>
            </w:pPr>
          </w:p>
        </w:tc>
      </w:tr>
    </w:tbl>
    <w:p w14:paraId="4E71705F" w14:textId="77777777" w:rsidR="0014141C" w:rsidRPr="0014141C" w:rsidRDefault="0014141C" w:rsidP="0014141C">
      <w:pPr>
        <w:spacing w:line="240" w:lineRule="auto"/>
      </w:pPr>
    </w:p>
    <w:p w14:paraId="70F0BE8E" w14:textId="77777777" w:rsidR="0014141C" w:rsidRPr="0014141C" w:rsidRDefault="0014141C" w:rsidP="0014141C">
      <w:pPr>
        <w:spacing w:line="240" w:lineRule="auto"/>
      </w:pPr>
      <w:r w:rsidRPr="0014141C">
        <w:br w:type="page"/>
      </w:r>
    </w:p>
    <w:tbl>
      <w:tblPr>
        <w:tblStyle w:val="TableGrid9"/>
        <w:tblW w:w="13608" w:type="dxa"/>
        <w:tblInd w:w="-5" w:type="dxa"/>
        <w:tblLook w:val="04A0" w:firstRow="1" w:lastRow="0" w:firstColumn="1" w:lastColumn="0" w:noHBand="0" w:noVBand="1"/>
      </w:tblPr>
      <w:tblGrid>
        <w:gridCol w:w="1084"/>
        <w:gridCol w:w="43"/>
        <w:gridCol w:w="7384"/>
        <w:gridCol w:w="163"/>
        <w:gridCol w:w="2542"/>
        <w:gridCol w:w="2377"/>
        <w:gridCol w:w="15"/>
      </w:tblGrid>
      <w:tr w:rsidR="0014141C" w:rsidRPr="0014141C" w14:paraId="37DBB70F" w14:textId="77777777" w:rsidTr="0014141C">
        <w:trPr>
          <w:gridAfter w:val="1"/>
          <w:wAfter w:w="15" w:type="dxa"/>
          <w:trHeight w:val="597"/>
        </w:trPr>
        <w:tc>
          <w:tcPr>
            <w:tcW w:w="13888" w:type="dxa"/>
            <w:gridSpan w:val="6"/>
            <w:shd w:val="clear" w:color="auto" w:fill="BDD6EE" w:themeFill="accent1" w:themeFillTint="66"/>
          </w:tcPr>
          <w:p w14:paraId="5ECB49D1" w14:textId="77777777" w:rsidR="0014141C" w:rsidRPr="0014141C" w:rsidRDefault="0014141C" w:rsidP="0014141C">
            <w:pPr>
              <w:autoSpaceDE w:val="0"/>
              <w:autoSpaceDN w:val="0"/>
              <w:adjustRightInd w:val="0"/>
              <w:spacing w:after="0" w:line="240" w:lineRule="auto"/>
              <w:rPr>
                <w:rFonts w:cs="Arial"/>
                <w:b/>
                <w:bCs/>
                <w:szCs w:val="24"/>
              </w:rPr>
            </w:pPr>
            <w:r w:rsidRPr="0014141C">
              <w:rPr>
                <w:rFonts w:cs="Arial"/>
                <w:b/>
                <w:bCs/>
                <w:szCs w:val="24"/>
              </w:rPr>
              <w:lastRenderedPageBreak/>
              <w:t>4. At the point of registration, the registered nurse will be able to safely demonstrate evidence-based, best practice communication skills and approaches for working with people in professional teams</w:t>
            </w:r>
          </w:p>
        </w:tc>
      </w:tr>
      <w:tr w:rsidR="0014141C" w:rsidRPr="0014141C" w14:paraId="55A47B29" w14:textId="77777777" w:rsidTr="0014141C">
        <w:trPr>
          <w:gridAfter w:val="1"/>
          <w:wAfter w:w="15" w:type="dxa"/>
          <w:trHeight w:val="1058"/>
        </w:trPr>
        <w:tc>
          <w:tcPr>
            <w:tcW w:w="1084" w:type="dxa"/>
            <w:tcBorders>
              <w:bottom w:val="single" w:sz="4" w:space="0" w:color="auto"/>
            </w:tcBorders>
          </w:tcPr>
          <w:p w14:paraId="030A9604" w14:textId="77777777" w:rsidR="0014141C" w:rsidRPr="0014141C" w:rsidRDefault="0014141C" w:rsidP="0014141C">
            <w:pPr>
              <w:tabs>
                <w:tab w:val="left" w:pos="3540"/>
              </w:tabs>
              <w:spacing w:after="0" w:line="240" w:lineRule="auto"/>
              <w:jc w:val="center"/>
              <w:rPr>
                <w:rFonts w:cs="Arial"/>
                <w:b/>
              </w:rPr>
            </w:pPr>
            <w:r w:rsidRPr="0014141C">
              <w:rPr>
                <w:rFonts w:cs="Arial"/>
                <w:b/>
              </w:rPr>
              <w:t>Section</w:t>
            </w:r>
          </w:p>
        </w:tc>
        <w:tc>
          <w:tcPr>
            <w:tcW w:w="7641" w:type="dxa"/>
            <w:gridSpan w:val="2"/>
            <w:tcBorders>
              <w:bottom w:val="single" w:sz="4" w:space="0" w:color="auto"/>
            </w:tcBorders>
          </w:tcPr>
          <w:p w14:paraId="4829C994" w14:textId="77777777" w:rsidR="0014141C" w:rsidRPr="0014141C" w:rsidRDefault="0014141C" w:rsidP="0014141C">
            <w:pPr>
              <w:spacing w:after="0" w:line="240" w:lineRule="auto"/>
              <w:jc w:val="center"/>
              <w:rPr>
                <w:rFonts w:cs="Arial"/>
                <w:b/>
                <w:sz w:val="32"/>
                <w:szCs w:val="32"/>
              </w:rPr>
            </w:pPr>
          </w:p>
          <w:p w14:paraId="06272078"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Skill</w:t>
            </w:r>
          </w:p>
        </w:tc>
        <w:tc>
          <w:tcPr>
            <w:tcW w:w="2753" w:type="dxa"/>
            <w:gridSpan w:val="2"/>
            <w:tcBorders>
              <w:bottom w:val="single" w:sz="4" w:space="0" w:color="auto"/>
            </w:tcBorders>
          </w:tcPr>
          <w:p w14:paraId="26153CB7"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17C6F6E6" w14:textId="77777777" w:rsidR="0014141C" w:rsidRPr="0014141C" w:rsidRDefault="0014141C" w:rsidP="0014141C">
            <w:pPr>
              <w:spacing w:after="0" w:line="240" w:lineRule="auto"/>
              <w:rPr>
                <w:rFonts w:cs="Arial"/>
                <w:b/>
                <w:sz w:val="20"/>
                <w:szCs w:val="20"/>
              </w:rPr>
            </w:pPr>
          </w:p>
          <w:p w14:paraId="46FA94CB" w14:textId="77777777" w:rsidR="0014141C" w:rsidRPr="0014141C" w:rsidRDefault="0014141C" w:rsidP="0014141C">
            <w:pPr>
              <w:spacing w:after="0" w:line="240" w:lineRule="auto"/>
              <w:jc w:val="right"/>
              <w:rPr>
                <w:rFonts w:cs="Arial"/>
                <w:b/>
              </w:rPr>
            </w:pPr>
            <w:r w:rsidRPr="0014141C">
              <w:rPr>
                <w:rFonts w:cs="Arial"/>
                <w:b/>
                <w:i/>
                <w:sz w:val="20"/>
                <w:szCs w:val="20"/>
              </w:rPr>
              <w:t>Please date and sign</w:t>
            </w:r>
          </w:p>
        </w:tc>
        <w:tc>
          <w:tcPr>
            <w:tcW w:w="2410" w:type="dxa"/>
            <w:tcBorders>
              <w:bottom w:val="single" w:sz="4" w:space="0" w:color="auto"/>
            </w:tcBorders>
          </w:tcPr>
          <w:p w14:paraId="162B1547"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0DDBFCFE" w14:textId="77777777" w:rsidR="0014141C" w:rsidRPr="0014141C" w:rsidRDefault="0014141C" w:rsidP="0014141C">
            <w:pPr>
              <w:spacing w:after="0" w:line="240" w:lineRule="auto"/>
              <w:rPr>
                <w:rFonts w:cs="Arial"/>
                <w:b/>
                <w:sz w:val="20"/>
                <w:szCs w:val="20"/>
              </w:rPr>
            </w:pPr>
          </w:p>
          <w:p w14:paraId="4B855897" w14:textId="77777777" w:rsidR="0014141C" w:rsidRPr="0014141C" w:rsidRDefault="0014141C" w:rsidP="0014141C">
            <w:pPr>
              <w:spacing w:after="0" w:line="240" w:lineRule="auto"/>
              <w:jc w:val="right"/>
              <w:rPr>
                <w:rFonts w:cs="Arial"/>
                <w:b/>
              </w:rPr>
            </w:pPr>
            <w:r w:rsidRPr="0014141C">
              <w:rPr>
                <w:rFonts w:cs="Arial"/>
                <w:b/>
                <w:i/>
                <w:sz w:val="20"/>
                <w:szCs w:val="20"/>
              </w:rPr>
              <w:t>Please date and sign</w:t>
            </w:r>
          </w:p>
        </w:tc>
      </w:tr>
      <w:tr w:rsidR="0014141C" w:rsidRPr="0014141C" w14:paraId="01FAA0B8" w14:textId="77777777" w:rsidTr="0014141C">
        <w:trPr>
          <w:gridAfter w:val="1"/>
          <w:wAfter w:w="15" w:type="dxa"/>
          <w:trHeight w:val="249"/>
        </w:trPr>
        <w:tc>
          <w:tcPr>
            <w:tcW w:w="1084" w:type="dxa"/>
            <w:shd w:val="clear" w:color="auto" w:fill="BDD6EE" w:themeFill="accent1" w:themeFillTint="66"/>
          </w:tcPr>
          <w:p w14:paraId="2215B9B9" w14:textId="77777777" w:rsidR="0014141C" w:rsidRPr="0014141C" w:rsidRDefault="0014141C" w:rsidP="0014141C">
            <w:pPr>
              <w:tabs>
                <w:tab w:val="left" w:pos="3540"/>
              </w:tabs>
              <w:spacing w:after="0" w:line="240" w:lineRule="auto"/>
              <w:jc w:val="center"/>
              <w:rPr>
                <w:rFonts w:cs="Arial"/>
                <w:b/>
                <w:szCs w:val="24"/>
              </w:rPr>
            </w:pPr>
            <w:r w:rsidRPr="0014141C">
              <w:rPr>
                <w:rFonts w:cs="Arial"/>
                <w:b/>
                <w:szCs w:val="24"/>
              </w:rPr>
              <w:t>4.1</w:t>
            </w:r>
          </w:p>
        </w:tc>
        <w:tc>
          <w:tcPr>
            <w:tcW w:w="10394" w:type="dxa"/>
            <w:gridSpan w:val="4"/>
            <w:shd w:val="clear" w:color="auto" w:fill="BDD6EE" w:themeFill="accent1" w:themeFillTint="66"/>
          </w:tcPr>
          <w:p w14:paraId="3682C247" w14:textId="77777777" w:rsidR="0014141C" w:rsidRPr="0014141C" w:rsidRDefault="0014141C" w:rsidP="0014141C">
            <w:pPr>
              <w:tabs>
                <w:tab w:val="left" w:pos="3540"/>
              </w:tabs>
              <w:spacing w:after="0" w:line="240" w:lineRule="auto"/>
              <w:rPr>
                <w:rFonts w:cs="Arial"/>
                <w:sz w:val="22"/>
              </w:rPr>
            </w:pPr>
            <w:r w:rsidRPr="0014141C">
              <w:rPr>
                <w:rFonts w:cs="Arial"/>
                <w:b/>
                <w:sz w:val="22"/>
              </w:rPr>
              <w:t xml:space="preserve">Demonstrate effective supervision, teaching and performance appraisal </w:t>
            </w:r>
            <w:proofErr w:type="gramStart"/>
            <w:r w:rsidRPr="0014141C">
              <w:rPr>
                <w:rFonts w:cs="Arial"/>
                <w:b/>
                <w:sz w:val="22"/>
              </w:rPr>
              <w:t>through the use of</w:t>
            </w:r>
            <w:proofErr w:type="gramEnd"/>
            <w:r w:rsidRPr="0014141C">
              <w:rPr>
                <w:rFonts w:cs="Arial"/>
                <w:b/>
                <w:sz w:val="22"/>
              </w:rPr>
              <w:t>:</w:t>
            </w:r>
          </w:p>
        </w:tc>
        <w:tc>
          <w:tcPr>
            <w:tcW w:w="2410" w:type="dxa"/>
            <w:shd w:val="clear" w:color="auto" w:fill="auto"/>
          </w:tcPr>
          <w:p w14:paraId="5163EFFD" w14:textId="77777777" w:rsidR="0014141C" w:rsidRPr="0014141C" w:rsidRDefault="0014141C" w:rsidP="0014141C">
            <w:pPr>
              <w:tabs>
                <w:tab w:val="left" w:pos="3540"/>
              </w:tabs>
              <w:spacing w:after="0" w:line="240" w:lineRule="auto"/>
              <w:rPr>
                <w:rFonts w:cs="Arial"/>
                <w:b/>
                <w:szCs w:val="24"/>
              </w:rPr>
            </w:pPr>
          </w:p>
        </w:tc>
      </w:tr>
      <w:tr w:rsidR="0014141C" w:rsidRPr="0014141C" w14:paraId="3D56628F" w14:textId="77777777" w:rsidTr="0014141C">
        <w:trPr>
          <w:gridAfter w:val="1"/>
          <w:wAfter w:w="15" w:type="dxa"/>
          <w:trHeight w:val="249"/>
        </w:trPr>
        <w:tc>
          <w:tcPr>
            <w:tcW w:w="1084" w:type="dxa"/>
            <w:vMerge w:val="restart"/>
          </w:tcPr>
          <w:p w14:paraId="06F4643A" w14:textId="77777777" w:rsidR="0014141C" w:rsidRPr="0014141C" w:rsidRDefault="0014141C" w:rsidP="0014141C">
            <w:pPr>
              <w:tabs>
                <w:tab w:val="left" w:pos="3540"/>
              </w:tabs>
              <w:spacing w:after="0" w:line="240" w:lineRule="auto"/>
              <w:jc w:val="center"/>
              <w:rPr>
                <w:rFonts w:cs="Arial"/>
                <w:b/>
                <w:sz w:val="22"/>
              </w:rPr>
            </w:pPr>
          </w:p>
        </w:tc>
        <w:tc>
          <w:tcPr>
            <w:tcW w:w="7641" w:type="dxa"/>
            <w:gridSpan w:val="2"/>
          </w:tcPr>
          <w:p w14:paraId="68B5AD15"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4.1.1</w:t>
            </w:r>
            <w:r w:rsidRPr="0014141C">
              <w:rPr>
                <w:rFonts w:cs="Arial"/>
                <w:sz w:val="22"/>
              </w:rPr>
              <w:tab/>
              <w:t>Clear instructions and explanations when supervising, teaching or appraising others</w:t>
            </w:r>
          </w:p>
        </w:tc>
        <w:tc>
          <w:tcPr>
            <w:tcW w:w="2753" w:type="dxa"/>
            <w:gridSpan w:val="2"/>
          </w:tcPr>
          <w:p w14:paraId="1CBDEF50"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3D92A1CF"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45733F46" w14:textId="77777777" w:rsidTr="0014141C">
        <w:trPr>
          <w:gridAfter w:val="1"/>
          <w:wAfter w:w="15" w:type="dxa"/>
          <w:trHeight w:val="389"/>
        </w:trPr>
        <w:tc>
          <w:tcPr>
            <w:tcW w:w="1084" w:type="dxa"/>
            <w:vMerge/>
          </w:tcPr>
          <w:p w14:paraId="360FD20E" w14:textId="77777777" w:rsidR="0014141C" w:rsidRPr="0014141C" w:rsidRDefault="0014141C" w:rsidP="0014141C">
            <w:pPr>
              <w:tabs>
                <w:tab w:val="left" w:pos="3540"/>
              </w:tabs>
              <w:spacing w:after="0" w:line="240" w:lineRule="auto"/>
              <w:jc w:val="center"/>
              <w:rPr>
                <w:rFonts w:cs="Arial"/>
                <w:b/>
                <w:sz w:val="22"/>
              </w:rPr>
            </w:pPr>
          </w:p>
        </w:tc>
        <w:tc>
          <w:tcPr>
            <w:tcW w:w="7641" w:type="dxa"/>
            <w:gridSpan w:val="2"/>
          </w:tcPr>
          <w:p w14:paraId="17FA2F37"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4.1.2</w:t>
            </w:r>
            <w:r w:rsidRPr="0014141C">
              <w:rPr>
                <w:rFonts w:cs="Arial"/>
                <w:sz w:val="22"/>
              </w:rPr>
              <w:tab/>
              <w:t>Clear instructions and check understanding when delegating care responsibilities to others</w:t>
            </w:r>
          </w:p>
        </w:tc>
        <w:tc>
          <w:tcPr>
            <w:tcW w:w="2753" w:type="dxa"/>
            <w:gridSpan w:val="2"/>
          </w:tcPr>
          <w:p w14:paraId="73F2196F"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29C6A9F7"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1BE2B82E" w14:textId="77777777" w:rsidTr="0014141C">
        <w:trPr>
          <w:gridAfter w:val="1"/>
          <w:wAfter w:w="15" w:type="dxa"/>
          <w:trHeight w:val="499"/>
        </w:trPr>
        <w:tc>
          <w:tcPr>
            <w:tcW w:w="1084" w:type="dxa"/>
            <w:vMerge/>
          </w:tcPr>
          <w:p w14:paraId="714F3266" w14:textId="77777777" w:rsidR="0014141C" w:rsidRPr="0014141C" w:rsidRDefault="0014141C" w:rsidP="0014141C">
            <w:pPr>
              <w:tabs>
                <w:tab w:val="left" w:pos="3540"/>
              </w:tabs>
              <w:spacing w:after="0" w:line="240" w:lineRule="auto"/>
              <w:jc w:val="center"/>
              <w:rPr>
                <w:rFonts w:cs="Arial"/>
                <w:b/>
                <w:sz w:val="22"/>
              </w:rPr>
            </w:pPr>
          </w:p>
        </w:tc>
        <w:tc>
          <w:tcPr>
            <w:tcW w:w="7641" w:type="dxa"/>
            <w:gridSpan w:val="2"/>
          </w:tcPr>
          <w:p w14:paraId="064D6852"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4.1.3</w:t>
            </w:r>
            <w:r w:rsidRPr="0014141C">
              <w:rPr>
                <w:rFonts w:cs="Arial"/>
                <w:sz w:val="22"/>
              </w:rPr>
              <w:tab/>
              <w:t>Unambiguous, constructive feedback about strengths and weaknesses and potential for improvement</w:t>
            </w:r>
          </w:p>
        </w:tc>
        <w:tc>
          <w:tcPr>
            <w:tcW w:w="2753" w:type="dxa"/>
            <w:gridSpan w:val="2"/>
          </w:tcPr>
          <w:p w14:paraId="62A7CF9A"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5AD44187"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34068F60" w14:textId="77777777" w:rsidTr="0014141C">
        <w:trPr>
          <w:gridAfter w:val="1"/>
          <w:wAfter w:w="15" w:type="dxa"/>
          <w:trHeight w:val="332"/>
        </w:trPr>
        <w:tc>
          <w:tcPr>
            <w:tcW w:w="1084" w:type="dxa"/>
            <w:vMerge/>
          </w:tcPr>
          <w:p w14:paraId="63C071E8" w14:textId="77777777" w:rsidR="0014141C" w:rsidRPr="0014141C" w:rsidRDefault="0014141C" w:rsidP="0014141C">
            <w:pPr>
              <w:tabs>
                <w:tab w:val="left" w:pos="3540"/>
              </w:tabs>
              <w:spacing w:after="0" w:line="240" w:lineRule="auto"/>
              <w:jc w:val="center"/>
              <w:rPr>
                <w:rFonts w:cs="Arial"/>
                <w:b/>
                <w:sz w:val="22"/>
              </w:rPr>
            </w:pPr>
          </w:p>
        </w:tc>
        <w:tc>
          <w:tcPr>
            <w:tcW w:w="7641" w:type="dxa"/>
            <w:gridSpan w:val="2"/>
          </w:tcPr>
          <w:p w14:paraId="68DED022"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4.1.4</w:t>
            </w:r>
            <w:r w:rsidRPr="0014141C">
              <w:rPr>
                <w:rFonts w:cs="Arial"/>
                <w:sz w:val="22"/>
              </w:rPr>
              <w:tab/>
              <w:t>Encouragement to colleagues that helps them to reflect on their practice</w:t>
            </w:r>
          </w:p>
        </w:tc>
        <w:tc>
          <w:tcPr>
            <w:tcW w:w="2753" w:type="dxa"/>
            <w:gridSpan w:val="2"/>
          </w:tcPr>
          <w:p w14:paraId="46E3960C"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24002134"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0480FB34" w14:textId="77777777" w:rsidTr="0014141C">
        <w:trPr>
          <w:gridAfter w:val="1"/>
          <w:wAfter w:w="15" w:type="dxa"/>
          <w:trHeight w:val="347"/>
        </w:trPr>
        <w:tc>
          <w:tcPr>
            <w:tcW w:w="1084" w:type="dxa"/>
            <w:vMerge/>
            <w:tcBorders>
              <w:bottom w:val="single" w:sz="4" w:space="0" w:color="auto"/>
            </w:tcBorders>
          </w:tcPr>
          <w:p w14:paraId="7AB71449" w14:textId="77777777" w:rsidR="0014141C" w:rsidRPr="0014141C" w:rsidRDefault="0014141C" w:rsidP="0014141C">
            <w:pPr>
              <w:tabs>
                <w:tab w:val="left" w:pos="3540"/>
              </w:tabs>
              <w:spacing w:after="0" w:line="240" w:lineRule="auto"/>
              <w:jc w:val="center"/>
              <w:rPr>
                <w:rFonts w:cs="Arial"/>
                <w:b/>
                <w:sz w:val="22"/>
              </w:rPr>
            </w:pPr>
          </w:p>
        </w:tc>
        <w:tc>
          <w:tcPr>
            <w:tcW w:w="7641" w:type="dxa"/>
            <w:gridSpan w:val="2"/>
            <w:tcBorders>
              <w:bottom w:val="single" w:sz="4" w:space="0" w:color="auto"/>
            </w:tcBorders>
          </w:tcPr>
          <w:p w14:paraId="5C92407C" w14:textId="77777777" w:rsidR="0014141C" w:rsidRPr="0014141C" w:rsidRDefault="0014141C" w:rsidP="0014141C">
            <w:pPr>
              <w:autoSpaceDE w:val="0"/>
              <w:autoSpaceDN w:val="0"/>
              <w:adjustRightInd w:val="0"/>
              <w:spacing w:after="0" w:line="240" w:lineRule="auto"/>
              <w:rPr>
                <w:rFonts w:cs="Arial"/>
                <w:sz w:val="22"/>
              </w:rPr>
            </w:pPr>
            <w:r w:rsidRPr="0014141C">
              <w:rPr>
                <w:rFonts w:cs="Arial"/>
                <w:sz w:val="22"/>
              </w:rPr>
              <w:t>4.1.5</w:t>
            </w:r>
            <w:r w:rsidRPr="0014141C">
              <w:rPr>
                <w:rFonts w:cs="Arial"/>
                <w:sz w:val="22"/>
              </w:rPr>
              <w:tab/>
              <w:t>Unambiguous records of performance</w:t>
            </w:r>
          </w:p>
        </w:tc>
        <w:tc>
          <w:tcPr>
            <w:tcW w:w="2753" w:type="dxa"/>
            <w:gridSpan w:val="2"/>
            <w:tcBorders>
              <w:bottom w:val="single" w:sz="4" w:space="0" w:color="auto"/>
            </w:tcBorders>
          </w:tcPr>
          <w:p w14:paraId="71C0BA92" w14:textId="77777777" w:rsidR="0014141C" w:rsidRPr="0014141C" w:rsidRDefault="0014141C" w:rsidP="0014141C">
            <w:pPr>
              <w:tabs>
                <w:tab w:val="left" w:pos="3540"/>
              </w:tabs>
              <w:spacing w:after="0" w:line="240" w:lineRule="auto"/>
              <w:jc w:val="center"/>
              <w:rPr>
                <w:rFonts w:cs="Arial"/>
                <w:sz w:val="22"/>
              </w:rPr>
            </w:pPr>
          </w:p>
        </w:tc>
        <w:tc>
          <w:tcPr>
            <w:tcW w:w="2410" w:type="dxa"/>
            <w:tcBorders>
              <w:bottom w:val="single" w:sz="4" w:space="0" w:color="auto"/>
            </w:tcBorders>
          </w:tcPr>
          <w:p w14:paraId="09C277F7"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23925340" w14:textId="77777777" w:rsidTr="0014141C">
        <w:trPr>
          <w:gridAfter w:val="1"/>
          <w:wAfter w:w="15" w:type="dxa"/>
          <w:trHeight w:val="285"/>
        </w:trPr>
        <w:tc>
          <w:tcPr>
            <w:tcW w:w="1084" w:type="dxa"/>
            <w:shd w:val="clear" w:color="auto" w:fill="BDD6EE" w:themeFill="accent1" w:themeFillTint="66"/>
          </w:tcPr>
          <w:p w14:paraId="63319D68" w14:textId="77777777" w:rsidR="0014141C" w:rsidRPr="0014141C" w:rsidRDefault="0014141C" w:rsidP="0014141C">
            <w:pPr>
              <w:tabs>
                <w:tab w:val="left" w:pos="3540"/>
              </w:tabs>
              <w:spacing w:after="0" w:line="240" w:lineRule="auto"/>
              <w:jc w:val="center"/>
              <w:rPr>
                <w:rFonts w:cs="Arial"/>
                <w:b/>
                <w:szCs w:val="24"/>
              </w:rPr>
            </w:pPr>
            <w:r w:rsidRPr="0014141C">
              <w:rPr>
                <w:rFonts w:cs="Arial"/>
                <w:b/>
                <w:szCs w:val="24"/>
              </w:rPr>
              <w:t>4.2</w:t>
            </w:r>
          </w:p>
        </w:tc>
        <w:tc>
          <w:tcPr>
            <w:tcW w:w="10394" w:type="dxa"/>
            <w:gridSpan w:val="4"/>
            <w:shd w:val="clear" w:color="auto" w:fill="BDD6EE" w:themeFill="accent1" w:themeFillTint="66"/>
          </w:tcPr>
          <w:p w14:paraId="01707C5F" w14:textId="77777777" w:rsidR="0014141C" w:rsidRPr="0014141C" w:rsidRDefault="0014141C" w:rsidP="0014141C">
            <w:pPr>
              <w:tabs>
                <w:tab w:val="left" w:pos="3540"/>
              </w:tabs>
              <w:spacing w:after="0" w:line="240" w:lineRule="auto"/>
              <w:rPr>
                <w:rFonts w:cs="Arial"/>
                <w:sz w:val="22"/>
              </w:rPr>
            </w:pPr>
            <w:r w:rsidRPr="0014141C">
              <w:rPr>
                <w:rFonts w:cs="Arial"/>
                <w:b/>
                <w:sz w:val="22"/>
              </w:rPr>
              <w:t xml:space="preserve">Demonstrate effective personal and team management </w:t>
            </w:r>
            <w:proofErr w:type="gramStart"/>
            <w:r w:rsidRPr="0014141C">
              <w:rPr>
                <w:rFonts w:cs="Arial"/>
                <w:b/>
                <w:sz w:val="22"/>
              </w:rPr>
              <w:t>through the use of</w:t>
            </w:r>
            <w:proofErr w:type="gramEnd"/>
            <w:r w:rsidRPr="0014141C">
              <w:rPr>
                <w:rFonts w:cs="Arial"/>
                <w:b/>
                <w:sz w:val="22"/>
              </w:rPr>
              <w:t>:</w:t>
            </w:r>
          </w:p>
        </w:tc>
        <w:tc>
          <w:tcPr>
            <w:tcW w:w="2410" w:type="dxa"/>
            <w:shd w:val="clear" w:color="auto" w:fill="auto"/>
          </w:tcPr>
          <w:p w14:paraId="535FF6F7" w14:textId="77777777" w:rsidR="0014141C" w:rsidRPr="0014141C" w:rsidRDefault="0014141C" w:rsidP="0014141C">
            <w:pPr>
              <w:tabs>
                <w:tab w:val="left" w:pos="3540"/>
              </w:tabs>
              <w:spacing w:after="0" w:line="240" w:lineRule="auto"/>
              <w:rPr>
                <w:rFonts w:cs="Arial"/>
                <w:b/>
                <w:szCs w:val="24"/>
              </w:rPr>
            </w:pPr>
          </w:p>
        </w:tc>
      </w:tr>
      <w:tr w:rsidR="0014141C" w:rsidRPr="0014141C" w14:paraId="1313A110" w14:textId="77777777" w:rsidTr="0014141C">
        <w:trPr>
          <w:gridAfter w:val="1"/>
          <w:wAfter w:w="15" w:type="dxa"/>
          <w:trHeight w:val="285"/>
        </w:trPr>
        <w:tc>
          <w:tcPr>
            <w:tcW w:w="1084" w:type="dxa"/>
            <w:vMerge w:val="restart"/>
          </w:tcPr>
          <w:p w14:paraId="3F90844F" w14:textId="77777777" w:rsidR="0014141C" w:rsidRPr="0014141C" w:rsidRDefault="0014141C" w:rsidP="0014141C">
            <w:pPr>
              <w:tabs>
                <w:tab w:val="left" w:pos="3540"/>
              </w:tabs>
              <w:spacing w:after="0" w:line="240" w:lineRule="auto"/>
              <w:jc w:val="center"/>
              <w:rPr>
                <w:rFonts w:cs="Arial"/>
                <w:b/>
                <w:sz w:val="22"/>
              </w:rPr>
            </w:pPr>
          </w:p>
        </w:tc>
        <w:tc>
          <w:tcPr>
            <w:tcW w:w="7641" w:type="dxa"/>
            <w:gridSpan w:val="2"/>
          </w:tcPr>
          <w:p w14:paraId="26309E2C" w14:textId="77777777" w:rsidR="0014141C" w:rsidRPr="0014141C" w:rsidRDefault="0014141C" w:rsidP="0014141C">
            <w:pPr>
              <w:tabs>
                <w:tab w:val="left" w:pos="3540"/>
              </w:tabs>
              <w:spacing w:after="0" w:line="240" w:lineRule="auto"/>
              <w:rPr>
                <w:rFonts w:cs="Arial"/>
                <w:sz w:val="22"/>
              </w:rPr>
            </w:pPr>
            <w:r w:rsidRPr="0014141C">
              <w:rPr>
                <w:rFonts w:cs="Arial"/>
                <w:sz w:val="22"/>
              </w:rPr>
              <w:t>4.2.1</w:t>
            </w:r>
            <w:r w:rsidRPr="0014141C">
              <w:rPr>
                <w:rFonts w:cs="Arial"/>
                <w:b/>
                <w:sz w:val="22"/>
              </w:rPr>
              <w:t xml:space="preserve"> </w:t>
            </w:r>
            <w:r w:rsidRPr="0014141C">
              <w:rPr>
                <w:rFonts w:cs="Arial"/>
                <w:sz w:val="22"/>
              </w:rPr>
              <w:t>Strengths based approaches to developing teams and managing change</w:t>
            </w:r>
          </w:p>
        </w:tc>
        <w:tc>
          <w:tcPr>
            <w:tcW w:w="2753" w:type="dxa"/>
            <w:gridSpan w:val="2"/>
          </w:tcPr>
          <w:p w14:paraId="3230BECC"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13147686"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3EDECC4B" w14:textId="77777777" w:rsidTr="0014141C">
        <w:trPr>
          <w:gridAfter w:val="1"/>
          <w:wAfter w:w="15" w:type="dxa"/>
          <w:trHeight w:val="509"/>
        </w:trPr>
        <w:tc>
          <w:tcPr>
            <w:tcW w:w="1084" w:type="dxa"/>
            <w:vMerge/>
          </w:tcPr>
          <w:p w14:paraId="7316A6FF" w14:textId="77777777" w:rsidR="0014141C" w:rsidRPr="0014141C" w:rsidRDefault="0014141C" w:rsidP="0014141C">
            <w:pPr>
              <w:tabs>
                <w:tab w:val="left" w:pos="3540"/>
              </w:tabs>
              <w:spacing w:after="0" w:line="240" w:lineRule="auto"/>
              <w:jc w:val="center"/>
              <w:rPr>
                <w:rFonts w:cs="Arial"/>
                <w:b/>
                <w:sz w:val="22"/>
              </w:rPr>
            </w:pPr>
          </w:p>
        </w:tc>
        <w:tc>
          <w:tcPr>
            <w:tcW w:w="7641" w:type="dxa"/>
            <w:gridSpan w:val="2"/>
          </w:tcPr>
          <w:p w14:paraId="471169B7" w14:textId="77777777" w:rsidR="0014141C" w:rsidRPr="0014141C" w:rsidRDefault="0014141C" w:rsidP="0014141C">
            <w:pPr>
              <w:tabs>
                <w:tab w:val="left" w:pos="3540"/>
              </w:tabs>
              <w:spacing w:after="0" w:line="240" w:lineRule="auto"/>
              <w:rPr>
                <w:rFonts w:cs="Arial"/>
                <w:sz w:val="22"/>
              </w:rPr>
            </w:pPr>
            <w:r w:rsidRPr="0014141C">
              <w:rPr>
                <w:rFonts w:cs="Arial"/>
                <w:sz w:val="22"/>
              </w:rPr>
              <w:t>4.2.2</w:t>
            </w:r>
            <w:r w:rsidRPr="0014141C">
              <w:rPr>
                <w:rFonts w:cs="Arial"/>
                <w:b/>
                <w:sz w:val="22"/>
              </w:rPr>
              <w:t xml:space="preserve"> </w:t>
            </w:r>
            <w:r w:rsidRPr="0014141C">
              <w:rPr>
                <w:rFonts w:cs="Arial"/>
                <w:sz w:val="22"/>
              </w:rPr>
              <w:t>Active listening when dealing with team members’ concerns and anxieties</w:t>
            </w:r>
          </w:p>
        </w:tc>
        <w:tc>
          <w:tcPr>
            <w:tcW w:w="2753" w:type="dxa"/>
            <w:gridSpan w:val="2"/>
          </w:tcPr>
          <w:p w14:paraId="02116CAC"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7182B821"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3438D7A2" w14:textId="77777777" w:rsidTr="0014141C">
        <w:trPr>
          <w:gridAfter w:val="1"/>
          <w:wAfter w:w="15" w:type="dxa"/>
          <w:trHeight w:val="255"/>
        </w:trPr>
        <w:tc>
          <w:tcPr>
            <w:tcW w:w="1084" w:type="dxa"/>
            <w:vMerge/>
          </w:tcPr>
          <w:p w14:paraId="04501EDC" w14:textId="77777777" w:rsidR="0014141C" w:rsidRPr="0014141C" w:rsidRDefault="0014141C" w:rsidP="0014141C">
            <w:pPr>
              <w:tabs>
                <w:tab w:val="left" w:pos="3540"/>
              </w:tabs>
              <w:spacing w:after="0" w:line="240" w:lineRule="auto"/>
              <w:jc w:val="center"/>
              <w:rPr>
                <w:rFonts w:cs="Arial"/>
                <w:b/>
                <w:sz w:val="22"/>
              </w:rPr>
            </w:pPr>
          </w:p>
        </w:tc>
        <w:tc>
          <w:tcPr>
            <w:tcW w:w="7641" w:type="dxa"/>
            <w:gridSpan w:val="2"/>
          </w:tcPr>
          <w:p w14:paraId="10BC8796" w14:textId="77777777" w:rsidR="0014141C" w:rsidRPr="0014141C" w:rsidRDefault="0014141C" w:rsidP="0014141C">
            <w:pPr>
              <w:tabs>
                <w:tab w:val="left" w:pos="3540"/>
              </w:tabs>
              <w:spacing w:after="0" w:line="240" w:lineRule="auto"/>
              <w:rPr>
                <w:rFonts w:cs="Arial"/>
                <w:sz w:val="22"/>
              </w:rPr>
            </w:pPr>
            <w:r w:rsidRPr="0014141C">
              <w:rPr>
                <w:rFonts w:cs="Arial"/>
                <w:sz w:val="22"/>
              </w:rPr>
              <w:t>4.2.3 A calm presence when dealing with conflict</w:t>
            </w:r>
          </w:p>
          <w:p w14:paraId="2BAA38AB" w14:textId="77777777" w:rsidR="0014141C" w:rsidRPr="0014141C" w:rsidRDefault="0014141C" w:rsidP="0014141C">
            <w:pPr>
              <w:tabs>
                <w:tab w:val="left" w:pos="3540"/>
              </w:tabs>
              <w:spacing w:after="0" w:line="240" w:lineRule="auto"/>
              <w:rPr>
                <w:rFonts w:cs="Arial"/>
                <w:sz w:val="22"/>
              </w:rPr>
            </w:pPr>
          </w:p>
        </w:tc>
        <w:tc>
          <w:tcPr>
            <w:tcW w:w="2753" w:type="dxa"/>
            <w:gridSpan w:val="2"/>
          </w:tcPr>
          <w:p w14:paraId="3C4CD449"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6A78B807"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78EE4133" w14:textId="77777777" w:rsidTr="0014141C">
        <w:trPr>
          <w:gridAfter w:val="1"/>
          <w:wAfter w:w="15" w:type="dxa"/>
          <w:trHeight w:val="371"/>
        </w:trPr>
        <w:tc>
          <w:tcPr>
            <w:tcW w:w="1084" w:type="dxa"/>
            <w:vMerge/>
          </w:tcPr>
          <w:p w14:paraId="03B53BB2" w14:textId="77777777" w:rsidR="0014141C" w:rsidRPr="0014141C" w:rsidRDefault="0014141C" w:rsidP="0014141C">
            <w:pPr>
              <w:tabs>
                <w:tab w:val="left" w:pos="3540"/>
              </w:tabs>
              <w:spacing w:after="0" w:line="240" w:lineRule="auto"/>
              <w:jc w:val="center"/>
              <w:rPr>
                <w:rFonts w:cs="Arial"/>
                <w:b/>
                <w:sz w:val="22"/>
              </w:rPr>
            </w:pPr>
          </w:p>
        </w:tc>
        <w:tc>
          <w:tcPr>
            <w:tcW w:w="7641" w:type="dxa"/>
            <w:gridSpan w:val="2"/>
          </w:tcPr>
          <w:p w14:paraId="5ABFC6F9" w14:textId="77777777" w:rsidR="0014141C" w:rsidRPr="0014141C" w:rsidRDefault="0014141C" w:rsidP="0014141C">
            <w:pPr>
              <w:tabs>
                <w:tab w:val="left" w:pos="3540"/>
              </w:tabs>
              <w:spacing w:after="0" w:line="240" w:lineRule="auto"/>
              <w:rPr>
                <w:rFonts w:cs="Arial"/>
                <w:sz w:val="22"/>
              </w:rPr>
            </w:pPr>
            <w:r w:rsidRPr="0014141C">
              <w:rPr>
                <w:rFonts w:cs="Arial"/>
                <w:sz w:val="22"/>
              </w:rPr>
              <w:t>4.2.4 Appropriate and effective confrontation strategies</w:t>
            </w:r>
          </w:p>
        </w:tc>
        <w:tc>
          <w:tcPr>
            <w:tcW w:w="2753" w:type="dxa"/>
            <w:gridSpan w:val="2"/>
          </w:tcPr>
          <w:p w14:paraId="0A4117DA"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7E3CAE0E"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6155B9AC" w14:textId="77777777" w:rsidTr="0014141C">
        <w:trPr>
          <w:gridAfter w:val="1"/>
          <w:wAfter w:w="15" w:type="dxa"/>
          <w:trHeight w:val="341"/>
        </w:trPr>
        <w:tc>
          <w:tcPr>
            <w:tcW w:w="1084" w:type="dxa"/>
            <w:vMerge/>
          </w:tcPr>
          <w:p w14:paraId="674833F1" w14:textId="77777777" w:rsidR="0014141C" w:rsidRPr="0014141C" w:rsidRDefault="0014141C" w:rsidP="0014141C">
            <w:pPr>
              <w:tabs>
                <w:tab w:val="left" w:pos="3540"/>
              </w:tabs>
              <w:spacing w:line="240" w:lineRule="auto"/>
              <w:jc w:val="center"/>
              <w:rPr>
                <w:rFonts w:cs="Arial"/>
                <w:b/>
                <w:sz w:val="22"/>
              </w:rPr>
            </w:pPr>
          </w:p>
        </w:tc>
        <w:tc>
          <w:tcPr>
            <w:tcW w:w="7641" w:type="dxa"/>
            <w:gridSpan w:val="2"/>
            <w:tcBorders>
              <w:bottom w:val="single" w:sz="4" w:space="0" w:color="auto"/>
            </w:tcBorders>
          </w:tcPr>
          <w:p w14:paraId="57FD8C7A" w14:textId="77777777" w:rsidR="0014141C" w:rsidRPr="0014141C" w:rsidRDefault="0014141C" w:rsidP="0014141C">
            <w:pPr>
              <w:spacing w:after="0" w:line="240" w:lineRule="auto"/>
              <w:rPr>
                <w:rFonts w:cs="Arial"/>
                <w:sz w:val="22"/>
              </w:rPr>
            </w:pPr>
            <w:r w:rsidRPr="0014141C">
              <w:rPr>
                <w:rFonts w:cs="Arial"/>
                <w:sz w:val="22"/>
              </w:rPr>
              <w:t>4.2.5 De-escalation strategies and techniques when dealing with conflict</w:t>
            </w:r>
          </w:p>
        </w:tc>
        <w:tc>
          <w:tcPr>
            <w:tcW w:w="2753" w:type="dxa"/>
            <w:gridSpan w:val="2"/>
            <w:tcBorders>
              <w:bottom w:val="single" w:sz="4" w:space="0" w:color="auto"/>
            </w:tcBorders>
          </w:tcPr>
          <w:p w14:paraId="3502FBB0" w14:textId="77777777" w:rsidR="0014141C" w:rsidRPr="0014141C" w:rsidRDefault="0014141C" w:rsidP="0014141C">
            <w:pPr>
              <w:tabs>
                <w:tab w:val="left" w:pos="3540"/>
              </w:tabs>
              <w:spacing w:line="240" w:lineRule="auto"/>
              <w:jc w:val="center"/>
              <w:rPr>
                <w:rFonts w:cs="Arial"/>
                <w:sz w:val="22"/>
              </w:rPr>
            </w:pPr>
          </w:p>
        </w:tc>
        <w:tc>
          <w:tcPr>
            <w:tcW w:w="2410" w:type="dxa"/>
            <w:tcBorders>
              <w:bottom w:val="single" w:sz="4" w:space="0" w:color="auto"/>
            </w:tcBorders>
          </w:tcPr>
          <w:p w14:paraId="4E7E60D5" w14:textId="77777777" w:rsidR="0014141C" w:rsidRPr="0014141C" w:rsidRDefault="0014141C" w:rsidP="0014141C">
            <w:pPr>
              <w:tabs>
                <w:tab w:val="left" w:pos="3540"/>
              </w:tabs>
              <w:spacing w:line="240" w:lineRule="auto"/>
              <w:jc w:val="center"/>
              <w:rPr>
                <w:rFonts w:cs="Arial"/>
                <w:sz w:val="22"/>
              </w:rPr>
            </w:pPr>
          </w:p>
        </w:tc>
      </w:tr>
      <w:tr w:rsidR="0014141C" w:rsidRPr="0014141C" w14:paraId="213F653B" w14:textId="77777777" w:rsidTr="0014141C">
        <w:trPr>
          <w:gridAfter w:val="1"/>
          <w:wAfter w:w="15" w:type="dxa"/>
          <w:trHeight w:val="327"/>
        </w:trPr>
        <w:tc>
          <w:tcPr>
            <w:tcW w:w="1084" w:type="dxa"/>
            <w:vMerge/>
            <w:shd w:val="clear" w:color="auto" w:fill="FFFFFF" w:themeFill="background1"/>
          </w:tcPr>
          <w:p w14:paraId="30C0E3B6" w14:textId="77777777" w:rsidR="0014141C" w:rsidRPr="0014141C" w:rsidRDefault="0014141C" w:rsidP="0014141C">
            <w:pPr>
              <w:tabs>
                <w:tab w:val="left" w:pos="3540"/>
              </w:tabs>
              <w:spacing w:after="0" w:line="240" w:lineRule="auto"/>
              <w:jc w:val="center"/>
              <w:rPr>
                <w:rFonts w:cs="Arial"/>
                <w:b/>
                <w:szCs w:val="24"/>
              </w:rPr>
            </w:pPr>
          </w:p>
        </w:tc>
        <w:tc>
          <w:tcPr>
            <w:tcW w:w="10394" w:type="dxa"/>
            <w:gridSpan w:val="4"/>
            <w:shd w:val="clear" w:color="auto" w:fill="BDD6EE" w:themeFill="accent1" w:themeFillTint="66"/>
          </w:tcPr>
          <w:p w14:paraId="72EC89FE" w14:textId="77777777" w:rsidR="0014141C" w:rsidRPr="0014141C" w:rsidRDefault="0014141C" w:rsidP="0014141C">
            <w:pPr>
              <w:tabs>
                <w:tab w:val="left" w:pos="3540"/>
              </w:tabs>
              <w:spacing w:after="0" w:line="240" w:lineRule="auto"/>
              <w:rPr>
                <w:rFonts w:cs="Arial"/>
                <w:sz w:val="22"/>
              </w:rPr>
            </w:pPr>
            <w:proofErr w:type="gramStart"/>
            <w:r w:rsidRPr="0014141C">
              <w:rPr>
                <w:rFonts w:cs="Arial"/>
                <w:b/>
                <w:sz w:val="22"/>
              </w:rPr>
              <w:t>4.2.6  Effective</w:t>
            </w:r>
            <w:proofErr w:type="gramEnd"/>
            <w:r w:rsidRPr="0014141C">
              <w:rPr>
                <w:rFonts w:cs="Arial"/>
                <w:b/>
                <w:sz w:val="22"/>
              </w:rPr>
              <w:t xml:space="preserve"> co-ordination and navigation skills through:</w:t>
            </w:r>
          </w:p>
        </w:tc>
        <w:tc>
          <w:tcPr>
            <w:tcW w:w="2410" w:type="dxa"/>
            <w:shd w:val="clear" w:color="auto" w:fill="auto"/>
          </w:tcPr>
          <w:p w14:paraId="7776BD0C" w14:textId="77777777" w:rsidR="0014141C" w:rsidRPr="0014141C" w:rsidRDefault="0014141C" w:rsidP="0014141C">
            <w:pPr>
              <w:tabs>
                <w:tab w:val="left" w:pos="3540"/>
              </w:tabs>
              <w:spacing w:after="0" w:line="240" w:lineRule="auto"/>
              <w:rPr>
                <w:rFonts w:cs="Arial"/>
                <w:b/>
                <w:szCs w:val="24"/>
              </w:rPr>
            </w:pPr>
          </w:p>
        </w:tc>
      </w:tr>
      <w:tr w:rsidR="0014141C" w:rsidRPr="0014141C" w14:paraId="16DD6916" w14:textId="77777777" w:rsidTr="0014141C">
        <w:trPr>
          <w:gridAfter w:val="1"/>
          <w:wAfter w:w="15" w:type="dxa"/>
          <w:trHeight w:val="258"/>
        </w:trPr>
        <w:tc>
          <w:tcPr>
            <w:tcW w:w="1084" w:type="dxa"/>
            <w:vMerge/>
          </w:tcPr>
          <w:p w14:paraId="181B4341" w14:textId="77777777" w:rsidR="0014141C" w:rsidRPr="0014141C" w:rsidRDefault="0014141C" w:rsidP="0014141C">
            <w:pPr>
              <w:tabs>
                <w:tab w:val="left" w:pos="3540"/>
              </w:tabs>
              <w:spacing w:after="0" w:line="240" w:lineRule="auto"/>
              <w:jc w:val="center"/>
              <w:rPr>
                <w:rFonts w:cs="Arial"/>
                <w:b/>
                <w:szCs w:val="24"/>
              </w:rPr>
            </w:pPr>
          </w:p>
        </w:tc>
        <w:tc>
          <w:tcPr>
            <w:tcW w:w="7641" w:type="dxa"/>
            <w:gridSpan w:val="2"/>
          </w:tcPr>
          <w:p w14:paraId="68EFDEA4" w14:textId="77777777" w:rsidR="0014141C" w:rsidRPr="0014141C" w:rsidRDefault="0014141C" w:rsidP="0014141C">
            <w:pPr>
              <w:tabs>
                <w:tab w:val="left" w:pos="3540"/>
              </w:tabs>
              <w:spacing w:after="120" w:line="240" w:lineRule="auto"/>
              <w:rPr>
                <w:rFonts w:cs="Arial"/>
                <w:sz w:val="22"/>
              </w:rPr>
            </w:pPr>
            <w:r w:rsidRPr="0014141C">
              <w:rPr>
                <w:rFonts w:cs="Arial"/>
                <w:sz w:val="22"/>
              </w:rPr>
              <w:t>4.2.6.1 Appropriate negotiation strategies</w:t>
            </w:r>
          </w:p>
        </w:tc>
        <w:tc>
          <w:tcPr>
            <w:tcW w:w="2753" w:type="dxa"/>
            <w:gridSpan w:val="2"/>
          </w:tcPr>
          <w:p w14:paraId="553D2519" w14:textId="77777777" w:rsidR="0014141C" w:rsidRPr="0014141C" w:rsidRDefault="0014141C" w:rsidP="0014141C">
            <w:pPr>
              <w:tabs>
                <w:tab w:val="left" w:pos="3540"/>
              </w:tabs>
              <w:spacing w:after="0" w:line="240" w:lineRule="auto"/>
              <w:rPr>
                <w:rFonts w:cs="Arial"/>
                <w:sz w:val="22"/>
              </w:rPr>
            </w:pPr>
          </w:p>
        </w:tc>
        <w:tc>
          <w:tcPr>
            <w:tcW w:w="2410" w:type="dxa"/>
          </w:tcPr>
          <w:p w14:paraId="25C52306" w14:textId="77777777" w:rsidR="0014141C" w:rsidRPr="0014141C" w:rsidRDefault="0014141C" w:rsidP="0014141C">
            <w:pPr>
              <w:tabs>
                <w:tab w:val="left" w:pos="3540"/>
              </w:tabs>
              <w:spacing w:after="0" w:line="240" w:lineRule="auto"/>
              <w:rPr>
                <w:rFonts w:cs="Arial"/>
                <w:sz w:val="22"/>
              </w:rPr>
            </w:pPr>
          </w:p>
        </w:tc>
      </w:tr>
      <w:tr w:rsidR="0014141C" w:rsidRPr="0014141C" w14:paraId="3BE43409" w14:textId="77777777" w:rsidTr="0014141C">
        <w:trPr>
          <w:gridAfter w:val="1"/>
          <w:wAfter w:w="15" w:type="dxa"/>
          <w:trHeight w:val="272"/>
        </w:trPr>
        <w:tc>
          <w:tcPr>
            <w:tcW w:w="1084" w:type="dxa"/>
            <w:vMerge/>
          </w:tcPr>
          <w:p w14:paraId="4715248B" w14:textId="77777777" w:rsidR="0014141C" w:rsidRPr="0014141C" w:rsidRDefault="0014141C" w:rsidP="0014141C">
            <w:pPr>
              <w:tabs>
                <w:tab w:val="left" w:pos="3540"/>
              </w:tabs>
              <w:spacing w:after="0" w:line="240" w:lineRule="auto"/>
              <w:jc w:val="center"/>
              <w:rPr>
                <w:rFonts w:cs="Arial"/>
                <w:b/>
                <w:szCs w:val="24"/>
              </w:rPr>
            </w:pPr>
          </w:p>
        </w:tc>
        <w:tc>
          <w:tcPr>
            <w:tcW w:w="7641" w:type="dxa"/>
            <w:gridSpan w:val="2"/>
          </w:tcPr>
          <w:p w14:paraId="1127C124" w14:textId="77777777" w:rsidR="0014141C" w:rsidRPr="0014141C" w:rsidRDefault="0014141C" w:rsidP="0014141C">
            <w:pPr>
              <w:tabs>
                <w:tab w:val="left" w:pos="3540"/>
              </w:tabs>
              <w:spacing w:after="120" w:line="240" w:lineRule="auto"/>
              <w:rPr>
                <w:rFonts w:cs="Arial"/>
                <w:sz w:val="22"/>
              </w:rPr>
            </w:pPr>
            <w:r w:rsidRPr="0014141C">
              <w:rPr>
                <w:rFonts w:cs="Arial"/>
                <w:sz w:val="22"/>
              </w:rPr>
              <w:t>4.2.6.2</w:t>
            </w:r>
            <w:r w:rsidRPr="0014141C">
              <w:rPr>
                <w:rFonts w:cs="Arial"/>
                <w:b/>
                <w:sz w:val="22"/>
              </w:rPr>
              <w:t xml:space="preserve"> </w:t>
            </w:r>
            <w:r w:rsidRPr="0014141C">
              <w:rPr>
                <w:rFonts w:cs="Arial"/>
                <w:sz w:val="22"/>
              </w:rPr>
              <w:t>Appropriate escalation procedures</w:t>
            </w:r>
          </w:p>
        </w:tc>
        <w:tc>
          <w:tcPr>
            <w:tcW w:w="2753" w:type="dxa"/>
            <w:gridSpan w:val="2"/>
          </w:tcPr>
          <w:p w14:paraId="3D2930FC"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70490225"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381C2FBF" w14:textId="77777777" w:rsidTr="0014141C">
        <w:trPr>
          <w:gridAfter w:val="1"/>
          <w:wAfter w:w="15" w:type="dxa"/>
          <w:trHeight w:val="268"/>
        </w:trPr>
        <w:tc>
          <w:tcPr>
            <w:tcW w:w="1084" w:type="dxa"/>
            <w:vMerge/>
          </w:tcPr>
          <w:p w14:paraId="3CAD1B01" w14:textId="77777777" w:rsidR="0014141C" w:rsidRPr="0014141C" w:rsidRDefault="0014141C" w:rsidP="0014141C">
            <w:pPr>
              <w:tabs>
                <w:tab w:val="left" w:pos="3540"/>
              </w:tabs>
              <w:spacing w:after="0" w:line="240" w:lineRule="auto"/>
              <w:jc w:val="center"/>
              <w:rPr>
                <w:rFonts w:cs="Arial"/>
                <w:b/>
                <w:szCs w:val="24"/>
              </w:rPr>
            </w:pPr>
          </w:p>
        </w:tc>
        <w:tc>
          <w:tcPr>
            <w:tcW w:w="7641" w:type="dxa"/>
            <w:gridSpan w:val="2"/>
          </w:tcPr>
          <w:p w14:paraId="57F1D81E" w14:textId="77777777" w:rsidR="0014141C" w:rsidRPr="0014141C" w:rsidRDefault="0014141C" w:rsidP="0014141C">
            <w:pPr>
              <w:tabs>
                <w:tab w:val="left" w:pos="3540"/>
              </w:tabs>
              <w:spacing w:after="120" w:line="240" w:lineRule="auto"/>
              <w:rPr>
                <w:rFonts w:cs="Arial"/>
                <w:sz w:val="22"/>
              </w:rPr>
            </w:pPr>
            <w:r w:rsidRPr="0014141C">
              <w:rPr>
                <w:rFonts w:cs="Arial"/>
                <w:sz w:val="22"/>
              </w:rPr>
              <w:t>4.2.6.3 Appropriate approaches to advocacy</w:t>
            </w:r>
          </w:p>
        </w:tc>
        <w:tc>
          <w:tcPr>
            <w:tcW w:w="2753" w:type="dxa"/>
            <w:gridSpan w:val="2"/>
          </w:tcPr>
          <w:p w14:paraId="73FCE02B" w14:textId="77777777" w:rsidR="0014141C" w:rsidRPr="0014141C" w:rsidRDefault="0014141C" w:rsidP="0014141C">
            <w:pPr>
              <w:tabs>
                <w:tab w:val="left" w:pos="3540"/>
              </w:tabs>
              <w:spacing w:after="0" w:line="240" w:lineRule="auto"/>
              <w:jc w:val="center"/>
              <w:rPr>
                <w:rFonts w:cs="Arial"/>
                <w:sz w:val="22"/>
              </w:rPr>
            </w:pPr>
          </w:p>
        </w:tc>
        <w:tc>
          <w:tcPr>
            <w:tcW w:w="2410" w:type="dxa"/>
          </w:tcPr>
          <w:p w14:paraId="4730D9B1" w14:textId="77777777" w:rsidR="0014141C" w:rsidRPr="0014141C" w:rsidRDefault="0014141C" w:rsidP="0014141C">
            <w:pPr>
              <w:tabs>
                <w:tab w:val="left" w:pos="3540"/>
              </w:tabs>
              <w:spacing w:after="0" w:line="240" w:lineRule="auto"/>
              <w:jc w:val="center"/>
              <w:rPr>
                <w:rFonts w:cs="Arial"/>
                <w:sz w:val="22"/>
              </w:rPr>
            </w:pPr>
          </w:p>
        </w:tc>
      </w:tr>
      <w:tr w:rsidR="0014141C" w:rsidRPr="0014141C" w14:paraId="0D441204" w14:textId="77777777" w:rsidTr="0014141C">
        <w:tc>
          <w:tcPr>
            <w:tcW w:w="13903" w:type="dxa"/>
            <w:gridSpan w:val="7"/>
            <w:shd w:val="clear" w:color="auto" w:fill="F7CAAC" w:themeFill="accent2" w:themeFillTint="66"/>
          </w:tcPr>
          <w:p w14:paraId="2C608110" w14:textId="77777777" w:rsidR="0014141C" w:rsidRPr="0014141C" w:rsidRDefault="0014141C" w:rsidP="0014141C">
            <w:pPr>
              <w:spacing w:after="0" w:line="240" w:lineRule="auto"/>
              <w:rPr>
                <w:rFonts w:cs="Arial"/>
                <w:b/>
                <w:bCs/>
                <w:color w:val="000000"/>
                <w:sz w:val="20"/>
                <w:szCs w:val="20"/>
              </w:rPr>
            </w:pPr>
            <w:r w:rsidRPr="0014141C">
              <w:rPr>
                <w:rFonts w:cs="Arial"/>
                <w:b/>
                <w:bCs/>
                <w:color w:val="000000"/>
                <w:sz w:val="22"/>
              </w:rPr>
              <w:lastRenderedPageBreak/>
              <w:t>Nursing Procedures</w:t>
            </w:r>
            <w:r w:rsidRPr="0014141C">
              <w:rPr>
                <w:rFonts w:cs="Arial"/>
                <w:b/>
                <w:bCs/>
                <w:color w:val="000000"/>
                <w:sz w:val="20"/>
                <w:szCs w:val="20"/>
              </w:rPr>
              <w:t xml:space="preserve"> </w:t>
            </w:r>
            <w:r w:rsidRPr="0014141C">
              <w:rPr>
                <w:rFonts w:cs="Arial"/>
                <w:b/>
                <w:sz w:val="20"/>
                <w:szCs w:val="20"/>
              </w:rPr>
              <w:t>(NMC 2018a)</w:t>
            </w:r>
          </w:p>
        </w:tc>
      </w:tr>
      <w:tr w:rsidR="0014141C" w:rsidRPr="0014141C" w14:paraId="02009A86" w14:textId="77777777" w:rsidTr="0014141C">
        <w:tc>
          <w:tcPr>
            <w:tcW w:w="13903" w:type="dxa"/>
            <w:gridSpan w:val="7"/>
            <w:shd w:val="clear" w:color="auto" w:fill="F7CAAC" w:themeFill="accent2" w:themeFillTint="66"/>
          </w:tcPr>
          <w:p w14:paraId="0773D6B5" w14:textId="77777777" w:rsidR="0014141C" w:rsidRPr="0014141C" w:rsidRDefault="0014141C" w:rsidP="0014141C">
            <w:pPr>
              <w:spacing w:after="0" w:line="240" w:lineRule="auto"/>
              <w:rPr>
                <w:rFonts w:cs="Arial"/>
                <w:b/>
                <w:bCs/>
                <w:color w:val="000000"/>
                <w:sz w:val="20"/>
                <w:szCs w:val="20"/>
              </w:rPr>
            </w:pPr>
            <w:r w:rsidRPr="0014141C">
              <w:rPr>
                <w:rFonts w:cs="Arial"/>
                <w:b/>
                <w:bCs/>
                <w:color w:val="000000"/>
                <w:sz w:val="22"/>
              </w:rPr>
              <w:t>Part 1:</w:t>
            </w:r>
            <w:r w:rsidRPr="0014141C">
              <w:rPr>
                <w:rFonts w:cs="Arial"/>
                <w:b/>
                <w:bCs/>
                <w:color w:val="000000"/>
                <w:sz w:val="20"/>
                <w:szCs w:val="20"/>
              </w:rPr>
              <w:t xml:space="preserve"> </w:t>
            </w:r>
            <w:r w:rsidRPr="0014141C">
              <w:rPr>
                <w:rFonts w:cs="Arial"/>
                <w:b/>
                <w:bCs/>
                <w:sz w:val="22"/>
              </w:rPr>
              <w:t xml:space="preserve">At the point of registration, the student nurse will be able to safely demonstrate </w:t>
            </w:r>
            <w:r w:rsidRPr="0014141C">
              <w:rPr>
                <w:rFonts w:cs="Arial"/>
                <w:b/>
                <w:bCs/>
                <w:color w:val="000000"/>
                <w:sz w:val="22"/>
              </w:rPr>
              <w:t>procedures for assessing people’s needs for person-centred care</w:t>
            </w:r>
          </w:p>
        </w:tc>
      </w:tr>
      <w:tr w:rsidR="0014141C" w:rsidRPr="0014141C" w14:paraId="7B065905" w14:textId="77777777" w:rsidTr="0014141C">
        <w:tc>
          <w:tcPr>
            <w:tcW w:w="1128" w:type="dxa"/>
            <w:gridSpan w:val="2"/>
          </w:tcPr>
          <w:p w14:paraId="6C34C611" w14:textId="77777777" w:rsidR="0014141C" w:rsidRPr="0014141C" w:rsidRDefault="0014141C" w:rsidP="0014141C">
            <w:pPr>
              <w:spacing w:after="0" w:line="240" w:lineRule="auto"/>
              <w:rPr>
                <w:rFonts w:cs="Arial"/>
                <w:b/>
                <w:sz w:val="20"/>
                <w:szCs w:val="20"/>
              </w:rPr>
            </w:pPr>
            <w:r w:rsidRPr="0014141C">
              <w:rPr>
                <w:rFonts w:cs="Arial"/>
                <w:b/>
                <w:sz w:val="20"/>
                <w:szCs w:val="20"/>
              </w:rPr>
              <w:t xml:space="preserve">Section </w:t>
            </w:r>
          </w:p>
        </w:tc>
        <w:tc>
          <w:tcPr>
            <w:tcW w:w="7767" w:type="dxa"/>
            <w:gridSpan w:val="2"/>
          </w:tcPr>
          <w:p w14:paraId="3F9F6DA5" w14:textId="77777777" w:rsidR="0014141C" w:rsidRPr="004A69DC" w:rsidRDefault="0014141C" w:rsidP="0014141C">
            <w:pPr>
              <w:spacing w:after="0" w:line="240" w:lineRule="auto"/>
              <w:jc w:val="center"/>
              <w:rPr>
                <w:rFonts w:cs="Arial"/>
                <w:b/>
                <w:sz w:val="32"/>
                <w:szCs w:val="32"/>
              </w:rPr>
            </w:pPr>
          </w:p>
          <w:p w14:paraId="623E19E6" w14:textId="77777777" w:rsidR="0014141C" w:rsidRPr="0014141C" w:rsidRDefault="0014141C" w:rsidP="0014141C">
            <w:pPr>
              <w:spacing w:after="0" w:line="240" w:lineRule="auto"/>
              <w:jc w:val="center"/>
              <w:rPr>
                <w:rFonts w:cs="Arial"/>
                <w:b/>
                <w:sz w:val="20"/>
                <w:szCs w:val="20"/>
              </w:rPr>
            </w:pPr>
            <w:r w:rsidRPr="004A69DC">
              <w:rPr>
                <w:rFonts w:cs="Arial"/>
                <w:b/>
                <w:sz w:val="32"/>
                <w:szCs w:val="32"/>
              </w:rPr>
              <w:t>Procedure</w:t>
            </w:r>
          </w:p>
          <w:p w14:paraId="037466EC" w14:textId="77777777" w:rsidR="0014141C" w:rsidRPr="0014141C" w:rsidRDefault="0014141C" w:rsidP="0014141C">
            <w:pPr>
              <w:spacing w:after="0" w:line="240" w:lineRule="auto"/>
              <w:jc w:val="center"/>
              <w:rPr>
                <w:rFonts w:cs="Arial"/>
                <w:b/>
                <w:sz w:val="20"/>
                <w:szCs w:val="20"/>
              </w:rPr>
            </w:pPr>
          </w:p>
        </w:tc>
        <w:tc>
          <w:tcPr>
            <w:tcW w:w="2583" w:type="dxa"/>
          </w:tcPr>
          <w:p w14:paraId="239D2176"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5E196868" w14:textId="77777777" w:rsidR="0014141C" w:rsidRPr="0014141C" w:rsidRDefault="0014141C" w:rsidP="0014141C">
            <w:pPr>
              <w:spacing w:after="0" w:line="240" w:lineRule="auto"/>
              <w:rPr>
                <w:rFonts w:cs="Arial"/>
                <w:b/>
                <w:sz w:val="20"/>
                <w:szCs w:val="20"/>
              </w:rPr>
            </w:pPr>
          </w:p>
          <w:p w14:paraId="0FC754FF" w14:textId="77777777" w:rsidR="0014141C" w:rsidRPr="0014141C" w:rsidRDefault="0014141C" w:rsidP="0014141C">
            <w:pPr>
              <w:spacing w:after="0" w:line="240" w:lineRule="auto"/>
              <w:jc w:val="center"/>
              <w:rPr>
                <w:rFonts w:cs="Arial"/>
                <w:b/>
                <w:i/>
                <w:sz w:val="20"/>
                <w:szCs w:val="20"/>
              </w:rPr>
            </w:pPr>
            <w:r w:rsidRPr="0014141C">
              <w:rPr>
                <w:rFonts w:cs="Arial"/>
                <w:b/>
                <w:i/>
                <w:sz w:val="20"/>
                <w:szCs w:val="20"/>
              </w:rPr>
              <w:t>Please date and sign</w:t>
            </w:r>
          </w:p>
        </w:tc>
        <w:tc>
          <w:tcPr>
            <w:tcW w:w="2425" w:type="dxa"/>
            <w:gridSpan w:val="2"/>
          </w:tcPr>
          <w:p w14:paraId="6D146DBC"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43C2C0DB" w14:textId="77777777" w:rsidR="0014141C" w:rsidRPr="0014141C" w:rsidRDefault="0014141C" w:rsidP="0014141C">
            <w:pPr>
              <w:spacing w:after="0" w:line="240" w:lineRule="auto"/>
              <w:rPr>
                <w:rFonts w:cs="Arial"/>
                <w:b/>
                <w:sz w:val="20"/>
                <w:szCs w:val="20"/>
              </w:rPr>
            </w:pPr>
          </w:p>
          <w:p w14:paraId="216D5944" w14:textId="77777777" w:rsidR="0014141C" w:rsidRPr="0014141C" w:rsidRDefault="0014141C" w:rsidP="0014141C">
            <w:pPr>
              <w:spacing w:after="0" w:line="240" w:lineRule="auto"/>
              <w:jc w:val="center"/>
              <w:rPr>
                <w:rFonts w:cs="Arial"/>
                <w:b/>
                <w:sz w:val="20"/>
                <w:szCs w:val="20"/>
              </w:rPr>
            </w:pPr>
            <w:r w:rsidRPr="0014141C">
              <w:rPr>
                <w:rFonts w:cs="Arial"/>
                <w:b/>
                <w:i/>
                <w:sz w:val="20"/>
                <w:szCs w:val="20"/>
              </w:rPr>
              <w:t>Please date and sign</w:t>
            </w:r>
          </w:p>
        </w:tc>
      </w:tr>
      <w:tr w:rsidR="0014141C" w:rsidRPr="0014141C" w14:paraId="28263399" w14:textId="77777777" w:rsidTr="0014141C">
        <w:trPr>
          <w:trHeight w:val="397"/>
        </w:trPr>
        <w:tc>
          <w:tcPr>
            <w:tcW w:w="13903" w:type="dxa"/>
            <w:gridSpan w:val="7"/>
            <w:shd w:val="clear" w:color="auto" w:fill="F7CAAC" w:themeFill="accent2" w:themeFillTint="66"/>
          </w:tcPr>
          <w:p w14:paraId="3D92146B" w14:textId="77777777" w:rsidR="0014141C" w:rsidRPr="0014141C" w:rsidRDefault="0014141C" w:rsidP="0014141C">
            <w:pPr>
              <w:autoSpaceDE w:val="0"/>
              <w:autoSpaceDN w:val="0"/>
              <w:adjustRightInd w:val="0"/>
              <w:spacing w:after="0" w:line="240" w:lineRule="auto"/>
              <w:rPr>
                <w:rFonts w:cs="Arial"/>
                <w:b/>
                <w:sz w:val="20"/>
                <w:szCs w:val="20"/>
              </w:rPr>
            </w:pPr>
            <w:r w:rsidRPr="0014141C">
              <w:rPr>
                <w:rFonts w:cs="Arial"/>
                <w:b/>
                <w:sz w:val="20"/>
                <w:szCs w:val="20"/>
              </w:rPr>
              <w:t xml:space="preserve">1. </w:t>
            </w:r>
            <w:r w:rsidRPr="0014141C">
              <w:rPr>
                <w:rFonts w:cs="Arial"/>
                <w:b/>
                <w:sz w:val="22"/>
              </w:rPr>
              <w:t>Use evidence based, best practice approaches to take a history, observe, recognise and accurately assess people of all ages:</w:t>
            </w:r>
          </w:p>
        </w:tc>
      </w:tr>
      <w:tr w:rsidR="0014141C" w:rsidRPr="0014141C" w14:paraId="37846768" w14:textId="77777777" w:rsidTr="0014141C">
        <w:trPr>
          <w:trHeight w:val="283"/>
        </w:trPr>
        <w:tc>
          <w:tcPr>
            <w:tcW w:w="1128" w:type="dxa"/>
            <w:gridSpan w:val="2"/>
            <w:shd w:val="clear" w:color="auto" w:fill="F7CAAC" w:themeFill="accent2" w:themeFillTint="66"/>
          </w:tcPr>
          <w:p w14:paraId="5C964F8B" w14:textId="77777777" w:rsidR="0014141C" w:rsidRPr="0014141C" w:rsidRDefault="0014141C" w:rsidP="0014141C">
            <w:pPr>
              <w:autoSpaceDE w:val="0"/>
              <w:autoSpaceDN w:val="0"/>
              <w:adjustRightInd w:val="0"/>
              <w:spacing w:after="0" w:line="240" w:lineRule="auto"/>
              <w:rPr>
                <w:rFonts w:cs="Arial"/>
                <w:b/>
                <w:bCs/>
                <w:color w:val="000000"/>
                <w:sz w:val="20"/>
                <w:szCs w:val="20"/>
              </w:rPr>
            </w:pPr>
            <w:r w:rsidRPr="0014141C">
              <w:rPr>
                <w:rFonts w:cs="Arial"/>
                <w:b/>
                <w:bCs/>
                <w:color w:val="000000"/>
                <w:sz w:val="20"/>
                <w:szCs w:val="20"/>
              </w:rPr>
              <w:t>1.1</w:t>
            </w:r>
          </w:p>
        </w:tc>
        <w:tc>
          <w:tcPr>
            <w:tcW w:w="7767" w:type="dxa"/>
            <w:gridSpan w:val="2"/>
            <w:shd w:val="clear" w:color="auto" w:fill="F7CAAC" w:themeFill="accent2" w:themeFillTint="66"/>
          </w:tcPr>
          <w:p w14:paraId="0D7674F8" w14:textId="77777777" w:rsidR="0014141C" w:rsidRPr="0014141C" w:rsidRDefault="0014141C" w:rsidP="0014141C">
            <w:pPr>
              <w:autoSpaceDE w:val="0"/>
              <w:autoSpaceDN w:val="0"/>
              <w:adjustRightInd w:val="0"/>
              <w:spacing w:after="0" w:line="240" w:lineRule="auto"/>
              <w:rPr>
                <w:rFonts w:cs="Arial"/>
                <w:b/>
                <w:sz w:val="22"/>
              </w:rPr>
            </w:pPr>
            <w:r w:rsidRPr="0014141C">
              <w:rPr>
                <w:rFonts w:cs="Arial"/>
                <w:b/>
                <w:sz w:val="22"/>
              </w:rPr>
              <w:t>Mental Health and wellbeing status</w:t>
            </w:r>
          </w:p>
        </w:tc>
        <w:tc>
          <w:tcPr>
            <w:tcW w:w="2583" w:type="dxa"/>
            <w:shd w:val="clear" w:color="auto" w:fill="F7CAAC" w:themeFill="accent2" w:themeFillTint="66"/>
          </w:tcPr>
          <w:p w14:paraId="14721009"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shd w:val="clear" w:color="auto" w:fill="F7CAAC" w:themeFill="accent2" w:themeFillTint="66"/>
          </w:tcPr>
          <w:p w14:paraId="76DDD6BF"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61663D0F" w14:textId="77777777" w:rsidTr="0014141C">
        <w:tc>
          <w:tcPr>
            <w:tcW w:w="1128" w:type="dxa"/>
            <w:gridSpan w:val="2"/>
          </w:tcPr>
          <w:p w14:paraId="6D7FCABC"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5A9172D9" w14:textId="77777777" w:rsidR="0014141C" w:rsidRPr="0014141C" w:rsidRDefault="0014141C" w:rsidP="0072261C">
            <w:pPr>
              <w:numPr>
                <w:ilvl w:val="2"/>
                <w:numId w:val="9"/>
              </w:numPr>
              <w:autoSpaceDE w:val="0"/>
              <w:autoSpaceDN w:val="0"/>
              <w:adjustRightInd w:val="0"/>
              <w:spacing w:after="160" w:line="240" w:lineRule="auto"/>
              <w:rPr>
                <w:rFonts w:cs="Arial"/>
                <w:sz w:val="20"/>
                <w:szCs w:val="20"/>
              </w:rPr>
            </w:pPr>
            <w:r w:rsidRPr="0014141C">
              <w:rPr>
                <w:rFonts w:cs="Arial"/>
                <w:sz w:val="20"/>
                <w:szCs w:val="20"/>
              </w:rPr>
              <w:t>Signs of mental and emotional distress or vulnerability</w:t>
            </w:r>
          </w:p>
        </w:tc>
        <w:tc>
          <w:tcPr>
            <w:tcW w:w="2583" w:type="dxa"/>
          </w:tcPr>
          <w:p w14:paraId="18EFE60C"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46590D76"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36898173" w14:textId="77777777" w:rsidTr="0014141C">
        <w:tc>
          <w:tcPr>
            <w:tcW w:w="1128" w:type="dxa"/>
            <w:gridSpan w:val="2"/>
          </w:tcPr>
          <w:p w14:paraId="2A415672"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279E1FC5" w14:textId="77777777" w:rsidR="0014141C" w:rsidRPr="0014141C" w:rsidRDefault="0014141C" w:rsidP="0072261C">
            <w:pPr>
              <w:numPr>
                <w:ilvl w:val="2"/>
                <w:numId w:val="9"/>
              </w:numPr>
              <w:autoSpaceDE w:val="0"/>
              <w:autoSpaceDN w:val="0"/>
              <w:adjustRightInd w:val="0"/>
              <w:spacing w:after="160" w:line="240" w:lineRule="auto"/>
              <w:rPr>
                <w:rFonts w:cs="Arial"/>
                <w:sz w:val="20"/>
                <w:szCs w:val="20"/>
              </w:rPr>
            </w:pPr>
            <w:r w:rsidRPr="0014141C">
              <w:rPr>
                <w:rFonts w:cs="Arial"/>
                <w:sz w:val="20"/>
                <w:szCs w:val="20"/>
              </w:rPr>
              <w:t>Cognitive health status and wellbeing</w:t>
            </w:r>
          </w:p>
        </w:tc>
        <w:tc>
          <w:tcPr>
            <w:tcW w:w="2583" w:type="dxa"/>
          </w:tcPr>
          <w:p w14:paraId="78357F90"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376B9D97"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10678158" w14:textId="77777777" w:rsidTr="0014141C">
        <w:tc>
          <w:tcPr>
            <w:tcW w:w="1128" w:type="dxa"/>
            <w:gridSpan w:val="2"/>
          </w:tcPr>
          <w:p w14:paraId="5437D937"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7D94F4E9" w14:textId="77777777" w:rsidR="0014141C" w:rsidRPr="0014141C" w:rsidRDefault="0014141C" w:rsidP="0072261C">
            <w:pPr>
              <w:numPr>
                <w:ilvl w:val="2"/>
                <w:numId w:val="9"/>
              </w:numPr>
              <w:autoSpaceDE w:val="0"/>
              <w:autoSpaceDN w:val="0"/>
              <w:adjustRightInd w:val="0"/>
              <w:spacing w:after="160" w:line="240" w:lineRule="auto"/>
              <w:rPr>
                <w:rFonts w:cs="Arial"/>
                <w:sz w:val="20"/>
                <w:szCs w:val="20"/>
              </w:rPr>
            </w:pPr>
            <w:r w:rsidRPr="0014141C">
              <w:rPr>
                <w:rFonts w:cs="Arial"/>
                <w:sz w:val="20"/>
                <w:szCs w:val="20"/>
              </w:rPr>
              <w:t>Signs of cognitive distress and impairment</w:t>
            </w:r>
          </w:p>
        </w:tc>
        <w:tc>
          <w:tcPr>
            <w:tcW w:w="2583" w:type="dxa"/>
          </w:tcPr>
          <w:p w14:paraId="568477FE"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32FC3419"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10E156F9" w14:textId="77777777" w:rsidTr="0014141C">
        <w:tc>
          <w:tcPr>
            <w:tcW w:w="1128" w:type="dxa"/>
            <w:gridSpan w:val="2"/>
          </w:tcPr>
          <w:p w14:paraId="6DD9D3C6"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589E45B8" w14:textId="77777777" w:rsidR="0014141C" w:rsidRPr="0014141C" w:rsidRDefault="0014141C" w:rsidP="0072261C">
            <w:pPr>
              <w:numPr>
                <w:ilvl w:val="2"/>
                <w:numId w:val="9"/>
              </w:numPr>
              <w:autoSpaceDE w:val="0"/>
              <w:autoSpaceDN w:val="0"/>
              <w:adjustRightInd w:val="0"/>
              <w:spacing w:after="160" w:line="240" w:lineRule="auto"/>
              <w:rPr>
                <w:rFonts w:cs="Arial"/>
                <w:sz w:val="20"/>
                <w:szCs w:val="20"/>
              </w:rPr>
            </w:pPr>
            <w:r w:rsidRPr="0014141C">
              <w:rPr>
                <w:rFonts w:cs="Arial"/>
                <w:sz w:val="20"/>
                <w:szCs w:val="20"/>
              </w:rPr>
              <w:t>Behavioural distress based needs</w:t>
            </w:r>
          </w:p>
        </w:tc>
        <w:tc>
          <w:tcPr>
            <w:tcW w:w="2583" w:type="dxa"/>
          </w:tcPr>
          <w:p w14:paraId="4AE5882C"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62A5E223"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600F232E" w14:textId="77777777" w:rsidTr="0014141C">
        <w:tc>
          <w:tcPr>
            <w:tcW w:w="1128" w:type="dxa"/>
            <w:gridSpan w:val="2"/>
            <w:vMerge w:val="restart"/>
          </w:tcPr>
          <w:p w14:paraId="2FD24468"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30971B3B" w14:textId="77777777" w:rsidR="0014141C" w:rsidRPr="0014141C" w:rsidRDefault="0014141C" w:rsidP="0072261C">
            <w:pPr>
              <w:numPr>
                <w:ilvl w:val="2"/>
                <w:numId w:val="13"/>
              </w:numPr>
              <w:autoSpaceDE w:val="0"/>
              <w:autoSpaceDN w:val="0"/>
              <w:adjustRightInd w:val="0"/>
              <w:spacing w:after="60" w:line="240" w:lineRule="auto"/>
              <w:rPr>
                <w:rFonts w:cs="Arial"/>
                <w:sz w:val="20"/>
                <w:szCs w:val="20"/>
              </w:rPr>
            </w:pPr>
            <w:r w:rsidRPr="0014141C">
              <w:rPr>
                <w:rFonts w:cs="Arial"/>
                <w:sz w:val="20"/>
                <w:szCs w:val="20"/>
              </w:rPr>
              <w:t>Signs of mental and emotional distress including:</w:t>
            </w:r>
          </w:p>
          <w:p w14:paraId="2FFC6AEB" w14:textId="77777777" w:rsidR="0014141C" w:rsidRPr="0014141C" w:rsidRDefault="0014141C" w:rsidP="0072261C">
            <w:pPr>
              <w:numPr>
                <w:ilvl w:val="0"/>
                <w:numId w:val="19"/>
              </w:numPr>
              <w:autoSpaceDE w:val="0"/>
              <w:autoSpaceDN w:val="0"/>
              <w:adjustRightInd w:val="0"/>
              <w:spacing w:after="160" w:line="240" w:lineRule="auto"/>
              <w:ind w:left="1434" w:hanging="357"/>
              <w:rPr>
                <w:rFonts w:cs="Arial"/>
                <w:sz w:val="20"/>
                <w:szCs w:val="20"/>
              </w:rPr>
            </w:pPr>
            <w:r w:rsidRPr="0014141C">
              <w:rPr>
                <w:rFonts w:cs="Arial"/>
                <w:sz w:val="20"/>
                <w:szCs w:val="20"/>
              </w:rPr>
              <w:t>agitation</w:t>
            </w:r>
          </w:p>
        </w:tc>
        <w:tc>
          <w:tcPr>
            <w:tcW w:w="2583" w:type="dxa"/>
          </w:tcPr>
          <w:p w14:paraId="019E93F7"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3B9F0EFF"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111D6387" w14:textId="77777777" w:rsidTr="0014141C">
        <w:tc>
          <w:tcPr>
            <w:tcW w:w="1128" w:type="dxa"/>
            <w:gridSpan w:val="2"/>
            <w:vMerge/>
          </w:tcPr>
          <w:p w14:paraId="3FC57926"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15C56DB1" w14:textId="77777777" w:rsidR="0014141C" w:rsidRPr="0014141C" w:rsidRDefault="0014141C" w:rsidP="0072261C">
            <w:pPr>
              <w:numPr>
                <w:ilvl w:val="0"/>
                <w:numId w:val="19"/>
              </w:numPr>
              <w:autoSpaceDE w:val="0"/>
              <w:autoSpaceDN w:val="0"/>
              <w:adjustRightInd w:val="0"/>
              <w:spacing w:after="160" w:line="240" w:lineRule="auto"/>
              <w:ind w:left="1434" w:hanging="357"/>
              <w:rPr>
                <w:rFonts w:cs="Arial"/>
                <w:sz w:val="20"/>
                <w:szCs w:val="20"/>
              </w:rPr>
            </w:pPr>
            <w:r w:rsidRPr="0014141C">
              <w:rPr>
                <w:rFonts w:cs="Arial"/>
                <w:sz w:val="20"/>
                <w:szCs w:val="20"/>
              </w:rPr>
              <w:t>aggression</w:t>
            </w:r>
          </w:p>
        </w:tc>
        <w:tc>
          <w:tcPr>
            <w:tcW w:w="2583" w:type="dxa"/>
          </w:tcPr>
          <w:p w14:paraId="520DCC55"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7664B915"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6AFAA0B6" w14:textId="77777777" w:rsidTr="0014141C">
        <w:tc>
          <w:tcPr>
            <w:tcW w:w="1128" w:type="dxa"/>
            <w:gridSpan w:val="2"/>
            <w:vMerge/>
          </w:tcPr>
          <w:p w14:paraId="2F7FE020"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57C5FA4C" w14:textId="77777777" w:rsidR="0014141C" w:rsidRPr="0014141C" w:rsidRDefault="0014141C" w:rsidP="0072261C">
            <w:pPr>
              <w:numPr>
                <w:ilvl w:val="0"/>
                <w:numId w:val="19"/>
              </w:numPr>
              <w:autoSpaceDE w:val="0"/>
              <w:autoSpaceDN w:val="0"/>
              <w:adjustRightInd w:val="0"/>
              <w:spacing w:after="160" w:line="240" w:lineRule="auto"/>
              <w:ind w:left="1434" w:hanging="357"/>
              <w:rPr>
                <w:rFonts w:cs="Arial"/>
                <w:sz w:val="20"/>
                <w:szCs w:val="20"/>
              </w:rPr>
            </w:pPr>
            <w:r w:rsidRPr="0014141C">
              <w:rPr>
                <w:rFonts w:cs="Arial"/>
                <w:sz w:val="20"/>
                <w:szCs w:val="20"/>
              </w:rPr>
              <w:t>challenging behaviour</w:t>
            </w:r>
          </w:p>
        </w:tc>
        <w:tc>
          <w:tcPr>
            <w:tcW w:w="2583" w:type="dxa"/>
          </w:tcPr>
          <w:p w14:paraId="61202B2C"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2A25109A"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5E167CCB" w14:textId="77777777" w:rsidTr="0014141C">
        <w:tc>
          <w:tcPr>
            <w:tcW w:w="1128" w:type="dxa"/>
            <w:gridSpan w:val="2"/>
          </w:tcPr>
          <w:p w14:paraId="2BF44BDF" w14:textId="77777777" w:rsidR="0014141C" w:rsidRPr="0014141C" w:rsidRDefault="0014141C" w:rsidP="0014141C">
            <w:pPr>
              <w:spacing w:line="240" w:lineRule="auto"/>
              <w:rPr>
                <w:rFonts w:cs="Arial"/>
                <w:b/>
                <w:bCs/>
                <w:color w:val="000000" w:themeColor="text1"/>
                <w:sz w:val="20"/>
                <w:szCs w:val="20"/>
              </w:rPr>
            </w:pPr>
          </w:p>
        </w:tc>
        <w:tc>
          <w:tcPr>
            <w:tcW w:w="7767" w:type="dxa"/>
            <w:gridSpan w:val="2"/>
          </w:tcPr>
          <w:p w14:paraId="560F7743" w14:textId="77777777" w:rsidR="0014141C" w:rsidRPr="0014141C" w:rsidRDefault="0014141C" w:rsidP="0072261C">
            <w:pPr>
              <w:numPr>
                <w:ilvl w:val="2"/>
                <w:numId w:val="13"/>
              </w:numPr>
              <w:autoSpaceDE w:val="0"/>
              <w:autoSpaceDN w:val="0"/>
              <w:adjustRightInd w:val="0"/>
              <w:spacing w:after="160" w:line="240" w:lineRule="auto"/>
              <w:rPr>
                <w:sz w:val="20"/>
                <w:szCs w:val="20"/>
              </w:rPr>
            </w:pPr>
            <w:r w:rsidRPr="0014141C">
              <w:rPr>
                <w:rFonts w:eastAsia="Arial" w:cs="Arial"/>
                <w:sz w:val="20"/>
                <w:szCs w:val="20"/>
              </w:rPr>
              <w:t>Signs of self-harm and/or suicidal ideation</w:t>
            </w:r>
          </w:p>
        </w:tc>
        <w:tc>
          <w:tcPr>
            <w:tcW w:w="2583" w:type="dxa"/>
          </w:tcPr>
          <w:p w14:paraId="2A5F2998" w14:textId="77777777" w:rsidR="0014141C" w:rsidRPr="0014141C" w:rsidRDefault="0014141C" w:rsidP="0014141C">
            <w:pPr>
              <w:spacing w:line="240" w:lineRule="auto"/>
              <w:rPr>
                <w:rFonts w:cs="Arial"/>
                <w:b/>
                <w:bCs/>
                <w:color w:val="000000" w:themeColor="text1"/>
                <w:sz w:val="20"/>
                <w:szCs w:val="20"/>
              </w:rPr>
            </w:pPr>
          </w:p>
        </w:tc>
        <w:tc>
          <w:tcPr>
            <w:tcW w:w="2425" w:type="dxa"/>
            <w:gridSpan w:val="2"/>
          </w:tcPr>
          <w:p w14:paraId="1FCB8769" w14:textId="77777777" w:rsidR="0014141C" w:rsidRPr="0014141C" w:rsidRDefault="0014141C" w:rsidP="0014141C">
            <w:pPr>
              <w:spacing w:line="240" w:lineRule="auto"/>
              <w:rPr>
                <w:rFonts w:cs="Arial"/>
                <w:b/>
                <w:bCs/>
                <w:color w:val="000000" w:themeColor="text1"/>
                <w:sz w:val="20"/>
                <w:szCs w:val="20"/>
              </w:rPr>
            </w:pPr>
          </w:p>
        </w:tc>
      </w:tr>
      <w:tr w:rsidR="0014141C" w:rsidRPr="0014141C" w14:paraId="64DFD27D" w14:textId="77777777" w:rsidTr="0014141C">
        <w:trPr>
          <w:trHeight w:val="113"/>
        </w:trPr>
        <w:tc>
          <w:tcPr>
            <w:tcW w:w="1128" w:type="dxa"/>
            <w:gridSpan w:val="2"/>
            <w:shd w:val="clear" w:color="auto" w:fill="F7CAAC" w:themeFill="accent2" w:themeFillTint="66"/>
          </w:tcPr>
          <w:p w14:paraId="1FBE53AF" w14:textId="77777777" w:rsidR="0014141C" w:rsidRPr="0014141C" w:rsidRDefault="0014141C" w:rsidP="0014141C">
            <w:pPr>
              <w:autoSpaceDE w:val="0"/>
              <w:autoSpaceDN w:val="0"/>
              <w:adjustRightInd w:val="0"/>
              <w:spacing w:after="0" w:line="240" w:lineRule="auto"/>
              <w:rPr>
                <w:rFonts w:cs="Arial"/>
                <w:b/>
                <w:bCs/>
                <w:color w:val="000000"/>
                <w:sz w:val="20"/>
                <w:szCs w:val="20"/>
              </w:rPr>
            </w:pPr>
            <w:r w:rsidRPr="0014141C">
              <w:rPr>
                <w:rFonts w:cs="Arial"/>
                <w:b/>
                <w:bCs/>
                <w:color w:val="000000"/>
                <w:sz w:val="20"/>
                <w:szCs w:val="20"/>
              </w:rPr>
              <w:t>1.2</w:t>
            </w:r>
          </w:p>
        </w:tc>
        <w:tc>
          <w:tcPr>
            <w:tcW w:w="7767" w:type="dxa"/>
            <w:gridSpan w:val="2"/>
            <w:shd w:val="clear" w:color="auto" w:fill="F7CAAC" w:themeFill="accent2" w:themeFillTint="66"/>
          </w:tcPr>
          <w:p w14:paraId="639D358B" w14:textId="77777777" w:rsidR="0014141C" w:rsidRPr="0014141C" w:rsidRDefault="0014141C" w:rsidP="0014141C">
            <w:pPr>
              <w:autoSpaceDE w:val="0"/>
              <w:autoSpaceDN w:val="0"/>
              <w:adjustRightInd w:val="0"/>
              <w:spacing w:after="140" w:line="240" w:lineRule="auto"/>
              <w:rPr>
                <w:rFonts w:cs="Arial"/>
                <w:b/>
                <w:sz w:val="22"/>
              </w:rPr>
            </w:pPr>
            <w:r w:rsidRPr="0014141C">
              <w:rPr>
                <w:rFonts w:cs="Arial"/>
                <w:b/>
                <w:sz w:val="22"/>
              </w:rPr>
              <w:t>Physical health and wellbeing</w:t>
            </w:r>
          </w:p>
        </w:tc>
        <w:tc>
          <w:tcPr>
            <w:tcW w:w="2583" w:type="dxa"/>
            <w:shd w:val="clear" w:color="auto" w:fill="F7CAAC" w:themeFill="accent2" w:themeFillTint="66"/>
          </w:tcPr>
          <w:p w14:paraId="211BEE97"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shd w:val="clear" w:color="auto" w:fill="F7CAAC" w:themeFill="accent2" w:themeFillTint="66"/>
          </w:tcPr>
          <w:p w14:paraId="479CC935"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20C0021F" w14:textId="77777777" w:rsidTr="0014141C">
        <w:trPr>
          <w:trHeight w:val="113"/>
        </w:trPr>
        <w:tc>
          <w:tcPr>
            <w:tcW w:w="1128" w:type="dxa"/>
            <w:gridSpan w:val="2"/>
          </w:tcPr>
          <w:p w14:paraId="799AF640"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48E5E438" w14:textId="77777777" w:rsidR="0014141C" w:rsidRPr="0014141C" w:rsidRDefault="0014141C" w:rsidP="0072261C">
            <w:pPr>
              <w:numPr>
                <w:ilvl w:val="2"/>
                <w:numId w:val="16"/>
              </w:numPr>
              <w:autoSpaceDE w:val="0"/>
              <w:autoSpaceDN w:val="0"/>
              <w:adjustRightInd w:val="0"/>
              <w:spacing w:after="160" w:line="240" w:lineRule="auto"/>
              <w:ind w:left="720"/>
              <w:rPr>
                <w:rFonts w:cs="Arial"/>
                <w:sz w:val="20"/>
                <w:szCs w:val="20"/>
              </w:rPr>
            </w:pPr>
            <w:r w:rsidRPr="0014141C">
              <w:rPr>
                <w:rFonts w:cs="Arial"/>
                <w:sz w:val="20"/>
                <w:szCs w:val="20"/>
              </w:rPr>
              <w:t>Symptoms and signs of physical ill health</w:t>
            </w:r>
          </w:p>
        </w:tc>
        <w:tc>
          <w:tcPr>
            <w:tcW w:w="2583" w:type="dxa"/>
          </w:tcPr>
          <w:p w14:paraId="367112A2"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2AE4A5F9"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186BE5E3" w14:textId="77777777" w:rsidTr="0014141C">
        <w:trPr>
          <w:trHeight w:val="113"/>
        </w:trPr>
        <w:tc>
          <w:tcPr>
            <w:tcW w:w="1128" w:type="dxa"/>
            <w:gridSpan w:val="2"/>
          </w:tcPr>
          <w:p w14:paraId="011E2FBD"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7E1A1C48" w14:textId="77777777" w:rsidR="0014141C" w:rsidRPr="0014141C" w:rsidRDefault="0014141C" w:rsidP="0072261C">
            <w:pPr>
              <w:numPr>
                <w:ilvl w:val="2"/>
                <w:numId w:val="16"/>
              </w:numPr>
              <w:autoSpaceDE w:val="0"/>
              <w:autoSpaceDN w:val="0"/>
              <w:adjustRightInd w:val="0"/>
              <w:spacing w:after="160" w:line="240" w:lineRule="auto"/>
              <w:ind w:left="720"/>
              <w:rPr>
                <w:rFonts w:cs="Arial"/>
                <w:sz w:val="20"/>
                <w:szCs w:val="20"/>
              </w:rPr>
            </w:pPr>
            <w:r w:rsidRPr="0014141C">
              <w:rPr>
                <w:rFonts w:cs="Arial"/>
                <w:sz w:val="20"/>
                <w:szCs w:val="20"/>
              </w:rPr>
              <w:t>Symptoms and signs of physical distress</w:t>
            </w:r>
          </w:p>
        </w:tc>
        <w:tc>
          <w:tcPr>
            <w:tcW w:w="2583" w:type="dxa"/>
          </w:tcPr>
          <w:p w14:paraId="4ABBDFF5"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248B8B4E"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09A0954D" w14:textId="77777777" w:rsidTr="0014141C">
        <w:trPr>
          <w:trHeight w:val="113"/>
        </w:trPr>
        <w:tc>
          <w:tcPr>
            <w:tcW w:w="1128" w:type="dxa"/>
            <w:gridSpan w:val="2"/>
            <w:vMerge w:val="restart"/>
          </w:tcPr>
          <w:p w14:paraId="7E5EF1EE"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1B7427B5" w14:textId="77777777" w:rsidR="0014141C" w:rsidRPr="0014141C" w:rsidRDefault="0014141C" w:rsidP="0072261C">
            <w:pPr>
              <w:numPr>
                <w:ilvl w:val="2"/>
                <w:numId w:val="16"/>
              </w:numPr>
              <w:autoSpaceDE w:val="0"/>
              <w:autoSpaceDN w:val="0"/>
              <w:adjustRightInd w:val="0"/>
              <w:spacing w:after="60" w:line="240" w:lineRule="auto"/>
              <w:ind w:left="720"/>
              <w:rPr>
                <w:rFonts w:cs="Arial"/>
                <w:sz w:val="20"/>
                <w:szCs w:val="20"/>
              </w:rPr>
            </w:pPr>
            <w:r w:rsidRPr="0014141C">
              <w:rPr>
                <w:rFonts w:cs="Arial"/>
                <w:sz w:val="20"/>
                <w:szCs w:val="20"/>
              </w:rPr>
              <w:t>Symptoms and signs of</w:t>
            </w:r>
          </w:p>
          <w:p w14:paraId="52240220" w14:textId="77777777" w:rsidR="0014141C" w:rsidRPr="0014141C" w:rsidRDefault="0014141C" w:rsidP="0072261C">
            <w:pPr>
              <w:numPr>
                <w:ilvl w:val="0"/>
                <w:numId w:val="19"/>
              </w:numPr>
              <w:autoSpaceDE w:val="0"/>
              <w:autoSpaceDN w:val="0"/>
              <w:adjustRightInd w:val="0"/>
              <w:spacing w:after="160" w:line="240" w:lineRule="auto"/>
              <w:ind w:left="1434" w:hanging="357"/>
              <w:rPr>
                <w:rFonts w:cs="Arial"/>
                <w:b/>
                <w:bCs/>
                <w:color w:val="000000"/>
                <w:sz w:val="20"/>
                <w:szCs w:val="20"/>
              </w:rPr>
            </w:pPr>
            <w:r w:rsidRPr="0014141C">
              <w:rPr>
                <w:rFonts w:cs="Arial"/>
                <w:sz w:val="20"/>
                <w:szCs w:val="20"/>
              </w:rPr>
              <w:t xml:space="preserve">deterioration </w:t>
            </w:r>
          </w:p>
        </w:tc>
        <w:tc>
          <w:tcPr>
            <w:tcW w:w="2583" w:type="dxa"/>
          </w:tcPr>
          <w:p w14:paraId="4A726861"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221B3A84"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4C1DF0CC" w14:textId="77777777" w:rsidTr="0014141C">
        <w:trPr>
          <w:trHeight w:val="113"/>
        </w:trPr>
        <w:tc>
          <w:tcPr>
            <w:tcW w:w="1128" w:type="dxa"/>
            <w:gridSpan w:val="2"/>
            <w:vMerge/>
          </w:tcPr>
          <w:p w14:paraId="708C590D"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7767" w:type="dxa"/>
            <w:gridSpan w:val="2"/>
          </w:tcPr>
          <w:p w14:paraId="53413CC3" w14:textId="77777777" w:rsidR="0014141C" w:rsidRPr="0014141C" w:rsidRDefault="0014141C" w:rsidP="0072261C">
            <w:pPr>
              <w:numPr>
                <w:ilvl w:val="0"/>
                <w:numId w:val="19"/>
              </w:numPr>
              <w:autoSpaceDE w:val="0"/>
              <w:autoSpaceDN w:val="0"/>
              <w:adjustRightInd w:val="0"/>
              <w:spacing w:after="160" w:line="240" w:lineRule="auto"/>
              <w:ind w:left="1434" w:hanging="357"/>
              <w:rPr>
                <w:rFonts w:cs="Arial"/>
                <w:sz w:val="20"/>
                <w:szCs w:val="20"/>
              </w:rPr>
            </w:pPr>
            <w:r w:rsidRPr="0014141C">
              <w:rPr>
                <w:rFonts w:cs="Arial"/>
                <w:sz w:val="20"/>
                <w:szCs w:val="20"/>
              </w:rPr>
              <w:t>sepsis</w:t>
            </w:r>
          </w:p>
        </w:tc>
        <w:tc>
          <w:tcPr>
            <w:tcW w:w="2583" w:type="dxa"/>
          </w:tcPr>
          <w:p w14:paraId="08C4D431"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020D1CFE"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5B706C18" w14:textId="77777777" w:rsidTr="0014141C">
        <w:tc>
          <w:tcPr>
            <w:tcW w:w="13903" w:type="dxa"/>
            <w:gridSpan w:val="7"/>
            <w:shd w:val="clear" w:color="auto" w:fill="F7CAAC" w:themeFill="accent2" w:themeFillTint="66"/>
          </w:tcPr>
          <w:p w14:paraId="33ABA89D" w14:textId="77777777" w:rsidR="0014141C" w:rsidRPr="0014141C" w:rsidRDefault="0014141C" w:rsidP="0014141C">
            <w:pPr>
              <w:spacing w:after="0" w:line="240" w:lineRule="auto"/>
              <w:rPr>
                <w:rFonts w:cs="Arial"/>
                <w:b/>
                <w:bCs/>
                <w:color w:val="000000"/>
                <w:szCs w:val="24"/>
              </w:rPr>
            </w:pPr>
            <w:r w:rsidRPr="0014141C">
              <w:rPr>
                <w:rFonts w:cs="Arial"/>
                <w:b/>
                <w:bCs/>
                <w:color w:val="000000"/>
                <w:szCs w:val="24"/>
              </w:rPr>
              <w:lastRenderedPageBreak/>
              <w:t xml:space="preserve">Part 1: </w:t>
            </w:r>
            <w:r w:rsidRPr="0014141C">
              <w:rPr>
                <w:rFonts w:cs="Arial"/>
                <w:b/>
                <w:bCs/>
                <w:szCs w:val="24"/>
              </w:rPr>
              <w:t xml:space="preserve">At the point of registration, the student nurse will be able to safely demonstrate </w:t>
            </w:r>
            <w:r w:rsidRPr="0014141C">
              <w:rPr>
                <w:rFonts w:cs="Arial"/>
                <w:b/>
                <w:bCs/>
                <w:color w:val="000000"/>
                <w:szCs w:val="24"/>
              </w:rPr>
              <w:t>procedures for assessing people’s needs for person-centred care</w:t>
            </w:r>
          </w:p>
        </w:tc>
      </w:tr>
      <w:tr w:rsidR="0014141C" w:rsidRPr="0014141C" w14:paraId="4BD003DC" w14:textId="77777777" w:rsidTr="0014141C">
        <w:tc>
          <w:tcPr>
            <w:tcW w:w="1128" w:type="dxa"/>
            <w:gridSpan w:val="2"/>
          </w:tcPr>
          <w:p w14:paraId="02EFC57D"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67" w:type="dxa"/>
            <w:gridSpan w:val="2"/>
          </w:tcPr>
          <w:p w14:paraId="43780E0C" w14:textId="77777777" w:rsidR="0014141C" w:rsidRPr="0014141C" w:rsidRDefault="0014141C" w:rsidP="0014141C">
            <w:pPr>
              <w:spacing w:after="0" w:line="240" w:lineRule="auto"/>
              <w:jc w:val="center"/>
              <w:rPr>
                <w:rFonts w:cs="Arial"/>
                <w:b/>
                <w:sz w:val="32"/>
                <w:szCs w:val="32"/>
              </w:rPr>
            </w:pPr>
          </w:p>
          <w:p w14:paraId="6FBFC0B2"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p w14:paraId="2A505172" w14:textId="77777777" w:rsidR="0014141C" w:rsidRPr="0014141C" w:rsidRDefault="0014141C" w:rsidP="0014141C">
            <w:pPr>
              <w:spacing w:after="0" w:line="240" w:lineRule="auto"/>
              <w:jc w:val="center"/>
              <w:rPr>
                <w:rFonts w:cs="Arial"/>
                <w:b/>
                <w:sz w:val="32"/>
                <w:szCs w:val="32"/>
              </w:rPr>
            </w:pPr>
          </w:p>
        </w:tc>
        <w:tc>
          <w:tcPr>
            <w:tcW w:w="2583" w:type="dxa"/>
          </w:tcPr>
          <w:p w14:paraId="665141BA"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56536911" w14:textId="77777777" w:rsidR="0014141C" w:rsidRPr="0014141C" w:rsidRDefault="0014141C" w:rsidP="0014141C">
            <w:pPr>
              <w:spacing w:after="0" w:line="240" w:lineRule="auto"/>
              <w:rPr>
                <w:rFonts w:cs="Arial"/>
                <w:b/>
                <w:sz w:val="20"/>
                <w:szCs w:val="20"/>
              </w:rPr>
            </w:pPr>
          </w:p>
          <w:p w14:paraId="58F28B9D" w14:textId="77777777" w:rsidR="0014141C" w:rsidRPr="0014141C" w:rsidRDefault="0014141C" w:rsidP="0014141C">
            <w:pPr>
              <w:spacing w:after="0" w:line="240" w:lineRule="auto"/>
              <w:jc w:val="center"/>
              <w:rPr>
                <w:rFonts w:cs="Arial"/>
                <w:b/>
                <w:i/>
              </w:rPr>
            </w:pPr>
            <w:r w:rsidRPr="0014141C">
              <w:rPr>
                <w:rFonts w:cs="Arial"/>
                <w:b/>
                <w:i/>
                <w:sz w:val="20"/>
                <w:szCs w:val="20"/>
              </w:rPr>
              <w:t>Please date and sign</w:t>
            </w:r>
          </w:p>
        </w:tc>
        <w:tc>
          <w:tcPr>
            <w:tcW w:w="2425" w:type="dxa"/>
            <w:gridSpan w:val="2"/>
          </w:tcPr>
          <w:p w14:paraId="6BE2E917"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7B14F623" w14:textId="77777777" w:rsidR="0014141C" w:rsidRPr="0014141C" w:rsidRDefault="0014141C" w:rsidP="0014141C">
            <w:pPr>
              <w:spacing w:after="0" w:line="240" w:lineRule="auto"/>
              <w:rPr>
                <w:rFonts w:cs="Arial"/>
                <w:b/>
                <w:sz w:val="20"/>
                <w:szCs w:val="20"/>
              </w:rPr>
            </w:pPr>
          </w:p>
          <w:p w14:paraId="6E33945F"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1FC576D7" w14:textId="77777777" w:rsidTr="0014141C">
        <w:tc>
          <w:tcPr>
            <w:tcW w:w="13903" w:type="dxa"/>
            <w:gridSpan w:val="7"/>
            <w:shd w:val="clear" w:color="auto" w:fill="F7CAAC" w:themeFill="accent2" w:themeFillTint="66"/>
          </w:tcPr>
          <w:p w14:paraId="0630F8CD" w14:textId="77777777" w:rsidR="0014141C" w:rsidRPr="0014141C" w:rsidRDefault="0014141C" w:rsidP="0014141C">
            <w:pPr>
              <w:autoSpaceDE w:val="0"/>
              <w:autoSpaceDN w:val="0"/>
              <w:adjustRightInd w:val="0"/>
              <w:spacing w:after="0" w:line="240" w:lineRule="auto"/>
              <w:rPr>
                <w:rFonts w:cs="Arial"/>
                <w:b/>
                <w:szCs w:val="24"/>
              </w:rPr>
            </w:pPr>
            <w:r w:rsidRPr="0014141C">
              <w:rPr>
                <w:rFonts w:cs="Arial"/>
                <w:b/>
                <w:szCs w:val="24"/>
              </w:rPr>
              <w:t>2. Use evidence based, best practice approaches to undertake the following procedures:</w:t>
            </w:r>
          </w:p>
        </w:tc>
      </w:tr>
      <w:tr w:rsidR="0014141C" w:rsidRPr="0014141C" w14:paraId="14ECA820" w14:textId="77777777" w:rsidTr="0014141C">
        <w:tc>
          <w:tcPr>
            <w:tcW w:w="1128" w:type="dxa"/>
            <w:gridSpan w:val="2"/>
          </w:tcPr>
          <w:p w14:paraId="756CC994"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2.1</w:t>
            </w:r>
          </w:p>
        </w:tc>
        <w:tc>
          <w:tcPr>
            <w:tcW w:w="7767" w:type="dxa"/>
            <w:gridSpan w:val="2"/>
          </w:tcPr>
          <w:p w14:paraId="697E2ACC" w14:textId="77777777" w:rsidR="0014141C" w:rsidRPr="0014141C" w:rsidRDefault="0014141C" w:rsidP="0014141C">
            <w:pPr>
              <w:autoSpaceDE w:val="0"/>
              <w:autoSpaceDN w:val="0"/>
              <w:adjustRightInd w:val="0"/>
              <w:spacing w:after="160" w:line="240" w:lineRule="auto"/>
              <w:ind w:left="720" w:hanging="720"/>
              <w:rPr>
                <w:rFonts w:cs="Arial"/>
                <w:sz w:val="20"/>
                <w:szCs w:val="20"/>
              </w:rPr>
            </w:pPr>
            <w:r w:rsidRPr="0014141C">
              <w:rPr>
                <w:rFonts w:cs="Arial"/>
                <w:sz w:val="20"/>
                <w:szCs w:val="20"/>
              </w:rPr>
              <w:t>Take, record and interpret vital signs manually and via technological devices</w:t>
            </w:r>
          </w:p>
        </w:tc>
        <w:tc>
          <w:tcPr>
            <w:tcW w:w="2583" w:type="dxa"/>
          </w:tcPr>
          <w:p w14:paraId="283CD404"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409E5340"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2DCC338C" w14:textId="77777777" w:rsidTr="0014141C">
        <w:tc>
          <w:tcPr>
            <w:tcW w:w="1128" w:type="dxa"/>
            <w:gridSpan w:val="2"/>
            <w:vMerge w:val="restart"/>
          </w:tcPr>
          <w:p w14:paraId="55FAA05A" w14:textId="77777777" w:rsidR="0014141C" w:rsidRPr="0014141C" w:rsidRDefault="0014141C" w:rsidP="0014141C">
            <w:pPr>
              <w:spacing w:after="0" w:line="240" w:lineRule="auto"/>
              <w:rPr>
                <w:rFonts w:cs="Arial"/>
                <w:b/>
                <w:bCs/>
                <w:color w:val="000000" w:themeColor="text1"/>
                <w:sz w:val="22"/>
              </w:rPr>
            </w:pPr>
            <w:r w:rsidRPr="0014141C">
              <w:rPr>
                <w:rFonts w:cs="Arial"/>
                <w:b/>
                <w:bCs/>
                <w:color w:val="000000" w:themeColor="text1"/>
                <w:sz w:val="22"/>
              </w:rPr>
              <w:t>2.2</w:t>
            </w:r>
          </w:p>
        </w:tc>
        <w:tc>
          <w:tcPr>
            <w:tcW w:w="7767" w:type="dxa"/>
            <w:gridSpan w:val="2"/>
          </w:tcPr>
          <w:p w14:paraId="0AE6768A" w14:textId="77777777" w:rsidR="0014141C" w:rsidRPr="0014141C" w:rsidRDefault="0014141C" w:rsidP="0014141C">
            <w:pPr>
              <w:autoSpaceDE w:val="0"/>
              <w:autoSpaceDN w:val="0"/>
              <w:adjustRightInd w:val="0"/>
              <w:spacing w:after="60" w:line="240" w:lineRule="auto"/>
              <w:rPr>
                <w:rFonts w:cs="Arial"/>
                <w:sz w:val="20"/>
                <w:szCs w:val="20"/>
              </w:rPr>
            </w:pPr>
            <w:r w:rsidRPr="0014141C">
              <w:rPr>
                <w:rFonts w:cs="Arial"/>
                <w:sz w:val="20"/>
                <w:szCs w:val="20"/>
              </w:rPr>
              <w:t>Undertake:</w:t>
            </w:r>
          </w:p>
          <w:p w14:paraId="465E3771" w14:textId="77777777" w:rsidR="0014141C" w:rsidRPr="0014141C" w:rsidRDefault="0014141C" w:rsidP="0072261C">
            <w:pPr>
              <w:numPr>
                <w:ilvl w:val="0"/>
                <w:numId w:val="22"/>
              </w:numPr>
              <w:spacing w:after="160" w:line="240" w:lineRule="auto"/>
              <w:ind w:left="714" w:hanging="357"/>
              <w:rPr>
                <w:rFonts w:cs="Arial"/>
                <w:sz w:val="20"/>
                <w:szCs w:val="20"/>
              </w:rPr>
            </w:pPr>
            <w:r w:rsidRPr="0014141C">
              <w:rPr>
                <w:rFonts w:cs="Arial"/>
                <w:sz w:val="20"/>
                <w:szCs w:val="20"/>
              </w:rPr>
              <w:t xml:space="preserve">venepuncture </w:t>
            </w:r>
          </w:p>
        </w:tc>
        <w:tc>
          <w:tcPr>
            <w:tcW w:w="2583" w:type="dxa"/>
          </w:tcPr>
          <w:p w14:paraId="2781C371" w14:textId="77777777" w:rsidR="0014141C" w:rsidRPr="0014141C" w:rsidRDefault="0014141C" w:rsidP="0014141C">
            <w:pPr>
              <w:spacing w:after="0" w:line="240" w:lineRule="auto"/>
              <w:rPr>
                <w:rFonts w:cs="Arial"/>
                <w:b/>
                <w:bCs/>
                <w:color w:val="000000" w:themeColor="text1"/>
                <w:sz w:val="20"/>
                <w:szCs w:val="20"/>
              </w:rPr>
            </w:pPr>
          </w:p>
        </w:tc>
        <w:tc>
          <w:tcPr>
            <w:tcW w:w="2425" w:type="dxa"/>
            <w:gridSpan w:val="2"/>
          </w:tcPr>
          <w:p w14:paraId="38339447" w14:textId="77777777" w:rsidR="0014141C" w:rsidRPr="0014141C" w:rsidRDefault="0014141C" w:rsidP="0014141C">
            <w:pPr>
              <w:spacing w:after="0" w:line="240" w:lineRule="auto"/>
              <w:rPr>
                <w:rFonts w:cs="Arial"/>
                <w:b/>
                <w:bCs/>
                <w:color w:val="000000" w:themeColor="text1"/>
                <w:sz w:val="20"/>
                <w:szCs w:val="20"/>
              </w:rPr>
            </w:pPr>
          </w:p>
        </w:tc>
      </w:tr>
      <w:tr w:rsidR="0014141C" w:rsidRPr="0014141C" w14:paraId="56AA8D92" w14:textId="77777777" w:rsidTr="0014141C">
        <w:tc>
          <w:tcPr>
            <w:tcW w:w="1128" w:type="dxa"/>
            <w:gridSpan w:val="2"/>
            <w:vMerge/>
          </w:tcPr>
          <w:p w14:paraId="0DE24DD7" w14:textId="77777777" w:rsidR="0014141C" w:rsidRPr="0014141C" w:rsidRDefault="0014141C" w:rsidP="0014141C">
            <w:pPr>
              <w:spacing w:after="0" w:line="240" w:lineRule="auto"/>
              <w:rPr>
                <w:rFonts w:cs="Arial"/>
                <w:b/>
                <w:bCs/>
                <w:color w:val="000000" w:themeColor="text1"/>
                <w:sz w:val="22"/>
              </w:rPr>
            </w:pPr>
          </w:p>
        </w:tc>
        <w:tc>
          <w:tcPr>
            <w:tcW w:w="7767" w:type="dxa"/>
            <w:gridSpan w:val="2"/>
          </w:tcPr>
          <w:p w14:paraId="3DD0EBA0" w14:textId="77777777" w:rsidR="0014141C" w:rsidRPr="0014141C" w:rsidRDefault="0014141C" w:rsidP="0072261C">
            <w:pPr>
              <w:numPr>
                <w:ilvl w:val="0"/>
                <w:numId w:val="22"/>
              </w:numPr>
              <w:spacing w:after="160" w:line="240" w:lineRule="auto"/>
              <w:ind w:left="714" w:hanging="357"/>
              <w:rPr>
                <w:rFonts w:cs="Arial"/>
                <w:sz w:val="20"/>
                <w:szCs w:val="20"/>
              </w:rPr>
            </w:pPr>
            <w:r w:rsidRPr="0014141C">
              <w:rPr>
                <w:rFonts w:cs="Arial"/>
                <w:sz w:val="20"/>
                <w:szCs w:val="20"/>
              </w:rPr>
              <w:t>cannulation</w:t>
            </w:r>
          </w:p>
        </w:tc>
        <w:tc>
          <w:tcPr>
            <w:tcW w:w="2583" w:type="dxa"/>
          </w:tcPr>
          <w:p w14:paraId="12EC2DA6" w14:textId="77777777" w:rsidR="0014141C" w:rsidRPr="0014141C" w:rsidRDefault="0014141C" w:rsidP="0014141C">
            <w:pPr>
              <w:spacing w:after="0" w:line="240" w:lineRule="auto"/>
              <w:rPr>
                <w:rFonts w:cs="Arial"/>
                <w:b/>
                <w:bCs/>
                <w:color w:val="000000" w:themeColor="text1"/>
                <w:sz w:val="20"/>
                <w:szCs w:val="20"/>
              </w:rPr>
            </w:pPr>
          </w:p>
        </w:tc>
        <w:tc>
          <w:tcPr>
            <w:tcW w:w="2425" w:type="dxa"/>
            <w:gridSpan w:val="2"/>
          </w:tcPr>
          <w:p w14:paraId="099FE897" w14:textId="77777777" w:rsidR="0014141C" w:rsidRPr="0014141C" w:rsidRDefault="0014141C" w:rsidP="0014141C">
            <w:pPr>
              <w:spacing w:after="0" w:line="240" w:lineRule="auto"/>
              <w:rPr>
                <w:rFonts w:cs="Arial"/>
                <w:b/>
                <w:bCs/>
                <w:color w:val="000000" w:themeColor="text1"/>
                <w:sz w:val="20"/>
                <w:szCs w:val="20"/>
              </w:rPr>
            </w:pPr>
          </w:p>
        </w:tc>
      </w:tr>
      <w:tr w:rsidR="0014141C" w:rsidRPr="0014141C" w14:paraId="04319F22" w14:textId="77777777" w:rsidTr="0014141C">
        <w:tc>
          <w:tcPr>
            <w:tcW w:w="1128" w:type="dxa"/>
            <w:gridSpan w:val="2"/>
            <w:vMerge/>
          </w:tcPr>
          <w:p w14:paraId="6805F407" w14:textId="77777777" w:rsidR="0014141C" w:rsidRPr="0014141C" w:rsidRDefault="0014141C" w:rsidP="0014141C">
            <w:pPr>
              <w:spacing w:after="0" w:line="240" w:lineRule="auto"/>
              <w:rPr>
                <w:rFonts w:cs="Arial"/>
                <w:b/>
                <w:bCs/>
                <w:color w:val="000000" w:themeColor="text1"/>
                <w:sz w:val="22"/>
              </w:rPr>
            </w:pPr>
          </w:p>
        </w:tc>
        <w:tc>
          <w:tcPr>
            <w:tcW w:w="7767" w:type="dxa"/>
            <w:gridSpan w:val="2"/>
          </w:tcPr>
          <w:p w14:paraId="476F9027" w14:textId="77777777" w:rsidR="0014141C" w:rsidRPr="0014141C" w:rsidRDefault="0014141C" w:rsidP="0072261C">
            <w:pPr>
              <w:numPr>
                <w:ilvl w:val="0"/>
                <w:numId w:val="22"/>
              </w:numPr>
              <w:spacing w:after="160" w:line="240" w:lineRule="auto"/>
              <w:ind w:left="714" w:hanging="357"/>
              <w:rPr>
                <w:rFonts w:cs="Arial"/>
                <w:sz w:val="20"/>
                <w:szCs w:val="20"/>
              </w:rPr>
            </w:pPr>
            <w:r w:rsidRPr="0014141C">
              <w:rPr>
                <w:rFonts w:cs="Arial"/>
                <w:sz w:val="20"/>
                <w:szCs w:val="20"/>
              </w:rPr>
              <w:t>blood sampling</w:t>
            </w:r>
          </w:p>
        </w:tc>
        <w:tc>
          <w:tcPr>
            <w:tcW w:w="2583" w:type="dxa"/>
          </w:tcPr>
          <w:p w14:paraId="1DF9F951" w14:textId="77777777" w:rsidR="0014141C" w:rsidRPr="0014141C" w:rsidRDefault="0014141C" w:rsidP="0014141C">
            <w:pPr>
              <w:spacing w:after="0" w:line="240" w:lineRule="auto"/>
              <w:rPr>
                <w:rFonts w:cs="Arial"/>
                <w:b/>
                <w:bCs/>
                <w:color w:val="000000" w:themeColor="text1"/>
                <w:sz w:val="20"/>
                <w:szCs w:val="20"/>
              </w:rPr>
            </w:pPr>
          </w:p>
        </w:tc>
        <w:tc>
          <w:tcPr>
            <w:tcW w:w="2425" w:type="dxa"/>
            <w:gridSpan w:val="2"/>
          </w:tcPr>
          <w:p w14:paraId="19DE6767" w14:textId="77777777" w:rsidR="0014141C" w:rsidRPr="0014141C" w:rsidRDefault="0014141C" w:rsidP="0014141C">
            <w:pPr>
              <w:spacing w:after="0" w:line="240" w:lineRule="auto"/>
              <w:rPr>
                <w:rFonts w:cs="Arial"/>
                <w:b/>
                <w:bCs/>
                <w:color w:val="000000" w:themeColor="text1"/>
                <w:sz w:val="20"/>
                <w:szCs w:val="20"/>
              </w:rPr>
            </w:pPr>
          </w:p>
        </w:tc>
      </w:tr>
      <w:tr w:rsidR="0014141C" w:rsidRPr="0014141C" w14:paraId="343D0462" w14:textId="77777777" w:rsidTr="0014141C">
        <w:tc>
          <w:tcPr>
            <w:tcW w:w="1128" w:type="dxa"/>
            <w:gridSpan w:val="2"/>
            <w:vMerge/>
          </w:tcPr>
          <w:p w14:paraId="7EB27E1D" w14:textId="77777777" w:rsidR="0014141C" w:rsidRPr="0014141C" w:rsidRDefault="0014141C" w:rsidP="0014141C">
            <w:pPr>
              <w:spacing w:after="0" w:line="240" w:lineRule="auto"/>
              <w:rPr>
                <w:rFonts w:cs="Arial"/>
                <w:b/>
                <w:bCs/>
                <w:color w:val="000000" w:themeColor="text1"/>
                <w:sz w:val="22"/>
              </w:rPr>
            </w:pPr>
          </w:p>
        </w:tc>
        <w:tc>
          <w:tcPr>
            <w:tcW w:w="7767" w:type="dxa"/>
            <w:gridSpan w:val="2"/>
          </w:tcPr>
          <w:p w14:paraId="209D2988" w14:textId="77777777" w:rsidR="0014141C" w:rsidRPr="0014141C" w:rsidRDefault="0014141C" w:rsidP="0072261C">
            <w:pPr>
              <w:numPr>
                <w:ilvl w:val="0"/>
                <w:numId w:val="22"/>
              </w:numPr>
              <w:spacing w:after="160" w:line="240" w:lineRule="auto"/>
              <w:ind w:left="714" w:hanging="357"/>
              <w:rPr>
                <w:rFonts w:cs="Arial"/>
                <w:sz w:val="20"/>
                <w:szCs w:val="20"/>
              </w:rPr>
            </w:pPr>
            <w:r w:rsidRPr="0014141C">
              <w:rPr>
                <w:rFonts w:cs="Arial"/>
                <w:sz w:val="20"/>
                <w:szCs w:val="20"/>
              </w:rPr>
              <w:t>interpreting normal and common abnormal blood profiles and venous blood gases</w:t>
            </w:r>
          </w:p>
        </w:tc>
        <w:tc>
          <w:tcPr>
            <w:tcW w:w="2583" w:type="dxa"/>
          </w:tcPr>
          <w:p w14:paraId="484EF7C9" w14:textId="77777777" w:rsidR="0014141C" w:rsidRPr="0014141C" w:rsidRDefault="0014141C" w:rsidP="0014141C">
            <w:pPr>
              <w:spacing w:after="0" w:line="240" w:lineRule="auto"/>
              <w:rPr>
                <w:rFonts w:cs="Arial"/>
                <w:b/>
                <w:bCs/>
                <w:color w:val="000000" w:themeColor="text1"/>
                <w:sz w:val="20"/>
                <w:szCs w:val="20"/>
              </w:rPr>
            </w:pPr>
          </w:p>
        </w:tc>
        <w:tc>
          <w:tcPr>
            <w:tcW w:w="2425" w:type="dxa"/>
            <w:gridSpan w:val="2"/>
          </w:tcPr>
          <w:p w14:paraId="1884A866" w14:textId="77777777" w:rsidR="0014141C" w:rsidRPr="0014141C" w:rsidRDefault="0014141C" w:rsidP="0014141C">
            <w:pPr>
              <w:spacing w:after="0" w:line="240" w:lineRule="auto"/>
              <w:rPr>
                <w:rFonts w:cs="Arial"/>
                <w:b/>
                <w:bCs/>
                <w:color w:val="000000" w:themeColor="text1"/>
                <w:sz w:val="20"/>
                <w:szCs w:val="20"/>
              </w:rPr>
            </w:pPr>
          </w:p>
        </w:tc>
      </w:tr>
      <w:tr w:rsidR="0014141C" w:rsidRPr="0014141C" w14:paraId="14D0811A" w14:textId="77777777" w:rsidTr="0014141C">
        <w:tc>
          <w:tcPr>
            <w:tcW w:w="1128" w:type="dxa"/>
            <w:gridSpan w:val="2"/>
            <w:vMerge w:val="restart"/>
          </w:tcPr>
          <w:p w14:paraId="23DDE757" w14:textId="77777777" w:rsidR="0014141C" w:rsidRPr="0014141C" w:rsidRDefault="0014141C" w:rsidP="0014141C">
            <w:pPr>
              <w:autoSpaceDE w:val="0"/>
              <w:autoSpaceDN w:val="0"/>
              <w:adjustRightInd w:val="0"/>
              <w:spacing w:after="0" w:line="240" w:lineRule="auto"/>
              <w:rPr>
                <w:rFonts w:cs="Arial"/>
                <w:b/>
                <w:bCs/>
                <w:color w:val="000000" w:themeColor="text1"/>
                <w:sz w:val="22"/>
              </w:rPr>
            </w:pPr>
            <w:r w:rsidRPr="0014141C">
              <w:rPr>
                <w:rFonts w:cs="Arial"/>
                <w:b/>
                <w:bCs/>
                <w:color w:val="000000" w:themeColor="text1"/>
                <w:sz w:val="22"/>
              </w:rPr>
              <w:t>2.3</w:t>
            </w:r>
          </w:p>
        </w:tc>
        <w:tc>
          <w:tcPr>
            <w:tcW w:w="7767" w:type="dxa"/>
            <w:gridSpan w:val="2"/>
          </w:tcPr>
          <w:p w14:paraId="1300AFE0" w14:textId="77777777" w:rsidR="0014141C" w:rsidRPr="0014141C" w:rsidRDefault="0014141C" w:rsidP="0014141C">
            <w:pPr>
              <w:autoSpaceDE w:val="0"/>
              <w:autoSpaceDN w:val="0"/>
              <w:adjustRightInd w:val="0"/>
              <w:spacing w:after="160" w:line="240" w:lineRule="auto"/>
              <w:rPr>
                <w:rFonts w:cs="Arial"/>
                <w:sz w:val="20"/>
                <w:szCs w:val="20"/>
              </w:rPr>
            </w:pPr>
            <w:r w:rsidRPr="0014141C">
              <w:rPr>
                <w:rFonts w:cs="Arial"/>
                <w:sz w:val="20"/>
                <w:szCs w:val="20"/>
              </w:rPr>
              <w:t xml:space="preserve">Set up and manage routine electrocardiogram (ECG) investigations </w:t>
            </w:r>
          </w:p>
        </w:tc>
        <w:tc>
          <w:tcPr>
            <w:tcW w:w="2583" w:type="dxa"/>
          </w:tcPr>
          <w:p w14:paraId="1C67F1DA"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5AB60AFD"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4F536C7A" w14:textId="77777777" w:rsidTr="0014141C">
        <w:tc>
          <w:tcPr>
            <w:tcW w:w="1128" w:type="dxa"/>
            <w:gridSpan w:val="2"/>
            <w:vMerge/>
          </w:tcPr>
          <w:p w14:paraId="1DF57938" w14:textId="77777777" w:rsidR="0014141C" w:rsidRPr="0014141C" w:rsidRDefault="0014141C" w:rsidP="0014141C">
            <w:pPr>
              <w:autoSpaceDE w:val="0"/>
              <w:autoSpaceDN w:val="0"/>
              <w:adjustRightInd w:val="0"/>
              <w:spacing w:after="0" w:line="240" w:lineRule="auto"/>
              <w:rPr>
                <w:rFonts w:cs="Arial"/>
                <w:b/>
                <w:bCs/>
                <w:color w:val="000000" w:themeColor="text1"/>
                <w:sz w:val="22"/>
              </w:rPr>
            </w:pPr>
          </w:p>
        </w:tc>
        <w:tc>
          <w:tcPr>
            <w:tcW w:w="7767" w:type="dxa"/>
            <w:gridSpan w:val="2"/>
          </w:tcPr>
          <w:p w14:paraId="6D382AB7" w14:textId="77777777" w:rsidR="0014141C" w:rsidRPr="0014141C" w:rsidRDefault="0014141C" w:rsidP="0072261C">
            <w:pPr>
              <w:numPr>
                <w:ilvl w:val="0"/>
                <w:numId w:val="21"/>
              </w:numPr>
              <w:spacing w:after="160" w:line="240" w:lineRule="auto"/>
              <w:ind w:left="714" w:hanging="357"/>
              <w:rPr>
                <w:rFonts w:cs="Arial"/>
                <w:sz w:val="20"/>
                <w:szCs w:val="20"/>
              </w:rPr>
            </w:pPr>
            <w:r w:rsidRPr="0014141C">
              <w:rPr>
                <w:rFonts w:cs="Arial"/>
                <w:sz w:val="20"/>
                <w:szCs w:val="20"/>
              </w:rPr>
              <w:t>interpret normal and commonly encountered abnormal traces</w:t>
            </w:r>
          </w:p>
        </w:tc>
        <w:tc>
          <w:tcPr>
            <w:tcW w:w="2583" w:type="dxa"/>
          </w:tcPr>
          <w:p w14:paraId="1ECB925D"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02BAB236"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34811C3C" w14:textId="77777777" w:rsidTr="0014141C">
        <w:tc>
          <w:tcPr>
            <w:tcW w:w="1128" w:type="dxa"/>
            <w:gridSpan w:val="2"/>
          </w:tcPr>
          <w:p w14:paraId="4E755A44"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2.4</w:t>
            </w:r>
          </w:p>
        </w:tc>
        <w:tc>
          <w:tcPr>
            <w:tcW w:w="7767" w:type="dxa"/>
            <w:gridSpan w:val="2"/>
          </w:tcPr>
          <w:p w14:paraId="0714BA4C" w14:textId="77777777" w:rsidR="0014141C" w:rsidRPr="0014141C" w:rsidRDefault="0014141C" w:rsidP="0014141C">
            <w:pPr>
              <w:autoSpaceDE w:val="0"/>
              <w:autoSpaceDN w:val="0"/>
              <w:adjustRightInd w:val="0"/>
              <w:spacing w:after="160" w:line="240" w:lineRule="auto"/>
              <w:rPr>
                <w:rFonts w:cs="Arial"/>
                <w:sz w:val="20"/>
                <w:szCs w:val="20"/>
              </w:rPr>
            </w:pPr>
            <w:r w:rsidRPr="0014141C">
              <w:rPr>
                <w:rFonts w:cs="Arial"/>
                <w:sz w:val="20"/>
                <w:szCs w:val="20"/>
              </w:rPr>
              <w:t>Manage and monitor blood component transfusions</w:t>
            </w:r>
          </w:p>
        </w:tc>
        <w:tc>
          <w:tcPr>
            <w:tcW w:w="2583" w:type="dxa"/>
          </w:tcPr>
          <w:p w14:paraId="413BB60C"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2AC3CC4B"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34A80D4A" w14:textId="77777777" w:rsidTr="0014141C">
        <w:tc>
          <w:tcPr>
            <w:tcW w:w="1128" w:type="dxa"/>
            <w:gridSpan w:val="2"/>
            <w:vMerge w:val="restart"/>
          </w:tcPr>
          <w:p w14:paraId="5824EC1B"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2.5</w:t>
            </w:r>
          </w:p>
        </w:tc>
        <w:tc>
          <w:tcPr>
            <w:tcW w:w="7767" w:type="dxa"/>
            <w:gridSpan w:val="2"/>
          </w:tcPr>
          <w:p w14:paraId="1B82BE7F" w14:textId="77777777" w:rsidR="0014141C" w:rsidRPr="0014141C" w:rsidRDefault="0014141C" w:rsidP="0014141C">
            <w:pPr>
              <w:autoSpaceDE w:val="0"/>
              <w:autoSpaceDN w:val="0"/>
              <w:adjustRightInd w:val="0"/>
              <w:spacing w:after="60" w:line="240" w:lineRule="auto"/>
              <w:rPr>
                <w:rFonts w:cs="Arial"/>
                <w:sz w:val="20"/>
                <w:szCs w:val="20"/>
              </w:rPr>
            </w:pPr>
            <w:r w:rsidRPr="0014141C">
              <w:rPr>
                <w:rFonts w:cs="Arial"/>
                <w:sz w:val="20"/>
                <w:szCs w:val="20"/>
              </w:rPr>
              <w:t>Manage and interpret:</w:t>
            </w:r>
          </w:p>
          <w:p w14:paraId="01D2DD31" w14:textId="77777777" w:rsidR="0014141C" w:rsidRPr="0014141C" w:rsidRDefault="0014141C" w:rsidP="0072261C">
            <w:pPr>
              <w:numPr>
                <w:ilvl w:val="0"/>
                <w:numId w:val="20"/>
              </w:numPr>
              <w:spacing w:after="160" w:line="240" w:lineRule="auto"/>
              <w:ind w:left="714" w:hanging="357"/>
              <w:rPr>
                <w:rFonts w:cs="Arial"/>
                <w:sz w:val="20"/>
                <w:szCs w:val="20"/>
              </w:rPr>
            </w:pPr>
            <w:r w:rsidRPr="0014141C">
              <w:rPr>
                <w:rFonts w:cs="Arial"/>
                <w:sz w:val="20"/>
                <w:szCs w:val="20"/>
              </w:rPr>
              <w:t>cardiac monitors</w:t>
            </w:r>
          </w:p>
        </w:tc>
        <w:tc>
          <w:tcPr>
            <w:tcW w:w="2583" w:type="dxa"/>
          </w:tcPr>
          <w:p w14:paraId="117C461E"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679AB1E8"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11B4920B" w14:textId="77777777" w:rsidTr="0014141C">
        <w:tc>
          <w:tcPr>
            <w:tcW w:w="1128" w:type="dxa"/>
            <w:gridSpan w:val="2"/>
            <w:vMerge/>
          </w:tcPr>
          <w:p w14:paraId="2E129AF6"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tcPr>
          <w:p w14:paraId="1ACFA95C" w14:textId="77777777" w:rsidR="0014141C" w:rsidRPr="0014141C" w:rsidRDefault="0014141C" w:rsidP="0072261C">
            <w:pPr>
              <w:numPr>
                <w:ilvl w:val="0"/>
                <w:numId w:val="20"/>
              </w:numPr>
              <w:spacing w:after="160" w:line="240" w:lineRule="auto"/>
              <w:ind w:left="714" w:hanging="357"/>
              <w:rPr>
                <w:rFonts w:cs="Arial"/>
                <w:sz w:val="20"/>
                <w:szCs w:val="20"/>
              </w:rPr>
            </w:pPr>
            <w:r w:rsidRPr="0014141C">
              <w:rPr>
                <w:rFonts w:cs="Arial"/>
                <w:sz w:val="20"/>
                <w:szCs w:val="20"/>
              </w:rPr>
              <w:t>infusion pumps</w:t>
            </w:r>
          </w:p>
        </w:tc>
        <w:tc>
          <w:tcPr>
            <w:tcW w:w="2583" w:type="dxa"/>
          </w:tcPr>
          <w:p w14:paraId="2BA0E7AB"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56E45C44"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708FB259" w14:textId="77777777" w:rsidTr="0014141C">
        <w:tc>
          <w:tcPr>
            <w:tcW w:w="1128" w:type="dxa"/>
            <w:gridSpan w:val="2"/>
            <w:vMerge/>
          </w:tcPr>
          <w:p w14:paraId="575374B4"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tcPr>
          <w:p w14:paraId="37B10CE2" w14:textId="77777777" w:rsidR="0014141C" w:rsidRPr="0014141C" w:rsidRDefault="0014141C" w:rsidP="0072261C">
            <w:pPr>
              <w:numPr>
                <w:ilvl w:val="0"/>
                <w:numId w:val="20"/>
              </w:numPr>
              <w:spacing w:after="160" w:line="240" w:lineRule="auto"/>
              <w:ind w:left="714" w:hanging="357"/>
              <w:rPr>
                <w:rFonts w:cs="Arial"/>
                <w:sz w:val="20"/>
                <w:szCs w:val="20"/>
              </w:rPr>
            </w:pPr>
            <w:r w:rsidRPr="0014141C">
              <w:rPr>
                <w:rFonts w:cs="Arial"/>
                <w:sz w:val="20"/>
                <w:szCs w:val="20"/>
              </w:rPr>
              <w:t>blood glucose monitors</w:t>
            </w:r>
          </w:p>
        </w:tc>
        <w:tc>
          <w:tcPr>
            <w:tcW w:w="2583" w:type="dxa"/>
          </w:tcPr>
          <w:p w14:paraId="1E481EBC"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4FCFC399"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5E52741A" w14:textId="77777777" w:rsidTr="0014141C">
        <w:tc>
          <w:tcPr>
            <w:tcW w:w="1128" w:type="dxa"/>
            <w:gridSpan w:val="2"/>
            <w:vMerge/>
          </w:tcPr>
          <w:p w14:paraId="53BA048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tcPr>
          <w:p w14:paraId="224BB297" w14:textId="77777777" w:rsidR="0014141C" w:rsidRPr="0014141C" w:rsidRDefault="0014141C" w:rsidP="0072261C">
            <w:pPr>
              <w:numPr>
                <w:ilvl w:val="0"/>
                <w:numId w:val="20"/>
              </w:numPr>
              <w:spacing w:after="160" w:line="240" w:lineRule="auto"/>
              <w:ind w:left="714" w:hanging="357"/>
              <w:rPr>
                <w:rFonts w:cs="Arial"/>
                <w:sz w:val="20"/>
                <w:szCs w:val="20"/>
              </w:rPr>
            </w:pPr>
            <w:r w:rsidRPr="0014141C">
              <w:rPr>
                <w:rFonts w:cs="Arial"/>
                <w:sz w:val="20"/>
                <w:szCs w:val="20"/>
              </w:rPr>
              <w:t>other monitoring devices</w:t>
            </w:r>
          </w:p>
        </w:tc>
        <w:tc>
          <w:tcPr>
            <w:tcW w:w="2583" w:type="dxa"/>
          </w:tcPr>
          <w:p w14:paraId="4D0F09A5"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54F1E106"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5A6644C4" w14:textId="77777777" w:rsidTr="0014141C">
        <w:tc>
          <w:tcPr>
            <w:tcW w:w="1128" w:type="dxa"/>
            <w:gridSpan w:val="2"/>
            <w:vMerge w:val="restart"/>
          </w:tcPr>
          <w:p w14:paraId="1C3CE9E1"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2.6</w:t>
            </w:r>
          </w:p>
        </w:tc>
        <w:tc>
          <w:tcPr>
            <w:tcW w:w="7767" w:type="dxa"/>
            <w:gridSpan w:val="2"/>
          </w:tcPr>
          <w:p w14:paraId="67E52DCF" w14:textId="77777777" w:rsidR="0014141C" w:rsidRPr="0014141C" w:rsidRDefault="0014141C" w:rsidP="0014141C">
            <w:pPr>
              <w:autoSpaceDE w:val="0"/>
              <w:autoSpaceDN w:val="0"/>
              <w:adjustRightInd w:val="0"/>
              <w:spacing w:after="160" w:line="240" w:lineRule="auto"/>
              <w:rPr>
                <w:rFonts w:cs="Arial"/>
                <w:sz w:val="20"/>
                <w:szCs w:val="20"/>
              </w:rPr>
            </w:pPr>
            <w:r w:rsidRPr="0014141C">
              <w:rPr>
                <w:rFonts w:cs="Arial"/>
                <w:sz w:val="20"/>
                <w:szCs w:val="20"/>
              </w:rPr>
              <w:t xml:space="preserve">Accurately measure weight and height, calculate body mass index </w:t>
            </w:r>
          </w:p>
        </w:tc>
        <w:tc>
          <w:tcPr>
            <w:tcW w:w="2583" w:type="dxa"/>
          </w:tcPr>
          <w:p w14:paraId="5E1B4C91"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585545DE"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6E3DF127" w14:textId="77777777" w:rsidTr="0014141C">
        <w:tc>
          <w:tcPr>
            <w:tcW w:w="1128" w:type="dxa"/>
            <w:gridSpan w:val="2"/>
            <w:vMerge/>
          </w:tcPr>
          <w:p w14:paraId="2068FB5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tcPr>
          <w:p w14:paraId="767F97F7" w14:textId="77777777" w:rsidR="0014141C" w:rsidRPr="0014141C" w:rsidRDefault="0014141C" w:rsidP="0072261C">
            <w:pPr>
              <w:numPr>
                <w:ilvl w:val="0"/>
                <w:numId w:val="23"/>
              </w:numPr>
              <w:spacing w:after="160" w:line="240" w:lineRule="auto"/>
              <w:ind w:left="714" w:hanging="357"/>
              <w:rPr>
                <w:rFonts w:cs="Arial"/>
                <w:sz w:val="20"/>
                <w:szCs w:val="20"/>
              </w:rPr>
            </w:pPr>
            <w:r w:rsidRPr="0014141C">
              <w:rPr>
                <w:rFonts w:cs="Arial"/>
                <w:sz w:val="20"/>
                <w:szCs w:val="20"/>
              </w:rPr>
              <w:t>recognise healthy ranges and clinically significant low/high readings</w:t>
            </w:r>
          </w:p>
        </w:tc>
        <w:tc>
          <w:tcPr>
            <w:tcW w:w="2583" w:type="dxa"/>
          </w:tcPr>
          <w:p w14:paraId="17F5CAA1"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c>
          <w:tcPr>
            <w:tcW w:w="2425" w:type="dxa"/>
            <w:gridSpan w:val="2"/>
          </w:tcPr>
          <w:p w14:paraId="4B6B4B8B" w14:textId="77777777" w:rsidR="0014141C" w:rsidRPr="0014141C" w:rsidRDefault="0014141C" w:rsidP="0014141C">
            <w:pPr>
              <w:autoSpaceDE w:val="0"/>
              <w:autoSpaceDN w:val="0"/>
              <w:adjustRightInd w:val="0"/>
              <w:spacing w:after="0" w:line="240" w:lineRule="auto"/>
              <w:rPr>
                <w:rFonts w:cs="Arial"/>
                <w:b/>
                <w:bCs/>
                <w:color w:val="000000"/>
                <w:sz w:val="20"/>
                <w:szCs w:val="20"/>
              </w:rPr>
            </w:pPr>
          </w:p>
        </w:tc>
      </w:tr>
      <w:tr w:rsidR="0014141C" w:rsidRPr="0014141C" w14:paraId="55DD7BE5" w14:textId="77777777" w:rsidTr="0014141C">
        <w:tc>
          <w:tcPr>
            <w:tcW w:w="13903" w:type="dxa"/>
            <w:gridSpan w:val="7"/>
            <w:shd w:val="clear" w:color="auto" w:fill="F7CAAC" w:themeFill="accent2" w:themeFillTint="66"/>
          </w:tcPr>
          <w:p w14:paraId="59596751"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lastRenderedPageBreak/>
              <w:t xml:space="preserve">Part 1: </w:t>
            </w:r>
            <w:r w:rsidRPr="0014141C">
              <w:rPr>
                <w:rFonts w:cs="Arial"/>
                <w:b/>
                <w:bCs/>
                <w:szCs w:val="24"/>
              </w:rPr>
              <w:t xml:space="preserve">At the point of registration, the student nurse will be able to safely demonstrate </w:t>
            </w:r>
            <w:r w:rsidRPr="0014141C">
              <w:rPr>
                <w:rFonts w:cs="Arial"/>
                <w:b/>
                <w:bCs/>
                <w:color w:val="000000"/>
                <w:szCs w:val="24"/>
              </w:rPr>
              <w:t>procedures for assessing people’s needs for person-centred care</w:t>
            </w:r>
          </w:p>
        </w:tc>
      </w:tr>
      <w:tr w:rsidR="0014141C" w:rsidRPr="0014141C" w14:paraId="7A5FFE3C" w14:textId="77777777" w:rsidTr="0014141C">
        <w:tc>
          <w:tcPr>
            <w:tcW w:w="1128" w:type="dxa"/>
            <w:gridSpan w:val="2"/>
            <w:shd w:val="clear" w:color="auto" w:fill="auto"/>
          </w:tcPr>
          <w:p w14:paraId="2CE6E87E"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szCs w:val="24"/>
              </w:rPr>
              <w:t xml:space="preserve">Section </w:t>
            </w:r>
          </w:p>
        </w:tc>
        <w:tc>
          <w:tcPr>
            <w:tcW w:w="7767" w:type="dxa"/>
            <w:gridSpan w:val="2"/>
            <w:shd w:val="clear" w:color="auto" w:fill="auto"/>
          </w:tcPr>
          <w:p w14:paraId="3171FD9F" w14:textId="77777777" w:rsidR="0014141C" w:rsidRPr="0014141C" w:rsidRDefault="0014141C" w:rsidP="0014141C">
            <w:pPr>
              <w:spacing w:after="0" w:line="240" w:lineRule="auto"/>
              <w:jc w:val="center"/>
              <w:rPr>
                <w:rFonts w:cs="Arial"/>
                <w:b/>
                <w:sz w:val="32"/>
                <w:szCs w:val="32"/>
              </w:rPr>
            </w:pPr>
          </w:p>
          <w:p w14:paraId="7D1B7A0D"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p w14:paraId="222634E4" w14:textId="77777777" w:rsidR="0014141C" w:rsidRPr="0014141C" w:rsidRDefault="0014141C" w:rsidP="0014141C">
            <w:pPr>
              <w:autoSpaceDE w:val="0"/>
              <w:autoSpaceDN w:val="0"/>
              <w:adjustRightInd w:val="0"/>
              <w:spacing w:after="0" w:line="240" w:lineRule="auto"/>
              <w:rPr>
                <w:rFonts w:cs="Arial"/>
                <w:szCs w:val="24"/>
              </w:rPr>
            </w:pPr>
          </w:p>
        </w:tc>
        <w:tc>
          <w:tcPr>
            <w:tcW w:w="2583" w:type="dxa"/>
            <w:shd w:val="clear" w:color="auto" w:fill="auto"/>
          </w:tcPr>
          <w:p w14:paraId="2EC7E586"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45BCFF39" w14:textId="77777777" w:rsidR="0014141C" w:rsidRPr="0014141C" w:rsidRDefault="0014141C" w:rsidP="0014141C">
            <w:pPr>
              <w:spacing w:after="0" w:line="240" w:lineRule="auto"/>
              <w:rPr>
                <w:rFonts w:cs="Arial"/>
                <w:b/>
                <w:sz w:val="20"/>
                <w:szCs w:val="20"/>
              </w:rPr>
            </w:pPr>
          </w:p>
          <w:p w14:paraId="7E981AB9" w14:textId="77777777" w:rsidR="0014141C" w:rsidRPr="0014141C" w:rsidRDefault="0014141C" w:rsidP="0014141C">
            <w:pPr>
              <w:autoSpaceDE w:val="0"/>
              <w:autoSpaceDN w:val="0"/>
              <w:adjustRightInd w:val="0"/>
              <w:spacing w:after="0" w:line="240" w:lineRule="auto"/>
              <w:jc w:val="center"/>
              <w:rPr>
                <w:rFonts w:cs="Arial"/>
                <w:b/>
                <w:bCs/>
                <w:color w:val="000000"/>
                <w:szCs w:val="24"/>
              </w:rPr>
            </w:pPr>
            <w:r w:rsidRPr="0014141C">
              <w:rPr>
                <w:rFonts w:cs="Arial"/>
                <w:b/>
                <w:i/>
                <w:sz w:val="20"/>
                <w:szCs w:val="20"/>
              </w:rPr>
              <w:t>Please date and sign</w:t>
            </w:r>
          </w:p>
        </w:tc>
        <w:tc>
          <w:tcPr>
            <w:tcW w:w="2425" w:type="dxa"/>
            <w:gridSpan w:val="2"/>
          </w:tcPr>
          <w:p w14:paraId="2C46366D"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1CA2B9F5" w14:textId="77777777" w:rsidR="0014141C" w:rsidRPr="0014141C" w:rsidRDefault="0014141C" w:rsidP="0014141C">
            <w:pPr>
              <w:spacing w:after="0" w:line="240" w:lineRule="auto"/>
              <w:rPr>
                <w:rFonts w:cs="Arial"/>
                <w:b/>
                <w:sz w:val="20"/>
                <w:szCs w:val="20"/>
              </w:rPr>
            </w:pPr>
          </w:p>
          <w:p w14:paraId="29C4B4FC" w14:textId="77777777" w:rsidR="0014141C" w:rsidRPr="0014141C" w:rsidRDefault="0014141C" w:rsidP="0014141C">
            <w:pPr>
              <w:autoSpaceDE w:val="0"/>
              <w:autoSpaceDN w:val="0"/>
              <w:adjustRightInd w:val="0"/>
              <w:spacing w:after="0" w:line="240" w:lineRule="auto"/>
              <w:jc w:val="center"/>
              <w:rPr>
                <w:rFonts w:cs="Arial"/>
                <w:b/>
                <w:bCs/>
                <w:color w:val="000000"/>
                <w:szCs w:val="24"/>
              </w:rPr>
            </w:pPr>
            <w:r w:rsidRPr="0014141C">
              <w:rPr>
                <w:rFonts w:cs="Arial"/>
                <w:b/>
                <w:i/>
                <w:sz w:val="20"/>
                <w:szCs w:val="20"/>
              </w:rPr>
              <w:t>Please date and sign</w:t>
            </w:r>
          </w:p>
        </w:tc>
      </w:tr>
      <w:tr w:rsidR="0014141C" w:rsidRPr="0014141C" w14:paraId="2C8B5B33" w14:textId="77777777" w:rsidTr="0014141C">
        <w:tc>
          <w:tcPr>
            <w:tcW w:w="13903" w:type="dxa"/>
            <w:gridSpan w:val="7"/>
            <w:shd w:val="clear" w:color="auto" w:fill="F7CAAC" w:themeFill="accent2" w:themeFillTint="66"/>
          </w:tcPr>
          <w:p w14:paraId="4FA94A11"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2.cont</w:t>
            </w:r>
            <w:proofErr w:type="gramStart"/>
            <w:r w:rsidRPr="0014141C">
              <w:rPr>
                <w:rFonts w:cs="Arial"/>
                <w:b/>
                <w:bCs/>
                <w:color w:val="000000"/>
                <w:szCs w:val="24"/>
              </w:rPr>
              <w:t xml:space="preserve">/  </w:t>
            </w:r>
            <w:r w:rsidRPr="0014141C">
              <w:rPr>
                <w:rFonts w:cs="Arial"/>
                <w:b/>
                <w:szCs w:val="24"/>
              </w:rPr>
              <w:t>Use</w:t>
            </w:r>
            <w:proofErr w:type="gramEnd"/>
            <w:r w:rsidRPr="0014141C">
              <w:rPr>
                <w:rFonts w:cs="Arial"/>
                <w:b/>
                <w:szCs w:val="24"/>
              </w:rPr>
              <w:t xml:space="preserve"> evidence based, best practice approaches to undertake the following procedures:</w:t>
            </w:r>
          </w:p>
        </w:tc>
      </w:tr>
      <w:tr w:rsidR="0014141C" w:rsidRPr="0014141C" w14:paraId="6210C861" w14:textId="77777777" w:rsidTr="0014141C">
        <w:tc>
          <w:tcPr>
            <w:tcW w:w="1128" w:type="dxa"/>
            <w:gridSpan w:val="2"/>
            <w:vMerge w:val="restart"/>
            <w:shd w:val="clear" w:color="auto" w:fill="auto"/>
          </w:tcPr>
          <w:p w14:paraId="79367204"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2.7</w:t>
            </w:r>
          </w:p>
        </w:tc>
        <w:tc>
          <w:tcPr>
            <w:tcW w:w="7767" w:type="dxa"/>
            <w:gridSpan w:val="2"/>
            <w:shd w:val="clear" w:color="auto" w:fill="auto"/>
          </w:tcPr>
          <w:p w14:paraId="38C0F006"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Undertake a whole body systems assessment including:</w:t>
            </w:r>
          </w:p>
          <w:p w14:paraId="5CC4F7A9" w14:textId="77777777" w:rsidR="0014141C" w:rsidRPr="0014141C" w:rsidRDefault="0014141C" w:rsidP="0072261C">
            <w:pPr>
              <w:numPr>
                <w:ilvl w:val="0"/>
                <w:numId w:val="23"/>
              </w:numPr>
              <w:autoSpaceDE w:val="0"/>
              <w:autoSpaceDN w:val="0"/>
              <w:adjustRightInd w:val="0"/>
              <w:spacing w:after="160" w:line="240" w:lineRule="auto"/>
              <w:ind w:left="714" w:hanging="357"/>
              <w:rPr>
                <w:rFonts w:cs="Arial"/>
                <w:sz w:val="22"/>
              </w:rPr>
            </w:pPr>
            <w:r w:rsidRPr="0014141C">
              <w:rPr>
                <w:rFonts w:cs="Arial"/>
                <w:sz w:val="22"/>
              </w:rPr>
              <w:t>respiratory</w:t>
            </w:r>
          </w:p>
        </w:tc>
        <w:tc>
          <w:tcPr>
            <w:tcW w:w="2583" w:type="dxa"/>
            <w:shd w:val="clear" w:color="auto" w:fill="auto"/>
          </w:tcPr>
          <w:p w14:paraId="0B5DF44D"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2E71E2A6"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22A7F19" w14:textId="77777777" w:rsidTr="0014141C">
        <w:tc>
          <w:tcPr>
            <w:tcW w:w="1128" w:type="dxa"/>
            <w:gridSpan w:val="2"/>
            <w:vMerge/>
            <w:shd w:val="clear" w:color="auto" w:fill="auto"/>
          </w:tcPr>
          <w:p w14:paraId="38E4156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shd w:val="clear" w:color="auto" w:fill="auto"/>
          </w:tcPr>
          <w:p w14:paraId="21167E18" w14:textId="77777777" w:rsidR="0014141C" w:rsidRPr="0014141C" w:rsidRDefault="0014141C" w:rsidP="0072261C">
            <w:pPr>
              <w:numPr>
                <w:ilvl w:val="0"/>
                <w:numId w:val="23"/>
              </w:numPr>
              <w:autoSpaceDE w:val="0"/>
              <w:autoSpaceDN w:val="0"/>
              <w:adjustRightInd w:val="0"/>
              <w:spacing w:after="160" w:line="240" w:lineRule="auto"/>
              <w:ind w:left="714" w:hanging="357"/>
              <w:rPr>
                <w:rFonts w:cs="Arial"/>
                <w:sz w:val="22"/>
              </w:rPr>
            </w:pPr>
            <w:r w:rsidRPr="0014141C">
              <w:rPr>
                <w:rFonts w:cs="Arial"/>
                <w:sz w:val="22"/>
              </w:rPr>
              <w:t>circulatory</w:t>
            </w:r>
          </w:p>
        </w:tc>
        <w:tc>
          <w:tcPr>
            <w:tcW w:w="2583" w:type="dxa"/>
            <w:shd w:val="clear" w:color="auto" w:fill="auto"/>
          </w:tcPr>
          <w:p w14:paraId="76F0187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73E84EF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4D1343C" w14:textId="77777777" w:rsidTr="0014141C">
        <w:tc>
          <w:tcPr>
            <w:tcW w:w="1128" w:type="dxa"/>
            <w:gridSpan w:val="2"/>
            <w:vMerge/>
            <w:shd w:val="clear" w:color="auto" w:fill="auto"/>
          </w:tcPr>
          <w:p w14:paraId="235AB76D"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shd w:val="clear" w:color="auto" w:fill="auto"/>
          </w:tcPr>
          <w:p w14:paraId="6A3BA62A" w14:textId="77777777" w:rsidR="0014141C" w:rsidRPr="0014141C" w:rsidRDefault="0014141C" w:rsidP="0072261C">
            <w:pPr>
              <w:numPr>
                <w:ilvl w:val="0"/>
                <w:numId w:val="23"/>
              </w:numPr>
              <w:autoSpaceDE w:val="0"/>
              <w:autoSpaceDN w:val="0"/>
              <w:adjustRightInd w:val="0"/>
              <w:spacing w:after="160" w:line="240" w:lineRule="auto"/>
              <w:ind w:left="714" w:hanging="357"/>
              <w:rPr>
                <w:rFonts w:cs="Arial"/>
                <w:sz w:val="22"/>
              </w:rPr>
            </w:pPr>
            <w:r w:rsidRPr="0014141C">
              <w:rPr>
                <w:rFonts w:cs="Arial"/>
                <w:sz w:val="22"/>
              </w:rPr>
              <w:t>neurological</w:t>
            </w:r>
          </w:p>
        </w:tc>
        <w:tc>
          <w:tcPr>
            <w:tcW w:w="2583" w:type="dxa"/>
            <w:shd w:val="clear" w:color="auto" w:fill="auto"/>
          </w:tcPr>
          <w:p w14:paraId="0D6283B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17647B0C"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9A04A62" w14:textId="77777777" w:rsidTr="0014141C">
        <w:tc>
          <w:tcPr>
            <w:tcW w:w="1128" w:type="dxa"/>
            <w:gridSpan w:val="2"/>
            <w:vMerge/>
            <w:shd w:val="clear" w:color="auto" w:fill="auto"/>
          </w:tcPr>
          <w:p w14:paraId="68CD901A"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shd w:val="clear" w:color="auto" w:fill="auto"/>
          </w:tcPr>
          <w:p w14:paraId="311E1907" w14:textId="77777777" w:rsidR="0014141C" w:rsidRPr="0014141C" w:rsidRDefault="0014141C" w:rsidP="0072261C">
            <w:pPr>
              <w:numPr>
                <w:ilvl w:val="0"/>
                <w:numId w:val="23"/>
              </w:numPr>
              <w:autoSpaceDE w:val="0"/>
              <w:autoSpaceDN w:val="0"/>
              <w:adjustRightInd w:val="0"/>
              <w:spacing w:after="160" w:line="240" w:lineRule="auto"/>
              <w:ind w:left="714" w:hanging="357"/>
              <w:rPr>
                <w:rFonts w:cs="Arial"/>
                <w:sz w:val="22"/>
              </w:rPr>
            </w:pPr>
            <w:r w:rsidRPr="0014141C">
              <w:rPr>
                <w:rFonts w:cs="Arial"/>
                <w:sz w:val="22"/>
              </w:rPr>
              <w:t>musculoskeletal</w:t>
            </w:r>
          </w:p>
        </w:tc>
        <w:tc>
          <w:tcPr>
            <w:tcW w:w="2583" w:type="dxa"/>
            <w:shd w:val="clear" w:color="auto" w:fill="auto"/>
          </w:tcPr>
          <w:p w14:paraId="6AB2E46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6BF037F9"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5F3A9FE" w14:textId="77777777" w:rsidTr="0014141C">
        <w:tc>
          <w:tcPr>
            <w:tcW w:w="1128" w:type="dxa"/>
            <w:gridSpan w:val="2"/>
            <w:vMerge/>
            <w:shd w:val="clear" w:color="auto" w:fill="auto"/>
          </w:tcPr>
          <w:p w14:paraId="1552866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shd w:val="clear" w:color="auto" w:fill="auto"/>
          </w:tcPr>
          <w:p w14:paraId="19FB713E" w14:textId="77777777" w:rsidR="0014141C" w:rsidRPr="0014141C" w:rsidRDefault="0014141C" w:rsidP="0072261C">
            <w:pPr>
              <w:numPr>
                <w:ilvl w:val="0"/>
                <w:numId w:val="23"/>
              </w:numPr>
              <w:autoSpaceDE w:val="0"/>
              <w:autoSpaceDN w:val="0"/>
              <w:adjustRightInd w:val="0"/>
              <w:spacing w:after="160" w:line="240" w:lineRule="auto"/>
              <w:ind w:left="714" w:hanging="357"/>
              <w:rPr>
                <w:rFonts w:cs="Arial"/>
                <w:sz w:val="22"/>
              </w:rPr>
            </w:pPr>
            <w:r w:rsidRPr="0014141C">
              <w:rPr>
                <w:rFonts w:cs="Arial"/>
                <w:sz w:val="22"/>
              </w:rPr>
              <w:t>cardiovascular</w:t>
            </w:r>
          </w:p>
        </w:tc>
        <w:tc>
          <w:tcPr>
            <w:tcW w:w="2583" w:type="dxa"/>
            <w:shd w:val="clear" w:color="auto" w:fill="auto"/>
          </w:tcPr>
          <w:p w14:paraId="5E341E1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1073CFB2"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683A33AA" w14:textId="77777777" w:rsidTr="0014141C">
        <w:tc>
          <w:tcPr>
            <w:tcW w:w="1128" w:type="dxa"/>
            <w:gridSpan w:val="2"/>
            <w:vMerge/>
            <w:shd w:val="clear" w:color="auto" w:fill="auto"/>
          </w:tcPr>
          <w:p w14:paraId="2FCD564F"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shd w:val="clear" w:color="auto" w:fill="auto"/>
          </w:tcPr>
          <w:p w14:paraId="7374D0CA" w14:textId="77777777" w:rsidR="0014141C" w:rsidRPr="0014141C" w:rsidRDefault="0014141C" w:rsidP="0072261C">
            <w:pPr>
              <w:numPr>
                <w:ilvl w:val="0"/>
                <w:numId w:val="23"/>
              </w:numPr>
              <w:autoSpaceDE w:val="0"/>
              <w:autoSpaceDN w:val="0"/>
              <w:adjustRightInd w:val="0"/>
              <w:spacing w:after="160" w:line="240" w:lineRule="auto"/>
              <w:ind w:left="714" w:hanging="357"/>
              <w:rPr>
                <w:rFonts w:cs="Arial"/>
                <w:sz w:val="22"/>
              </w:rPr>
            </w:pPr>
            <w:r w:rsidRPr="0014141C">
              <w:rPr>
                <w:rFonts w:cs="Arial"/>
                <w:sz w:val="22"/>
              </w:rPr>
              <w:t>skin status</w:t>
            </w:r>
          </w:p>
        </w:tc>
        <w:tc>
          <w:tcPr>
            <w:tcW w:w="2583" w:type="dxa"/>
            <w:shd w:val="clear" w:color="auto" w:fill="auto"/>
          </w:tcPr>
          <w:p w14:paraId="637AC925"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788382B4"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AD79BA2" w14:textId="77777777" w:rsidTr="0014141C">
        <w:tc>
          <w:tcPr>
            <w:tcW w:w="1128" w:type="dxa"/>
            <w:gridSpan w:val="2"/>
            <w:tcBorders>
              <w:bottom w:val="single" w:sz="4" w:space="0" w:color="auto"/>
            </w:tcBorders>
          </w:tcPr>
          <w:p w14:paraId="1BDCFFC4"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2.8</w:t>
            </w:r>
          </w:p>
        </w:tc>
        <w:tc>
          <w:tcPr>
            <w:tcW w:w="7767" w:type="dxa"/>
            <w:gridSpan w:val="2"/>
          </w:tcPr>
          <w:p w14:paraId="084CB11D"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Undertake chest auscultation and interpret findings</w:t>
            </w:r>
          </w:p>
        </w:tc>
        <w:tc>
          <w:tcPr>
            <w:tcW w:w="2583" w:type="dxa"/>
          </w:tcPr>
          <w:p w14:paraId="01334DC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283B6D2A"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D3A8AD5" w14:textId="77777777" w:rsidTr="0014141C">
        <w:tc>
          <w:tcPr>
            <w:tcW w:w="1128" w:type="dxa"/>
            <w:gridSpan w:val="2"/>
            <w:vMerge w:val="restart"/>
          </w:tcPr>
          <w:p w14:paraId="0C7A5DC0"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2.9</w:t>
            </w:r>
          </w:p>
        </w:tc>
        <w:tc>
          <w:tcPr>
            <w:tcW w:w="7767" w:type="dxa"/>
            <w:gridSpan w:val="2"/>
          </w:tcPr>
          <w:p w14:paraId="4D6B39F2"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Collect and observe specimens, undertaking routine analysis and interpreting findings:</w:t>
            </w:r>
          </w:p>
          <w:p w14:paraId="259ADB09" w14:textId="77777777" w:rsidR="0014141C" w:rsidRPr="0014141C" w:rsidRDefault="0014141C" w:rsidP="0072261C">
            <w:pPr>
              <w:numPr>
                <w:ilvl w:val="0"/>
                <w:numId w:val="24"/>
              </w:numPr>
              <w:autoSpaceDE w:val="0"/>
              <w:autoSpaceDN w:val="0"/>
              <w:adjustRightInd w:val="0"/>
              <w:spacing w:after="160" w:line="240" w:lineRule="auto"/>
              <w:ind w:left="714" w:hanging="357"/>
              <w:rPr>
                <w:rFonts w:cs="Arial"/>
                <w:sz w:val="22"/>
              </w:rPr>
            </w:pPr>
            <w:r w:rsidRPr="0014141C">
              <w:rPr>
                <w:rFonts w:cs="Arial"/>
                <w:sz w:val="22"/>
              </w:rPr>
              <w:t xml:space="preserve">sputum </w:t>
            </w:r>
          </w:p>
        </w:tc>
        <w:tc>
          <w:tcPr>
            <w:tcW w:w="2583" w:type="dxa"/>
          </w:tcPr>
          <w:p w14:paraId="40D1A975"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465EC864"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8E68200" w14:textId="77777777" w:rsidTr="0014141C">
        <w:tc>
          <w:tcPr>
            <w:tcW w:w="1128" w:type="dxa"/>
            <w:gridSpan w:val="2"/>
            <w:vMerge/>
          </w:tcPr>
          <w:p w14:paraId="09ECD37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tcPr>
          <w:p w14:paraId="5D784328" w14:textId="77777777" w:rsidR="0014141C" w:rsidRPr="0014141C" w:rsidRDefault="0014141C" w:rsidP="0072261C">
            <w:pPr>
              <w:numPr>
                <w:ilvl w:val="0"/>
                <w:numId w:val="24"/>
              </w:numPr>
              <w:autoSpaceDE w:val="0"/>
              <w:autoSpaceDN w:val="0"/>
              <w:adjustRightInd w:val="0"/>
              <w:spacing w:after="160" w:line="240" w:lineRule="auto"/>
              <w:ind w:left="714" w:hanging="357"/>
              <w:rPr>
                <w:rFonts w:cs="Arial"/>
                <w:sz w:val="22"/>
              </w:rPr>
            </w:pPr>
            <w:r w:rsidRPr="0014141C">
              <w:rPr>
                <w:rFonts w:cs="Arial"/>
                <w:sz w:val="22"/>
              </w:rPr>
              <w:t>urine</w:t>
            </w:r>
          </w:p>
        </w:tc>
        <w:tc>
          <w:tcPr>
            <w:tcW w:w="2583" w:type="dxa"/>
          </w:tcPr>
          <w:p w14:paraId="69B53CB5"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68E6CA29"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D6FFDBD" w14:textId="77777777" w:rsidTr="0014141C">
        <w:tc>
          <w:tcPr>
            <w:tcW w:w="1128" w:type="dxa"/>
            <w:gridSpan w:val="2"/>
            <w:vMerge/>
          </w:tcPr>
          <w:p w14:paraId="3E16248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tcPr>
          <w:p w14:paraId="7284F416" w14:textId="77777777" w:rsidR="0014141C" w:rsidRPr="0014141C" w:rsidRDefault="0014141C" w:rsidP="0072261C">
            <w:pPr>
              <w:numPr>
                <w:ilvl w:val="0"/>
                <w:numId w:val="24"/>
              </w:numPr>
              <w:autoSpaceDE w:val="0"/>
              <w:autoSpaceDN w:val="0"/>
              <w:adjustRightInd w:val="0"/>
              <w:spacing w:after="160" w:line="240" w:lineRule="auto"/>
              <w:ind w:left="714" w:hanging="357"/>
              <w:rPr>
                <w:rFonts w:cs="Arial"/>
                <w:sz w:val="22"/>
              </w:rPr>
            </w:pPr>
            <w:r w:rsidRPr="0014141C">
              <w:rPr>
                <w:rFonts w:cs="Arial"/>
                <w:sz w:val="22"/>
              </w:rPr>
              <w:t>stool</w:t>
            </w:r>
          </w:p>
        </w:tc>
        <w:tc>
          <w:tcPr>
            <w:tcW w:w="2583" w:type="dxa"/>
          </w:tcPr>
          <w:p w14:paraId="7194D90A"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765747F2"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678C30DA" w14:textId="77777777" w:rsidTr="0014141C">
        <w:tc>
          <w:tcPr>
            <w:tcW w:w="1128" w:type="dxa"/>
            <w:gridSpan w:val="2"/>
            <w:vMerge/>
          </w:tcPr>
          <w:p w14:paraId="1C65E1A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gridSpan w:val="2"/>
          </w:tcPr>
          <w:p w14:paraId="0B8E7AAB" w14:textId="77777777" w:rsidR="0014141C" w:rsidRPr="0014141C" w:rsidRDefault="0014141C" w:rsidP="0072261C">
            <w:pPr>
              <w:numPr>
                <w:ilvl w:val="0"/>
                <w:numId w:val="24"/>
              </w:numPr>
              <w:autoSpaceDE w:val="0"/>
              <w:autoSpaceDN w:val="0"/>
              <w:adjustRightInd w:val="0"/>
              <w:spacing w:after="160" w:line="240" w:lineRule="auto"/>
              <w:ind w:left="714" w:hanging="357"/>
              <w:rPr>
                <w:rFonts w:cs="Arial"/>
                <w:sz w:val="22"/>
              </w:rPr>
            </w:pPr>
            <w:r w:rsidRPr="0014141C">
              <w:rPr>
                <w:rFonts w:cs="Arial"/>
                <w:sz w:val="22"/>
              </w:rPr>
              <w:t>vomit</w:t>
            </w:r>
          </w:p>
        </w:tc>
        <w:tc>
          <w:tcPr>
            <w:tcW w:w="2583" w:type="dxa"/>
          </w:tcPr>
          <w:p w14:paraId="7404B208"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732EDAC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DB6F28F" w14:textId="77777777" w:rsidTr="0014141C">
        <w:tc>
          <w:tcPr>
            <w:tcW w:w="1128" w:type="dxa"/>
            <w:gridSpan w:val="2"/>
          </w:tcPr>
          <w:p w14:paraId="083B0154"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2.10</w:t>
            </w:r>
          </w:p>
        </w:tc>
        <w:tc>
          <w:tcPr>
            <w:tcW w:w="7767" w:type="dxa"/>
            <w:gridSpan w:val="2"/>
          </w:tcPr>
          <w:p w14:paraId="5AAE96BB"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 xml:space="preserve">Measure and interpret blood glucose levels </w:t>
            </w:r>
          </w:p>
        </w:tc>
        <w:tc>
          <w:tcPr>
            <w:tcW w:w="2583" w:type="dxa"/>
          </w:tcPr>
          <w:p w14:paraId="76D96C02"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0E116E0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6A9DB9ED" w14:textId="77777777" w:rsidTr="0014141C">
        <w:tc>
          <w:tcPr>
            <w:tcW w:w="1128" w:type="dxa"/>
            <w:gridSpan w:val="2"/>
          </w:tcPr>
          <w:p w14:paraId="7E8446FD"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2.11</w:t>
            </w:r>
          </w:p>
        </w:tc>
        <w:tc>
          <w:tcPr>
            <w:tcW w:w="7767" w:type="dxa"/>
            <w:gridSpan w:val="2"/>
          </w:tcPr>
          <w:p w14:paraId="33A45F75"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Recognise and respond to signs of all forms of abuse</w:t>
            </w:r>
          </w:p>
        </w:tc>
        <w:tc>
          <w:tcPr>
            <w:tcW w:w="2583" w:type="dxa"/>
          </w:tcPr>
          <w:p w14:paraId="43EED59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gridSpan w:val="2"/>
          </w:tcPr>
          <w:p w14:paraId="3C858DCD"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3FF2ABBD" w14:textId="77777777" w:rsidR="0014141C" w:rsidRPr="0014141C" w:rsidRDefault="0014141C" w:rsidP="0014141C">
      <w:pPr>
        <w:spacing w:line="240" w:lineRule="auto"/>
      </w:pPr>
    </w:p>
    <w:tbl>
      <w:tblPr>
        <w:tblStyle w:val="TableGrid9"/>
        <w:tblW w:w="13903" w:type="dxa"/>
        <w:tblInd w:w="-5" w:type="dxa"/>
        <w:tblLook w:val="04A0" w:firstRow="1" w:lastRow="0" w:firstColumn="1" w:lastColumn="0" w:noHBand="0" w:noVBand="1"/>
      </w:tblPr>
      <w:tblGrid>
        <w:gridCol w:w="1128"/>
        <w:gridCol w:w="7767"/>
        <w:gridCol w:w="2583"/>
        <w:gridCol w:w="2425"/>
      </w:tblGrid>
      <w:tr w:rsidR="0014141C" w:rsidRPr="0014141C" w14:paraId="07E00520" w14:textId="77777777" w:rsidTr="0014141C">
        <w:tc>
          <w:tcPr>
            <w:tcW w:w="13903" w:type="dxa"/>
            <w:gridSpan w:val="4"/>
            <w:shd w:val="clear" w:color="auto" w:fill="F7CAAC" w:themeFill="accent2" w:themeFillTint="66"/>
          </w:tcPr>
          <w:p w14:paraId="5BB3480D" w14:textId="77777777" w:rsidR="0014141C" w:rsidRPr="0014141C" w:rsidRDefault="0014141C" w:rsidP="0014141C">
            <w:pPr>
              <w:spacing w:after="0" w:line="240" w:lineRule="auto"/>
              <w:rPr>
                <w:rFonts w:cs="Arial"/>
                <w:b/>
                <w:bCs/>
                <w:color w:val="000000"/>
                <w:szCs w:val="24"/>
              </w:rPr>
            </w:pPr>
            <w:r w:rsidRPr="0014141C">
              <w:rPr>
                <w:rFonts w:cs="Arial"/>
                <w:b/>
                <w:bCs/>
                <w:color w:val="000000"/>
                <w:szCs w:val="24"/>
              </w:rPr>
              <w:lastRenderedPageBreak/>
              <w:t xml:space="preserve">Part 1: </w:t>
            </w:r>
            <w:r w:rsidRPr="0014141C">
              <w:rPr>
                <w:rFonts w:cs="Arial"/>
                <w:b/>
                <w:bCs/>
                <w:szCs w:val="24"/>
              </w:rPr>
              <w:t xml:space="preserve">At the point of registration, the student nurse will be able to safely demonstrate </w:t>
            </w:r>
            <w:r w:rsidRPr="0014141C">
              <w:rPr>
                <w:rFonts w:cs="Arial"/>
                <w:b/>
                <w:bCs/>
                <w:color w:val="000000"/>
                <w:szCs w:val="24"/>
              </w:rPr>
              <w:t>procedures for assessing people’s needs for person-centred care</w:t>
            </w:r>
          </w:p>
        </w:tc>
      </w:tr>
      <w:tr w:rsidR="0014141C" w:rsidRPr="0014141C" w14:paraId="5D699F8E" w14:textId="77777777" w:rsidTr="0014141C">
        <w:tc>
          <w:tcPr>
            <w:tcW w:w="1128" w:type="dxa"/>
          </w:tcPr>
          <w:p w14:paraId="38314D67"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67" w:type="dxa"/>
          </w:tcPr>
          <w:p w14:paraId="56734BC6" w14:textId="77777777" w:rsidR="0014141C" w:rsidRPr="0014141C" w:rsidRDefault="0014141C" w:rsidP="0014141C">
            <w:pPr>
              <w:spacing w:after="0" w:line="240" w:lineRule="auto"/>
              <w:jc w:val="center"/>
              <w:rPr>
                <w:rFonts w:cs="Arial"/>
                <w:b/>
                <w:sz w:val="32"/>
                <w:szCs w:val="32"/>
              </w:rPr>
            </w:pPr>
          </w:p>
          <w:p w14:paraId="202EBF3A"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p w14:paraId="3C6AD4CF" w14:textId="77777777" w:rsidR="0014141C" w:rsidRPr="0014141C" w:rsidRDefault="0014141C" w:rsidP="0014141C">
            <w:pPr>
              <w:spacing w:after="0" w:line="240" w:lineRule="auto"/>
              <w:jc w:val="center"/>
              <w:rPr>
                <w:rFonts w:cs="Arial"/>
                <w:b/>
                <w:sz w:val="32"/>
                <w:szCs w:val="32"/>
              </w:rPr>
            </w:pPr>
            <w:r w:rsidRPr="0014141C">
              <w:rPr>
                <w:rFonts w:cs="Arial"/>
                <w:sz w:val="32"/>
                <w:szCs w:val="32"/>
              </w:rPr>
              <w:t>(</w:t>
            </w:r>
            <w:r w:rsidRPr="0014141C">
              <w:rPr>
                <w:rFonts w:cs="Arial"/>
                <w:color w:val="000000"/>
                <w:szCs w:val="24"/>
              </w:rPr>
              <w:t>may be appropriate to attain at a higher level for the different fields)</w:t>
            </w:r>
          </w:p>
        </w:tc>
        <w:tc>
          <w:tcPr>
            <w:tcW w:w="2583" w:type="dxa"/>
          </w:tcPr>
          <w:p w14:paraId="6972E0A3"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7720CC71" w14:textId="77777777" w:rsidR="0014141C" w:rsidRPr="0014141C" w:rsidRDefault="0014141C" w:rsidP="0014141C">
            <w:pPr>
              <w:spacing w:after="0" w:line="240" w:lineRule="auto"/>
              <w:rPr>
                <w:rFonts w:cs="Arial"/>
                <w:b/>
                <w:sz w:val="20"/>
                <w:szCs w:val="20"/>
              </w:rPr>
            </w:pPr>
          </w:p>
          <w:p w14:paraId="404FF539"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c>
          <w:tcPr>
            <w:tcW w:w="2425" w:type="dxa"/>
          </w:tcPr>
          <w:p w14:paraId="567F7461"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72A0A3EC" w14:textId="77777777" w:rsidR="0014141C" w:rsidRPr="0014141C" w:rsidRDefault="0014141C" w:rsidP="0014141C">
            <w:pPr>
              <w:spacing w:after="0" w:line="240" w:lineRule="auto"/>
              <w:rPr>
                <w:rFonts w:cs="Arial"/>
                <w:b/>
                <w:sz w:val="20"/>
                <w:szCs w:val="20"/>
              </w:rPr>
            </w:pPr>
          </w:p>
          <w:p w14:paraId="17BD8A26"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7E65F0FA" w14:textId="77777777" w:rsidTr="0014141C">
        <w:tc>
          <w:tcPr>
            <w:tcW w:w="13903" w:type="dxa"/>
            <w:gridSpan w:val="4"/>
            <w:shd w:val="clear" w:color="auto" w:fill="F7CAAC" w:themeFill="accent2" w:themeFillTint="66"/>
          </w:tcPr>
          <w:p w14:paraId="381AFCED"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2.cont</w:t>
            </w:r>
            <w:proofErr w:type="gramStart"/>
            <w:r w:rsidRPr="0014141C">
              <w:rPr>
                <w:rFonts w:cs="Arial"/>
                <w:b/>
                <w:bCs/>
                <w:color w:val="000000"/>
                <w:szCs w:val="24"/>
              </w:rPr>
              <w:t xml:space="preserve">/  </w:t>
            </w:r>
            <w:r w:rsidRPr="0014141C">
              <w:rPr>
                <w:rFonts w:cs="Arial"/>
                <w:b/>
                <w:szCs w:val="24"/>
              </w:rPr>
              <w:t>Use</w:t>
            </w:r>
            <w:proofErr w:type="gramEnd"/>
            <w:r w:rsidRPr="0014141C">
              <w:rPr>
                <w:rFonts w:cs="Arial"/>
                <w:b/>
                <w:szCs w:val="24"/>
              </w:rPr>
              <w:t xml:space="preserve"> evidence based, best practice approaches to undertake the following procedures:</w:t>
            </w:r>
          </w:p>
        </w:tc>
      </w:tr>
      <w:tr w:rsidR="0014141C" w:rsidRPr="0014141C" w14:paraId="402E5966" w14:textId="77777777" w:rsidTr="0014141C">
        <w:tc>
          <w:tcPr>
            <w:tcW w:w="1128" w:type="dxa"/>
          </w:tcPr>
          <w:p w14:paraId="27DAA1B4"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2.12</w:t>
            </w:r>
          </w:p>
        </w:tc>
        <w:tc>
          <w:tcPr>
            <w:tcW w:w="7767" w:type="dxa"/>
          </w:tcPr>
          <w:p w14:paraId="097A4C0A"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Undertake, respond to and interpret neurological observations and assessments</w:t>
            </w:r>
          </w:p>
        </w:tc>
        <w:tc>
          <w:tcPr>
            <w:tcW w:w="2583" w:type="dxa"/>
          </w:tcPr>
          <w:p w14:paraId="33C3C059"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77B6F051"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82ECEDC" w14:textId="77777777" w:rsidTr="0014141C">
        <w:tc>
          <w:tcPr>
            <w:tcW w:w="1128" w:type="dxa"/>
            <w:vMerge w:val="restart"/>
          </w:tcPr>
          <w:p w14:paraId="4D286F34"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2.13</w:t>
            </w:r>
          </w:p>
        </w:tc>
        <w:tc>
          <w:tcPr>
            <w:tcW w:w="7767" w:type="dxa"/>
          </w:tcPr>
          <w:p w14:paraId="233EECDE"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Identify and respond to signs of:</w:t>
            </w:r>
          </w:p>
          <w:p w14:paraId="4011C55C" w14:textId="77777777" w:rsidR="0014141C" w:rsidRPr="0014141C" w:rsidRDefault="0014141C" w:rsidP="0072261C">
            <w:pPr>
              <w:numPr>
                <w:ilvl w:val="0"/>
                <w:numId w:val="26"/>
              </w:numPr>
              <w:autoSpaceDE w:val="0"/>
              <w:autoSpaceDN w:val="0"/>
              <w:adjustRightInd w:val="0"/>
              <w:spacing w:after="160" w:line="240" w:lineRule="auto"/>
              <w:ind w:left="714" w:hanging="357"/>
              <w:rPr>
                <w:rFonts w:cs="Arial"/>
                <w:sz w:val="22"/>
              </w:rPr>
            </w:pPr>
            <w:r w:rsidRPr="0014141C">
              <w:rPr>
                <w:rFonts w:cs="Arial"/>
                <w:sz w:val="22"/>
              </w:rPr>
              <w:t xml:space="preserve">deterioration </w:t>
            </w:r>
          </w:p>
        </w:tc>
        <w:tc>
          <w:tcPr>
            <w:tcW w:w="2583" w:type="dxa"/>
          </w:tcPr>
          <w:p w14:paraId="04CD238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4CD9BCDA"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BBE8234" w14:textId="77777777" w:rsidTr="0014141C">
        <w:tc>
          <w:tcPr>
            <w:tcW w:w="1128" w:type="dxa"/>
            <w:vMerge/>
          </w:tcPr>
          <w:p w14:paraId="16C2BBB2"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tcPr>
          <w:p w14:paraId="47A7531C" w14:textId="77777777" w:rsidR="0014141C" w:rsidRPr="0014141C" w:rsidRDefault="0014141C" w:rsidP="0072261C">
            <w:pPr>
              <w:numPr>
                <w:ilvl w:val="0"/>
                <w:numId w:val="25"/>
              </w:numPr>
              <w:autoSpaceDE w:val="0"/>
              <w:autoSpaceDN w:val="0"/>
              <w:adjustRightInd w:val="0"/>
              <w:spacing w:after="160" w:line="240" w:lineRule="auto"/>
              <w:ind w:left="714" w:hanging="357"/>
              <w:rPr>
                <w:rFonts w:cs="Arial"/>
                <w:sz w:val="22"/>
              </w:rPr>
            </w:pPr>
            <w:r w:rsidRPr="0014141C">
              <w:rPr>
                <w:rFonts w:cs="Arial"/>
                <w:sz w:val="22"/>
              </w:rPr>
              <w:t>sepsis</w:t>
            </w:r>
          </w:p>
        </w:tc>
        <w:tc>
          <w:tcPr>
            <w:tcW w:w="2583" w:type="dxa"/>
          </w:tcPr>
          <w:p w14:paraId="792C42E4"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320F3059"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496033D" w14:textId="77777777" w:rsidTr="0014141C">
        <w:tc>
          <w:tcPr>
            <w:tcW w:w="1128" w:type="dxa"/>
          </w:tcPr>
          <w:p w14:paraId="2695BD63"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2.14</w:t>
            </w:r>
          </w:p>
        </w:tc>
        <w:tc>
          <w:tcPr>
            <w:tcW w:w="7767" w:type="dxa"/>
          </w:tcPr>
          <w:p w14:paraId="598F5727"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Administer basic mental health first aid</w:t>
            </w:r>
          </w:p>
        </w:tc>
        <w:tc>
          <w:tcPr>
            <w:tcW w:w="2583" w:type="dxa"/>
          </w:tcPr>
          <w:p w14:paraId="6B0F6B5A"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49964305"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627F156" w14:textId="77777777" w:rsidTr="0014141C">
        <w:tc>
          <w:tcPr>
            <w:tcW w:w="1128" w:type="dxa"/>
            <w:shd w:val="clear" w:color="auto" w:fill="auto"/>
          </w:tcPr>
          <w:p w14:paraId="2A070EA2"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2.15</w:t>
            </w:r>
          </w:p>
        </w:tc>
        <w:tc>
          <w:tcPr>
            <w:tcW w:w="7767" w:type="dxa"/>
            <w:shd w:val="clear" w:color="auto" w:fill="auto"/>
          </w:tcPr>
          <w:p w14:paraId="6BC91DAA"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Administer basic physical first aid</w:t>
            </w:r>
          </w:p>
        </w:tc>
        <w:tc>
          <w:tcPr>
            <w:tcW w:w="2583" w:type="dxa"/>
          </w:tcPr>
          <w:p w14:paraId="1D83E12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shd w:val="clear" w:color="auto" w:fill="auto"/>
          </w:tcPr>
          <w:p w14:paraId="6762035D"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66D5A50" w14:textId="77777777" w:rsidTr="0014141C">
        <w:tc>
          <w:tcPr>
            <w:tcW w:w="1128" w:type="dxa"/>
            <w:vMerge w:val="restart"/>
          </w:tcPr>
          <w:p w14:paraId="35622EF5"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2.16</w:t>
            </w:r>
          </w:p>
        </w:tc>
        <w:tc>
          <w:tcPr>
            <w:tcW w:w="7767" w:type="dxa"/>
          </w:tcPr>
          <w:p w14:paraId="12B0481F"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Recognise and manage, providing appropriate basic life support</w:t>
            </w:r>
          </w:p>
          <w:p w14:paraId="0FCB7BF2" w14:textId="77777777" w:rsidR="0014141C" w:rsidRPr="0014141C" w:rsidRDefault="0014141C" w:rsidP="0072261C">
            <w:pPr>
              <w:numPr>
                <w:ilvl w:val="0"/>
                <w:numId w:val="25"/>
              </w:numPr>
              <w:autoSpaceDE w:val="0"/>
              <w:autoSpaceDN w:val="0"/>
              <w:adjustRightInd w:val="0"/>
              <w:spacing w:after="160" w:line="240" w:lineRule="auto"/>
              <w:ind w:left="714" w:hanging="357"/>
              <w:rPr>
                <w:rFonts w:cs="Arial"/>
                <w:sz w:val="22"/>
              </w:rPr>
            </w:pPr>
            <w:r w:rsidRPr="0014141C">
              <w:rPr>
                <w:rFonts w:cs="Arial"/>
                <w:sz w:val="22"/>
              </w:rPr>
              <w:t xml:space="preserve">seizures </w:t>
            </w:r>
          </w:p>
        </w:tc>
        <w:tc>
          <w:tcPr>
            <w:tcW w:w="2583" w:type="dxa"/>
          </w:tcPr>
          <w:p w14:paraId="0C5EAC9D"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2710B145"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BAE9401" w14:textId="77777777" w:rsidTr="0014141C">
        <w:tc>
          <w:tcPr>
            <w:tcW w:w="1128" w:type="dxa"/>
            <w:vMerge/>
          </w:tcPr>
          <w:p w14:paraId="6C2E9C6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tcPr>
          <w:p w14:paraId="533235F7" w14:textId="77777777" w:rsidR="0014141C" w:rsidRPr="0014141C" w:rsidRDefault="0014141C" w:rsidP="0072261C">
            <w:pPr>
              <w:numPr>
                <w:ilvl w:val="0"/>
                <w:numId w:val="25"/>
              </w:numPr>
              <w:autoSpaceDE w:val="0"/>
              <w:autoSpaceDN w:val="0"/>
              <w:adjustRightInd w:val="0"/>
              <w:spacing w:after="160" w:line="240" w:lineRule="auto"/>
              <w:ind w:left="714" w:hanging="357"/>
              <w:rPr>
                <w:rFonts w:cs="Arial"/>
                <w:sz w:val="22"/>
              </w:rPr>
            </w:pPr>
            <w:r w:rsidRPr="0014141C">
              <w:rPr>
                <w:rFonts w:cs="Arial"/>
                <w:sz w:val="22"/>
              </w:rPr>
              <w:t>choking</w:t>
            </w:r>
          </w:p>
        </w:tc>
        <w:tc>
          <w:tcPr>
            <w:tcW w:w="2583" w:type="dxa"/>
          </w:tcPr>
          <w:p w14:paraId="484D20F8"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51F69492"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FEEC4D1" w14:textId="77777777" w:rsidTr="0014141C">
        <w:tc>
          <w:tcPr>
            <w:tcW w:w="1128" w:type="dxa"/>
            <w:vMerge/>
          </w:tcPr>
          <w:p w14:paraId="7370EAF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67" w:type="dxa"/>
          </w:tcPr>
          <w:p w14:paraId="4DF1EDB3" w14:textId="77777777" w:rsidR="0014141C" w:rsidRPr="0014141C" w:rsidRDefault="0014141C" w:rsidP="0072261C">
            <w:pPr>
              <w:numPr>
                <w:ilvl w:val="0"/>
                <w:numId w:val="25"/>
              </w:numPr>
              <w:autoSpaceDE w:val="0"/>
              <w:autoSpaceDN w:val="0"/>
              <w:adjustRightInd w:val="0"/>
              <w:spacing w:after="160" w:line="240" w:lineRule="auto"/>
              <w:ind w:left="714" w:hanging="357"/>
              <w:rPr>
                <w:rFonts w:cs="Arial"/>
                <w:sz w:val="22"/>
              </w:rPr>
            </w:pPr>
            <w:r w:rsidRPr="0014141C">
              <w:rPr>
                <w:rFonts w:cs="Arial"/>
                <w:sz w:val="22"/>
              </w:rPr>
              <w:t>anaphylaxis</w:t>
            </w:r>
          </w:p>
        </w:tc>
        <w:tc>
          <w:tcPr>
            <w:tcW w:w="2583" w:type="dxa"/>
          </w:tcPr>
          <w:p w14:paraId="5538D74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00A68952"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141ECEC" w14:textId="77777777" w:rsidTr="0014141C">
        <w:tc>
          <w:tcPr>
            <w:tcW w:w="1128" w:type="dxa"/>
          </w:tcPr>
          <w:p w14:paraId="560137FA"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2.17</w:t>
            </w:r>
          </w:p>
        </w:tc>
        <w:tc>
          <w:tcPr>
            <w:tcW w:w="7767" w:type="dxa"/>
          </w:tcPr>
          <w:p w14:paraId="07CD640D"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Recognise and respond to challenging behaviour, providing appropriate safe holding and restraint</w:t>
            </w:r>
          </w:p>
        </w:tc>
        <w:tc>
          <w:tcPr>
            <w:tcW w:w="2583" w:type="dxa"/>
          </w:tcPr>
          <w:p w14:paraId="6D840A0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7D80CCE8"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692AF153" w14:textId="77777777" w:rsidR="0014141C" w:rsidRPr="0014141C" w:rsidRDefault="0014141C" w:rsidP="0014141C">
      <w:pPr>
        <w:spacing w:line="240" w:lineRule="auto"/>
      </w:pPr>
    </w:p>
    <w:p w14:paraId="2F78E3F5" w14:textId="77777777" w:rsidR="0014141C" w:rsidRPr="0014141C" w:rsidRDefault="0014141C" w:rsidP="0014141C">
      <w:pPr>
        <w:spacing w:line="240" w:lineRule="auto"/>
      </w:pPr>
    </w:p>
    <w:p w14:paraId="4BCDE992" w14:textId="77777777" w:rsidR="0014141C" w:rsidRPr="0014141C" w:rsidRDefault="0014141C" w:rsidP="0014141C">
      <w:pPr>
        <w:spacing w:line="240" w:lineRule="auto"/>
      </w:pPr>
    </w:p>
    <w:tbl>
      <w:tblPr>
        <w:tblStyle w:val="TableGrid9"/>
        <w:tblW w:w="13903" w:type="dxa"/>
        <w:tblInd w:w="-5" w:type="dxa"/>
        <w:tblLook w:val="04A0" w:firstRow="1" w:lastRow="0" w:firstColumn="1" w:lastColumn="0" w:noHBand="0" w:noVBand="1"/>
      </w:tblPr>
      <w:tblGrid>
        <w:gridCol w:w="1115"/>
        <w:gridCol w:w="7780"/>
        <w:gridCol w:w="2583"/>
        <w:gridCol w:w="2425"/>
      </w:tblGrid>
      <w:tr w:rsidR="0014141C" w:rsidRPr="0014141C" w14:paraId="016C11A5" w14:textId="77777777" w:rsidTr="0014141C">
        <w:tc>
          <w:tcPr>
            <w:tcW w:w="13903" w:type="dxa"/>
            <w:gridSpan w:val="4"/>
            <w:shd w:val="clear" w:color="auto" w:fill="F7CAAC" w:themeFill="accent2" w:themeFillTint="66"/>
          </w:tcPr>
          <w:p w14:paraId="35866F64" w14:textId="77777777" w:rsidR="0014141C" w:rsidRPr="0014141C" w:rsidRDefault="0014141C" w:rsidP="0014141C">
            <w:pPr>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r>
      <w:tr w:rsidR="0014141C" w:rsidRPr="0014141C" w14:paraId="29FEB24E" w14:textId="77777777" w:rsidTr="0014141C">
        <w:tc>
          <w:tcPr>
            <w:tcW w:w="1115" w:type="dxa"/>
          </w:tcPr>
          <w:p w14:paraId="29ED90E7"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80" w:type="dxa"/>
          </w:tcPr>
          <w:p w14:paraId="19DCBCF9" w14:textId="77777777" w:rsidR="0014141C" w:rsidRPr="0014141C" w:rsidRDefault="0014141C" w:rsidP="0014141C">
            <w:pPr>
              <w:spacing w:after="0" w:line="240" w:lineRule="auto"/>
              <w:jc w:val="center"/>
              <w:rPr>
                <w:rFonts w:cs="Arial"/>
                <w:b/>
                <w:sz w:val="32"/>
                <w:szCs w:val="32"/>
              </w:rPr>
            </w:pPr>
          </w:p>
          <w:p w14:paraId="444A4D46"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tc>
        <w:tc>
          <w:tcPr>
            <w:tcW w:w="2583" w:type="dxa"/>
          </w:tcPr>
          <w:p w14:paraId="71834A16"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54BE1372" w14:textId="77777777" w:rsidR="0014141C" w:rsidRPr="0014141C" w:rsidRDefault="0014141C" w:rsidP="0014141C">
            <w:pPr>
              <w:spacing w:after="0" w:line="240" w:lineRule="auto"/>
              <w:rPr>
                <w:rFonts w:cs="Arial"/>
                <w:b/>
                <w:sz w:val="20"/>
                <w:szCs w:val="20"/>
              </w:rPr>
            </w:pPr>
          </w:p>
          <w:p w14:paraId="1AFCD428" w14:textId="77777777" w:rsidR="0014141C" w:rsidRPr="0014141C" w:rsidRDefault="0014141C" w:rsidP="0014141C">
            <w:pPr>
              <w:spacing w:after="0" w:line="240" w:lineRule="auto"/>
              <w:jc w:val="right"/>
              <w:rPr>
                <w:rFonts w:cs="Arial"/>
                <w:b/>
              </w:rPr>
            </w:pPr>
            <w:r w:rsidRPr="0014141C">
              <w:rPr>
                <w:rFonts w:cs="Arial"/>
                <w:b/>
                <w:i/>
                <w:sz w:val="20"/>
                <w:szCs w:val="20"/>
              </w:rPr>
              <w:t>Please date and sign</w:t>
            </w:r>
          </w:p>
        </w:tc>
        <w:tc>
          <w:tcPr>
            <w:tcW w:w="2425" w:type="dxa"/>
          </w:tcPr>
          <w:p w14:paraId="7063D0E7"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40522DF9" w14:textId="77777777" w:rsidR="0014141C" w:rsidRPr="0014141C" w:rsidRDefault="0014141C" w:rsidP="0014141C">
            <w:pPr>
              <w:spacing w:after="0" w:line="240" w:lineRule="auto"/>
              <w:rPr>
                <w:rFonts w:cs="Arial"/>
                <w:b/>
                <w:sz w:val="20"/>
                <w:szCs w:val="20"/>
              </w:rPr>
            </w:pPr>
          </w:p>
          <w:p w14:paraId="2BBA6D45" w14:textId="77777777" w:rsidR="0014141C" w:rsidRPr="0014141C" w:rsidRDefault="0014141C" w:rsidP="0014141C">
            <w:pPr>
              <w:spacing w:after="0" w:line="240" w:lineRule="auto"/>
              <w:jc w:val="right"/>
              <w:rPr>
                <w:rFonts w:cs="Arial"/>
                <w:b/>
              </w:rPr>
            </w:pPr>
            <w:r w:rsidRPr="0014141C">
              <w:rPr>
                <w:rFonts w:cs="Arial"/>
                <w:b/>
                <w:i/>
                <w:sz w:val="20"/>
                <w:szCs w:val="20"/>
              </w:rPr>
              <w:t>Please date and sign</w:t>
            </w:r>
          </w:p>
        </w:tc>
      </w:tr>
      <w:tr w:rsidR="0014141C" w:rsidRPr="0014141C" w14:paraId="65651078" w14:textId="77777777" w:rsidTr="0014141C">
        <w:tc>
          <w:tcPr>
            <w:tcW w:w="13903" w:type="dxa"/>
            <w:gridSpan w:val="4"/>
            <w:shd w:val="clear" w:color="auto" w:fill="F7CAAC" w:themeFill="accent2" w:themeFillTint="66"/>
          </w:tcPr>
          <w:p w14:paraId="2B0B23B1"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3. Use evidence based, best practice approaches for meeting the needs for care and support with rest, sleep, comfort and the maintenance of dignity, accurately assessing the person’s capacity for independence and self-care and initiating appropriate interventions</w:t>
            </w:r>
          </w:p>
        </w:tc>
      </w:tr>
      <w:tr w:rsidR="0014141C" w:rsidRPr="0014141C" w14:paraId="2BDB8EA9" w14:textId="77777777" w:rsidTr="0014141C">
        <w:tc>
          <w:tcPr>
            <w:tcW w:w="1115" w:type="dxa"/>
            <w:shd w:val="clear" w:color="auto" w:fill="auto"/>
          </w:tcPr>
          <w:p w14:paraId="7135BD42"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3.1</w:t>
            </w:r>
          </w:p>
        </w:tc>
        <w:tc>
          <w:tcPr>
            <w:tcW w:w="7780" w:type="dxa"/>
            <w:shd w:val="clear" w:color="auto" w:fill="auto"/>
          </w:tcPr>
          <w:p w14:paraId="35AA7BDF"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Observe and assess comfort and pain levels and rest and sleep patterns</w:t>
            </w:r>
          </w:p>
        </w:tc>
        <w:tc>
          <w:tcPr>
            <w:tcW w:w="2583" w:type="dxa"/>
            <w:shd w:val="clear" w:color="auto" w:fill="auto"/>
          </w:tcPr>
          <w:p w14:paraId="685EED4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1CC0CF40"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0970321" w14:textId="77777777" w:rsidTr="0014141C">
        <w:tc>
          <w:tcPr>
            <w:tcW w:w="1115" w:type="dxa"/>
          </w:tcPr>
          <w:p w14:paraId="20FCBD04"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3.2</w:t>
            </w:r>
          </w:p>
        </w:tc>
        <w:tc>
          <w:tcPr>
            <w:tcW w:w="7780" w:type="dxa"/>
          </w:tcPr>
          <w:p w14:paraId="1AEC1135"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appropriate bed-making techniques including those required for people who are unconscious or who have limited mobility</w:t>
            </w:r>
          </w:p>
        </w:tc>
        <w:tc>
          <w:tcPr>
            <w:tcW w:w="2583" w:type="dxa"/>
          </w:tcPr>
          <w:p w14:paraId="6D5CCE0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1C59EAF2"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072AA76" w14:textId="77777777" w:rsidTr="0014141C">
        <w:tc>
          <w:tcPr>
            <w:tcW w:w="1115" w:type="dxa"/>
          </w:tcPr>
          <w:p w14:paraId="7C5FF22F"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 xml:space="preserve">3.3 </w:t>
            </w:r>
          </w:p>
        </w:tc>
        <w:tc>
          <w:tcPr>
            <w:tcW w:w="7780" w:type="dxa"/>
          </w:tcPr>
          <w:p w14:paraId="07DAF62E"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appropriate positioning and pressure-relieving techniques</w:t>
            </w:r>
          </w:p>
        </w:tc>
        <w:tc>
          <w:tcPr>
            <w:tcW w:w="2583" w:type="dxa"/>
          </w:tcPr>
          <w:p w14:paraId="7622F4F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361D632E"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C98E675" w14:textId="77777777" w:rsidTr="0014141C">
        <w:tc>
          <w:tcPr>
            <w:tcW w:w="1115" w:type="dxa"/>
          </w:tcPr>
          <w:p w14:paraId="6A024708"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3.4</w:t>
            </w:r>
          </w:p>
        </w:tc>
        <w:tc>
          <w:tcPr>
            <w:tcW w:w="7780" w:type="dxa"/>
          </w:tcPr>
          <w:p w14:paraId="746BF9C3" w14:textId="77777777" w:rsidR="0014141C" w:rsidRPr="0014141C" w:rsidRDefault="0014141C" w:rsidP="0014141C">
            <w:pPr>
              <w:autoSpaceDE w:val="0"/>
              <w:autoSpaceDN w:val="0"/>
              <w:adjustRightInd w:val="0"/>
              <w:spacing w:after="160" w:line="240" w:lineRule="auto"/>
              <w:rPr>
                <w:rFonts w:cs="Arial"/>
                <w:sz w:val="22"/>
              </w:rPr>
            </w:pPr>
            <w:proofErr w:type="gramStart"/>
            <w:r w:rsidRPr="0014141C">
              <w:rPr>
                <w:rFonts w:cs="Arial"/>
                <w:sz w:val="22"/>
              </w:rPr>
              <w:t>Take appropriate action to ensure privacy and dignity at all times</w:t>
            </w:r>
            <w:proofErr w:type="gramEnd"/>
          </w:p>
        </w:tc>
        <w:tc>
          <w:tcPr>
            <w:tcW w:w="2583" w:type="dxa"/>
          </w:tcPr>
          <w:p w14:paraId="6D599158"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2029BF34"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A0C0712" w14:textId="77777777" w:rsidTr="0014141C">
        <w:tc>
          <w:tcPr>
            <w:tcW w:w="1115" w:type="dxa"/>
          </w:tcPr>
          <w:p w14:paraId="10CE1C08"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3.5</w:t>
            </w:r>
          </w:p>
        </w:tc>
        <w:tc>
          <w:tcPr>
            <w:tcW w:w="7780" w:type="dxa"/>
          </w:tcPr>
          <w:p w14:paraId="4E160665"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Take appropriate action to reduce or minimise pain or discomfort</w:t>
            </w:r>
          </w:p>
        </w:tc>
        <w:tc>
          <w:tcPr>
            <w:tcW w:w="2583" w:type="dxa"/>
          </w:tcPr>
          <w:p w14:paraId="3E001FF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25D72751"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174445A" w14:textId="77777777" w:rsidTr="0014141C">
        <w:tc>
          <w:tcPr>
            <w:tcW w:w="1115" w:type="dxa"/>
          </w:tcPr>
          <w:p w14:paraId="4A7823AA"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3.6</w:t>
            </w:r>
          </w:p>
        </w:tc>
        <w:tc>
          <w:tcPr>
            <w:tcW w:w="7780" w:type="dxa"/>
          </w:tcPr>
          <w:p w14:paraId="7DFD20B2"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Take appropriate action to reduce fatigue, minimise insomnia, support improved rest, and sleep hygiene</w:t>
            </w:r>
          </w:p>
        </w:tc>
        <w:tc>
          <w:tcPr>
            <w:tcW w:w="2583" w:type="dxa"/>
          </w:tcPr>
          <w:p w14:paraId="72DC5B1A"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0A9FD9D4"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546EFC39" w14:textId="77777777" w:rsidR="0014141C" w:rsidRPr="0014141C" w:rsidRDefault="0014141C" w:rsidP="0014141C">
      <w:pPr>
        <w:spacing w:line="240" w:lineRule="auto"/>
      </w:pPr>
    </w:p>
    <w:p w14:paraId="40CEF425" w14:textId="77777777" w:rsidR="0014141C" w:rsidRPr="0014141C" w:rsidRDefault="0014141C" w:rsidP="0014141C">
      <w:pPr>
        <w:spacing w:line="240" w:lineRule="auto"/>
      </w:pPr>
      <w:r w:rsidRPr="0014141C">
        <w:br w:type="page"/>
      </w:r>
    </w:p>
    <w:tbl>
      <w:tblPr>
        <w:tblStyle w:val="TableGrid9"/>
        <w:tblW w:w="13903" w:type="dxa"/>
        <w:tblInd w:w="-5" w:type="dxa"/>
        <w:tblLook w:val="04A0" w:firstRow="1" w:lastRow="0" w:firstColumn="1" w:lastColumn="0" w:noHBand="0" w:noVBand="1"/>
      </w:tblPr>
      <w:tblGrid>
        <w:gridCol w:w="1115"/>
        <w:gridCol w:w="7780"/>
        <w:gridCol w:w="2583"/>
        <w:gridCol w:w="2425"/>
      </w:tblGrid>
      <w:tr w:rsidR="0014141C" w:rsidRPr="0014141C" w14:paraId="618EA18C" w14:textId="77777777" w:rsidTr="0014141C">
        <w:tc>
          <w:tcPr>
            <w:tcW w:w="13903" w:type="dxa"/>
            <w:gridSpan w:val="4"/>
            <w:shd w:val="clear" w:color="auto" w:fill="F7CAAC" w:themeFill="accent2" w:themeFillTint="66"/>
          </w:tcPr>
          <w:p w14:paraId="5E78F652" w14:textId="77777777" w:rsidR="0014141C" w:rsidRPr="0014141C" w:rsidRDefault="0014141C" w:rsidP="0014141C">
            <w:pPr>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r>
      <w:tr w:rsidR="0014141C" w:rsidRPr="0014141C" w14:paraId="30150BA8" w14:textId="77777777" w:rsidTr="0014141C">
        <w:tc>
          <w:tcPr>
            <w:tcW w:w="1115" w:type="dxa"/>
          </w:tcPr>
          <w:p w14:paraId="37D85811"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80" w:type="dxa"/>
          </w:tcPr>
          <w:p w14:paraId="01B766B6" w14:textId="77777777" w:rsidR="0014141C" w:rsidRPr="0014141C" w:rsidRDefault="0014141C" w:rsidP="0014141C">
            <w:pPr>
              <w:spacing w:after="0" w:line="240" w:lineRule="auto"/>
              <w:jc w:val="center"/>
              <w:rPr>
                <w:rFonts w:cs="Arial"/>
                <w:b/>
                <w:sz w:val="32"/>
                <w:szCs w:val="32"/>
              </w:rPr>
            </w:pPr>
          </w:p>
          <w:p w14:paraId="73EC021F"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tc>
        <w:tc>
          <w:tcPr>
            <w:tcW w:w="2583" w:type="dxa"/>
          </w:tcPr>
          <w:p w14:paraId="401A4D56"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4C15A034" w14:textId="77777777" w:rsidR="0014141C" w:rsidRPr="0014141C" w:rsidRDefault="0014141C" w:rsidP="0014141C">
            <w:pPr>
              <w:spacing w:after="0" w:line="240" w:lineRule="auto"/>
              <w:rPr>
                <w:rFonts w:cs="Arial"/>
                <w:b/>
                <w:sz w:val="20"/>
                <w:szCs w:val="20"/>
              </w:rPr>
            </w:pPr>
          </w:p>
          <w:p w14:paraId="74AFBB10" w14:textId="77777777" w:rsidR="0014141C" w:rsidRPr="0014141C" w:rsidRDefault="0014141C" w:rsidP="0014141C">
            <w:pPr>
              <w:spacing w:after="0" w:line="240" w:lineRule="auto"/>
              <w:jc w:val="center"/>
              <w:rPr>
                <w:rFonts w:cs="Arial"/>
                <w:b/>
                <w:i/>
              </w:rPr>
            </w:pPr>
            <w:r w:rsidRPr="0014141C">
              <w:rPr>
                <w:rFonts w:cs="Arial"/>
                <w:b/>
                <w:i/>
                <w:sz w:val="20"/>
                <w:szCs w:val="20"/>
              </w:rPr>
              <w:t>Please date and sign</w:t>
            </w:r>
          </w:p>
        </w:tc>
        <w:tc>
          <w:tcPr>
            <w:tcW w:w="2425" w:type="dxa"/>
          </w:tcPr>
          <w:p w14:paraId="14A83C4B"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151DB6E1" w14:textId="77777777" w:rsidR="0014141C" w:rsidRPr="0014141C" w:rsidRDefault="0014141C" w:rsidP="0014141C">
            <w:pPr>
              <w:spacing w:after="0" w:line="240" w:lineRule="auto"/>
              <w:rPr>
                <w:rFonts w:cs="Arial"/>
                <w:b/>
                <w:sz w:val="20"/>
                <w:szCs w:val="20"/>
              </w:rPr>
            </w:pPr>
          </w:p>
          <w:p w14:paraId="2FFDA0F8"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1B2831F4" w14:textId="77777777" w:rsidTr="0014141C">
        <w:tc>
          <w:tcPr>
            <w:tcW w:w="13903" w:type="dxa"/>
            <w:gridSpan w:val="4"/>
            <w:shd w:val="clear" w:color="auto" w:fill="F7CAAC" w:themeFill="accent2" w:themeFillTint="66"/>
          </w:tcPr>
          <w:p w14:paraId="326D0366"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4. Use evidence based, best practice approaches for meeting the needs for care and support with hygiene and the maintenance of skin integrity, accurately assessing the person’s capacity for independence and self-care and initiating appropriate interventions.</w:t>
            </w:r>
          </w:p>
        </w:tc>
      </w:tr>
      <w:tr w:rsidR="0014141C" w:rsidRPr="0014141C" w14:paraId="7EB26FD0" w14:textId="77777777" w:rsidTr="0014141C">
        <w:tc>
          <w:tcPr>
            <w:tcW w:w="1115" w:type="dxa"/>
            <w:shd w:val="clear" w:color="auto" w:fill="auto"/>
          </w:tcPr>
          <w:p w14:paraId="70112592"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4.1</w:t>
            </w:r>
          </w:p>
        </w:tc>
        <w:tc>
          <w:tcPr>
            <w:tcW w:w="7780" w:type="dxa"/>
            <w:shd w:val="clear" w:color="auto" w:fill="auto"/>
          </w:tcPr>
          <w:p w14:paraId="5CDB3A43"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Observe, assess and optimise skin and hygiene status and determine the need for support and intervention</w:t>
            </w:r>
          </w:p>
        </w:tc>
        <w:tc>
          <w:tcPr>
            <w:tcW w:w="2583" w:type="dxa"/>
            <w:shd w:val="clear" w:color="auto" w:fill="auto"/>
          </w:tcPr>
          <w:p w14:paraId="61570FA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64006869"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1DC3B09" w14:textId="77777777" w:rsidTr="0014141C">
        <w:tc>
          <w:tcPr>
            <w:tcW w:w="1115" w:type="dxa"/>
          </w:tcPr>
          <w:p w14:paraId="1E787F71"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4.2</w:t>
            </w:r>
          </w:p>
        </w:tc>
        <w:tc>
          <w:tcPr>
            <w:tcW w:w="7780" w:type="dxa"/>
          </w:tcPr>
          <w:p w14:paraId="0FBDD5B7"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contemporary approaches to the assessment of skin integrity and use appropriate products to prevent or manage skin breakdown</w:t>
            </w:r>
          </w:p>
        </w:tc>
        <w:tc>
          <w:tcPr>
            <w:tcW w:w="2583" w:type="dxa"/>
          </w:tcPr>
          <w:p w14:paraId="00BC81C9"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5ACBA740"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C8541DA" w14:textId="77777777" w:rsidTr="0014141C">
        <w:tc>
          <w:tcPr>
            <w:tcW w:w="1115" w:type="dxa"/>
          </w:tcPr>
          <w:p w14:paraId="08D1A615" w14:textId="77777777" w:rsidR="0014141C" w:rsidRPr="0014141C" w:rsidRDefault="0014141C" w:rsidP="0014141C">
            <w:pPr>
              <w:autoSpaceDE w:val="0"/>
              <w:autoSpaceDN w:val="0"/>
              <w:adjustRightInd w:val="0"/>
              <w:spacing w:line="240" w:lineRule="auto"/>
              <w:rPr>
                <w:rFonts w:cs="Arial"/>
                <w:b/>
                <w:bCs/>
                <w:color w:val="000000"/>
                <w:sz w:val="22"/>
              </w:rPr>
            </w:pPr>
            <w:r w:rsidRPr="0014141C">
              <w:rPr>
                <w:rFonts w:cs="Arial"/>
                <w:b/>
                <w:bCs/>
                <w:color w:val="000000"/>
                <w:sz w:val="22"/>
              </w:rPr>
              <w:t xml:space="preserve">4.3 </w:t>
            </w:r>
          </w:p>
        </w:tc>
        <w:tc>
          <w:tcPr>
            <w:tcW w:w="7780" w:type="dxa"/>
          </w:tcPr>
          <w:p w14:paraId="6DDD36FD"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Assess needs for and provide appropriate assistance with washing, bathing, shaving and dressing</w:t>
            </w:r>
          </w:p>
        </w:tc>
        <w:tc>
          <w:tcPr>
            <w:tcW w:w="2583" w:type="dxa"/>
          </w:tcPr>
          <w:p w14:paraId="5A936D10" w14:textId="77777777" w:rsidR="0014141C" w:rsidRPr="0014141C" w:rsidRDefault="0014141C" w:rsidP="0014141C">
            <w:pPr>
              <w:autoSpaceDE w:val="0"/>
              <w:autoSpaceDN w:val="0"/>
              <w:adjustRightInd w:val="0"/>
              <w:spacing w:line="240" w:lineRule="auto"/>
              <w:rPr>
                <w:rFonts w:cs="Arial"/>
                <w:b/>
                <w:bCs/>
                <w:color w:val="000000"/>
                <w:sz w:val="22"/>
              </w:rPr>
            </w:pPr>
          </w:p>
        </w:tc>
        <w:tc>
          <w:tcPr>
            <w:tcW w:w="2425" w:type="dxa"/>
          </w:tcPr>
          <w:p w14:paraId="64CBE10B" w14:textId="77777777" w:rsidR="0014141C" w:rsidRPr="0014141C" w:rsidRDefault="0014141C" w:rsidP="0014141C">
            <w:pPr>
              <w:autoSpaceDE w:val="0"/>
              <w:autoSpaceDN w:val="0"/>
              <w:adjustRightInd w:val="0"/>
              <w:spacing w:line="240" w:lineRule="auto"/>
              <w:rPr>
                <w:rFonts w:cs="Arial"/>
                <w:b/>
                <w:bCs/>
                <w:color w:val="000000"/>
                <w:sz w:val="22"/>
              </w:rPr>
            </w:pPr>
          </w:p>
        </w:tc>
      </w:tr>
      <w:tr w:rsidR="0014141C" w:rsidRPr="0014141C" w14:paraId="22E6420F" w14:textId="77777777" w:rsidTr="0014141C">
        <w:tc>
          <w:tcPr>
            <w:tcW w:w="1115" w:type="dxa"/>
          </w:tcPr>
          <w:p w14:paraId="1F3C46C0"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4.4</w:t>
            </w:r>
          </w:p>
        </w:tc>
        <w:tc>
          <w:tcPr>
            <w:tcW w:w="7780" w:type="dxa"/>
          </w:tcPr>
          <w:p w14:paraId="667305A5"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Identify and manage skin irritations and rashes</w:t>
            </w:r>
          </w:p>
        </w:tc>
        <w:tc>
          <w:tcPr>
            <w:tcW w:w="2583" w:type="dxa"/>
          </w:tcPr>
          <w:p w14:paraId="65AC793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24B3DB06"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117F504" w14:textId="77777777" w:rsidTr="0014141C">
        <w:tc>
          <w:tcPr>
            <w:tcW w:w="1115" w:type="dxa"/>
            <w:vMerge w:val="restart"/>
          </w:tcPr>
          <w:p w14:paraId="7680FADC"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4.5</w:t>
            </w:r>
          </w:p>
        </w:tc>
        <w:tc>
          <w:tcPr>
            <w:tcW w:w="7780" w:type="dxa"/>
          </w:tcPr>
          <w:p w14:paraId="4D24B9B7"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Assess needs for and provide appropriate care and decide when an onward referral is needed for:</w:t>
            </w:r>
          </w:p>
          <w:p w14:paraId="14F57B9F" w14:textId="77777777" w:rsidR="0014141C" w:rsidRPr="0014141C" w:rsidRDefault="0014141C" w:rsidP="0072261C">
            <w:pPr>
              <w:numPr>
                <w:ilvl w:val="0"/>
                <w:numId w:val="29"/>
              </w:numPr>
              <w:autoSpaceDE w:val="0"/>
              <w:autoSpaceDN w:val="0"/>
              <w:adjustRightInd w:val="0"/>
              <w:spacing w:after="160" w:line="240" w:lineRule="auto"/>
              <w:ind w:left="714" w:hanging="357"/>
              <w:rPr>
                <w:rFonts w:cs="Arial"/>
                <w:sz w:val="22"/>
              </w:rPr>
            </w:pPr>
            <w:r w:rsidRPr="0014141C">
              <w:rPr>
                <w:rFonts w:cs="Arial"/>
                <w:sz w:val="22"/>
              </w:rPr>
              <w:t>oral care</w:t>
            </w:r>
          </w:p>
        </w:tc>
        <w:tc>
          <w:tcPr>
            <w:tcW w:w="2583" w:type="dxa"/>
          </w:tcPr>
          <w:p w14:paraId="289449F2"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2425" w:type="dxa"/>
          </w:tcPr>
          <w:p w14:paraId="5BE591D1" w14:textId="77777777" w:rsidR="0014141C" w:rsidRPr="0014141C" w:rsidRDefault="0014141C" w:rsidP="0014141C">
            <w:pPr>
              <w:autoSpaceDE w:val="0"/>
              <w:autoSpaceDN w:val="0"/>
              <w:adjustRightInd w:val="0"/>
              <w:spacing w:after="0" w:line="240" w:lineRule="auto"/>
              <w:rPr>
                <w:rFonts w:cs="Arial"/>
                <w:bCs/>
                <w:color w:val="000000"/>
                <w:sz w:val="22"/>
              </w:rPr>
            </w:pPr>
          </w:p>
        </w:tc>
      </w:tr>
      <w:tr w:rsidR="0014141C" w:rsidRPr="0014141C" w14:paraId="6B701A30" w14:textId="77777777" w:rsidTr="0014141C">
        <w:tc>
          <w:tcPr>
            <w:tcW w:w="1115" w:type="dxa"/>
            <w:vMerge/>
          </w:tcPr>
          <w:p w14:paraId="5F1F581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5084638B" w14:textId="77777777" w:rsidR="0014141C" w:rsidRPr="0014141C" w:rsidRDefault="0014141C" w:rsidP="0072261C">
            <w:pPr>
              <w:numPr>
                <w:ilvl w:val="0"/>
                <w:numId w:val="28"/>
              </w:numPr>
              <w:autoSpaceDE w:val="0"/>
              <w:autoSpaceDN w:val="0"/>
              <w:adjustRightInd w:val="0"/>
              <w:spacing w:after="160" w:line="240" w:lineRule="auto"/>
              <w:ind w:left="714" w:hanging="357"/>
              <w:rPr>
                <w:rFonts w:cs="Arial"/>
                <w:sz w:val="22"/>
              </w:rPr>
            </w:pPr>
            <w:r w:rsidRPr="0014141C">
              <w:rPr>
                <w:rFonts w:cs="Arial"/>
                <w:sz w:val="22"/>
              </w:rPr>
              <w:t>dental care</w:t>
            </w:r>
          </w:p>
        </w:tc>
        <w:tc>
          <w:tcPr>
            <w:tcW w:w="2583" w:type="dxa"/>
          </w:tcPr>
          <w:p w14:paraId="01EBB3E0"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2425" w:type="dxa"/>
          </w:tcPr>
          <w:p w14:paraId="4A604CD3" w14:textId="77777777" w:rsidR="0014141C" w:rsidRPr="0014141C" w:rsidRDefault="0014141C" w:rsidP="0014141C">
            <w:pPr>
              <w:autoSpaceDE w:val="0"/>
              <w:autoSpaceDN w:val="0"/>
              <w:adjustRightInd w:val="0"/>
              <w:spacing w:after="0" w:line="240" w:lineRule="auto"/>
              <w:rPr>
                <w:rFonts w:cs="Arial"/>
                <w:bCs/>
                <w:color w:val="000000"/>
                <w:sz w:val="22"/>
              </w:rPr>
            </w:pPr>
          </w:p>
        </w:tc>
      </w:tr>
      <w:tr w:rsidR="0014141C" w:rsidRPr="0014141C" w14:paraId="0359E908" w14:textId="77777777" w:rsidTr="0014141C">
        <w:tc>
          <w:tcPr>
            <w:tcW w:w="1115" w:type="dxa"/>
            <w:vMerge/>
          </w:tcPr>
          <w:p w14:paraId="46A9849F"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705191DD" w14:textId="77777777" w:rsidR="0014141C" w:rsidRPr="0014141C" w:rsidRDefault="0014141C" w:rsidP="0072261C">
            <w:pPr>
              <w:numPr>
                <w:ilvl w:val="0"/>
                <w:numId w:val="28"/>
              </w:numPr>
              <w:autoSpaceDE w:val="0"/>
              <w:autoSpaceDN w:val="0"/>
              <w:adjustRightInd w:val="0"/>
              <w:spacing w:after="160" w:line="240" w:lineRule="auto"/>
              <w:ind w:left="714" w:hanging="357"/>
              <w:rPr>
                <w:rFonts w:cs="Arial"/>
                <w:sz w:val="22"/>
              </w:rPr>
            </w:pPr>
            <w:r w:rsidRPr="0014141C">
              <w:rPr>
                <w:rFonts w:cs="Arial"/>
                <w:sz w:val="22"/>
              </w:rPr>
              <w:t>eye care</w:t>
            </w:r>
          </w:p>
        </w:tc>
        <w:tc>
          <w:tcPr>
            <w:tcW w:w="2583" w:type="dxa"/>
          </w:tcPr>
          <w:p w14:paraId="0455BDC8"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2425" w:type="dxa"/>
          </w:tcPr>
          <w:p w14:paraId="685E43BF" w14:textId="77777777" w:rsidR="0014141C" w:rsidRPr="0014141C" w:rsidRDefault="0014141C" w:rsidP="0014141C">
            <w:pPr>
              <w:autoSpaceDE w:val="0"/>
              <w:autoSpaceDN w:val="0"/>
              <w:adjustRightInd w:val="0"/>
              <w:spacing w:after="0" w:line="240" w:lineRule="auto"/>
              <w:rPr>
                <w:rFonts w:cs="Arial"/>
                <w:bCs/>
                <w:color w:val="000000"/>
                <w:sz w:val="22"/>
              </w:rPr>
            </w:pPr>
          </w:p>
        </w:tc>
      </w:tr>
      <w:tr w:rsidR="0014141C" w:rsidRPr="0014141C" w14:paraId="4A10D4BB" w14:textId="77777777" w:rsidTr="0014141C">
        <w:tc>
          <w:tcPr>
            <w:tcW w:w="1115" w:type="dxa"/>
            <w:vMerge/>
          </w:tcPr>
          <w:p w14:paraId="2B4D87F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5864C639" w14:textId="77777777" w:rsidR="0014141C" w:rsidRPr="0014141C" w:rsidRDefault="0014141C" w:rsidP="0072261C">
            <w:pPr>
              <w:numPr>
                <w:ilvl w:val="0"/>
                <w:numId w:val="28"/>
              </w:numPr>
              <w:autoSpaceDE w:val="0"/>
              <w:autoSpaceDN w:val="0"/>
              <w:adjustRightInd w:val="0"/>
              <w:spacing w:after="160" w:line="240" w:lineRule="auto"/>
              <w:ind w:left="714" w:hanging="357"/>
              <w:rPr>
                <w:rFonts w:cs="Arial"/>
                <w:sz w:val="22"/>
              </w:rPr>
            </w:pPr>
            <w:r w:rsidRPr="0014141C">
              <w:rPr>
                <w:rFonts w:cs="Arial"/>
                <w:sz w:val="22"/>
              </w:rPr>
              <w:t>nail care</w:t>
            </w:r>
          </w:p>
        </w:tc>
        <w:tc>
          <w:tcPr>
            <w:tcW w:w="2583" w:type="dxa"/>
          </w:tcPr>
          <w:p w14:paraId="2D154FDA"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2425" w:type="dxa"/>
          </w:tcPr>
          <w:p w14:paraId="25A51B30" w14:textId="77777777" w:rsidR="0014141C" w:rsidRPr="0014141C" w:rsidRDefault="0014141C" w:rsidP="0014141C">
            <w:pPr>
              <w:autoSpaceDE w:val="0"/>
              <w:autoSpaceDN w:val="0"/>
              <w:adjustRightInd w:val="0"/>
              <w:spacing w:after="0" w:line="240" w:lineRule="auto"/>
              <w:rPr>
                <w:rFonts w:cs="Arial"/>
                <w:bCs/>
                <w:color w:val="000000"/>
                <w:sz w:val="22"/>
              </w:rPr>
            </w:pPr>
          </w:p>
        </w:tc>
      </w:tr>
    </w:tbl>
    <w:p w14:paraId="02BDF10A" w14:textId="77777777" w:rsidR="0014141C" w:rsidRPr="0014141C" w:rsidRDefault="0014141C" w:rsidP="0014141C">
      <w:pPr>
        <w:spacing w:line="240" w:lineRule="auto"/>
      </w:pPr>
    </w:p>
    <w:p w14:paraId="4BD4BDB6" w14:textId="77777777" w:rsidR="0014141C" w:rsidRPr="0014141C" w:rsidRDefault="0014141C" w:rsidP="0014141C">
      <w:pPr>
        <w:spacing w:line="240" w:lineRule="auto"/>
      </w:pPr>
      <w:r w:rsidRPr="0014141C">
        <w:br w:type="page"/>
      </w:r>
    </w:p>
    <w:tbl>
      <w:tblPr>
        <w:tblStyle w:val="TableGrid9"/>
        <w:tblW w:w="13903" w:type="dxa"/>
        <w:tblInd w:w="-5" w:type="dxa"/>
        <w:tblLook w:val="04A0" w:firstRow="1" w:lastRow="0" w:firstColumn="1" w:lastColumn="0" w:noHBand="0" w:noVBand="1"/>
      </w:tblPr>
      <w:tblGrid>
        <w:gridCol w:w="1115"/>
        <w:gridCol w:w="7780"/>
        <w:gridCol w:w="2583"/>
        <w:gridCol w:w="2425"/>
      </w:tblGrid>
      <w:tr w:rsidR="0014141C" w:rsidRPr="0014141C" w14:paraId="09CAE95D" w14:textId="77777777" w:rsidTr="0014141C">
        <w:tc>
          <w:tcPr>
            <w:tcW w:w="13903" w:type="dxa"/>
            <w:gridSpan w:val="4"/>
            <w:shd w:val="clear" w:color="auto" w:fill="F7CAAC" w:themeFill="accent2" w:themeFillTint="66"/>
          </w:tcPr>
          <w:p w14:paraId="3B7EC7FC"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r>
      <w:tr w:rsidR="0014141C" w:rsidRPr="0014141C" w14:paraId="38D61986" w14:textId="77777777" w:rsidTr="0014141C">
        <w:tc>
          <w:tcPr>
            <w:tcW w:w="1115" w:type="dxa"/>
          </w:tcPr>
          <w:p w14:paraId="48674DF5"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szCs w:val="24"/>
              </w:rPr>
              <w:t xml:space="preserve">Section </w:t>
            </w:r>
          </w:p>
        </w:tc>
        <w:tc>
          <w:tcPr>
            <w:tcW w:w="7780" w:type="dxa"/>
          </w:tcPr>
          <w:p w14:paraId="3E267A2F" w14:textId="77777777" w:rsidR="0014141C" w:rsidRPr="0014141C" w:rsidRDefault="0014141C" w:rsidP="0014141C">
            <w:pPr>
              <w:spacing w:after="0" w:line="240" w:lineRule="auto"/>
              <w:jc w:val="center"/>
              <w:rPr>
                <w:rFonts w:cs="Arial"/>
                <w:b/>
                <w:sz w:val="32"/>
                <w:szCs w:val="32"/>
              </w:rPr>
            </w:pPr>
          </w:p>
          <w:p w14:paraId="652A302B" w14:textId="77777777" w:rsidR="0014141C" w:rsidRPr="0014141C" w:rsidRDefault="0014141C" w:rsidP="0014141C">
            <w:pPr>
              <w:autoSpaceDE w:val="0"/>
              <w:autoSpaceDN w:val="0"/>
              <w:adjustRightInd w:val="0"/>
              <w:spacing w:after="0" w:line="240" w:lineRule="auto"/>
              <w:jc w:val="center"/>
              <w:rPr>
                <w:rFonts w:cs="Arial"/>
                <w:szCs w:val="24"/>
              </w:rPr>
            </w:pPr>
            <w:r w:rsidRPr="0014141C">
              <w:rPr>
                <w:rFonts w:cs="Arial"/>
                <w:b/>
                <w:sz w:val="32"/>
                <w:szCs w:val="32"/>
              </w:rPr>
              <w:t>Procedure</w:t>
            </w:r>
          </w:p>
        </w:tc>
        <w:tc>
          <w:tcPr>
            <w:tcW w:w="2583" w:type="dxa"/>
          </w:tcPr>
          <w:p w14:paraId="1E86CC52"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34593271" w14:textId="77777777" w:rsidR="0014141C" w:rsidRPr="0014141C" w:rsidRDefault="0014141C" w:rsidP="0014141C">
            <w:pPr>
              <w:spacing w:after="0" w:line="240" w:lineRule="auto"/>
              <w:rPr>
                <w:rFonts w:cs="Arial"/>
                <w:b/>
                <w:sz w:val="20"/>
                <w:szCs w:val="20"/>
              </w:rPr>
            </w:pPr>
          </w:p>
          <w:p w14:paraId="5CF0EBEC" w14:textId="77777777" w:rsidR="0014141C" w:rsidRPr="0014141C" w:rsidRDefault="0014141C" w:rsidP="0014141C">
            <w:pPr>
              <w:autoSpaceDE w:val="0"/>
              <w:autoSpaceDN w:val="0"/>
              <w:adjustRightInd w:val="0"/>
              <w:spacing w:after="0" w:line="240" w:lineRule="auto"/>
              <w:jc w:val="center"/>
              <w:rPr>
                <w:rFonts w:cs="Arial"/>
                <w:b/>
                <w:bCs/>
                <w:color w:val="000000"/>
                <w:szCs w:val="24"/>
              </w:rPr>
            </w:pPr>
            <w:r w:rsidRPr="0014141C">
              <w:rPr>
                <w:rFonts w:cs="Arial"/>
                <w:b/>
                <w:i/>
                <w:sz w:val="20"/>
                <w:szCs w:val="20"/>
              </w:rPr>
              <w:t>Please date and sign</w:t>
            </w:r>
          </w:p>
        </w:tc>
        <w:tc>
          <w:tcPr>
            <w:tcW w:w="2425" w:type="dxa"/>
          </w:tcPr>
          <w:p w14:paraId="21979288"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4EDD1E0F" w14:textId="77777777" w:rsidR="0014141C" w:rsidRPr="0014141C" w:rsidRDefault="0014141C" w:rsidP="0014141C">
            <w:pPr>
              <w:spacing w:after="0" w:line="240" w:lineRule="auto"/>
              <w:rPr>
                <w:rFonts w:cs="Arial"/>
                <w:b/>
                <w:sz w:val="20"/>
                <w:szCs w:val="20"/>
              </w:rPr>
            </w:pPr>
          </w:p>
          <w:p w14:paraId="13D6F733" w14:textId="77777777" w:rsidR="0014141C" w:rsidRPr="0014141C" w:rsidRDefault="0014141C" w:rsidP="0014141C">
            <w:pPr>
              <w:autoSpaceDE w:val="0"/>
              <w:autoSpaceDN w:val="0"/>
              <w:adjustRightInd w:val="0"/>
              <w:spacing w:after="0" w:line="240" w:lineRule="auto"/>
              <w:jc w:val="center"/>
              <w:rPr>
                <w:rFonts w:cs="Arial"/>
                <w:b/>
                <w:bCs/>
                <w:color w:val="000000"/>
                <w:szCs w:val="24"/>
              </w:rPr>
            </w:pPr>
            <w:r w:rsidRPr="0014141C">
              <w:rPr>
                <w:rFonts w:cs="Arial"/>
                <w:b/>
                <w:i/>
                <w:sz w:val="20"/>
                <w:szCs w:val="20"/>
              </w:rPr>
              <w:t>Please date and sign</w:t>
            </w:r>
          </w:p>
        </w:tc>
      </w:tr>
      <w:tr w:rsidR="0014141C" w:rsidRPr="0014141C" w14:paraId="2E9E3226" w14:textId="77777777" w:rsidTr="0014141C">
        <w:tc>
          <w:tcPr>
            <w:tcW w:w="13903" w:type="dxa"/>
            <w:gridSpan w:val="4"/>
            <w:shd w:val="clear" w:color="auto" w:fill="F7CAAC" w:themeFill="accent2" w:themeFillTint="66"/>
          </w:tcPr>
          <w:p w14:paraId="089DF3CA"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 xml:space="preserve">4. </w:t>
            </w:r>
            <w:proofErr w:type="spellStart"/>
            <w:r w:rsidRPr="0014141C">
              <w:rPr>
                <w:rFonts w:cs="Arial"/>
                <w:b/>
                <w:bCs/>
                <w:color w:val="000000"/>
                <w:szCs w:val="24"/>
              </w:rPr>
              <w:t>cont</w:t>
            </w:r>
            <w:proofErr w:type="spellEnd"/>
            <w:proofErr w:type="gramStart"/>
            <w:r w:rsidRPr="0014141C">
              <w:rPr>
                <w:rFonts w:cs="Arial"/>
                <w:b/>
                <w:bCs/>
                <w:color w:val="000000"/>
                <w:szCs w:val="24"/>
              </w:rPr>
              <w:t>/  Use</w:t>
            </w:r>
            <w:proofErr w:type="gramEnd"/>
            <w:r w:rsidRPr="0014141C">
              <w:rPr>
                <w:rFonts w:cs="Arial"/>
                <w:b/>
                <w:bCs/>
                <w:color w:val="000000"/>
                <w:szCs w:val="24"/>
              </w:rPr>
              <w:t xml:space="preserve"> evidence based, best practice approaches for meeting the needs for care and support with hygiene and the maintenance of skin integrity, accurately assessing the person’s capacity for independence and self-care and initiating appropriate interventions.</w:t>
            </w:r>
          </w:p>
        </w:tc>
      </w:tr>
      <w:tr w:rsidR="0014141C" w:rsidRPr="0014141C" w14:paraId="4EA0A877" w14:textId="77777777" w:rsidTr="0014141C">
        <w:tc>
          <w:tcPr>
            <w:tcW w:w="1115" w:type="dxa"/>
            <w:vMerge w:val="restart"/>
          </w:tcPr>
          <w:p w14:paraId="05F6A444"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4.6</w:t>
            </w:r>
          </w:p>
        </w:tc>
        <w:tc>
          <w:tcPr>
            <w:tcW w:w="7780" w:type="dxa"/>
          </w:tcPr>
          <w:p w14:paraId="62086A9D"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Use aseptic techniques when undertaking wound care including:</w:t>
            </w:r>
          </w:p>
          <w:p w14:paraId="77EF05CA" w14:textId="77777777" w:rsidR="0014141C" w:rsidRPr="0014141C" w:rsidRDefault="0014141C" w:rsidP="0072261C">
            <w:pPr>
              <w:numPr>
                <w:ilvl w:val="0"/>
                <w:numId w:val="27"/>
              </w:numPr>
              <w:autoSpaceDE w:val="0"/>
              <w:autoSpaceDN w:val="0"/>
              <w:adjustRightInd w:val="0"/>
              <w:spacing w:after="160" w:line="240" w:lineRule="auto"/>
              <w:ind w:left="714" w:hanging="357"/>
              <w:rPr>
                <w:rFonts w:cs="Arial"/>
                <w:sz w:val="22"/>
              </w:rPr>
            </w:pPr>
            <w:r w:rsidRPr="0014141C">
              <w:rPr>
                <w:rFonts w:cs="Arial"/>
                <w:sz w:val="22"/>
              </w:rPr>
              <w:t>dressings</w:t>
            </w:r>
          </w:p>
        </w:tc>
        <w:tc>
          <w:tcPr>
            <w:tcW w:w="2583" w:type="dxa"/>
          </w:tcPr>
          <w:p w14:paraId="27BE00C8"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2425" w:type="dxa"/>
          </w:tcPr>
          <w:p w14:paraId="3F30CFCC" w14:textId="77777777" w:rsidR="0014141C" w:rsidRPr="0014141C" w:rsidRDefault="0014141C" w:rsidP="0014141C">
            <w:pPr>
              <w:autoSpaceDE w:val="0"/>
              <w:autoSpaceDN w:val="0"/>
              <w:adjustRightInd w:val="0"/>
              <w:spacing w:after="0" w:line="240" w:lineRule="auto"/>
              <w:rPr>
                <w:rFonts w:cs="Arial"/>
                <w:bCs/>
                <w:color w:val="000000"/>
                <w:sz w:val="22"/>
              </w:rPr>
            </w:pPr>
          </w:p>
        </w:tc>
      </w:tr>
      <w:tr w:rsidR="0014141C" w:rsidRPr="0014141C" w14:paraId="43AEC116" w14:textId="77777777" w:rsidTr="0014141C">
        <w:tc>
          <w:tcPr>
            <w:tcW w:w="1115" w:type="dxa"/>
            <w:vMerge/>
          </w:tcPr>
          <w:p w14:paraId="046BB187"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7780" w:type="dxa"/>
          </w:tcPr>
          <w:p w14:paraId="328648C8" w14:textId="77777777" w:rsidR="0014141C" w:rsidRPr="0014141C" w:rsidRDefault="0014141C" w:rsidP="0072261C">
            <w:pPr>
              <w:numPr>
                <w:ilvl w:val="0"/>
                <w:numId w:val="27"/>
              </w:numPr>
              <w:autoSpaceDE w:val="0"/>
              <w:autoSpaceDN w:val="0"/>
              <w:adjustRightInd w:val="0"/>
              <w:spacing w:after="160" w:line="240" w:lineRule="auto"/>
              <w:ind w:left="714" w:hanging="357"/>
              <w:rPr>
                <w:rFonts w:cs="Arial"/>
                <w:sz w:val="22"/>
              </w:rPr>
            </w:pPr>
            <w:r w:rsidRPr="0014141C">
              <w:rPr>
                <w:rFonts w:cs="Arial"/>
                <w:sz w:val="22"/>
              </w:rPr>
              <w:t>pressure bandaging</w:t>
            </w:r>
          </w:p>
        </w:tc>
        <w:tc>
          <w:tcPr>
            <w:tcW w:w="2583" w:type="dxa"/>
          </w:tcPr>
          <w:p w14:paraId="64A2F818"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2425" w:type="dxa"/>
          </w:tcPr>
          <w:p w14:paraId="5B14AFF2" w14:textId="77777777" w:rsidR="0014141C" w:rsidRPr="0014141C" w:rsidRDefault="0014141C" w:rsidP="0014141C">
            <w:pPr>
              <w:autoSpaceDE w:val="0"/>
              <w:autoSpaceDN w:val="0"/>
              <w:adjustRightInd w:val="0"/>
              <w:spacing w:after="0" w:line="240" w:lineRule="auto"/>
              <w:rPr>
                <w:rFonts w:cs="Arial"/>
                <w:bCs/>
                <w:color w:val="000000"/>
                <w:sz w:val="22"/>
              </w:rPr>
            </w:pPr>
          </w:p>
        </w:tc>
      </w:tr>
      <w:tr w:rsidR="0014141C" w:rsidRPr="0014141C" w14:paraId="1B2C0D07" w14:textId="77777777" w:rsidTr="0014141C">
        <w:tc>
          <w:tcPr>
            <w:tcW w:w="1115" w:type="dxa"/>
            <w:vMerge/>
          </w:tcPr>
          <w:p w14:paraId="22325198"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7780" w:type="dxa"/>
          </w:tcPr>
          <w:p w14:paraId="7F70FD92" w14:textId="77777777" w:rsidR="0014141C" w:rsidRPr="0014141C" w:rsidRDefault="0014141C" w:rsidP="0072261C">
            <w:pPr>
              <w:numPr>
                <w:ilvl w:val="0"/>
                <w:numId w:val="27"/>
              </w:numPr>
              <w:autoSpaceDE w:val="0"/>
              <w:autoSpaceDN w:val="0"/>
              <w:adjustRightInd w:val="0"/>
              <w:spacing w:after="160" w:line="240" w:lineRule="auto"/>
              <w:ind w:left="714" w:hanging="357"/>
              <w:rPr>
                <w:rFonts w:cs="Arial"/>
                <w:sz w:val="22"/>
              </w:rPr>
            </w:pPr>
            <w:r w:rsidRPr="0014141C">
              <w:rPr>
                <w:rFonts w:cs="Arial"/>
                <w:sz w:val="22"/>
              </w:rPr>
              <w:t>suture removal</w:t>
            </w:r>
          </w:p>
        </w:tc>
        <w:tc>
          <w:tcPr>
            <w:tcW w:w="2583" w:type="dxa"/>
          </w:tcPr>
          <w:p w14:paraId="2CBCC393"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2425" w:type="dxa"/>
          </w:tcPr>
          <w:p w14:paraId="60A7A9DA" w14:textId="77777777" w:rsidR="0014141C" w:rsidRPr="0014141C" w:rsidRDefault="0014141C" w:rsidP="0014141C">
            <w:pPr>
              <w:autoSpaceDE w:val="0"/>
              <w:autoSpaceDN w:val="0"/>
              <w:adjustRightInd w:val="0"/>
              <w:spacing w:after="0" w:line="240" w:lineRule="auto"/>
              <w:rPr>
                <w:rFonts w:cs="Arial"/>
                <w:bCs/>
                <w:color w:val="000000"/>
                <w:sz w:val="22"/>
              </w:rPr>
            </w:pPr>
          </w:p>
        </w:tc>
      </w:tr>
      <w:tr w:rsidR="0014141C" w:rsidRPr="0014141C" w14:paraId="328C48A6" w14:textId="77777777" w:rsidTr="0014141C">
        <w:tc>
          <w:tcPr>
            <w:tcW w:w="1115" w:type="dxa"/>
            <w:vMerge/>
          </w:tcPr>
          <w:p w14:paraId="03FC908D"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7780" w:type="dxa"/>
          </w:tcPr>
          <w:p w14:paraId="0B421DE2" w14:textId="77777777" w:rsidR="0014141C" w:rsidRPr="0014141C" w:rsidRDefault="0014141C" w:rsidP="0072261C">
            <w:pPr>
              <w:numPr>
                <w:ilvl w:val="0"/>
                <w:numId w:val="27"/>
              </w:numPr>
              <w:autoSpaceDE w:val="0"/>
              <w:autoSpaceDN w:val="0"/>
              <w:adjustRightInd w:val="0"/>
              <w:spacing w:after="160" w:line="240" w:lineRule="auto"/>
              <w:ind w:left="714" w:hanging="357"/>
              <w:rPr>
                <w:rFonts w:cs="Arial"/>
                <w:sz w:val="22"/>
              </w:rPr>
            </w:pPr>
            <w:r w:rsidRPr="0014141C">
              <w:rPr>
                <w:rFonts w:cs="Arial"/>
                <w:sz w:val="22"/>
              </w:rPr>
              <w:t>vacuum closures</w:t>
            </w:r>
          </w:p>
        </w:tc>
        <w:tc>
          <w:tcPr>
            <w:tcW w:w="2583" w:type="dxa"/>
          </w:tcPr>
          <w:p w14:paraId="02812479" w14:textId="77777777" w:rsidR="0014141C" w:rsidRPr="0014141C" w:rsidRDefault="0014141C" w:rsidP="0014141C">
            <w:pPr>
              <w:autoSpaceDE w:val="0"/>
              <w:autoSpaceDN w:val="0"/>
              <w:adjustRightInd w:val="0"/>
              <w:spacing w:after="0" w:line="240" w:lineRule="auto"/>
              <w:rPr>
                <w:rFonts w:cs="Arial"/>
                <w:bCs/>
                <w:color w:val="000000"/>
                <w:sz w:val="22"/>
              </w:rPr>
            </w:pPr>
          </w:p>
        </w:tc>
        <w:tc>
          <w:tcPr>
            <w:tcW w:w="2425" w:type="dxa"/>
          </w:tcPr>
          <w:p w14:paraId="2F60E05E" w14:textId="77777777" w:rsidR="0014141C" w:rsidRPr="0014141C" w:rsidRDefault="0014141C" w:rsidP="0014141C">
            <w:pPr>
              <w:autoSpaceDE w:val="0"/>
              <w:autoSpaceDN w:val="0"/>
              <w:adjustRightInd w:val="0"/>
              <w:spacing w:after="0" w:line="240" w:lineRule="auto"/>
              <w:rPr>
                <w:rFonts w:cs="Arial"/>
                <w:bCs/>
                <w:color w:val="000000"/>
                <w:sz w:val="22"/>
              </w:rPr>
            </w:pPr>
          </w:p>
        </w:tc>
      </w:tr>
      <w:tr w:rsidR="0014141C" w:rsidRPr="0014141C" w14:paraId="0AB277AE" w14:textId="77777777" w:rsidTr="0014141C">
        <w:tc>
          <w:tcPr>
            <w:tcW w:w="1115" w:type="dxa"/>
          </w:tcPr>
          <w:p w14:paraId="4ACBD242"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4.7</w:t>
            </w:r>
          </w:p>
        </w:tc>
        <w:tc>
          <w:tcPr>
            <w:tcW w:w="7780" w:type="dxa"/>
          </w:tcPr>
          <w:p w14:paraId="084E1289"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aseptic techniques when managing wound and drainage processes</w:t>
            </w:r>
          </w:p>
        </w:tc>
        <w:tc>
          <w:tcPr>
            <w:tcW w:w="2583" w:type="dxa"/>
          </w:tcPr>
          <w:p w14:paraId="3629BC1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7A222355"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35D5919" w14:textId="77777777" w:rsidTr="0014141C">
        <w:tc>
          <w:tcPr>
            <w:tcW w:w="1115" w:type="dxa"/>
            <w:vMerge w:val="restart"/>
          </w:tcPr>
          <w:p w14:paraId="7BA6152A"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4.8</w:t>
            </w:r>
          </w:p>
        </w:tc>
        <w:tc>
          <w:tcPr>
            <w:tcW w:w="7780" w:type="dxa"/>
          </w:tcPr>
          <w:p w14:paraId="2D86ECFC"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 xml:space="preserve">Assess, respond and effectively manage </w:t>
            </w:r>
          </w:p>
          <w:p w14:paraId="2C3E5BC9" w14:textId="77777777" w:rsidR="0014141C" w:rsidRPr="0014141C" w:rsidRDefault="0014141C" w:rsidP="0072261C">
            <w:pPr>
              <w:numPr>
                <w:ilvl w:val="0"/>
                <w:numId w:val="30"/>
              </w:numPr>
              <w:autoSpaceDE w:val="0"/>
              <w:autoSpaceDN w:val="0"/>
              <w:adjustRightInd w:val="0"/>
              <w:spacing w:after="160" w:line="240" w:lineRule="auto"/>
              <w:ind w:left="714" w:hanging="357"/>
              <w:rPr>
                <w:rFonts w:cs="Arial"/>
                <w:sz w:val="22"/>
              </w:rPr>
            </w:pPr>
            <w:r w:rsidRPr="0014141C">
              <w:rPr>
                <w:rFonts w:cs="Arial"/>
                <w:sz w:val="22"/>
              </w:rPr>
              <w:t xml:space="preserve">pyrexia </w:t>
            </w:r>
          </w:p>
        </w:tc>
        <w:tc>
          <w:tcPr>
            <w:tcW w:w="2583" w:type="dxa"/>
          </w:tcPr>
          <w:p w14:paraId="6F53F87F"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03710F1C"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1203FDD" w14:textId="77777777" w:rsidTr="0014141C">
        <w:tc>
          <w:tcPr>
            <w:tcW w:w="1115" w:type="dxa"/>
            <w:vMerge/>
          </w:tcPr>
          <w:p w14:paraId="4F2FE933"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7C12308D" w14:textId="77777777" w:rsidR="0014141C" w:rsidRPr="0014141C" w:rsidRDefault="0014141C" w:rsidP="0072261C">
            <w:pPr>
              <w:numPr>
                <w:ilvl w:val="0"/>
                <w:numId w:val="30"/>
              </w:numPr>
              <w:autoSpaceDE w:val="0"/>
              <w:autoSpaceDN w:val="0"/>
              <w:adjustRightInd w:val="0"/>
              <w:spacing w:after="160" w:line="240" w:lineRule="auto"/>
              <w:ind w:left="714" w:hanging="357"/>
              <w:rPr>
                <w:rFonts w:cs="Arial"/>
                <w:sz w:val="22"/>
              </w:rPr>
            </w:pPr>
            <w:r w:rsidRPr="0014141C">
              <w:rPr>
                <w:rFonts w:cs="Arial"/>
                <w:sz w:val="22"/>
              </w:rPr>
              <w:t>hypothermia</w:t>
            </w:r>
          </w:p>
        </w:tc>
        <w:tc>
          <w:tcPr>
            <w:tcW w:w="2583" w:type="dxa"/>
          </w:tcPr>
          <w:p w14:paraId="60DD880F"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25" w:type="dxa"/>
          </w:tcPr>
          <w:p w14:paraId="2DB98496"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0D3EE52B" w14:textId="77777777" w:rsidR="0014141C" w:rsidRPr="0014141C" w:rsidRDefault="0014141C" w:rsidP="0014141C">
      <w:pPr>
        <w:spacing w:line="240" w:lineRule="auto"/>
      </w:pPr>
    </w:p>
    <w:p w14:paraId="40EA5AF8" w14:textId="77777777" w:rsidR="0014141C" w:rsidRPr="0014141C" w:rsidRDefault="0014141C" w:rsidP="0014141C">
      <w:pPr>
        <w:spacing w:line="240" w:lineRule="auto"/>
      </w:pPr>
      <w:r w:rsidRPr="0014141C">
        <w:br w:type="page"/>
      </w: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26FFCF6C" w14:textId="77777777" w:rsidTr="0014141C">
        <w:tc>
          <w:tcPr>
            <w:tcW w:w="13888" w:type="dxa"/>
            <w:gridSpan w:val="4"/>
            <w:shd w:val="clear" w:color="auto" w:fill="F7CAAC" w:themeFill="accent2" w:themeFillTint="66"/>
          </w:tcPr>
          <w:p w14:paraId="79B0A658"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r w:rsidRPr="0014141C">
              <w:rPr>
                <w:rFonts w:cs="Arial"/>
                <w:b/>
                <w:bCs/>
                <w:color w:val="000000"/>
                <w:szCs w:val="24"/>
              </w:rPr>
              <w:t xml:space="preserve"> </w:t>
            </w:r>
          </w:p>
          <w:p w14:paraId="08EA7E66" w14:textId="77777777" w:rsidR="0014141C" w:rsidRPr="0014141C" w:rsidRDefault="0014141C" w:rsidP="0014141C">
            <w:pPr>
              <w:spacing w:after="0" w:line="240" w:lineRule="auto"/>
              <w:rPr>
                <w:rFonts w:cs="Arial"/>
                <w:b/>
              </w:rPr>
            </w:pPr>
          </w:p>
        </w:tc>
      </w:tr>
      <w:tr w:rsidR="0014141C" w:rsidRPr="0014141C" w14:paraId="3073D98C" w14:textId="77777777" w:rsidTr="0014141C">
        <w:tc>
          <w:tcPr>
            <w:tcW w:w="1115" w:type="dxa"/>
          </w:tcPr>
          <w:p w14:paraId="3EC516D6"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80" w:type="dxa"/>
          </w:tcPr>
          <w:p w14:paraId="2A09D6DA" w14:textId="77777777" w:rsidR="0014141C" w:rsidRPr="0014141C" w:rsidRDefault="0014141C" w:rsidP="0014141C">
            <w:pPr>
              <w:spacing w:after="0" w:line="240" w:lineRule="auto"/>
              <w:jc w:val="center"/>
              <w:rPr>
                <w:rFonts w:cs="Arial"/>
                <w:b/>
                <w:sz w:val="32"/>
                <w:szCs w:val="32"/>
              </w:rPr>
            </w:pPr>
          </w:p>
          <w:p w14:paraId="56842B22"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tc>
        <w:tc>
          <w:tcPr>
            <w:tcW w:w="2583" w:type="dxa"/>
          </w:tcPr>
          <w:p w14:paraId="27778B33"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3023E0D2" w14:textId="77777777" w:rsidR="0014141C" w:rsidRPr="0014141C" w:rsidRDefault="0014141C" w:rsidP="0014141C">
            <w:pPr>
              <w:spacing w:after="0" w:line="240" w:lineRule="auto"/>
              <w:rPr>
                <w:rFonts w:cs="Arial"/>
                <w:b/>
                <w:sz w:val="20"/>
                <w:szCs w:val="20"/>
              </w:rPr>
            </w:pPr>
          </w:p>
          <w:p w14:paraId="6B74A217"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c>
          <w:tcPr>
            <w:tcW w:w="2410" w:type="dxa"/>
          </w:tcPr>
          <w:p w14:paraId="747B4955"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38B9412F" w14:textId="77777777" w:rsidR="0014141C" w:rsidRPr="0014141C" w:rsidRDefault="0014141C" w:rsidP="0014141C">
            <w:pPr>
              <w:spacing w:after="0" w:line="240" w:lineRule="auto"/>
              <w:rPr>
                <w:rFonts w:cs="Arial"/>
                <w:b/>
                <w:sz w:val="20"/>
                <w:szCs w:val="20"/>
              </w:rPr>
            </w:pPr>
          </w:p>
          <w:p w14:paraId="360672EE"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720BEC9D" w14:textId="77777777" w:rsidTr="0014141C">
        <w:tc>
          <w:tcPr>
            <w:tcW w:w="13888" w:type="dxa"/>
            <w:gridSpan w:val="4"/>
            <w:shd w:val="clear" w:color="auto" w:fill="F7CAAC" w:themeFill="accent2" w:themeFillTint="66"/>
          </w:tcPr>
          <w:p w14:paraId="676D9577" w14:textId="77777777" w:rsidR="0014141C" w:rsidRPr="0014141C" w:rsidRDefault="0014141C" w:rsidP="0014141C">
            <w:pPr>
              <w:autoSpaceDE w:val="0"/>
              <w:autoSpaceDN w:val="0"/>
              <w:adjustRightInd w:val="0"/>
              <w:spacing w:after="0" w:line="240" w:lineRule="auto"/>
              <w:rPr>
                <w:rFonts w:cs="Arial"/>
                <w:b/>
                <w:szCs w:val="24"/>
              </w:rPr>
            </w:pPr>
            <w:r w:rsidRPr="0014141C">
              <w:rPr>
                <w:rFonts w:cs="Arial"/>
                <w:b/>
                <w:bCs/>
                <w:color w:val="000000"/>
                <w:szCs w:val="24"/>
              </w:rPr>
              <w:t>5. Use evidence based, best practice approaches for meeting the needs for care and support with nutrition and hydration, accurately assessing the person’s capacity for independence and self-care and initiating appropriate interventions.</w:t>
            </w:r>
          </w:p>
        </w:tc>
      </w:tr>
      <w:tr w:rsidR="0014141C" w:rsidRPr="0014141C" w14:paraId="0DE5CC39" w14:textId="77777777" w:rsidTr="0014141C">
        <w:tc>
          <w:tcPr>
            <w:tcW w:w="1115" w:type="dxa"/>
            <w:vMerge w:val="restart"/>
            <w:shd w:val="clear" w:color="auto" w:fill="auto"/>
          </w:tcPr>
          <w:p w14:paraId="4E8142F0"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5.1</w:t>
            </w:r>
          </w:p>
        </w:tc>
        <w:tc>
          <w:tcPr>
            <w:tcW w:w="7780" w:type="dxa"/>
            <w:shd w:val="clear" w:color="auto" w:fill="auto"/>
          </w:tcPr>
          <w:p w14:paraId="4FF1CD6C"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Observe, assess and optimise:</w:t>
            </w:r>
          </w:p>
          <w:p w14:paraId="0A629914" w14:textId="77777777" w:rsidR="0014141C" w:rsidRPr="0014141C" w:rsidRDefault="0014141C" w:rsidP="0072261C">
            <w:pPr>
              <w:numPr>
                <w:ilvl w:val="0"/>
                <w:numId w:val="31"/>
              </w:numPr>
              <w:autoSpaceDE w:val="0"/>
              <w:autoSpaceDN w:val="0"/>
              <w:adjustRightInd w:val="0"/>
              <w:spacing w:after="160" w:line="240" w:lineRule="auto"/>
              <w:ind w:left="714" w:hanging="357"/>
              <w:rPr>
                <w:rFonts w:cs="Arial"/>
                <w:sz w:val="22"/>
              </w:rPr>
            </w:pPr>
            <w:r w:rsidRPr="0014141C">
              <w:rPr>
                <w:rFonts w:cs="Arial"/>
                <w:sz w:val="22"/>
              </w:rPr>
              <w:t>nutrition status and determine the need for intervention and support</w:t>
            </w:r>
          </w:p>
        </w:tc>
        <w:tc>
          <w:tcPr>
            <w:tcW w:w="2583" w:type="dxa"/>
            <w:shd w:val="clear" w:color="auto" w:fill="auto"/>
          </w:tcPr>
          <w:p w14:paraId="03975CE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0D2B139"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0C12E4E" w14:textId="77777777" w:rsidTr="0014141C">
        <w:tc>
          <w:tcPr>
            <w:tcW w:w="1115" w:type="dxa"/>
            <w:vMerge/>
            <w:shd w:val="clear" w:color="auto" w:fill="auto"/>
          </w:tcPr>
          <w:p w14:paraId="43D86B7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shd w:val="clear" w:color="auto" w:fill="auto"/>
          </w:tcPr>
          <w:p w14:paraId="60A090DF" w14:textId="77777777" w:rsidR="0014141C" w:rsidRPr="0014141C" w:rsidRDefault="0014141C" w:rsidP="0072261C">
            <w:pPr>
              <w:numPr>
                <w:ilvl w:val="0"/>
                <w:numId w:val="31"/>
              </w:numPr>
              <w:autoSpaceDE w:val="0"/>
              <w:autoSpaceDN w:val="0"/>
              <w:adjustRightInd w:val="0"/>
              <w:spacing w:after="160" w:line="240" w:lineRule="auto"/>
              <w:ind w:left="714" w:hanging="357"/>
              <w:rPr>
                <w:rFonts w:cs="Arial"/>
                <w:sz w:val="22"/>
              </w:rPr>
            </w:pPr>
            <w:r w:rsidRPr="0014141C">
              <w:rPr>
                <w:rFonts w:cs="Arial"/>
                <w:sz w:val="22"/>
              </w:rPr>
              <w:t>hydration status and determine the need for intervention and support</w:t>
            </w:r>
          </w:p>
        </w:tc>
        <w:tc>
          <w:tcPr>
            <w:tcW w:w="2583" w:type="dxa"/>
            <w:shd w:val="clear" w:color="auto" w:fill="auto"/>
          </w:tcPr>
          <w:p w14:paraId="0AE29B86"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3275155C"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9EBA751" w14:textId="77777777" w:rsidTr="0014141C">
        <w:tc>
          <w:tcPr>
            <w:tcW w:w="1115" w:type="dxa"/>
          </w:tcPr>
          <w:p w14:paraId="1E1A55E8"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5.2</w:t>
            </w:r>
          </w:p>
        </w:tc>
        <w:tc>
          <w:tcPr>
            <w:tcW w:w="7780" w:type="dxa"/>
          </w:tcPr>
          <w:p w14:paraId="735E6A83"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contemporary nutritional assessment tools</w:t>
            </w:r>
          </w:p>
        </w:tc>
        <w:tc>
          <w:tcPr>
            <w:tcW w:w="2583" w:type="dxa"/>
          </w:tcPr>
          <w:p w14:paraId="08291D8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2C5D7F5C"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B8500C8" w14:textId="77777777" w:rsidTr="0014141C">
        <w:tc>
          <w:tcPr>
            <w:tcW w:w="1115" w:type="dxa"/>
          </w:tcPr>
          <w:p w14:paraId="007E9F6D"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 xml:space="preserve">5.3 </w:t>
            </w:r>
          </w:p>
        </w:tc>
        <w:tc>
          <w:tcPr>
            <w:tcW w:w="7780" w:type="dxa"/>
          </w:tcPr>
          <w:p w14:paraId="14B6D9A3"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Assist with feeding and drinking and use appropriate feeding and drinking aids</w:t>
            </w:r>
          </w:p>
        </w:tc>
        <w:tc>
          <w:tcPr>
            <w:tcW w:w="2583" w:type="dxa"/>
          </w:tcPr>
          <w:p w14:paraId="45C80F2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26FAB881"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685043D" w14:textId="77777777" w:rsidTr="0014141C">
        <w:tc>
          <w:tcPr>
            <w:tcW w:w="1115" w:type="dxa"/>
          </w:tcPr>
          <w:p w14:paraId="387BE348"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5.4</w:t>
            </w:r>
          </w:p>
        </w:tc>
        <w:tc>
          <w:tcPr>
            <w:tcW w:w="7780" w:type="dxa"/>
          </w:tcPr>
          <w:p w14:paraId="03CB06EB"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Record fluid intake and output and identify, respond to and manage dehydration or fluid retention</w:t>
            </w:r>
          </w:p>
        </w:tc>
        <w:tc>
          <w:tcPr>
            <w:tcW w:w="2583" w:type="dxa"/>
          </w:tcPr>
          <w:p w14:paraId="1ED51CF8"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70C52763"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1F454F9" w14:textId="77777777" w:rsidTr="0014141C">
        <w:tc>
          <w:tcPr>
            <w:tcW w:w="1115" w:type="dxa"/>
          </w:tcPr>
          <w:p w14:paraId="48007AFE"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5.5</w:t>
            </w:r>
          </w:p>
        </w:tc>
        <w:tc>
          <w:tcPr>
            <w:tcW w:w="7780" w:type="dxa"/>
          </w:tcPr>
          <w:p w14:paraId="557B2C27"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Identify, respond to and manage nausea and vomiting</w:t>
            </w:r>
          </w:p>
        </w:tc>
        <w:tc>
          <w:tcPr>
            <w:tcW w:w="2583" w:type="dxa"/>
          </w:tcPr>
          <w:p w14:paraId="7159B1C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9050DEF"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5AC37DF" w14:textId="77777777" w:rsidTr="0014141C">
        <w:tc>
          <w:tcPr>
            <w:tcW w:w="1115" w:type="dxa"/>
            <w:vMerge w:val="restart"/>
          </w:tcPr>
          <w:p w14:paraId="456CDBC7"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5.6</w:t>
            </w:r>
          </w:p>
        </w:tc>
        <w:tc>
          <w:tcPr>
            <w:tcW w:w="7780" w:type="dxa"/>
          </w:tcPr>
          <w:p w14:paraId="7C383CED"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Insert oral/nasal/gastric tubes</w:t>
            </w:r>
          </w:p>
        </w:tc>
        <w:tc>
          <w:tcPr>
            <w:tcW w:w="2583" w:type="dxa"/>
          </w:tcPr>
          <w:p w14:paraId="148655E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09B0219"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63999F49" w14:textId="77777777" w:rsidTr="0014141C">
        <w:tc>
          <w:tcPr>
            <w:tcW w:w="1115" w:type="dxa"/>
            <w:vMerge/>
          </w:tcPr>
          <w:p w14:paraId="4AE84818"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4C229D1B"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manage oral/nasal/gastric tubes</w:t>
            </w:r>
          </w:p>
        </w:tc>
        <w:tc>
          <w:tcPr>
            <w:tcW w:w="2583" w:type="dxa"/>
          </w:tcPr>
          <w:p w14:paraId="66F1ED39"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A268A6E"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F677A4" w14:paraId="4B44257C" w14:textId="77777777" w:rsidTr="0014141C">
        <w:tc>
          <w:tcPr>
            <w:tcW w:w="1115" w:type="dxa"/>
            <w:vMerge/>
          </w:tcPr>
          <w:p w14:paraId="1780A0F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3CACF236" w14:textId="77777777" w:rsidR="0014141C" w:rsidRPr="00F677A4" w:rsidRDefault="0014141C" w:rsidP="0014141C">
            <w:pPr>
              <w:autoSpaceDE w:val="0"/>
              <w:autoSpaceDN w:val="0"/>
              <w:adjustRightInd w:val="0"/>
              <w:spacing w:after="160" w:line="240" w:lineRule="auto"/>
              <w:rPr>
                <w:rFonts w:cs="Arial"/>
                <w:sz w:val="22"/>
                <w:lang w:val="pt-BR"/>
              </w:rPr>
            </w:pPr>
            <w:r w:rsidRPr="00F677A4">
              <w:rPr>
                <w:rFonts w:cs="Arial"/>
                <w:sz w:val="22"/>
                <w:lang w:val="pt-BR"/>
              </w:rPr>
              <w:t>remove oral/nasal/gastric tubes</w:t>
            </w:r>
          </w:p>
        </w:tc>
        <w:tc>
          <w:tcPr>
            <w:tcW w:w="2583" w:type="dxa"/>
          </w:tcPr>
          <w:p w14:paraId="51D4D576" w14:textId="77777777" w:rsidR="0014141C" w:rsidRPr="00F677A4" w:rsidRDefault="0014141C" w:rsidP="0014141C">
            <w:pPr>
              <w:autoSpaceDE w:val="0"/>
              <w:autoSpaceDN w:val="0"/>
              <w:adjustRightInd w:val="0"/>
              <w:spacing w:after="0" w:line="240" w:lineRule="auto"/>
              <w:rPr>
                <w:rFonts w:cs="Arial"/>
                <w:b/>
                <w:bCs/>
                <w:color w:val="000000"/>
                <w:sz w:val="22"/>
                <w:lang w:val="pt-BR"/>
              </w:rPr>
            </w:pPr>
          </w:p>
        </w:tc>
        <w:tc>
          <w:tcPr>
            <w:tcW w:w="2410" w:type="dxa"/>
          </w:tcPr>
          <w:p w14:paraId="6D0DF385" w14:textId="77777777" w:rsidR="0014141C" w:rsidRPr="00F677A4" w:rsidRDefault="0014141C" w:rsidP="0014141C">
            <w:pPr>
              <w:autoSpaceDE w:val="0"/>
              <w:autoSpaceDN w:val="0"/>
              <w:adjustRightInd w:val="0"/>
              <w:spacing w:after="0" w:line="240" w:lineRule="auto"/>
              <w:rPr>
                <w:rFonts w:cs="Arial"/>
                <w:b/>
                <w:bCs/>
                <w:color w:val="000000"/>
                <w:sz w:val="22"/>
                <w:lang w:val="pt-BR"/>
              </w:rPr>
            </w:pPr>
          </w:p>
        </w:tc>
      </w:tr>
    </w:tbl>
    <w:p w14:paraId="105EDCBE" w14:textId="77777777" w:rsidR="0014141C" w:rsidRPr="00F677A4" w:rsidRDefault="0014141C" w:rsidP="0014141C">
      <w:pPr>
        <w:spacing w:line="240" w:lineRule="auto"/>
        <w:rPr>
          <w:lang w:val="pt-BR"/>
        </w:rPr>
      </w:pPr>
    </w:p>
    <w:p w14:paraId="22471E92" w14:textId="77777777" w:rsidR="0014141C" w:rsidRPr="00F677A4" w:rsidRDefault="0014141C" w:rsidP="0014141C">
      <w:pPr>
        <w:spacing w:line="240" w:lineRule="auto"/>
        <w:rPr>
          <w:lang w:val="pt-BR"/>
        </w:rPr>
      </w:pPr>
      <w:r w:rsidRPr="00F677A4">
        <w:rPr>
          <w:lang w:val="pt-BR"/>
        </w:rPr>
        <w:br w:type="page"/>
      </w: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495A1686" w14:textId="77777777" w:rsidTr="0014141C">
        <w:tc>
          <w:tcPr>
            <w:tcW w:w="13888" w:type="dxa"/>
            <w:gridSpan w:val="4"/>
            <w:shd w:val="clear" w:color="auto" w:fill="F7CAAC" w:themeFill="accent2" w:themeFillTint="66"/>
          </w:tcPr>
          <w:p w14:paraId="1D6C8DB3"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r w:rsidRPr="0014141C">
              <w:rPr>
                <w:rFonts w:cs="Arial"/>
                <w:b/>
                <w:bCs/>
                <w:color w:val="000000"/>
                <w:szCs w:val="24"/>
              </w:rPr>
              <w:t xml:space="preserve"> </w:t>
            </w:r>
          </w:p>
          <w:p w14:paraId="6884CA84" w14:textId="77777777" w:rsidR="0014141C" w:rsidRPr="0014141C" w:rsidRDefault="0014141C" w:rsidP="0014141C">
            <w:pPr>
              <w:spacing w:after="0" w:line="240" w:lineRule="auto"/>
              <w:rPr>
                <w:rFonts w:cs="Arial"/>
                <w:b/>
              </w:rPr>
            </w:pPr>
          </w:p>
        </w:tc>
      </w:tr>
      <w:tr w:rsidR="0014141C" w:rsidRPr="0014141C" w14:paraId="523BB88A" w14:textId="77777777" w:rsidTr="0014141C">
        <w:tc>
          <w:tcPr>
            <w:tcW w:w="1115" w:type="dxa"/>
          </w:tcPr>
          <w:p w14:paraId="201EF417"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80" w:type="dxa"/>
          </w:tcPr>
          <w:p w14:paraId="5E86CEED" w14:textId="77777777" w:rsidR="0014141C" w:rsidRPr="0014141C" w:rsidRDefault="0014141C" w:rsidP="0014141C">
            <w:pPr>
              <w:spacing w:after="0" w:line="240" w:lineRule="auto"/>
              <w:jc w:val="center"/>
              <w:rPr>
                <w:rFonts w:cs="Arial"/>
                <w:b/>
                <w:sz w:val="32"/>
                <w:szCs w:val="32"/>
              </w:rPr>
            </w:pPr>
          </w:p>
          <w:p w14:paraId="74BD3941"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tc>
        <w:tc>
          <w:tcPr>
            <w:tcW w:w="2583" w:type="dxa"/>
          </w:tcPr>
          <w:p w14:paraId="1A4A66AE"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3351E2A0" w14:textId="77777777" w:rsidR="0014141C" w:rsidRPr="0014141C" w:rsidRDefault="0014141C" w:rsidP="0014141C">
            <w:pPr>
              <w:spacing w:after="0" w:line="240" w:lineRule="auto"/>
              <w:rPr>
                <w:rFonts w:cs="Arial"/>
                <w:b/>
                <w:sz w:val="20"/>
                <w:szCs w:val="20"/>
              </w:rPr>
            </w:pPr>
          </w:p>
          <w:p w14:paraId="676FDD8D"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c>
          <w:tcPr>
            <w:tcW w:w="2410" w:type="dxa"/>
          </w:tcPr>
          <w:p w14:paraId="49936AB9"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377228C1" w14:textId="77777777" w:rsidR="0014141C" w:rsidRPr="0014141C" w:rsidRDefault="0014141C" w:rsidP="0014141C">
            <w:pPr>
              <w:spacing w:after="0" w:line="240" w:lineRule="auto"/>
              <w:rPr>
                <w:rFonts w:cs="Arial"/>
                <w:b/>
                <w:sz w:val="20"/>
                <w:szCs w:val="20"/>
              </w:rPr>
            </w:pPr>
          </w:p>
          <w:p w14:paraId="31923D05"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61AC938A" w14:textId="77777777" w:rsidTr="0014141C">
        <w:tc>
          <w:tcPr>
            <w:tcW w:w="13888" w:type="dxa"/>
            <w:gridSpan w:val="4"/>
            <w:shd w:val="clear" w:color="auto" w:fill="F7CAAC" w:themeFill="accent2" w:themeFillTint="66"/>
          </w:tcPr>
          <w:p w14:paraId="58236A29" w14:textId="77777777" w:rsidR="0014141C" w:rsidRPr="0014141C" w:rsidRDefault="0014141C" w:rsidP="0014141C">
            <w:pPr>
              <w:autoSpaceDE w:val="0"/>
              <w:autoSpaceDN w:val="0"/>
              <w:adjustRightInd w:val="0"/>
              <w:spacing w:after="0" w:line="240" w:lineRule="auto"/>
              <w:rPr>
                <w:rFonts w:cs="Arial"/>
                <w:b/>
                <w:szCs w:val="24"/>
              </w:rPr>
            </w:pPr>
            <w:r w:rsidRPr="0014141C">
              <w:rPr>
                <w:rFonts w:cs="Arial"/>
                <w:b/>
                <w:bCs/>
                <w:color w:val="000000"/>
                <w:szCs w:val="24"/>
              </w:rPr>
              <w:t xml:space="preserve">5. </w:t>
            </w:r>
            <w:proofErr w:type="spellStart"/>
            <w:r w:rsidRPr="0014141C">
              <w:rPr>
                <w:rFonts w:cs="Arial"/>
                <w:b/>
                <w:bCs/>
                <w:color w:val="000000"/>
                <w:szCs w:val="24"/>
              </w:rPr>
              <w:t>cont</w:t>
            </w:r>
            <w:proofErr w:type="spellEnd"/>
            <w:proofErr w:type="gramStart"/>
            <w:r w:rsidRPr="0014141C">
              <w:rPr>
                <w:rFonts w:cs="Arial"/>
                <w:b/>
                <w:bCs/>
                <w:color w:val="000000"/>
                <w:szCs w:val="24"/>
              </w:rPr>
              <w:t>/  Use</w:t>
            </w:r>
            <w:proofErr w:type="gramEnd"/>
            <w:r w:rsidRPr="0014141C">
              <w:rPr>
                <w:rFonts w:cs="Arial"/>
                <w:b/>
                <w:bCs/>
                <w:color w:val="000000"/>
                <w:szCs w:val="24"/>
              </w:rPr>
              <w:t xml:space="preserve"> evidence based, best practice approaches for meeting the needs for care and support with nutrition and hydration, accurately assessing the person’s capacity for independence and self-care and initiating appropriate interventions.</w:t>
            </w:r>
          </w:p>
        </w:tc>
      </w:tr>
      <w:tr w:rsidR="0014141C" w:rsidRPr="0014141C" w14:paraId="3D48C160" w14:textId="77777777" w:rsidTr="0014141C">
        <w:tc>
          <w:tcPr>
            <w:tcW w:w="1115" w:type="dxa"/>
            <w:vMerge w:val="restart"/>
          </w:tcPr>
          <w:p w14:paraId="34A4FD82"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5.7</w:t>
            </w:r>
          </w:p>
        </w:tc>
        <w:tc>
          <w:tcPr>
            <w:tcW w:w="7780" w:type="dxa"/>
          </w:tcPr>
          <w:p w14:paraId="389E3F0A"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Manage artificial nutrition and hydration using:</w:t>
            </w:r>
          </w:p>
          <w:p w14:paraId="29E5422B" w14:textId="77777777" w:rsidR="0014141C" w:rsidRPr="0014141C" w:rsidRDefault="0014141C" w:rsidP="0072261C">
            <w:pPr>
              <w:numPr>
                <w:ilvl w:val="0"/>
                <w:numId w:val="32"/>
              </w:numPr>
              <w:autoSpaceDE w:val="0"/>
              <w:autoSpaceDN w:val="0"/>
              <w:adjustRightInd w:val="0"/>
              <w:spacing w:after="160" w:line="240" w:lineRule="auto"/>
              <w:ind w:left="714" w:hanging="357"/>
              <w:rPr>
                <w:rFonts w:cs="Arial"/>
                <w:sz w:val="22"/>
              </w:rPr>
            </w:pPr>
            <w:r w:rsidRPr="0014141C">
              <w:rPr>
                <w:rFonts w:cs="Arial"/>
                <w:sz w:val="22"/>
              </w:rPr>
              <w:t>oral</w:t>
            </w:r>
          </w:p>
        </w:tc>
        <w:tc>
          <w:tcPr>
            <w:tcW w:w="2583" w:type="dxa"/>
            <w:tcBorders>
              <w:bottom w:val="single" w:sz="4" w:space="0" w:color="auto"/>
            </w:tcBorders>
          </w:tcPr>
          <w:p w14:paraId="5B2835C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Borders>
              <w:bottom w:val="single" w:sz="4" w:space="0" w:color="auto"/>
            </w:tcBorders>
          </w:tcPr>
          <w:p w14:paraId="30A4CC92"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AE11D29" w14:textId="77777777" w:rsidTr="0014141C">
        <w:tc>
          <w:tcPr>
            <w:tcW w:w="1115" w:type="dxa"/>
            <w:vMerge/>
          </w:tcPr>
          <w:p w14:paraId="2B2F4C8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5097A9EA" w14:textId="77777777" w:rsidR="0014141C" w:rsidRPr="0014141C" w:rsidRDefault="0014141C" w:rsidP="0072261C">
            <w:pPr>
              <w:numPr>
                <w:ilvl w:val="0"/>
                <w:numId w:val="32"/>
              </w:numPr>
              <w:autoSpaceDE w:val="0"/>
              <w:autoSpaceDN w:val="0"/>
              <w:adjustRightInd w:val="0"/>
              <w:spacing w:after="160" w:line="240" w:lineRule="auto"/>
              <w:ind w:left="714" w:hanging="357"/>
              <w:rPr>
                <w:rFonts w:cs="Arial"/>
                <w:sz w:val="22"/>
              </w:rPr>
            </w:pPr>
            <w:r w:rsidRPr="0014141C">
              <w:rPr>
                <w:rFonts w:cs="Arial"/>
                <w:sz w:val="22"/>
              </w:rPr>
              <w:t>enteral</w:t>
            </w:r>
          </w:p>
        </w:tc>
        <w:tc>
          <w:tcPr>
            <w:tcW w:w="2583" w:type="dxa"/>
            <w:tcBorders>
              <w:bottom w:val="single" w:sz="4" w:space="0" w:color="auto"/>
            </w:tcBorders>
          </w:tcPr>
          <w:p w14:paraId="655E4BC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Borders>
              <w:bottom w:val="single" w:sz="4" w:space="0" w:color="auto"/>
            </w:tcBorders>
          </w:tcPr>
          <w:p w14:paraId="6D8ED07C"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4230EBB" w14:textId="77777777" w:rsidTr="0014141C">
        <w:tc>
          <w:tcPr>
            <w:tcW w:w="1115" w:type="dxa"/>
            <w:vMerge/>
          </w:tcPr>
          <w:p w14:paraId="492867F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2E293FCE" w14:textId="77777777" w:rsidR="0014141C" w:rsidRPr="0014141C" w:rsidRDefault="0014141C" w:rsidP="0072261C">
            <w:pPr>
              <w:numPr>
                <w:ilvl w:val="0"/>
                <w:numId w:val="32"/>
              </w:numPr>
              <w:autoSpaceDE w:val="0"/>
              <w:autoSpaceDN w:val="0"/>
              <w:adjustRightInd w:val="0"/>
              <w:spacing w:after="160" w:line="240" w:lineRule="auto"/>
              <w:ind w:left="714" w:hanging="357"/>
              <w:rPr>
                <w:rFonts w:cs="Arial"/>
                <w:sz w:val="22"/>
              </w:rPr>
            </w:pPr>
            <w:r w:rsidRPr="0014141C">
              <w:rPr>
                <w:rFonts w:cs="Arial"/>
                <w:sz w:val="22"/>
              </w:rPr>
              <w:t>parenteral routes</w:t>
            </w:r>
          </w:p>
        </w:tc>
        <w:tc>
          <w:tcPr>
            <w:tcW w:w="2583" w:type="dxa"/>
            <w:tcBorders>
              <w:bottom w:val="single" w:sz="4" w:space="0" w:color="auto"/>
            </w:tcBorders>
          </w:tcPr>
          <w:p w14:paraId="7F8189D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Borders>
              <w:bottom w:val="single" w:sz="4" w:space="0" w:color="auto"/>
            </w:tcBorders>
          </w:tcPr>
          <w:p w14:paraId="2791EC4D"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FCFFBC9" w14:textId="77777777" w:rsidTr="0014141C">
        <w:tc>
          <w:tcPr>
            <w:tcW w:w="1115" w:type="dxa"/>
          </w:tcPr>
          <w:p w14:paraId="6FF8DDB8"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5.8</w:t>
            </w:r>
          </w:p>
        </w:tc>
        <w:tc>
          <w:tcPr>
            <w:tcW w:w="7780" w:type="dxa"/>
          </w:tcPr>
          <w:p w14:paraId="395EC81E"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Manage the administration of IV fluids</w:t>
            </w:r>
          </w:p>
        </w:tc>
        <w:tc>
          <w:tcPr>
            <w:tcW w:w="2583" w:type="dxa"/>
          </w:tcPr>
          <w:p w14:paraId="042FEC83"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3D910740"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1AACF15" w14:textId="77777777" w:rsidTr="0014141C">
        <w:tc>
          <w:tcPr>
            <w:tcW w:w="1115" w:type="dxa"/>
          </w:tcPr>
          <w:p w14:paraId="68FB508B"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5.9</w:t>
            </w:r>
          </w:p>
        </w:tc>
        <w:tc>
          <w:tcPr>
            <w:tcW w:w="7780" w:type="dxa"/>
          </w:tcPr>
          <w:p w14:paraId="0C4DCE86"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Manage fluid and nutritional infusion pumps and devices.</w:t>
            </w:r>
          </w:p>
        </w:tc>
        <w:tc>
          <w:tcPr>
            <w:tcW w:w="2583" w:type="dxa"/>
          </w:tcPr>
          <w:p w14:paraId="1FF89EF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FF7D4C8"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10D7049D" w14:textId="77777777" w:rsidR="0014141C" w:rsidRPr="0014141C" w:rsidRDefault="0014141C" w:rsidP="0014141C">
      <w:pPr>
        <w:spacing w:line="240" w:lineRule="auto"/>
      </w:pPr>
    </w:p>
    <w:p w14:paraId="23D8C66B" w14:textId="77777777" w:rsidR="0014141C" w:rsidRPr="0014141C" w:rsidRDefault="0014141C" w:rsidP="0014141C">
      <w:pPr>
        <w:spacing w:line="240" w:lineRule="auto"/>
      </w:pPr>
      <w:r w:rsidRPr="0014141C">
        <w:br w:type="page"/>
      </w: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23B9B426" w14:textId="77777777" w:rsidTr="0014141C">
        <w:tc>
          <w:tcPr>
            <w:tcW w:w="13888" w:type="dxa"/>
            <w:gridSpan w:val="4"/>
            <w:shd w:val="clear" w:color="auto" w:fill="F7CAAC" w:themeFill="accent2" w:themeFillTint="66"/>
          </w:tcPr>
          <w:p w14:paraId="4E40B702" w14:textId="77777777" w:rsidR="0014141C" w:rsidRPr="0014141C" w:rsidRDefault="0014141C" w:rsidP="0014141C">
            <w:pPr>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r>
      <w:tr w:rsidR="0014141C" w:rsidRPr="0014141C" w14:paraId="543B1A92" w14:textId="77777777" w:rsidTr="0014141C">
        <w:tc>
          <w:tcPr>
            <w:tcW w:w="1115" w:type="dxa"/>
          </w:tcPr>
          <w:p w14:paraId="2640E947"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80" w:type="dxa"/>
          </w:tcPr>
          <w:p w14:paraId="2342099C" w14:textId="77777777" w:rsidR="0014141C" w:rsidRPr="0014141C" w:rsidRDefault="0014141C" w:rsidP="0014141C">
            <w:pPr>
              <w:spacing w:after="0" w:line="240" w:lineRule="auto"/>
              <w:jc w:val="center"/>
              <w:rPr>
                <w:rFonts w:cs="Arial"/>
                <w:b/>
                <w:sz w:val="32"/>
                <w:szCs w:val="32"/>
              </w:rPr>
            </w:pPr>
          </w:p>
          <w:p w14:paraId="37775DB8"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tc>
        <w:tc>
          <w:tcPr>
            <w:tcW w:w="2583" w:type="dxa"/>
          </w:tcPr>
          <w:p w14:paraId="79533096"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077BD50B" w14:textId="77777777" w:rsidR="0014141C" w:rsidRPr="0014141C" w:rsidRDefault="0014141C" w:rsidP="0014141C">
            <w:pPr>
              <w:spacing w:after="0" w:line="240" w:lineRule="auto"/>
              <w:rPr>
                <w:rFonts w:cs="Arial"/>
                <w:b/>
                <w:sz w:val="20"/>
                <w:szCs w:val="20"/>
              </w:rPr>
            </w:pPr>
          </w:p>
          <w:p w14:paraId="34A8C5DD"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c>
          <w:tcPr>
            <w:tcW w:w="2410" w:type="dxa"/>
          </w:tcPr>
          <w:p w14:paraId="49BB71F9"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37102A42" w14:textId="77777777" w:rsidR="0014141C" w:rsidRPr="0014141C" w:rsidRDefault="0014141C" w:rsidP="0014141C">
            <w:pPr>
              <w:spacing w:after="0" w:line="240" w:lineRule="auto"/>
              <w:rPr>
                <w:rFonts w:cs="Arial"/>
                <w:b/>
                <w:sz w:val="20"/>
                <w:szCs w:val="20"/>
              </w:rPr>
            </w:pPr>
          </w:p>
          <w:p w14:paraId="023206CA"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48FEBC8B" w14:textId="77777777" w:rsidTr="0014141C">
        <w:tc>
          <w:tcPr>
            <w:tcW w:w="13888" w:type="dxa"/>
            <w:gridSpan w:val="4"/>
            <w:shd w:val="clear" w:color="auto" w:fill="F7CAAC" w:themeFill="accent2" w:themeFillTint="66"/>
          </w:tcPr>
          <w:p w14:paraId="7A772CCD"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6. Use evidence based, best practice approaches for meeting the needs for care and support with bladder and bowel health, accurately assessing the person’s capacity for independence and self-care and initiating appropriate interventions.</w:t>
            </w:r>
          </w:p>
        </w:tc>
      </w:tr>
      <w:tr w:rsidR="0014141C" w:rsidRPr="0014141C" w14:paraId="46EC8A1F" w14:textId="77777777" w:rsidTr="0014141C">
        <w:tc>
          <w:tcPr>
            <w:tcW w:w="1115" w:type="dxa"/>
            <w:shd w:val="clear" w:color="auto" w:fill="auto"/>
          </w:tcPr>
          <w:p w14:paraId="6F93F4F0"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6.1</w:t>
            </w:r>
          </w:p>
        </w:tc>
        <w:tc>
          <w:tcPr>
            <w:tcW w:w="7780" w:type="dxa"/>
            <w:shd w:val="clear" w:color="auto" w:fill="auto"/>
          </w:tcPr>
          <w:p w14:paraId="1A28903A"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Observe and assess level of urinary and bowel continence to determine the need for support and intervention assisting with toileting, maintaining dignity and privacy and managing the use of appropriate aids</w:t>
            </w:r>
          </w:p>
        </w:tc>
        <w:tc>
          <w:tcPr>
            <w:tcW w:w="2583" w:type="dxa"/>
            <w:shd w:val="clear" w:color="auto" w:fill="auto"/>
          </w:tcPr>
          <w:p w14:paraId="2131D06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F15806D"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CC8E22E" w14:textId="77777777" w:rsidTr="0014141C">
        <w:tc>
          <w:tcPr>
            <w:tcW w:w="1115" w:type="dxa"/>
          </w:tcPr>
          <w:p w14:paraId="7B7BADC3"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6.2</w:t>
            </w:r>
          </w:p>
        </w:tc>
        <w:tc>
          <w:tcPr>
            <w:tcW w:w="7780" w:type="dxa"/>
          </w:tcPr>
          <w:p w14:paraId="52C5FE43"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Select and use appropriate continence products; insert, manage and remove catheters for all genders; and assist with self-catheterisation when required</w:t>
            </w:r>
          </w:p>
        </w:tc>
        <w:tc>
          <w:tcPr>
            <w:tcW w:w="2583" w:type="dxa"/>
          </w:tcPr>
          <w:p w14:paraId="10B823E3"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3458340"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66F45E3" w14:textId="77777777" w:rsidTr="0014141C">
        <w:trPr>
          <w:trHeight w:val="452"/>
        </w:trPr>
        <w:tc>
          <w:tcPr>
            <w:tcW w:w="1115" w:type="dxa"/>
          </w:tcPr>
          <w:p w14:paraId="6199AD78"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 xml:space="preserve">6.3 </w:t>
            </w:r>
          </w:p>
        </w:tc>
        <w:tc>
          <w:tcPr>
            <w:tcW w:w="7780" w:type="dxa"/>
          </w:tcPr>
          <w:p w14:paraId="5FA0AC42"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Manage bladder drainage</w:t>
            </w:r>
          </w:p>
        </w:tc>
        <w:tc>
          <w:tcPr>
            <w:tcW w:w="2583" w:type="dxa"/>
          </w:tcPr>
          <w:p w14:paraId="31FD4DBF"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5D9C7632"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8571818" w14:textId="77777777" w:rsidTr="0014141C">
        <w:tc>
          <w:tcPr>
            <w:tcW w:w="1115" w:type="dxa"/>
          </w:tcPr>
          <w:p w14:paraId="05D8FA9F"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6.4</w:t>
            </w:r>
          </w:p>
        </w:tc>
        <w:tc>
          <w:tcPr>
            <w:tcW w:w="7780" w:type="dxa"/>
          </w:tcPr>
          <w:p w14:paraId="7013617A"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Assess bladder and bowel patterns to identify and respond to constipation, diarrhoea and urinary and faecal retention</w:t>
            </w:r>
          </w:p>
        </w:tc>
        <w:tc>
          <w:tcPr>
            <w:tcW w:w="2583" w:type="dxa"/>
          </w:tcPr>
          <w:p w14:paraId="328F7C9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45AC26BE"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1ED69C1" w14:textId="77777777" w:rsidTr="0014141C">
        <w:tc>
          <w:tcPr>
            <w:tcW w:w="1115" w:type="dxa"/>
          </w:tcPr>
          <w:p w14:paraId="40443F17"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6.5</w:t>
            </w:r>
          </w:p>
        </w:tc>
        <w:tc>
          <w:tcPr>
            <w:tcW w:w="7780" w:type="dxa"/>
          </w:tcPr>
          <w:p w14:paraId="15351E43"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Administer enemas and suppositories and undertake rectal examination and manual evacuation when appropriate</w:t>
            </w:r>
          </w:p>
        </w:tc>
        <w:tc>
          <w:tcPr>
            <w:tcW w:w="2583" w:type="dxa"/>
          </w:tcPr>
          <w:p w14:paraId="31D6C01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69309D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8AEC490" w14:textId="77777777" w:rsidTr="0014141C">
        <w:tc>
          <w:tcPr>
            <w:tcW w:w="1115" w:type="dxa"/>
          </w:tcPr>
          <w:p w14:paraId="2BFED320"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6.6</w:t>
            </w:r>
          </w:p>
        </w:tc>
        <w:tc>
          <w:tcPr>
            <w:tcW w:w="7780" w:type="dxa"/>
          </w:tcPr>
          <w:p w14:paraId="69F64D70"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Undertake stoma care identifying and using appropriate products and approaches</w:t>
            </w:r>
          </w:p>
        </w:tc>
        <w:tc>
          <w:tcPr>
            <w:tcW w:w="2583" w:type="dxa"/>
          </w:tcPr>
          <w:p w14:paraId="2905A139"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5806D1E3"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03B78CA7" w14:textId="77777777" w:rsidR="0014141C" w:rsidRPr="0014141C" w:rsidRDefault="0014141C" w:rsidP="0014141C">
      <w:pPr>
        <w:spacing w:line="240" w:lineRule="auto"/>
      </w:pPr>
    </w:p>
    <w:p w14:paraId="339B88F5" w14:textId="77777777" w:rsidR="0014141C" w:rsidRPr="0014141C" w:rsidRDefault="0014141C" w:rsidP="0014141C">
      <w:pPr>
        <w:spacing w:line="240" w:lineRule="auto"/>
      </w:pPr>
      <w:r w:rsidRPr="0014141C">
        <w:br w:type="page"/>
      </w: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2708F42B" w14:textId="77777777" w:rsidTr="0014141C">
        <w:tc>
          <w:tcPr>
            <w:tcW w:w="13888" w:type="dxa"/>
            <w:gridSpan w:val="4"/>
            <w:shd w:val="clear" w:color="auto" w:fill="F7CAAC" w:themeFill="accent2" w:themeFillTint="66"/>
          </w:tcPr>
          <w:p w14:paraId="70E1F1DF"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r>
      <w:tr w:rsidR="0014141C" w:rsidRPr="0014141C" w14:paraId="35167F9A" w14:textId="77777777" w:rsidTr="0014141C">
        <w:tc>
          <w:tcPr>
            <w:tcW w:w="1115" w:type="dxa"/>
            <w:shd w:val="clear" w:color="auto" w:fill="auto"/>
          </w:tcPr>
          <w:p w14:paraId="1D8BEEB7"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szCs w:val="24"/>
              </w:rPr>
              <w:t>Section</w:t>
            </w:r>
          </w:p>
        </w:tc>
        <w:tc>
          <w:tcPr>
            <w:tcW w:w="7780" w:type="dxa"/>
            <w:shd w:val="clear" w:color="auto" w:fill="auto"/>
            <w:vAlign w:val="center"/>
          </w:tcPr>
          <w:p w14:paraId="1C5194D6" w14:textId="77777777" w:rsidR="0014141C" w:rsidRPr="0014141C" w:rsidRDefault="0014141C" w:rsidP="0014141C">
            <w:pPr>
              <w:autoSpaceDE w:val="0"/>
              <w:autoSpaceDN w:val="0"/>
              <w:adjustRightInd w:val="0"/>
              <w:spacing w:after="0" w:line="240" w:lineRule="auto"/>
              <w:jc w:val="center"/>
              <w:rPr>
                <w:rFonts w:cs="Arial"/>
                <w:szCs w:val="24"/>
              </w:rPr>
            </w:pPr>
            <w:r w:rsidRPr="0014141C">
              <w:rPr>
                <w:rFonts w:cs="Arial"/>
                <w:b/>
                <w:sz w:val="32"/>
                <w:szCs w:val="32"/>
              </w:rPr>
              <w:t>Procedure</w:t>
            </w:r>
          </w:p>
        </w:tc>
        <w:tc>
          <w:tcPr>
            <w:tcW w:w="2583" w:type="dxa"/>
            <w:shd w:val="clear" w:color="auto" w:fill="auto"/>
          </w:tcPr>
          <w:p w14:paraId="00C78B9F"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0243F6E2" w14:textId="77777777" w:rsidR="0014141C" w:rsidRPr="0014141C" w:rsidRDefault="0014141C" w:rsidP="0014141C">
            <w:pPr>
              <w:spacing w:after="0" w:line="240" w:lineRule="auto"/>
              <w:rPr>
                <w:rFonts w:cs="Arial"/>
                <w:b/>
                <w:sz w:val="20"/>
                <w:szCs w:val="20"/>
              </w:rPr>
            </w:pPr>
          </w:p>
          <w:p w14:paraId="0462DE59" w14:textId="77777777" w:rsidR="0014141C" w:rsidRPr="0014141C" w:rsidRDefault="0014141C" w:rsidP="0014141C">
            <w:pPr>
              <w:autoSpaceDE w:val="0"/>
              <w:autoSpaceDN w:val="0"/>
              <w:adjustRightInd w:val="0"/>
              <w:spacing w:after="0" w:line="240" w:lineRule="auto"/>
              <w:jc w:val="center"/>
              <w:rPr>
                <w:rFonts w:cs="Arial"/>
                <w:b/>
                <w:bCs/>
                <w:color w:val="000000"/>
                <w:szCs w:val="24"/>
              </w:rPr>
            </w:pPr>
            <w:r w:rsidRPr="0014141C">
              <w:rPr>
                <w:rFonts w:cs="Arial"/>
                <w:b/>
                <w:i/>
                <w:sz w:val="20"/>
                <w:szCs w:val="20"/>
              </w:rPr>
              <w:t>Please date and sign</w:t>
            </w:r>
          </w:p>
        </w:tc>
        <w:tc>
          <w:tcPr>
            <w:tcW w:w="2410" w:type="dxa"/>
          </w:tcPr>
          <w:p w14:paraId="5FF8BBAE"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6444EE61" w14:textId="77777777" w:rsidR="0014141C" w:rsidRPr="0014141C" w:rsidRDefault="0014141C" w:rsidP="0014141C">
            <w:pPr>
              <w:spacing w:after="0" w:line="240" w:lineRule="auto"/>
              <w:rPr>
                <w:rFonts w:cs="Arial"/>
                <w:b/>
                <w:sz w:val="20"/>
                <w:szCs w:val="20"/>
              </w:rPr>
            </w:pPr>
          </w:p>
          <w:p w14:paraId="4379DCC0"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563D72ED" w14:textId="77777777" w:rsidTr="0014141C">
        <w:tc>
          <w:tcPr>
            <w:tcW w:w="13888" w:type="dxa"/>
            <w:gridSpan w:val="4"/>
            <w:shd w:val="clear" w:color="auto" w:fill="F7CAAC" w:themeFill="accent2" w:themeFillTint="66"/>
          </w:tcPr>
          <w:p w14:paraId="3B2A0638"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7. Use evidence based, best practice approaches for meeting the needs for care and support with mobility and safety, accurately assessing the person’s capacity for independence and self-care and initiating appropriate interventions.</w:t>
            </w:r>
          </w:p>
        </w:tc>
      </w:tr>
      <w:tr w:rsidR="0014141C" w:rsidRPr="0014141C" w14:paraId="3A912619" w14:textId="77777777" w:rsidTr="0014141C">
        <w:tc>
          <w:tcPr>
            <w:tcW w:w="1115" w:type="dxa"/>
            <w:shd w:val="clear" w:color="auto" w:fill="auto"/>
          </w:tcPr>
          <w:p w14:paraId="0E6ECD1C"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7.1</w:t>
            </w:r>
          </w:p>
        </w:tc>
        <w:tc>
          <w:tcPr>
            <w:tcW w:w="7780" w:type="dxa"/>
            <w:shd w:val="clear" w:color="auto" w:fill="auto"/>
          </w:tcPr>
          <w:p w14:paraId="4BBF6AEF"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Observe and use evidence-based risk assessment tools to determine need for support and intervention to optimise mobility and safety, and to identify and manage risk of falls using best practice risk assessment approaches</w:t>
            </w:r>
          </w:p>
        </w:tc>
        <w:tc>
          <w:tcPr>
            <w:tcW w:w="2583" w:type="dxa"/>
            <w:shd w:val="clear" w:color="auto" w:fill="auto"/>
          </w:tcPr>
          <w:p w14:paraId="097642C5"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8EC414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3076574" w14:textId="77777777" w:rsidTr="0014141C">
        <w:tc>
          <w:tcPr>
            <w:tcW w:w="1115" w:type="dxa"/>
          </w:tcPr>
          <w:p w14:paraId="6D6F56BC"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7.2</w:t>
            </w:r>
          </w:p>
        </w:tc>
        <w:tc>
          <w:tcPr>
            <w:tcW w:w="7780" w:type="dxa"/>
          </w:tcPr>
          <w:p w14:paraId="635F5957"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a range of contemporary moving and handling techniques and mobility aids</w:t>
            </w:r>
          </w:p>
        </w:tc>
        <w:tc>
          <w:tcPr>
            <w:tcW w:w="2583" w:type="dxa"/>
          </w:tcPr>
          <w:p w14:paraId="5BF33FF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DE8B22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EDF857F" w14:textId="77777777" w:rsidTr="0014141C">
        <w:tc>
          <w:tcPr>
            <w:tcW w:w="1115" w:type="dxa"/>
          </w:tcPr>
          <w:p w14:paraId="4DCBBA1A"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 xml:space="preserve">7.3 </w:t>
            </w:r>
          </w:p>
        </w:tc>
        <w:tc>
          <w:tcPr>
            <w:tcW w:w="7780" w:type="dxa"/>
          </w:tcPr>
          <w:p w14:paraId="1BAF62AC"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appropriate moving and handling equipment to support people with impaired mobility</w:t>
            </w:r>
          </w:p>
        </w:tc>
        <w:tc>
          <w:tcPr>
            <w:tcW w:w="2583" w:type="dxa"/>
          </w:tcPr>
          <w:p w14:paraId="3269283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737B320"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BD8BC3A" w14:textId="77777777" w:rsidTr="0014141C">
        <w:tc>
          <w:tcPr>
            <w:tcW w:w="1115" w:type="dxa"/>
          </w:tcPr>
          <w:p w14:paraId="60116626"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7.4</w:t>
            </w:r>
          </w:p>
        </w:tc>
        <w:tc>
          <w:tcPr>
            <w:tcW w:w="7780" w:type="dxa"/>
          </w:tcPr>
          <w:p w14:paraId="1688BA51"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appropriate safety techniques and devices</w:t>
            </w:r>
          </w:p>
        </w:tc>
        <w:tc>
          <w:tcPr>
            <w:tcW w:w="2583" w:type="dxa"/>
          </w:tcPr>
          <w:p w14:paraId="1660683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B8B58C2"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44B9EE49" w14:textId="77777777" w:rsidR="0014141C" w:rsidRPr="0014141C" w:rsidRDefault="0014141C" w:rsidP="0014141C">
      <w:pPr>
        <w:spacing w:line="240" w:lineRule="auto"/>
      </w:pPr>
    </w:p>
    <w:p w14:paraId="2BF7520B" w14:textId="77777777" w:rsidR="0014141C" w:rsidRPr="0014141C" w:rsidRDefault="0014141C" w:rsidP="0014141C">
      <w:pPr>
        <w:spacing w:line="240" w:lineRule="auto"/>
      </w:pPr>
      <w:r w:rsidRPr="0014141C">
        <w:br w:type="page"/>
      </w: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42774D40" w14:textId="77777777" w:rsidTr="0014141C">
        <w:tc>
          <w:tcPr>
            <w:tcW w:w="11478" w:type="dxa"/>
            <w:gridSpan w:val="3"/>
            <w:shd w:val="clear" w:color="auto" w:fill="F7CAAC" w:themeFill="accent2" w:themeFillTint="66"/>
          </w:tcPr>
          <w:p w14:paraId="4A133C93"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c>
          <w:tcPr>
            <w:tcW w:w="2410" w:type="dxa"/>
            <w:shd w:val="clear" w:color="auto" w:fill="F7CAAC" w:themeFill="accent2" w:themeFillTint="66"/>
          </w:tcPr>
          <w:p w14:paraId="5F079F4E" w14:textId="77777777" w:rsidR="0014141C" w:rsidRPr="0014141C" w:rsidRDefault="0014141C" w:rsidP="0014141C">
            <w:pPr>
              <w:autoSpaceDE w:val="0"/>
              <w:autoSpaceDN w:val="0"/>
              <w:adjustRightInd w:val="0"/>
              <w:spacing w:after="0" w:line="240" w:lineRule="auto"/>
              <w:rPr>
                <w:rFonts w:cs="Arial"/>
                <w:b/>
                <w:bCs/>
                <w:color w:val="000000"/>
                <w:szCs w:val="24"/>
              </w:rPr>
            </w:pPr>
          </w:p>
        </w:tc>
      </w:tr>
      <w:tr w:rsidR="0014141C" w:rsidRPr="0014141C" w14:paraId="124C4B58" w14:textId="77777777" w:rsidTr="0014141C">
        <w:tc>
          <w:tcPr>
            <w:tcW w:w="1115" w:type="dxa"/>
            <w:shd w:val="clear" w:color="auto" w:fill="auto"/>
          </w:tcPr>
          <w:p w14:paraId="75DB68E3"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szCs w:val="24"/>
              </w:rPr>
              <w:t>Section</w:t>
            </w:r>
          </w:p>
        </w:tc>
        <w:tc>
          <w:tcPr>
            <w:tcW w:w="7780" w:type="dxa"/>
            <w:shd w:val="clear" w:color="auto" w:fill="auto"/>
            <w:vAlign w:val="center"/>
          </w:tcPr>
          <w:p w14:paraId="7D53C818" w14:textId="77777777" w:rsidR="0014141C" w:rsidRPr="0014141C" w:rsidRDefault="0014141C" w:rsidP="0014141C">
            <w:pPr>
              <w:autoSpaceDE w:val="0"/>
              <w:autoSpaceDN w:val="0"/>
              <w:adjustRightInd w:val="0"/>
              <w:spacing w:after="0" w:line="240" w:lineRule="auto"/>
              <w:jc w:val="center"/>
              <w:rPr>
                <w:rFonts w:cs="Arial"/>
                <w:b/>
                <w:bCs/>
                <w:color w:val="000000"/>
                <w:szCs w:val="24"/>
              </w:rPr>
            </w:pPr>
            <w:r w:rsidRPr="0014141C">
              <w:rPr>
                <w:rFonts w:cs="Arial"/>
                <w:b/>
                <w:sz w:val="32"/>
                <w:szCs w:val="32"/>
              </w:rPr>
              <w:t>Procedure</w:t>
            </w:r>
          </w:p>
        </w:tc>
        <w:tc>
          <w:tcPr>
            <w:tcW w:w="2583" w:type="dxa"/>
            <w:shd w:val="clear" w:color="auto" w:fill="auto"/>
          </w:tcPr>
          <w:p w14:paraId="123035D6"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5E8E029F" w14:textId="77777777" w:rsidR="0014141C" w:rsidRPr="0014141C" w:rsidRDefault="0014141C" w:rsidP="0014141C">
            <w:pPr>
              <w:spacing w:after="0" w:line="240" w:lineRule="auto"/>
              <w:rPr>
                <w:rFonts w:cs="Arial"/>
                <w:b/>
                <w:sz w:val="20"/>
                <w:szCs w:val="20"/>
              </w:rPr>
            </w:pPr>
          </w:p>
          <w:p w14:paraId="09076A3A" w14:textId="77777777" w:rsidR="0014141C" w:rsidRPr="0014141C" w:rsidRDefault="0014141C" w:rsidP="0014141C">
            <w:pPr>
              <w:autoSpaceDE w:val="0"/>
              <w:autoSpaceDN w:val="0"/>
              <w:adjustRightInd w:val="0"/>
              <w:spacing w:after="0" w:line="240" w:lineRule="auto"/>
              <w:jc w:val="center"/>
              <w:rPr>
                <w:rFonts w:cs="Arial"/>
                <w:b/>
                <w:bCs/>
                <w:color w:val="000000"/>
                <w:szCs w:val="24"/>
              </w:rPr>
            </w:pPr>
            <w:r w:rsidRPr="0014141C">
              <w:rPr>
                <w:rFonts w:cs="Arial"/>
                <w:b/>
                <w:i/>
                <w:sz w:val="20"/>
                <w:szCs w:val="20"/>
              </w:rPr>
              <w:t>Please date and sign</w:t>
            </w:r>
          </w:p>
        </w:tc>
        <w:tc>
          <w:tcPr>
            <w:tcW w:w="2410" w:type="dxa"/>
            <w:shd w:val="clear" w:color="auto" w:fill="auto"/>
          </w:tcPr>
          <w:p w14:paraId="7C82EC16"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45A810F6" w14:textId="77777777" w:rsidR="0014141C" w:rsidRPr="0014141C" w:rsidRDefault="0014141C" w:rsidP="0014141C">
            <w:pPr>
              <w:spacing w:after="0" w:line="240" w:lineRule="auto"/>
              <w:rPr>
                <w:rFonts w:cs="Arial"/>
                <w:b/>
                <w:sz w:val="20"/>
                <w:szCs w:val="20"/>
              </w:rPr>
            </w:pPr>
          </w:p>
          <w:p w14:paraId="5B9F88B4" w14:textId="77777777" w:rsidR="0014141C" w:rsidRPr="0014141C" w:rsidRDefault="0014141C" w:rsidP="0014141C">
            <w:pPr>
              <w:autoSpaceDE w:val="0"/>
              <w:autoSpaceDN w:val="0"/>
              <w:adjustRightInd w:val="0"/>
              <w:spacing w:after="0" w:line="240" w:lineRule="auto"/>
              <w:jc w:val="center"/>
              <w:rPr>
                <w:rFonts w:cs="Arial"/>
                <w:b/>
                <w:bCs/>
                <w:color w:val="000000"/>
                <w:szCs w:val="24"/>
              </w:rPr>
            </w:pPr>
            <w:r w:rsidRPr="0014141C">
              <w:rPr>
                <w:rFonts w:cs="Arial"/>
                <w:b/>
                <w:i/>
                <w:sz w:val="20"/>
                <w:szCs w:val="20"/>
              </w:rPr>
              <w:t>Please date and sign</w:t>
            </w:r>
          </w:p>
        </w:tc>
      </w:tr>
      <w:tr w:rsidR="0014141C" w:rsidRPr="0014141C" w14:paraId="1AA8D75A" w14:textId="77777777" w:rsidTr="0014141C">
        <w:tc>
          <w:tcPr>
            <w:tcW w:w="11478" w:type="dxa"/>
            <w:gridSpan w:val="3"/>
            <w:shd w:val="clear" w:color="auto" w:fill="F7CAAC" w:themeFill="accent2" w:themeFillTint="66"/>
          </w:tcPr>
          <w:p w14:paraId="13F31C4E"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8. Use evidence based, best practice approaches for meeting the needs for respiratory care and support, accurately assessing the person’s capacity for independence and self-care and initiating appropriate interventions.</w:t>
            </w:r>
          </w:p>
        </w:tc>
        <w:tc>
          <w:tcPr>
            <w:tcW w:w="2410" w:type="dxa"/>
            <w:shd w:val="clear" w:color="auto" w:fill="F7CAAC" w:themeFill="accent2" w:themeFillTint="66"/>
          </w:tcPr>
          <w:p w14:paraId="70918BB0" w14:textId="77777777" w:rsidR="0014141C" w:rsidRPr="0014141C" w:rsidRDefault="0014141C" w:rsidP="0014141C">
            <w:pPr>
              <w:autoSpaceDE w:val="0"/>
              <w:autoSpaceDN w:val="0"/>
              <w:adjustRightInd w:val="0"/>
              <w:spacing w:after="0" w:line="240" w:lineRule="auto"/>
              <w:rPr>
                <w:rFonts w:cs="Arial"/>
                <w:b/>
                <w:bCs/>
                <w:color w:val="000000"/>
              </w:rPr>
            </w:pPr>
          </w:p>
        </w:tc>
      </w:tr>
      <w:tr w:rsidR="0014141C" w:rsidRPr="0014141C" w14:paraId="7B1EA26E" w14:textId="77777777" w:rsidTr="0014141C">
        <w:tc>
          <w:tcPr>
            <w:tcW w:w="1115" w:type="dxa"/>
          </w:tcPr>
          <w:p w14:paraId="5A5A4746"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8.1</w:t>
            </w:r>
          </w:p>
        </w:tc>
        <w:tc>
          <w:tcPr>
            <w:tcW w:w="7780" w:type="dxa"/>
          </w:tcPr>
          <w:p w14:paraId="546D2F61"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Observe and assess the need for intervention and respond to restlessness, agitation and breathlessness using appropriate interventions</w:t>
            </w:r>
          </w:p>
        </w:tc>
        <w:tc>
          <w:tcPr>
            <w:tcW w:w="2583" w:type="dxa"/>
          </w:tcPr>
          <w:p w14:paraId="7BBF8C1A"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7E6EC8EA"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20887D4" w14:textId="77777777" w:rsidTr="0014141C">
        <w:tc>
          <w:tcPr>
            <w:tcW w:w="1115" w:type="dxa"/>
          </w:tcPr>
          <w:p w14:paraId="614A45AD"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8.2</w:t>
            </w:r>
          </w:p>
        </w:tc>
        <w:tc>
          <w:tcPr>
            <w:tcW w:w="7780" w:type="dxa"/>
          </w:tcPr>
          <w:p w14:paraId="795FF774"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Manage the administration of oxygen using a range of routes and best practice approaches</w:t>
            </w:r>
          </w:p>
        </w:tc>
        <w:tc>
          <w:tcPr>
            <w:tcW w:w="2583" w:type="dxa"/>
          </w:tcPr>
          <w:p w14:paraId="71A515C6"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54137DA"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430B17F" w14:textId="77777777" w:rsidTr="0014141C">
        <w:tc>
          <w:tcPr>
            <w:tcW w:w="1115" w:type="dxa"/>
          </w:tcPr>
          <w:p w14:paraId="6C4F9D7D"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 xml:space="preserve">8.3 </w:t>
            </w:r>
          </w:p>
        </w:tc>
        <w:tc>
          <w:tcPr>
            <w:tcW w:w="7780" w:type="dxa"/>
          </w:tcPr>
          <w:p w14:paraId="4559BD92"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Take and interpret peak flow and oximetry measurements</w:t>
            </w:r>
          </w:p>
        </w:tc>
        <w:tc>
          <w:tcPr>
            <w:tcW w:w="2583" w:type="dxa"/>
          </w:tcPr>
          <w:p w14:paraId="1ECA58F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53C2D34A"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68A8F3E" w14:textId="77777777" w:rsidTr="0014141C">
        <w:tc>
          <w:tcPr>
            <w:tcW w:w="1115" w:type="dxa"/>
          </w:tcPr>
          <w:p w14:paraId="0B163965"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8.4</w:t>
            </w:r>
          </w:p>
        </w:tc>
        <w:tc>
          <w:tcPr>
            <w:tcW w:w="7780" w:type="dxa"/>
          </w:tcPr>
          <w:p w14:paraId="6EA48CAA"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appropriate nasal and oral suctioning techniques</w:t>
            </w:r>
          </w:p>
        </w:tc>
        <w:tc>
          <w:tcPr>
            <w:tcW w:w="2583" w:type="dxa"/>
          </w:tcPr>
          <w:p w14:paraId="39B53FB5"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7959D69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A92B578" w14:textId="77777777" w:rsidTr="0014141C">
        <w:tc>
          <w:tcPr>
            <w:tcW w:w="1115" w:type="dxa"/>
          </w:tcPr>
          <w:p w14:paraId="0CA5E11E"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8.5</w:t>
            </w:r>
          </w:p>
        </w:tc>
        <w:tc>
          <w:tcPr>
            <w:tcW w:w="7780" w:type="dxa"/>
          </w:tcPr>
          <w:p w14:paraId="52B9FA17"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Manage inhalation, humidifier and nebuliser devices</w:t>
            </w:r>
          </w:p>
        </w:tc>
        <w:tc>
          <w:tcPr>
            <w:tcW w:w="2583" w:type="dxa"/>
          </w:tcPr>
          <w:p w14:paraId="43BC150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2180859E"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B37ACF7" w14:textId="77777777" w:rsidTr="0014141C">
        <w:tc>
          <w:tcPr>
            <w:tcW w:w="1115" w:type="dxa"/>
          </w:tcPr>
          <w:p w14:paraId="4948A9D7"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8.6</w:t>
            </w:r>
          </w:p>
        </w:tc>
        <w:tc>
          <w:tcPr>
            <w:tcW w:w="7780" w:type="dxa"/>
          </w:tcPr>
          <w:p w14:paraId="03A87081"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Manage airway and respiratory processes and equipment</w:t>
            </w:r>
          </w:p>
        </w:tc>
        <w:tc>
          <w:tcPr>
            <w:tcW w:w="2583" w:type="dxa"/>
          </w:tcPr>
          <w:p w14:paraId="6FF0BEB5"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1D1084A"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31F34E69" w14:textId="77777777" w:rsidR="0014141C" w:rsidRPr="0014141C" w:rsidRDefault="0014141C" w:rsidP="0014141C">
      <w:pPr>
        <w:spacing w:line="240" w:lineRule="auto"/>
      </w:pPr>
    </w:p>
    <w:p w14:paraId="5E13D1FB" w14:textId="77777777" w:rsidR="0014141C" w:rsidRPr="0014141C" w:rsidRDefault="0014141C" w:rsidP="0014141C">
      <w:pPr>
        <w:spacing w:line="240" w:lineRule="auto"/>
      </w:pPr>
      <w:r w:rsidRPr="0014141C">
        <w:br w:type="page"/>
      </w: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1531012A" w14:textId="77777777" w:rsidTr="0014141C">
        <w:tc>
          <w:tcPr>
            <w:tcW w:w="11478" w:type="dxa"/>
            <w:gridSpan w:val="3"/>
            <w:shd w:val="clear" w:color="auto" w:fill="F7CAAC" w:themeFill="accent2" w:themeFillTint="66"/>
          </w:tcPr>
          <w:p w14:paraId="396B8118" w14:textId="77777777" w:rsidR="0014141C" w:rsidRPr="0014141C" w:rsidRDefault="0014141C" w:rsidP="0014141C">
            <w:pPr>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c>
          <w:tcPr>
            <w:tcW w:w="2410" w:type="dxa"/>
            <w:shd w:val="clear" w:color="auto" w:fill="F7CAAC" w:themeFill="accent2" w:themeFillTint="66"/>
          </w:tcPr>
          <w:p w14:paraId="6C4459AC" w14:textId="77777777" w:rsidR="0014141C" w:rsidRPr="0014141C" w:rsidRDefault="0014141C" w:rsidP="0014141C">
            <w:pPr>
              <w:spacing w:after="0" w:line="240" w:lineRule="auto"/>
              <w:ind w:left="720"/>
              <w:contextualSpacing/>
              <w:jc w:val="center"/>
              <w:rPr>
                <w:rFonts w:cs="Arial"/>
                <w:b/>
                <w:bCs/>
                <w:color w:val="000000"/>
                <w:szCs w:val="24"/>
              </w:rPr>
            </w:pPr>
          </w:p>
        </w:tc>
      </w:tr>
      <w:tr w:rsidR="0014141C" w:rsidRPr="0014141C" w14:paraId="5A702E11" w14:textId="77777777" w:rsidTr="0014141C">
        <w:tc>
          <w:tcPr>
            <w:tcW w:w="1115" w:type="dxa"/>
          </w:tcPr>
          <w:p w14:paraId="14066E78"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80" w:type="dxa"/>
          </w:tcPr>
          <w:p w14:paraId="55C8ACA3" w14:textId="77777777" w:rsidR="0014141C" w:rsidRPr="0014141C" w:rsidRDefault="0014141C" w:rsidP="0014141C">
            <w:pPr>
              <w:spacing w:after="0" w:line="240" w:lineRule="auto"/>
              <w:jc w:val="center"/>
              <w:rPr>
                <w:rFonts w:cs="Arial"/>
                <w:b/>
                <w:sz w:val="32"/>
                <w:szCs w:val="32"/>
              </w:rPr>
            </w:pPr>
          </w:p>
          <w:p w14:paraId="0E93C827"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tc>
        <w:tc>
          <w:tcPr>
            <w:tcW w:w="2583" w:type="dxa"/>
          </w:tcPr>
          <w:p w14:paraId="567238F6"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7700296E" w14:textId="77777777" w:rsidR="0014141C" w:rsidRPr="0014141C" w:rsidRDefault="0014141C" w:rsidP="0014141C">
            <w:pPr>
              <w:spacing w:after="0" w:line="240" w:lineRule="auto"/>
              <w:rPr>
                <w:rFonts w:cs="Arial"/>
                <w:b/>
                <w:sz w:val="20"/>
                <w:szCs w:val="20"/>
              </w:rPr>
            </w:pPr>
          </w:p>
          <w:p w14:paraId="5C4248A9"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c>
          <w:tcPr>
            <w:tcW w:w="2410" w:type="dxa"/>
          </w:tcPr>
          <w:p w14:paraId="75EA6437"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3C13969B" w14:textId="77777777" w:rsidR="0014141C" w:rsidRPr="0014141C" w:rsidRDefault="0014141C" w:rsidP="0014141C">
            <w:pPr>
              <w:spacing w:after="0" w:line="240" w:lineRule="auto"/>
              <w:rPr>
                <w:rFonts w:cs="Arial"/>
                <w:b/>
                <w:sz w:val="20"/>
                <w:szCs w:val="20"/>
              </w:rPr>
            </w:pPr>
          </w:p>
          <w:p w14:paraId="56857F44"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6299E8BC" w14:textId="77777777" w:rsidTr="0014141C">
        <w:tc>
          <w:tcPr>
            <w:tcW w:w="11478" w:type="dxa"/>
            <w:gridSpan w:val="3"/>
            <w:shd w:val="clear" w:color="auto" w:fill="F7CAAC" w:themeFill="accent2" w:themeFillTint="66"/>
          </w:tcPr>
          <w:p w14:paraId="1CA41E44"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9. Use evidence based, best practice approaches for meeting the needs for care and support with the prevention and management of infection, accurately assessing the person’s capacity for independence and self-care and initiating appropriate interventions.</w:t>
            </w:r>
          </w:p>
        </w:tc>
        <w:tc>
          <w:tcPr>
            <w:tcW w:w="2410" w:type="dxa"/>
            <w:shd w:val="clear" w:color="auto" w:fill="F7CAAC" w:themeFill="accent2" w:themeFillTint="66"/>
          </w:tcPr>
          <w:p w14:paraId="5F29D33E" w14:textId="77777777" w:rsidR="0014141C" w:rsidRPr="0014141C" w:rsidRDefault="0014141C" w:rsidP="0014141C">
            <w:pPr>
              <w:autoSpaceDE w:val="0"/>
              <w:autoSpaceDN w:val="0"/>
              <w:adjustRightInd w:val="0"/>
              <w:spacing w:after="0" w:line="240" w:lineRule="auto"/>
              <w:rPr>
                <w:rFonts w:cs="Arial"/>
                <w:b/>
                <w:bCs/>
                <w:color w:val="000000"/>
                <w:szCs w:val="24"/>
              </w:rPr>
            </w:pPr>
          </w:p>
        </w:tc>
      </w:tr>
      <w:tr w:rsidR="0014141C" w:rsidRPr="0014141C" w14:paraId="49E1F980" w14:textId="77777777" w:rsidTr="0014141C">
        <w:tc>
          <w:tcPr>
            <w:tcW w:w="1115" w:type="dxa"/>
            <w:shd w:val="clear" w:color="auto" w:fill="auto"/>
          </w:tcPr>
          <w:p w14:paraId="45824DC3"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9.1</w:t>
            </w:r>
          </w:p>
        </w:tc>
        <w:tc>
          <w:tcPr>
            <w:tcW w:w="7780" w:type="dxa"/>
            <w:shd w:val="clear" w:color="auto" w:fill="auto"/>
          </w:tcPr>
          <w:p w14:paraId="32EE0709"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Observe, assess and respond rapidly to potential infection risks using best practice guidelines</w:t>
            </w:r>
          </w:p>
        </w:tc>
        <w:tc>
          <w:tcPr>
            <w:tcW w:w="2583" w:type="dxa"/>
            <w:shd w:val="clear" w:color="auto" w:fill="auto"/>
          </w:tcPr>
          <w:p w14:paraId="7090ABE6"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791F8944"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62D3372" w14:textId="77777777" w:rsidTr="0014141C">
        <w:tc>
          <w:tcPr>
            <w:tcW w:w="1115" w:type="dxa"/>
          </w:tcPr>
          <w:p w14:paraId="7D2D90D1"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9.2</w:t>
            </w:r>
          </w:p>
        </w:tc>
        <w:tc>
          <w:tcPr>
            <w:tcW w:w="7780" w:type="dxa"/>
          </w:tcPr>
          <w:p w14:paraId="5819A2A7"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standard precautions protocols</w:t>
            </w:r>
          </w:p>
        </w:tc>
        <w:tc>
          <w:tcPr>
            <w:tcW w:w="2583" w:type="dxa"/>
          </w:tcPr>
          <w:p w14:paraId="6A81BCE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E38DAC3"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25E9F81" w14:textId="77777777" w:rsidTr="0014141C">
        <w:tc>
          <w:tcPr>
            <w:tcW w:w="1115" w:type="dxa"/>
          </w:tcPr>
          <w:p w14:paraId="7F1B76A0"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 xml:space="preserve">9.3 </w:t>
            </w:r>
          </w:p>
        </w:tc>
        <w:tc>
          <w:tcPr>
            <w:tcW w:w="7780" w:type="dxa"/>
          </w:tcPr>
          <w:p w14:paraId="5BA2CCA3"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effective aseptic, non-touch techniques</w:t>
            </w:r>
          </w:p>
        </w:tc>
        <w:tc>
          <w:tcPr>
            <w:tcW w:w="2583" w:type="dxa"/>
          </w:tcPr>
          <w:p w14:paraId="0F91747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5A2CC3C1"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1301987" w14:textId="77777777" w:rsidTr="0014141C">
        <w:tc>
          <w:tcPr>
            <w:tcW w:w="1115" w:type="dxa"/>
          </w:tcPr>
          <w:p w14:paraId="0319C9EB"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9.4</w:t>
            </w:r>
          </w:p>
        </w:tc>
        <w:tc>
          <w:tcPr>
            <w:tcW w:w="7780" w:type="dxa"/>
          </w:tcPr>
          <w:p w14:paraId="0F63FCBD"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appropriate personal protection equipment</w:t>
            </w:r>
          </w:p>
        </w:tc>
        <w:tc>
          <w:tcPr>
            <w:tcW w:w="2583" w:type="dxa"/>
          </w:tcPr>
          <w:p w14:paraId="09E3AA43"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7E0782C1"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9213944" w14:textId="77777777" w:rsidTr="0014141C">
        <w:tc>
          <w:tcPr>
            <w:tcW w:w="1115" w:type="dxa"/>
          </w:tcPr>
          <w:p w14:paraId="2D4FF13D"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9.5</w:t>
            </w:r>
          </w:p>
        </w:tc>
        <w:tc>
          <w:tcPr>
            <w:tcW w:w="7780" w:type="dxa"/>
          </w:tcPr>
          <w:p w14:paraId="6EE6768B"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Implement isolation procedures</w:t>
            </w:r>
          </w:p>
        </w:tc>
        <w:tc>
          <w:tcPr>
            <w:tcW w:w="2583" w:type="dxa"/>
          </w:tcPr>
          <w:p w14:paraId="1A5E9F7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3B18FFFC"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4C4708D" w14:textId="77777777" w:rsidTr="0014141C">
        <w:tc>
          <w:tcPr>
            <w:tcW w:w="1115" w:type="dxa"/>
          </w:tcPr>
          <w:p w14:paraId="1A9ED3ED"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9.6</w:t>
            </w:r>
          </w:p>
        </w:tc>
        <w:tc>
          <w:tcPr>
            <w:tcW w:w="7780" w:type="dxa"/>
          </w:tcPr>
          <w:p w14:paraId="5A34E5FD"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evidence-based hand hygiene techniques</w:t>
            </w:r>
          </w:p>
        </w:tc>
        <w:tc>
          <w:tcPr>
            <w:tcW w:w="2583" w:type="dxa"/>
          </w:tcPr>
          <w:p w14:paraId="3A681246"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4591C87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D650EC0" w14:textId="77777777" w:rsidTr="0014141C">
        <w:tc>
          <w:tcPr>
            <w:tcW w:w="1115" w:type="dxa"/>
          </w:tcPr>
          <w:p w14:paraId="7F1E733D"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9.7</w:t>
            </w:r>
          </w:p>
        </w:tc>
        <w:tc>
          <w:tcPr>
            <w:tcW w:w="7780" w:type="dxa"/>
          </w:tcPr>
          <w:p w14:paraId="4E37D6D5"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Safely decontaminate equipment and environment</w:t>
            </w:r>
          </w:p>
        </w:tc>
        <w:tc>
          <w:tcPr>
            <w:tcW w:w="2583" w:type="dxa"/>
          </w:tcPr>
          <w:p w14:paraId="4F3983F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C888BB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266B179" w14:textId="77777777" w:rsidTr="0014141C">
        <w:tc>
          <w:tcPr>
            <w:tcW w:w="1115" w:type="dxa"/>
          </w:tcPr>
          <w:p w14:paraId="38F3ADCC"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9.8</w:t>
            </w:r>
          </w:p>
        </w:tc>
        <w:tc>
          <w:tcPr>
            <w:tcW w:w="7780" w:type="dxa"/>
          </w:tcPr>
          <w:p w14:paraId="775F40F9"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Safely use and dispose of waste, laundry and sharps</w:t>
            </w:r>
          </w:p>
        </w:tc>
        <w:tc>
          <w:tcPr>
            <w:tcW w:w="2583" w:type="dxa"/>
          </w:tcPr>
          <w:p w14:paraId="1C4C96C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41422A89"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87935FD" w14:textId="77777777" w:rsidTr="0014141C">
        <w:tc>
          <w:tcPr>
            <w:tcW w:w="1115" w:type="dxa"/>
          </w:tcPr>
          <w:p w14:paraId="58B3316B"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9.9</w:t>
            </w:r>
          </w:p>
        </w:tc>
        <w:tc>
          <w:tcPr>
            <w:tcW w:w="7780" w:type="dxa"/>
          </w:tcPr>
          <w:p w14:paraId="6D7BB421"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Safely assess and manage invasive medical devices and lines</w:t>
            </w:r>
          </w:p>
        </w:tc>
        <w:tc>
          <w:tcPr>
            <w:tcW w:w="2583" w:type="dxa"/>
          </w:tcPr>
          <w:p w14:paraId="3DBA4329"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2DAF4866"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1D1908F3" w14:textId="77777777" w:rsidR="0014141C" w:rsidRPr="0014141C" w:rsidRDefault="0014141C" w:rsidP="0014141C">
      <w:pPr>
        <w:spacing w:line="240" w:lineRule="auto"/>
      </w:pPr>
    </w:p>
    <w:p w14:paraId="6479042D" w14:textId="77777777" w:rsidR="0014141C" w:rsidRPr="0014141C" w:rsidRDefault="0014141C" w:rsidP="0014141C">
      <w:pPr>
        <w:spacing w:line="240" w:lineRule="auto"/>
      </w:pPr>
      <w:r w:rsidRPr="0014141C">
        <w:br w:type="page"/>
      </w: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1651DEB5" w14:textId="77777777" w:rsidTr="0014141C">
        <w:tc>
          <w:tcPr>
            <w:tcW w:w="13888" w:type="dxa"/>
            <w:gridSpan w:val="4"/>
            <w:shd w:val="clear" w:color="auto" w:fill="F7CAAC" w:themeFill="accent2" w:themeFillTint="66"/>
          </w:tcPr>
          <w:p w14:paraId="11A23181" w14:textId="77777777" w:rsidR="0014141C" w:rsidRPr="0014141C" w:rsidRDefault="0014141C" w:rsidP="0014141C">
            <w:pPr>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r>
      <w:tr w:rsidR="0014141C" w:rsidRPr="0014141C" w14:paraId="67C6AD91" w14:textId="77777777" w:rsidTr="0014141C">
        <w:tc>
          <w:tcPr>
            <w:tcW w:w="1115" w:type="dxa"/>
          </w:tcPr>
          <w:p w14:paraId="5DD98C1C"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80" w:type="dxa"/>
          </w:tcPr>
          <w:p w14:paraId="7DE0FD83" w14:textId="77777777" w:rsidR="0014141C" w:rsidRPr="0014141C" w:rsidRDefault="0014141C" w:rsidP="0014141C">
            <w:pPr>
              <w:spacing w:after="0" w:line="240" w:lineRule="auto"/>
              <w:jc w:val="center"/>
              <w:rPr>
                <w:rFonts w:cs="Arial"/>
                <w:b/>
                <w:sz w:val="32"/>
                <w:szCs w:val="32"/>
              </w:rPr>
            </w:pPr>
          </w:p>
          <w:p w14:paraId="3B6A87A5"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tc>
        <w:tc>
          <w:tcPr>
            <w:tcW w:w="2583" w:type="dxa"/>
          </w:tcPr>
          <w:p w14:paraId="00E2A4EE"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11DDE5BA" w14:textId="77777777" w:rsidR="0014141C" w:rsidRPr="0014141C" w:rsidRDefault="0014141C" w:rsidP="0014141C">
            <w:pPr>
              <w:spacing w:after="0" w:line="240" w:lineRule="auto"/>
              <w:jc w:val="center"/>
              <w:rPr>
                <w:rFonts w:cs="Arial"/>
                <w:b/>
                <w:sz w:val="20"/>
                <w:szCs w:val="20"/>
              </w:rPr>
            </w:pPr>
          </w:p>
          <w:p w14:paraId="08C2CAF2"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c>
          <w:tcPr>
            <w:tcW w:w="2410" w:type="dxa"/>
          </w:tcPr>
          <w:p w14:paraId="33F051A3"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2578A063" w14:textId="77777777" w:rsidR="0014141C" w:rsidRPr="0014141C" w:rsidRDefault="0014141C" w:rsidP="0014141C">
            <w:pPr>
              <w:spacing w:after="0" w:line="240" w:lineRule="auto"/>
              <w:rPr>
                <w:rFonts w:cs="Arial"/>
                <w:b/>
                <w:sz w:val="20"/>
                <w:szCs w:val="20"/>
              </w:rPr>
            </w:pPr>
          </w:p>
          <w:p w14:paraId="1FADC0B5"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552419BA" w14:textId="77777777" w:rsidTr="0014141C">
        <w:tc>
          <w:tcPr>
            <w:tcW w:w="13888" w:type="dxa"/>
            <w:gridSpan w:val="4"/>
            <w:shd w:val="clear" w:color="auto" w:fill="F7CAAC" w:themeFill="accent2" w:themeFillTint="66"/>
          </w:tcPr>
          <w:p w14:paraId="4BFD72A6"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10. Use evidence based, best practice approaches for meeting the needs for care and support at the end of life, accurately assessing the person’s capacity for independence and self-care and initiating appropriate interventions.</w:t>
            </w:r>
          </w:p>
        </w:tc>
      </w:tr>
      <w:tr w:rsidR="0014141C" w:rsidRPr="0014141C" w14:paraId="48AD4A64" w14:textId="77777777" w:rsidTr="0014141C">
        <w:trPr>
          <w:trHeight w:val="1028"/>
        </w:trPr>
        <w:tc>
          <w:tcPr>
            <w:tcW w:w="1115" w:type="dxa"/>
            <w:vMerge w:val="restart"/>
            <w:shd w:val="clear" w:color="auto" w:fill="auto"/>
          </w:tcPr>
          <w:p w14:paraId="64FBE316"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10.1</w:t>
            </w:r>
          </w:p>
        </w:tc>
        <w:tc>
          <w:tcPr>
            <w:tcW w:w="7780" w:type="dxa"/>
            <w:shd w:val="clear" w:color="auto" w:fill="auto"/>
          </w:tcPr>
          <w:p w14:paraId="2E43C020"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Observe, and assess the need for intervention for people, families and carers, identify, assess and respond appropriately to uncontrolled symptoms and signs of distress including:</w:t>
            </w:r>
          </w:p>
          <w:p w14:paraId="782E4C23" w14:textId="77777777" w:rsidR="0014141C" w:rsidRPr="0014141C" w:rsidRDefault="0014141C" w:rsidP="0072261C">
            <w:pPr>
              <w:numPr>
                <w:ilvl w:val="0"/>
                <w:numId w:val="36"/>
              </w:numPr>
              <w:autoSpaceDE w:val="0"/>
              <w:autoSpaceDN w:val="0"/>
              <w:adjustRightInd w:val="0"/>
              <w:spacing w:after="160" w:line="240" w:lineRule="auto"/>
              <w:ind w:left="714" w:hanging="357"/>
              <w:contextualSpacing/>
              <w:rPr>
                <w:rFonts w:cs="Arial"/>
                <w:sz w:val="22"/>
              </w:rPr>
            </w:pPr>
            <w:r w:rsidRPr="0014141C">
              <w:rPr>
                <w:rFonts w:cs="Arial"/>
                <w:sz w:val="22"/>
              </w:rPr>
              <w:t>pain</w:t>
            </w:r>
          </w:p>
        </w:tc>
        <w:tc>
          <w:tcPr>
            <w:tcW w:w="2583" w:type="dxa"/>
            <w:shd w:val="clear" w:color="auto" w:fill="auto"/>
          </w:tcPr>
          <w:p w14:paraId="232BC39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0FC4343"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D8C9499" w14:textId="77777777" w:rsidTr="0014141C">
        <w:tc>
          <w:tcPr>
            <w:tcW w:w="1115" w:type="dxa"/>
            <w:vMerge/>
            <w:shd w:val="clear" w:color="auto" w:fill="auto"/>
          </w:tcPr>
          <w:p w14:paraId="3B0BAB2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shd w:val="clear" w:color="auto" w:fill="auto"/>
          </w:tcPr>
          <w:p w14:paraId="49B0F1CC" w14:textId="77777777" w:rsidR="0014141C" w:rsidRPr="0014141C" w:rsidRDefault="0014141C" w:rsidP="0072261C">
            <w:pPr>
              <w:numPr>
                <w:ilvl w:val="0"/>
                <w:numId w:val="35"/>
              </w:numPr>
              <w:autoSpaceDE w:val="0"/>
              <w:autoSpaceDN w:val="0"/>
              <w:adjustRightInd w:val="0"/>
              <w:spacing w:after="160" w:line="240" w:lineRule="auto"/>
              <w:ind w:left="714" w:hanging="357"/>
              <w:contextualSpacing/>
              <w:rPr>
                <w:rFonts w:cs="Arial"/>
                <w:sz w:val="22"/>
              </w:rPr>
            </w:pPr>
            <w:r w:rsidRPr="0014141C">
              <w:rPr>
                <w:rFonts w:cs="Arial"/>
                <w:sz w:val="22"/>
              </w:rPr>
              <w:t>nausea</w:t>
            </w:r>
          </w:p>
        </w:tc>
        <w:tc>
          <w:tcPr>
            <w:tcW w:w="2583" w:type="dxa"/>
            <w:shd w:val="clear" w:color="auto" w:fill="auto"/>
          </w:tcPr>
          <w:p w14:paraId="2438ECAA"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36DBE929"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5E4CEF4" w14:textId="77777777" w:rsidTr="0014141C">
        <w:tc>
          <w:tcPr>
            <w:tcW w:w="1115" w:type="dxa"/>
            <w:vMerge/>
            <w:shd w:val="clear" w:color="auto" w:fill="auto"/>
          </w:tcPr>
          <w:p w14:paraId="052D8F19"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shd w:val="clear" w:color="auto" w:fill="auto"/>
          </w:tcPr>
          <w:p w14:paraId="3FD75992" w14:textId="77777777" w:rsidR="0014141C" w:rsidRPr="0014141C" w:rsidRDefault="0014141C" w:rsidP="0072261C">
            <w:pPr>
              <w:numPr>
                <w:ilvl w:val="0"/>
                <w:numId w:val="35"/>
              </w:numPr>
              <w:autoSpaceDE w:val="0"/>
              <w:autoSpaceDN w:val="0"/>
              <w:adjustRightInd w:val="0"/>
              <w:spacing w:after="160" w:line="240" w:lineRule="auto"/>
              <w:ind w:left="714" w:hanging="357"/>
              <w:contextualSpacing/>
              <w:rPr>
                <w:rFonts w:cs="Arial"/>
                <w:sz w:val="22"/>
              </w:rPr>
            </w:pPr>
            <w:r w:rsidRPr="0014141C">
              <w:rPr>
                <w:rFonts w:cs="Arial"/>
                <w:sz w:val="22"/>
              </w:rPr>
              <w:t>thirst</w:t>
            </w:r>
          </w:p>
        </w:tc>
        <w:tc>
          <w:tcPr>
            <w:tcW w:w="2583" w:type="dxa"/>
            <w:shd w:val="clear" w:color="auto" w:fill="auto"/>
          </w:tcPr>
          <w:p w14:paraId="4394055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209CAEA6"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7D9ABB5" w14:textId="77777777" w:rsidTr="0014141C">
        <w:tc>
          <w:tcPr>
            <w:tcW w:w="1115" w:type="dxa"/>
            <w:vMerge/>
            <w:shd w:val="clear" w:color="auto" w:fill="auto"/>
          </w:tcPr>
          <w:p w14:paraId="25E42668"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shd w:val="clear" w:color="auto" w:fill="auto"/>
          </w:tcPr>
          <w:p w14:paraId="3CA22D5D" w14:textId="77777777" w:rsidR="0014141C" w:rsidRPr="0014141C" w:rsidRDefault="0014141C" w:rsidP="0072261C">
            <w:pPr>
              <w:numPr>
                <w:ilvl w:val="0"/>
                <w:numId w:val="35"/>
              </w:numPr>
              <w:autoSpaceDE w:val="0"/>
              <w:autoSpaceDN w:val="0"/>
              <w:adjustRightInd w:val="0"/>
              <w:spacing w:after="160" w:line="240" w:lineRule="auto"/>
              <w:ind w:left="714" w:hanging="357"/>
              <w:contextualSpacing/>
              <w:rPr>
                <w:rFonts w:cs="Arial"/>
                <w:sz w:val="22"/>
              </w:rPr>
            </w:pPr>
            <w:r w:rsidRPr="0014141C">
              <w:rPr>
                <w:rFonts w:cs="Arial"/>
                <w:sz w:val="22"/>
              </w:rPr>
              <w:t>constipation</w:t>
            </w:r>
          </w:p>
        </w:tc>
        <w:tc>
          <w:tcPr>
            <w:tcW w:w="2583" w:type="dxa"/>
            <w:shd w:val="clear" w:color="auto" w:fill="auto"/>
          </w:tcPr>
          <w:p w14:paraId="34B30A8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53A68F70"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A99E34A" w14:textId="77777777" w:rsidTr="0014141C">
        <w:tc>
          <w:tcPr>
            <w:tcW w:w="1115" w:type="dxa"/>
            <w:vMerge/>
            <w:shd w:val="clear" w:color="auto" w:fill="auto"/>
          </w:tcPr>
          <w:p w14:paraId="349D076F"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shd w:val="clear" w:color="auto" w:fill="auto"/>
          </w:tcPr>
          <w:p w14:paraId="07330E83" w14:textId="77777777" w:rsidR="0014141C" w:rsidRPr="0014141C" w:rsidRDefault="0014141C" w:rsidP="0072261C">
            <w:pPr>
              <w:numPr>
                <w:ilvl w:val="0"/>
                <w:numId w:val="35"/>
              </w:numPr>
              <w:autoSpaceDE w:val="0"/>
              <w:autoSpaceDN w:val="0"/>
              <w:adjustRightInd w:val="0"/>
              <w:spacing w:after="160" w:line="240" w:lineRule="auto"/>
              <w:ind w:left="714" w:hanging="357"/>
              <w:contextualSpacing/>
              <w:rPr>
                <w:rFonts w:cs="Arial"/>
                <w:sz w:val="22"/>
              </w:rPr>
            </w:pPr>
            <w:r w:rsidRPr="0014141C">
              <w:rPr>
                <w:rFonts w:cs="Arial"/>
                <w:sz w:val="22"/>
              </w:rPr>
              <w:t>restlessness</w:t>
            </w:r>
          </w:p>
        </w:tc>
        <w:tc>
          <w:tcPr>
            <w:tcW w:w="2583" w:type="dxa"/>
            <w:shd w:val="clear" w:color="auto" w:fill="auto"/>
          </w:tcPr>
          <w:p w14:paraId="4CC05B4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A79B824"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BEA681E" w14:textId="77777777" w:rsidTr="0014141C">
        <w:tc>
          <w:tcPr>
            <w:tcW w:w="1115" w:type="dxa"/>
            <w:vMerge/>
            <w:shd w:val="clear" w:color="auto" w:fill="auto"/>
          </w:tcPr>
          <w:p w14:paraId="7CB18025"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shd w:val="clear" w:color="auto" w:fill="auto"/>
          </w:tcPr>
          <w:p w14:paraId="408E0BCB" w14:textId="77777777" w:rsidR="0014141C" w:rsidRPr="0014141C" w:rsidRDefault="0014141C" w:rsidP="0072261C">
            <w:pPr>
              <w:numPr>
                <w:ilvl w:val="0"/>
                <w:numId w:val="35"/>
              </w:numPr>
              <w:autoSpaceDE w:val="0"/>
              <w:autoSpaceDN w:val="0"/>
              <w:adjustRightInd w:val="0"/>
              <w:spacing w:after="160" w:line="240" w:lineRule="auto"/>
              <w:ind w:left="714" w:hanging="357"/>
              <w:contextualSpacing/>
              <w:rPr>
                <w:rFonts w:cs="Arial"/>
                <w:sz w:val="22"/>
              </w:rPr>
            </w:pPr>
            <w:r w:rsidRPr="0014141C">
              <w:rPr>
                <w:rFonts w:cs="Arial"/>
                <w:sz w:val="22"/>
              </w:rPr>
              <w:t>agitation</w:t>
            </w:r>
          </w:p>
        </w:tc>
        <w:tc>
          <w:tcPr>
            <w:tcW w:w="2583" w:type="dxa"/>
            <w:shd w:val="clear" w:color="auto" w:fill="auto"/>
          </w:tcPr>
          <w:p w14:paraId="24674A6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299F3614"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6459C7B6" w14:textId="77777777" w:rsidTr="0014141C">
        <w:tc>
          <w:tcPr>
            <w:tcW w:w="1115" w:type="dxa"/>
            <w:vMerge/>
            <w:shd w:val="clear" w:color="auto" w:fill="auto"/>
          </w:tcPr>
          <w:p w14:paraId="4AA93258"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shd w:val="clear" w:color="auto" w:fill="auto"/>
          </w:tcPr>
          <w:p w14:paraId="57FD45F0" w14:textId="77777777" w:rsidR="0014141C" w:rsidRPr="0014141C" w:rsidRDefault="0014141C" w:rsidP="0072261C">
            <w:pPr>
              <w:numPr>
                <w:ilvl w:val="0"/>
                <w:numId w:val="35"/>
              </w:numPr>
              <w:autoSpaceDE w:val="0"/>
              <w:autoSpaceDN w:val="0"/>
              <w:adjustRightInd w:val="0"/>
              <w:spacing w:after="160" w:line="240" w:lineRule="auto"/>
              <w:ind w:left="714" w:hanging="357"/>
              <w:contextualSpacing/>
              <w:rPr>
                <w:rFonts w:cs="Arial"/>
                <w:sz w:val="22"/>
              </w:rPr>
            </w:pPr>
            <w:r w:rsidRPr="0014141C">
              <w:rPr>
                <w:rFonts w:cs="Arial"/>
                <w:sz w:val="22"/>
              </w:rPr>
              <w:t>anxiety</w:t>
            </w:r>
          </w:p>
        </w:tc>
        <w:tc>
          <w:tcPr>
            <w:tcW w:w="2583" w:type="dxa"/>
            <w:shd w:val="clear" w:color="auto" w:fill="auto"/>
          </w:tcPr>
          <w:p w14:paraId="2A70FE93"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4BE326F1"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3CA1C8F" w14:textId="77777777" w:rsidTr="0014141C">
        <w:tc>
          <w:tcPr>
            <w:tcW w:w="1115" w:type="dxa"/>
            <w:vMerge/>
            <w:shd w:val="clear" w:color="auto" w:fill="auto"/>
          </w:tcPr>
          <w:p w14:paraId="634F7AFD"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shd w:val="clear" w:color="auto" w:fill="auto"/>
          </w:tcPr>
          <w:p w14:paraId="7B2E2EFF" w14:textId="77777777" w:rsidR="0014141C" w:rsidRPr="0014141C" w:rsidRDefault="0014141C" w:rsidP="0072261C">
            <w:pPr>
              <w:numPr>
                <w:ilvl w:val="0"/>
                <w:numId w:val="35"/>
              </w:numPr>
              <w:autoSpaceDE w:val="0"/>
              <w:autoSpaceDN w:val="0"/>
              <w:adjustRightInd w:val="0"/>
              <w:spacing w:after="160" w:line="240" w:lineRule="auto"/>
              <w:ind w:left="714" w:hanging="357"/>
              <w:contextualSpacing/>
              <w:rPr>
                <w:rFonts w:cs="Arial"/>
                <w:sz w:val="22"/>
              </w:rPr>
            </w:pPr>
            <w:r w:rsidRPr="0014141C">
              <w:rPr>
                <w:rFonts w:cs="Arial"/>
                <w:sz w:val="22"/>
              </w:rPr>
              <w:t>depression</w:t>
            </w:r>
          </w:p>
        </w:tc>
        <w:tc>
          <w:tcPr>
            <w:tcW w:w="2583" w:type="dxa"/>
            <w:shd w:val="clear" w:color="auto" w:fill="auto"/>
          </w:tcPr>
          <w:p w14:paraId="35CDECD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3803C5DA"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57FB459" w14:textId="77777777" w:rsidTr="0014141C">
        <w:tc>
          <w:tcPr>
            <w:tcW w:w="1115" w:type="dxa"/>
          </w:tcPr>
          <w:p w14:paraId="7BB63DB0"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10.2</w:t>
            </w:r>
          </w:p>
        </w:tc>
        <w:tc>
          <w:tcPr>
            <w:tcW w:w="7780" w:type="dxa"/>
          </w:tcPr>
          <w:p w14:paraId="19697B6E"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Manage and monitor effectiveness of symptom relief medication, infusion pumps and other devices</w:t>
            </w:r>
          </w:p>
        </w:tc>
        <w:tc>
          <w:tcPr>
            <w:tcW w:w="2583" w:type="dxa"/>
          </w:tcPr>
          <w:p w14:paraId="7EB0F36A"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5771C25"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508A4E1" w14:textId="77777777" w:rsidTr="0014141C">
        <w:tc>
          <w:tcPr>
            <w:tcW w:w="1115" w:type="dxa"/>
          </w:tcPr>
          <w:p w14:paraId="2F368C4E"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 xml:space="preserve">10.3 </w:t>
            </w:r>
          </w:p>
        </w:tc>
        <w:tc>
          <w:tcPr>
            <w:tcW w:w="7780" w:type="dxa"/>
          </w:tcPr>
          <w:p w14:paraId="5AB15B3C"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Assess and review preferences and care priorities of the dying person and their family and carers</w:t>
            </w:r>
          </w:p>
        </w:tc>
        <w:tc>
          <w:tcPr>
            <w:tcW w:w="2583" w:type="dxa"/>
          </w:tcPr>
          <w:p w14:paraId="6105F0E6"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3BF79B2B"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57AA0090" w14:textId="77777777" w:rsidR="0014141C" w:rsidRPr="0014141C" w:rsidRDefault="0014141C" w:rsidP="0014141C">
      <w:pPr>
        <w:spacing w:line="240" w:lineRule="auto"/>
      </w:pPr>
    </w:p>
    <w:p w14:paraId="2FE47053" w14:textId="77777777" w:rsidR="0014141C" w:rsidRPr="0014141C" w:rsidRDefault="0014141C" w:rsidP="0014141C">
      <w:pPr>
        <w:spacing w:line="240" w:lineRule="auto"/>
      </w:pPr>
      <w:r w:rsidRPr="0014141C">
        <w:br w:type="page"/>
      </w: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0594D354" w14:textId="77777777" w:rsidTr="0014141C">
        <w:tc>
          <w:tcPr>
            <w:tcW w:w="13888" w:type="dxa"/>
            <w:gridSpan w:val="4"/>
            <w:shd w:val="clear" w:color="auto" w:fill="F7CAAC" w:themeFill="accent2" w:themeFillTint="66"/>
          </w:tcPr>
          <w:p w14:paraId="69B5FC16" w14:textId="77777777" w:rsidR="0014141C" w:rsidRPr="0014141C" w:rsidRDefault="0014141C" w:rsidP="0014141C">
            <w:pPr>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r>
      <w:tr w:rsidR="0014141C" w:rsidRPr="0014141C" w14:paraId="285A59C3" w14:textId="77777777" w:rsidTr="0014141C">
        <w:tc>
          <w:tcPr>
            <w:tcW w:w="1115" w:type="dxa"/>
          </w:tcPr>
          <w:p w14:paraId="397BF03E" w14:textId="77777777" w:rsidR="0014141C" w:rsidRPr="0014141C" w:rsidRDefault="0014141C" w:rsidP="0014141C">
            <w:pPr>
              <w:spacing w:after="0" w:line="240" w:lineRule="auto"/>
              <w:rPr>
                <w:rFonts w:cs="Arial"/>
                <w:b/>
                <w:szCs w:val="24"/>
              </w:rPr>
            </w:pPr>
            <w:r w:rsidRPr="0014141C">
              <w:rPr>
                <w:rFonts w:cs="Arial"/>
                <w:b/>
                <w:szCs w:val="24"/>
              </w:rPr>
              <w:t xml:space="preserve">Section </w:t>
            </w:r>
          </w:p>
        </w:tc>
        <w:tc>
          <w:tcPr>
            <w:tcW w:w="7780" w:type="dxa"/>
          </w:tcPr>
          <w:p w14:paraId="62BC533D" w14:textId="77777777" w:rsidR="0014141C" w:rsidRPr="0014141C" w:rsidRDefault="0014141C" w:rsidP="0014141C">
            <w:pPr>
              <w:spacing w:after="0" w:line="240" w:lineRule="auto"/>
              <w:jc w:val="center"/>
              <w:rPr>
                <w:rFonts w:cs="Arial"/>
                <w:b/>
                <w:sz w:val="32"/>
                <w:szCs w:val="32"/>
              </w:rPr>
            </w:pPr>
          </w:p>
          <w:p w14:paraId="6DD22765" w14:textId="77777777" w:rsidR="0014141C" w:rsidRPr="0014141C" w:rsidRDefault="0014141C" w:rsidP="0014141C">
            <w:pPr>
              <w:spacing w:after="0" w:line="240" w:lineRule="auto"/>
              <w:jc w:val="center"/>
              <w:rPr>
                <w:rFonts w:cs="Arial"/>
                <w:b/>
                <w:sz w:val="32"/>
                <w:szCs w:val="32"/>
              </w:rPr>
            </w:pPr>
            <w:r w:rsidRPr="0014141C">
              <w:rPr>
                <w:rFonts w:cs="Arial"/>
                <w:b/>
                <w:sz w:val="32"/>
                <w:szCs w:val="32"/>
              </w:rPr>
              <w:t>Procedure</w:t>
            </w:r>
          </w:p>
        </w:tc>
        <w:tc>
          <w:tcPr>
            <w:tcW w:w="2583" w:type="dxa"/>
          </w:tcPr>
          <w:p w14:paraId="323E3E89"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18F1D687" w14:textId="77777777" w:rsidR="0014141C" w:rsidRPr="0014141C" w:rsidRDefault="0014141C" w:rsidP="0014141C">
            <w:pPr>
              <w:spacing w:after="0" w:line="240" w:lineRule="auto"/>
              <w:rPr>
                <w:rFonts w:cs="Arial"/>
                <w:b/>
                <w:sz w:val="20"/>
                <w:szCs w:val="20"/>
              </w:rPr>
            </w:pPr>
          </w:p>
          <w:p w14:paraId="10BFBAD5" w14:textId="77777777" w:rsidR="0014141C" w:rsidRPr="0014141C" w:rsidRDefault="0014141C" w:rsidP="0014141C">
            <w:pPr>
              <w:spacing w:after="0" w:line="240" w:lineRule="auto"/>
              <w:ind w:left="1440" w:hanging="1440"/>
              <w:jc w:val="center"/>
              <w:rPr>
                <w:rFonts w:cs="Arial"/>
                <w:b/>
              </w:rPr>
            </w:pPr>
            <w:r w:rsidRPr="0014141C">
              <w:rPr>
                <w:rFonts w:cs="Arial"/>
                <w:b/>
                <w:i/>
                <w:sz w:val="20"/>
                <w:szCs w:val="20"/>
              </w:rPr>
              <w:t>Please date and sign</w:t>
            </w:r>
          </w:p>
        </w:tc>
        <w:tc>
          <w:tcPr>
            <w:tcW w:w="2410" w:type="dxa"/>
          </w:tcPr>
          <w:p w14:paraId="266F434A"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1575336B" w14:textId="77777777" w:rsidR="0014141C" w:rsidRPr="0014141C" w:rsidRDefault="0014141C" w:rsidP="0014141C">
            <w:pPr>
              <w:spacing w:after="0" w:line="240" w:lineRule="auto"/>
              <w:rPr>
                <w:rFonts w:cs="Arial"/>
                <w:b/>
                <w:sz w:val="20"/>
                <w:szCs w:val="20"/>
              </w:rPr>
            </w:pPr>
          </w:p>
          <w:p w14:paraId="4C4258ED" w14:textId="77777777" w:rsidR="0014141C" w:rsidRPr="0014141C" w:rsidRDefault="0014141C" w:rsidP="0014141C">
            <w:pPr>
              <w:spacing w:after="0" w:line="240" w:lineRule="auto"/>
              <w:jc w:val="center"/>
              <w:rPr>
                <w:rFonts w:cs="Arial"/>
                <w:b/>
              </w:rPr>
            </w:pPr>
            <w:r w:rsidRPr="0014141C">
              <w:rPr>
                <w:rFonts w:cs="Arial"/>
                <w:b/>
                <w:i/>
                <w:sz w:val="20"/>
                <w:szCs w:val="20"/>
              </w:rPr>
              <w:t>Please date and sign</w:t>
            </w:r>
          </w:p>
        </w:tc>
      </w:tr>
      <w:tr w:rsidR="0014141C" w:rsidRPr="0014141C" w14:paraId="7C4B4EBB" w14:textId="77777777" w:rsidTr="0014141C">
        <w:tc>
          <w:tcPr>
            <w:tcW w:w="13888" w:type="dxa"/>
            <w:gridSpan w:val="4"/>
            <w:shd w:val="clear" w:color="auto" w:fill="F7CAAC" w:themeFill="accent2" w:themeFillTint="66"/>
          </w:tcPr>
          <w:p w14:paraId="2D324344"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t>10.cont</w:t>
            </w:r>
            <w:proofErr w:type="gramStart"/>
            <w:r w:rsidRPr="0014141C">
              <w:rPr>
                <w:rFonts w:cs="Arial"/>
                <w:b/>
                <w:bCs/>
                <w:color w:val="000000"/>
                <w:szCs w:val="24"/>
              </w:rPr>
              <w:t>/  Use</w:t>
            </w:r>
            <w:proofErr w:type="gramEnd"/>
            <w:r w:rsidRPr="0014141C">
              <w:rPr>
                <w:rFonts w:cs="Arial"/>
                <w:b/>
                <w:bCs/>
                <w:color w:val="000000"/>
                <w:szCs w:val="24"/>
              </w:rPr>
              <w:t xml:space="preserve"> evidence based, best practice approaches for meeting the needs for care and support at the end of life, accurately assessing the person’s capacity for independence and self-care and initiating appropriate interventions.</w:t>
            </w:r>
          </w:p>
        </w:tc>
      </w:tr>
      <w:tr w:rsidR="0014141C" w:rsidRPr="0014141C" w14:paraId="4A82A983" w14:textId="77777777" w:rsidTr="0014141C">
        <w:trPr>
          <w:trHeight w:val="549"/>
        </w:trPr>
        <w:tc>
          <w:tcPr>
            <w:tcW w:w="1115" w:type="dxa"/>
            <w:vMerge w:val="restart"/>
          </w:tcPr>
          <w:p w14:paraId="701863A0"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10.4</w:t>
            </w:r>
          </w:p>
        </w:tc>
        <w:tc>
          <w:tcPr>
            <w:tcW w:w="7780" w:type="dxa"/>
          </w:tcPr>
          <w:p w14:paraId="72B2EF87"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Understand and apply:</w:t>
            </w:r>
          </w:p>
          <w:p w14:paraId="559BF85D" w14:textId="77777777" w:rsidR="0014141C" w:rsidRPr="0014141C" w:rsidRDefault="0014141C" w:rsidP="0072261C">
            <w:pPr>
              <w:numPr>
                <w:ilvl w:val="0"/>
                <w:numId w:val="33"/>
              </w:numPr>
              <w:autoSpaceDE w:val="0"/>
              <w:autoSpaceDN w:val="0"/>
              <w:adjustRightInd w:val="0"/>
              <w:spacing w:after="160" w:line="240" w:lineRule="auto"/>
              <w:ind w:left="714" w:hanging="357"/>
              <w:contextualSpacing/>
              <w:rPr>
                <w:rFonts w:cs="Arial"/>
                <w:sz w:val="22"/>
              </w:rPr>
            </w:pPr>
            <w:r w:rsidRPr="0014141C">
              <w:rPr>
                <w:rFonts w:cs="Arial"/>
                <w:sz w:val="22"/>
              </w:rPr>
              <w:t>organ and tissue donation protocols</w:t>
            </w:r>
          </w:p>
        </w:tc>
        <w:tc>
          <w:tcPr>
            <w:tcW w:w="2583" w:type="dxa"/>
          </w:tcPr>
          <w:p w14:paraId="5B93FE65"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57935722"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7357202" w14:textId="77777777" w:rsidTr="0014141C">
        <w:trPr>
          <w:trHeight w:val="331"/>
        </w:trPr>
        <w:tc>
          <w:tcPr>
            <w:tcW w:w="1115" w:type="dxa"/>
            <w:vMerge/>
          </w:tcPr>
          <w:p w14:paraId="11ADF19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5919F004" w14:textId="77777777" w:rsidR="0014141C" w:rsidRPr="0014141C" w:rsidRDefault="0014141C" w:rsidP="0072261C">
            <w:pPr>
              <w:numPr>
                <w:ilvl w:val="0"/>
                <w:numId w:val="33"/>
              </w:numPr>
              <w:autoSpaceDE w:val="0"/>
              <w:autoSpaceDN w:val="0"/>
              <w:adjustRightInd w:val="0"/>
              <w:spacing w:after="160" w:line="240" w:lineRule="auto"/>
              <w:ind w:left="714" w:hanging="357"/>
              <w:contextualSpacing/>
              <w:rPr>
                <w:rFonts w:cs="Arial"/>
                <w:sz w:val="22"/>
              </w:rPr>
            </w:pPr>
            <w:r w:rsidRPr="0014141C">
              <w:rPr>
                <w:rFonts w:cs="Arial"/>
                <w:sz w:val="22"/>
              </w:rPr>
              <w:t>advanced planning decisions</w:t>
            </w:r>
          </w:p>
        </w:tc>
        <w:tc>
          <w:tcPr>
            <w:tcW w:w="2583" w:type="dxa"/>
          </w:tcPr>
          <w:p w14:paraId="5319B234"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BD64C2F"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61E2342" w14:textId="77777777" w:rsidTr="0014141C">
        <w:trPr>
          <w:trHeight w:val="251"/>
        </w:trPr>
        <w:tc>
          <w:tcPr>
            <w:tcW w:w="1115" w:type="dxa"/>
            <w:vMerge/>
          </w:tcPr>
          <w:p w14:paraId="28635C6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06DD365D" w14:textId="77777777" w:rsidR="0014141C" w:rsidRPr="0014141C" w:rsidRDefault="0014141C" w:rsidP="0072261C">
            <w:pPr>
              <w:numPr>
                <w:ilvl w:val="0"/>
                <w:numId w:val="33"/>
              </w:numPr>
              <w:autoSpaceDE w:val="0"/>
              <w:autoSpaceDN w:val="0"/>
              <w:adjustRightInd w:val="0"/>
              <w:spacing w:after="160" w:line="240" w:lineRule="auto"/>
              <w:ind w:left="714" w:hanging="357"/>
              <w:contextualSpacing/>
              <w:rPr>
                <w:rFonts w:cs="Arial"/>
                <w:sz w:val="22"/>
              </w:rPr>
            </w:pPr>
            <w:r w:rsidRPr="0014141C">
              <w:rPr>
                <w:rFonts w:cs="Arial"/>
                <w:sz w:val="22"/>
              </w:rPr>
              <w:t>living wills and health and lasting powers of attorney for health</w:t>
            </w:r>
          </w:p>
        </w:tc>
        <w:tc>
          <w:tcPr>
            <w:tcW w:w="2583" w:type="dxa"/>
          </w:tcPr>
          <w:p w14:paraId="6F7B37D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519494E"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2F91897" w14:textId="77777777" w:rsidTr="0014141C">
        <w:tc>
          <w:tcPr>
            <w:tcW w:w="1115" w:type="dxa"/>
            <w:vMerge w:val="restart"/>
          </w:tcPr>
          <w:p w14:paraId="1D3B605D"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10.5</w:t>
            </w:r>
          </w:p>
        </w:tc>
        <w:tc>
          <w:tcPr>
            <w:tcW w:w="7780" w:type="dxa"/>
          </w:tcPr>
          <w:p w14:paraId="09EC8AE8"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 xml:space="preserve">Understand and apply DNACPR (do not attempt cardiopulmonary resuscitation) decisions and </w:t>
            </w:r>
          </w:p>
        </w:tc>
        <w:tc>
          <w:tcPr>
            <w:tcW w:w="2583" w:type="dxa"/>
          </w:tcPr>
          <w:p w14:paraId="5299A5D2"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B7B4453"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F6667E1" w14:textId="77777777" w:rsidTr="0014141C">
        <w:tc>
          <w:tcPr>
            <w:tcW w:w="1115" w:type="dxa"/>
            <w:vMerge/>
            <w:tcBorders>
              <w:bottom w:val="single" w:sz="4" w:space="0" w:color="auto"/>
            </w:tcBorders>
          </w:tcPr>
          <w:p w14:paraId="59313D2F"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Borders>
              <w:bottom w:val="single" w:sz="4" w:space="0" w:color="auto"/>
            </w:tcBorders>
          </w:tcPr>
          <w:p w14:paraId="5105164E" w14:textId="77777777" w:rsidR="0014141C" w:rsidRPr="0014141C" w:rsidRDefault="0014141C" w:rsidP="0072261C">
            <w:pPr>
              <w:numPr>
                <w:ilvl w:val="0"/>
                <w:numId w:val="34"/>
              </w:numPr>
              <w:autoSpaceDE w:val="0"/>
              <w:autoSpaceDN w:val="0"/>
              <w:adjustRightInd w:val="0"/>
              <w:spacing w:after="160" w:line="240" w:lineRule="auto"/>
              <w:ind w:left="714" w:hanging="357"/>
              <w:contextualSpacing/>
              <w:rPr>
                <w:rFonts w:cs="Arial"/>
                <w:sz w:val="22"/>
              </w:rPr>
            </w:pPr>
            <w:r w:rsidRPr="0014141C">
              <w:rPr>
                <w:rFonts w:cs="Arial"/>
                <w:sz w:val="22"/>
              </w:rPr>
              <w:t>verification of expected death</w:t>
            </w:r>
          </w:p>
        </w:tc>
        <w:tc>
          <w:tcPr>
            <w:tcW w:w="2583" w:type="dxa"/>
            <w:tcBorders>
              <w:bottom w:val="single" w:sz="4" w:space="0" w:color="auto"/>
            </w:tcBorders>
          </w:tcPr>
          <w:p w14:paraId="4B358D32"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Borders>
              <w:bottom w:val="single" w:sz="4" w:space="0" w:color="auto"/>
            </w:tcBorders>
          </w:tcPr>
          <w:p w14:paraId="60768F5A"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AF47DF1" w14:textId="77777777" w:rsidTr="0014141C">
        <w:tc>
          <w:tcPr>
            <w:tcW w:w="1115" w:type="dxa"/>
          </w:tcPr>
          <w:p w14:paraId="56AC0A10"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10.6</w:t>
            </w:r>
          </w:p>
        </w:tc>
        <w:tc>
          <w:tcPr>
            <w:tcW w:w="7780" w:type="dxa"/>
          </w:tcPr>
          <w:p w14:paraId="210AF429"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Provide care for the deceased person and the bereaved respecting cultural requirements and protocols</w:t>
            </w:r>
          </w:p>
        </w:tc>
        <w:tc>
          <w:tcPr>
            <w:tcW w:w="2583" w:type="dxa"/>
          </w:tcPr>
          <w:p w14:paraId="3C459566"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54812EFD"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1090852F" w14:textId="77777777" w:rsidR="0014141C" w:rsidRPr="0014141C" w:rsidRDefault="0014141C" w:rsidP="0014141C">
      <w:pPr>
        <w:spacing w:line="240" w:lineRule="auto"/>
      </w:pPr>
    </w:p>
    <w:p w14:paraId="13520EA7" w14:textId="77777777" w:rsidR="0014141C" w:rsidRPr="0014141C" w:rsidRDefault="0014141C" w:rsidP="0014141C">
      <w:pPr>
        <w:spacing w:line="240" w:lineRule="auto"/>
      </w:pPr>
      <w:r w:rsidRPr="0014141C">
        <w:br w:type="page"/>
      </w: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46A3E4E5" w14:textId="77777777" w:rsidTr="0014141C">
        <w:tc>
          <w:tcPr>
            <w:tcW w:w="13888" w:type="dxa"/>
            <w:gridSpan w:val="4"/>
            <w:shd w:val="clear" w:color="auto" w:fill="F7CAAC" w:themeFill="accent2" w:themeFillTint="66"/>
          </w:tcPr>
          <w:p w14:paraId="4E08E772"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r>
      <w:tr w:rsidR="0014141C" w:rsidRPr="0014141C" w14:paraId="727D2446" w14:textId="77777777" w:rsidTr="0014141C">
        <w:tc>
          <w:tcPr>
            <w:tcW w:w="1115" w:type="dxa"/>
          </w:tcPr>
          <w:p w14:paraId="1890EEEC" w14:textId="77777777" w:rsidR="0014141C" w:rsidRPr="0014141C" w:rsidRDefault="0014141C" w:rsidP="0014141C">
            <w:pPr>
              <w:autoSpaceDE w:val="0"/>
              <w:autoSpaceDN w:val="0"/>
              <w:adjustRightInd w:val="0"/>
              <w:spacing w:after="0" w:line="240" w:lineRule="auto"/>
              <w:rPr>
                <w:rFonts w:cs="Arial"/>
                <w:b/>
                <w:bCs/>
                <w:color w:val="000000"/>
              </w:rPr>
            </w:pPr>
            <w:r w:rsidRPr="0014141C">
              <w:rPr>
                <w:rFonts w:cs="Arial"/>
                <w:b/>
                <w:szCs w:val="24"/>
              </w:rPr>
              <w:t xml:space="preserve">Section </w:t>
            </w:r>
          </w:p>
        </w:tc>
        <w:tc>
          <w:tcPr>
            <w:tcW w:w="7780" w:type="dxa"/>
          </w:tcPr>
          <w:p w14:paraId="0B2AA363" w14:textId="77777777" w:rsidR="0014141C" w:rsidRPr="0014141C" w:rsidRDefault="0014141C" w:rsidP="0014141C">
            <w:pPr>
              <w:spacing w:after="0" w:line="240" w:lineRule="auto"/>
              <w:jc w:val="center"/>
              <w:rPr>
                <w:rFonts w:cs="Arial"/>
                <w:b/>
                <w:sz w:val="32"/>
                <w:szCs w:val="32"/>
              </w:rPr>
            </w:pPr>
          </w:p>
          <w:p w14:paraId="7DCAC3A9" w14:textId="77777777" w:rsidR="0014141C" w:rsidRPr="0014141C" w:rsidRDefault="0014141C" w:rsidP="0014141C">
            <w:pPr>
              <w:spacing w:after="0" w:line="240" w:lineRule="auto"/>
              <w:jc w:val="center"/>
              <w:rPr>
                <w:rFonts w:cs="Arial"/>
              </w:rPr>
            </w:pPr>
            <w:r w:rsidRPr="0014141C">
              <w:rPr>
                <w:rFonts w:cs="Arial"/>
                <w:b/>
                <w:sz w:val="32"/>
                <w:szCs w:val="32"/>
              </w:rPr>
              <w:t>Procedure</w:t>
            </w:r>
          </w:p>
        </w:tc>
        <w:tc>
          <w:tcPr>
            <w:tcW w:w="2583" w:type="dxa"/>
          </w:tcPr>
          <w:p w14:paraId="66C11B29"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193BDBF9" w14:textId="77777777" w:rsidR="0014141C" w:rsidRPr="0014141C" w:rsidRDefault="0014141C" w:rsidP="0014141C">
            <w:pPr>
              <w:spacing w:after="0" w:line="240" w:lineRule="auto"/>
              <w:rPr>
                <w:rFonts w:cs="Arial"/>
                <w:b/>
                <w:sz w:val="20"/>
                <w:szCs w:val="20"/>
              </w:rPr>
            </w:pPr>
          </w:p>
          <w:p w14:paraId="28729E66" w14:textId="77777777" w:rsidR="0014141C" w:rsidRPr="0014141C" w:rsidRDefault="0014141C" w:rsidP="0014141C">
            <w:pPr>
              <w:autoSpaceDE w:val="0"/>
              <w:autoSpaceDN w:val="0"/>
              <w:adjustRightInd w:val="0"/>
              <w:spacing w:after="0" w:line="240" w:lineRule="auto"/>
              <w:jc w:val="center"/>
              <w:rPr>
                <w:rFonts w:cs="Arial"/>
                <w:b/>
                <w:bCs/>
                <w:color w:val="000000"/>
              </w:rPr>
            </w:pPr>
            <w:r w:rsidRPr="0014141C">
              <w:rPr>
                <w:rFonts w:cs="Arial"/>
                <w:b/>
                <w:i/>
                <w:sz w:val="20"/>
                <w:szCs w:val="20"/>
              </w:rPr>
              <w:t>Please date and sign</w:t>
            </w:r>
          </w:p>
        </w:tc>
        <w:tc>
          <w:tcPr>
            <w:tcW w:w="2410" w:type="dxa"/>
          </w:tcPr>
          <w:p w14:paraId="503378B5"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61AAA6CC" w14:textId="77777777" w:rsidR="0014141C" w:rsidRPr="0014141C" w:rsidRDefault="0014141C" w:rsidP="0014141C">
            <w:pPr>
              <w:spacing w:after="0" w:line="240" w:lineRule="auto"/>
              <w:rPr>
                <w:rFonts w:cs="Arial"/>
                <w:b/>
                <w:sz w:val="20"/>
                <w:szCs w:val="20"/>
              </w:rPr>
            </w:pPr>
          </w:p>
          <w:p w14:paraId="6ACDC14A" w14:textId="77777777" w:rsidR="0014141C" w:rsidRPr="0014141C" w:rsidRDefault="0014141C" w:rsidP="0014141C">
            <w:pPr>
              <w:autoSpaceDE w:val="0"/>
              <w:autoSpaceDN w:val="0"/>
              <w:adjustRightInd w:val="0"/>
              <w:spacing w:after="0" w:line="240" w:lineRule="auto"/>
              <w:jc w:val="center"/>
              <w:rPr>
                <w:rFonts w:cs="Arial"/>
                <w:b/>
                <w:bCs/>
                <w:color w:val="000000"/>
              </w:rPr>
            </w:pPr>
            <w:r w:rsidRPr="0014141C">
              <w:rPr>
                <w:rFonts w:cs="Arial"/>
                <w:b/>
                <w:i/>
                <w:sz w:val="20"/>
                <w:szCs w:val="20"/>
              </w:rPr>
              <w:t>Please date and sign</w:t>
            </w:r>
          </w:p>
        </w:tc>
      </w:tr>
      <w:tr w:rsidR="0014141C" w:rsidRPr="0014141C" w14:paraId="0FF7694C" w14:textId="77777777" w:rsidTr="0014141C">
        <w:tc>
          <w:tcPr>
            <w:tcW w:w="13888" w:type="dxa"/>
            <w:gridSpan w:val="4"/>
            <w:shd w:val="clear" w:color="auto" w:fill="F7CAAC" w:themeFill="accent2" w:themeFillTint="66"/>
          </w:tcPr>
          <w:p w14:paraId="45E57CF4" w14:textId="77777777" w:rsidR="0014141C" w:rsidRPr="0014141C" w:rsidRDefault="0014141C" w:rsidP="0014141C">
            <w:pPr>
              <w:spacing w:after="0" w:line="240" w:lineRule="auto"/>
              <w:rPr>
                <w:rFonts w:cs="Arial"/>
                <w:b/>
                <w:szCs w:val="24"/>
              </w:rPr>
            </w:pPr>
            <w:r w:rsidRPr="0014141C">
              <w:rPr>
                <w:rFonts w:cs="Arial"/>
                <w:b/>
                <w:bCs/>
                <w:color w:val="000000"/>
                <w:szCs w:val="24"/>
              </w:rPr>
              <w:t>11. Procedural competencies required for best practice, evidence-based medicines administration and optimisation.</w:t>
            </w:r>
          </w:p>
        </w:tc>
      </w:tr>
      <w:tr w:rsidR="0014141C" w:rsidRPr="0014141C" w14:paraId="5CC2F957" w14:textId="77777777" w:rsidTr="0014141C">
        <w:tc>
          <w:tcPr>
            <w:tcW w:w="1115" w:type="dxa"/>
          </w:tcPr>
          <w:p w14:paraId="218F351E"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11.1</w:t>
            </w:r>
          </w:p>
        </w:tc>
        <w:tc>
          <w:tcPr>
            <w:tcW w:w="7780" w:type="dxa"/>
          </w:tcPr>
          <w:p w14:paraId="0DF595B2"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Carry out initial and continued assessments of people receiving care and their ability to self-administer their own medications</w:t>
            </w:r>
          </w:p>
        </w:tc>
        <w:tc>
          <w:tcPr>
            <w:tcW w:w="2583" w:type="dxa"/>
          </w:tcPr>
          <w:p w14:paraId="217C8051"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4053752C"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1547335" w14:textId="77777777" w:rsidTr="0014141C">
        <w:tc>
          <w:tcPr>
            <w:tcW w:w="1115" w:type="dxa"/>
          </w:tcPr>
          <w:p w14:paraId="3EE46F13"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11.2</w:t>
            </w:r>
          </w:p>
        </w:tc>
        <w:tc>
          <w:tcPr>
            <w:tcW w:w="7780" w:type="dxa"/>
          </w:tcPr>
          <w:p w14:paraId="5C85F807"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Recognise the various procedural routes under which medicines can be prescribed, supplied, dispensed and administered; and the laws, policies, regulations and guidance that underpin them</w:t>
            </w:r>
          </w:p>
        </w:tc>
        <w:tc>
          <w:tcPr>
            <w:tcW w:w="2583" w:type="dxa"/>
          </w:tcPr>
          <w:p w14:paraId="1A89135D"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7B8A311"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9D26BEA" w14:textId="77777777" w:rsidTr="0014141C">
        <w:tc>
          <w:tcPr>
            <w:tcW w:w="1115" w:type="dxa"/>
          </w:tcPr>
          <w:p w14:paraId="3FD47C4A"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 xml:space="preserve">11.3 </w:t>
            </w:r>
          </w:p>
        </w:tc>
        <w:tc>
          <w:tcPr>
            <w:tcW w:w="7780" w:type="dxa"/>
          </w:tcPr>
          <w:p w14:paraId="55B0FA06"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Use the principles of safe remote prescribing and directions to administer medicines</w:t>
            </w:r>
          </w:p>
        </w:tc>
        <w:tc>
          <w:tcPr>
            <w:tcW w:w="2583" w:type="dxa"/>
          </w:tcPr>
          <w:p w14:paraId="01749B8A"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717FAB10"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7A980ADF" w14:textId="77777777" w:rsidTr="0014141C">
        <w:tc>
          <w:tcPr>
            <w:tcW w:w="1115" w:type="dxa"/>
          </w:tcPr>
          <w:p w14:paraId="2882D2FD"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11.4</w:t>
            </w:r>
          </w:p>
        </w:tc>
        <w:tc>
          <w:tcPr>
            <w:tcW w:w="7780" w:type="dxa"/>
          </w:tcPr>
          <w:p w14:paraId="3DE50BBA"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Undertake accurate drug calculations for a range of medications</w:t>
            </w:r>
          </w:p>
        </w:tc>
        <w:tc>
          <w:tcPr>
            <w:tcW w:w="2583" w:type="dxa"/>
          </w:tcPr>
          <w:p w14:paraId="16FFB3E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AA5ED93"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4A62DB6" w14:textId="77777777" w:rsidTr="0014141C">
        <w:tc>
          <w:tcPr>
            <w:tcW w:w="1115" w:type="dxa"/>
          </w:tcPr>
          <w:p w14:paraId="35E6117C"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11.5</w:t>
            </w:r>
          </w:p>
        </w:tc>
        <w:tc>
          <w:tcPr>
            <w:tcW w:w="7780" w:type="dxa"/>
          </w:tcPr>
          <w:p w14:paraId="5639A148"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Undertake accurate checks, including transcription and titration, of any direction to supply or administer a medicinal product</w:t>
            </w:r>
          </w:p>
        </w:tc>
        <w:tc>
          <w:tcPr>
            <w:tcW w:w="2583" w:type="dxa"/>
          </w:tcPr>
          <w:p w14:paraId="7BED1BD2"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5251513B"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53F3A8A" w14:textId="77777777" w:rsidTr="0014141C">
        <w:tc>
          <w:tcPr>
            <w:tcW w:w="1115" w:type="dxa"/>
          </w:tcPr>
          <w:p w14:paraId="46345A76"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11.6</w:t>
            </w:r>
          </w:p>
        </w:tc>
        <w:tc>
          <w:tcPr>
            <w:tcW w:w="7780" w:type="dxa"/>
          </w:tcPr>
          <w:p w14:paraId="617F354F"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Exercise professional accountability in ensuring the safe administration of medicines to those receiving care</w:t>
            </w:r>
          </w:p>
        </w:tc>
        <w:tc>
          <w:tcPr>
            <w:tcW w:w="2583" w:type="dxa"/>
          </w:tcPr>
          <w:p w14:paraId="682D0CBC"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234E7DDD"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8CEF4D4" w14:textId="77777777" w:rsidTr="0014141C">
        <w:tc>
          <w:tcPr>
            <w:tcW w:w="1115" w:type="dxa"/>
          </w:tcPr>
          <w:p w14:paraId="35B57CE7"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11.7</w:t>
            </w:r>
          </w:p>
        </w:tc>
        <w:tc>
          <w:tcPr>
            <w:tcW w:w="7780" w:type="dxa"/>
          </w:tcPr>
          <w:p w14:paraId="0E856950" w14:textId="77777777" w:rsidR="0014141C" w:rsidRPr="0014141C" w:rsidRDefault="0014141C" w:rsidP="0014141C">
            <w:pPr>
              <w:autoSpaceDE w:val="0"/>
              <w:autoSpaceDN w:val="0"/>
              <w:adjustRightInd w:val="0"/>
              <w:spacing w:after="60" w:line="240" w:lineRule="auto"/>
              <w:rPr>
                <w:rFonts w:cs="Arial"/>
                <w:sz w:val="22"/>
              </w:rPr>
            </w:pPr>
            <w:r w:rsidRPr="0014141C">
              <w:rPr>
                <w:rFonts w:cs="Arial"/>
                <w:sz w:val="22"/>
              </w:rPr>
              <w:t>Administer injections using the following routes and manage injection equipment:</w:t>
            </w:r>
          </w:p>
          <w:p w14:paraId="2F25C8CD" w14:textId="77777777" w:rsidR="0014141C" w:rsidRPr="0014141C" w:rsidRDefault="0014141C" w:rsidP="0072261C">
            <w:pPr>
              <w:numPr>
                <w:ilvl w:val="0"/>
                <w:numId w:val="34"/>
              </w:numPr>
              <w:autoSpaceDE w:val="0"/>
              <w:autoSpaceDN w:val="0"/>
              <w:adjustRightInd w:val="0"/>
              <w:spacing w:after="160" w:line="240" w:lineRule="auto"/>
              <w:ind w:left="714" w:hanging="357"/>
              <w:contextualSpacing/>
              <w:rPr>
                <w:rFonts w:cs="Arial"/>
                <w:sz w:val="22"/>
              </w:rPr>
            </w:pPr>
            <w:r w:rsidRPr="0014141C">
              <w:rPr>
                <w:rFonts w:cs="Arial"/>
                <w:sz w:val="22"/>
              </w:rPr>
              <w:t>intramuscular</w:t>
            </w:r>
          </w:p>
        </w:tc>
        <w:tc>
          <w:tcPr>
            <w:tcW w:w="2583" w:type="dxa"/>
          </w:tcPr>
          <w:p w14:paraId="579536CA"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263C6D1"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464BE695" w14:textId="77777777" w:rsidTr="0014141C">
        <w:tc>
          <w:tcPr>
            <w:tcW w:w="1115" w:type="dxa"/>
          </w:tcPr>
          <w:p w14:paraId="569325A2"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66178FAA" w14:textId="77777777" w:rsidR="0014141C" w:rsidRPr="0014141C" w:rsidRDefault="0014141C" w:rsidP="0072261C">
            <w:pPr>
              <w:numPr>
                <w:ilvl w:val="0"/>
                <w:numId w:val="34"/>
              </w:numPr>
              <w:autoSpaceDE w:val="0"/>
              <w:autoSpaceDN w:val="0"/>
              <w:adjustRightInd w:val="0"/>
              <w:spacing w:after="160" w:line="240" w:lineRule="auto"/>
              <w:ind w:left="714" w:hanging="357"/>
              <w:contextualSpacing/>
              <w:rPr>
                <w:rFonts w:cs="Arial"/>
                <w:sz w:val="22"/>
              </w:rPr>
            </w:pPr>
            <w:r w:rsidRPr="0014141C">
              <w:rPr>
                <w:rFonts w:cs="Arial"/>
                <w:sz w:val="22"/>
              </w:rPr>
              <w:t>subcutaneous</w:t>
            </w:r>
          </w:p>
        </w:tc>
        <w:tc>
          <w:tcPr>
            <w:tcW w:w="2583" w:type="dxa"/>
          </w:tcPr>
          <w:p w14:paraId="30EF6877"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6B8772CC"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102857B9" w14:textId="77777777" w:rsidTr="0014141C">
        <w:tc>
          <w:tcPr>
            <w:tcW w:w="1115" w:type="dxa"/>
          </w:tcPr>
          <w:p w14:paraId="68D9C050"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04B3A345" w14:textId="77777777" w:rsidR="0014141C" w:rsidRPr="0014141C" w:rsidRDefault="0014141C" w:rsidP="0072261C">
            <w:pPr>
              <w:numPr>
                <w:ilvl w:val="0"/>
                <w:numId w:val="34"/>
              </w:numPr>
              <w:autoSpaceDE w:val="0"/>
              <w:autoSpaceDN w:val="0"/>
              <w:adjustRightInd w:val="0"/>
              <w:spacing w:after="160" w:line="240" w:lineRule="auto"/>
              <w:ind w:left="714" w:hanging="357"/>
              <w:contextualSpacing/>
              <w:rPr>
                <w:rFonts w:cs="Arial"/>
                <w:sz w:val="22"/>
              </w:rPr>
            </w:pPr>
            <w:r w:rsidRPr="0014141C">
              <w:rPr>
                <w:rFonts w:cs="Arial"/>
                <w:sz w:val="22"/>
              </w:rPr>
              <w:t xml:space="preserve">intradermal </w:t>
            </w:r>
          </w:p>
        </w:tc>
        <w:tc>
          <w:tcPr>
            <w:tcW w:w="2583" w:type="dxa"/>
          </w:tcPr>
          <w:p w14:paraId="7A8B383F"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49F9D334"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0C91A00D" w14:textId="77777777" w:rsidTr="0014141C">
        <w:tc>
          <w:tcPr>
            <w:tcW w:w="1115" w:type="dxa"/>
          </w:tcPr>
          <w:p w14:paraId="76BA01E9"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7780" w:type="dxa"/>
          </w:tcPr>
          <w:p w14:paraId="58E84034" w14:textId="77777777" w:rsidR="0014141C" w:rsidRPr="0014141C" w:rsidRDefault="0014141C" w:rsidP="0072261C">
            <w:pPr>
              <w:numPr>
                <w:ilvl w:val="0"/>
                <w:numId w:val="34"/>
              </w:numPr>
              <w:autoSpaceDE w:val="0"/>
              <w:autoSpaceDN w:val="0"/>
              <w:adjustRightInd w:val="0"/>
              <w:spacing w:after="160" w:line="240" w:lineRule="auto"/>
              <w:ind w:left="714" w:hanging="357"/>
              <w:contextualSpacing/>
              <w:rPr>
                <w:rFonts w:cs="Arial"/>
                <w:sz w:val="22"/>
              </w:rPr>
            </w:pPr>
            <w:r w:rsidRPr="0014141C">
              <w:rPr>
                <w:rFonts w:cs="Arial"/>
                <w:sz w:val="22"/>
              </w:rPr>
              <w:t xml:space="preserve">intravenous </w:t>
            </w:r>
          </w:p>
        </w:tc>
        <w:tc>
          <w:tcPr>
            <w:tcW w:w="2583" w:type="dxa"/>
          </w:tcPr>
          <w:p w14:paraId="60F3EEC5"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91BDA48"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2C3C2971" w14:textId="77777777" w:rsidTr="0014141C">
        <w:tc>
          <w:tcPr>
            <w:tcW w:w="1115" w:type="dxa"/>
          </w:tcPr>
          <w:p w14:paraId="49B5C66C"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11.8</w:t>
            </w:r>
          </w:p>
        </w:tc>
        <w:tc>
          <w:tcPr>
            <w:tcW w:w="7780" w:type="dxa"/>
          </w:tcPr>
          <w:p w14:paraId="5D8A03CF"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Administer medications using a range of routes</w:t>
            </w:r>
          </w:p>
        </w:tc>
        <w:tc>
          <w:tcPr>
            <w:tcW w:w="2583" w:type="dxa"/>
          </w:tcPr>
          <w:p w14:paraId="12C10F98"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37FE335"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1B0EAEF1" w14:textId="77777777" w:rsidR="0014141C" w:rsidRPr="0014141C" w:rsidRDefault="0014141C" w:rsidP="0014141C">
      <w:pPr>
        <w:spacing w:line="240" w:lineRule="auto"/>
      </w:pPr>
    </w:p>
    <w:tbl>
      <w:tblPr>
        <w:tblStyle w:val="TableGrid9"/>
        <w:tblW w:w="13888" w:type="dxa"/>
        <w:tblInd w:w="-5" w:type="dxa"/>
        <w:tblLook w:val="04A0" w:firstRow="1" w:lastRow="0" w:firstColumn="1" w:lastColumn="0" w:noHBand="0" w:noVBand="1"/>
      </w:tblPr>
      <w:tblGrid>
        <w:gridCol w:w="1115"/>
        <w:gridCol w:w="7780"/>
        <w:gridCol w:w="2583"/>
        <w:gridCol w:w="2410"/>
      </w:tblGrid>
      <w:tr w:rsidR="0014141C" w:rsidRPr="0014141C" w14:paraId="23B2335C" w14:textId="77777777" w:rsidTr="0014141C">
        <w:tc>
          <w:tcPr>
            <w:tcW w:w="13888" w:type="dxa"/>
            <w:gridSpan w:val="4"/>
            <w:shd w:val="clear" w:color="auto" w:fill="F7CAAC" w:themeFill="accent2" w:themeFillTint="66"/>
          </w:tcPr>
          <w:p w14:paraId="1D5A13B1" w14:textId="77777777" w:rsidR="0014141C" w:rsidRPr="0014141C" w:rsidRDefault="0014141C" w:rsidP="0014141C">
            <w:pPr>
              <w:autoSpaceDE w:val="0"/>
              <w:autoSpaceDN w:val="0"/>
              <w:adjustRightInd w:val="0"/>
              <w:spacing w:after="0" w:line="240" w:lineRule="auto"/>
              <w:rPr>
                <w:rFonts w:cs="Arial"/>
                <w:b/>
                <w:bCs/>
                <w:color w:val="000000"/>
                <w:szCs w:val="24"/>
              </w:rPr>
            </w:pPr>
            <w:r w:rsidRPr="0014141C">
              <w:rPr>
                <w:rFonts w:cs="Arial"/>
                <w:b/>
                <w:bCs/>
                <w:color w:val="000000"/>
                <w:szCs w:val="24"/>
              </w:rPr>
              <w:lastRenderedPageBreak/>
              <w:t xml:space="preserve">Part 2: </w:t>
            </w:r>
            <w:r w:rsidRPr="0014141C">
              <w:rPr>
                <w:rFonts w:cs="Arial"/>
                <w:b/>
                <w:bCs/>
                <w:szCs w:val="24"/>
              </w:rPr>
              <w:t>At the point of registration, the student nurse will be able to demonstrate safely, procedures for the planning, provision and management of person-centred nursing care</w:t>
            </w:r>
          </w:p>
        </w:tc>
      </w:tr>
      <w:tr w:rsidR="0014141C" w:rsidRPr="0014141C" w14:paraId="3FF201EA" w14:textId="77777777" w:rsidTr="0014141C">
        <w:tc>
          <w:tcPr>
            <w:tcW w:w="1115" w:type="dxa"/>
          </w:tcPr>
          <w:p w14:paraId="066923E5" w14:textId="77777777" w:rsidR="0014141C" w:rsidRPr="0014141C" w:rsidRDefault="0014141C" w:rsidP="0014141C">
            <w:pPr>
              <w:autoSpaceDE w:val="0"/>
              <w:autoSpaceDN w:val="0"/>
              <w:adjustRightInd w:val="0"/>
              <w:spacing w:after="0" w:line="240" w:lineRule="auto"/>
              <w:rPr>
                <w:rFonts w:cs="Arial"/>
                <w:b/>
                <w:bCs/>
                <w:color w:val="000000"/>
              </w:rPr>
            </w:pPr>
            <w:r w:rsidRPr="0014141C">
              <w:rPr>
                <w:rFonts w:cs="Arial"/>
                <w:b/>
                <w:szCs w:val="24"/>
              </w:rPr>
              <w:t xml:space="preserve">Section </w:t>
            </w:r>
          </w:p>
        </w:tc>
        <w:tc>
          <w:tcPr>
            <w:tcW w:w="7780" w:type="dxa"/>
          </w:tcPr>
          <w:p w14:paraId="0A92C902" w14:textId="77777777" w:rsidR="0014141C" w:rsidRPr="0014141C" w:rsidRDefault="0014141C" w:rsidP="0014141C">
            <w:pPr>
              <w:spacing w:after="0" w:line="240" w:lineRule="auto"/>
              <w:jc w:val="center"/>
              <w:rPr>
                <w:rFonts w:cs="Arial"/>
                <w:b/>
                <w:sz w:val="32"/>
                <w:szCs w:val="32"/>
              </w:rPr>
            </w:pPr>
          </w:p>
          <w:p w14:paraId="3C3609C6" w14:textId="77777777" w:rsidR="0014141C" w:rsidRPr="0014141C" w:rsidRDefault="0014141C" w:rsidP="0014141C">
            <w:pPr>
              <w:spacing w:after="0" w:line="240" w:lineRule="auto"/>
              <w:jc w:val="center"/>
              <w:rPr>
                <w:rFonts w:cs="Arial"/>
              </w:rPr>
            </w:pPr>
            <w:r w:rsidRPr="0014141C">
              <w:rPr>
                <w:rFonts w:cs="Arial"/>
                <w:b/>
                <w:sz w:val="32"/>
                <w:szCs w:val="32"/>
              </w:rPr>
              <w:t>Procedure</w:t>
            </w:r>
          </w:p>
        </w:tc>
        <w:tc>
          <w:tcPr>
            <w:tcW w:w="2583" w:type="dxa"/>
          </w:tcPr>
          <w:p w14:paraId="0021C5AE"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in practice whilst acknowledging own limitations</w:t>
            </w:r>
          </w:p>
          <w:p w14:paraId="2AA94209" w14:textId="77777777" w:rsidR="0014141C" w:rsidRPr="0014141C" w:rsidRDefault="0014141C" w:rsidP="0014141C">
            <w:pPr>
              <w:spacing w:after="0" w:line="240" w:lineRule="auto"/>
              <w:rPr>
                <w:rFonts w:cs="Arial"/>
                <w:b/>
                <w:sz w:val="20"/>
                <w:szCs w:val="20"/>
              </w:rPr>
            </w:pPr>
          </w:p>
          <w:p w14:paraId="3A5711FD" w14:textId="77777777" w:rsidR="0014141C" w:rsidRPr="0014141C" w:rsidRDefault="0014141C" w:rsidP="0014141C">
            <w:pPr>
              <w:autoSpaceDE w:val="0"/>
              <w:autoSpaceDN w:val="0"/>
              <w:adjustRightInd w:val="0"/>
              <w:spacing w:after="0" w:line="240" w:lineRule="auto"/>
              <w:jc w:val="center"/>
              <w:rPr>
                <w:rFonts w:cs="Arial"/>
                <w:b/>
                <w:bCs/>
                <w:color w:val="000000"/>
              </w:rPr>
            </w:pPr>
            <w:r w:rsidRPr="0014141C">
              <w:rPr>
                <w:rFonts w:cs="Arial"/>
                <w:b/>
                <w:i/>
                <w:sz w:val="20"/>
                <w:szCs w:val="20"/>
              </w:rPr>
              <w:t>Please date and sign</w:t>
            </w:r>
          </w:p>
        </w:tc>
        <w:tc>
          <w:tcPr>
            <w:tcW w:w="2410" w:type="dxa"/>
          </w:tcPr>
          <w:p w14:paraId="3959DA0C" w14:textId="77777777" w:rsidR="0014141C" w:rsidRPr="0014141C" w:rsidRDefault="0014141C" w:rsidP="0014141C">
            <w:pPr>
              <w:spacing w:after="0" w:line="240" w:lineRule="auto"/>
              <w:rPr>
                <w:rFonts w:cs="Arial"/>
                <w:b/>
                <w:sz w:val="20"/>
                <w:szCs w:val="20"/>
              </w:rPr>
            </w:pPr>
            <w:r w:rsidRPr="0014141C">
              <w:rPr>
                <w:rFonts w:cs="Arial"/>
                <w:b/>
                <w:sz w:val="20"/>
                <w:szCs w:val="20"/>
              </w:rPr>
              <w:t>Demonstrated safely through simulation whilst acknowledging own limitations</w:t>
            </w:r>
          </w:p>
          <w:p w14:paraId="470ECE9C" w14:textId="77777777" w:rsidR="0014141C" w:rsidRPr="0014141C" w:rsidRDefault="0014141C" w:rsidP="0014141C">
            <w:pPr>
              <w:spacing w:after="0" w:line="240" w:lineRule="auto"/>
              <w:rPr>
                <w:rFonts w:cs="Arial"/>
                <w:b/>
                <w:sz w:val="20"/>
                <w:szCs w:val="20"/>
              </w:rPr>
            </w:pPr>
          </w:p>
          <w:p w14:paraId="1E18FEC1" w14:textId="77777777" w:rsidR="0014141C" w:rsidRPr="0014141C" w:rsidRDefault="0014141C" w:rsidP="0014141C">
            <w:pPr>
              <w:autoSpaceDE w:val="0"/>
              <w:autoSpaceDN w:val="0"/>
              <w:adjustRightInd w:val="0"/>
              <w:spacing w:after="0" w:line="240" w:lineRule="auto"/>
              <w:jc w:val="center"/>
              <w:rPr>
                <w:rFonts w:cs="Arial"/>
                <w:b/>
                <w:bCs/>
                <w:color w:val="000000"/>
              </w:rPr>
            </w:pPr>
            <w:r w:rsidRPr="0014141C">
              <w:rPr>
                <w:rFonts w:cs="Arial"/>
                <w:b/>
                <w:i/>
                <w:sz w:val="20"/>
                <w:szCs w:val="20"/>
              </w:rPr>
              <w:t>Please date and sign</w:t>
            </w:r>
          </w:p>
        </w:tc>
      </w:tr>
      <w:tr w:rsidR="0014141C" w:rsidRPr="0014141C" w14:paraId="33E3A61B" w14:textId="77777777" w:rsidTr="0014141C">
        <w:tc>
          <w:tcPr>
            <w:tcW w:w="13888" w:type="dxa"/>
            <w:gridSpan w:val="4"/>
            <w:shd w:val="clear" w:color="auto" w:fill="F7CAAC" w:themeFill="accent2" w:themeFillTint="66"/>
          </w:tcPr>
          <w:p w14:paraId="424032A4" w14:textId="082F3EC5" w:rsidR="0014141C" w:rsidRPr="0014141C" w:rsidRDefault="0014141C" w:rsidP="0014141C">
            <w:pPr>
              <w:spacing w:after="0" w:line="240" w:lineRule="auto"/>
              <w:rPr>
                <w:rFonts w:cs="Arial"/>
                <w:b/>
                <w:szCs w:val="24"/>
              </w:rPr>
            </w:pPr>
            <w:r w:rsidRPr="0014141C">
              <w:rPr>
                <w:rFonts w:cs="Arial"/>
                <w:b/>
                <w:bCs/>
                <w:color w:val="000000"/>
                <w:szCs w:val="24"/>
              </w:rPr>
              <w:t>11.cont/Procedural competencies required for best practice, evidence-based medicines administration and optimisation.</w:t>
            </w:r>
          </w:p>
        </w:tc>
      </w:tr>
      <w:tr w:rsidR="0014141C" w:rsidRPr="0014141C" w14:paraId="0E46F0CE" w14:textId="77777777" w:rsidTr="0014141C">
        <w:tc>
          <w:tcPr>
            <w:tcW w:w="1115" w:type="dxa"/>
          </w:tcPr>
          <w:p w14:paraId="3F681C32"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11.9</w:t>
            </w:r>
          </w:p>
        </w:tc>
        <w:tc>
          <w:tcPr>
            <w:tcW w:w="7780" w:type="dxa"/>
          </w:tcPr>
          <w:p w14:paraId="180E8175"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Administer and monitor medications using vascular access devices and enteral equipment</w:t>
            </w:r>
          </w:p>
        </w:tc>
        <w:tc>
          <w:tcPr>
            <w:tcW w:w="2583" w:type="dxa"/>
          </w:tcPr>
          <w:p w14:paraId="7F89306E"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4D13DE60"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5DF55ED5" w14:textId="77777777" w:rsidTr="0014141C">
        <w:tc>
          <w:tcPr>
            <w:tcW w:w="1115" w:type="dxa"/>
          </w:tcPr>
          <w:p w14:paraId="5290BFD7"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11.10</w:t>
            </w:r>
          </w:p>
        </w:tc>
        <w:tc>
          <w:tcPr>
            <w:tcW w:w="7780" w:type="dxa"/>
          </w:tcPr>
          <w:p w14:paraId="161C6D01"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Recognise and respond to adverse or abnormal reactions to medications</w:t>
            </w:r>
          </w:p>
        </w:tc>
        <w:tc>
          <w:tcPr>
            <w:tcW w:w="2583" w:type="dxa"/>
          </w:tcPr>
          <w:p w14:paraId="5B8E874B"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05E9307A" w14:textId="77777777" w:rsidR="0014141C" w:rsidRPr="0014141C" w:rsidRDefault="0014141C" w:rsidP="0014141C">
            <w:pPr>
              <w:autoSpaceDE w:val="0"/>
              <w:autoSpaceDN w:val="0"/>
              <w:adjustRightInd w:val="0"/>
              <w:spacing w:after="0" w:line="240" w:lineRule="auto"/>
              <w:rPr>
                <w:rFonts w:cs="Arial"/>
                <w:b/>
                <w:bCs/>
                <w:color w:val="000000"/>
                <w:sz w:val="22"/>
              </w:rPr>
            </w:pPr>
          </w:p>
        </w:tc>
      </w:tr>
      <w:tr w:rsidR="0014141C" w:rsidRPr="0014141C" w14:paraId="38475A0D" w14:textId="77777777" w:rsidTr="0014141C">
        <w:tc>
          <w:tcPr>
            <w:tcW w:w="1115" w:type="dxa"/>
          </w:tcPr>
          <w:p w14:paraId="2943F928" w14:textId="77777777" w:rsidR="0014141C" w:rsidRPr="0014141C" w:rsidRDefault="0014141C" w:rsidP="0014141C">
            <w:pPr>
              <w:autoSpaceDE w:val="0"/>
              <w:autoSpaceDN w:val="0"/>
              <w:adjustRightInd w:val="0"/>
              <w:spacing w:after="0" w:line="240" w:lineRule="auto"/>
              <w:rPr>
                <w:rFonts w:cs="Arial"/>
                <w:b/>
                <w:bCs/>
                <w:color w:val="000000"/>
                <w:sz w:val="22"/>
              </w:rPr>
            </w:pPr>
            <w:r w:rsidRPr="0014141C">
              <w:rPr>
                <w:rFonts w:cs="Arial"/>
                <w:b/>
                <w:bCs/>
                <w:color w:val="000000"/>
                <w:sz w:val="22"/>
              </w:rPr>
              <w:t>11.11</w:t>
            </w:r>
          </w:p>
        </w:tc>
        <w:tc>
          <w:tcPr>
            <w:tcW w:w="7780" w:type="dxa"/>
          </w:tcPr>
          <w:p w14:paraId="2FBA3CF6" w14:textId="77777777" w:rsidR="0014141C" w:rsidRPr="0014141C" w:rsidRDefault="0014141C" w:rsidP="0014141C">
            <w:pPr>
              <w:autoSpaceDE w:val="0"/>
              <w:autoSpaceDN w:val="0"/>
              <w:adjustRightInd w:val="0"/>
              <w:spacing w:after="160" w:line="240" w:lineRule="auto"/>
              <w:rPr>
                <w:rFonts w:cs="Arial"/>
                <w:sz w:val="22"/>
              </w:rPr>
            </w:pPr>
            <w:r w:rsidRPr="0014141C">
              <w:rPr>
                <w:rFonts w:cs="Arial"/>
                <w:sz w:val="22"/>
              </w:rPr>
              <w:t>Undertake safe storage, transportation and disposal of medicinal products</w:t>
            </w:r>
          </w:p>
        </w:tc>
        <w:tc>
          <w:tcPr>
            <w:tcW w:w="2583" w:type="dxa"/>
          </w:tcPr>
          <w:p w14:paraId="16C18382" w14:textId="77777777" w:rsidR="0014141C" w:rsidRPr="0014141C" w:rsidRDefault="0014141C" w:rsidP="0014141C">
            <w:pPr>
              <w:autoSpaceDE w:val="0"/>
              <w:autoSpaceDN w:val="0"/>
              <w:adjustRightInd w:val="0"/>
              <w:spacing w:after="0" w:line="240" w:lineRule="auto"/>
              <w:rPr>
                <w:rFonts w:cs="Arial"/>
                <w:b/>
                <w:bCs/>
                <w:color w:val="000000"/>
                <w:sz w:val="22"/>
              </w:rPr>
            </w:pPr>
          </w:p>
        </w:tc>
        <w:tc>
          <w:tcPr>
            <w:tcW w:w="2410" w:type="dxa"/>
          </w:tcPr>
          <w:p w14:paraId="18DED969" w14:textId="77777777" w:rsidR="0014141C" w:rsidRPr="0014141C" w:rsidRDefault="0014141C" w:rsidP="0014141C">
            <w:pPr>
              <w:autoSpaceDE w:val="0"/>
              <w:autoSpaceDN w:val="0"/>
              <w:adjustRightInd w:val="0"/>
              <w:spacing w:after="0" w:line="240" w:lineRule="auto"/>
              <w:rPr>
                <w:rFonts w:cs="Arial"/>
                <w:b/>
                <w:bCs/>
                <w:color w:val="000000"/>
                <w:sz w:val="22"/>
              </w:rPr>
            </w:pPr>
          </w:p>
        </w:tc>
      </w:tr>
    </w:tbl>
    <w:p w14:paraId="24567473" w14:textId="77777777" w:rsidR="0014141C" w:rsidRPr="0014141C" w:rsidRDefault="0014141C" w:rsidP="0014141C">
      <w:pPr>
        <w:tabs>
          <w:tab w:val="left" w:pos="13320"/>
        </w:tabs>
        <w:autoSpaceDE w:val="0"/>
        <w:autoSpaceDN w:val="0"/>
        <w:adjustRightInd w:val="0"/>
        <w:spacing w:after="0" w:line="360" w:lineRule="auto"/>
        <w:rPr>
          <w:rFonts w:ascii="Calibri" w:hAnsi="Calibri" w:cs="Calibri"/>
          <w:b/>
          <w:color w:val="000000"/>
          <w:sz w:val="36"/>
          <w:szCs w:val="36"/>
          <w:lang w:val="en-US"/>
        </w:rPr>
        <w:sectPr w:rsidR="0014141C" w:rsidRPr="0014141C" w:rsidSect="0072261C">
          <w:footerReference w:type="default" r:id="rId40"/>
          <w:pgSz w:w="16838" w:h="11906" w:orient="landscape"/>
          <w:pgMar w:top="1418" w:right="1418" w:bottom="1418" w:left="1418" w:header="709" w:footer="709" w:gutter="0"/>
          <w:cols w:space="708"/>
          <w:docGrid w:linePitch="360"/>
        </w:sectPr>
      </w:pPr>
    </w:p>
    <w:p w14:paraId="23BE1D72" w14:textId="77777777" w:rsidR="0014141C" w:rsidRPr="0014141C" w:rsidRDefault="0014141C" w:rsidP="0014141C">
      <w:pPr>
        <w:spacing w:line="240" w:lineRule="auto"/>
        <w:jc w:val="center"/>
        <w:rPr>
          <w:noProof/>
          <w:highlight w:val="yellow"/>
          <w:lang w:eastAsia="en-GB"/>
        </w:rPr>
      </w:pPr>
    </w:p>
    <w:p w14:paraId="4CDBA64D" w14:textId="6C18CC02" w:rsidR="004703FF" w:rsidRDefault="004703FF" w:rsidP="0014141C">
      <w:pPr>
        <w:rPr>
          <w:b/>
        </w:rPr>
      </w:pPr>
    </w:p>
    <w:p w14:paraId="75E6B4DB" w14:textId="77777777" w:rsidR="00C868B9" w:rsidRPr="00A70513" w:rsidRDefault="00C868B9" w:rsidP="0098669E"/>
    <w:p w14:paraId="728B1176" w14:textId="5A526E05" w:rsidR="001839C6" w:rsidRPr="00EC5FC4" w:rsidRDefault="001839C6" w:rsidP="0072261C">
      <w:pPr>
        <w:pStyle w:val="Heading1"/>
      </w:pPr>
      <w:bookmarkStart w:id="69" w:name="_Toc17723821"/>
      <w:bookmarkStart w:id="70" w:name="_Toc33451458"/>
      <w:r w:rsidRPr="009A0458">
        <w:t>SECTION 3</w:t>
      </w:r>
      <w:r>
        <w:t>:</w:t>
      </w:r>
      <w:r w:rsidRPr="009A0458">
        <w:t xml:space="preserve"> POLICIES, GUIDELINES, PROTOCOLS</w:t>
      </w:r>
      <w:bookmarkEnd w:id="69"/>
      <w:bookmarkEnd w:id="70"/>
    </w:p>
    <w:p w14:paraId="5C29C24B" w14:textId="77777777" w:rsidR="001839C6" w:rsidRDefault="001839C6" w:rsidP="0098669E"/>
    <w:p w14:paraId="490F9CC6" w14:textId="77777777" w:rsidR="001839C6" w:rsidRPr="0017036A" w:rsidRDefault="001839C6" w:rsidP="0098669E"/>
    <w:p w14:paraId="76FE367C" w14:textId="48DEBA68" w:rsidR="001839C6" w:rsidRDefault="001839C6" w:rsidP="0098669E">
      <w:r>
        <w:t xml:space="preserve">University of </w:t>
      </w:r>
      <w:r w:rsidR="0072261C">
        <w:t>G</w:t>
      </w:r>
      <w:r>
        <w:t>lasgow</w:t>
      </w:r>
      <w:r w:rsidRPr="00507092">
        <w:t xml:space="preserve"> Guidance Documents </w:t>
      </w:r>
    </w:p>
    <w:p w14:paraId="117D3C18" w14:textId="77777777" w:rsidR="001839C6" w:rsidRPr="0017036A" w:rsidRDefault="001839C6" w:rsidP="0098669E"/>
    <w:p w14:paraId="04302171" w14:textId="77777777" w:rsidR="00957D8A" w:rsidRDefault="001839C6" w:rsidP="0098669E">
      <w:r>
        <w:t>3.</w:t>
      </w:r>
      <w:r w:rsidRPr="00067455">
        <w:t>1 Development Support Plans</w:t>
      </w:r>
    </w:p>
    <w:p w14:paraId="6805A03E" w14:textId="35C70BA6" w:rsidR="001839C6" w:rsidRDefault="00957D8A" w:rsidP="0098669E">
      <w:pPr>
        <w:rPr>
          <w:rFonts w:cs="Arial"/>
          <w:szCs w:val="24"/>
        </w:rPr>
      </w:pPr>
      <w:r>
        <w:rPr>
          <w:rFonts w:cs="Arial"/>
          <w:szCs w:val="24"/>
        </w:rPr>
        <w:t xml:space="preserve">3.2 University </w:t>
      </w:r>
      <w:r w:rsidRPr="00DF17BF">
        <w:rPr>
          <w:rFonts w:cs="Arial"/>
          <w:i/>
          <w:iCs/>
          <w:szCs w:val="24"/>
        </w:rPr>
        <w:t>of</w:t>
      </w:r>
      <w:r>
        <w:rPr>
          <w:rFonts w:cs="Arial"/>
          <w:szCs w:val="24"/>
        </w:rPr>
        <w:t xml:space="preserve"> Glasgow Support Services for Students </w:t>
      </w:r>
      <w:hyperlink r:id="rId41" w:history="1">
        <w:r w:rsidRPr="00957D8A">
          <w:rPr>
            <w:rStyle w:val="Hyperlink"/>
            <w:rFonts w:cs="Arial"/>
            <w:szCs w:val="24"/>
          </w:rPr>
          <w:t>here</w:t>
        </w:r>
      </w:hyperlink>
    </w:p>
    <w:p w14:paraId="3016A4EA" w14:textId="15E9CDE8" w:rsidR="00DF17BF" w:rsidRDefault="00DF17BF" w:rsidP="0098669E">
      <w:pPr>
        <w:rPr>
          <w:rFonts w:cs="Arial"/>
          <w:szCs w:val="24"/>
        </w:rPr>
      </w:pPr>
      <w:r>
        <w:rPr>
          <w:rFonts w:cs="Arial"/>
          <w:szCs w:val="24"/>
        </w:rPr>
        <w:t xml:space="preserve">3.3 University </w:t>
      </w:r>
      <w:r w:rsidRPr="00DF17BF">
        <w:rPr>
          <w:rFonts w:cs="Arial"/>
          <w:i/>
          <w:iCs/>
          <w:szCs w:val="24"/>
        </w:rPr>
        <w:t>of</w:t>
      </w:r>
      <w:r>
        <w:rPr>
          <w:rFonts w:cs="Arial"/>
          <w:szCs w:val="24"/>
        </w:rPr>
        <w:t xml:space="preserve"> Glasgow Absence Policy </w:t>
      </w:r>
      <w:hyperlink r:id="rId42" w:history="1">
        <w:r>
          <w:rPr>
            <w:rStyle w:val="Hyperlink"/>
          </w:rPr>
          <w:t>here</w:t>
        </w:r>
      </w:hyperlink>
    </w:p>
    <w:p w14:paraId="4A33DD33" w14:textId="77777777" w:rsidR="00957D8A" w:rsidRDefault="00957D8A" w:rsidP="0098669E"/>
    <w:p w14:paraId="2EDC9DAB" w14:textId="458CEB83" w:rsidR="00DF17BF" w:rsidRPr="008324CE" w:rsidRDefault="00DF17BF" w:rsidP="0098669E">
      <w:pPr>
        <w:sectPr w:rsidR="00DF17BF" w:rsidRPr="008324CE" w:rsidSect="0072261C">
          <w:pgSz w:w="16838" w:h="11906" w:orient="landscape"/>
          <w:pgMar w:top="1418" w:right="1418" w:bottom="1418" w:left="1418" w:header="708" w:footer="708" w:gutter="0"/>
          <w:cols w:space="708"/>
          <w:docGrid w:linePitch="360"/>
        </w:sectPr>
      </w:pPr>
    </w:p>
    <w:p w14:paraId="121B80D3" w14:textId="558D4238" w:rsidR="001839C6" w:rsidRPr="00CD4CAF" w:rsidRDefault="001839C6" w:rsidP="0014141C">
      <w:pPr>
        <w:pStyle w:val="Style2"/>
      </w:pPr>
      <w:bookmarkStart w:id="71" w:name="_Toc17723822"/>
      <w:bookmarkStart w:id="72" w:name="_Toc33451459"/>
      <w:r w:rsidRPr="00CD4CAF">
        <w:lastRenderedPageBreak/>
        <w:t xml:space="preserve">3.1 </w:t>
      </w:r>
      <w:r w:rsidR="0014141C">
        <w:t>Development su</w:t>
      </w:r>
      <w:r w:rsidRPr="00CD4CAF">
        <w:t xml:space="preserve">pport </w:t>
      </w:r>
      <w:r w:rsidR="0014141C">
        <w:t>p</w:t>
      </w:r>
      <w:r w:rsidRPr="00CD4CAF">
        <w:t>lan</w:t>
      </w:r>
      <w:bookmarkEnd w:id="71"/>
      <w:bookmarkEnd w:id="72"/>
    </w:p>
    <w:p w14:paraId="4429E349" w14:textId="77777777" w:rsidR="001839C6" w:rsidRPr="0014141C" w:rsidRDefault="001839C6" w:rsidP="0098669E">
      <w:pPr>
        <w:pStyle w:val="NormalWeb"/>
        <w:rPr>
          <w:rFonts w:asciiTheme="minorBidi" w:hAnsiTheme="minorBidi" w:cstheme="minorBidi"/>
        </w:rPr>
      </w:pPr>
      <w:r w:rsidRPr="0014141C">
        <w:rPr>
          <w:rFonts w:asciiTheme="minorBidi" w:hAnsiTheme="minorBidi" w:cstheme="minorBidi"/>
        </w:rPr>
        <w:t xml:space="preserve">During your practice learning experience, you may require more support to achieve </w:t>
      </w:r>
      <w:proofErr w:type="gramStart"/>
      <w:r w:rsidRPr="0014141C">
        <w:rPr>
          <w:rFonts w:asciiTheme="minorBidi" w:hAnsiTheme="minorBidi" w:cstheme="minorBidi"/>
        </w:rPr>
        <w:t>particular learning</w:t>
      </w:r>
      <w:proofErr w:type="gramEnd"/>
      <w:r w:rsidRPr="0014141C">
        <w:rPr>
          <w:rFonts w:asciiTheme="minorBidi" w:hAnsiTheme="minorBidi" w:cstheme="minorBidi"/>
        </w:rPr>
        <w:t xml:space="preserve"> outcomes or professional standards. The practice learning support protocol on the following page details the steps to be taken, and the support available, when you have a concern about your learning in practice. In order to ensure a supportive framework for this, we also provide you and your practice supervisor/practice assessor with a development plan and feedback document (see pages below). This should be used to record any areas of concern and your development progress in relation to this. These documents must be kept as part of your PAD to ensure consistency of assessment across practice areas.</w:t>
      </w:r>
    </w:p>
    <w:p w14:paraId="57BF2860" w14:textId="388B214D" w:rsidR="001839C6" w:rsidRDefault="003D0835" w:rsidP="0098669E">
      <w:r w:rsidRPr="003D0835">
        <w:rPr>
          <w:noProof/>
        </w:rPr>
        <w:lastRenderedPageBreak/>
        <w:drawing>
          <wp:inline distT="0" distB="0" distL="0" distR="0" wp14:anchorId="64C2C12F" wp14:editId="33BA809B">
            <wp:extent cx="8886825" cy="55530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86825" cy="5553075"/>
                    </a:xfrm>
                    <a:prstGeom prst="rect">
                      <a:avLst/>
                    </a:prstGeom>
                    <a:noFill/>
                    <a:ln>
                      <a:noFill/>
                    </a:ln>
                  </pic:spPr>
                </pic:pic>
              </a:graphicData>
            </a:graphic>
          </wp:inline>
        </w:drawing>
      </w:r>
    </w:p>
    <w:p w14:paraId="7287D5AE" w14:textId="4C895E1D" w:rsidR="001839C6" w:rsidRDefault="001839C6" w:rsidP="0098669E">
      <w:r>
        <w:rPr>
          <w:noProof/>
          <w:lang w:eastAsia="en-GB"/>
        </w:rPr>
        <w:lastRenderedPageBreak/>
        <w:t xml:space="preserve"> </w:t>
      </w:r>
      <w:r w:rsidRPr="00957D8A">
        <w:rPr>
          <w:rFonts w:asciiTheme="minorBidi" w:hAnsiTheme="minorBidi" w:cstheme="minorBidi"/>
          <w:noProof/>
          <w:lang w:eastAsia="en-GB"/>
        </w:rPr>
        <w:drawing>
          <wp:inline distT="0" distB="0" distL="0" distR="0" wp14:anchorId="3BDC410C" wp14:editId="0BB83411">
            <wp:extent cx="8354060" cy="57594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tudent Version PLSP 2020.PNG"/>
                    <pic:cNvPicPr/>
                  </pic:nvPicPr>
                  <pic:blipFill>
                    <a:blip r:embed="rId44">
                      <a:extLst>
                        <a:ext uri="{28A0092B-C50C-407E-A947-70E740481C1C}">
                          <a14:useLocalDpi xmlns:a14="http://schemas.microsoft.com/office/drawing/2010/main" val="0"/>
                        </a:ext>
                      </a:extLst>
                    </a:blip>
                    <a:stretch>
                      <a:fillRect/>
                    </a:stretch>
                  </pic:blipFill>
                  <pic:spPr>
                    <a:xfrm>
                      <a:off x="0" y="0"/>
                      <a:ext cx="8354060" cy="5759450"/>
                    </a:xfrm>
                    <a:prstGeom prst="rect">
                      <a:avLst/>
                    </a:prstGeom>
                  </pic:spPr>
                </pic:pic>
              </a:graphicData>
            </a:graphic>
          </wp:inline>
        </w:drawing>
      </w:r>
    </w:p>
    <w:p w14:paraId="601D5C23" w14:textId="162BF1E6" w:rsidR="001839C6" w:rsidRPr="0014141C" w:rsidRDefault="0014141C" w:rsidP="005F1750">
      <w:pPr>
        <w:pStyle w:val="Heading2"/>
      </w:pPr>
      <w:r w:rsidRPr="0014141C">
        <w:lastRenderedPageBreak/>
        <w:t>Development Support Plan</w:t>
      </w:r>
    </w:p>
    <w:tbl>
      <w:tblPr>
        <w:tblStyle w:val="TableGrid"/>
        <w:tblW w:w="0" w:type="auto"/>
        <w:tblLook w:val="04A0" w:firstRow="1" w:lastRow="0" w:firstColumn="1" w:lastColumn="0" w:noHBand="0" w:noVBand="1"/>
      </w:tblPr>
      <w:tblGrid>
        <w:gridCol w:w="3000"/>
        <w:gridCol w:w="455"/>
        <w:gridCol w:w="1119"/>
        <w:gridCol w:w="1670"/>
        <w:gridCol w:w="772"/>
        <w:gridCol w:w="2518"/>
        <w:gridCol w:w="887"/>
        <w:gridCol w:w="1806"/>
        <w:gridCol w:w="1765"/>
      </w:tblGrid>
      <w:tr w:rsidR="00FA06F8" w14:paraId="60B85D9D" w14:textId="77777777" w:rsidTr="009F2D26">
        <w:trPr>
          <w:trHeight w:val="711"/>
        </w:trPr>
        <w:tc>
          <w:tcPr>
            <w:tcW w:w="14276" w:type="dxa"/>
            <w:gridSpan w:val="9"/>
            <w:shd w:val="clear" w:color="auto" w:fill="E7E6E6" w:themeFill="background2"/>
          </w:tcPr>
          <w:p w14:paraId="31B5BE21" w14:textId="77777777" w:rsidR="009F2D26" w:rsidRPr="0014141C" w:rsidRDefault="009F2D26" w:rsidP="0098669E">
            <w:pPr>
              <w:rPr>
                <w:b/>
                <w:bCs/>
              </w:rPr>
            </w:pPr>
            <w:bookmarkStart w:id="73" w:name="_Hlk29247945"/>
            <w:r w:rsidRPr="0014141C">
              <w:rPr>
                <w:b/>
                <w:bCs/>
              </w:rPr>
              <w:t>Development Need Identified:</w:t>
            </w:r>
          </w:p>
          <w:p w14:paraId="25B6611D" w14:textId="77777777" w:rsidR="00FA06F8" w:rsidRPr="001839C6" w:rsidRDefault="00FA06F8" w:rsidP="0098669E"/>
        </w:tc>
      </w:tr>
      <w:tr w:rsidR="00FA06F8" w14:paraId="4C1E3F56" w14:textId="77777777" w:rsidTr="009F2D26">
        <w:trPr>
          <w:trHeight w:val="711"/>
        </w:trPr>
        <w:tc>
          <w:tcPr>
            <w:tcW w:w="3114" w:type="dxa"/>
          </w:tcPr>
          <w:p w14:paraId="3ACD7F8E" w14:textId="1B12ADA5" w:rsidR="00FA06F8" w:rsidRPr="0014141C" w:rsidRDefault="00FA06F8" w:rsidP="0098669E">
            <w:pPr>
              <w:rPr>
                <w:b/>
                <w:bCs/>
              </w:rPr>
            </w:pPr>
            <w:r w:rsidRPr="0014141C">
              <w:rPr>
                <w:b/>
                <w:bCs/>
              </w:rPr>
              <w:t xml:space="preserve">Specific areas to be addressed </w:t>
            </w:r>
          </w:p>
        </w:tc>
        <w:tc>
          <w:tcPr>
            <w:tcW w:w="1579" w:type="dxa"/>
            <w:gridSpan w:val="2"/>
          </w:tcPr>
          <w:p w14:paraId="78A32C38" w14:textId="38D4D892" w:rsidR="00FA06F8" w:rsidRPr="0014141C" w:rsidRDefault="00FA06F8" w:rsidP="0098669E">
            <w:pPr>
              <w:rPr>
                <w:b/>
                <w:bCs/>
                <w:sz w:val="28"/>
                <w:szCs w:val="28"/>
                <w:lang w:eastAsia="en-GB"/>
              </w:rPr>
            </w:pPr>
            <w:r w:rsidRPr="0014141C">
              <w:rPr>
                <w:b/>
                <w:bCs/>
              </w:rPr>
              <w:t>Related platform proficiency number</w:t>
            </w:r>
          </w:p>
        </w:tc>
        <w:tc>
          <w:tcPr>
            <w:tcW w:w="1670" w:type="dxa"/>
          </w:tcPr>
          <w:p w14:paraId="26E4650B" w14:textId="5885223E" w:rsidR="00FA06F8" w:rsidRPr="0014141C" w:rsidRDefault="00FA06F8" w:rsidP="0098669E">
            <w:pPr>
              <w:rPr>
                <w:b/>
                <w:bCs/>
                <w:sz w:val="28"/>
                <w:szCs w:val="28"/>
                <w:lang w:eastAsia="en-GB"/>
              </w:rPr>
            </w:pPr>
            <w:r w:rsidRPr="0014141C">
              <w:rPr>
                <w:b/>
                <w:bCs/>
              </w:rPr>
              <w:t>Participation in care level</w:t>
            </w:r>
          </w:p>
        </w:tc>
        <w:tc>
          <w:tcPr>
            <w:tcW w:w="3363" w:type="dxa"/>
            <w:gridSpan w:val="2"/>
          </w:tcPr>
          <w:p w14:paraId="230524D9" w14:textId="067F9020" w:rsidR="00FA06F8" w:rsidRPr="0014141C" w:rsidRDefault="00FA06F8" w:rsidP="0098669E">
            <w:pPr>
              <w:rPr>
                <w:b/>
                <w:bCs/>
                <w:sz w:val="28"/>
                <w:szCs w:val="28"/>
                <w:lang w:eastAsia="en-GB"/>
              </w:rPr>
            </w:pPr>
            <w:r w:rsidRPr="0014141C">
              <w:rPr>
                <w:b/>
                <w:bCs/>
              </w:rPr>
              <w:t>Learning resources/actions</w:t>
            </w:r>
          </w:p>
        </w:tc>
        <w:tc>
          <w:tcPr>
            <w:tcW w:w="2773" w:type="dxa"/>
            <w:gridSpan w:val="2"/>
          </w:tcPr>
          <w:p w14:paraId="1763681C" w14:textId="66C8C8CE" w:rsidR="00FA06F8" w:rsidRDefault="00FA06F8" w:rsidP="0098669E">
            <w:pPr>
              <w:rPr>
                <w:bCs/>
                <w:sz w:val="28"/>
                <w:szCs w:val="28"/>
                <w:lang w:eastAsia="en-GB"/>
              </w:rPr>
            </w:pPr>
            <w:r w:rsidRPr="001839C6">
              <w:t>Evidence of achievement</w:t>
            </w:r>
          </w:p>
        </w:tc>
        <w:tc>
          <w:tcPr>
            <w:tcW w:w="1777" w:type="dxa"/>
          </w:tcPr>
          <w:p w14:paraId="3FCC74FB" w14:textId="77777777" w:rsidR="00FA06F8" w:rsidRPr="001839C6" w:rsidRDefault="00FA06F8" w:rsidP="0098669E">
            <w:r w:rsidRPr="001839C6">
              <w:t>Achievement</w:t>
            </w:r>
          </w:p>
          <w:p w14:paraId="5B9DB464" w14:textId="47D8C08E" w:rsidR="00FA06F8" w:rsidRDefault="009F2D26" w:rsidP="0098669E">
            <w:pPr>
              <w:rPr>
                <w:bCs/>
                <w:sz w:val="28"/>
                <w:szCs w:val="28"/>
                <w:lang w:eastAsia="en-GB"/>
              </w:rPr>
            </w:pPr>
            <w:r>
              <w:t>r</w:t>
            </w:r>
            <w:r w:rsidR="00FA06F8" w:rsidRPr="001839C6">
              <w:t>eview date</w:t>
            </w:r>
          </w:p>
        </w:tc>
      </w:tr>
      <w:tr w:rsidR="00FA06F8" w14:paraId="2017D3C8" w14:textId="77777777" w:rsidTr="009F2D26">
        <w:tc>
          <w:tcPr>
            <w:tcW w:w="3114" w:type="dxa"/>
          </w:tcPr>
          <w:p w14:paraId="00022769" w14:textId="77777777" w:rsidR="00FA06F8" w:rsidRDefault="00FA06F8" w:rsidP="0098669E">
            <w:pPr>
              <w:rPr>
                <w:lang w:eastAsia="en-GB"/>
              </w:rPr>
            </w:pPr>
          </w:p>
          <w:p w14:paraId="3F70AC5F" w14:textId="3D8E36C6" w:rsidR="00FA06F8" w:rsidRDefault="00FA06F8" w:rsidP="0098669E">
            <w:pPr>
              <w:rPr>
                <w:lang w:eastAsia="en-GB"/>
              </w:rPr>
            </w:pPr>
          </w:p>
        </w:tc>
        <w:tc>
          <w:tcPr>
            <w:tcW w:w="1579" w:type="dxa"/>
            <w:gridSpan w:val="2"/>
          </w:tcPr>
          <w:p w14:paraId="60918217" w14:textId="77777777" w:rsidR="00FA06F8" w:rsidRDefault="00FA06F8" w:rsidP="0098669E">
            <w:pPr>
              <w:rPr>
                <w:lang w:eastAsia="en-GB"/>
              </w:rPr>
            </w:pPr>
          </w:p>
        </w:tc>
        <w:tc>
          <w:tcPr>
            <w:tcW w:w="1670" w:type="dxa"/>
          </w:tcPr>
          <w:p w14:paraId="4938946E" w14:textId="77777777" w:rsidR="00FA06F8" w:rsidRDefault="00FA06F8" w:rsidP="0098669E">
            <w:pPr>
              <w:rPr>
                <w:lang w:eastAsia="en-GB"/>
              </w:rPr>
            </w:pPr>
          </w:p>
        </w:tc>
        <w:tc>
          <w:tcPr>
            <w:tcW w:w="3363" w:type="dxa"/>
            <w:gridSpan w:val="2"/>
          </w:tcPr>
          <w:p w14:paraId="1AA32544" w14:textId="77777777" w:rsidR="00FA06F8" w:rsidRDefault="00FA06F8" w:rsidP="0098669E">
            <w:pPr>
              <w:rPr>
                <w:lang w:eastAsia="en-GB"/>
              </w:rPr>
            </w:pPr>
          </w:p>
        </w:tc>
        <w:tc>
          <w:tcPr>
            <w:tcW w:w="2773" w:type="dxa"/>
            <w:gridSpan w:val="2"/>
          </w:tcPr>
          <w:p w14:paraId="7FD96B5B" w14:textId="77777777" w:rsidR="00FA06F8" w:rsidRDefault="00FA06F8" w:rsidP="0098669E">
            <w:pPr>
              <w:rPr>
                <w:lang w:eastAsia="en-GB"/>
              </w:rPr>
            </w:pPr>
          </w:p>
        </w:tc>
        <w:tc>
          <w:tcPr>
            <w:tcW w:w="1777" w:type="dxa"/>
          </w:tcPr>
          <w:p w14:paraId="52F8711A" w14:textId="77777777" w:rsidR="00FA06F8" w:rsidRDefault="00FA06F8" w:rsidP="0098669E">
            <w:pPr>
              <w:rPr>
                <w:lang w:eastAsia="en-GB"/>
              </w:rPr>
            </w:pPr>
          </w:p>
        </w:tc>
      </w:tr>
      <w:tr w:rsidR="00FA06F8" w14:paraId="7B8E02B3" w14:textId="77777777" w:rsidTr="009F2D26">
        <w:tc>
          <w:tcPr>
            <w:tcW w:w="3114" w:type="dxa"/>
          </w:tcPr>
          <w:p w14:paraId="5D7D2DCB" w14:textId="67457E33" w:rsidR="00FA06F8" w:rsidRDefault="00FA06F8" w:rsidP="0098669E">
            <w:pPr>
              <w:rPr>
                <w:lang w:eastAsia="en-GB"/>
              </w:rPr>
            </w:pPr>
          </w:p>
          <w:p w14:paraId="4D245142" w14:textId="6DAE9453" w:rsidR="00FA06F8" w:rsidRDefault="00FA06F8" w:rsidP="0098669E">
            <w:pPr>
              <w:rPr>
                <w:lang w:eastAsia="en-GB"/>
              </w:rPr>
            </w:pPr>
          </w:p>
        </w:tc>
        <w:tc>
          <w:tcPr>
            <w:tcW w:w="1579" w:type="dxa"/>
            <w:gridSpan w:val="2"/>
          </w:tcPr>
          <w:p w14:paraId="054E3443" w14:textId="77777777" w:rsidR="00FA06F8" w:rsidRDefault="00FA06F8" w:rsidP="0098669E">
            <w:pPr>
              <w:rPr>
                <w:lang w:eastAsia="en-GB"/>
              </w:rPr>
            </w:pPr>
          </w:p>
        </w:tc>
        <w:tc>
          <w:tcPr>
            <w:tcW w:w="1670" w:type="dxa"/>
          </w:tcPr>
          <w:p w14:paraId="2437954E" w14:textId="77777777" w:rsidR="00FA06F8" w:rsidRDefault="00FA06F8" w:rsidP="0098669E">
            <w:pPr>
              <w:rPr>
                <w:lang w:eastAsia="en-GB"/>
              </w:rPr>
            </w:pPr>
          </w:p>
        </w:tc>
        <w:tc>
          <w:tcPr>
            <w:tcW w:w="3363" w:type="dxa"/>
            <w:gridSpan w:val="2"/>
          </w:tcPr>
          <w:p w14:paraId="03679633" w14:textId="77777777" w:rsidR="00FA06F8" w:rsidRDefault="00FA06F8" w:rsidP="0098669E">
            <w:pPr>
              <w:rPr>
                <w:lang w:eastAsia="en-GB"/>
              </w:rPr>
            </w:pPr>
          </w:p>
        </w:tc>
        <w:tc>
          <w:tcPr>
            <w:tcW w:w="2773" w:type="dxa"/>
            <w:gridSpan w:val="2"/>
          </w:tcPr>
          <w:p w14:paraId="37F9D33B" w14:textId="77777777" w:rsidR="00FA06F8" w:rsidRDefault="00FA06F8" w:rsidP="0098669E">
            <w:pPr>
              <w:rPr>
                <w:lang w:eastAsia="en-GB"/>
              </w:rPr>
            </w:pPr>
          </w:p>
        </w:tc>
        <w:tc>
          <w:tcPr>
            <w:tcW w:w="1777" w:type="dxa"/>
          </w:tcPr>
          <w:p w14:paraId="06295AD3" w14:textId="77777777" w:rsidR="00FA06F8" w:rsidRDefault="00FA06F8" w:rsidP="0098669E">
            <w:pPr>
              <w:rPr>
                <w:lang w:eastAsia="en-GB"/>
              </w:rPr>
            </w:pPr>
          </w:p>
        </w:tc>
      </w:tr>
      <w:tr w:rsidR="00FA06F8" w14:paraId="07492BE8" w14:textId="77777777" w:rsidTr="009F2D26">
        <w:tc>
          <w:tcPr>
            <w:tcW w:w="3114" w:type="dxa"/>
          </w:tcPr>
          <w:p w14:paraId="4F85B985" w14:textId="65ADAF97" w:rsidR="00FA06F8" w:rsidRDefault="00FA06F8" w:rsidP="0098669E">
            <w:pPr>
              <w:rPr>
                <w:lang w:eastAsia="en-GB"/>
              </w:rPr>
            </w:pPr>
          </w:p>
          <w:p w14:paraId="0097275F" w14:textId="2652BF68" w:rsidR="00FA06F8" w:rsidRDefault="00FA06F8" w:rsidP="0098669E">
            <w:pPr>
              <w:rPr>
                <w:lang w:eastAsia="en-GB"/>
              </w:rPr>
            </w:pPr>
          </w:p>
        </w:tc>
        <w:tc>
          <w:tcPr>
            <w:tcW w:w="1579" w:type="dxa"/>
            <w:gridSpan w:val="2"/>
          </w:tcPr>
          <w:p w14:paraId="41CE24E1" w14:textId="77777777" w:rsidR="00FA06F8" w:rsidRDefault="00FA06F8" w:rsidP="0098669E">
            <w:pPr>
              <w:rPr>
                <w:lang w:eastAsia="en-GB"/>
              </w:rPr>
            </w:pPr>
          </w:p>
        </w:tc>
        <w:tc>
          <w:tcPr>
            <w:tcW w:w="1670" w:type="dxa"/>
          </w:tcPr>
          <w:p w14:paraId="1C699C84" w14:textId="77777777" w:rsidR="00FA06F8" w:rsidRDefault="00FA06F8" w:rsidP="0098669E">
            <w:pPr>
              <w:rPr>
                <w:lang w:eastAsia="en-GB"/>
              </w:rPr>
            </w:pPr>
          </w:p>
        </w:tc>
        <w:tc>
          <w:tcPr>
            <w:tcW w:w="3363" w:type="dxa"/>
            <w:gridSpan w:val="2"/>
          </w:tcPr>
          <w:p w14:paraId="1AA62B8D" w14:textId="77777777" w:rsidR="00FA06F8" w:rsidRDefault="00FA06F8" w:rsidP="0098669E">
            <w:pPr>
              <w:rPr>
                <w:lang w:eastAsia="en-GB"/>
              </w:rPr>
            </w:pPr>
          </w:p>
        </w:tc>
        <w:tc>
          <w:tcPr>
            <w:tcW w:w="2773" w:type="dxa"/>
            <w:gridSpan w:val="2"/>
          </w:tcPr>
          <w:p w14:paraId="73E19184" w14:textId="77777777" w:rsidR="00FA06F8" w:rsidRDefault="00FA06F8" w:rsidP="0098669E">
            <w:pPr>
              <w:rPr>
                <w:lang w:eastAsia="en-GB"/>
              </w:rPr>
            </w:pPr>
          </w:p>
        </w:tc>
        <w:tc>
          <w:tcPr>
            <w:tcW w:w="1777" w:type="dxa"/>
          </w:tcPr>
          <w:p w14:paraId="2F98783B" w14:textId="77777777" w:rsidR="00FA06F8" w:rsidRDefault="00FA06F8" w:rsidP="0098669E">
            <w:pPr>
              <w:rPr>
                <w:lang w:eastAsia="en-GB"/>
              </w:rPr>
            </w:pPr>
          </w:p>
        </w:tc>
      </w:tr>
      <w:tr w:rsidR="009F2D26" w14:paraId="36C935B9" w14:textId="77777777" w:rsidTr="009F2D26">
        <w:tc>
          <w:tcPr>
            <w:tcW w:w="3569" w:type="dxa"/>
            <w:gridSpan w:val="2"/>
            <w:tcBorders>
              <w:bottom w:val="nil"/>
            </w:tcBorders>
            <w:shd w:val="clear" w:color="auto" w:fill="E7E6E6" w:themeFill="background2"/>
          </w:tcPr>
          <w:p w14:paraId="141E0DB5" w14:textId="77777777" w:rsidR="009F2D26" w:rsidRDefault="009F2D26" w:rsidP="0098669E">
            <w:r w:rsidRPr="001839C6">
              <w:t xml:space="preserve">Practice Assessor </w:t>
            </w:r>
            <w:r>
              <w:t xml:space="preserve">   </w:t>
            </w:r>
            <w:r w:rsidRPr="001839C6">
              <w:t>Signature:</w:t>
            </w:r>
          </w:p>
        </w:tc>
        <w:tc>
          <w:tcPr>
            <w:tcW w:w="3569" w:type="dxa"/>
            <w:gridSpan w:val="3"/>
            <w:tcBorders>
              <w:bottom w:val="nil"/>
            </w:tcBorders>
            <w:shd w:val="clear" w:color="auto" w:fill="E7E6E6" w:themeFill="background2"/>
          </w:tcPr>
          <w:p w14:paraId="676BB48F" w14:textId="29FAC32B" w:rsidR="009F2D26" w:rsidRDefault="009F2D26" w:rsidP="0098669E">
            <w:pPr>
              <w:rPr>
                <w:sz w:val="28"/>
                <w:szCs w:val="28"/>
                <w:lang w:eastAsia="en-GB"/>
              </w:rPr>
            </w:pPr>
            <w:r>
              <w:t xml:space="preserve">Practice </w:t>
            </w:r>
            <w:r w:rsidRPr="001839C6">
              <w:t>Supervisor Signature:</w:t>
            </w:r>
          </w:p>
        </w:tc>
        <w:tc>
          <w:tcPr>
            <w:tcW w:w="3489" w:type="dxa"/>
            <w:gridSpan w:val="2"/>
            <w:tcBorders>
              <w:bottom w:val="nil"/>
            </w:tcBorders>
            <w:shd w:val="clear" w:color="auto" w:fill="E7E6E6" w:themeFill="background2"/>
          </w:tcPr>
          <w:p w14:paraId="37682467" w14:textId="3149631A" w:rsidR="009F2D26" w:rsidRDefault="009F2D26" w:rsidP="0098669E">
            <w:pPr>
              <w:rPr>
                <w:bCs/>
                <w:sz w:val="28"/>
                <w:szCs w:val="28"/>
                <w:lang w:eastAsia="en-GB"/>
              </w:rPr>
            </w:pPr>
            <w:r w:rsidRPr="001839C6">
              <w:t xml:space="preserve">Student </w:t>
            </w:r>
            <w:r>
              <w:t xml:space="preserve">                    </w:t>
            </w:r>
            <w:r w:rsidRPr="001839C6">
              <w:t>Signature:</w:t>
            </w:r>
          </w:p>
        </w:tc>
        <w:tc>
          <w:tcPr>
            <w:tcW w:w="3649" w:type="dxa"/>
            <w:gridSpan w:val="2"/>
            <w:tcBorders>
              <w:bottom w:val="nil"/>
            </w:tcBorders>
            <w:shd w:val="clear" w:color="auto" w:fill="E7E6E6" w:themeFill="background2"/>
          </w:tcPr>
          <w:p w14:paraId="745D350D" w14:textId="5AEFAA61" w:rsidR="009F2D26" w:rsidRDefault="009F2D26" w:rsidP="0098669E">
            <w:pPr>
              <w:rPr>
                <w:sz w:val="28"/>
                <w:szCs w:val="28"/>
                <w:lang w:eastAsia="en-GB"/>
              </w:rPr>
            </w:pPr>
            <w:r w:rsidRPr="001839C6">
              <w:t>Academic Assessor Signature:</w:t>
            </w:r>
          </w:p>
        </w:tc>
      </w:tr>
      <w:tr w:rsidR="009F2D26" w14:paraId="0B6EDA30" w14:textId="77777777" w:rsidTr="009F2D26">
        <w:tc>
          <w:tcPr>
            <w:tcW w:w="3569" w:type="dxa"/>
            <w:gridSpan w:val="2"/>
            <w:tcBorders>
              <w:top w:val="nil"/>
              <w:bottom w:val="single" w:sz="4" w:space="0" w:color="auto"/>
            </w:tcBorders>
            <w:shd w:val="clear" w:color="auto" w:fill="E7E6E6" w:themeFill="background2"/>
          </w:tcPr>
          <w:p w14:paraId="1977551E" w14:textId="77777777" w:rsidR="009F2D26" w:rsidRDefault="009F2D26" w:rsidP="0098669E">
            <w:pPr>
              <w:rPr>
                <w:bCs/>
                <w:sz w:val="28"/>
                <w:szCs w:val="28"/>
                <w:lang w:eastAsia="en-GB"/>
              </w:rPr>
            </w:pPr>
            <w:r w:rsidRPr="001839C6">
              <w:rPr>
                <w:bCs/>
              </w:rPr>
              <w:t>Date</w:t>
            </w:r>
            <w:r>
              <w:rPr>
                <w:bCs/>
              </w:rPr>
              <w:t xml:space="preserve"> </w:t>
            </w:r>
            <w:r w:rsidRPr="001839C6">
              <w:t>___/____/___</w:t>
            </w:r>
          </w:p>
        </w:tc>
        <w:tc>
          <w:tcPr>
            <w:tcW w:w="3569" w:type="dxa"/>
            <w:gridSpan w:val="3"/>
            <w:tcBorders>
              <w:top w:val="nil"/>
              <w:bottom w:val="single" w:sz="4" w:space="0" w:color="auto"/>
            </w:tcBorders>
            <w:shd w:val="clear" w:color="auto" w:fill="E7E6E6" w:themeFill="background2"/>
          </w:tcPr>
          <w:p w14:paraId="462BB4A0" w14:textId="15BD47C7" w:rsidR="009F2D26" w:rsidRDefault="009F2D26" w:rsidP="0098669E">
            <w:pPr>
              <w:rPr>
                <w:bCs/>
                <w:sz w:val="28"/>
                <w:szCs w:val="28"/>
                <w:lang w:eastAsia="en-GB"/>
              </w:rPr>
            </w:pPr>
            <w:r w:rsidRPr="0050057F">
              <w:rPr>
                <w:bCs/>
              </w:rPr>
              <w:t xml:space="preserve">Date </w:t>
            </w:r>
            <w:r w:rsidRPr="0050057F">
              <w:t>___/____/___</w:t>
            </w:r>
          </w:p>
        </w:tc>
        <w:tc>
          <w:tcPr>
            <w:tcW w:w="3489" w:type="dxa"/>
            <w:gridSpan w:val="2"/>
            <w:tcBorders>
              <w:top w:val="nil"/>
              <w:bottom w:val="single" w:sz="4" w:space="0" w:color="auto"/>
            </w:tcBorders>
            <w:shd w:val="clear" w:color="auto" w:fill="E7E6E6" w:themeFill="background2"/>
          </w:tcPr>
          <w:p w14:paraId="768117DB" w14:textId="517D1216" w:rsidR="009F2D26" w:rsidRDefault="009F2D26" w:rsidP="0098669E">
            <w:pPr>
              <w:rPr>
                <w:bCs/>
                <w:sz w:val="28"/>
                <w:szCs w:val="28"/>
                <w:lang w:eastAsia="en-GB"/>
              </w:rPr>
            </w:pPr>
            <w:r w:rsidRPr="0050057F">
              <w:rPr>
                <w:bCs/>
              </w:rPr>
              <w:t xml:space="preserve">Date </w:t>
            </w:r>
            <w:r w:rsidRPr="0050057F">
              <w:t>___/____/___</w:t>
            </w:r>
          </w:p>
        </w:tc>
        <w:tc>
          <w:tcPr>
            <w:tcW w:w="3649" w:type="dxa"/>
            <w:gridSpan w:val="2"/>
            <w:tcBorders>
              <w:top w:val="nil"/>
              <w:bottom w:val="single" w:sz="4" w:space="0" w:color="auto"/>
            </w:tcBorders>
            <w:shd w:val="clear" w:color="auto" w:fill="E7E6E6" w:themeFill="background2"/>
          </w:tcPr>
          <w:p w14:paraId="78D12B16" w14:textId="13B73536" w:rsidR="009F2D26" w:rsidRDefault="009F2D26" w:rsidP="0098669E">
            <w:pPr>
              <w:rPr>
                <w:bCs/>
                <w:sz w:val="28"/>
                <w:szCs w:val="28"/>
                <w:lang w:eastAsia="en-GB"/>
              </w:rPr>
            </w:pPr>
            <w:r w:rsidRPr="0050057F">
              <w:rPr>
                <w:bCs/>
              </w:rPr>
              <w:t xml:space="preserve">Date </w:t>
            </w:r>
            <w:r w:rsidRPr="0050057F">
              <w:t>___/____/___</w:t>
            </w:r>
          </w:p>
        </w:tc>
      </w:tr>
      <w:tr w:rsidR="00FA06F8" w14:paraId="0B29637E" w14:textId="77777777" w:rsidTr="009F2D26">
        <w:tc>
          <w:tcPr>
            <w:tcW w:w="10627" w:type="dxa"/>
            <w:gridSpan w:val="7"/>
            <w:tcBorders>
              <w:top w:val="nil"/>
              <w:bottom w:val="single" w:sz="4" w:space="0" w:color="auto"/>
            </w:tcBorders>
            <w:shd w:val="clear" w:color="auto" w:fill="E7E6E6" w:themeFill="background2"/>
          </w:tcPr>
          <w:p w14:paraId="5B1CBF2A" w14:textId="217AB315" w:rsidR="00FA06F8" w:rsidRPr="0050057F" w:rsidRDefault="00FA06F8" w:rsidP="0014141C">
            <w:pPr>
              <w:spacing w:before="240" w:after="120"/>
              <w:rPr>
                <w:bCs/>
              </w:rPr>
            </w:pPr>
            <w:r w:rsidRPr="00FA06F8">
              <w:t>Development support plan outcome: Achieved/Not Achieved (please circle)</w:t>
            </w:r>
          </w:p>
        </w:tc>
        <w:tc>
          <w:tcPr>
            <w:tcW w:w="3649" w:type="dxa"/>
            <w:gridSpan w:val="2"/>
            <w:tcBorders>
              <w:top w:val="nil"/>
              <w:bottom w:val="single" w:sz="4" w:space="0" w:color="auto"/>
            </w:tcBorders>
            <w:shd w:val="clear" w:color="auto" w:fill="E7E6E6" w:themeFill="background2"/>
          </w:tcPr>
          <w:p w14:paraId="78DE81E0" w14:textId="59DF007B" w:rsidR="00FA06F8" w:rsidRPr="0050057F" w:rsidRDefault="009F2D26" w:rsidP="0014141C">
            <w:pPr>
              <w:spacing w:before="240" w:after="120"/>
              <w:rPr>
                <w:bCs/>
              </w:rPr>
            </w:pPr>
            <w:r w:rsidRPr="0050057F">
              <w:rPr>
                <w:bCs/>
              </w:rPr>
              <w:t xml:space="preserve">Date </w:t>
            </w:r>
            <w:r w:rsidRPr="0050057F">
              <w:t>___/____/___</w:t>
            </w:r>
          </w:p>
        </w:tc>
      </w:tr>
      <w:bookmarkEnd w:id="73"/>
    </w:tbl>
    <w:p w14:paraId="4D2C2E8A" w14:textId="77777777" w:rsidR="0014141C" w:rsidRDefault="0014141C" w:rsidP="0098669E"/>
    <w:p w14:paraId="7719163F" w14:textId="77777777" w:rsidR="0014141C" w:rsidRDefault="0014141C" w:rsidP="0098669E"/>
    <w:p w14:paraId="794D973C" w14:textId="1B9F091C" w:rsidR="00FD03D0" w:rsidRPr="0014141C" w:rsidRDefault="0014141C" w:rsidP="0098669E">
      <w:pPr>
        <w:rPr>
          <w:b/>
          <w:bCs/>
        </w:rPr>
      </w:pPr>
      <w:r w:rsidRPr="0014141C">
        <w:rPr>
          <w:b/>
          <w:bCs/>
        </w:rPr>
        <w:lastRenderedPageBreak/>
        <w:t>Development Support Plan Feedback</w:t>
      </w:r>
    </w:p>
    <w:tbl>
      <w:tblPr>
        <w:tblStyle w:val="TableGrid"/>
        <w:tblW w:w="0" w:type="auto"/>
        <w:tblLook w:val="04A0" w:firstRow="1" w:lastRow="0" w:firstColumn="1" w:lastColumn="0" w:noHBand="0" w:noVBand="1"/>
      </w:tblPr>
      <w:tblGrid>
        <w:gridCol w:w="1235"/>
        <w:gridCol w:w="10455"/>
        <w:gridCol w:w="2302"/>
      </w:tblGrid>
      <w:tr w:rsidR="001839C6" w:rsidRPr="009F2D26" w14:paraId="6F53527C" w14:textId="77777777" w:rsidTr="00FD03D0">
        <w:tc>
          <w:tcPr>
            <w:tcW w:w="1242" w:type="dxa"/>
            <w:shd w:val="clear" w:color="auto" w:fill="D0CECE" w:themeFill="background2" w:themeFillShade="E6"/>
          </w:tcPr>
          <w:p w14:paraId="7BE36745" w14:textId="07AFD226" w:rsidR="001839C6" w:rsidRPr="0014141C" w:rsidRDefault="001839C6" w:rsidP="0098669E">
            <w:pPr>
              <w:rPr>
                <w:b/>
                <w:bCs/>
              </w:rPr>
            </w:pPr>
            <w:r w:rsidRPr="0014141C">
              <w:rPr>
                <w:b/>
                <w:bCs/>
              </w:rPr>
              <w:t xml:space="preserve">   DATE</w:t>
            </w:r>
          </w:p>
        </w:tc>
        <w:tc>
          <w:tcPr>
            <w:tcW w:w="10632" w:type="dxa"/>
            <w:shd w:val="clear" w:color="auto" w:fill="D0CECE" w:themeFill="background2" w:themeFillShade="E6"/>
          </w:tcPr>
          <w:p w14:paraId="5DFDBBAC" w14:textId="77777777" w:rsidR="001839C6" w:rsidRPr="0014141C" w:rsidRDefault="001839C6" w:rsidP="0098669E">
            <w:pPr>
              <w:rPr>
                <w:b/>
                <w:bCs/>
              </w:rPr>
            </w:pPr>
            <w:r w:rsidRPr="0014141C">
              <w:rPr>
                <w:b/>
                <w:bCs/>
              </w:rPr>
              <w:t xml:space="preserve"> PROGRESS </w:t>
            </w:r>
          </w:p>
        </w:tc>
        <w:tc>
          <w:tcPr>
            <w:tcW w:w="2311" w:type="dxa"/>
            <w:shd w:val="clear" w:color="auto" w:fill="D0CECE" w:themeFill="background2" w:themeFillShade="E6"/>
          </w:tcPr>
          <w:p w14:paraId="6A15AE31" w14:textId="67B75629" w:rsidR="001839C6" w:rsidRPr="0014141C" w:rsidRDefault="001839C6" w:rsidP="0098669E">
            <w:pPr>
              <w:rPr>
                <w:b/>
                <w:bCs/>
              </w:rPr>
            </w:pPr>
            <w:r w:rsidRPr="0014141C">
              <w:rPr>
                <w:b/>
                <w:bCs/>
              </w:rPr>
              <w:t>SIGNATURE</w:t>
            </w:r>
            <w:r w:rsidR="009F2D26" w:rsidRPr="0014141C">
              <w:rPr>
                <w:b/>
                <w:bCs/>
              </w:rPr>
              <w:t>S</w:t>
            </w:r>
            <w:r w:rsidRPr="0014141C">
              <w:rPr>
                <w:b/>
                <w:bCs/>
              </w:rPr>
              <w:t>:</w:t>
            </w:r>
          </w:p>
          <w:p w14:paraId="14CBF3C4" w14:textId="783D9BCB" w:rsidR="001839C6" w:rsidRPr="0014141C" w:rsidRDefault="001839C6" w:rsidP="0098669E">
            <w:pPr>
              <w:rPr>
                <w:b/>
                <w:bCs/>
              </w:rPr>
            </w:pPr>
            <w:r w:rsidRPr="0014141C">
              <w:rPr>
                <w:b/>
                <w:bCs/>
              </w:rPr>
              <w:t>Student</w:t>
            </w:r>
            <w:r w:rsidR="009F2D26" w:rsidRPr="0014141C">
              <w:rPr>
                <w:b/>
                <w:bCs/>
              </w:rPr>
              <w:t>, Practice Supervisor</w:t>
            </w:r>
            <w:r w:rsidRPr="0014141C">
              <w:rPr>
                <w:b/>
                <w:bCs/>
              </w:rPr>
              <w:t xml:space="preserve"> </w:t>
            </w:r>
            <w:r w:rsidR="009F2D26" w:rsidRPr="0014141C">
              <w:rPr>
                <w:b/>
                <w:bCs/>
              </w:rPr>
              <w:t>and</w:t>
            </w:r>
            <w:r w:rsidR="003824D3" w:rsidRPr="0014141C">
              <w:rPr>
                <w:b/>
                <w:bCs/>
              </w:rPr>
              <w:t xml:space="preserve"> </w:t>
            </w:r>
            <w:r w:rsidR="009F2D26" w:rsidRPr="0014141C">
              <w:rPr>
                <w:b/>
                <w:bCs/>
              </w:rPr>
              <w:t>Practice Assessor</w:t>
            </w:r>
            <w:r w:rsidRPr="0014141C">
              <w:rPr>
                <w:b/>
                <w:bCs/>
              </w:rPr>
              <w:t xml:space="preserve"> </w:t>
            </w:r>
          </w:p>
        </w:tc>
      </w:tr>
      <w:tr w:rsidR="001839C6" w:rsidRPr="009F2D26" w14:paraId="02E0ABC5" w14:textId="77777777" w:rsidTr="00FD03D0">
        <w:tc>
          <w:tcPr>
            <w:tcW w:w="1242" w:type="dxa"/>
          </w:tcPr>
          <w:p w14:paraId="6A90464C" w14:textId="77777777" w:rsidR="001839C6" w:rsidRPr="009F2D26" w:rsidRDefault="001839C6" w:rsidP="0098669E"/>
          <w:p w14:paraId="3BE5B723" w14:textId="77777777" w:rsidR="001839C6" w:rsidRPr="009F2D26" w:rsidRDefault="001839C6" w:rsidP="0098669E"/>
          <w:p w14:paraId="76AF9845" w14:textId="77777777" w:rsidR="001839C6" w:rsidRPr="009F2D26" w:rsidRDefault="001839C6" w:rsidP="0098669E"/>
          <w:p w14:paraId="4971981C" w14:textId="77777777" w:rsidR="001839C6" w:rsidRPr="009F2D26" w:rsidRDefault="001839C6" w:rsidP="0098669E"/>
          <w:p w14:paraId="25E54C8E" w14:textId="77777777" w:rsidR="001839C6" w:rsidRPr="009F2D26" w:rsidRDefault="001839C6" w:rsidP="0098669E"/>
          <w:p w14:paraId="68B6AA04" w14:textId="77777777" w:rsidR="001839C6" w:rsidRPr="009F2D26" w:rsidRDefault="001839C6" w:rsidP="0098669E"/>
          <w:p w14:paraId="42A551C4" w14:textId="77777777" w:rsidR="001839C6" w:rsidRPr="009F2D26" w:rsidRDefault="001839C6" w:rsidP="0098669E"/>
          <w:p w14:paraId="5B3E9EC6" w14:textId="77777777" w:rsidR="001839C6" w:rsidRPr="009F2D26" w:rsidRDefault="001839C6" w:rsidP="0098669E"/>
          <w:p w14:paraId="0C5DF237" w14:textId="77777777" w:rsidR="001839C6" w:rsidRPr="009F2D26" w:rsidRDefault="001839C6" w:rsidP="0098669E"/>
          <w:p w14:paraId="0B21EB1F" w14:textId="77777777" w:rsidR="001839C6" w:rsidRPr="009F2D26" w:rsidRDefault="001839C6" w:rsidP="0098669E"/>
          <w:p w14:paraId="2F45AE26" w14:textId="77777777" w:rsidR="001839C6" w:rsidRPr="009F2D26" w:rsidRDefault="001839C6" w:rsidP="0098669E"/>
          <w:p w14:paraId="1F36AFE3" w14:textId="77777777" w:rsidR="001839C6" w:rsidRPr="009F2D26" w:rsidRDefault="001839C6" w:rsidP="0098669E"/>
        </w:tc>
        <w:tc>
          <w:tcPr>
            <w:tcW w:w="10632" w:type="dxa"/>
          </w:tcPr>
          <w:p w14:paraId="09E6B354" w14:textId="77777777" w:rsidR="001839C6" w:rsidRDefault="001839C6" w:rsidP="0098669E"/>
          <w:p w14:paraId="579C27CD" w14:textId="77777777" w:rsidR="009F2D26" w:rsidRDefault="009F2D26" w:rsidP="0098669E"/>
          <w:p w14:paraId="1DD32E2B" w14:textId="77777777" w:rsidR="009F2D26" w:rsidRDefault="009F2D26" w:rsidP="0098669E"/>
          <w:p w14:paraId="6E819D2A" w14:textId="77777777" w:rsidR="009F2D26" w:rsidRDefault="009F2D26" w:rsidP="0098669E"/>
          <w:p w14:paraId="65044F37" w14:textId="77777777" w:rsidR="009F2D26" w:rsidRDefault="009F2D26" w:rsidP="0098669E"/>
          <w:p w14:paraId="0897AB0B" w14:textId="77777777" w:rsidR="009F2D26" w:rsidRDefault="009F2D26" w:rsidP="0098669E"/>
          <w:p w14:paraId="5E3B877D" w14:textId="77777777" w:rsidR="009F2D26" w:rsidRDefault="009F2D26" w:rsidP="0098669E"/>
          <w:p w14:paraId="51402474" w14:textId="77777777" w:rsidR="009F2D26" w:rsidRDefault="009F2D26" w:rsidP="0098669E"/>
          <w:p w14:paraId="721FB607" w14:textId="77777777" w:rsidR="009F2D26" w:rsidRDefault="009F2D26" w:rsidP="0098669E"/>
          <w:p w14:paraId="51DA03F2" w14:textId="77777777" w:rsidR="009F2D26" w:rsidRDefault="009F2D26" w:rsidP="0098669E"/>
          <w:p w14:paraId="3C78F8DD" w14:textId="77777777" w:rsidR="009F2D26" w:rsidRDefault="009F2D26" w:rsidP="0098669E"/>
          <w:p w14:paraId="1D37A95D" w14:textId="77777777" w:rsidR="009F2D26" w:rsidRDefault="009F2D26" w:rsidP="0098669E"/>
          <w:p w14:paraId="10066744" w14:textId="79AE23BE" w:rsidR="009F2D26" w:rsidRPr="009F2D26" w:rsidRDefault="009F2D26" w:rsidP="0098669E"/>
        </w:tc>
        <w:tc>
          <w:tcPr>
            <w:tcW w:w="2311" w:type="dxa"/>
          </w:tcPr>
          <w:p w14:paraId="60B46056" w14:textId="77777777" w:rsidR="001839C6" w:rsidRPr="009F2D26" w:rsidRDefault="001839C6" w:rsidP="0098669E"/>
        </w:tc>
      </w:tr>
    </w:tbl>
    <w:p w14:paraId="149F25FE" w14:textId="3D472321" w:rsidR="001839C6" w:rsidRPr="0014141C" w:rsidRDefault="001839C6" w:rsidP="0098669E">
      <w:pPr>
        <w:rPr>
          <w:b/>
          <w:bCs/>
        </w:rPr>
      </w:pPr>
      <w:r w:rsidRPr="0014141C">
        <w:rPr>
          <w:b/>
          <w:bCs/>
        </w:rPr>
        <w:lastRenderedPageBreak/>
        <w:t>Example of Development Support Plan</w:t>
      </w:r>
    </w:p>
    <w:tbl>
      <w:tblPr>
        <w:tblStyle w:val="TableGrid"/>
        <w:tblW w:w="0" w:type="auto"/>
        <w:tblLook w:val="04A0" w:firstRow="1" w:lastRow="0" w:firstColumn="1" w:lastColumn="0" w:noHBand="0" w:noVBand="1"/>
      </w:tblPr>
      <w:tblGrid>
        <w:gridCol w:w="1980"/>
        <w:gridCol w:w="1975"/>
        <w:gridCol w:w="1725"/>
        <w:gridCol w:w="3387"/>
        <w:gridCol w:w="2761"/>
        <w:gridCol w:w="2164"/>
      </w:tblGrid>
      <w:tr w:rsidR="009F2D26" w14:paraId="7929C53F" w14:textId="77777777" w:rsidTr="0072261C">
        <w:trPr>
          <w:trHeight w:val="711"/>
        </w:trPr>
        <w:tc>
          <w:tcPr>
            <w:tcW w:w="13992" w:type="dxa"/>
            <w:gridSpan w:val="6"/>
            <w:shd w:val="clear" w:color="auto" w:fill="E7E6E6" w:themeFill="background2"/>
          </w:tcPr>
          <w:p w14:paraId="647F0D30" w14:textId="671BD9D0" w:rsidR="009F2D26" w:rsidRPr="0014141C" w:rsidRDefault="009F2D26" w:rsidP="0014141C">
            <w:pPr>
              <w:rPr>
                <w:b/>
                <w:bCs/>
              </w:rPr>
            </w:pPr>
            <w:r w:rsidRPr="0014141C">
              <w:rPr>
                <w:b/>
                <w:bCs/>
              </w:rPr>
              <w:t>Development Need Identified:</w:t>
            </w:r>
            <w:r w:rsidR="0014141C" w:rsidRPr="00F275B3">
              <w:rPr>
                <w:rFonts w:cs="Arial"/>
                <w:sz w:val="20"/>
                <w:szCs w:val="20"/>
              </w:rPr>
              <w:t xml:space="preserve"> </w:t>
            </w:r>
            <w:r w:rsidR="0014141C" w:rsidRPr="0014141C">
              <w:rPr>
                <w:rFonts w:cs="Arial"/>
                <w:szCs w:val="24"/>
              </w:rPr>
              <w:t>Student demonstrates a very limited theory, knowledge and skills in relation to medicine administration for current stage of pre reg nursing programme</w:t>
            </w:r>
          </w:p>
        </w:tc>
      </w:tr>
      <w:tr w:rsidR="003824D3" w14:paraId="6C66889A" w14:textId="77777777" w:rsidTr="0072261C">
        <w:trPr>
          <w:trHeight w:val="1206"/>
        </w:trPr>
        <w:tc>
          <w:tcPr>
            <w:tcW w:w="1980" w:type="dxa"/>
          </w:tcPr>
          <w:p w14:paraId="528107C8" w14:textId="77777777" w:rsidR="009F2D26" w:rsidRPr="0072261C" w:rsidRDefault="009F2D26" w:rsidP="0014141C">
            <w:pPr>
              <w:spacing w:after="0"/>
              <w:rPr>
                <w:b/>
                <w:bCs/>
                <w:sz w:val="22"/>
              </w:rPr>
            </w:pPr>
            <w:r w:rsidRPr="0072261C">
              <w:rPr>
                <w:b/>
                <w:bCs/>
                <w:sz w:val="22"/>
              </w:rPr>
              <w:t xml:space="preserve">Specific areas to be addressed </w:t>
            </w:r>
          </w:p>
        </w:tc>
        <w:tc>
          <w:tcPr>
            <w:tcW w:w="1975" w:type="dxa"/>
          </w:tcPr>
          <w:p w14:paraId="3B147446" w14:textId="4C9D701D" w:rsidR="009F2D26" w:rsidRPr="0072261C" w:rsidRDefault="009F2D26" w:rsidP="0014141C">
            <w:pPr>
              <w:spacing w:after="0"/>
              <w:rPr>
                <w:b/>
                <w:bCs/>
                <w:sz w:val="22"/>
                <w:lang w:eastAsia="en-GB"/>
              </w:rPr>
            </w:pPr>
            <w:r w:rsidRPr="0072261C">
              <w:rPr>
                <w:b/>
                <w:bCs/>
                <w:sz w:val="22"/>
              </w:rPr>
              <w:t>Related platform proficiency number</w:t>
            </w:r>
            <w:r w:rsidR="00727F68" w:rsidRPr="0072261C">
              <w:rPr>
                <w:b/>
                <w:bCs/>
                <w:sz w:val="22"/>
              </w:rPr>
              <w:t>(s)</w:t>
            </w:r>
          </w:p>
        </w:tc>
        <w:tc>
          <w:tcPr>
            <w:tcW w:w="1725" w:type="dxa"/>
          </w:tcPr>
          <w:p w14:paraId="1ABD7B7F" w14:textId="77777777" w:rsidR="009F2D26" w:rsidRPr="0072261C" w:rsidRDefault="009F2D26" w:rsidP="0014141C">
            <w:pPr>
              <w:spacing w:after="0"/>
              <w:rPr>
                <w:b/>
                <w:bCs/>
                <w:sz w:val="22"/>
                <w:lang w:eastAsia="en-GB"/>
              </w:rPr>
            </w:pPr>
            <w:r w:rsidRPr="0072261C">
              <w:rPr>
                <w:b/>
                <w:bCs/>
                <w:sz w:val="22"/>
              </w:rPr>
              <w:t>Participation in care level</w:t>
            </w:r>
          </w:p>
        </w:tc>
        <w:tc>
          <w:tcPr>
            <w:tcW w:w="3387" w:type="dxa"/>
          </w:tcPr>
          <w:p w14:paraId="72377759" w14:textId="77777777" w:rsidR="009F2D26" w:rsidRPr="0072261C" w:rsidRDefault="009F2D26" w:rsidP="0014141C">
            <w:pPr>
              <w:spacing w:after="0"/>
              <w:rPr>
                <w:b/>
                <w:bCs/>
                <w:sz w:val="22"/>
                <w:lang w:eastAsia="en-GB"/>
              </w:rPr>
            </w:pPr>
            <w:r w:rsidRPr="0072261C">
              <w:rPr>
                <w:b/>
                <w:bCs/>
                <w:sz w:val="22"/>
              </w:rPr>
              <w:t>Learning resources/actions</w:t>
            </w:r>
          </w:p>
        </w:tc>
        <w:tc>
          <w:tcPr>
            <w:tcW w:w="2761" w:type="dxa"/>
          </w:tcPr>
          <w:p w14:paraId="54EA84B8" w14:textId="77777777" w:rsidR="009F2D26" w:rsidRPr="0072261C" w:rsidRDefault="009F2D26" w:rsidP="0014141C">
            <w:pPr>
              <w:spacing w:after="0"/>
              <w:rPr>
                <w:b/>
                <w:bCs/>
                <w:sz w:val="22"/>
                <w:lang w:eastAsia="en-GB"/>
              </w:rPr>
            </w:pPr>
            <w:r w:rsidRPr="0072261C">
              <w:rPr>
                <w:b/>
                <w:bCs/>
                <w:sz w:val="22"/>
              </w:rPr>
              <w:t>Evidence of achievement</w:t>
            </w:r>
          </w:p>
        </w:tc>
        <w:tc>
          <w:tcPr>
            <w:tcW w:w="2164" w:type="dxa"/>
          </w:tcPr>
          <w:p w14:paraId="43F27C8E" w14:textId="77777777" w:rsidR="009F2D26" w:rsidRPr="0072261C" w:rsidRDefault="009F2D26" w:rsidP="0014141C">
            <w:pPr>
              <w:spacing w:after="0"/>
              <w:rPr>
                <w:b/>
                <w:bCs/>
              </w:rPr>
            </w:pPr>
            <w:r w:rsidRPr="0072261C">
              <w:rPr>
                <w:b/>
                <w:bCs/>
              </w:rPr>
              <w:t>Achievement</w:t>
            </w:r>
          </w:p>
          <w:p w14:paraId="48A13B23" w14:textId="77777777" w:rsidR="009F2D26" w:rsidRPr="0072261C" w:rsidRDefault="009F2D26" w:rsidP="0014141C">
            <w:pPr>
              <w:spacing w:after="0"/>
              <w:rPr>
                <w:b/>
                <w:bCs/>
                <w:sz w:val="28"/>
                <w:szCs w:val="28"/>
                <w:lang w:eastAsia="en-GB"/>
              </w:rPr>
            </w:pPr>
            <w:r w:rsidRPr="0072261C">
              <w:rPr>
                <w:b/>
                <w:bCs/>
              </w:rPr>
              <w:t>review date</w:t>
            </w:r>
          </w:p>
        </w:tc>
      </w:tr>
      <w:tr w:rsidR="003824D3" w14:paraId="0E4A03AC" w14:textId="77777777" w:rsidTr="0072261C">
        <w:trPr>
          <w:trHeight w:val="1832"/>
        </w:trPr>
        <w:tc>
          <w:tcPr>
            <w:tcW w:w="1980" w:type="dxa"/>
          </w:tcPr>
          <w:p w14:paraId="1E4B3437" w14:textId="5C186DB3" w:rsidR="009F2D26" w:rsidRPr="0072261C" w:rsidRDefault="009F2D26" w:rsidP="0014141C">
            <w:pPr>
              <w:spacing w:after="0"/>
              <w:rPr>
                <w:sz w:val="22"/>
              </w:rPr>
            </w:pPr>
            <w:r w:rsidRPr="0072261C">
              <w:rPr>
                <w:sz w:val="22"/>
              </w:rPr>
              <w:t>Student is required to enhance their skills and knowledge to the required level in relation to medicine administration</w:t>
            </w:r>
          </w:p>
        </w:tc>
        <w:tc>
          <w:tcPr>
            <w:tcW w:w="1975" w:type="dxa"/>
          </w:tcPr>
          <w:p w14:paraId="4E9DF693" w14:textId="6607EBEF" w:rsidR="009F2D26" w:rsidRPr="0072261C" w:rsidRDefault="009F2D26" w:rsidP="0014141C">
            <w:pPr>
              <w:spacing w:after="0"/>
              <w:rPr>
                <w:sz w:val="22"/>
              </w:rPr>
            </w:pPr>
            <w:r w:rsidRPr="0072261C">
              <w:rPr>
                <w:sz w:val="22"/>
              </w:rPr>
              <w:t>Platform 1.15 &amp; 1.20</w:t>
            </w:r>
          </w:p>
          <w:p w14:paraId="1D09434A" w14:textId="77777777" w:rsidR="009F2D26" w:rsidRPr="0072261C" w:rsidRDefault="009F2D26" w:rsidP="0014141C">
            <w:pPr>
              <w:spacing w:after="0"/>
              <w:rPr>
                <w:sz w:val="22"/>
              </w:rPr>
            </w:pPr>
            <w:r w:rsidRPr="0072261C">
              <w:rPr>
                <w:sz w:val="22"/>
              </w:rPr>
              <w:t>Platform</w:t>
            </w:r>
            <w:r w:rsidRPr="0072261C">
              <w:rPr>
                <w:sz w:val="22"/>
              </w:rPr>
              <w:br/>
              <w:t>3.3</w:t>
            </w:r>
          </w:p>
          <w:p w14:paraId="461EE2CB" w14:textId="649B9EA5" w:rsidR="009F2D26" w:rsidRPr="0072261C" w:rsidRDefault="009F2D26" w:rsidP="0014141C">
            <w:pPr>
              <w:spacing w:after="0"/>
              <w:rPr>
                <w:b/>
                <w:bCs/>
                <w:sz w:val="22"/>
                <w:lang w:eastAsia="en-GB"/>
              </w:rPr>
            </w:pPr>
            <w:r w:rsidRPr="0072261C">
              <w:rPr>
                <w:sz w:val="22"/>
              </w:rPr>
              <w:t>Platform</w:t>
            </w:r>
            <w:r w:rsidRPr="0072261C">
              <w:rPr>
                <w:sz w:val="22"/>
              </w:rPr>
              <w:br/>
              <w:t>4 .5, 4.14 &amp; 4.15</w:t>
            </w:r>
          </w:p>
        </w:tc>
        <w:tc>
          <w:tcPr>
            <w:tcW w:w="1725" w:type="dxa"/>
          </w:tcPr>
          <w:p w14:paraId="29EF6428" w14:textId="4A00503E" w:rsidR="009F2D26" w:rsidRPr="0072261C" w:rsidRDefault="009F2D26" w:rsidP="0014141C">
            <w:pPr>
              <w:spacing w:after="0"/>
              <w:rPr>
                <w:b/>
                <w:bCs/>
                <w:sz w:val="22"/>
                <w:lang w:eastAsia="en-GB"/>
              </w:rPr>
            </w:pPr>
            <w:r w:rsidRPr="0072261C">
              <w:rPr>
                <w:sz w:val="22"/>
              </w:rPr>
              <w:t xml:space="preserve">Developing independence </w:t>
            </w:r>
          </w:p>
        </w:tc>
        <w:tc>
          <w:tcPr>
            <w:tcW w:w="3387" w:type="dxa"/>
          </w:tcPr>
          <w:p w14:paraId="3EB31DA4" w14:textId="69D721BF" w:rsidR="009F2D26" w:rsidRPr="0072261C" w:rsidRDefault="009F2D26" w:rsidP="0072261C">
            <w:pPr>
              <w:pStyle w:val="ListParagraph"/>
              <w:numPr>
                <w:ilvl w:val="0"/>
                <w:numId w:val="45"/>
              </w:numPr>
              <w:spacing w:after="0"/>
              <w:rPr>
                <w:sz w:val="22"/>
              </w:rPr>
            </w:pPr>
            <w:r w:rsidRPr="0072261C">
              <w:rPr>
                <w:sz w:val="22"/>
              </w:rPr>
              <w:t>Revisit the Code (NMC)</w:t>
            </w:r>
          </w:p>
          <w:p w14:paraId="205E5380" w14:textId="5226D08D" w:rsidR="009F2D26" w:rsidRPr="0072261C" w:rsidRDefault="009F2D26" w:rsidP="0072261C">
            <w:pPr>
              <w:pStyle w:val="ListParagraph"/>
              <w:numPr>
                <w:ilvl w:val="0"/>
                <w:numId w:val="45"/>
              </w:numPr>
              <w:spacing w:after="0"/>
              <w:rPr>
                <w:sz w:val="22"/>
              </w:rPr>
            </w:pPr>
            <w:r w:rsidRPr="0072261C">
              <w:rPr>
                <w:sz w:val="22"/>
              </w:rPr>
              <w:t>Review PAD/procedures</w:t>
            </w:r>
          </w:p>
          <w:p w14:paraId="5FE22746" w14:textId="5DB627B2" w:rsidR="009F2D26" w:rsidRPr="0072261C" w:rsidRDefault="009F2D26" w:rsidP="0072261C">
            <w:pPr>
              <w:pStyle w:val="ListParagraph"/>
              <w:numPr>
                <w:ilvl w:val="0"/>
                <w:numId w:val="45"/>
              </w:numPr>
              <w:spacing w:after="0"/>
              <w:rPr>
                <w:b/>
                <w:bCs/>
                <w:sz w:val="22"/>
                <w:lang w:eastAsia="en-GB"/>
              </w:rPr>
            </w:pPr>
            <w:r w:rsidRPr="0072261C">
              <w:rPr>
                <w:sz w:val="22"/>
              </w:rPr>
              <w:t>Read the NHS policy of medication management and administration</w:t>
            </w:r>
          </w:p>
        </w:tc>
        <w:tc>
          <w:tcPr>
            <w:tcW w:w="2761" w:type="dxa"/>
          </w:tcPr>
          <w:p w14:paraId="685DB07B" w14:textId="2DEF3A68" w:rsidR="009F2D26" w:rsidRPr="0072261C" w:rsidRDefault="009F2D26" w:rsidP="0072261C">
            <w:pPr>
              <w:pStyle w:val="ListParagraph"/>
              <w:numPr>
                <w:ilvl w:val="0"/>
                <w:numId w:val="45"/>
              </w:numPr>
              <w:spacing w:after="0"/>
              <w:rPr>
                <w:sz w:val="22"/>
              </w:rPr>
            </w:pPr>
            <w:r w:rsidRPr="0072261C">
              <w:rPr>
                <w:sz w:val="22"/>
              </w:rPr>
              <w:t xml:space="preserve">Explain via discussion your understanding of the Code in relation to the areas of development </w:t>
            </w:r>
          </w:p>
          <w:p w14:paraId="020992FB" w14:textId="6D484196" w:rsidR="009F2D26" w:rsidRPr="0072261C" w:rsidRDefault="009F2D26" w:rsidP="0072261C">
            <w:pPr>
              <w:pStyle w:val="ListParagraph"/>
              <w:numPr>
                <w:ilvl w:val="0"/>
                <w:numId w:val="45"/>
              </w:numPr>
              <w:spacing w:after="0"/>
              <w:rPr>
                <w:b/>
                <w:bCs/>
                <w:sz w:val="22"/>
                <w:lang w:eastAsia="en-GB"/>
              </w:rPr>
            </w:pPr>
            <w:r w:rsidRPr="0072261C">
              <w:rPr>
                <w:sz w:val="22"/>
              </w:rPr>
              <w:t>Through discussion explain the policy and the importance for this policy</w:t>
            </w:r>
          </w:p>
        </w:tc>
        <w:tc>
          <w:tcPr>
            <w:tcW w:w="2164" w:type="dxa"/>
          </w:tcPr>
          <w:p w14:paraId="0967263E" w14:textId="788135F3" w:rsidR="009F2D26" w:rsidRDefault="009F2D26" w:rsidP="0014141C">
            <w:pPr>
              <w:spacing w:after="0"/>
            </w:pPr>
            <w:r w:rsidRPr="00727F68">
              <w:t>Complete action and review by 1/1/2020</w:t>
            </w:r>
          </w:p>
          <w:p w14:paraId="0FFF9D19" w14:textId="77777777" w:rsidR="00727F68" w:rsidRPr="00727F68" w:rsidRDefault="00727F68" w:rsidP="0014141C">
            <w:pPr>
              <w:spacing w:after="0"/>
            </w:pPr>
          </w:p>
          <w:p w14:paraId="445865E6" w14:textId="352E7934" w:rsidR="009F2D26" w:rsidRPr="00727F68" w:rsidRDefault="009F2D26" w:rsidP="0014141C">
            <w:pPr>
              <w:spacing w:after="0"/>
            </w:pPr>
            <w:r w:rsidRPr="00727F68">
              <w:t>Complete action and review by 1/1/2020</w:t>
            </w:r>
          </w:p>
        </w:tc>
      </w:tr>
      <w:tr w:rsidR="00727F68" w14:paraId="0AA68A2E" w14:textId="77777777" w:rsidTr="0072261C">
        <w:tc>
          <w:tcPr>
            <w:tcW w:w="1980" w:type="dxa"/>
          </w:tcPr>
          <w:p w14:paraId="4A2F7F9D" w14:textId="4FE3B15E" w:rsidR="00727F68" w:rsidRPr="0072261C" w:rsidRDefault="00957D8A" w:rsidP="0014141C">
            <w:pPr>
              <w:spacing w:after="0"/>
              <w:rPr>
                <w:sz w:val="22"/>
                <w:lang w:eastAsia="en-GB"/>
              </w:rPr>
            </w:pPr>
            <w:r w:rsidRPr="0072261C">
              <w:rPr>
                <w:sz w:val="22"/>
                <w:lang w:eastAsia="en-GB"/>
              </w:rPr>
              <w:t>As above</w:t>
            </w:r>
          </w:p>
          <w:p w14:paraId="1B3F7F75" w14:textId="77777777" w:rsidR="00727F68" w:rsidRPr="0072261C" w:rsidRDefault="00727F68" w:rsidP="0014141C">
            <w:pPr>
              <w:spacing w:after="0"/>
              <w:rPr>
                <w:sz w:val="22"/>
                <w:lang w:eastAsia="en-GB"/>
              </w:rPr>
            </w:pPr>
          </w:p>
        </w:tc>
        <w:tc>
          <w:tcPr>
            <w:tcW w:w="1975" w:type="dxa"/>
          </w:tcPr>
          <w:p w14:paraId="4B81A787" w14:textId="77777777" w:rsidR="00957D8A" w:rsidRPr="0072261C" w:rsidRDefault="00957D8A" w:rsidP="0014141C">
            <w:pPr>
              <w:spacing w:after="0"/>
              <w:rPr>
                <w:sz w:val="22"/>
                <w:lang w:eastAsia="en-GB"/>
              </w:rPr>
            </w:pPr>
            <w:r w:rsidRPr="0072261C">
              <w:rPr>
                <w:sz w:val="22"/>
                <w:lang w:eastAsia="en-GB"/>
              </w:rPr>
              <w:t>As above</w:t>
            </w:r>
          </w:p>
          <w:p w14:paraId="6E0961AD" w14:textId="77777777" w:rsidR="00727F68" w:rsidRPr="0072261C" w:rsidRDefault="00727F68" w:rsidP="0014141C">
            <w:pPr>
              <w:spacing w:after="0"/>
              <w:rPr>
                <w:sz w:val="22"/>
                <w:lang w:eastAsia="en-GB"/>
              </w:rPr>
            </w:pPr>
          </w:p>
        </w:tc>
        <w:tc>
          <w:tcPr>
            <w:tcW w:w="1725" w:type="dxa"/>
          </w:tcPr>
          <w:p w14:paraId="78F51032" w14:textId="7EFCDE13" w:rsidR="00727F68" w:rsidRPr="0072261C" w:rsidRDefault="00727F68" w:rsidP="0014141C">
            <w:pPr>
              <w:spacing w:after="0"/>
              <w:rPr>
                <w:b/>
                <w:bCs/>
                <w:sz w:val="22"/>
                <w:lang w:eastAsia="en-GB"/>
              </w:rPr>
            </w:pPr>
            <w:r w:rsidRPr="0072261C">
              <w:rPr>
                <w:sz w:val="22"/>
              </w:rPr>
              <w:t>Developing independence</w:t>
            </w:r>
          </w:p>
        </w:tc>
        <w:tc>
          <w:tcPr>
            <w:tcW w:w="3387" w:type="dxa"/>
          </w:tcPr>
          <w:p w14:paraId="235AE777" w14:textId="3EB17843" w:rsidR="00727F68" w:rsidRPr="0072261C" w:rsidRDefault="00727F68" w:rsidP="0072261C">
            <w:pPr>
              <w:pStyle w:val="ListParagraph"/>
              <w:numPr>
                <w:ilvl w:val="0"/>
                <w:numId w:val="46"/>
              </w:numPr>
              <w:spacing w:after="0"/>
              <w:rPr>
                <w:sz w:val="22"/>
              </w:rPr>
            </w:pPr>
            <w:r w:rsidRPr="0072261C">
              <w:rPr>
                <w:sz w:val="22"/>
              </w:rPr>
              <w:t>With your Practice Supervisor/Assessor participate in medication administrations</w:t>
            </w:r>
          </w:p>
          <w:p w14:paraId="26BED346" w14:textId="77777777" w:rsidR="0014141C" w:rsidRPr="0072261C" w:rsidRDefault="00727F68" w:rsidP="0072261C">
            <w:pPr>
              <w:pStyle w:val="ListParagraph"/>
              <w:numPr>
                <w:ilvl w:val="0"/>
                <w:numId w:val="46"/>
              </w:numPr>
              <w:spacing w:after="0"/>
              <w:rPr>
                <w:sz w:val="22"/>
              </w:rPr>
            </w:pPr>
            <w:r w:rsidRPr="0072261C">
              <w:rPr>
                <w:sz w:val="22"/>
              </w:rPr>
              <w:t>Under supervision safely administer and record 5 consecutive administrations</w:t>
            </w:r>
          </w:p>
          <w:p w14:paraId="6C7B5329" w14:textId="601BD4C8" w:rsidR="00727F68" w:rsidRPr="0072261C" w:rsidRDefault="00727F68" w:rsidP="0072261C">
            <w:pPr>
              <w:pStyle w:val="ListParagraph"/>
              <w:numPr>
                <w:ilvl w:val="0"/>
                <w:numId w:val="46"/>
              </w:numPr>
              <w:spacing w:after="0"/>
              <w:rPr>
                <w:sz w:val="22"/>
              </w:rPr>
            </w:pPr>
            <w:r w:rsidRPr="0072261C">
              <w:rPr>
                <w:sz w:val="22"/>
              </w:rPr>
              <w:t>Identify 5 common drugs each week</w:t>
            </w:r>
            <w:r w:rsidR="003824D3" w:rsidRPr="0072261C">
              <w:rPr>
                <w:sz w:val="22"/>
              </w:rPr>
              <w:t>,</w:t>
            </w:r>
            <w:r w:rsidRPr="0072261C">
              <w:rPr>
                <w:sz w:val="22"/>
              </w:rPr>
              <w:t xml:space="preserve"> </w:t>
            </w:r>
            <w:r w:rsidR="003824D3" w:rsidRPr="0072261C">
              <w:rPr>
                <w:sz w:val="22"/>
              </w:rPr>
              <w:t>indications, s</w:t>
            </w:r>
            <w:r w:rsidRPr="0072261C">
              <w:rPr>
                <w:sz w:val="22"/>
              </w:rPr>
              <w:t>ide effects and contraindications</w:t>
            </w:r>
          </w:p>
        </w:tc>
        <w:tc>
          <w:tcPr>
            <w:tcW w:w="2761" w:type="dxa"/>
          </w:tcPr>
          <w:p w14:paraId="430D6ECC" w14:textId="258EF91C" w:rsidR="00727F68" w:rsidRPr="0072261C" w:rsidRDefault="00727F68" w:rsidP="0072261C">
            <w:pPr>
              <w:pStyle w:val="ListParagraph"/>
              <w:numPr>
                <w:ilvl w:val="0"/>
                <w:numId w:val="46"/>
              </w:numPr>
              <w:spacing w:after="0"/>
              <w:rPr>
                <w:sz w:val="22"/>
              </w:rPr>
            </w:pPr>
            <w:r w:rsidRPr="0072261C">
              <w:rPr>
                <w:sz w:val="22"/>
              </w:rPr>
              <w:t>Through participation, observation and/or discussion demonstrate proficiency</w:t>
            </w:r>
          </w:p>
          <w:p w14:paraId="410963C7" w14:textId="0D71BEAC" w:rsidR="00727F68" w:rsidRPr="0072261C" w:rsidRDefault="00727F68" w:rsidP="0072261C">
            <w:pPr>
              <w:pStyle w:val="ListParagraph"/>
              <w:numPr>
                <w:ilvl w:val="0"/>
                <w:numId w:val="46"/>
              </w:numPr>
              <w:spacing w:after="0"/>
              <w:rPr>
                <w:b/>
                <w:bCs/>
                <w:sz w:val="22"/>
                <w:lang w:eastAsia="en-GB"/>
              </w:rPr>
            </w:pPr>
            <w:r w:rsidRPr="0072261C">
              <w:rPr>
                <w:sz w:val="22"/>
              </w:rPr>
              <w:t xml:space="preserve">Discussion. Q&amp;A sessions. </w:t>
            </w:r>
          </w:p>
          <w:p w14:paraId="5232359E" w14:textId="60EF5508" w:rsidR="00727F68" w:rsidRPr="0072261C" w:rsidRDefault="00727F68" w:rsidP="0072261C">
            <w:pPr>
              <w:pStyle w:val="ListParagraph"/>
              <w:numPr>
                <w:ilvl w:val="0"/>
                <w:numId w:val="46"/>
              </w:numPr>
              <w:spacing w:after="0"/>
              <w:rPr>
                <w:b/>
                <w:bCs/>
                <w:sz w:val="22"/>
                <w:lang w:eastAsia="en-GB"/>
              </w:rPr>
            </w:pPr>
            <w:r w:rsidRPr="0072261C">
              <w:rPr>
                <w:sz w:val="22"/>
              </w:rPr>
              <w:t>Evidence within medicine management workbook</w:t>
            </w:r>
          </w:p>
        </w:tc>
        <w:tc>
          <w:tcPr>
            <w:tcW w:w="2164" w:type="dxa"/>
          </w:tcPr>
          <w:p w14:paraId="2E737D8D" w14:textId="4A247450" w:rsidR="00727F68" w:rsidRPr="00727F68" w:rsidRDefault="00727F68" w:rsidP="0014141C">
            <w:pPr>
              <w:spacing w:after="0"/>
            </w:pPr>
            <w:r w:rsidRPr="00727F68">
              <w:t xml:space="preserve">Complete action and </w:t>
            </w:r>
            <w:r>
              <w:t>r</w:t>
            </w:r>
            <w:r w:rsidRPr="00727F68">
              <w:t>eview by 7/1/2020</w:t>
            </w:r>
          </w:p>
          <w:p w14:paraId="7F733E7E" w14:textId="77777777" w:rsidR="00727F68" w:rsidRPr="00727F68" w:rsidRDefault="00727F68" w:rsidP="0014141C">
            <w:pPr>
              <w:spacing w:after="0"/>
            </w:pPr>
          </w:p>
          <w:p w14:paraId="6B3FD3A0" w14:textId="6FF0D180" w:rsidR="00727F68" w:rsidRPr="00727F68" w:rsidRDefault="00727F68" w:rsidP="0014141C">
            <w:pPr>
              <w:spacing w:after="0"/>
              <w:rPr>
                <w:b/>
                <w:bCs/>
                <w:lang w:eastAsia="en-GB"/>
              </w:rPr>
            </w:pPr>
            <w:r w:rsidRPr="00727F68">
              <w:t>Ongoing/complete for end of placement</w:t>
            </w:r>
          </w:p>
        </w:tc>
      </w:tr>
    </w:tbl>
    <w:p w14:paraId="3B54B103" w14:textId="77777777" w:rsidR="0014141C" w:rsidRDefault="0014141C" w:rsidP="0098669E"/>
    <w:p w14:paraId="658925FA" w14:textId="1935394C" w:rsidR="001839C6" w:rsidRPr="004D2A69" w:rsidRDefault="0014141C" w:rsidP="0098669E">
      <w:r w:rsidRPr="0014141C">
        <w:rPr>
          <w:b/>
          <w:bCs/>
        </w:rPr>
        <w:lastRenderedPageBreak/>
        <w:t>Development Support Plan Feedback</w:t>
      </w:r>
      <w:r w:rsidRPr="004D2A69">
        <w:t xml:space="preserve"> </w:t>
      </w:r>
      <w:r>
        <w:t xml:space="preserve">– </w:t>
      </w:r>
      <w:r w:rsidRPr="0014141C">
        <w:rPr>
          <w:b/>
          <w:bCs/>
          <w:iCs/>
        </w:rPr>
        <w:t>With Example of Feedback</w:t>
      </w:r>
    </w:p>
    <w:tbl>
      <w:tblPr>
        <w:tblStyle w:val="TableGrid"/>
        <w:tblW w:w="0" w:type="auto"/>
        <w:tblLook w:val="04A0" w:firstRow="1" w:lastRow="0" w:firstColumn="1" w:lastColumn="0" w:noHBand="0" w:noVBand="1"/>
      </w:tblPr>
      <w:tblGrid>
        <w:gridCol w:w="1242"/>
        <w:gridCol w:w="10093"/>
        <w:gridCol w:w="2523"/>
      </w:tblGrid>
      <w:tr w:rsidR="001839C6" w:rsidRPr="00DB78E6" w14:paraId="3FDAD35B" w14:textId="77777777" w:rsidTr="003824D3">
        <w:tc>
          <w:tcPr>
            <w:tcW w:w="1242" w:type="dxa"/>
            <w:shd w:val="clear" w:color="auto" w:fill="D0CECE" w:themeFill="background2" w:themeFillShade="E6"/>
          </w:tcPr>
          <w:p w14:paraId="5982D9C9" w14:textId="77777777" w:rsidR="001839C6" w:rsidRPr="0014141C" w:rsidRDefault="001839C6" w:rsidP="0098669E">
            <w:pPr>
              <w:rPr>
                <w:b/>
                <w:bCs/>
              </w:rPr>
            </w:pPr>
            <w:r w:rsidRPr="0014141C">
              <w:rPr>
                <w:b/>
                <w:bCs/>
              </w:rPr>
              <w:t>DATE</w:t>
            </w:r>
          </w:p>
        </w:tc>
        <w:tc>
          <w:tcPr>
            <w:tcW w:w="10093" w:type="dxa"/>
            <w:shd w:val="clear" w:color="auto" w:fill="D0CECE" w:themeFill="background2" w:themeFillShade="E6"/>
          </w:tcPr>
          <w:p w14:paraId="0BE9D86D" w14:textId="77777777" w:rsidR="001839C6" w:rsidRPr="0014141C" w:rsidRDefault="001839C6" w:rsidP="0098669E">
            <w:pPr>
              <w:rPr>
                <w:b/>
                <w:bCs/>
              </w:rPr>
            </w:pPr>
            <w:r w:rsidRPr="0014141C">
              <w:rPr>
                <w:b/>
                <w:bCs/>
              </w:rPr>
              <w:t xml:space="preserve"> PROGRESS </w:t>
            </w:r>
          </w:p>
        </w:tc>
        <w:tc>
          <w:tcPr>
            <w:tcW w:w="2523" w:type="dxa"/>
            <w:shd w:val="clear" w:color="auto" w:fill="D0CECE" w:themeFill="background2" w:themeFillShade="E6"/>
          </w:tcPr>
          <w:p w14:paraId="33ED8CED" w14:textId="77777777" w:rsidR="003824D3" w:rsidRPr="0014141C" w:rsidRDefault="003824D3" w:rsidP="0098669E">
            <w:pPr>
              <w:rPr>
                <w:b/>
                <w:bCs/>
              </w:rPr>
            </w:pPr>
            <w:r w:rsidRPr="0014141C">
              <w:rPr>
                <w:b/>
                <w:bCs/>
              </w:rPr>
              <w:t>SIGNATURES:</w:t>
            </w:r>
          </w:p>
          <w:p w14:paraId="5C1F8269" w14:textId="3B444062" w:rsidR="001839C6" w:rsidRPr="0014141C" w:rsidRDefault="003824D3" w:rsidP="0098669E">
            <w:pPr>
              <w:rPr>
                <w:b/>
                <w:bCs/>
                <w:sz w:val="22"/>
              </w:rPr>
            </w:pPr>
            <w:r w:rsidRPr="0014141C">
              <w:rPr>
                <w:b/>
                <w:bCs/>
              </w:rPr>
              <w:t>Student, Practice Supervisor and Practice Assessor</w:t>
            </w:r>
          </w:p>
        </w:tc>
      </w:tr>
      <w:tr w:rsidR="001839C6" w:rsidRPr="00DB78E6" w14:paraId="57B56E2E" w14:textId="77777777" w:rsidTr="003824D3">
        <w:tc>
          <w:tcPr>
            <w:tcW w:w="1242" w:type="dxa"/>
          </w:tcPr>
          <w:p w14:paraId="48EB2266" w14:textId="77777777" w:rsidR="001839C6" w:rsidRPr="003824D3" w:rsidRDefault="001839C6" w:rsidP="0098669E">
            <w:r w:rsidRPr="003824D3">
              <w:t>3/1/2020</w:t>
            </w:r>
          </w:p>
        </w:tc>
        <w:tc>
          <w:tcPr>
            <w:tcW w:w="10093" w:type="dxa"/>
          </w:tcPr>
          <w:p w14:paraId="7F9382CF" w14:textId="77777777" w:rsidR="001839C6" w:rsidRPr="003824D3" w:rsidRDefault="001839C6" w:rsidP="0098669E">
            <w:r w:rsidRPr="003824D3">
              <w:t xml:space="preserve">Development plan was agreed on the 1/1/2020.  </w:t>
            </w:r>
          </w:p>
          <w:p w14:paraId="590E44A5" w14:textId="5E7E96FE" w:rsidR="001839C6" w:rsidRPr="003824D3" w:rsidRDefault="001839C6" w:rsidP="0098669E">
            <w:r w:rsidRPr="003824D3">
              <w:t xml:space="preserve">Student nurse has accessed and review the NMC code and through discussion with </w:t>
            </w:r>
            <w:r w:rsidR="003824D3" w:rsidRPr="003824D3">
              <w:t>me</w:t>
            </w:r>
            <w:r w:rsidRPr="003824D3">
              <w:t xml:space="preserve">, the student was able to highlight the 4 pillars and identify the keys areas that are required for a registrant nurse in relation to medicine management and administration. This learning action has been achieved. </w:t>
            </w:r>
          </w:p>
          <w:p w14:paraId="136C5B1D" w14:textId="77777777" w:rsidR="001839C6" w:rsidRPr="003824D3" w:rsidRDefault="001839C6" w:rsidP="0098669E">
            <w:r w:rsidRPr="003824D3">
              <w:t xml:space="preserve">The student is still reviewing the NHS policy, </w:t>
            </w:r>
            <w:proofErr w:type="gramStart"/>
            <w:r w:rsidRPr="003824D3">
              <w:t>is able to</w:t>
            </w:r>
            <w:proofErr w:type="gramEnd"/>
            <w:r w:rsidRPr="003824D3">
              <w:t xml:space="preserve"> provide limited information so this learning action will be reviewed at the next review meeting 7/1/2020.</w:t>
            </w:r>
          </w:p>
          <w:p w14:paraId="3EF033F6" w14:textId="77777777" w:rsidR="001839C6" w:rsidRPr="003824D3" w:rsidRDefault="001839C6" w:rsidP="0098669E">
            <w:r w:rsidRPr="003824D3">
              <w:t xml:space="preserve">Participation/shadowing of medicine administration is ongoing. The student </w:t>
            </w:r>
            <w:proofErr w:type="gramStart"/>
            <w:r w:rsidRPr="003824D3">
              <w:t>is able to</w:t>
            </w:r>
            <w:proofErr w:type="gramEnd"/>
            <w:r w:rsidRPr="003824D3">
              <w:t xml:space="preserve"> explain the process and safety checks required. This learning action is still on going. </w:t>
            </w:r>
          </w:p>
          <w:p w14:paraId="200648B3" w14:textId="77777777" w:rsidR="001839C6" w:rsidRPr="003824D3" w:rsidRDefault="001839C6" w:rsidP="0098669E"/>
        </w:tc>
        <w:tc>
          <w:tcPr>
            <w:tcW w:w="2523" w:type="dxa"/>
          </w:tcPr>
          <w:p w14:paraId="2C1FB6D2" w14:textId="0B047288" w:rsidR="003824D3" w:rsidRPr="003824D3" w:rsidRDefault="003824D3" w:rsidP="0098669E"/>
        </w:tc>
      </w:tr>
    </w:tbl>
    <w:p w14:paraId="6650B705" w14:textId="77777777" w:rsidR="001839C6" w:rsidRDefault="001839C6" w:rsidP="0098669E">
      <w:pPr>
        <w:pStyle w:val="Style2"/>
      </w:pPr>
      <w:r>
        <w:br w:type="page"/>
      </w:r>
    </w:p>
    <w:p w14:paraId="418A32A1" w14:textId="77777777" w:rsidR="001839C6" w:rsidRDefault="001839C6" w:rsidP="0098669E">
      <w:pPr>
        <w:pStyle w:val="Style2"/>
        <w:sectPr w:rsidR="001839C6" w:rsidSect="0072261C">
          <w:headerReference w:type="default" r:id="rId45"/>
          <w:footerReference w:type="default" r:id="rId46"/>
          <w:pgSz w:w="16838" w:h="11906" w:orient="landscape"/>
          <w:pgMar w:top="1418" w:right="1418" w:bottom="1418" w:left="1418" w:header="709" w:footer="709" w:gutter="0"/>
          <w:cols w:space="708"/>
          <w:docGrid w:linePitch="360"/>
        </w:sectPr>
      </w:pPr>
    </w:p>
    <w:p w14:paraId="5248FE44" w14:textId="29E3C844" w:rsidR="008324CE" w:rsidRPr="00682E7B" w:rsidRDefault="008324CE" w:rsidP="005F1750">
      <w:pPr>
        <w:pStyle w:val="Heading1"/>
        <w:jc w:val="left"/>
      </w:pPr>
      <w:bookmarkStart w:id="74" w:name="_Toc17723823"/>
      <w:bookmarkStart w:id="75" w:name="_Toc33451460"/>
      <w:r w:rsidRPr="00DB78E6">
        <w:lastRenderedPageBreak/>
        <w:t xml:space="preserve">USEFUL REFERENCES FOR </w:t>
      </w:r>
      <w:r>
        <w:t xml:space="preserve">STAFF AND </w:t>
      </w:r>
      <w:r w:rsidRPr="00DB78E6">
        <w:t>STUDENTS</w:t>
      </w:r>
      <w:bookmarkEnd w:id="74"/>
      <w:bookmarkEnd w:id="75"/>
    </w:p>
    <w:p w14:paraId="554F5AE2" w14:textId="77777777" w:rsidR="008324CE" w:rsidRDefault="008324CE" w:rsidP="0098669E">
      <w:r w:rsidRPr="00682E7B">
        <w:rPr>
          <w:bCs/>
        </w:rPr>
        <w:t xml:space="preserve">Health and Safety Executive (1999) </w:t>
      </w:r>
      <w:r w:rsidRPr="00682E7B">
        <w:t>Management of Health and Safety at Work Regulations Approved Code of Practice and guidance L21 (2nd edition) HSE Books 2000 ISBN 0 7176 2488 9</w:t>
      </w:r>
    </w:p>
    <w:p w14:paraId="605E6452" w14:textId="77777777" w:rsidR="008324CE" w:rsidRPr="00682E7B" w:rsidRDefault="008324CE" w:rsidP="0072261C">
      <w:pPr>
        <w:spacing w:after="120"/>
        <w:rPr>
          <w:color w:val="000000"/>
        </w:rPr>
      </w:pPr>
      <w:r w:rsidRPr="00682E7B">
        <w:rPr>
          <w:lang w:eastAsia="en-GB"/>
        </w:rPr>
        <w:t>NHS Education for Scotland (NES)</w:t>
      </w:r>
      <w:r>
        <w:rPr>
          <w:lang w:eastAsia="en-GB"/>
        </w:rPr>
        <w:t xml:space="preserve"> (2008). </w:t>
      </w:r>
      <w:r w:rsidRPr="00CD6A31">
        <w:rPr>
          <w:i/>
          <w:lang w:eastAsia="en-GB"/>
        </w:rPr>
        <w:t>Quality Standards for Practice Placements</w:t>
      </w:r>
      <w:r>
        <w:rPr>
          <w:lang w:eastAsia="en-GB"/>
        </w:rPr>
        <w:t>. Edinburgh: NES.</w:t>
      </w:r>
    </w:p>
    <w:p w14:paraId="203B7DED" w14:textId="77777777" w:rsidR="008324CE" w:rsidRPr="00682E7B" w:rsidRDefault="008324CE" w:rsidP="0072261C">
      <w:pPr>
        <w:spacing w:after="120"/>
      </w:pPr>
      <w:r w:rsidRPr="00682E7B">
        <w:rPr>
          <w:lang w:eastAsia="en-GB"/>
        </w:rPr>
        <w:t xml:space="preserve">NHS Education for Scotland (NES) (2013). Evaluation of Current Practices to Involve Service Users and Carers in Practice Assessment in 11 Higher Education Institutes (HEIs) in Scotland. [online]. NES. available from: </w:t>
      </w:r>
      <w:hyperlink r:id="rId47" w:history="1">
        <w:r w:rsidRPr="00682E7B">
          <w:rPr>
            <w:rStyle w:val="Hyperlink"/>
            <w:rFonts w:cs="Arial"/>
            <w:szCs w:val="24"/>
          </w:rPr>
          <w:t>https://www.nes.scot.nhs.uk/media/2063151/nes_user_and_carers_final_report_word_290313-no_appendix_inc_nes__and_gcu_logo_wsv.pdf</w:t>
        </w:r>
      </w:hyperlink>
      <w:r w:rsidRPr="00682E7B">
        <w:rPr>
          <w:lang w:eastAsia="en-GB"/>
        </w:rPr>
        <w:t xml:space="preserve">  </w:t>
      </w:r>
      <w:r w:rsidRPr="00682E7B">
        <w:t>[accessed 05/08/19]</w:t>
      </w:r>
    </w:p>
    <w:p w14:paraId="255AA24C" w14:textId="77777777" w:rsidR="008324CE" w:rsidRPr="00682E7B" w:rsidRDefault="008324CE" w:rsidP="0072261C">
      <w:pPr>
        <w:spacing w:after="120"/>
      </w:pPr>
      <w:r w:rsidRPr="00682E7B">
        <w:t xml:space="preserve">Nursing and Midwifery Council (NMC) General Medical Council (GMC) (2015) </w:t>
      </w:r>
      <w:r w:rsidRPr="00682E7B">
        <w:rPr>
          <w:i/>
        </w:rPr>
        <w:t xml:space="preserve">Openness and honesty when things go wrong: the professional duty of candour </w:t>
      </w:r>
      <w:r w:rsidRPr="00682E7B">
        <w:t>NMC/GMC available from:</w:t>
      </w:r>
      <w:r>
        <w:t xml:space="preserve"> </w:t>
      </w:r>
      <w:hyperlink r:id="rId48" w:history="1">
        <w:r w:rsidRPr="00682E7B">
          <w:rPr>
            <w:rStyle w:val="Hyperlink"/>
            <w:rFonts w:cs="Arial"/>
            <w:szCs w:val="24"/>
          </w:rPr>
          <w:t>https://www.nmc.org.uk/globalassets/sitedocuments/nmc-publications/openness-and-honesty-professional-duty-of-candour.pdf</w:t>
        </w:r>
      </w:hyperlink>
      <w:r w:rsidRPr="00682E7B">
        <w:t xml:space="preserve"> [accessed 05/08/19]</w:t>
      </w:r>
    </w:p>
    <w:p w14:paraId="2111161A" w14:textId="77777777" w:rsidR="008324CE" w:rsidRPr="00682E7B" w:rsidRDefault="008324CE" w:rsidP="0072261C">
      <w:pPr>
        <w:spacing w:after="120"/>
      </w:pPr>
      <w:r w:rsidRPr="00682E7B">
        <w:t xml:space="preserve">Nursing and Midwifery Council (NMC) (2018a) </w:t>
      </w:r>
      <w:r w:rsidRPr="00682E7B">
        <w:rPr>
          <w:i/>
        </w:rPr>
        <w:t>Future nurse: standards of proficiency for registered nurses</w:t>
      </w:r>
      <w:r w:rsidRPr="00682E7B">
        <w:t xml:space="preserve"> NMC available from: </w:t>
      </w:r>
      <w:hyperlink r:id="rId49" w:history="1">
        <w:r w:rsidRPr="00D52D13">
          <w:rPr>
            <w:rStyle w:val="Hyperlink"/>
            <w:szCs w:val="24"/>
          </w:rPr>
          <w:t>https://www.nmc.org.uk/standards/standards-for-nurses/standards-of-proficiency-for-registered-nurses/</w:t>
        </w:r>
      </w:hyperlink>
      <w:r w:rsidRPr="00682E7B">
        <w:t xml:space="preserve"> [accessed 05/08/19]</w:t>
      </w:r>
    </w:p>
    <w:p w14:paraId="2789AAC7" w14:textId="77777777" w:rsidR="008324CE" w:rsidRPr="00682E7B" w:rsidRDefault="008324CE" w:rsidP="0072261C">
      <w:pPr>
        <w:spacing w:after="120"/>
      </w:pPr>
      <w:r w:rsidRPr="00682E7B">
        <w:t xml:space="preserve">Nursing and Midwifery Council (2018b) </w:t>
      </w:r>
      <w:r w:rsidRPr="00682E7B">
        <w:rPr>
          <w:i/>
        </w:rPr>
        <w:t>Standards framework for nursing and midwifery education (part 1)</w:t>
      </w:r>
      <w:r w:rsidRPr="00682E7B">
        <w:t xml:space="preserve"> NMC available from: </w:t>
      </w:r>
      <w:hyperlink r:id="rId50" w:history="1">
        <w:r w:rsidRPr="00682E7B">
          <w:rPr>
            <w:rStyle w:val="Hyperlink"/>
            <w:szCs w:val="24"/>
          </w:rPr>
          <w:t>https://www.nmc.org.uk/standards-for-education-and-training/standards-framework-for-nursing-and-midwifery-education/</w:t>
        </w:r>
      </w:hyperlink>
      <w:r w:rsidRPr="00682E7B">
        <w:t xml:space="preserve"> [accessed 05/08/19]</w:t>
      </w:r>
    </w:p>
    <w:p w14:paraId="67696B22" w14:textId="77777777" w:rsidR="008324CE" w:rsidRPr="00682E7B" w:rsidRDefault="008324CE" w:rsidP="0072261C">
      <w:pPr>
        <w:spacing w:after="120"/>
      </w:pPr>
      <w:r w:rsidRPr="00682E7B">
        <w:t xml:space="preserve">Nursing and Midwifery Council (2018c) </w:t>
      </w:r>
      <w:r w:rsidRPr="00682E7B">
        <w:rPr>
          <w:i/>
        </w:rPr>
        <w:t>Standards for student supervision and assessmen</w:t>
      </w:r>
      <w:r w:rsidRPr="00682E7B">
        <w:t xml:space="preserve">t </w:t>
      </w:r>
      <w:r w:rsidRPr="00682E7B">
        <w:rPr>
          <w:i/>
        </w:rPr>
        <w:t xml:space="preserve">(part 2) </w:t>
      </w:r>
      <w:r w:rsidRPr="00682E7B">
        <w:t xml:space="preserve">NMC available from: </w:t>
      </w:r>
      <w:hyperlink r:id="rId51" w:history="1">
        <w:r w:rsidRPr="00682E7B">
          <w:rPr>
            <w:rStyle w:val="Hyperlink"/>
            <w:szCs w:val="24"/>
          </w:rPr>
          <w:t>https://www.nmc.org.uk/standards-for-education-and-training/standards-for-student-supervision-and-assessment/</w:t>
        </w:r>
      </w:hyperlink>
      <w:r w:rsidRPr="00682E7B">
        <w:t xml:space="preserve"> [accessed 05/08/19]</w:t>
      </w:r>
    </w:p>
    <w:p w14:paraId="523FE532" w14:textId="77777777" w:rsidR="008324CE" w:rsidRPr="00682E7B" w:rsidRDefault="008324CE" w:rsidP="0072261C">
      <w:pPr>
        <w:spacing w:after="120"/>
      </w:pPr>
      <w:r w:rsidRPr="00682E7B">
        <w:t xml:space="preserve">Nursing and Midwifery Council (2018d) </w:t>
      </w:r>
      <w:r w:rsidRPr="00682E7B">
        <w:rPr>
          <w:i/>
        </w:rPr>
        <w:t>Standards for pre-registration nursing programmes</w:t>
      </w:r>
      <w:r w:rsidRPr="00682E7B">
        <w:t xml:space="preserve"> </w:t>
      </w:r>
      <w:r w:rsidRPr="00682E7B">
        <w:rPr>
          <w:i/>
        </w:rPr>
        <w:t xml:space="preserve">(part 3) </w:t>
      </w:r>
      <w:r w:rsidRPr="00682E7B">
        <w:t xml:space="preserve">NMC available from: </w:t>
      </w:r>
      <w:hyperlink r:id="rId52" w:history="1">
        <w:r w:rsidRPr="00682E7B">
          <w:rPr>
            <w:rStyle w:val="Hyperlink"/>
            <w:szCs w:val="24"/>
          </w:rPr>
          <w:t>https://www.nmc.org.uk/standards/standards-for-nurses/standards-for-pre-registration-nursing-programmes/</w:t>
        </w:r>
      </w:hyperlink>
      <w:r w:rsidRPr="00682E7B">
        <w:t xml:space="preserve"> [accessed 05/08/19]</w:t>
      </w:r>
    </w:p>
    <w:p w14:paraId="784893F1" w14:textId="77777777" w:rsidR="008324CE" w:rsidRPr="00682E7B" w:rsidRDefault="008324CE" w:rsidP="0072261C">
      <w:pPr>
        <w:spacing w:after="120"/>
      </w:pPr>
      <w:r w:rsidRPr="00682E7B">
        <w:t xml:space="preserve">Nursing and Midwifery Council (2018e) </w:t>
      </w:r>
      <w:r w:rsidRPr="00682E7B">
        <w:rPr>
          <w:i/>
        </w:rPr>
        <w:t>The Code: Professional standards of practice and behaviour for nurses, midwives and nursing associates</w:t>
      </w:r>
      <w:r w:rsidRPr="00682E7B">
        <w:t xml:space="preserve"> NMC available from: </w:t>
      </w:r>
      <w:hyperlink r:id="rId53" w:history="1">
        <w:r w:rsidRPr="00682E7B">
          <w:rPr>
            <w:rStyle w:val="Hyperlink"/>
            <w:szCs w:val="24"/>
          </w:rPr>
          <w:t>https://www.nmc.org.uk/standards/code/</w:t>
        </w:r>
      </w:hyperlink>
      <w:r w:rsidRPr="00682E7B">
        <w:t xml:space="preserve"> [accessed 05/08/19]</w:t>
      </w:r>
    </w:p>
    <w:p w14:paraId="74D53FB1" w14:textId="77777777" w:rsidR="008324CE" w:rsidRPr="00682E7B" w:rsidRDefault="008324CE" w:rsidP="0098669E">
      <w:pPr>
        <w:sectPr w:rsidR="008324CE" w:rsidRPr="00682E7B" w:rsidSect="0072261C">
          <w:headerReference w:type="default" r:id="rId54"/>
          <w:footerReference w:type="default" r:id="rId55"/>
          <w:pgSz w:w="16838" w:h="11906" w:orient="landscape"/>
          <w:pgMar w:top="1418" w:right="1418" w:bottom="1418" w:left="1418" w:header="709" w:footer="709" w:gutter="0"/>
          <w:cols w:space="708"/>
          <w:docGrid w:linePitch="360"/>
        </w:sectPr>
      </w:pPr>
    </w:p>
    <w:p w14:paraId="33F96E3A" w14:textId="312677B5" w:rsidR="008324CE" w:rsidRPr="0072261C" w:rsidRDefault="008324CE" w:rsidP="0072261C">
      <w:pPr>
        <w:rPr>
          <w:b/>
          <w:bCs/>
        </w:rPr>
      </w:pPr>
      <w:bookmarkStart w:id="76" w:name="_Toc17723824"/>
      <w:bookmarkStart w:id="77" w:name="_Toc33451461"/>
      <w:r w:rsidRPr="0072261C">
        <w:rPr>
          <w:b/>
          <w:bCs/>
        </w:rPr>
        <w:lastRenderedPageBreak/>
        <w:t>APPENDIX</w:t>
      </w:r>
      <w:r w:rsidR="0072261C" w:rsidRPr="0072261C">
        <w:rPr>
          <w:b/>
          <w:bCs/>
        </w:rPr>
        <w:t xml:space="preserve"> </w:t>
      </w:r>
      <w:r w:rsidRPr="0072261C">
        <w:rPr>
          <w:b/>
          <w:bCs/>
        </w:rPr>
        <w:t>1</w:t>
      </w:r>
      <w:bookmarkEnd w:id="76"/>
      <w:bookmarkEnd w:id="77"/>
    </w:p>
    <w:p w14:paraId="0306638B" w14:textId="77777777" w:rsidR="008324CE" w:rsidRDefault="008324CE" w:rsidP="008324CE">
      <w:pPr>
        <w:pStyle w:val="NoSpacing"/>
        <w:spacing w:after="200"/>
        <w:rPr>
          <w:rFonts w:ascii="Arial" w:hAnsi="Arial" w:cs="Arial"/>
          <w:b/>
          <w:sz w:val="24"/>
          <w:szCs w:val="24"/>
        </w:rPr>
      </w:pPr>
      <w:r w:rsidRPr="00DB78E6">
        <w:rPr>
          <w:rFonts w:ascii="Arial" w:hAnsi="Arial" w:cs="Arial"/>
          <w:b/>
          <w:sz w:val="24"/>
          <w:szCs w:val="24"/>
        </w:rPr>
        <w:t>Coding of EU Directives to Support Mapping to NMC (2018) Future Nurse: Standards of proficiency for registered nurses</w:t>
      </w:r>
    </w:p>
    <w:tbl>
      <w:tblPr>
        <w:tblStyle w:val="TableGrid"/>
        <w:tblW w:w="0" w:type="auto"/>
        <w:tblLook w:val="04A0" w:firstRow="1" w:lastRow="0" w:firstColumn="1" w:lastColumn="0" w:noHBand="0" w:noVBand="1"/>
      </w:tblPr>
      <w:tblGrid>
        <w:gridCol w:w="3114"/>
        <w:gridCol w:w="2551"/>
        <w:gridCol w:w="5387"/>
        <w:gridCol w:w="2896"/>
      </w:tblGrid>
      <w:tr w:rsidR="008324CE" w:rsidRPr="00DB78E6" w14:paraId="6220A3AD" w14:textId="77777777" w:rsidTr="00957D8A">
        <w:tc>
          <w:tcPr>
            <w:tcW w:w="13948" w:type="dxa"/>
            <w:gridSpan w:val="4"/>
          </w:tcPr>
          <w:p w14:paraId="27256F04" w14:textId="77777777" w:rsidR="008324CE" w:rsidRPr="00DB78E6" w:rsidRDefault="008324CE" w:rsidP="0098669E">
            <w:r w:rsidRPr="00DB78E6">
              <w:t>Article 31 (V.2 Nurse Responsible for General Care) - ‘5.2.1 Training programme for nurses responsible for general care - the training leading to the award of a formal qualification of nurses responsible for general care shall consist of the following two parts…’ (NMC 2018; p15-16)</w:t>
            </w:r>
          </w:p>
        </w:tc>
      </w:tr>
      <w:tr w:rsidR="008324CE" w:rsidRPr="00DB78E6" w14:paraId="63A503D0" w14:textId="77777777" w:rsidTr="00957D8A">
        <w:tc>
          <w:tcPr>
            <w:tcW w:w="3114" w:type="dxa"/>
          </w:tcPr>
          <w:p w14:paraId="19340FAC" w14:textId="77777777" w:rsidR="008324CE" w:rsidRPr="00DB78E6" w:rsidRDefault="008324CE" w:rsidP="0098669E">
            <w:r w:rsidRPr="00DB78E6">
              <w:t xml:space="preserve">B. Clinical Instruction </w:t>
            </w:r>
          </w:p>
        </w:tc>
        <w:tc>
          <w:tcPr>
            <w:tcW w:w="2551" w:type="dxa"/>
          </w:tcPr>
          <w:p w14:paraId="7D49FB91" w14:textId="77777777" w:rsidR="008324CE" w:rsidRPr="00DB78E6" w:rsidRDefault="008324CE" w:rsidP="0098669E"/>
        </w:tc>
        <w:tc>
          <w:tcPr>
            <w:tcW w:w="5387" w:type="dxa"/>
          </w:tcPr>
          <w:p w14:paraId="1A44F1D3" w14:textId="77777777" w:rsidR="008324CE" w:rsidRPr="00DB78E6" w:rsidRDefault="008324CE" w:rsidP="0098669E">
            <w:r w:rsidRPr="00DB78E6">
              <w:t>General and specialist medicine</w:t>
            </w:r>
          </w:p>
        </w:tc>
        <w:tc>
          <w:tcPr>
            <w:tcW w:w="2896" w:type="dxa"/>
          </w:tcPr>
          <w:p w14:paraId="61FDE0C6" w14:textId="77777777" w:rsidR="008324CE" w:rsidRPr="00DB78E6" w:rsidRDefault="008324CE" w:rsidP="0098669E">
            <w:r w:rsidRPr="00DB78E6">
              <w:t>B.1</w:t>
            </w:r>
          </w:p>
        </w:tc>
      </w:tr>
      <w:tr w:rsidR="008324CE" w:rsidRPr="00DB78E6" w14:paraId="4ED625DE" w14:textId="77777777" w:rsidTr="00957D8A">
        <w:tc>
          <w:tcPr>
            <w:tcW w:w="3114" w:type="dxa"/>
          </w:tcPr>
          <w:p w14:paraId="4C903461" w14:textId="77777777" w:rsidR="008324CE" w:rsidRPr="00DB78E6" w:rsidRDefault="008324CE" w:rsidP="0098669E"/>
        </w:tc>
        <w:tc>
          <w:tcPr>
            <w:tcW w:w="2551" w:type="dxa"/>
          </w:tcPr>
          <w:p w14:paraId="533643B4" w14:textId="77777777" w:rsidR="008324CE" w:rsidRPr="00DB78E6" w:rsidRDefault="008324CE" w:rsidP="0098669E"/>
        </w:tc>
        <w:tc>
          <w:tcPr>
            <w:tcW w:w="5387" w:type="dxa"/>
          </w:tcPr>
          <w:p w14:paraId="63D041C1" w14:textId="77777777" w:rsidR="008324CE" w:rsidRPr="00DB78E6" w:rsidRDefault="008324CE" w:rsidP="0098669E">
            <w:r w:rsidRPr="00DB78E6">
              <w:t>General and specialist surgery</w:t>
            </w:r>
          </w:p>
        </w:tc>
        <w:tc>
          <w:tcPr>
            <w:tcW w:w="2896" w:type="dxa"/>
          </w:tcPr>
          <w:p w14:paraId="4777827F" w14:textId="77777777" w:rsidR="008324CE" w:rsidRPr="00DB78E6" w:rsidRDefault="008324CE" w:rsidP="0098669E">
            <w:r w:rsidRPr="00DB78E6">
              <w:t>B.2</w:t>
            </w:r>
          </w:p>
        </w:tc>
      </w:tr>
      <w:tr w:rsidR="008324CE" w:rsidRPr="00DB78E6" w14:paraId="68C5F319" w14:textId="77777777" w:rsidTr="00957D8A">
        <w:tc>
          <w:tcPr>
            <w:tcW w:w="3114" w:type="dxa"/>
          </w:tcPr>
          <w:p w14:paraId="0877866D" w14:textId="77777777" w:rsidR="008324CE" w:rsidRPr="00DB78E6" w:rsidRDefault="008324CE" w:rsidP="0098669E"/>
        </w:tc>
        <w:tc>
          <w:tcPr>
            <w:tcW w:w="2551" w:type="dxa"/>
          </w:tcPr>
          <w:p w14:paraId="6C6CAFBA" w14:textId="77777777" w:rsidR="008324CE" w:rsidRPr="00DB78E6" w:rsidRDefault="008324CE" w:rsidP="0098669E"/>
        </w:tc>
        <w:tc>
          <w:tcPr>
            <w:tcW w:w="5387" w:type="dxa"/>
          </w:tcPr>
          <w:p w14:paraId="209E7240" w14:textId="77777777" w:rsidR="008324CE" w:rsidRPr="00DB78E6" w:rsidRDefault="008324CE" w:rsidP="0098669E">
            <w:proofErr w:type="gramStart"/>
            <w:r w:rsidRPr="00DB78E6">
              <w:t>Child care</w:t>
            </w:r>
            <w:proofErr w:type="gramEnd"/>
            <w:r w:rsidRPr="00DB78E6">
              <w:t xml:space="preserve"> and paediatrics</w:t>
            </w:r>
          </w:p>
        </w:tc>
        <w:tc>
          <w:tcPr>
            <w:tcW w:w="2896" w:type="dxa"/>
          </w:tcPr>
          <w:p w14:paraId="7991C881" w14:textId="77777777" w:rsidR="008324CE" w:rsidRPr="00DB78E6" w:rsidRDefault="008324CE" w:rsidP="0098669E">
            <w:r w:rsidRPr="00DB78E6">
              <w:t>B.3</w:t>
            </w:r>
          </w:p>
        </w:tc>
      </w:tr>
      <w:tr w:rsidR="008324CE" w:rsidRPr="00DB78E6" w14:paraId="052EA5EE" w14:textId="77777777" w:rsidTr="00957D8A">
        <w:tc>
          <w:tcPr>
            <w:tcW w:w="3114" w:type="dxa"/>
          </w:tcPr>
          <w:p w14:paraId="0D0BF834" w14:textId="77777777" w:rsidR="008324CE" w:rsidRPr="00DB78E6" w:rsidRDefault="008324CE" w:rsidP="0098669E"/>
        </w:tc>
        <w:tc>
          <w:tcPr>
            <w:tcW w:w="2551" w:type="dxa"/>
          </w:tcPr>
          <w:p w14:paraId="1F3D8882" w14:textId="77777777" w:rsidR="008324CE" w:rsidRPr="00DB78E6" w:rsidRDefault="008324CE" w:rsidP="0098669E"/>
        </w:tc>
        <w:tc>
          <w:tcPr>
            <w:tcW w:w="5387" w:type="dxa"/>
          </w:tcPr>
          <w:p w14:paraId="16AA9DC0" w14:textId="77777777" w:rsidR="008324CE" w:rsidRPr="00DB78E6" w:rsidRDefault="008324CE" w:rsidP="0098669E">
            <w:r w:rsidRPr="00DB78E6">
              <w:t>Maternity care</w:t>
            </w:r>
          </w:p>
        </w:tc>
        <w:tc>
          <w:tcPr>
            <w:tcW w:w="2896" w:type="dxa"/>
          </w:tcPr>
          <w:p w14:paraId="2A727CE8" w14:textId="77777777" w:rsidR="008324CE" w:rsidRPr="00DB78E6" w:rsidRDefault="008324CE" w:rsidP="0098669E">
            <w:r w:rsidRPr="00DB78E6">
              <w:t>B.4</w:t>
            </w:r>
          </w:p>
        </w:tc>
      </w:tr>
      <w:tr w:rsidR="008324CE" w:rsidRPr="00DB78E6" w14:paraId="183194F2" w14:textId="77777777" w:rsidTr="00957D8A">
        <w:tc>
          <w:tcPr>
            <w:tcW w:w="3114" w:type="dxa"/>
          </w:tcPr>
          <w:p w14:paraId="69A0402C" w14:textId="77777777" w:rsidR="008324CE" w:rsidRPr="00DB78E6" w:rsidRDefault="008324CE" w:rsidP="0098669E"/>
        </w:tc>
        <w:tc>
          <w:tcPr>
            <w:tcW w:w="2551" w:type="dxa"/>
          </w:tcPr>
          <w:p w14:paraId="43CAD856" w14:textId="77777777" w:rsidR="008324CE" w:rsidRPr="00DB78E6" w:rsidRDefault="008324CE" w:rsidP="0098669E"/>
        </w:tc>
        <w:tc>
          <w:tcPr>
            <w:tcW w:w="5387" w:type="dxa"/>
          </w:tcPr>
          <w:p w14:paraId="57DA3AD9" w14:textId="77777777" w:rsidR="008324CE" w:rsidRPr="00DB78E6" w:rsidRDefault="008324CE" w:rsidP="0098669E">
            <w:r w:rsidRPr="00DB78E6">
              <w:t>Mental health and psychiatry</w:t>
            </w:r>
          </w:p>
        </w:tc>
        <w:tc>
          <w:tcPr>
            <w:tcW w:w="2896" w:type="dxa"/>
          </w:tcPr>
          <w:p w14:paraId="6A108E57" w14:textId="77777777" w:rsidR="008324CE" w:rsidRPr="00DB78E6" w:rsidRDefault="008324CE" w:rsidP="0098669E">
            <w:r w:rsidRPr="00DB78E6">
              <w:t>B.5</w:t>
            </w:r>
          </w:p>
        </w:tc>
      </w:tr>
      <w:tr w:rsidR="008324CE" w:rsidRPr="00DB78E6" w14:paraId="606F0635" w14:textId="77777777" w:rsidTr="00DF17BF">
        <w:trPr>
          <w:trHeight w:val="70"/>
        </w:trPr>
        <w:tc>
          <w:tcPr>
            <w:tcW w:w="3114" w:type="dxa"/>
          </w:tcPr>
          <w:p w14:paraId="412BCCA0" w14:textId="77777777" w:rsidR="008324CE" w:rsidRPr="00DB78E6" w:rsidRDefault="008324CE" w:rsidP="0098669E"/>
        </w:tc>
        <w:tc>
          <w:tcPr>
            <w:tcW w:w="2551" w:type="dxa"/>
          </w:tcPr>
          <w:p w14:paraId="4855DF41" w14:textId="77777777" w:rsidR="008324CE" w:rsidRPr="00DB78E6" w:rsidRDefault="008324CE" w:rsidP="0098669E"/>
        </w:tc>
        <w:tc>
          <w:tcPr>
            <w:tcW w:w="5387" w:type="dxa"/>
          </w:tcPr>
          <w:p w14:paraId="2162A53F" w14:textId="77777777" w:rsidR="008324CE" w:rsidRPr="00DB78E6" w:rsidRDefault="008324CE" w:rsidP="0098669E">
            <w:r w:rsidRPr="00DB78E6">
              <w:t>Care of the old and geriatrics</w:t>
            </w:r>
          </w:p>
        </w:tc>
        <w:tc>
          <w:tcPr>
            <w:tcW w:w="2896" w:type="dxa"/>
          </w:tcPr>
          <w:p w14:paraId="606A1330" w14:textId="77777777" w:rsidR="008324CE" w:rsidRPr="00DB78E6" w:rsidRDefault="008324CE" w:rsidP="0098669E">
            <w:r w:rsidRPr="00DB78E6">
              <w:t>B.6</w:t>
            </w:r>
          </w:p>
        </w:tc>
      </w:tr>
      <w:tr w:rsidR="008324CE" w:rsidRPr="00DB78E6" w14:paraId="0B81E9DA" w14:textId="77777777" w:rsidTr="00957D8A">
        <w:tc>
          <w:tcPr>
            <w:tcW w:w="3114" w:type="dxa"/>
          </w:tcPr>
          <w:p w14:paraId="1E4DFD11" w14:textId="77777777" w:rsidR="008324CE" w:rsidRPr="00DB78E6" w:rsidRDefault="008324CE" w:rsidP="0098669E"/>
        </w:tc>
        <w:tc>
          <w:tcPr>
            <w:tcW w:w="2551" w:type="dxa"/>
          </w:tcPr>
          <w:p w14:paraId="30F2388A" w14:textId="77777777" w:rsidR="008324CE" w:rsidRPr="00DB78E6" w:rsidRDefault="008324CE" w:rsidP="0098669E"/>
        </w:tc>
        <w:tc>
          <w:tcPr>
            <w:tcW w:w="5387" w:type="dxa"/>
          </w:tcPr>
          <w:p w14:paraId="576FC4EC" w14:textId="77777777" w:rsidR="008324CE" w:rsidRPr="00DB78E6" w:rsidRDefault="008324CE" w:rsidP="0098669E">
            <w:r w:rsidRPr="00DB78E6">
              <w:t xml:space="preserve">Home nursing </w:t>
            </w:r>
          </w:p>
        </w:tc>
        <w:tc>
          <w:tcPr>
            <w:tcW w:w="2896" w:type="dxa"/>
          </w:tcPr>
          <w:p w14:paraId="75E273D0" w14:textId="77777777" w:rsidR="008324CE" w:rsidRPr="00DB78E6" w:rsidRDefault="008324CE" w:rsidP="0098669E">
            <w:r w:rsidRPr="00DB78E6">
              <w:t>B.7</w:t>
            </w:r>
          </w:p>
        </w:tc>
      </w:tr>
    </w:tbl>
    <w:p w14:paraId="6DC50EF8" w14:textId="40532E98" w:rsidR="001839C6" w:rsidRPr="00B62C56" w:rsidRDefault="001839C6" w:rsidP="0098669E">
      <w:pPr>
        <w:pStyle w:val="Style2"/>
      </w:pPr>
    </w:p>
    <w:sectPr w:rsidR="001839C6" w:rsidRPr="00B62C56" w:rsidSect="0072261C">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102D7" w14:textId="77777777" w:rsidR="00FD0111" w:rsidRDefault="00FD0111" w:rsidP="0098669E">
      <w:r>
        <w:separator/>
      </w:r>
    </w:p>
    <w:p w14:paraId="4C6F351E" w14:textId="77777777" w:rsidR="00FD0111" w:rsidRDefault="00FD0111" w:rsidP="0098669E"/>
  </w:endnote>
  <w:endnote w:type="continuationSeparator" w:id="0">
    <w:p w14:paraId="54CBC2F1" w14:textId="77777777" w:rsidR="00FD0111" w:rsidRDefault="00FD0111" w:rsidP="0098669E">
      <w:r>
        <w:continuationSeparator/>
      </w:r>
    </w:p>
    <w:p w14:paraId="2D623482" w14:textId="77777777" w:rsidR="00FD0111" w:rsidRDefault="00FD0111" w:rsidP="00986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Foundry Monoline">
    <w:altName w:val="Foundry Monoline"/>
    <w:panose1 w:val="00000000000000000000"/>
    <w:charset w:val="00"/>
    <w:family w:val="moder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10B1B" w14:textId="619EF4EE" w:rsidR="00FD0111" w:rsidRPr="00062F7F" w:rsidRDefault="00FD0111" w:rsidP="0098669E">
    <w:pPr>
      <w:pStyle w:val="Footer"/>
    </w:pPr>
    <w:r w:rsidRPr="00062F7F">
      <w:fldChar w:fldCharType="begin"/>
    </w:r>
    <w:r w:rsidRPr="00062F7F">
      <w:instrText xml:space="preserve"> PAGE   \* MERGEFORMAT </w:instrText>
    </w:r>
    <w:r w:rsidRPr="00062F7F">
      <w:fldChar w:fldCharType="separate"/>
    </w:r>
    <w:r>
      <w:rPr>
        <w:noProof/>
      </w:rPr>
      <w:t>7</w:t>
    </w:r>
    <w:r w:rsidRPr="00062F7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4B082" w14:textId="436FE4E3" w:rsidR="00FD0111" w:rsidRPr="00B30267" w:rsidRDefault="00FD0111" w:rsidP="0098669E">
    <w:pPr>
      <w:pStyle w:val="Footer"/>
    </w:pPr>
    <w:r w:rsidRPr="00B30267">
      <w:fldChar w:fldCharType="begin"/>
    </w:r>
    <w:r w:rsidRPr="00B30267">
      <w:instrText xml:space="preserve"> PAGE   \* MERGEFORMAT </w:instrText>
    </w:r>
    <w:r w:rsidRPr="00B30267">
      <w:fldChar w:fldCharType="separate"/>
    </w:r>
    <w:r>
      <w:rPr>
        <w:noProof/>
      </w:rPr>
      <w:t>23</w:t>
    </w:r>
    <w:r w:rsidRPr="00B3026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DC28E" w14:textId="6EDA4E9E" w:rsidR="00FD0111" w:rsidRDefault="00FD0111" w:rsidP="0098669E">
    <w:pPr>
      <w:pStyle w:val="Footer"/>
    </w:pPr>
    <w:r w:rsidRPr="00B30267">
      <w:fldChar w:fldCharType="begin"/>
    </w:r>
    <w:r w:rsidRPr="00B30267">
      <w:instrText xml:space="preserve"> PAGE   \* MERGEFORMAT </w:instrText>
    </w:r>
    <w:r w:rsidRPr="00B30267">
      <w:fldChar w:fldCharType="separate"/>
    </w:r>
    <w:r>
      <w:rPr>
        <w:noProof/>
      </w:rPr>
      <w:t>75</w:t>
    </w:r>
    <w:r w:rsidRPr="00B30267">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54834" w14:textId="0C64B70B" w:rsidR="00FD0111" w:rsidRPr="00B30267" w:rsidRDefault="00FD0111" w:rsidP="0098669E">
    <w:pPr>
      <w:pStyle w:val="Footer"/>
    </w:pPr>
    <w:r w:rsidRPr="00B30267">
      <w:fldChar w:fldCharType="begin"/>
    </w:r>
    <w:r w:rsidRPr="00B30267">
      <w:instrText xml:space="preserve"> PAGE   \* MERGEFORMAT </w:instrText>
    </w:r>
    <w:r w:rsidRPr="00B30267">
      <w:fldChar w:fldCharType="separate"/>
    </w:r>
    <w:r>
      <w:rPr>
        <w:noProof/>
      </w:rPr>
      <w:t>293</w:t>
    </w:r>
    <w:r w:rsidRPr="00B3026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22753" w14:textId="77777777" w:rsidR="00FD0111" w:rsidRPr="00B30267" w:rsidRDefault="00FD0111" w:rsidP="0098669E">
    <w:pPr>
      <w:pStyle w:val="Footer"/>
    </w:pPr>
    <w:r w:rsidRPr="00B30267">
      <w:fldChar w:fldCharType="begin"/>
    </w:r>
    <w:r w:rsidRPr="00B30267">
      <w:instrText xml:space="preserve"> PAGE   \* MERGEFORMAT </w:instrText>
    </w:r>
    <w:r w:rsidRPr="00B30267">
      <w:fldChar w:fldCharType="separate"/>
    </w:r>
    <w:r>
      <w:rPr>
        <w:noProof/>
      </w:rPr>
      <w:t>301</w:t>
    </w:r>
    <w:r w:rsidRPr="00B30267">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64B2" w14:textId="77777777" w:rsidR="00FD0111" w:rsidRPr="00B30267" w:rsidRDefault="00FD0111"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230</w:t>
    </w:r>
    <w:r w:rsidRPr="00B30267">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24878"/>
      <w:docPartObj>
        <w:docPartGallery w:val="Page Numbers (Bottom of Page)"/>
        <w:docPartUnique/>
      </w:docPartObj>
    </w:sdtPr>
    <w:sdtEndPr>
      <w:rPr>
        <w:noProof/>
      </w:rPr>
    </w:sdtEndPr>
    <w:sdtContent>
      <w:p w14:paraId="0744D41F" w14:textId="77777777" w:rsidR="00FD0111" w:rsidRPr="00B30267" w:rsidRDefault="00FD0111" w:rsidP="0098669E">
        <w:pPr>
          <w:pStyle w:val="Footer"/>
        </w:pPr>
        <w:r w:rsidRPr="00B30267">
          <w:fldChar w:fldCharType="begin"/>
        </w:r>
        <w:r w:rsidRPr="00B30267">
          <w:instrText xml:space="preserve"> PAGE   \* MERGEFORMAT </w:instrText>
        </w:r>
        <w:r w:rsidRPr="00B30267">
          <w:fldChar w:fldCharType="separate"/>
        </w:r>
        <w:r>
          <w:rPr>
            <w:noProof/>
          </w:rPr>
          <w:t>312</w:t>
        </w:r>
        <w:r w:rsidRPr="00B30267">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229102"/>
      <w:docPartObj>
        <w:docPartGallery w:val="Page Numbers (Bottom of Page)"/>
        <w:docPartUnique/>
      </w:docPartObj>
    </w:sdtPr>
    <w:sdtEndPr>
      <w:rPr>
        <w:noProof/>
      </w:rPr>
    </w:sdtEndPr>
    <w:sdtContent>
      <w:p w14:paraId="7BA97737" w14:textId="77777777" w:rsidR="00FD0111" w:rsidRPr="00B30267" w:rsidRDefault="00FD0111" w:rsidP="0098669E">
        <w:pPr>
          <w:pStyle w:val="Footer"/>
        </w:pPr>
        <w:r w:rsidRPr="00B30267">
          <w:fldChar w:fldCharType="begin"/>
        </w:r>
        <w:r w:rsidRPr="00B30267">
          <w:instrText xml:space="preserve"> PAGE   \* MERGEFORMAT </w:instrText>
        </w:r>
        <w:r w:rsidRPr="00B30267">
          <w:fldChar w:fldCharType="separate"/>
        </w:r>
        <w:r>
          <w:rPr>
            <w:noProof/>
          </w:rPr>
          <w:t>300</w:t>
        </w:r>
        <w:r w:rsidRPr="00B3026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F599F" w14:textId="77777777" w:rsidR="00FD0111" w:rsidRDefault="00FD0111" w:rsidP="0098669E">
      <w:r>
        <w:separator/>
      </w:r>
    </w:p>
    <w:p w14:paraId="49E6D137" w14:textId="77777777" w:rsidR="00FD0111" w:rsidRDefault="00FD0111" w:rsidP="0098669E"/>
  </w:footnote>
  <w:footnote w:type="continuationSeparator" w:id="0">
    <w:p w14:paraId="47A5C611" w14:textId="77777777" w:rsidR="00FD0111" w:rsidRDefault="00FD0111" w:rsidP="0098669E">
      <w:r>
        <w:continuationSeparator/>
      </w:r>
    </w:p>
    <w:p w14:paraId="4AE9D67C" w14:textId="77777777" w:rsidR="00FD0111" w:rsidRDefault="00FD0111" w:rsidP="0098669E"/>
  </w:footnote>
  <w:footnote w:id="1">
    <w:p w14:paraId="48E948F2" w14:textId="4BBE39D9" w:rsidR="00FD0111" w:rsidRPr="00EF1F01" w:rsidRDefault="00FD0111" w:rsidP="00EF1F01">
      <w:pPr>
        <w:rPr>
          <w:sz w:val="20"/>
          <w:szCs w:val="20"/>
        </w:rPr>
      </w:pPr>
      <w:r w:rsidRPr="00EF1F01">
        <w:rPr>
          <w:rStyle w:val="FootnoteReference"/>
          <w:sz w:val="20"/>
          <w:szCs w:val="20"/>
        </w:rPr>
        <w:footnoteRef/>
      </w:r>
      <w:r w:rsidRPr="00EF1F01">
        <w:rPr>
          <w:sz w:val="20"/>
          <w:szCs w:val="20"/>
        </w:rPr>
        <w:t xml:space="preserve"> Adapted with permission from: </w:t>
      </w:r>
      <w:r w:rsidRPr="00EF1F01">
        <w:rPr>
          <w:sz w:val="20"/>
          <w:szCs w:val="20"/>
          <w:lang w:val="en-IE"/>
        </w:rPr>
        <w:t xml:space="preserve">Pan London Practice Learning Group (2019). </w:t>
      </w:r>
      <w:r w:rsidRPr="00EF1F01">
        <w:rPr>
          <w:i/>
          <w:sz w:val="20"/>
          <w:szCs w:val="20"/>
        </w:rPr>
        <w:t xml:space="preserve">Pan London Practice Assessment Document 2.0 </w:t>
      </w:r>
      <w:r w:rsidRPr="00EF1F01">
        <w:rPr>
          <w:sz w:val="20"/>
          <w:szCs w:val="20"/>
        </w:rPr>
        <w:t>available from</w:t>
      </w:r>
      <w:r w:rsidRPr="00EF1F01">
        <w:rPr>
          <w:i/>
          <w:sz w:val="20"/>
          <w:szCs w:val="20"/>
        </w:rPr>
        <w:t xml:space="preserve">: </w:t>
      </w:r>
      <w:hyperlink r:id="rId1" w:tgtFrame="_blank" w:history="1">
        <w:r w:rsidRPr="00EF1F01">
          <w:rPr>
            <w:color w:val="0000FF"/>
            <w:sz w:val="20"/>
            <w:szCs w:val="20"/>
            <w:u w:val="single"/>
          </w:rPr>
          <w:t>www.plplg.uk</w:t>
        </w:r>
      </w:hyperlink>
      <w:r w:rsidRPr="00EF1F01">
        <w:rPr>
          <w:sz w:val="20"/>
          <w:szCs w:val="20"/>
          <w:lang w:val="en-I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06481" w14:textId="77777777" w:rsidR="00FD0111" w:rsidRDefault="00FD0111" w:rsidP="009866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3ED29" w14:textId="77777777" w:rsidR="00FD0111" w:rsidRPr="00E2366E" w:rsidRDefault="00FD0111" w:rsidP="009866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72EC5" w14:textId="77777777" w:rsidR="00FD0111" w:rsidRDefault="00FD0111" w:rsidP="009866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1AA3" w14:textId="77777777" w:rsidR="00FD0111" w:rsidRDefault="00FD0111" w:rsidP="009866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43FCE" w14:textId="77777777" w:rsidR="00FD0111" w:rsidRDefault="00FD0111" w:rsidP="009866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A424B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9DE"/>
    <w:multiLevelType w:val="hybridMultilevel"/>
    <w:tmpl w:val="90524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24799"/>
    <w:multiLevelType w:val="hybridMultilevel"/>
    <w:tmpl w:val="1402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A0AE7"/>
    <w:multiLevelType w:val="hybridMultilevel"/>
    <w:tmpl w:val="E74A8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D2837"/>
    <w:multiLevelType w:val="hybridMultilevel"/>
    <w:tmpl w:val="1C94D4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22AE5"/>
    <w:multiLevelType w:val="hybridMultilevel"/>
    <w:tmpl w:val="7B78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933A9"/>
    <w:multiLevelType w:val="multilevel"/>
    <w:tmpl w:val="353497E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12A50968"/>
    <w:multiLevelType w:val="hybridMultilevel"/>
    <w:tmpl w:val="AF5CCC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60D1DFD"/>
    <w:multiLevelType w:val="multilevel"/>
    <w:tmpl w:val="5AAAAF5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923A41"/>
    <w:multiLevelType w:val="hybridMultilevel"/>
    <w:tmpl w:val="CC12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668F8"/>
    <w:multiLevelType w:val="hybridMultilevel"/>
    <w:tmpl w:val="74D22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9298A"/>
    <w:multiLevelType w:val="hybridMultilevel"/>
    <w:tmpl w:val="9180736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2" w15:restartNumberingAfterBreak="0">
    <w:nsid w:val="24575D3F"/>
    <w:multiLevelType w:val="hybridMultilevel"/>
    <w:tmpl w:val="FF06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A4DE3"/>
    <w:multiLevelType w:val="hybridMultilevel"/>
    <w:tmpl w:val="98AC8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B72EED"/>
    <w:multiLevelType w:val="hybridMultilevel"/>
    <w:tmpl w:val="4062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85EB0"/>
    <w:multiLevelType w:val="hybridMultilevel"/>
    <w:tmpl w:val="9AC6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396BD7"/>
    <w:multiLevelType w:val="hybridMultilevel"/>
    <w:tmpl w:val="D6B4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E2E4E"/>
    <w:multiLevelType w:val="hybridMultilevel"/>
    <w:tmpl w:val="37C26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631B9D"/>
    <w:multiLevelType w:val="hybridMultilevel"/>
    <w:tmpl w:val="334C7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769A8"/>
    <w:multiLevelType w:val="hybridMultilevel"/>
    <w:tmpl w:val="E8826CBE"/>
    <w:lvl w:ilvl="0" w:tplc="E870D332">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496CAF"/>
    <w:multiLevelType w:val="hybridMultilevel"/>
    <w:tmpl w:val="08E69B9A"/>
    <w:lvl w:ilvl="0" w:tplc="08090001">
      <w:start w:val="1"/>
      <w:numFmt w:val="bullet"/>
      <w:lvlText w:val=""/>
      <w:lvlJc w:val="left"/>
      <w:pPr>
        <w:ind w:left="720" w:hanging="360"/>
      </w:pPr>
      <w:rPr>
        <w:rFonts w:ascii="Symbol" w:hAnsi="Symbol" w:hint="default"/>
      </w:rPr>
    </w:lvl>
    <w:lvl w:ilvl="1" w:tplc="2CA646F4">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F7441"/>
    <w:multiLevelType w:val="hybridMultilevel"/>
    <w:tmpl w:val="53984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827B8E"/>
    <w:multiLevelType w:val="hybridMultilevel"/>
    <w:tmpl w:val="E28471EA"/>
    <w:lvl w:ilvl="0" w:tplc="E870D332">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885BED"/>
    <w:multiLevelType w:val="hybridMultilevel"/>
    <w:tmpl w:val="0336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7054D1"/>
    <w:multiLevelType w:val="hybridMultilevel"/>
    <w:tmpl w:val="E2E0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984DEF"/>
    <w:multiLevelType w:val="hybridMultilevel"/>
    <w:tmpl w:val="AF5CCC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E6A2CC9"/>
    <w:multiLevelType w:val="hybridMultilevel"/>
    <w:tmpl w:val="847C2CE2"/>
    <w:lvl w:ilvl="0" w:tplc="3650FB6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196FE1"/>
    <w:multiLevelType w:val="hybridMultilevel"/>
    <w:tmpl w:val="AECAF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E3768"/>
    <w:multiLevelType w:val="hybridMultilevel"/>
    <w:tmpl w:val="E7540A5E"/>
    <w:lvl w:ilvl="0" w:tplc="08090001">
      <w:start w:val="1"/>
      <w:numFmt w:val="bullet"/>
      <w:lvlText w:val=""/>
      <w:lvlJc w:val="left"/>
      <w:pPr>
        <w:tabs>
          <w:tab w:val="num" w:pos="831"/>
        </w:tabs>
        <w:ind w:left="831" w:hanging="405"/>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9" w15:restartNumberingAfterBreak="0">
    <w:nsid w:val="47DC196B"/>
    <w:multiLevelType w:val="hybridMultilevel"/>
    <w:tmpl w:val="88FA7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FB3BF3"/>
    <w:multiLevelType w:val="hybridMultilevel"/>
    <w:tmpl w:val="DA904116"/>
    <w:lvl w:ilvl="0" w:tplc="E870D332">
      <w:start w:val="1"/>
      <w:numFmt w:val="bullet"/>
      <w:lvlText w:val=""/>
      <w:lvlJc w:val="center"/>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D96E26"/>
    <w:multiLevelType w:val="hybridMultilevel"/>
    <w:tmpl w:val="EE4C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641E11"/>
    <w:multiLevelType w:val="multilevel"/>
    <w:tmpl w:val="CC14959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77153C4"/>
    <w:multiLevelType w:val="hybridMultilevel"/>
    <w:tmpl w:val="7C123A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A3862DE"/>
    <w:multiLevelType w:val="hybridMultilevel"/>
    <w:tmpl w:val="36AE2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D75150"/>
    <w:multiLevelType w:val="hybridMultilevel"/>
    <w:tmpl w:val="0C08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6E0E1C"/>
    <w:multiLevelType w:val="multilevel"/>
    <w:tmpl w:val="CF36D23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6A3C05"/>
    <w:multiLevelType w:val="hybridMultilevel"/>
    <w:tmpl w:val="8CA0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341A4D"/>
    <w:multiLevelType w:val="hybridMultilevel"/>
    <w:tmpl w:val="2620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C75920"/>
    <w:multiLevelType w:val="hybridMultilevel"/>
    <w:tmpl w:val="AF5CCC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8EA32F6"/>
    <w:multiLevelType w:val="hybridMultilevel"/>
    <w:tmpl w:val="367E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913B6F"/>
    <w:multiLevelType w:val="hybridMultilevel"/>
    <w:tmpl w:val="91CE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FD41A9"/>
    <w:multiLevelType w:val="hybridMultilevel"/>
    <w:tmpl w:val="6966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8558EC"/>
    <w:multiLevelType w:val="hybridMultilevel"/>
    <w:tmpl w:val="1BA0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CE53F2"/>
    <w:multiLevelType w:val="hybridMultilevel"/>
    <w:tmpl w:val="9B62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5B2EF4"/>
    <w:multiLevelType w:val="hybridMultilevel"/>
    <w:tmpl w:val="9D4AAE92"/>
    <w:lvl w:ilvl="0" w:tplc="08090001">
      <w:start w:val="1"/>
      <w:numFmt w:val="bullet"/>
      <w:lvlText w:val=""/>
      <w:lvlJc w:val="left"/>
      <w:pPr>
        <w:ind w:left="720" w:hanging="360"/>
      </w:pPr>
      <w:rPr>
        <w:rFonts w:ascii="Symbol" w:hAnsi="Symbo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15:restartNumberingAfterBreak="0">
    <w:nsid w:val="74E24D4C"/>
    <w:multiLevelType w:val="hybridMultilevel"/>
    <w:tmpl w:val="C380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31C93"/>
    <w:multiLevelType w:val="hybridMultilevel"/>
    <w:tmpl w:val="C5A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377AA0"/>
    <w:multiLevelType w:val="hybridMultilevel"/>
    <w:tmpl w:val="8746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7010F3"/>
    <w:multiLevelType w:val="multilevel"/>
    <w:tmpl w:val="32BEFCDA"/>
    <w:lvl w:ilvl="0">
      <w:start w:val="1"/>
      <w:numFmt w:val="decimal"/>
      <w:lvlText w:val="%1."/>
      <w:lvlJc w:val="left"/>
      <w:pPr>
        <w:ind w:left="720" w:hanging="360"/>
      </w:pPr>
      <w:rPr>
        <w:rFonts w:hint="default"/>
      </w:rPr>
    </w:lvl>
    <w:lvl w:ilvl="1">
      <w:start w:val="2"/>
      <w:numFmt w:val="decimal"/>
      <w:lvlText w:val="%1.%2"/>
      <w:lvlJc w:val="left"/>
      <w:pPr>
        <w:ind w:left="910" w:hanging="55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9C30E7D"/>
    <w:multiLevelType w:val="hybridMultilevel"/>
    <w:tmpl w:val="ACB8A73C"/>
    <w:lvl w:ilvl="0" w:tplc="08090001">
      <w:start w:val="1"/>
      <w:numFmt w:val="bullet"/>
      <w:lvlText w:val=""/>
      <w:lvlJc w:val="left"/>
      <w:pPr>
        <w:tabs>
          <w:tab w:val="num" w:pos="880"/>
        </w:tabs>
        <w:ind w:left="880" w:hanging="360"/>
      </w:pPr>
      <w:rPr>
        <w:rFonts w:ascii="Symbol" w:hAnsi="Symbol" w:hint="default"/>
      </w:rPr>
    </w:lvl>
    <w:lvl w:ilvl="1" w:tplc="08090003">
      <w:start w:val="1"/>
      <w:numFmt w:val="bullet"/>
      <w:lvlText w:val="o"/>
      <w:lvlJc w:val="left"/>
      <w:pPr>
        <w:tabs>
          <w:tab w:val="num" w:pos="1600"/>
        </w:tabs>
        <w:ind w:left="1600" w:hanging="360"/>
      </w:pPr>
      <w:rPr>
        <w:rFonts w:ascii="Courier New" w:hAnsi="Courier New" w:cs="Courier New" w:hint="default"/>
      </w:rPr>
    </w:lvl>
    <w:lvl w:ilvl="2" w:tplc="08090005" w:tentative="1">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num w:numId="1">
    <w:abstractNumId w:val="30"/>
  </w:num>
  <w:num w:numId="2">
    <w:abstractNumId w:val="19"/>
  </w:num>
  <w:num w:numId="3">
    <w:abstractNumId w:val="22"/>
  </w:num>
  <w:num w:numId="4">
    <w:abstractNumId w:val="45"/>
  </w:num>
  <w:num w:numId="5">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0"/>
  </w:num>
  <w:num w:numId="8">
    <w:abstractNumId w:val="0"/>
  </w:num>
  <w:num w:numId="9">
    <w:abstractNumId w:val="8"/>
  </w:num>
  <w:num w:numId="10">
    <w:abstractNumId w:val="18"/>
  </w:num>
  <w:num w:numId="11">
    <w:abstractNumId w:val="34"/>
  </w:num>
  <w:num w:numId="12">
    <w:abstractNumId w:val="27"/>
  </w:num>
  <w:num w:numId="13">
    <w:abstractNumId w:val="36"/>
  </w:num>
  <w:num w:numId="14">
    <w:abstractNumId w:val="21"/>
  </w:num>
  <w:num w:numId="15">
    <w:abstractNumId w:val="43"/>
  </w:num>
  <w:num w:numId="16">
    <w:abstractNumId w:val="49"/>
  </w:num>
  <w:num w:numId="17">
    <w:abstractNumId w:val="40"/>
  </w:num>
  <w:num w:numId="18">
    <w:abstractNumId w:val="23"/>
  </w:num>
  <w:num w:numId="19">
    <w:abstractNumId w:val="33"/>
  </w:num>
  <w:num w:numId="20">
    <w:abstractNumId w:val="11"/>
  </w:num>
  <w:num w:numId="21">
    <w:abstractNumId w:val="9"/>
  </w:num>
  <w:num w:numId="22">
    <w:abstractNumId w:val="44"/>
  </w:num>
  <w:num w:numId="23">
    <w:abstractNumId w:val="47"/>
  </w:num>
  <w:num w:numId="24">
    <w:abstractNumId w:val="31"/>
  </w:num>
  <w:num w:numId="25">
    <w:abstractNumId w:val="16"/>
  </w:num>
  <w:num w:numId="26">
    <w:abstractNumId w:val="2"/>
  </w:num>
  <w:num w:numId="27">
    <w:abstractNumId w:val="37"/>
  </w:num>
  <w:num w:numId="28">
    <w:abstractNumId w:val="38"/>
  </w:num>
  <w:num w:numId="29">
    <w:abstractNumId w:val="24"/>
  </w:num>
  <w:num w:numId="30">
    <w:abstractNumId w:val="42"/>
  </w:num>
  <w:num w:numId="31">
    <w:abstractNumId w:val="41"/>
  </w:num>
  <w:num w:numId="32">
    <w:abstractNumId w:val="3"/>
  </w:num>
  <w:num w:numId="33">
    <w:abstractNumId w:val="5"/>
  </w:num>
  <w:num w:numId="34">
    <w:abstractNumId w:val="35"/>
  </w:num>
  <w:num w:numId="35">
    <w:abstractNumId w:val="48"/>
  </w:num>
  <w:num w:numId="36">
    <w:abstractNumId w:val="14"/>
  </w:num>
  <w:num w:numId="37">
    <w:abstractNumId w:val="15"/>
  </w:num>
  <w:num w:numId="38">
    <w:abstractNumId w:val="12"/>
  </w:num>
  <w:num w:numId="39">
    <w:abstractNumId w:val="20"/>
  </w:num>
  <w:num w:numId="40">
    <w:abstractNumId w:val="4"/>
  </w:num>
  <w:num w:numId="41">
    <w:abstractNumId w:val="29"/>
  </w:num>
  <w:num w:numId="42">
    <w:abstractNumId w:val="6"/>
  </w:num>
  <w:num w:numId="43">
    <w:abstractNumId w:val="26"/>
  </w:num>
  <w:num w:numId="44">
    <w:abstractNumId w:val="46"/>
  </w:num>
  <w:num w:numId="45">
    <w:abstractNumId w:val="1"/>
  </w:num>
  <w:num w:numId="46">
    <w:abstractNumId w:val="13"/>
  </w:num>
  <w:num w:numId="47">
    <w:abstractNumId w:val="32"/>
  </w:num>
  <w:num w:numId="48">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 w:numId="53">
    <w:abstractNumId w:val="7"/>
  </w:num>
  <w:num w:numId="54">
    <w:abstractNumId w:val="39"/>
  </w:num>
  <w:num w:numId="55">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680"/>
    <w:rsid w:val="00001492"/>
    <w:rsid w:val="00001FAE"/>
    <w:rsid w:val="00001FF9"/>
    <w:rsid w:val="000025ED"/>
    <w:rsid w:val="00003550"/>
    <w:rsid w:val="0000568A"/>
    <w:rsid w:val="00005CC0"/>
    <w:rsid w:val="000067A7"/>
    <w:rsid w:val="0000684F"/>
    <w:rsid w:val="000108F1"/>
    <w:rsid w:val="0001110F"/>
    <w:rsid w:val="00011FD2"/>
    <w:rsid w:val="00015C13"/>
    <w:rsid w:val="00016EFD"/>
    <w:rsid w:val="000176F9"/>
    <w:rsid w:val="000228A6"/>
    <w:rsid w:val="00022FA9"/>
    <w:rsid w:val="00023951"/>
    <w:rsid w:val="00026BA8"/>
    <w:rsid w:val="000270C7"/>
    <w:rsid w:val="00027606"/>
    <w:rsid w:val="00027F5E"/>
    <w:rsid w:val="00030D2D"/>
    <w:rsid w:val="000328D2"/>
    <w:rsid w:val="00032F88"/>
    <w:rsid w:val="00033963"/>
    <w:rsid w:val="000349FE"/>
    <w:rsid w:val="00034F5F"/>
    <w:rsid w:val="000362E4"/>
    <w:rsid w:val="00036932"/>
    <w:rsid w:val="0004006D"/>
    <w:rsid w:val="00040891"/>
    <w:rsid w:val="00040940"/>
    <w:rsid w:val="000411C6"/>
    <w:rsid w:val="00041657"/>
    <w:rsid w:val="00042095"/>
    <w:rsid w:val="00045E32"/>
    <w:rsid w:val="00046B88"/>
    <w:rsid w:val="00046F0C"/>
    <w:rsid w:val="0004711C"/>
    <w:rsid w:val="00050BD6"/>
    <w:rsid w:val="00052475"/>
    <w:rsid w:val="00052547"/>
    <w:rsid w:val="0005259E"/>
    <w:rsid w:val="000539D2"/>
    <w:rsid w:val="00053DF6"/>
    <w:rsid w:val="00054B32"/>
    <w:rsid w:val="000554E7"/>
    <w:rsid w:val="000577CF"/>
    <w:rsid w:val="0006052B"/>
    <w:rsid w:val="0006291E"/>
    <w:rsid w:val="00062BE5"/>
    <w:rsid w:val="00062F7F"/>
    <w:rsid w:val="00063BE5"/>
    <w:rsid w:val="00063E7F"/>
    <w:rsid w:val="00064823"/>
    <w:rsid w:val="0006657C"/>
    <w:rsid w:val="00067455"/>
    <w:rsid w:val="00067DC4"/>
    <w:rsid w:val="00070039"/>
    <w:rsid w:val="00071AF7"/>
    <w:rsid w:val="00071BA5"/>
    <w:rsid w:val="00071BB5"/>
    <w:rsid w:val="00072B4A"/>
    <w:rsid w:val="00074127"/>
    <w:rsid w:val="00075A5C"/>
    <w:rsid w:val="00075E76"/>
    <w:rsid w:val="000764A2"/>
    <w:rsid w:val="00076FE3"/>
    <w:rsid w:val="000804AB"/>
    <w:rsid w:val="000808C0"/>
    <w:rsid w:val="00080B8F"/>
    <w:rsid w:val="00080DD4"/>
    <w:rsid w:val="0008135B"/>
    <w:rsid w:val="00082962"/>
    <w:rsid w:val="00082985"/>
    <w:rsid w:val="00082B09"/>
    <w:rsid w:val="00083F93"/>
    <w:rsid w:val="00084687"/>
    <w:rsid w:val="00084741"/>
    <w:rsid w:val="00087C91"/>
    <w:rsid w:val="0009015F"/>
    <w:rsid w:val="00091310"/>
    <w:rsid w:val="00091CD6"/>
    <w:rsid w:val="00092D4C"/>
    <w:rsid w:val="00096F5C"/>
    <w:rsid w:val="000A184C"/>
    <w:rsid w:val="000A342A"/>
    <w:rsid w:val="000A358F"/>
    <w:rsid w:val="000A3CB1"/>
    <w:rsid w:val="000A4B86"/>
    <w:rsid w:val="000A6CC8"/>
    <w:rsid w:val="000A7A47"/>
    <w:rsid w:val="000B0E63"/>
    <w:rsid w:val="000B117C"/>
    <w:rsid w:val="000B1C8B"/>
    <w:rsid w:val="000B3FA5"/>
    <w:rsid w:val="000B4186"/>
    <w:rsid w:val="000B4D5A"/>
    <w:rsid w:val="000B54D6"/>
    <w:rsid w:val="000B5FD2"/>
    <w:rsid w:val="000B6088"/>
    <w:rsid w:val="000B6D91"/>
    <w:rsid w:val="000C09E8"/>
    <w:rsid w:val="000C0D7E"/>
    <w:rsid w:val="000C1EFA"/>
    <w:rsid w:val="000C2588"/>
    <w:rsid w:val="000C266C"/>
    <w:rsid w:val="000C2721"/>
    <w:rsid w:val="000C2951"/>
    <w:rsid w:val="000C3ABD"/>
    <w:rsid w:val="000C5B4C"/>
    <w:rsid w:val="000C7D51"/>
    <w:rsid w:val="000D0D0E"/>
    <w:rsid w:val="000D0DE7"/>
    <w:rsid w:val="000D1207"/>
    <w:rsid w:val="000D20BD"/>
    <w:rsid w:val="000D35D3"/>
    <w:rsid w:val="000D3C3B"/>
    <w:rsid w:val="000D3C4E"/>
    <w:rsid w:val="000D47C8"/>
    <w:rsid w:val="000D4FA5"/>
    <w:rsid w:val="000D5018"/>
    <w:rsid w:val="000D5386"/>
    <w:rsid w:val="000D6E05"/>
    <w:rsid w:val="000E12FD"/>
    <w:rsid w:val="000E16F3"/>
    <w:rsid w:val="000E178C"/>
    <w:rsid w:val="000E19E9"/>
    <w:rsid w:val="000E2043"/>
    <w:rsid w:val="000E2E8E"/>
    <w:rsid w:val="000E30F9"/>
    <w:rsid w:val="000E4415"/>
    <w:rsid w:val="000E541B"/>
    <w:rsid w:val="000E5583"/>
    <w:rsid w:val="000E6091"/>
    <w:rsid w:val="000E6536"/>
    <w:rsid w:val="000E6D5E"/>
    <w:rsid w:val="000E6D7C"/>
    <w:rsid w:val="000F09CD"/>
    <w:rsid w:val="000F23F9"/>
    <w:rsid w:val="000F4C6C"/>
    <w:rsid w:val="000F6B97"/>
    <w:rsid w:val="000F6EF2"/>
    <w:rsid w:val="000F7BCE"/>
    <w:rsid w:val="001003FE"/>
    <w:rsid w:val="00100DA1"/>
    <w:rsid w:val="00101A83"/>
    <w:rsid w:val="00102471"/>
    <w:rsid w:val="001040B9"/>
    <w:rsid w:val="00104A1F"/>
    <w:rsid w:val="001053C8"/>
    <w:rsid w:val="0010575A"/>
    <w:rsid w:val="001059C6"/>
    <w:rsid w:val="00110D99"/>
    <w:rsid w:val="00111DFC"/>
    <w:rsid w:val="00113FB8"/>
    <w:rsid w:val="001179E0"/>
    <w:rsid w:val="00117DC8"/>
    <w:rsid w:val="001210B9"/>
    <w:rsid w:val="00121419"/>
    <w:rsid w:val="001225FE"/>
    <w:rsid w:val="00125EA8"/>
    <w:rsid w:val="00126EB5"/>
    <w:rsid w:val="001272EE"/>
    <w:rsid w:val="001273F5"/>
    <w:rsid w:val="0013017E"/>
    <w:rsid w:val="0013036B"/>
    <w:rsid w:val="001303C1"/>
    <w:rsid w:val="001308A8"/>
    <w:rsid w:val="001338D3"/>
    <w:rsid w:val="001356FD"/>
    <w:rsid w:val="00135FD5"/>
    <w:rsid w:val="00136A9A"/>
    <w:rsid w:val="001402C0"/>
    <w:rsid w:val="00141349"/>
    <w:rsid w:val="0014141C"/>
    <w:rsid w:val="00142169"/>
    <w:rsid w:val="00142668"/>
    <w:rsid w:val="00142F09"/>
    <w:rsid w:val="001433A1"/>
    <w:rsid w:val="001442FA"/>
    <w:rsid w:val="0014623F"/>
    <w:rsid w:val="0014658B"/>
    <w:rsid w:val="00146906"/>
    <w:rsid w:val="001477CD"/>
    <w:rsid w:val="00150334"/>
    <w:rsid w:val="00151995"/>
    <w:rsid w:val="00154326"/>
    <w:rsid w:val="00154A03"/>
    <w:rsid w:val="00155098"/>
    <w:rsid w:val="0015523F"/>
    <w:rsid w:val="001564BA"/>
    <w:rsid w:val="001569B4"/>
    <w:rsid w:val="00156F54"/>
    <w:rsid w:val="00157742"/>
    <w:rsid w:val="00157B82"/>
    <w:rsid w:val="00157EDA"/>
    <w:rsid w:val="00161ACE"/>
    <w:rsid w:val="001620BB"/>
    <w:rsid w:val="001620E1"/>
    <w:rsid w:val="001623CB"/>
    <w:rsid w:val="00162E1A"/>
    <w:rsid w:val="001636C0"/>
    <w:rsid w:val="001638D1"/>
    <w:rsid w:val="001659AC"/>
    <w:rsid w:val="00165DAE"/>
    <w:rsid w:val="00166989"/>
    <w:rsid w:val="00167A01"/>
    <w:rsid w:val="00167AD1"/>
    <w:rsid w:val="001702EA"/>
    <w:rsid w:val="0017036A"/>
    <w:rsid w:val="00170AAF"/>
    <w:rsid w:val="00173C3C"/>
    <w:rsid w:val="00174F58"/>
    <w:rsid w:val="00176575"/>
    <w:rsid w:val="001809E2"/>
    <w:rsid w:val="00181292"/>
    <w:rsid w:val="00181534"/>
    <w:rsid w:val="00181C68"/>
    <w:rsid w:val="001822EB"/>
    <w:rsid w:val="001839C6"/>
    <w:rsid w:val="00184ECF"/>
    <w:rsid w:val="00185788"/>
    <w:rsid w:val="00185861"/>
    <w:rsid w:val="0018616B"/>
    <w:rsid w:val="0018665D"/>
    <w:rsid w:val="00186E8C"/>
    <w:rsid w:val="0019054F"/>
    <w:rsid w:val="00190941"/>
    <w:rsid w:val="00190DE1"/>
    <w:rsid w:val="0019115D"/>
    <w:rsid w:val="00192393"/>
    <w:rsid w:val="00192A18"/>
    <w:rsid w:val="00193C55"/>
    <w:rsid w:val="00195784"/>
    <w:rsid w:val="00197E47"/>
    <w:rsid w:val="001A1267"/>
    <w:rsid w:val="001A1374"/>
    <w:rsid w:val="001A2C16"/>
    <w:rsid w:val="001A2FA7"/>
    <w:rsid w:val="001A421E"/>
    <w:rsid w:val="001A4B9B"/>
    <w:rsid w:val="001A547D"/>
    <w:rsid w:val="001A6508"/>
    <w:rsid w:val="001A6849"/>
    <w:rsid w:val="001A6B3C"/>
    <w:rsid w:val="001A743F"/>
    <w:rsid w:val="001A7DF6"/>
    <w:rsid w:val="001B0272"/>
    <w:rsid w:val="001B234D"/>
    <w:rsid w:val="001B5BB7"/>
    <w:rsid w:val="001C0ADB"/>
    <w:rsid w:val="001C0B61"/>
    <w:rsid w:val="001C0C71"/>
    <w:rsid w:val="001C2E4F"/>
    <w:rsid w:val="001D2280"/>
    <w:rsid w:val="001D7216"/>
    <w:rsid w:val="001D75A4"/>
    <w:rsid w:val="001D788B"/>
    <w:rsid w:val="001E0F17"/>
    <w:rsid w:val="001E11EB"/>
    <w:rsid w:val="001E331C"/>
    <w:rsid w:val="001E3AF4"/>
    <w:rsid w:val="001E4930"/>
    <w:rsid w:val="001E4A01"/>
    <w:rsid w:val="001E4D41"/>
    <w:rsid w:val="001E72B0"/>
    <w:rsid w:val="001E7C33"/>
    <w:rsid w:val="001F0577"/>
    <w:rsid w:val="001F0F15"/>
    <w:rsid w:val="001F153C"/>
    <w:rsid w:val="001F1E7C"/>
    <w:rsid w:val="001F2EED"/>
    <w:rsid w:val="001F5D7D"/>
    <w:rsid w:val="001F5EFE"/>
    <w:rsid w:val="001F64AA"/>
    <w:rsid w:val="001F735D"/>
    <w:rsid w:val="001F7E33"/>
    <w:rsid w:val="00200B57"/>
    <w:rsid w:val="00201831"/>
    <w:rsid w:val="00201EE5"/>
    <w:rsid w:val="00202BAC"/>
    <w:rsid w:val="00202C22"/>
    <w:rsid w:val="00203944"/>
    <w:rsid w:val="002042A4"/>
    <w:rsid w:val="002042D9"/>
    <w:rsid w:val="00206863"/>
    <w:rsid w:val="002107B3"/>
    <w:rsid w:val="00210B53"/>
    <w:rsid w:val="002114FC"/>
    <w:rsid w:val="0021214D"/>
    <w:rsid w:val="002125DC"/>
    <w:rsid w:val="00212B92"/>
    <w:rsid w:val="00212F4F"/>
    <w:rsid w:val="00213297"/>
    <w:rsid w:val="0021367E"/>
    <w:rsid w:val="0021585E"/>
    <w:rsid w:val="00216433"/>
    <w:rsid w:val="002206DC"/>
    <w:rsid w:val="00220BB0"/>
    <w:rsid w:val="00220F95"/>
    <w:rsid w:val="002221F2"/>
    <w:rsid w:val="0022234F"/>
    <w:rsid w:val="002226F9"/>
    <w:rsid w:val="00223597"/>
    <w:rsid w:val="00223FC2"/>
    <w:rsid w:val="0022437D"/>
    <w:rsid w:val="00226175"/>
    <w:rsid w:val="0022624B"/>
    <w:rsid w:val="002275F6"/>
    <w:rsid w:val="0023130D"/>
    <w:rsid w:val="00231504"/>
    <w:rsid w:val="00231F9B"/>
    <w:rsid w:val="0023276F"/>
    <w:rsid w:val="002328F2"/>
    <w:rsid w:val="00233037"/>
    <w:rsid w:val="002343A0"/>
    <w:rsid w:val="00234D14"/>
    <w:rsid w:val="002350D8"/>
    <w:rsid w:val="0023548D"/>
    <w:rsid w:val="00235CBD"/>
    <w:rsid w:val="002363FE"/>
    <w:rsid w:val="00237D3E"/>
    <w:rsid w:val="00237F51"/>
    <w:rsid w:val="00240622"/>
    <w:rsid w:val="0024072B"/>
    <w:rsid w:val="00241A37"/>
    <w:rsid w:val="00242ED8"/>
    <w:rsid w:val="002442D7"/>
    <w:rsid w:val="00244BB3"/>
    <w:rsid w:val="002454C1"/>
    <w:rsid w:val="002472F3"/>
    <w:rsid w:val="002479E2"/>
    <w:rsid w:val="00251746"/>
    <w:rsid w:val="002530BE"/>
    <w:rsid w:val="00253AE5"/>
    <w:rsid w:val="00253E78"/>
    <w:rsid w:val="0025463A"/>
    <w:rsid w:val="00254975"/>
    <w:rsid w:val="00255AEC"/>
    <w:rsid w:val="002564B2"/>
    <w:rsid w:val="002604A5"/>
    <w:rsid w:val="0026499D"/>
    <w:rsid w:val="002659D0"/>
    <w:rsid w:val="00265F46"/>
    <w:rsid w:val="00266908"/>
    <w:rsid w:val="002672DC"/>
    <w:rsid w:val="0026737C"/>
    <w:rsid w:val="00270DD7"/>
    <w:rsid w:val="00271F23"/>
    <w:rsid w:val="00272CCC"/>
    <w:rsid w:val="002754D3"/>
    <w:rsid w:val="00275B68"/>
    <w:rsid w:val="002765EF"/>
    <w:rsid w:val="002769B6"/>
    <w:rsid w:val="002771FB"/>
    <w:rsid w:val="00280BC5"/>
    <w:rsid w:val="00280C09"/>
    <w:rsid w:val="00281974"/>
    <w:rsid w:val="00282381"/>
    <w:rsid w:val="00282A93"/>
    <w:rsid w:val="0028322A"/>
    <w:rsid w:val="00283623"/>
    <w:rsid w:val="00284562"/>
    <w:rsid w:val="00284E9A"/>
    <w:rsid w:val="00285D9D"/>
    <w:rsid w:val="002866DB"/>
    <w:rsid w:val="002872F6"/>
    <w:rsid w:val="00290657"/>
    <w:rsid w:val="00290E88"/>
    <w:rsid w:val="0029139C"/>
    <w:rsid w:val="0029177F"/>
    <w:rsid w:val="00291A8F"/>
    <w:rsid w:val="00293BE8"/>
    <w:rsid w:val="002949FB"/>
    <w:rsid w:val="00294CB8"/>
    <w:rsid w:val="00294FDF"/>
    <w:rsid w:val="00295C1B"/>
    <w:rsid w:val="00296176"/>
    <w:rsid w:val="00297E4F"/>
    <w:rsid w:val="002A1309"/>
    <w:rsid w:val="002A2DFC"/>
    <w:rsid w:val="002A2E6B"/>
    <w:rsid w:val="002A4F77"/>
    <w:rsid w:val="002A5E40"/>
    <w:rsid w:val="002A73E3"/>
    <w:rsid w:val="002A78C4"/>
    <w:rsid w:val="002A7C83"/>
    <w:rsid w:val="002B10DA"/>
    <w:rsid w:val="002B142B"/>
    <w:rsid w:val="002B14F4"/>
    <w:rsid w:val="002B1F5E"/>
    <w:rsid w:val="002B299E"/>
    <w:rsid w:val="002B3EDA"/>
    <w:rsid w:val="002B4168"/>
    <w:rsid w:val="002B5105"/>
    <w:rsid w:val="002B550D"/>
    <w:rsid w:val="002B5C30"/>
    <w:rsid w:val="002B5E60"/>
    <w:rsid w:val="002B61E4"/>
    <w:rsid w:val="002B759A"/>
    <w:rsid w:val="002B7CE2"/>
    <w:rsid w:val="002C1F56"/>
    <w:rsid w:val="002C2313"/>
    <w:rsid w:val="002C3BA9"/>
    <w:rsid w:val="002C5382"/>
    <w:rsid w:val="002C5A6F"/>
    <w:rsid w:val="002C67FE"/>
    <w:rsid w:val="002C6B94"/>
    <w:rsid w:val="002C741B"/>
    <w:rsid w:val="002C748C"/>
    <w:rsid w:val="002D19C9"/>
    <w:rsid w:val="002D24BF"/>
    <w:rsid w:val="002D4784"/>
    <w:rsid w:val="002D4BF3"/>
    <w:rsid w:val="002D7597"/>
    <w:rsid w:val="002E0800"/>
    <w:rsid w:val="002E0ACE"/>
    <w:rsid w:val="002E0D3C"/>
    <w:rsid w:val="002E2A5F"/>
    <w:rsid w:val="002E53D5"/>
    <w:rsid w:val="002E5F18"/>
    <w:rsid w:val="002E626D"/>
    <w:rsid w:val="002E70C7"/>
    <w:rsid w:val="002E7515"/>
    <w:rsid w:val="002E7610"/>
    <w:rsid w:val="002F21E6"/>
    <w:rsid w:val="002F2237"/>
    <w:rsid w:val="002F4658"/>
    <w:rsid w:val="002F4B04"/>
    <w:rsid w:val="002F60DB"/>
    <w:rsid w:val="002F718C"/>
    <w:rsid w:val="002F78F5"/>
    <w:rsid w:val="003000B3"/>
    <w:rsid w:val="00300439"/>
    <w:rsid w:val="00301E74"/>
    <w:rsid w:val="00302835"/>
    <w:rsid w:val="00302B17"/>
    <w:rsid w:val="0030365E"/>
    <w:rsid w:val="00304B33"/>
    <w:rsid w:val="00304C72"/>
    <w:rsid w:val="00304D7B"/>
    <w:rsid w:val="00306D49"/>
    <w:rsid w:val="00307131"/>
    <w:rsid w:val="00310051"/>
    <w:rsid w:val="003111E4"/>
    <w:rsid w:val="00311585"/>
    <w:rsid w:val="003126A4"/>
    <w:rsid w:val="00312F78"/>
    <w:rsid w:val="00313CCE"/>
    <w:rsid w:val="00314842"/>
    <w:rsid w:val="00315558"/>
    <w:rsid w:val="00315CAB"/>
    <w:rsid w:val="00315EA1"/>
    <w:rsid w:val="00316C54"/>
    <w:rsid w:val="0031797B"/>
    <w:rsid w:val="0032111A"/>
    <w:rsid w:val="003214D8"/>
    <w:rsid w:val="00321D69"/>
    <w:rsid w:val="00322AD2"/>
    <w:rsid w:val="00323862"/>
    <w:rsid w:val="00325015"/>
    <w:rsid w:val="003257FF"/>
    <w:rsid w:val="0032656D"/>
    <w:rsid w:val="00326FC4"/>
    <w:rsid w:val="00327B9D"/>
    <w:rsid w:val="00327FC6"/>
    <w:rsid w:val="0033026C"/>
    <w:rsid w:val="00331C67"/>
    <w:rsid w:val="003335B6"/>
    <w:rsid w:val="0033398F"/>
    <w:rsid w:val="00336202"/>
    <w:rsid w:val="00337D3D"/>
    <w:rsid w:val="0034051D"/>
    <w:rsid w:val="00340B6D"/>
    <w:rsid w:val="00341037"/>
    <w:rsid w:val="00342224"/>
    <w:rsid w:val="003433B6"/>
    <w:rsid w:val="0034668B"/>
    <w:rsid w:val="003507A5"/>
    <w:rsid w:val="00351B42"/>
    <w:rsid w:val="003528A7"/>
    <w:rsid w:val="00353B9A"/>
    <w:rsid w:val="00353F2E"/>
    <w:rsid w:val="00354B95"/>
    <w:rsid w:val="00355E2B"/>
    <w:rsid w:val="00356166"/>
    <w:rsid w:val="0036205E"/>
    <w:rsid w:val="00362A46"/>
    <w:rsid w:val="00364003"/>
    <w:rsid w:val="0036441F"/>
    <w:rsid w:val="0036446C"/>
    <w:rsid w:val="00365C8B"/>
    <w:rsid w:val="00366FB6"/>
    <w:rsid w:val="00367105"/>
    <w:rsid w:val="00370220"/>
    <w:rsid w:val="003711F0"/>
    <w:rsid w:val="003728F8"/>
    <w:rsid w:val="0037501E"/>
    <w:rsid w:val="00376FD1"/>
    <w:rsid w:val="00380E54"/>
    <w:rsid w:val="003814D1"/>
    <w:rsid w:val="003824D3"/>
    <w:rsid w:val="00384680"/>
    <w:rsid w:val="003855BF"/>
    <w:rsid w:val="00386456"/>
    <w:rsid w:val="00386A0C"/>
    <w:rsid w:val="00386C86"/>
    <w:rsid w:val="00387478"/>
    <w:rsid w:val="00387860"/>
    <w:rsid w:val="0039041D"/>
    <w:rsid w:val="0039052A"/>
    <w:rsid w:val="00390ED4"/>
    <w:rsid w:val="00391236"/>
    <w:rsid w:val="00391ECE"/>
    <w:rsid w:val="00393E43"/>
    <w:rsid w:val="0039443B"/>
    <w:rsid w:val="003945F4"/>
    <w:rsid w:val="00394C46"/>
    <w:rsid w:val="0039599A"/>
    <w:rsid w:val="0039716C"/>
    <w:rsid w:val="0039726B"/>
    <w:rsid w:val="003A000B"/>
    <w:rsid w:val="003A017E"/>
    <w:rsid w:val="003A0685"/>
    <w:rsid w:val="003A0E18"/>
    <w:rsid w:val="003A0EEB"/>
    <w:rsid w:val="003A20B5"/>
    <w:rsid w:val="003A3617"/>
    <w:rsid w:val="003A3887"/>
    <w:rsid w:val="003A40AF"/>
    <w:rsid w:val="003A671E"/>
    <w:rsid w:val="003A7AC1"/>
    <w:rsid w:val="003A7E3E"/>
    <w:rsid w:val="003B04B3"/>
    <w:rsid w:val="003B0723"/>
    <w:rsid w:val="003B0C6C"/>
    <w:rsid w:val="003B0F7F"/>
    <w:rsid w:val="003B1745"/>
    <w:rsid w:val="003B1EC8"/>
    <w:rsid w:val="003B1F1F"/>
    <w:rsid w:val="003B4B03"/>
    <w:rsid w:val="003B5606"/>
    <w:rsid w:val="003B5D7E"/>
    <w:rsid w:val="003B7CEC"/>
    <w:rsid w:val="003C0421"/>
    <w:rsid w:val="003C32BA"/>
    <w:rsid w:val="003C37E6"/>
    <w:rsid w:val="003C3E58"/>
    <w:rsid w:val="003C5353"/>
    <w:rsid w:val="003C642F"/>
    <w:rsid w:val="003C6446"/>
    <w:rsid w:val="003C7A75"/>
    <w:rsid w:val="003D0098"/>
    <w:rsid w:val="003D0539"/>
    <w:rsid w:val="003D0835"/>
    <w:rsid w:val="003D26A7"/>
    <w:rsid w:val="003D30DA"/>
    <w:rsid w:val="003D3662"/>
    <w:rsid w:val="003D3965"/>
    <w:rsid w:val="003D5CEB"/>
    <w:rsid w:val="003E0F13"/>
    <w:rsid w:val="003E2D24"/>
    <w:rsid w:val="003E335C"/>
    <w:rsid w:val="003E7268"/>
    <w:rsid w:val="003F0786"/>
    <w:rsid w:val="003F0E09"/>
    <w:rsid w:val="003F12EC"/>
    <w:rsid w:val="003F1E5B"/>
    <w:rsid w:val="003F227F"/>
    <w:rsid w:val="003F282A"/>
    <w:rsid w:val="003F2B2C"/>
    <w:rsid w:val="003F5906"/>
    <w:rsid w:val="003F5F89"/>
    <w:rsid w:val="003F693A"/>
    <w:rsid w:val="003F6C86"/>
    <w:rsid w:val="003F7195"/>
    <w:rsid w:val="003F7BD4"/>
    <w:rsid w:val="00405F45"/>
    <w:rsid w:val="00406F5B"/>
    <w:rsid w:val="004071B0"/>
    <w:rsid w:val="004079C5"/>
    <w:rsid w:val="00411652"/>
    <w:rsid w:val="00411F35"/>
    <w:rsid w:val="004121DD"/>
    <w:rsid w:val="004138B1"/>
    <w:rsid w:val="00413E71"/>
    <w:rsid w:val="00414593"/>
    <w:rsid w:val="0041689D"/>
    <w:rsid w:val="00416F3A"/>
    <w:rsid w:val="00417D72"/>
    <w:rsid w:val="00420445"/>
    <w:rsid w:val="004225B1"/>
    <w:rsid w:val="004237E5"/>
    <w:rsid w:val="00423BC5"/>
    <w:rsid w:val="00424102"/>
    <w:rsid w:val="00425415"/>
    <w:rsid w:val="00425F4C"/>
    <w:rsid w:val="00427122"/>
    <w:rsid w:val="00427FDE"/>
    <w:rsid w:val="0043134C"/>
    <w:rsid w:val="0043271D"/>
    <w:rsid w:val="00432EAC"/>
    <w:rsid w:val="00434415"/>
    <w:rsid w:val="0043525F"/>
    <w:rsid w:val="00435DFF"/>
    <w:rsid w:val="00436620"/>
    <w:rsid w:val="00440730"/>
    <w:rsid w:val="004408AB"/>
    <w:rsid w:val="00440D43"/>
    <w:rsid w:val="004410F8"/>
    <w:rsid w:val="00442304"/>
    <w:rsid w:val="00442A55"/>
    <w:rsid w:val="004443E5"/>
    <w:rsid w:val="00445741"/>
    <w:rsid w:val="00446B57"/>
    <w:rsid w:val="00446C77"/>
    <w:rsid w:val="0045184F"/>
    <w:rsid w:val="00452491"/>
    <w:rsid w:val="00454106"/>
    <w:rsid w:val="004550DB"/>
    <w:rsid w:val="004566DB"/>
    <w:rsid w:val="00460072"/>
    <w:rsid w:val="004606E9"/>
    <w:rsid w:val="00460C6C"/>
    <w:rsid w:val="004639DD"/>
    <w:rsid w:val="00464F6E"/>
    <w:rsid w:val="004664DB"/>
    <w:rsid w:val="00467F1F"/>
    <w:rsid w:val="004703FF"/>
    <w:rsid w:val="0047204E"/>
    <w:rsid w:val="00473A29"/>
    <w:rsid w:val="00473D1A"/>
    <w:rsid w:val="0047581C"/>
    <w:rsid w:val="004766A0"/>
    <w:rsid w:val="00480ADA"/>
    <w:rsid w:val="00483DEC"/>
    <w:rsid w:val="00485587"/>
    <w:rsid w:val="0048610A"/>
    <w:rsid w:val="00486F3C"/>
    <w:rsid w:val="004870E6"/>
    <w:rsid w:val="0049233A"/>
    <w:rsid w:val="00492D2D"/>
    <w:rsid w:val="00493691"/>
    <w:rsid w:val="004968F0"/>
    <w:rsid w:val="00496B18"/>
    <w:rsid w:val="004977A3"/>
    <w:rsid w:val="004977A8"/>
    <w:rsid w:val="004A1FA2"/>
    <w:rsid w:val="004A2198"/>
    <w:rsid w:val="004A2681"/>
    <w:rsid w:val="004A2960"/>
    <w:rsid w:val="004A29B2"/>
    <w:rsid w:val="004A396D"/>
    <w:rsid w:val="004A4E60"/>
    <w:rsid w:val="004A69DC"/>
    <w:rsid w:val="004A713D"/>
    <w:rsid w:val="004A75F3"/>
    <w:rsid w:val="004A7BD6"/>
    <w:rsid w:val="004B0319"/>
    <w:rsid w:val="004B0506"/>
    <w:rsid w:val="004B0D8A"/>
    <w:rsid w:val="004B1BD6"/>
    <w:rsid w:val="004B1E02"/>
    <w:rsid w:val="004B37A0"/>
    <w:rsid w:val="004B3D25"/>
    <w:rsid w:val="004B402D"/>
    <w:rsid w:val="004B4BD0"/>
    <w:rsid w:val="004B4E94"/>
    <w:rsid w:val="004C07C4"/>
    <w:rsid w:val="004C181D"/>
    <w:rsid w:val="004C52B2"/>
    <w:rsid w:val="004C5321"/>
    <w:rsid w:val="004C5A50"/>
    <w:rsid w:val="004C60F3"/>
    <w:rsid w:val="004C642D"/>
    <w:rsid w:val="004C7CD4"/>
    <w:rsid w:val="004C7F62"/>
    <w:rsid w:val="004D109A"/>
    <w:rsid w:val="004D1C41"/>
    <w:rsid w:val="004D2A69"/>
    <w:rsid w:val="004D309F"/>
    <w:rsid w:val="004D324C"/>
    <w:rsid w:val="004D41FC"/>
    <w:rsid w:val="004D6A59"/>
    <w:rsid w:val="004D6D99"/>
    <w:rsid w:val="004D71F7"/>
    <w:rsid w:val="004E0A3B"/>
    <w:rsid w:val="004E0DE8"/>
    <w:rsid w:val="004E0FEB"/>
    <w:rsid w:val="004E2DC7"/>
    <w:rsid w:val="004E2FD3"/>
    <w:rsid w:val="004E37B3"/>
    <w:rsid w:val="004E6495"/>
    <w:rsid w:val="004E65F0"/>
    <w:rsid w:val="004E660D"/>
    <w:rsid w:val="004E72A7"/>
    <w:rsid w:val="004E779A"/>
    <w:rsid w:val="004F034A"/>
    <w:rsid w:val="004F1975"/>
    <w:rsid w:val="004F1C6C"/>
    <w:rsid w:val="004F4CF1"/>
    <w:rsid w:val="004F5419"/>
    <w:rsid w:val="004F5604"/>
    <w:rsid w:val="004F58F9"/>
    <w:rsid w:val="004F59FE"/>
    <w:rsid w:val="005019B8"/>
    <w:rsid w:val="00503235"/>
    <w:rsid w:val="00503EDD"/>
    <w:rsid w:val="005040E2"/>
    <w:rsid w:val="0050458F"/>
    <w:rsid w:val="00506569"/>
    <w:rsid w:val="005065CE"/>
    <w:rsid w:val="00506FAD"/>
    <w:rsid w:val="0050711C"/>
    <w:rsid w:val="005104AF"/>
    <w:rsid w:val="0051054F"/>
    <w:rsid w:val="00510EE6"/>
    <w:rsid w:val="005116C5"/>
    <w:rsid w:val="00512C04"/>
    <w:rsid w:val="005145A2"/>
    <w:rsid w:val="005155E5"/>
    <w:rsid w:val="0051562E"/>
    <w:rsid w:val="005161BE"/>
    <w:rsid w:val="005176C0"/>
    <w:rsid w:val="00517E79"/>
    <w:rsid w:val="0052157E"/>
    <w:rsid w:val="00521E52"/>
    <w:rsid w:val="00523716"/>
    <w:rsid w:val="00523909"/>
    <w:rsid w:val="00523CAC"/>
    <w:rsid w:val="00524DEC"/>
    <w:rsid w:val="00525673"/>
    <w:rsid w:val="00525CF4"/>
    <w:rsid w:val="00525E19"/>
    <w:rsid w:val="00525F2A"/>
    <w:rsid w:val="00526D43"/>
    <w:rsid w:val="00527E30"/>
    <w:rsid w:val="005306C3"/>
    <w:rsid w:val="005329A8"/>
    <w:rsid w:val="00532A64"/>
    <w:rsid w:val="0053317B"/>
    <w:rsid w:val="0053656E"/>
    <w:rsid w:val="00537447"/>
    <w:rsid w:val="00537AE8"/>
    <w:rsid w:val="00541ABE"/>
    <w:rsid w:val="005424D1"/>
    <w:rsid w:val="005426DF"/>
    <w:rsid w:val="005439E8"/>
    <w:rsid w:val="005442D4"/>
    <w:rsid w:val="00544EC2"/>
    <w:rsid w:val="00545429"/>
    <w:rsid w:val="00545AA4"/>
    <w:rsid w:val="00546A33"/>
    <w:rsid w:val="00552053"/>
    <w:rsid w:val="00552A96"/>
    <w:rsid w:val="0055645F"/>
    <w:rsid w:val="005570B9"/>
    <w:rsid w:val="0055798F"/>
    <w:rsid w:val="00557BAF"/>
    <w:rsid w:val="0056087E"/>
    <w:rsid w:val="00560C1E"/>
    <w:rsid w:val="0056111E"/>
    <w:rsid w:val="00561718"/>
    <w:rsid w:val="00564576"/>
    <w:rsid w:val="00564A3E"/>
    <w:rsid w:val="0056643F"/>
    <w:rsid w:val="00570CDA"/>
    <w:rsid w:val="00572C81"/>
    <w:rsid w:val="0057498C"/>
    <w:rsid w:val="005752A1"/>
    <w:rsid w:val="00575349"/>
    <w:rsid w:val="005771CF"/>
    <w:rsid w:val="0057741C"/>
    <w:rsid w:val="00581987"/>
    <w:rsid w:val="00581D50"/>
    <w:rsid w:val="00582A9F"/>
    <w:rsid w:val="00583D20"/>
    <w:rsid w:val="00584B2F"/>
    <w:rsid w:val="005864D8"/>
    <w:rsid w:val="00590510"/>
    <w:rsid w:val="0059090C"/>
    <w:rsid w:val="0059143A"/>
    <w:rsid w:val="0059155A"/>
    <w:rsid w:val="00591C43"/>
    <w:rsid w:val="00592839"/>
    <w:rsid w:val="00593239"/>
    <w:rsid w:val="0059415C"/>
    <w:rsid w:val="0059698E"/>
    <w:rsid w:val="005A0F1A"/>
    <w:rsid w:val="005A13A9"/>
    <w:rsid w:val="005A14A9"/>
    <w:rsid w:val="005A174E"/>
    <w:rsid w:val="005A1B0B"/>
    <w:rsid w:val="005A2E14"/>
    <w:rsid w:val="005A4292"/>
    <w:rsid w:val="005A4294"/>
    <w:rsid w:val="005A4B3D"/>
    <w:rsid w:val="005A5EA3"/>
    <w:rsid w:val="005A754F"/>
    <w:rsid w:val="005B0216"/>
    <w:rsid w:val="005B06EE"/>
    <w:rsid w:val="005B1CB5"/>
    <w:rsid w:val="005B36BD"/>
    <w:rsid w:val="005B677A"/>
    <w:rsid w:val="005B7F83"/>
    <w:rsid w:val="005C0678"/>
    <w:rsid w:val="005C1058"/>
    <w:rsid w:val="005C158A"/>
    <w:rsid w:val="005C1A12"/>
    <w:rsid w:val="005C23D6"/>
    <w:rsid w:val="005C338F"/>
    <w:rsid w:val="005C4054"/>
    <w:rsid w:val="005C63FE"/>
    <w:rsid w:val="005C68CD"/>
    <w:rsid w:val="005C6CD8"/>
    <w:rsid w:val="005C71EE"/>
    <w:rsid w:val="005D044E"/>
    <w:rsid w:val="005D24BE"/>
    <w:rsid w:val="005D24D7"/>
    <w:rsid w:val="005D324C"/>
    <w:rsid w:val="005D3792"/>
    <w:rsid w:val="005D480C"/>
    <w:rsid w:val="005D550A"/>
    <w:rsid w:val="005D5858"/>
    <w:rsid w:val="005E2749"/>
    <w:rsid w:val="005E33F8"/>
    <w:rsid w:val="005E3F4D"/>
    <w:rsid w:val="005E5484"/>
    <w:rsid w:val="005E7CFE"/>
    <w:rsid w:val="005F073E"/>
    <w:rsid w:val="005F1750"/>
    <w:rsid w:val="005F2560"/>
    <w:rsid w:val="005F4160"/>
    <w:rsid w:val="005F6409"/>
    <w:rsid w:val="005F6FCB"/>
    <w:rsid w:val="005F7C57"/>
    <w:rsid w:val="00601326"/>
    <w:rsid w:val="006018AF"/>
    <w:rsid w:val="0060217B"/>
    <w:rsid w:val="00603C67"/>
    <w:rsid w:val="006040AE"/>
    <w:rsid w:val="00604C38"/>
    <w:rsid w:val="006055B8"/>
    <w:rsid w:val="0060608C"/>
    <w:rsid w:val="006069F2"/>
    <w:rsid w:val="00606CB8"/>
    <w:rsid w:val="00606FA0"/>
    <w:rsid w:val="006109B3"/>
    <w:rsid w:val="006114E1"/>
    <w:rsid w:val="00611792"/>
    <w:rsid w:val="00611E63"/>
    <w:rsid w:val="00612254"/>
    <w:rsid w:val="006150D0"/>
    <w:rsid w:val="006154FF"/>
    <w:rsid w:val="00616EF6"/>
    <w:rsid w:val="0061702F"/>
    <w:rsid w:val="0062225B"/>
    <w:rsid w:val="00623089"/>
    <w:rsid w:val="00623287"/>
    <w:rsid w:val="00623B6E"/>
    <w:rsid w:val="00624356"/>
    <w:rsid w:val="00626406"/>
    <w:rsid w:val="00626E3E"/>
    <w:rsid w:val="00626F68"/>
    <w:rsid w:val="00630C0A"/>
    <w:rsid w:val="00630C74"/>
    <w:rsid w:val="00631262"/>
    <w:rsid w:val="006340A9"/>
    <w:rsid w:val="006355BA"/>
    <w:rsid w:val="0063697A"/>
    <w:rsid w:val="00637EE4"/>
    <w:rsid w:val="0064066A"/>
    <w:rsid w:val="00640A2B"/>
    <w:rsid w:val="006414C6"/>
    <w:rsid w:val="0064157A"/>
    <w:rsid w:val="00641916"/>
    <w:rsid w:val="006424EF"/>
    <w:rsid w:val="006433F1"/>
    <w:rsid w:val="00644807"/>
    <w:rsid w:val="0064640E"/>
    <w:rsid w:val="00646F5A"/>
    <w:rsid w:val="00650C8B"/>
    <w:rsid w:val="006514A2"/>
    <w:rsid w:val="0065182A"/>
    <w:rsid w:val="00651D0B"/>
    <w:rsid w:val="00651E10"/>
    <w:rsid w:val="00653AE0"/>
    <w:rsid w:val="00653D80"/>
    <w:rsid w:val="00653F0A"/>
    <w:rsid w:val="00654630"/>
    <w:rsid w:val="0065472D"/>
    <w:rsid w:val="00655303"/>
    <w:rsid w:val="00655335"/>
    <w:rsid w:val="00655D72"/>
    <w:rsid w:val="00657CAB"/>
    <w:rsid w:val="0066036C"/>
    <w:rsid w:val="00661297"/>
    <w:rsid w:val="0066245B"/>
    <w:rsid w:val="0066455C"/>
    <w:rsid w:val="0066546E"/>
    <w:rsid w:val="0066659D"/>
    <w:rsid w:val="00666996"/>
    <w:rsid w:val="00666AF2"/>
    <w:rsid w:val="00670454"/>
    <w:rsid w:val="0067151A"/>
    <w:rsid w:val="00673BD8"/>
    <w:rsid w:val="00674934"/>
    <w:rsid w:val="0067629E"/>
    <w:rsid w:val="006764D2"/>
    <w:rsid w:val="00677CEE"/>
    <w:rsid w:val="0068081A"/>
    <w:rsid w:val="0068198A"/>
    <w:rsid w:val="00681A41"/>
    <w:rsid w:val="00682051"/>
    <w:rsid w:val="00682E7B"/>
    <w:rsid w:val="006847B2"/>
    <w:rsid w:val="00686029"/>
    <w:rsid w:val="006867AA"/>
    <w:rsid w:val="00687440"/>
    <w:rsid w:val="00687D3B"/>
    <w:rsid w:val="0069049F"/>
    <w:rsid w:val="006904BD"/>
    <w:rsid w:val="00691876"/>
    <w:rsid w:val="006919FD"/>
    <w:rsid w:val="00694204"/>
    <w:rsid w:val="0069582B"/>
    <w:rsid w:val="006958C2"/>
    <w:rsid w:val="00696409"/>
    <w:rsid w:val="006966D7"/>
    <w:rsid w:val="00697A5C"/>
    <w:rsid w:val="00697BDF"/>
    <w:rsid w:val="006A10D5"/>
    <w:rsid w:val="006A1129"/>
    <w:rsid w:val="006A251B"/>
    <w:rsid w:val="006A2D71"/>
    <w:rsid w:val="006A468D"/>
    <w:rsid w:val="006A4899"/>
    <w:rsid w:val="006A6242"/>
    <w:rsid w:val="006A6470"/>
    <w:rsid w:val="006A6826"/>
    <w:rsid w:val="006B2299"/>
    <w:rsid w:val="006B26AC"/>
    <w:rsid w:val="006B28B1"/>
    <w:rsid w:val="006B46AC"/>
    <w:rsid w:val="006B4C7D"/>
    <w:rsid w:val="006B5B3A"/>
    <w:rsid w:val="006B70B0"/>
    <w:rsid w:val="006B767C"/>
    <w:rsid w:val="006C075F"/>
    <w:rsid w:val="006C1375"/>
    <w:rsid w:val="006C1898"/>
    <w:rsid w:val="006C1A86"/>
    <w:rsid w:val="006C2401"/>
    <w:rsid w:val="006C2449"/>
    <w:rsid w:val="006C256B"/>
    <w:rsid w:val="006C2BB3"/>
    <w:rsid w:val="006C319C"/>
    <w:rsid w:val="006C42AC"/>
    <w:rsid w:val="006C5A71"/>
    <w:rsid w:val="006C7337"/>
    <w:rsid w:val="006D0274"/>
    <w:rsid w:val="006D034B"/>
    <w:rsid w:val="006D0F2B"/>
    <w:rsid w:val="006D1941"/>
    <w:rsid w:val="006D20D2"/>
    <w:rsid w:val="006D2180"/>
    <w:rsid w:val="006D2CFA"/>
    <w:rsid w:val="006D3CEA"/>
    <w:rsid w:val="006D3D41"/>
    <w:rsid w:val="006E04E9"/>
    <w:rsid w:val="006E09AB"/>
    <w:rsid w:val="006E2FC1"/>
    <w:rsid w:val="006E39D3"/>
    <w:rsid w:val="006E3DC2"/>
    <w:rsid w:val="006E3F3B"/>
    <w:rsid w:val="006E4F49"/>
    <w:rsid w:val="006E5659"/>
    <w:rsid w:val="006E6EB5"/>
    <w:rsid w:val="006E767A"/>
    <w:rsid w:val="006F0084"/>
    <w:rsid w:val="006F0493"/>
    <w:rsid w:val="006F07AD"/>
    <w:rsid w:val="006F1324"/>
    <w:rsid w:val="006F278F"/>
    <w:rsid w:val="006F32FE"/>
    <w:rsid w:val="006F3DCE"/>
    <w:rsid w:val="006F43E6"/>
    <w:rsid w:val="006F7261"/>
    <w:rsid w:val="00700866"/>
    <w:rsid w:val="00700E8E"/>
    <w:rsid w:val="00702457"/>
    <w:rsid w:val="00702838"/>
    <w:rsid w:val="007049DB"/>
    <w:rsid w:val="007051D9"/>
    <w:rsid w:val="00705968"/>
    <w:rsid w:val="007062D2"/>
    <w:rsid w:val="007075B7"/>
    <w:rsid w:val="00707EDB"/>
    <w:rsid w:val="00707FD8"/>
    <w:rsid w:val="00712C1A"/>
    <w:rsid w:val="00712DD5"/>
    <w:rsid w:val="00713ED2"/>
    <w:rsid w:val="00713FB2"/>
    <w:rsid w:val="00714AEA"/>
    <w:rsid w:val="00716BCC"/>
    <w:rsid w:val="00717F84"/>
    <w:rsid w:val="007204EA"/>
    <w:rsid w:val="00720DD5"/>
    <w:rsid w:val="0072261C"/>
    <w:rsid w:val="00723962"/>
    <w:rsid w:val="00723F68"/>
    <w:rsid w:val="00725AB9"/>
    <w:rsid w:val="00725C06"/>
    <w:rsid w:val="00726341"/>
    <w:rsid w:val="00726444"/>
    <w:rsid w:val="0072676D"/>
    <w:rsid w:val="00727F68"/>
    <w:rsid w:val="00730B5B"/>
    <w:rsid w:val="007317A0"/>
    <w:rsid w:val="007322F9"/>
    <w:rsid w:val="00732514"/>
    <w:rsid w:val="007338BF"/>
    <w:rsid w:val="00736749"/>
    <w:rsid w:val="0073687C"/>
    <w:rsid w:val="007369A9"/>
    <w:rsid w:val="00736A4A"/>
    <w:rsid w:val="00737B6E"/>
    <w:rsid w:val="00740049"/>
    <w:rsid w:val="00741022"/>
    <w:rsid w:val="007410DE"/>
    <w:rsid w:val="00741E0A"/>
    <w:rsid w:val="00741FBD"/>
    <w:rsid w:val="00742366"/>
    <w:rsid w:val="007424B9"/>
    <w:rsid w:val="00742683"/>
    <w:rsid w:val="007442FE"/>
    <w:rsid w:val="007445F6"/>
    <w:rsid w:val="0074491D"/>
    <w:rsid w:val="00745263"/>
    <w:rsid w:val="0074534B"/>
    <w:rsid w:val="00745AE0"/>
    <w:rsid w:val="00745AEE"/>
    <w:rsid w:val="007469EE"/>
    <w:rsid w:val="0074712B"/>
    <w:rsid w:val="00751371"/>
    <w:rsid w:val="00751DE5"/>
    <w:rsid w:val="0075255D"/>
    <w:rsid w:val="00752BCA"/>
    <w:rsid w:val="00753C04"/>
    <w:rsid w:val="00754CC8"/>
    <w:rsid w:val="00756542"/>
    <w:rsid w:val="007569B4"/>
    <w:rsid w:val="00757A87"/>
    <w:rsid w:val="00757D29"/>
    <w:rsid w:val="007617A4"/>
    <w:rsid w:val="007618A8"/>
    <w:rsid w:val="00761961"/>
    <w:rsid w:val="00761AAD"/>
    <w:rsid w:val="00761AD4"/>
    <w:rsid w:val="00762B94"/>
    <w:rsid w:val="00762D73"/>
    <w:rsid w:val="00763645"/>
    <w:rsid w:val="007637E4"/>
    <w:rsid w:val="007640E9"/>
    <w:rsid w:val="0076487A"/>
    <w:rsid w:val="007664E7"/>
    <w:rsid w:val="007665E0"/>
    <w:rsid w:val="00767842"/>
    <w:rsid w:val="007718D7"/>
    <w:rsid w:val="00771A15"/>
    <w:rsid w:val="0077303D"/>
    <w:rsid w:val="007737E9"/>
    <w:rsid w:val="00774CF3"/>
    <w:rsid w:val="00776934"/>
    <w:rsid w:val="00777749"/>
    <w:rsid w:val="00777C00"/>
    <w:rsid w:val="0078069D"/>
    <w:rsid w:val="00780B15"/>
    <w:rsid w:val="00782E96"/>
    <w:rsid w:val="00783EF4"/>
    <w:rsid w:val="0078478B"/>
    <w:rsid w:val="0078674C"/>
    <w:rsid w:val="00786D11"/>
    <w:rsid w:val="00787429"/>
    <w:rsid w:val="00787FEB"/>
    <w:rsid w:val="00790620"/>
    <w:rsid w:val="00792390"/>
    <w:rsid w:val="0079268B"/>
    <w:rsid w:val="00792799"/>
    <w:rsid w:val="00792804"/>
    <w:rsid w:val="0079423D"/>
    <w:rsid w:val="0079592F"/>
    <w:rsid w:val="007978BD"/>
    <w:rsid w:val="007A3093"/>
    <w:rsid w:val="007A5F37"/>
    <w:rsid w:val="007A64D9"/>
    <w:rsid w:val="007A7014"/>
    <w:rsid w:val="007A7398"/>
    <w:rsid w:val="007A74F7"/>
    <w:rsid w:val="007A7723"/>
    <w:rsid w:val="007B1620"/>
    <w:rsid w:val="007B36E0"/>
    <w:rsid w:val="007B3800"/>
    <w:rsid w:val="007B3885"/>
    <w:rsid w:val="007B4B1C"/>
    <w:rsid w:val="007B766F"/>
    <w:rsid w:val="007B7977"/>
    <w:rsid w:val="007C043E"/>
    <w:rsid w:val="007C07C9"/>
    <w:rsid w:val="007C1ED7"/>
    <w:rsid w:val="007C289F"/>
    <w:rsid w:val="007C2FD8"/>
    <w:rsid w:val="007C4232"/>
    <w:rsid w:val="007C45ED"/>
    <w:rsid w:val="007C4E34"/>
    <w:rsid w:val="007C6382"/>
    <w:rsid w:val="007C7FB7"/>
    <w:rsid w:val="007D0A63"/>
    <w:rsid w:val="007D125F"/>
    <w:rsid w:val="007D215F"/>
    <w:rsid w:val="007D21AD"/>
    <w:rsid w:val="007D2BB3"/>
    <w:rsid w:val="007D3078"/>
    <w:rsid w:val="007D4276"/>
    <w:rsid w:val="007D4431"/>
    <w:rsid w:val="007D4555"/>
    <w:rsid w:val="007D4A54"/>
    <w:rsid w:val="007D4DD1"/>
    <w:rsid w:val="007D55D0"/>
    <w:rsid w:val="007D7F33"/>
    <w:rsid w:val="007E02C9"/>
    <w:rsid w:val="007E0D06"/>
    <w:rsid w:val="007E1CDF"/>
    <w:rsid w:val="007E1EDB"/>
    <w:rsid w:val="007E205F"/>
    <w:rsid w:val="007E475F"/>
    <w:rsid w:val="007E4877"/>
    <w:rsid w:val="007E4C6F"/>
    <w:rsid w:val="007E54C2"/>
    <w:rsid w:val="007E5E28"/>
    <w:rsid w:val="007E6842"/>
    <w:rsid w:val="007E788F"/>
    <w:rsid w:val="007F1B4F"/>
    <w:rsid w:val="007F2B84"/>
    <w:rsid w:val="007F353E"/>
    <w:rsid w:val="007F3D4F"/>
    <w:rsid w:val="007F5071"/>
    <w:rsid w:val="007F7A2E"/>
    <w:rsid w:val="00800E70"/>
    <w:rsid w:val="00800F19"/>
    <w:rsid w:val="0080139D"/>
    <w:rsid w:val="00801C09"/>
    <w:rsid w:val="008035E7"/>
    <w:rsid w:val="008042AA"/>
    <w:rsid w:val="0080471E"/>
    <w:rsid w:val="00805B92"/>
    <w:rsid w:val="00805F69"/>
    <w:rsid w:val="008062D6"/>
    <w:rsid w:val="00806A59"/>
    <w:rsid w:val="00806F69"/>
    <w:rsid w:val="00810DC3"/>
    <w:rsid w:val="00811F82"/>
    <w:rsid w:val="008125F5"/>
    <w:rsid w:val="0081319B"/>
    <w:rsid w:val="00813C40"/>
    <w:rsid w:val="00815420"/>
    <w:rsid w:val="00815EBB"/>
    <w:rsid w:val="00816340"/>
    <w:rsid w:val="00821A63"/>
    <w:rsid w:val="00821E04"/>
    <w:rsid w:val="0082246E"/>
    <w:rsid w:val="008227E7"/>
    <w:rsid w:val="00822A7E"/>
    <w:rsid w:val="00822B23"/>
    <w:rsid w:val="0082424D"/>
    <w:rsid w:val="008249C7"/>
    <w:rsid w:val="00825149"/>
    <w:rsid w:val="008265C8"/>
    <w:rsid w:val="00826CF0"/>
    <w:rsid w:val="00827730"/>
    <w:rsid w:val="00827E0C"/>
    <w:rsid w:val="008305F7"/>
    <w:rsid w:val="00832477"/>
    <w:rsid w:val="008324CE"/>
    <w:rsid w:val="00832CE1"/>
    <w:rsid w:val="00833016"/>
    <w:rsid w:val="00833F88"/>
    <w:rsid w:val="00836D86"/>
    <w:rsid w:val="00837972"/>
    <w:rsid w:val="0084036A"/>
    <w:rsid w:val="00840ACB"/>
    <w:rsid w:val="00841685"/>
    <w:rsid w:val="008424BA"/>
    <w:rsid w:val="008444EF"/>
    <w:rsid w:val="00845378"/>
    <w:rsid w:val="0084579C"/>
    <w:rsid w:val="0084598A"/>
    <w:rsid w:val="00845E75"/>
    <w:rsid w:val="00846844"/>
    <w:rsid w:val="008473E8"/>
    <w:rsid w:val="008500F2"/>
    <w:rsid w:val="008502E9"/>
    <w:rsid w:val="00851127"/>
    <w:rsid w:val="00851773"/>
    <w:rsid w:val="00852F5E"/>
    <w:rsid w:val="008532C5"/>
    <w:rsid w:val="00854A83"/>
    <w:rsid w:val="008551DF"/>
    <w:rsid w:val="008569EF"/>
    <w:rsid w:val="00856C27"/>
    <w:rsid w:val="00856CD6"/>
    <w:rsid w:val="00856DCD"/>
    <w:rsid w:val="0085788E"/>
    <w:rsid w:val="00860E39"/>
    <w:rsid w:val="008619DC"/>
    <w:rsid w:val="00863035"/>
    <w:rsid w:val="0086359E"/>
    <w:rsid w:val="0086493A"/>
    <w:rsid w:val="00864E05"/>
    <w:rsid w:val="008658B6"/>
    <w:rsid w:val="00865911"/>
    <w:rsid w:val="0086767F"/>
    <w:rsid w:val="00867930"/>
    <w:rsid w:val="00870455"/>
    <w:rsid w:val="00870768"/>
    <w:rsid w:val="008710FD"/>
    <w:rsid w:val="00871FC4"/>
    <w:rsid w:val="00872926"/>
    <w:rsid w:val="00873024"/>
    <w:rsid w:val="00873A2F"/>
    <w:rsid w:val="00875203"/>
    <w:rsid w:val="00875659"/>
    <w:rsid w:val="008771AD"/>
    <w:rsid w:val="00877228"/>
    <w:rsid w:val="0087795C"/>
    <w:rsid w:val="00881424"/>
    <w:rsid w:val="00881A94"/>
    <w:rsid w:val="00882850"/>
    <w:rsid w:val="0088305A"/>
    <w:rsid w:val="0088305E"/>
    <w:rsid w:val="00884328"/>
    <w:rsid w:val="00885022"/>
    <w:rsid w:val="00886EB6"/>
    <w:rsid w:val="00887A94"/>
    <w:rsid w:val="00890119"/>
    <w:rsid w:val="00890F5B"/>
    <w:rsid w:val="00891387"/>
    <w:rsid w:val="00893B9C"/>
    <w:rsid w:val="0089403D"/>
    <w:rsid w:val="008944B7"/>
    <w:rsid w:val="008947D0"/>
    <w:rsid w:val="008A1CAD"/>
    <w:rsid w:val="008A4DC7"/>
    <w:rsid w:val="008A6C2D"/>
    <w:rsid w:val="008A77A1"/>
    <w:rsid w:val="008B008B"/>
    <w:rsid w:val="008B0D24"/>
    <w:rsid w:val="008B4EE0"/>
    <w:rsid w:val="008B60DA"/>
    <w:rsid w:val="008B616B"/>
    <w:rsid w:val="008B74CF"/>
    <w:rsid w:val="008C0126"/>
    <w:rsid w:val="008C1219"/>
    <w:rsid w:val="008C3C1E"/>
    <w:rsid w:val="008C515B"/>
    <w:rsid w:val="008C584E"/>
    <w:rsid w:val="008C6A42"/>
    <w:rsid w:val="008C6FEB"/>
    <w:rsid w:val="008C7CE1"/>
    <w:rsid w:val="008C7DAC"/>
    <w:rsid w:val="008D2A56"/>
    <w:rsid w:val="008D3199"/>
    <w:rsid w:val="008D3544"/>
    <w:rsid w:val="008D4202"/>
    <w:rsid w:val="008D451F"/>
    <w:rsid w:val="008D560B"/>
    <w:rsid w:val="008D638E"/>
    <w:rsid w:val="008D7DAD"/>
    <w:rsid w:val="008E2288"/>
    <w:rsid w:val="008E2370"/>
    <w:rsid w:val="008E4827"/>
    <w:rsid w:val="008E4DED"/>
    <w:rsid w:val="008E6ED1"/>
    <w:rsid w:val="008E7FEE"/>
    <w:rsid w:val="008F00E1"/>
    <w:rsid w:val="008F03D6"/>
    <w:rsid w:val="008F20B4"/>
    <w:rsid w:val="008F2F7F"/>
    <w:rsid w:val="008F2FFC"/>
    <w:rsid w:val="008F3BE6"/>
    <w:rsid w:val="008F3FA3"/>
    <w:rsid w:val="008F423E"/>
    <w:rsid w:val="008F44DA"/>
    <w:rsid w:val="008F53F5"/>
    <w:rsid w:val="00900670"/>
    <w:rsid w:val="00901E68"/>
    <w:rsid w:val="00903022"/>
    <w:rsid w:val="00903439"/>
    <w:rsid w:val="009037D9"/>
    <w:rsid w:val="009076B7"/>
    <w:rsid w:val="00910138"/>
    <w:rsid w:val="009111BF"/>
    <w:rsid w:val="0091266B"/>
    <w:rsid w:val="0091271F"/>
    <w:rsid w:val="00912833"/>
    <w:rsid w:val="00912B28"/>
    <w:rsid w:val="00913081"/>
    <w:rsid w:val="00913798"/>
    <w:rsid w:val="0091562B"/>
    <w:rsid w:val="0091680D"/>
    <w:rsid w:val="009205D1"/>
    <w:rsid w:val="00920BFA"/>
    <w:rsid w:val="009243F1"/>
    <w:rsid w:val="0092546B"/>
    <w:rsid w:val="00925A62"/>
    <w:rsid w:val="00925F77"/>
    <w:rsid w:val="00926107"/>
    <w:rsid w:val="00926522"/>
    <w:rsid w:val="0092678A"/>
    <w:rsid w:val="009272CE"/>
    <w:rsid w:val="0092738C"/>
    <w:rsid w:val="00930D75"/>
    <w:rsid w:val="00931940"/>
    <w:rsid w:val="00931B58"/>
    <w:rsid w:val="00932B1E"/>
    <w:rsid w:val="00933AB7"/>
    <w:rsid w:val="00935462"/>
    <w:rsid w:val="009401FB"/>
    <w:rsid w:val="00940FB6"/>
    <w:rsid w:val="00944EAD"/>
    <w:rsid w:val="00944F44"/>
    <w:rsid w:val="009456B1"/>
    <w:rsid w:val="0094576E"/>
    <w:rsid w:val="00945826"/>
    <w:rsid w:val="00946D4F"/>
    <w:rsid w:val="00947CD1"/>
    <w:rsid w:val="00950BE6"/>
    <w:rsid w:val="009523FD"/>
    <w:rsid w:val="009526E0"/>
    <w:rsid w:val="00952A8E"/>
    <w:rsid w:val="0095391F"/>
    <w:rsid w:val="00954793"/>
    <w:rsid w:val="009558E8"/>
    <w:rsid w:val="00956B60"/>
    <w:rsid w:val="00956CBD"/>
    <w:rsid w:val="009576BC"/>
    <w:rsid w:val="00957B0C"/>
    <w:rsid w:val="00957D8A"/>
    <w:rsid w:val="0096019C"/>
    <w:rsid w:val="00961283"/>
    <w:rsid w:val="00961BA9"/>
    <w:rsid w:val="00964CBB"/>
    <w:rsid w:val="009656BD"/>
    <w:rsid w:val="0096773C"/>
    <w:rsid w:val="0097151C"/>
    <w:rsid w:val="009720EE"/>
    <w:rsid w:val="0097279F"/>
    <w:rsid w:val="00974016"/>
    <w:rsid w:val="009740E6"/>
    <w:rsid w:val="00974A3D"/>
    <w:rsid w:val="009751B3"/>
    <w:rsid w:val="00976FB9"/>
    <w:rsid w:val="00977514"/>
    <w:rsid w:val="00977751"/>
    <w:rsid w:val="00977B9F"/>
    <w:rsid w:val="009801D8"/>
    <w:rsid w:val="00980FFF"/>
    <w:rsid w:val="0098261E"/>
    <w:rsid w:val="00983AEB"/>
    <w:rsid w:val="00985027"/>
    <w:rsid w:val="00985549"/>
    <w:rsid w:val="00985639"/>
    <w:rsid w:val="00985A5D"/>
    <w:rsid w:val="0098669E"/>
    <w:rsid w:val="0098765A"/>
    <w:rsid w:val="009908F7"/>
    <w:rsid w:val="00993DDB"/>
    <w:rsid w:val="0099403D"/>
    <w:rsid w:val="0099439B"/>
    <w:rsid w:val="009950FE"/>
    <w:rsid w:val="0099649E"/>
    <w:rsid w:val="00997D31"/>
    <w:rsid w:val="009A0458"/>
    <w:rsid w:val="009A0E71"/>
    <w:rsid w:val="009A1669"/>
    <w:rsid w:val="009A1855"/>
    <w:rsid w:val="009A2F4D"/>
    <w:rsid w:val="009A3BDB"/>
    <w:rsid w:val="009A41B8"/>
    <w:rsid w:val="009A44ED"/>
    <w:rsid w:val="009A4805"/>
    <w:rsid w:val="009A5D65"/>
    <w:rsid w:val="009B119A"/>
    <w:rsid w:val="009B2031"/>
    <w:rsid w:val="009B20AA"/>
    <w:rsid w:val="009B3FA7"/>
    <w:rsid w:val="009B555F"/>
    <w:rsid w:val="009B7D75"/>
    <w:rsid w:val="009C15B1"/>
    <w:rsid w:val="009C2423"/>
    <w:rsid w:val="009C25D4"/>
    <w:rsid w:val="009C284A"/>
    <w:rsid w:val="009C419A"/>
    <w:rsid w:val="009C52DA"/>
    <w:rsid w:val="009C59FC"/>
    <w:rsid w:val="009C6F9A"/>
    <w:rsid w:val="009C771E"/>
    <w:rsid w:val="009D08C9"/>
    <w:rsid w:val="009D1CCF"/>
    <w:rsid w:val="009D35DF"/>
    <w:rsid w:val="009D43C0"/>
    <w:rsid w:val="009D6854"/>
    <w:rsid w:val="009D7359"/>
    <w:rsid w:val="009D7A79"/>
    <w:rsid w:val="009E01AC"/>
    <w:rsid w:val="009E0E3A"/>
    <w:rsid w:val="009E1913"/>
    <w:rsid w:val="009E21C3"/>
    <w:rsid w:val="009E2DC5"/>
    <w:rsid w:val="009E54A5"/>
    <w:rsid w:val="009E5621"/>
    <w:rsid w:val="009E5C71"/>
    <w:rsid w:val="009E6D60"/>
    <w:rsid w:val="009E7B41"/>
    <w:rsid w:val="009F174E"/>
    <w:rsid w:val="009F1DA9"/>
    <w:rsid w:val="009F1E00"/>
    <w:rsid w:val="009F2229"/>
    <w:rsid w:val="009F2D26"/>
    <w:rsid w:val="009F3943"/>
    <w:rsid w:val="009F3998"/>
    <w:rsid w:val="009F40F6"/>
    <w:rsid w:val="009F4A4E"/>
    <w:rsid w:val="009F51E4"/>
    <w:rsid w:val="009F722E"/>
    <w:rsid w:val="009F74A1"/>
    <w:rsid w:val="00A0053C"/>
    <w:rsid w:val="00A02BA1"/>
    <w:rsid w:val="00A0505F"/>
    <w:rsid w:val="00A05828"/>
    <w:rsid w:val="00A05B00"/>
    <w:rsid w:val="00A05E37"/>
    <w:rsid w:val="00A07400"/>
    <w:rsid w:val="00A07500"/>
    <w:rsid w:val="00A07650"/>
    <w:rsid w:val="00A079C9"/>
    <w:rsid w:val="00A1051F"/>
    <w:rsid w:val="00A10BA4"/>
    <w:rsid w:val="00A10BCC"/>
    <w:rsid w:val="00A11E55"/>
    <w:rsid w:val="00A14371"/>
    <w:rsid w:val="00A16ABB"/>
    <w:rsid w:val="00A16EA8"/>
    <w:rsid w:val="00A2142B"/>
    <w:rsid w:val="00A217E8"/>
    <w:rsid w:val="00A21D12"/>
    <w:rsid w:val="00A22925"/>
    <w:rsid w:val="00A23F25"/>
    <w:rsid w:val="00A244A5"/>
    <w:rsid w:val="00A252F9"/>
    <w:rsid w:val="00A253DC"/>
    <w:rsid w:val="00A25A3C"/>
    <w:rsid w:val="00A271E8"/>
    <w:rsid w:val="00A27B7A"/>
    <w:rsid w:val="00A27D2B"/>
    <w:rsid w:val="00A300A1"/>
    <w:rsid w:val="00A31DB2"/>
    <w:rsid w:val="00A32A41"/>
    <w:rsid w:val="00A341FA"/>
    <w:rsid w:val="00A36898"/>
    <w:rsid w:val="00A36CEB"/>
    <w:rsid w:val="00A41750"/>
    <w:rsid w:val="00A441FE"/>
    <w:rsid w:val="00A44454"/>
    <w:rsid w:val="00A4548C"/>
    <w:rsid w:val="00A45498"/>
    <w:rsid w:val="00A4587E"/>
    <w:rsid w:val="00A45CEE"/>
    <w:rsid w:val="00A45EF7"/>
    <w:rsid w:val="00A46121"/>
    <w:rsid w:val="00A47133"/>
    <w:rsid w:val="00A47A32"/>
    <w:rsid w:val="00A521F2"/>
    <w:rsid w:val="00A52F94"/>
    <w:rsid w:val="00A53D5E"/>
    <w:rsid w:val="00A53E0F"/>
    <w:rsid w:val="00A54036"/>
    <w:rsid w:val="00A54D66"/>
    <w:rsid w:val="00A54D9A"/>
    <w:rsid w:val="00A54E05"/>
    <w:rsid w:val="00A56B81"/>
    <w:rsid w:val="00A57445"/>
    <w:rsid w:val="00A575E4"/>
    <w:rsid w:val="00A57919"/>
    <w:rsid w:val="00A61659"/>
    <w:rsid w:val="00A622CA"/>
    <w:rsid w:val="00A6285E"/>
    <w:rsid w:val="00A63481"/>
    <w:rsid w:val="00A63B91"/>
    <w:rsid w:val="00A63C88"/>
    <w:rsid w:val="00A6745C"/>
    <w:rsid w:val="00A67B69"/>
    <w:rsid w:val="00A70513"/>
    <w:rsid w:val="00A715F2"/>
    <w:rsid w:val="00A71672"/>
    <w:rsid w:val="00A73137"/>
    <w:rsid w:val="00A74129"/>
    <w:rsid w:val="00A7433D"/>
    <w:rsid w:val="00A7645F"/>
    <w:rsid w:val="00A77F22"/>
    <w:rsid w:val="00A8005E"/>
    <w:rsid w:val="00A828E9"/>
    <w:rsid w:val="00A836CA"/>
    <w:rsid w:val="00A877E3"/>
    <w:rsid w:val="00A91381"/>
    <w:rsid w:val="00A913D7"/>
    <w:rsid w:val="00A92190"/>
    <w:rsid w:val="00A926BD"/>
    <w:rsid w:val="00A93777"/>
    <w:rsid w:val="00A93F55"/>
    <w:rsid w:val="00A94164"/>
    <w:rsid w:val="00A94852"/>
    <w:rsid w:val="00A9510A"/>
    <w:rsid w:val="00A954AE"/>
    <w:rsid w:val="00A963C6"/>
    <w:rsid w:val="00A967F2"/>
    <w:rsid w:val="00A9754B"/>
    <w:rsid w:val="00AA044A"/>
    <w:rsid w:val="00AA0C4B"/>
    <w:rsid w:val="00AA145A"/>
    <w:rsid w:val="00AA1C26"/>
    <w:rsid w:val="00AA43B5"/>
    <w:rsid w:val="00AA4EDE"/>
    <w:rsid w:val="00AA5984"/>
    <w:rsid w:val="00AA6193"/>
    <w:rsid w:val="00AB0BB7"/>
    <w:rsid w:val="00AB30B1"/>
    <w:rsid w:val="00AB30BD"/>
    <w:rsid w:val="00AB31E8"/>
    <w:rsid w:val="00AB34B6"/>
    <w:rsid w:val="00AB3D26"/>
    <w:rsid w:val="00AB3F4C"/>
    <w:rsid w:val="00AB41F1"/>
    <w:rsid w:val="00AB4964"/>
    <w:rsid w:val="00AB505C"/>
    <w:rsid w:val="00AB5457"/>
    <w:rsid w:val="00AB614A"/>
    <w:rsid w:val="00AB7057"/>
    <w:rsid w:val="00AB7184"/>
    <w:rsid w:val="00AC0135"/>
    <w:rsid w:val="00AC02B3"/>
    <w:rsid w:val="00AC10C9"/>
    <w:rsid w:val="00AC15A3"/>
    <w:rsid w:val="00AC16EC"/>
    <w:rsid w:val="00AC3007"/>
    <w:rsid w:val="00AC342E"/>
    <w:rsid w:val="00AC39BE"/>
    <w:rsid w:val="00AC3BE2"/>
    <w:rsid w:val="00AC40BA"/>
    <w:rsid w:val="00AC53EA"/>
    <w:rsid w:val="00AC7047"/>
    <w:rsid w:val="00AC7074"/>
    <w:rsid w:val="00AD4246"/>
    <w:rsid w:val="00AD4389"/>
    <w:rsid w:val="00AD4BB5"/>
    <w:rsid w:val="00AD666F"/>
    <w:rsid w:val="00AD6FD0"/>
    <w:rsid w:val="00AE1761"/>
    <w:rsid w:val="00AE24A3"/>
    <w:rsid w:val="00AE26ED"/>
    <w:rsid w:val="00AE6864"/>
    <w:rsid w:val="00AE7350"/>
    <w:rsid w:val="00AF0DE6"/>
    <w:rsid w:val="00AF0E63"/>
    <w:rsid w:val="00AF355E"/>
    <w:rsid w:val="00AF3A70"/>
    <w:rsid w:val="00AF43F1"/>
    <w:rsid w:val="00AF4CC4"/>
    <w:rsid w:val="00AF5230"/>
    <w:rsid w:val="00AF5487"/>
    <w:rsid w:val="00AF5AD8"/>
    <w:rsid w:val="00AF5D83"/>
    <w:rsid w:val="00AF65F6"/>
    <w:rsid w:val="00AF68EC"/>
    <w:rsid w:val="00AF6925"/>
    <w:rsid w:val="00AF6DEB"/>
    <w:rsid w:val="00B02067"/>
    <w:rsid w:val="00B021E5"/>
    <w:rsid w:val="00B03B70"/>
    <w:rsid w:val="00B069C8"/>
    <w:rsid w:val="00B07D57"/>
    <w:rsid w:val="00B10F8F"/>
    <w:rsid w:val="00B13429"/>
    <w:rsid w:val="00B13E04"/>
    <w:rsid w:val="00B140DF"/>
    <w:rsid w:val="00B14B62"/>
    <w:rsid w:val="00B15E93"/>
    <w:rsid w:val="00B16C39"/>
    <w:rsid w:val="00B17DF5"/>
    <w:rsid w:val="00B213C5"/>
    <w:rsid w:val="00B21CE4"/>
    <w:rsid w:val="00B230C1"/>
    <w:rsid w:val="00B26802"/>
    <w:rsid w:val="00B301E3"/>
    <w:rsid w:val="00B30267"/>
    <w:rsid w:val="00B317EC"/>
    <w:rsid w:val="00B36826"/>
    <w:rsid w:val="00B36EE9"/>
    <w:rsid w:val="00B37257"/>
    <w:rsid w:val="00B40BDE"/>
    <w:rsid w:val="00B41340"/>
    <w:rsid w:val="00B41CD4"/>
    <w:rsid w:val="00B41D52"/>
    <w:rsid w:val="00B444F2"/>
    <w:rsid w:val="00B4509B"/>
    <w:rsid w:val="00B46586"/>
    <w:rsid w:val="00B47E68"/>
    <w:rsid w:val="00B510EB"/>
    <w:rsid w:val="00B51B6D"/>
    <w:rsid w:val="00B521AD"/>
    <w:rsid w:val="00B522CA"/>
    <w:rsid w:val="00B53494"/>
    <w:rsid w:val="00B53F57"/>
    <w:rsid w:val="00B55A1D"/>
    <w:rsid w:val="00B56F69"/>
    <w:rsid w:val="00B575E5"/>
    <w:rsid w:val="00B603AF"/>
    <w:rsid w:val="00B60E3E"/>
    <w:rsid w:val="00B62C56"/>
    <w:rsid w:val="00B63E46"/>
    <w:rsid w:val="00B64AAE"/>
    <w:rsid w:val="00B65F92"/>
    <w:rsid w:val="00B66434"/>
    <w:rsid w:val="00B66C49"/>
    <w:rsid w:val="00B7068E"/>
    <w:rsid w:val="00B71317"/>
    <w:rsid w:val="00B7190F"/>
    <w:rsid w:val="00B723B0"/>
    <w:rsid w:val="00B74189"/>
    <w:rsid w:val="00B74AFE"/>
    <w:rsid w:val="00B755CE"/>
    <w:rsid w:val="00B75BE0"/>
    <w:rsid w:val="00B7737D"/>
    <w:rsid w:val="00B816A4"/>
    <w:rsid w:val="00B82896"/>
    <w:rsid w:val="00B82D23"/>
    <w:rsid w:val="00B83D6C"/>
    <w:rsid w:val="00B855BF"/>
    <w:rsid w:val="00B858B2"/>
    <w:rsid w:val="00B85E25"/>
    <w:rsid w:val="00B9250B"/>
    <w:rsid w:val="00B92D0F"/>
    <w:rsid w:val="00B93A86"/>
    <w:rsid w:val="00B93D8F"/>
    <w:rsid w:val="00B94DD3"/>
    <w:rsid w:val="00B97366"/>
    <w:rsid w:val="00B97846"/>
    <w:rsid w:val="00BA0749"/>
    <w:rsid w:val="00BA19AC"/>
    <w:rsid w:val="00BA21A5"/>
    <w:rsid w:val="00BA2757"/>
    <w:rsid w:val="00BA277F"/>
    <w:rsid w:val="00BA39D3"/>
    <w:rsid w:val="00BA3B6D"/>
    <w:rsid w:val="00BA5198"/>
    <w:rsid w:val="00BA705A"/>
    <w:rsid w:val="00BB0A68"/>
    <w:rsid w:val="00BB0D08"/>
    <w:rsid w:val="00BB103A"/>
    <w:rsid w:val="00BB1A9E"/>
    <w:rsid w:val="00BB1BA7"/>
    <w:rsid w:val="00BB1C66"/>
    <w:rsid w:val="00BB3B84"/>
    <w:rsid w:val="00BB4047"/>
    <w:rsid w:val="00BB587F"/>
    <w:rsid w:val="00BB6D42"/>
    <w:rsid w:val="00BB7328"/>
    <w:rsid w:val="00BC03E7"/>
    <w:rsid w:val="00BC1D07"/>
    <w:rsid w:val="00BC29B3"/>
    <w:rsid w:val="00BC3629"/>
    <w:rsid w:val="00BC40A4"/>
    <w:rsid w:val="00BC4816"/>
    <w:rsid w:val="00BC4CD1"/>
    <w:rsid w:val="00BC6C3D"/>
    <w:rsid w:val="00BC7EF6"/>
    <w:rsid w:val="00BD0CA9"/>
    <w:rsid w:val="00BD0DDE"/>
    <w:rsid w:val="00BD3ED7"/>
    <w:rsid w:val="00BD422A"/>
    <w:rsid w:val="00BD46C0"/>
    <w:rsid w:val="00BE07AB"/>
    <w:rsid w:val="00BE0B65"/>
    <w:rsid w:val="00BE0BBD"/>
    <w:rsid w:val="00BE2A91"/>
    <w:rsid w:val="00BE5BC5"/>
    <w:rsid w:val="00BE5CCA"/>
    <w:rsid w:val="00BE717B"/>
    <w:rsid w:val="00BF22F0"/>
    <w:rsid w:val="00BF34E1"/>
    <w:rsid w:val="00BF570B"/>
    <w:rsid w:val="00BF574D"/>
    <w:rsid w:val="00BF575F"/>
    <w:rsid w:val="00BF6175"/>
    <w:rsid w:val="00BF684B"/>
    <w:rsid w:val="00BF7274"/>
    <w:rsid w:val="00BF727A"/>
    <w:rsid w:val="00BF757B"/>
    <w:rsid w:val="00C02403"/>
    <w:rsid w:val="00C02DEA"/>
    <w:rsid w:val="00C03DDE"/>
    <w:rsid w:val="00C053E1"/>
    <w:rsid w:val="00C07A5E"/>
    <w:rsid w:val="00C07CBB"/>
    <w:rsid w:val="00C1058B"/>
    <w:rsid w:val="00C10741"/>
    <w:rsid w:val="00C10DDE"/>
    <w:rsid w:val="00C1154A"/>
    <w:rsid w:val="00C11E3A"/>
    <w:rsid w:val="00C15B10"/>
    <w:rsid w:val="00C17149"/>
    <w:rsid w:val="00C204D6"/>
    <w:rsid w:val="00C2207B"/>
    <w:rsid w:val="00C2229A"/>
    <w:rsid w:val="00C222E3"/>
    <w:rsid w:val="00C225D4"/>
    <w:rsid w:val="00C26022"/>
    <w:rsid w:val="00C26330"/>
    <w:rsid w:val="00C3031D"/>
    <w:rsid w:val="00C311C1"/>
    <w:rsid w:val="00C31DB8"/>
    <w:rsid w:val="00C32670"/>
    <w:rsid w:val="00C345F8"/>
    <w:rsid w:val="00C369F5"/>
    <w:rsid w:val="00C376C0"/>
    <w:rsid w:val="00C40327"/>
    <w:rsid w:val="00C43938"/>
    <w:rsid w:val="00C451D6"/>
    <w:rsid w:val="00C463C2"/>
    <w:rsid w:val="00C47C1E"/>
    <w:rsid w:val="00C50101"/>
    <w:rsid w:val="00C5086C"/>
    <w:rsid w:val="00C50C73"/>
    <w:rsid w:val="00C50C9D"/>
    <w:rsid w:val="00C50D57"/>
    <w:rsid w:val="00C53E9D"/>
    <w:rsid w:val="00C55A98"/>
    <w:rsid w:val="00C564A6"/>
    <w:rsid w:val="00C5709B"/>
    <w:rsid w:val="00C617E3"/>
    <w:rsid w:val="00C61B11"/>
    <w:rsid w:val="00C628DD"/>
    <w:rsid w:val="00C6344F"/>
    <w:rsid w:val="00C635C7"/>
    <w:rsid w:val="00C64244"/>
    <w:rsid w:val="00C64E31"/>
    <w:rsid w:val="00C650E5"/>
    <w:rsid w:val="00C65791"/>
    <w:rsid w:val="00C671D1"/>
    <w:rsid w:val="00C70D1D"/>
    <w:rsid w:val="00C70FDB"/>
    <w:rsid w:val="00C712C9"/>
    <w:rsid w:val="00C725AA"/>
    <w:rsid w:val="00C73063"/>
    <w:rsid w:val="00C734F4"/>
    <w:rsid w:val="00C73787"/>
    <w:rsid w:val="00C74DC6"/>
    <w:rsid w:val="00C75DA6"/>
    <w:rsid w:val="00C76CC4"/>
    <w:rsid w:val="00C76F63"/>
    <w:rsid w:val="00C77479"/>
    <w:rsid w:val="00C80CBC"/>
    <w:rsid w:val="00C8207E"/>
    <w:rsid w:val="00C83651"/>
    <w:rsid w:val="00C83E39"/>
    <w:rsid w:val="00C84B96"/>
    <w:rsid w:val="00C85946"/>
    <w:rsid w:val="00C85AD6"/>
    <w:rsid w:val="00C868B9"/>
    <w:rsid w:val="00C87DAE"/>
    <w:rsid w:val="00C87FE1"/>
    <w:rsid w:val="00C918B0"/>
    <w:rsid w:val="00C9215E"/>
    <w:rsid w:val="00C92EE6"/>
    <w:rsid w:val="00C93A2A"/>
    <w:rsid w:val="00C9468B"/>
    <w:rsid w:val="00C94817"/>
    <w:rsid w:val="00C961E4"/>
    <w:rsid w:val="00C973B4"/>
    <w:rsid w:val="00C97556"/>
    <w:rsid w:val="00CA0EC8"/>
    <w:rsid w:val="00CA13E9"/>
    <w:rsid w:val="00CA1EEE"/>
    <w:rsid w:val="00CA35D9"/>
    <w:rsid w:val="00CA366D"/>
    <w:rsid w:val="00CA3953"/>
    <w:rsid w:val="00CA480B"/>
    <w:rsid w:val="00CA5A1D"/>
    <w:rsid w:val="00CA62FF"/>
    <w:rsid w:val="00CA6388"/>
    <w:rsid w:val="00CA653D"/>
    <w:rsid w:val="00CA731D"/>
    <w:rsid w:val="00CA74EA"/>
    <w:rsid w:val="00CB017B"/>
    <w:rsid w:val="00CB067A"/>
    <w:rsid w:val="00CB25F2"/>
    <w:rsid w:val="00CB2D5C"/>
    <w:rsid w:val="00CB396E"/>
    <w:rsid w:val="00CB3E36"/>
    <w:rsid w:val="00CB5EB5"/>
    <w:rsid w:val="00CB6B67"/>
    <w:rsid w:val="00CB7890"/>
    <w:rsid w:val="00CB78C0"/>
    <w:rsid w:val="00CB7BD5"/>
    <w:rsid w:val="00CC19F1"/>
    <w:rsid w:val="00CC1BC7"/>
    <w:rsid w:val="00CC2754"/>
    <w:rsid w:val="00CC36B7"/>
    <w:rsid w:val="00CC5787"/>
    <w:rsid w:val="00CC6163"/>
    <w:rsid w:val="00CC7ED3"/>
    <w:rsid w:val="00CD05C9"/>
    <w:rsid w:val="00CD14DF"/>
    <w:rsid w:val="00CD1B74"/>
    <w:rsid w:val="00CD328B"/>
    <w:rsid w:val="00CD4384"/>
    <w:rsid w:val="00CD4CAF"/>
    <w:rsid w:val="00CD527A"/>
    <w:rsid w:val="00CD7067"/>
    <w:rsid w:val="00CD715C"/>
    <w:rsid w:val="00CE09F9"/>
    <w:rsid w:val="00CE0DD8"/>
    <w:rsid w:val="00CE1104"/>
    <w:rsid w:val="00CE181C"/>
    <w:rsid w:val="00CE1980"/>
    <w:rsid w:val="00CE3671"/>
    <w:rsid w:val="00CE3802"/>
    <w:rsid w:val="00CE49B2"/>
    <w:rsid w:val="00CE5E2B"/>
    <w:rsid w:val="00CE78AC"/>
    <w:rsid w:val="00CF0458"/>
    <w:rsid w:val="00CF06B2"/>
    <w:rsid w:val="00CF1571"/>
    <w:rsid w:val="00CF288E"/>
    <w:rsid w:val="00CF3582"/>
    <w:rsid w:val="00CF7BD2"/>
    <w:rsid w:val="00D0214D"/>
    <w:rsid w:val="00D03137"/>
    <w:rsid w:val="00D0464E"/>
    <w:rsid w:val="00D04738"/>
    <w:rsid w:val="00D0620F"/>
    <w:rsid w:val="00D0636F"/>
    <w:rsid w:val="00D06944"/>
    <w:rsid w:val="00D07195"/>
    <w:rsid w:val="00D10537"/>
    <w:rsid w:val="00D113E4"/>
    <w:rsid w:val="00D12D81"/>
    <w:rsid w:val="00D13468"/>
    <w:rsid w:val="00D153D6"/>
    <w:rsid w:val="00D155FA"/>
    <w:rsid w:val="00D15A93"/>
    <w:rsid w:val="00D16D2C"/>
    <w:rsid w:val="00D17642"/>
    <w:rsid w:val="00D17B2D"/>
    <w:rsid w:val="00D20F96"/>
    <w:rsid w:val="00D2117A"/>
    <w:rsid w:val="00D21465"/>
    <w:rsid w:val="00D2314E"/>
    <w:rsid w:val="00D23162"/>
    <w:rsid w:val="00D2329F"/>
    <w:rsid w:val="00D239D1"/>
    <w:rsid w:val="00D24291"/>
    <w:rsid w:val="00D254BD"/>
    <w:rsid w:val="00D2591F"/>
    <w:rsid w:val="00D25CC2"/>
    <w:rsid w:val="00D26477"/>
    <w:rsid w:val="00D26588"/>
    <w:rsid w:val="00D302E8"/>
    <w:rsid w:val="00D30485"/>
    <w:rsid w:val="00D31546"/>
    <w:rsid w:val="00D3258D"/>
    <w:rsid w:val="00D339D8"/>
    <w:rsid w:val="00D33B54"/>
    <w:rsid w:val="00D36007"/>
    <w:rsid w:val="00D36C70"/>
    <w:rsid w:val="00D36D0E"/>
    <w:rsid w:val="00D4011D"/>
    <w:rsid w:val="00D413A5"/>
    <w:rsid w:val="00D41838"/>
    <w:rsid w:val="00D42571"/>
    <w:rsid w:val="00D42A0F"/>
    <w:rsid w:val="00D42B59"/>
    <w:rsid w:val="00D43829"/>
    <w:rsid w:val="00D43944"/>
    <w:rsid w:val="00D4761B"/>
    <w:rsid w:val="00D47B54"/>
    <w:rsid w:val="00D507D9"/>
    <w:rsid w:val="00D53208"/>
    <w:rsid w:val="00D53CFC"/>
    <w:rsid w:val="00D549E6"/>
    <w:rsid w:val="00D54D2E"/>
    <w:rsid w:val="00D56022"/>
    <w:rsid w:val="00D5680E"/>
    <w:rsid w:val="00D569B4"/>
    <w:rsid w:val="00D60CFD"/>
    <w:rsid w:val="00D613D2"/>
    <w:rsid w:val="00D6185C"/>
    <w:rsid w:val="00D642AC"/>
    <w:rsid w:val="00D64B62"/>
    <w:rsid w:val="00D67186"/>
    <w:rsid w:val="00D70303"/>
    <w:rsid w:val="00D70D42"/>
    <w:rsid w:val="00D71F23"/>
    <w:rsid w:val="00D72C27"/>
    <w:rsid w:val="00D730EA"/>
    <w:rsid w:val="00D73CBE"/>
    <w:rsid w:val="00D747CE"/>
    <w:rsid w:val="00D7611A"/>
    <w:rsid w:val="00D7622B"/>
    <w:rsid w:val="00D767AA"/>
    <w:rsid w:val="00D808B1"/>
    <w:rsid w:val="00D81DA2"/>
    <w:rsid w:val="00D81DC5"/>
    <w:rsid w:val="00D82F3D"/>
    <w:rsid w:val="00D85F87"/>
    <w:rsid w:val="00D87C7E"/>
    <w:rsid w:val="00D91688"/>
    <w:rsid w:val="00D91D7D"/>
    <w:rsid w:val="00D93331"/>
    <w:rsid w:val="00D93B23"/>
    <w:rsid w:val="00D9597C"/>
    <w:rsid w:val="00D9697E"/>
    <w:rsid w:val="00D96FC4"/>
    <w:rsid w:val="00D970E6"/>
    <w:rsid w:val="00DA0520"/>
    <w:rsid w:val="00DA1629"/>
    <w:rsid w:val="00DA53E7"/>
    <w:rsid w:val="00DA567E"/>
    <w:rsid w:val="00DB0A69"/>
    <w:rsid w:val="00DB1653"/>
    <w:rsid w:val="00DB222C"/>
    <w:rsid w:val="00DB48EF"/>
    <w:rsid w:val="00DB59DD"/>
    <w:rsid w:val="00DB78E6"/>
    <w:rsid w:val="00DC0C02"/>
    <w:rsid w:val="00DC1CB5"/>
    <w:rsid w:val="00DC3313"/>
    <w:rsid w:val="00DC379D"/>
    <w:rsid w:val="00DC552E"/>
    <w:rsid w:val="00DC6FFB"/>
    <w:rsid w:val="00DD01D3"/>
    <w:rsid w:val="00DD0B8C"/>
    <w:rsid w:val="00DD1C6A"/>
    <w:rsid w:val="00DD224C"/>
    <w:rsid w:val="00DD24D0"/>
    <w:rsid w:val="00DD3625"/>
    <w:rsid w:val="00DD5CA2"/>
    <w:rsid w:val="00DD68C8"/>
    <w:rsid w:val="00DD7041"/>
    <w:rsid w:val="00DE05AF"/>
    <w:rsid w:val="00DE36DA"/>
    <w:rsid w:val="00DE3E05"/>
    <w:rsid w:val="00DE471C"/>
    <w:rsid w:val="00DE5435"/>
    <w:rsid w:val="00DF1594"/>
    <w:rsid w:val="00DF17BF"/>
    <w:rsid w:val="00DF1E51"/>
    <w:rsid w:val="00DF1EB8"/>
    <w:rsid w:val="00DF3A05"/>
    <w:rsid w:val="00DF3AE4"/>
    <w:rsid w:val="00DF77E3"/>
    <w:rsid w:val="00E00182"/>
    <w:rsid w:val="00E016D2"/>
    <w:rsid w:val="00E02149"/>
    <w:rsid w:val="00E037D0"/>
    <w:rsid w:val="00E05675"/>
    <w:rsid w:val="00E07694"/>
    <w:rsid w:val="00E115F0"/>
    <w:rsid w:val="00E125F3"/>
    <w:rsid w:val="00E126B4"/>
    <w:rsid w:val="00E127AE"/>
    <w:rsid w:val="00E1543F"/>
    <w:rsid w:val="00E16158"/>
    <w:rsid w:val="00E1662C"/>
    <w:rsid w:val="00E170D6"/>
    <w:rsid w:val="00E230F5"/>
    <w:rsid w:val="00E2366E"/>
    <w:rsid w:val="00E23750"/>
    <w:rsid w:val="00E265DB"/>
    <w:rsid w:val="00E2699A"/>
    <w:rsid w:val="00E27BA7"/>
    <w:rsid w:val="00E27E0B"/>
    <w:rsid w:val="00E30F0E"/>
    <w:rsid w:val="00E3458C"/>
    <w:rsid w:val="00E35051"/>
    <w:rsid w:val="00E408C2"/>
    <w:rsid w:val="00E41729"/>
    <w:rsid w:val="00E42C60"/>
    <w:rsid w:val="00E42E76"/>
    <w:rsid w:val="00E4443E"/>
    <w:rsid w:val="00E500D3"/>
    <w:rsid w:val="00E50576"/>
    <w:rsid w:val="00E50E95"/>
    <w:rsid w:val="00E51747"/>
    <w:rsid w:val="00E51D85"/>
    <w:rsid w:val="00E54D5C"/>
    <w:rsid w:val="00E55D5C"/>
    <w:rsid w:val="00E56E38"/>
    <w:rsid w:val="00E601B1"/>
    <w:rsid w:val="00E60798"/>
    <w:rsid w:val="00E63A81"/>
    <w:rsid w:val="00E64B2A"/>
    <w:rsid w:val="00E65870"/>
    <w:rsid w:val="00E65970"/>
    <w:rsid w:val="00E66645"/>
    <w:rsid w:val="00E72172"/>
    <w:rsid w:val="00E73126"/>
    <w:rsid w:val="00E737EE"/>
    <w:rsid w:val="00E742F3"/>
    <w:rsid w:val="00E74498"/>
    <w:rsid w:val="00E75F83"/>
    <w:rsid w:val="00E76535"/>
    <w:rsid w:val="00E76E45"/>
    <w:rsid w:val="00E77E94"/>
    <w:rsid w:val="00E8089F"/>
    <w:rsid w:val="00E80EF6"/>
    <w:rsid w:val="00E81F55"/>
    <w:rsid w:val="00E81FC0"/>
    <w:rsid w:val="00E83BF2"/>
    <w:rsid w:val="00E85979"/>
    <w:rsid w:val="00E86E4E"/>
    <w:rsid w:val="00E86FB9"/>
    <w:rsid w:val="00E929AA"/>
    <w:rsid w:val="00E92A4D"/>
    <w:rsid w:val="00E93135"/>
    <w:rsid w:val="00E94390"/>
    <w:rsid w:val="00E959D4"/>
    <w:rsid w:val="00E9669D"/>
    <w:rsid w:val="00EA0759"/>
    <w:rsid w:val="00EA1108"/>
    <w:rsid w:val="00EA2A38"/>
    <w:rsid w:val="00EA3141"/>
    <w:rsid w:val="00EA323E"/>
    <w:rsid w:val="00EA430E"/>
    <w:rsid w:val="00EB1549"/>
    <w:rsid w:val="00EB1613"/>
    <w:rsid w:val="00EB2C1C"/>
    <w:rsid w:val="00EB3153"/>
    <w:rsid w:val="00EB3245"/>
    <w:rsid w:val="00EB68A3"/>
    <w:rsid w:val="00EB76D8"/>
    <w:rsid w:val="00EC168C"/>
    <w:rsid w:val="00EC17F8"/>
    <w:rsid w:val="00EC2C00"/>
    <w:rsid w:val="00EC4F2D"/>
    <w:rsid w:val="00EC5633"/>
    <w:rsid w:val="00EC57A8"/>
    <w:rsid w:val="00EC5D7C"/>
    <w:rsid w:val="00EC5F0D"/>
    <w:rsid w:val="00EC5FC4"/>
    <w:rsid w:val="00EC6C15"/>
    <w:rsid w:val="00ED06ED"/>
    <w:rsid w:val="00ED0C9B"/>
    <w:rsid w:val="00ED309B"/>
    <w:rsid w:val="00ED37E7"/>
    <w:rsid w:val="00ED3F36"/>
    <w:rsid w:val="00ED407F"/>
    <w:rsid w:val="00ED46B2"/>
    <w:rsid w:val="00ED5DDB"/>
    <w:rsid w:val="00ED5FD4"/>
    <w:rsid w:val="00ED6951"/>
    <w:rsid w:val="00ED6E80"/>
    <w:rsid w:val="00EE494F"/>
    <w:rsid w:val="00EE4EF6"/>
    <w:rsid w:val="00EE4FE9"/>
    <w:rsid w:val="00EE6049"/>
    <w:rsid w:val="00EE6373"/>
    <w:rsid w:val="00EE6A31"/>
    <w:rsid w:val="00EE707C"/>
    <w:rsid w:val="00EE7132"/>
    <w:rsid w:val="00EE75E9"/>
    <w:rsid w:val="00EF1ACD"/>
    <w:rsid w:val="00EF1CFF"/>
    <w:rsid w:val="00EF1F01"/>
    <w:rsid w:val="00EF2207"/>
    <w:rsid w:val="00EF25D8"/>
    <w:rsid w:val="00F00134"/>
    <w:rsid w:val="00F00201"/>
    <w:rsid w:val="00F00D25"/>
    <w:rsid w:val="00F01EA6"/>
    <w:rsid w:val="00F020E0"/>
    <w:rsid w:val="00F02A07"/>
    <w:rsid w:val="00F02E7D"/>
    <w:rsid w:val="00F0366C"/>
    <w:rsid w:val="00F03D43"/>
    <w:rsid w:val="00F060D7"/>
    <w:rsid w:val="00F0661D"/>
    <w:rsid w:val="00F10646"/>
    <w:rsid w:val="00F117C3"/>
    <w:rsid w:val="00F123B5"/>
    <w:rsid w:val="00F124D8"/>
    <w:rsid w:val="00F13E3C"/>
    <w:rsid w:val="00F14526"/>
    <w:rsid w:val="00F14B8E"/>
    <w:rsid w:val="00F21DCB"/>
    <w:rsid w:val="00F229E0"/>
    <w:rsid w:val="00F23A2C"/>
    <w:rsid w:val="00F2465D"/>
    <w:rsid w:val="00F24A0B"/>
    <w:rsid w:val="00F24CC1"/>
    <w:rsid w:val="00F2570A"/>
    <w:rsid w:val="00F260B8"/>
    <w:rsid w:val="00F26973"/>
    <w:rsid w:val="00F275B3"/>
    <w:rsid w:val="00F3012E"/>
    <w:rsid w:val="00F31A72"/>
    <w:rsid w:val="00F3280B"/>
    <w:rsid w:val="00F32D9C"/>
    <w:rsid w:val="00F34004"/>
    <w:rsid w:val="00F3410E"/>
    <w:rsid w:val="00F345A9"/>
    <w:rsid w:val="00F415B3"/>
    <w:rsid w:val="00F42213"/>
    <w:rsid w:val="00F43106"/>
    <w:rsid w:val="00F433C7"/>
    <w:rsid w:val="00F4348F"/>
    <w:rsid w:val="00F4454B"/>
    <w:rsid w:val="00F465D6"/>
    <w:rsid w:val="00F46DD0"/>
    <w:rsid w:val="00F47941"/>
    <w:rsid w:val="00F47F1B"/>
    <w:rsid w:val="00F51F59"/>
    <w:rsid w:val="00F52D72"/>
    <w:rsid w:val="00F539AD"/>
    <w:rsid w:val="00F54186"/>
    <w:rsid w:val="00F5524B"/>
    <w:rsid w:val="00F574E7"/>
    <w:rsid w:val="00F5783C"/>
    <w:rsid w:val="00F61862"/>
    <w:rsid w:val="00F6193E"/>
    <w:rsid w:val="00F62BA9"/>
    <w:rsid w:val="00F62C11"/>
    <w:rsid w:val="00F62FB2"/>
    <w:rsid w:val="00F632AB"/>
    <w:rsid w:val="00F63EF4"/>
    <w:rsid w:val="00F6423D"/>
    <w:rsid w:val="00F64D45"/>
    <w:rsid w:val="00F65050"/>
    <w:rsid w:val="00F66136"/>
    <w:rsid w:val="00F6619C"/>
    <w:rsid w:val="00F667AE"/>
    <w:rsid w:val="00F67482"/>
    <w:rsid w:val="00F6753A"/>
    <w:rsid w:val="00F67653"/>
    <w:rsid w:val="00F676F8"/>
    <w:rsid w:val="00F67777"/>
    <w:rsid w:val="00F677A4"/>
    <w:rsid w:val="00F70492"/>
    <w:rsid w:val="00F71588"/>
    <w:rsid w:val="00F715A4"/>
    <w:rsid w:val="00F71903"/>
    <w:rsid w:val="00F7507E"/>
    <w:rsid w:val="00F765F6"/>
    <w:rsid w:val="00F76B5B"/>
    <w:rsid w:val="00F80A72"/>
    <w:rsid w:val="00F8152F"/>
    <w:rsid w:val="00F81D2A"/>
    <w:rsid w:val="00F8280E"/>
    <w:rsid w:val="00F82B40"/>
    <w:rsid w:val="00F83148"/>
    <w:rsid w:val="00F8336C"/>
    <w:rsid w:val="00F83983"/>
    <w:rsid w:val="00F845C1"/>
    <w:rsid w:val="00F8504F"/>
    <w:rsid w:val="00F856D9"/>
    <w:rsid w:val="00F859B9"/>
    <w:rsid w:val="00F86E09"/>
    <w:rsid w:val="00F90A32"/>
    <w:rsid w:val="00F9160F"/>
    <w:rsid w:val="00F916CF"/>
    <w:rsid w:val="00F923C9"/>
    <w:rsid w:val="00F92764"/>
    <w:rsid w:val="00F92824"/>
    <w:rsid w:val="00F945DA"/>
    <w:rsid w:val="00F972E5"/>
    <w:rsid w:val="00F97DA9"/>
    <w:rsid w:val="00F97F62"/>
    <w:rsid w:val="00FA0088"/>
    <w:rsid w:val="00FA028A"/>
    <w:rsid w:val="00FA06F8"/>
    <w:rsid w:val="00FA0B90"/>
    <w:rsid w:val="00FA277B"/>
    <w:rsid w:val="00FA2C09"/>
    <w:rsid w:val="00FA3072"/>
    <w:rsid w:val="00FA37DA"/>
    <w:rsid w:val="00FA53DD"/>
    <w:rsid w:val="00FA5DD9"/>
    <w:rsid w:val="00FA626E"/>
    <w:rsid w:val="00FA6497"/>
    <w:rsid w:val="00FA6679"/>
    <w:rsid w:val="00FA71E2"/>
    <w:rsid w:val="00FB0331"/>
    <w:rsid w:val="00FB105D"/>
    <w:rsid w:val="00FB173B"/>
    <w:rsid w:val="00FB2D88"/>
    <w:rsid w:val="00FB2E7A"/>
    <w:rsid w:val="00FB39C2"/>
    <w:rsid w:val="00FB5FF6"/>
    <w:rsid w:val="00FB7A27"/>
    <w:rsid w:val="00FB7ED4"/>
    <w:rsid w:val="00FC0146"/>
    <w:rsid w:val="00FC0482"/>
    <w:rsid w:val="00FC2BC6"/>
    <w:rsid w:val="00FC3358"/>
    <w:rsid w:val="00FC4B54"/>
    <w:rsid w:val="00FC6920"/>
    <w:rsid w:val="00FC6D06"/>
    <w:rsid w:val="00FC6D0C"/>
    <w:rsid w:val="00FC70B5"/>
    <w:rsid w:val="00FC7746"/>
    <w:rsid w:val="00FD0111"/>
    <w:rsid w:val="00FD03D0"/>
    <w:rsid w:val="00FD1935"/>
    <w:rsid w:val="00FD4F75"/>
    <w:rsid w:val="00FE0108"/>
    <w:rsid w:val="00FE0488"/>
    <w:rsid w:val="00FE08AD"/>
    <w:rsid w:val="00FE111A"/>
    <w:rsid w:val="00FE1C26"/>
    <w:rsid w:val="00FE2187"/>
    <w:rsid w:val="00FE2942"/>
    <w:rsid w:val="00FE3B30"/>
    <w:rsid w:val="00FE3B39"/>
    <w:rsid w:val="00FE5DC3"/>
    <w:rsid w:val="00FE5F0E"/>
    <w:rsid w:val="00FE62CD"/>
    <w:rsid w:val="00FE6374"/>
    <w:rsid w:val="00FF0415"/>
    <w:rsid w:val="00FF047D"/>
    <w:rsid w:val="00FF061D"/>
    <w:rsid w:val="00FF2300"/>
    <w:rsid w:val="00FF3815"/>
    <w:rsid w:val="00FF3E4B"/>
    <w:rsid w:val="00FF4CA5"/>
    <w:rsid w:val="00FF5C35"/>
    <w:rsid w:val="00FF5C41"/>
    <w:rsid w:val="00FF6008"/>
    <w:rsid w:val="00FF7963"/>
    <w:rsid w:val="2C3EA745"/>
    <w:rsid w:val="3D69812C"/>
    <w:rsid w:val="409FF816"/>
    <w:rsid w:val="7FB8C27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7B9A3576"/>
  <w15:chartTrackingRefBased/>
  <w15:docId w15:val="{0B514334-6F67-49E0-85E7-0845BFD3C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669E"/>
    <w:pPr>
      <w:spacing w:after="200" w:line="276" w:lineRule="auto"/>
    </w:pPr>
    <w:rPr>
      <w:rFonts w:ascii="Arial" w:hAnsi="Arial"/>
      <w:sz w:val="24"/>
      <w:szCs w:val="22"/>
      <w:lang w:eastAsia="en-US"/>
    </w:rPr>
  </w:style>
  <w:style w:type="paragraph" w:styleId="Heading1">
    <w:name w:val="heading 1"/>
    <w:basedOn w:val="Normal"/>
    <w:next w:val="Normal"/>
    <w:link w:val="Heading1Char"/>
    <w:uiPriority w:val="9"/>
    <w:qFormat/>
    <w:rsid w:val="00AD6FD0"/>
    <w:pPr>
      <w:numPr>
        <w:numId w:val="47"/>
      </w:numPr>
      <w:jc w:val="center"/>
      <w:outlineLvl w:val="0"/>
    </w:pPr>
    <w:rPr>
      <w:rFonts w:cs="Arial"/>
      <w:b/>
      <w:sz w:val="36"/>
      <w:szCs w:val="36"/>
    </w:rPr>
  </w:style>
  <w:style w:type="paragraph" w:styleId="Heading2">
    <w:name w:val="heading 2"/>
    <w:basedOn w:val="Normal"/>
    <w:next w:val="Normal"/>
    <w:link w:val="Heading2Char"/>
    <w:uiPriority w:val="9"/>
    <w:qFormat/>
    <w:rsid w:val="00AD6FD0"/>
    <w:pPr>
      <w:numPr>
        <w:ilvl w:val="1"/>
        <w:numId w:val="47"/>
      </w:numPr>
      <w:spacing w:before="240"/>
      <w:outlineLvl w:val="1"/>
    </w:pPr>
    <w:rPr>
      <w:rFonts w:cs="Arial"/>
      <w:b/>
      <w:szCs w:val="24"/>
    </w:rPr>
  </w:style>
  <w:style w:type="paragraph" w:styleId="Heading3">
    <w:name w:val="heading 3"/>
    <w:basedOn w:val="Heading2"/>
    <w:next w:val="Normal"/>
    <w:link w:val="Heading3Char"/>
    <w:uiPriority w:val="9"/>
    <w:qFormat/>
    <w:rsid w:val="00206863"/>
    <w:pPr>
      <w:numPr>
        <w:ilvl w:val="2"/>
      </w:numPr>
      <w:spacing w:before="360" w:after="120"/>
      <w:outlineLvl w:val="2"/>
    </w:pPr>
  </w:style>
  <w:style w:type="paragraph" w:styleId="Heading4">
    <w:name w:val="heading 4"/>
    <w:basedOn w:val="Normal"/>
    <w:next w:val="Normal"/>
    <w:link w:val="Heading4Char"/>
    <w:qFormat/>
    <w:rsid w:val="0098669E"/>
    <w:pPr>
      <w:keepNext/>
      <w:numPr>
        <w:ilvl w:val="3"/>
        <w:numId w:val="47"/>
      </w:numPr>
      <w:spacing w:before="120" w:after="120"/>
      <w:jc w:val="both"/>
      <w:outlineLvl w:val="3"/>
    </w:pPr>
    <w:rPr>
      <w:rFonts w:asciiTheme="minorBidi" w:eastAsia="Times New Roman" w:hAnsiTheme="minorBidi" w:cstheme="minorBidi"/>
      <w:b/>
      <w:bCs/>
      <w:color w:val="000000"/>
      <w:u w:val="single"/>
      <w:lang w:val="x-none"/>
    </w:rPr>
  </w:style>
  <w:style w:type="paragraph" w:styleId="Heading5">
    <w:name w:val="heading 5"/>
    <w:basedOn w:val="Normal"/>
    <w:next w:val="Normal"/>
    <w:link w:val="Heading5Char"/>
    <w:semiHidden/>
    <w:unhideWhenUsed/>
    <w:qFormat/>
    <w:rsid w:val="006B46AC"/>
    <w:pPr>
      <w:numPr>
        <w:ilvl w:val="4"/>
        <w:numId w:val="47"/>
      </w:numPr>
      <w:spacing w:before="240" w:after="60"/>
      <w:outlineLvl w:val="4"/>
    </w:pPr>
    <w:rPr>
      <w:rFonts w:eastAsia="Times New Roman"/>
      <w:b/>
      <w:bCs/>
      <w:i/>
      <w:iCs/>
      <w:sz w:val="26"/>
      <w:szCs w:val="26"/>
      <w:lang w:val="x-none" w:eastAsia="zh-CN"/>
    </w:rPr>
  </w:style>
  <w:style w:type="paragraph" w:styleId="Heading6">
    <w:name w:val="heading 6"/>
    <w:basedOn w:val="Normal"/>
    <w:next w:val="Normal"/>
    <w:link w:val="Heading6Char"/>
    <w:uiPriority w:val="9"/>
    <w:semiHidden/>
    <w:unhideWhenUsed/>
    <w:qFormat/>
    <w:rsid w:val="00AD6FD0"/>
    <w:pPr>
      <w:keepNext/>
      <w:keepLines/>
      <w:numPr>
        <w:ilvl w:val="5"/>
        <w:numId w:val="4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D6FD0"/>
    <w:pPr>
      <w:keepNext/>
      <w:keepLines/>
      <w:numPr>
        <w:ilvl w:val="6"/>
        <w:numId w:val="4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D6FD0"/>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6FD0"/>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D5C"/>
    <w:pPr>
      <w:tabs>
        <w:tab w:val="center" w:pos="4513"/>
        <w:tab w:val="right" w:pos="9026"/>
      </w:tabs>
      <w:spacing w:after="0"/>
    </w:pPr>
  </w:style>
  <w:style w:type="character" w:customStyle="1" w:styleId="HeaderChar">
    <w:name w:val="Header Char"/>
    <w:basedOn w:val="DefaultParagraphFont"/>
    <w:link w:val="Header"/>
    <w:uiPriority w:val="99"/>
    <w:rsid w:val="00CB2D5C"/>
  </w:style>
  <w:style w:type="paragraph" w:styleId="Footer">
    <w:name w:val="footer"/>
    <w:basedOn w:val="Normal"/>
    <w:link w:val="FooterChar"/>
    <w:uiPriority w:val="99"/>
    <w:unhideWhenUsed/>
    <w:rsid w:val="00CB2D5C"/>
    <w:pPr>
      <w:tabs>
        <w:tab w:val="center" w:pos="4513"/>
        <w:tab w:val="right" w:pos="9026"/>
      </w:tabs>
      <w:spacing w:after="0"/>
    </w:pPr>
  </w:style>
  <w:style w:type="character" w:customStyle="1" w:styleId="FooterChar">
    <w:name w:val="Footer Char"/>
    <w:basedOn w:val="DefaultParagraphFont"/>
    <w:link w:val="Footer"/>
    <w:uiPriority w:val="99"/>
    <w:rsid w:val="00CB2D5C"/>
  </w:style>
  <w:style w:type="paragraph" w:styleId="BalloonText">
    <w:name w:val="Balloon Text"/>
    <w:basedOn w:val="Normal"/>
    <w:link w:val="BalloonTextChar"/>
    <w:uiPriority w:val="99"/>
    <w:semiHidden/>
    <w:unhideWhenUsed/>
    <w:rsid w:val="00CB2D5C"/>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CB2D5C"/>
    <w:rPr>
      <w:rFonts w:ascii="Tahoma" w:hAnsi="Tahoma" w:cs="Tahoma"/>
      <w:sz w:val="16"/>
      <w:szCs w:val="16"/>
    </w:rPr>
  </w:style>
  <w:style w:type="table" w:styleId="TableGrid">
    <w:name w:val="Table Grid"/>
    <w:basedOn w:val="TableNormal"/>
    <w:uiPriority w:val="39"/>
    <w:rsid w:val="0097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54630"/>
    <w:rPr>
      <w:sz w:val="22"/>
      <w:szCs w:val="22"/>
      <w:lang w:eastAsia="en-US"/>
    </w:rPr>
  </w:style>
  <w:style w:type="paragraph" w:styleId="Title">
    <w:name w:val="Title"/>
    <w:basedOn w:val="Normal"/>
    <w:link w:val="TitleChar"/>
    <w:uiPriority w:val="10"/>
    <w:qFormat/>
    <w:rsid w:val="00654630"/>
    <w:pPr>
      <w:spacing w:after="0"/>
      <w:jc w:val="center"/>
    </w:pPr>
    <w:rPr>
      <w:rFonts w:ascii="Times New Roman" w:eastAsia="Times New Roman" w:hAnsi="Times New Roman"/>
      <w:b/>
      <w:sz w:val="44"/>
      <w:szCs w:val="20"/>
      <w:lang w:val="x-none" w:eastAsia="x-none"/>
    </w:rPr>
  </w:style>
  <w:style w:type="character" w:customStyle="1" w:styleId="TitleChar">
    <w:name w:val="Title Char"/>
    <w:link w:val="Title"/>
    <w:uiPriority w:val="10"/>
    <w:rsid w:val="00654630"/>
    <w:rPr>
      <w:rFonts w:ascii="Times New Roman" w:eastAsia="Times New Roman" w:hAnsi="Times New Roman" w:cs="Times New Roman"/>
      <w:b/>
      <w:sz w:val="44"/>
      <w:szCs w:val="20"/>
    </w:rPr>
  </w:style>
  <w:style w:type="paragraph" w:styleId="FootnoteText">
    <w:name w:val="footnote text"/>
    <w:basedOn w:val="Normal"/>
    <w:link w:val="FootnoteTextChar"/>
    <w:uiPriority w:val="99"/>
    <w:semiHidden/>
    <w:unhideWhenUsed/>
    <w:rsid w:val="006C7337"/>
    <w:pPr>
      <w:spacing w:after="0"/>
    </w:pPr>
    <w:rPr>
      <w:sz w:val="20"/>
      <w:szCs w:val="20"/>
      <w:lang w:val="x-none" w:eastAsia="x-none"/>
    </w:rPr>
  </w:style>
  <w:style w:type="character" w:customStyle="1" w:styleId="FootnoteTextChar">
    <w:name w:val="Footnote Text Char"/>
    <w:link w:val="FootnoteText"/>
    <w:uiPriority w:val="99"/>
    <w:semiHidden/>
    <w:rsid w:val="006C7337"/>
    <w:rPr>
      <w:sz w:val="20"/>
      <w:szCs w:val="20"/>
    </w:rPr>
  </w:style>
  <w:style w:type="paragraph" w:styleId="ListParagraph">
    <w:name w:val="List Paragraph"/>
    <w:basedOn w:val="Normal"/>
    <w:uiPriority w:val="34"/>
    <w:qFormat/>
    <w:rsid w:val="004C181D"/>
    <w:pPr>
      <w:ind w:left="720"/>
      <w:contextualSpacing/>
    </w:pPr>
  </w:style>
  <w:style w:type="table" w:customStyle="1" w:styleId="TableGrid1">
    <w:name w:val="Table Grid1"/>
    <w:basedOn w:val="TableNormal"/>
    <w:next w:val="TableGrid"/>
    <w:uiPriority w:val="59"/>
    <w:rsid w:val="00B82D2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AD6FD0"/>
    <w:rPr>
      <w:rFonts w:ascii="Arial" w:hAnsi="Arial" w:cs="Arial"/>
      <w:b/>
      <w:sz w:val="24"/>
      <w:szCs w:val="24"/>
      <w:lang w:eastAsia="en-US"/>
    </w:rPr>
  </w:style>
  <w:style w:type="character" w:styleId="Hyperlink">
    <w:name w:val="Hyperlink"/>
    <w:uiPriority w:val="99"/>
    <w:rsid w:val="000D0D0E"/>
    <w:rPr>
      <w:color w:val="0000FF"/>
      <w:u w:val="single"/>
    </w:rPr>
  </w:style>
  <w:style w:type="paragraph" w:customStyle="1" w:styleId="Default">
    <w:name w:val="Default"/>
    <w:rsid w:val="00C17149"/>
    <w:pPr>
      <w:autoSpaceDE w:val="0"/>
      <w:autoSpaceDN w:val="0"/>
      <w:adjustRightInd w:val="0"/>
    </w:pPr>
    <w:rPr>
      <w:rFonts w:cs="Calibri"/>
      <w:color w:val="000000"/>
      <w:sz w:val="24"/>
      <w:szCs w:val="24"/>
      <w:lang w:val="en-US" w:eastAsia="en-US"/>
    </w:rPr>
  </w:style>
  <w:style w:type="paragraph" w:customStyle="1" w:styleId="CM13">
    <w:name w:val="CM13"/>
    <w:basedOn w:val="Normal"/>
    <w:next w:val="Normal"/>
    <w:uiPriority w:val="99"/>
    <w:rsid w:val="0069582B"/>
    <w:pPr>
      <w:widowControl w:val="0"/>
      <w:autoSpaceDE w:val="0"/>
      <w:autoSpaceDN w:val="0"/>
      <w:adjustRightInd w:val="0"/>
      <w:spacing w:after="293"/>
    </w:pPr>
    <w:rPr>
      <w:rFonts w:eastAsia="Times New Roman" w:cs="Arial"/>
      <w:szCs w:val="24"/>
      <w:lang w:eastAsia="en-GB"/>
    </w:rPr>
  </w:style>
  <w:style w:type="paragraph" w:customStyle="1" w:styleId="CM6">
    <w:name w:val="CM6"/>
    <w:basedOn w:val="Normal"/>
    <w:next w:val="Normal"/>
    <w:uiPriority w:val="99"/>
    <w:rsid w:val="0069582B"/>
    <w:pPr>
      <w:widowControl w:val="0"/>
      <w:autoSpaceDE w:val="0"/>
      <w:autoSpaceDN w:val="0"/>
      <w:adjustRightInd w:val="0"/>
      <w:spacing w:after="0" w:line="416" w:lineRule="atLeast"/>
    </w:pPr>
    <w:rPr>
      <w:rFonts w:eastAsia="Times New Roman" w:cs="Arial"/>
      <w:szCs w:val="24"/>
      <w:lang w:eastAsia="en-GB"/>
    </w:rPr>
  </w:style>
  <w:style w:type="character" w:customStyle="1" w:styleId="Heading1Char">
    <w:name w:val="Heading 1 Char"/>
    <w:link w:val="Heading1"/>
    <w:uiPriority w:val="9"/>
    <w:rsid w:val="00AD6FD0"/>
    <w:rPr>
      <w:rFonts w:ascii="Arial" w:hAnsi="Arial" w:cs="Arial"/>
      <w:b/>
      <w:sz w:val="36"/>
      <w:szCs w:val="36"/>
      <w:lang w:eastAsia="en-US"/>
    </w:rPr>
  </w:style>
  <w:style w:type="table" w:customStyle="1" w:styleId="TableGrid2">
    <w:name w:val="Table Grid2"/>
    <w:basedOn w:val="TableNormal"/>
    <w:next w:val="TableGrid"/>
    <w:uiPriority w:val="59"/>
    <w:rsid w:val="003004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06863"/>
    <w:rPr>
      <w:rFonts w:ascii="Arial" w:hAnsi="Arial" w:cs="Arial"/>
      <w:b/>
      <w:sz w:val="24"/>
      <w:szCs w:val="24"/>
      <w:lang w:eastAsia="en-US"/>
    </w:rPr>
  </w:style>
  <w:style w:type="character" w:customStyle="1" w:styleId="Heading4Char">
    <w:name w:val="Heading 4 Char"/>
    <w:link w:val="Heading4"/>
    <w:rsid w:val="0098669E"/>
    <w:rPr>
      <w:rFonts w:asciiTheme="minorBidi" w:eastAsia="Times New Roman" w:hAnsiTheme="minorBidi" w:cstheme="minorBidi"/>
      <w:b/>
      <w:bCs/>
      <w:color w:val="000000"/>
      <w:sz w:val="24"/>
      <w:szCs w:val="22"/>
      <w:u w:val="single"/>
      <w:lang w:val="x-none" w:eastAsia="en-US"/>
    </w:rPr>
  </w:style>
  <w:style w:type="character" w:customStyle="1" w:styleId="Heading5Char">
    <w:name w:val="Heading 5 Char"/>
    <w:link w:val="Heading5"/>
    <w:semiHidden/>
    <w:rsid w:val="006B46AC"/>
    <w:rPr>
      <w:rFonts w:ascii="Arial" w:eastAsia="Times New Roman" w:hAnsi="Arial"/>
      <w:b/>
      <w:bCs/>
      <w:i/>
      <w:iCs/>
      <w:sz w:val="26"/>
      <w:szCs w:val="26"/>
      <w:lang w:val="x-none" w:eastAsia="zh-CN"/>
    </w:rPr>
  </w:style>
  <w:style w:type="numbering" w:customStyle="1" w:styleId="NoList1">
    <w:name w:val="No List1"/>
    <w:next w:val="NoList"/>
    <w:uiPriority w:val="99"/>
    <w:semiHidden/>
    <w:unhideWhenUsed/>
    <w:rsid w:val="006B46AC"/>
  </w:style>
  <w:style w:type="table" w:customStyle="1" w:styleId="TableGrid3">
    <w:name w:val="Table Grid3"/>
    <w:basedOn w:val="TableNormal"/>
    <w:next w:val="TableGrid"/>
    <w:rsid w:val="006B46A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B46AC"/>
  </w:style>
  <w:style w:type="paragraph" w:styleId="BodyText2">
    <w:name w:val="Body Text 2"/>
    <w:basedOn w:val="Normal"/>
    <w:link w:val="BodyText2Char"/>
    <w:rsid w:val="006B46AC"/>
    <w:pPr>
      <w:overflowPunct w:val="0"/>
      <w:autoSpaceDE w:val="0"/>
      <w:autoSpaceDN w:val="0"/>
      <w:adjustRightInd w:val="0"/>
      <w:spacing w:after="0"/>
      <w:textAlignment w:val="baseline"/>
    </w:pPr>
    <w:rPr>
      <w:rFonts w:eastAsia="Times New Roman"/>
      <w:lang w:val="x-none" w:eastAsia="x-none"/>
    </w:rPr>
  </w:style>
  <w:style w:type="character" w:customStyle="1" w:styleId="BodyText2Char">
    <w:name w:val="Body Text 2 Char"/>
    <w:link w:val="BodyText2"/>
    <w:rsid w:val="006B46AC"/>
    <w:rPr>
      <w:rFonts w:ascii="Arial" w:eastAsia="Times New Roman" w:hAnsi="Arial" w:cs="Arial"/>
      <w:sz w:val="22"/>
      <w:szCs w:val="22"/>
    </w:rPr>
  </w:style>
  <w:style w:type="character" w:styleId="FootnoteReference">
    <w:name w:val="footnote reference"/>
    <w:uiPriority w:val="99"/>
    <w:semiHidden/>
    <w:rsid w:val="006B46AC"/>
    <w:rPr>
      <w:vertAlign w:val="superscript"/>
    </w:rPr>
  </w:style>
  <w:style w:type="paragraph" w:styleId="BodyText">
    <w:name w:val="Body Text"/>
    <w:basedOn w:val="Normal"/>
    <w:link w:val="BodyTextChar"/>
    <w:rsid w:val="006B46AC"/>
    <w:pPr>
      <w:spacing w:after="120"/>
    </w:pPr>
    <w:rPr>
      <w:rFonts w:ascii="Verdana" w:eastAsia="Times New Roman" w:hAnsi="Verdana"/>
      <w:lang w:val="x-none"/>
    </w:rPr>
  </w:style>
  <w:style w:type="character" w:customStyle="1" w:styleId="BodyTextChar">
    <w:name w:val="Body Text Char"/>
    <w:link w:val="BodyText"/>
    <w:rsid w:val="006B46AC"/>
    <w:rPr>
      <w:rFonts w:ascii="Verdana" w:eastAsia="Times New Roman" w:hAnsi="Verdana"/>
      <w:sz w:val="22"/>
      <w:szCs w:val="22"/>
      <w:lang w:eastAsia="en-US"/>
    </w:rPr>
  </w:style>
  <w:style w:type="paragraph" w:customStyle="1" w:styleId="StyleHeading314ptAutoCentered">
    <w:name w:val="Style Heading 3 + 14 pt Auto Centered"/>
    <w:basedOn w:val="Heading3"/>
    <w:rsid w:val="006B46AC"/>
    <w:pPr>
      <w:spacing w:before="0" w:after="0"/>
      <w:jc w:val="center"/>
    </w:pPr>
    <w:rPr>
      <w:sz w:val="28"/>
      <w:szCs w:val="20"/>
    </w:rPr>
  </w:style>
  <w:style w:type="paragraph" w:styleId="BodyTextIndent">
    <w:name w:val="Body Text Indent"/>
    <w:basedOn w:val="Normal"/>
    <w:link w:val="BodyTextIndentChar"/>
    <w:rsid w:val="006B46AC"/>
    <w:pPr>
      <w:spacing w:after="120"/>
      <w:ind w:left="283"/>
    </w:pPr>
    <w:rPr>
      <w:rFonts w:eastAsia="Times New Roman"/>
      <w:szCs w:val="24"/>
      <w:lang w:val="x-none"/>
    </w:rPr>
  </w:style>
  <w:style w:type="character" w:customStyle="1" w:styleId="BodyTextIndentChar">
    <w:name w:val="Body Text Indent Char"/>
    <w:link w:val="BodyTextIndent"/>
    <w:rsid w:val="006B46AC"/>
    <w:rPr>
      <w:rFonts w:ascii="Arial" w:eastAsia="Times New Roman" w:hAnsi="Arial"/>
      <w:sz w:val="24"/>
      <w:szCs w:val="24"/>
      <w:lang w:eastAsia="en-US"/>
    </w:rPr>
  </w:style>
  <w:style w:type="paragraph" w:customStyle="1" w:styleId="StyleHeading312ptAutoBeforeAutoAfterAuto">
    <w:name w:val="Style Heading 3 + 12 pt Auto Before:  Auto After:  Auto"/>
    <w:basedOn w:val="Normal"/>
    <w:rsid w:val="006B46AC"/>
    <w:pPr>
      <w:spacing w:after="0"/>
    </w:pPr>
    <w:rPr>
      <w:rFonts w:eastAsia="Times New Roman"/>
      <w:szCs w:val="20"/>
    </w:rPr>
  </w:style>
  <w:style w:type="paragraph" w:customStyle="1" w:styleId="StyleHeading314ptAuto2">
    <w:name w:val="Style Heading 3 + 14 pt Auto2"/>
    <w:basedOn w:val="Heading3"/>
    <w:link w:val="StyleHeading314ptAuto2Char"/>
    <w:rsid w:val="006B46AC"/>
    <w:pPr>
      <w:spacing w:before="0" w:after="0"/>
    </w:pPr>
    <w:rPr>
      <w:sz w:val="28"/>
      <w:szCs w:val="21"/>
    </w:rPr>
  </w:style>
  <w:style w:type="character" w:customStyle="1" w:styleId="StyleHeading314ptAuto2Char">
    <w:name w:val="Style Heading 3 + 14 pt Auto2 Char"/>
    <w:link w:val="StyleHeading314ptAuto2"/>
    <w:rsid w:val="006B46AC"/>
    <w:rPr>
      <w:rFonts w:ascii="Arial" w:hAnsi="Arial" w:cs="Arial"/>
      <w:b/>
      <w:sz w:val="28"/>
      <w:szCs w:val="21"/>
      <w:lang w:eastAsia="en-US"/>
    </w:rPr>
  </w:style>
  <w:style w:type="paragraph" w:customStyle="1" w:styleId="SubHeading">
    <w:name w:val="Sub Heading"/>
    <w:basedOn w:val="Normal"/>
    <w:rsid w:val="006B46AC"/>
    <w:pPr>
      <w:spacing w:after="0"/>
      <w:jc w:val="both"/>
    </w:pPr>
    <w:rPr>
      <w:rFonts w:ascii="Times" w:eastAsia="Times New Roman" w:hAnsi="Times"/>
      <w:b/>
      <w:szCs w:val="20"/>
      <w:lang w:eastAsia="en-GB"/>
    </w:rPr>
  </w:style>
  <w:style w:type="paragraph" w:customStyle="1" w:styleId="Table1">
    <w:name w:val="Table 1"/>
    <w:basedOn w:val="Normal"/>
    <w:rsid w:val="006B46AC"/>
    <w:pPr>
      <w:spacing w:after="0"/>
      <w:jc w:val="both"/>
    </w:pPr>
    <w:rPr>
      <w:rFonts w:ascii="Times" w:eastAsia="Times New Roman" w:hAnsi="Times"/>
      <w:szCs w:val="20"/>
      <w:lang w:eastAsia="en-GB"/>
    </w:rPr>
  </w:style>
  <w:style w:type="character" w:customStyle="1" w:styleId="NoSpacingChar">
    <w:name w:val="No Spacing Char"/>
    <w:link w:val="NoSpacing"/>
    <w:uiPriority w:val="1"/>
    <w:rsid w:val="006B46AC"/>
    <w:rPr>
      <w:sz w:val="22"/>
      <w:szCs w:val="22"/>
      <w:lang w:eastAsia="en-US" w:bidi="ar-SA"/>
    </w:rPr>
  </w:style>
  <w:style w:type="paragraph" w:customStyle="1" w:styleId="Normal1">
    <w:name w:val="Normal1"/>
    <w:basedOn w:val="Normal"/>
    <w:rsid w:val="006B46AC"/>
    <w:pPr>
      <w:spacing w:after="0"/>
    </w:pPr>
    <w:rPr>
      <w:rFonts w:ascii="Times New Roman" w:eastAsia="Times New Roman" w:hAnsi="Times New Roman"/>
      <w:szCs w:val="24"/>
      <w:lang w:eastAsia="en-GB"/>
    </w:rPr>
  </w:style>
  <w:style w:type="character" w:customStyle="1" w:styleId="normalchar1">
    <w:name w:val="normal__char1"/>
    <w:rsid w:val="006B46AC"/>
    <w:rPr>
      <w:rFonts w:ascii="Times New Roman" w:hAnsi="Times New Roman" w:cs="Times New Roman" w:hint="default"/>
      <w:strike w:val="0"/>
      <w:dstrike w:val="0"/>
      <w:sz w:val="24"/>
      <w:szCs w:val="24"/>
      <w:u w:val="none"/>
      <w:effect w:val="none"/>
    </w:rPr>
  </w:style>
  <w:style w:type="character" w:styleId="Strong">
    <w:name w:val="Strong"/>
    <w:uiPriority w:val="22"/>
    <w:qFormat/>
    <w:rsid w:val="006B46AC"/>
    <w:rPr>
      <w:b/>
      <w:bCs/>
    </w:rPr>
  </w:style>
  <w:style w:type="character" w:styleId="CommentReference">
    <w:name w:val="annotation reference"/>
    <w:uiPriority w:val="99"/>
    <w:rsid w:val="006B46AC"/>
    <w:rPr>
      <w:sz w:val="16"/>
      <w:szCs w:val="16"/>
    </w:rPr>
  </w:style>
  <w:style w:type="paragraph" w:styleId="CommentText">
    <w:name w:val="annotation text"/>
    <w:basedOn w:val="Normal"/>
    <w:link w:val="CommentTextChar"/>
    <w:uiPriority w:val="99"/>
    <w:rsid w:val="006B46AC"/>
    <w:pPr>
      <w:spacing w:after="0"/>
    </w:pPr>
    <w:rPr>
      <w:rFonts w:ascii="Times New Roman" w:eastAsia="SimSun" w:hAnsi="Times New Roman"/>
      <w:sz w:val="20"/>
      <w:szCs w:val="20"/>
      <w:lang w:val="x-none" w:eastAsia="zh-CN"/>
    </w:rPr>
  </w:style>
  <w:style w:type="character" w:customStyle="1" w:styleId="CommentTextChar">
    <w:name w:val="Comment Text Char"/>
    <w:link w:val="CommentText"/>
    <w:uiPriority w:val="99"/>
    <w:rsid w:val="006B46AC"/>
    <w:rPr>
      <w:rFonts w:ascii="Times New Roman" w:eastAsia="SimSun" w:hAnsi="Times New Roman"/>
      <w:lang w:eastAsia="zh-CN"/>
    </w:rPr>
  </w:style>
  <w:style w:type="paragraph" w:styleId="CommentSubject">
    <w:name w:val="annotation subject"/>
    <w:basedOn w:val="CommentText"/>
    <w:next w:val="CommentText"/>
    <w:link w:val="CommentSubjectChar"/>
    <w:uiPriority w:val="99"/>
    <w:rsid w:val="006B46AC"/>
    <w:rPr>
      <w:b/>
      <w:bCs/>
    </w:rPr>
  </w:style>
  <w:style w:type="character" w:customStyle="1" w:styleId="CommentSubjectChar">
    <w:name w:val="Comment Subject Char"/>
    <w:link w:val="CommentSubject"/>
    <w:uiPriority w:val="99"/>
    <w:rsid w:val="006B46AC"/>
    <w:rPr>
      <w:rFonts w:ascii="Times New Roman" w:eastAsia="SimSun" w:hAnsi="Times New Roman"/>
      <w:b/>
      <w:bCs/>
      <w:lang w:eastAsia="zh-CN"/>
    </w:rPr>
  </w:style>
  <w:style w:type="paragraph" w:styleId="PlainText">
    <w:name w:val="Plain Text"/>
    <w:basedOn w:val="Normal"/>
    <w:link w:val="PlainTextChar"/>
    <w:uiPriority w:val="99"/>
    <w:unhideWhenUsed/>
    <w:rsid w:val="006B46AC"/>
    <w:pPr>
      <w:spacing w:after="0"/>
    </w:pPr>
    <w:rPr>
      <w:rFonts w:ascii="Verdana" w:eastAsia="Times New Roman" w:hAnsi="Verdana"/>
      <w:sz w:val="20"/>
      <w:szCs w:val="20"/>
      <w:lang w:val="x-none" w:eastAsia="x-none"/>
    </w:rPr>
  </w:style>
  <w:style w:type="character" w:customStyle="1" w:styleId="PlainTextChar">
    <w:name w:val="Plain Text Char"/>
    <w:link w:val="PlainText"/>
    <w:uiPriority w:val="99"/>
    <w:rsid w:val="006B46AC"/>
    <w:rPr>
      <w:rFonts w:ascii="Verdana" w:eastAsia="Times New Roman" w:hAnsi="Verdana"/>
    </w:rPr>
  </w:style>
  <w:style w:type="character" w:styleId="FollowedHyperlink">
    <w:name w:val="FollowedHyperlink"/>
    <w:uiPriority w:val="99"/>
    <w:semiHidden/>
    <w:unhideWhenUsed/>
    <w:rsid w:val="006B46AC"/>
    <w:rPr>
      <w:color w:val="800080"/>
      <w:u w:val="single"/>
    </w:rPr>
  </w:style>
  <w:style w:type="paragraph" w:styleId="BlockText">
    <w:name w:val="Block Text"/>
    <w:basedOn w:val="Normal"/>
    <w:uiPriority w:val="99"/>
    <w:rsid w:val="00A6285E"/>
    <w:pPr>
      <w:spacing w:after="0"/>
      <w:ind w:left="-360" w:right="-514"/>
    </w:pPr>
    <w:rPr>
      <w:rFonts w:ascii="Verdana" w:eastAsia="Times New Roman" w:hAnsi="Verdana"/>
      <w:szCs w:val="24"/>
    </w:rPr>
  </w:style>
  <w:style w:type="numbering" w:customStyle="1" w:styleId="NoList2">
    <w:name w:val="No List2"/>
    <w:next w:val="NoList"/>
    <w:uiPriority w:val="99"/>
    <w:semiHidden/>
    <w:unhideWhenUsed/>
    <w:rsid w:val="00CB25F2"/>
  </w:style>
  <w:style w:type="table" w:customStyle="1" w:styleId="TableGrid4">
    <w:name w:val="Table Grid4"/>
    <w:basedOn w:val="TableNormal"/>
    <w:next w:val="TableGrid"/>
    <w:rsid w:val="00CB25F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D64B62"/>
  </w:style>
  <w:style w:type="table" w:customStyle="1" w:styleId="TableGrid5">
    <w:name w:val="Table Grid5"/>
    <w:basedOn w:val="TableNormal"/>
    <w:next w:val="TableGrid"/>
    <w:rsid w:val="00D64B6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1A2FA7"/>
    <w:pPr>
      <w:jc w:val="center"/>
    </w:pPr>
    <w:rPr>
      <w:rFonts w:cs="Arial"/>
      <w:b/>
      <w:caps/>
      <w:sz w:val="72"/>
      <w:szCs w:val="72"/>
    </w:rPr>
  </w:style>
  <w:style w:type="paragraph" w:customStyle="1" w:styleId="Style2">
    <w:name w:val="Style2"/>
    <w:basedOn w:val="Normal"/>
    <w:link w:val="Style2Char"/>
    <w:qFormat/>
    <w:rsid w:val="00D47B54"/>
    <w:pPr>
      <w:spacing w:before="360"/>
    </w:pPr>
    <w:rPr>
      <w:rFonts w:cs="Arial"/>
      <w:b/>
      <w:szCs w:val="24"/>
    </w:rPr>
  </w:style>
  <w:style w:type="character" w:customStyle="1" w:styleId="Style1Char">
    <w:name w:val="Style1 Char"/>
    <w:link w:val="Style1"/>
    <w:rsid w:val="001A2FA7"/>
    <w:rPr>
      <w:rFonts w:ascii="Arial" w:hAnsi="Arial" w:cs="Arial"/>
      <w:b/>
      <w:caps/>
      <w:sz w:val="72"/>
      <w:szCs w:val="72"/>
      <w:lang w:eastAsia="en-US"/>
    </w:rPr>
  </w:style>
  <w:style w:type="paragraph" w:customStyle="1" w:styleId="Style3">
    <w:name w:val="Style3"/>
    <w:basedOn w:val="Normal"/>
    <w:link w:val="Style3Char"/>
    <w:qFormat/>
    <w:rsid w:val="00D47B54"/>
    <w:pPr>
      <w:spacing w:before="240"/>
      <w:jc w:val="both"/>
    </w:pPr>
    <w:rPr>
      <w:rFonts w:cs="Arial"/>
      <w:b/>
      <w:szCs w:val="24"/>
    </w:rPr>
  </w:style>
  <w:style w:type="character" w:customStyle="1" w:styleId="Style2Char">
    <w:name w:val="Style2 Char"/>
    <w:link w:val="Style2"/>
    <w:rsid w:val="00D47B54"/>
    <w:rPr>
      <w:rFonts w:ascii="Arial" w:hAnsi="Arial" w:cs="Arial"/>
      <w:b/>
      <w:sz w:val="24"/>
      <w:szCs w:val="24"/>
      <w:lang w:eastAsia="en-US"/>
    </w:rPr>
  </w:style>
  <w:style w:type="paragraph" w:customStyle="1" w:styleId="cgBodyText">
    <w:name w:val="cgBodyText"/>
    <w:basedOn w:val="Normal"/>
    <w:rsid w:val="00141349"/>
    <w:pPr>
      <w:spacing w:after="0"/>
    </w:pPr>
    <w:rPr>
      <w:rFonts w:eastAsia="Times New Roman" w:cs="Arial"/>
      <w:szCs w:val="24"/>
    </w:rPr>
  </w:style>
  <w:style w:type="character" w:customStyle="1" w:styleId="Style3Char">
    <w:name w:val="Style3 Char"/>
    <w:link w:val="Style3"/>
    <w:rsid w:val="00D47B54"/>
    <w:rPr>
      <w:rFonts w:ascii="Arial" w:hAnsi="Arial" w:cs="Arial"/>
      <w:b/>
      <w:sz w:val="24"/>
      <w:szCs w:val="24"/>
      <w:lang w:eastAsia="en-US"/>
    </w:rPr>
  </w:style>
  <w:style w:type="paragraph" w:styleId="TOC1">
    <w:name w:val="toc 1"/>
    <w:basedOn w:val="Normal"/>
    <w:next w:val="Normal"/>
    <w:autoRedefine/>
    <w:uiPriority w:val="39"/>
    <w:unhideWhenUsed/>
    <w:rsid w:val="00A32A41"/>
    <w:pPr>
      <w:spacing w:before="360" w:after="0"/>
    </w:pPr>
    <w:rPr>
      <w:rFonts w:asciiTheme="majorHAnsi" w:hAnsiTheme="majorHAnsi" w:cstheme="majorHAnsi"/>
      <w:b/>
      <w:bCs/>
      <w:caps/>
      <w:szCs w:val="28"/>
    </w:rPr>
  </w:style>
  <w:style w:type="paragraph" w:styleId="TOC2">
    <w:name w:val="toc 2"/>
    <w:basedOn w:val="Normal"/>
    <w:next w:val="Normal"/>
    <w:autoRedefine/>
    <w:uiPriority w:val="39"/>
    <w:unhideWhenUsed/>
    <w:rsid w:val="00A32A41"/>
    <w:pPr>
      <w:spacing w:before="240" w:after="0"/>
    </w:pPr>
    <w:rPr>
      <w:rFonts w:asciiTheme="minorHAnsi" w:hAnsiTheme="minorHAnsi" w:cstheme="minorHAnsi"/>
      <w:b/>
      <w:bCs/>
      <w:sz w:val="20"/>
      <w:szCs w:val="24"/>
    </w:rPr>
  </w:style>
  <w:style w:type="paragraph" w:customStyle="1" w:styleId="cgBoxText">
    <w:name w:val="cgBoxText"/>
    <w:basedOn w:val="Normal"/>
    <w:rsid w:val="00141349"/>
    <w:pPr>
      <w:widowControl w:val="0"/>
      <w:pBdr>
        <w:top w:val="single" w:sz="4" w:space="4" w:color="auto"/>
        <w:left w:val="single" w:sz="4" w:space="4" w:color="auto"/>
        <w:bottom w:val="single" w:sz="4" w:space="4" w:color="auto"/>
        <w:right w:val="single" w:sz="4" w:space="4" w:color="auto"/>
      </w:pBdr>
      <w:suppressAutoHyphens/>
      <w:spacing w:after="0"/>
      <w:outlineLvl w:val="0"/>
    </w:pPr>
    <w:rPr>
      <w:rFonts w:eastAsia="Times New Roman" w:cs="Arial"/>
      <w:color w:val="000000"/>
      <w:szCs w:val="24"/>
    </w:rPr>
  </w:style>
  <w:style w:type="paragraph" w:customStyle="1" w:styleId="cgCaption">
    <w:name w:val="cgCaption"/>
    <w:basedOn w:val="cgBodyText"/>
    <w:autoRedefine/>
    <w:rsid w:val="00141349"/>
    <w:rPr>
      <w:color w:val="666699"/>
      <w:sz w:val="20"/>
    </w:rPr>
  </w:style>
  <w:style w:type="paragraph" w:customStyle="1" w:styleId="cgComment">
    <w:name w:val="cgComment"/>
    <w:basedOn w:val="Normal"/>
    <w:rsid w:val="00141349"/>
    <w:pPr>
      <w:widowControl w:val="0"/>
      <w:pBdr>
        <w:top w:val="dotted" w:sz="4" w:space="1" w:color="auto"/>
        <w:left w:val="dotted" w:sz="4" w:space="4" w:color="auto"/>
        <w:bottom w:val="dotted" w:sz="4" w:space="1" w:color="auto"/>
        <w:right w:val="dotted" w:sz="4" w:space="4" w:color="auto"/>
      </w:pBdr>
      <w:suppressAutoHyphens/>
      <w:spacing w:after="0"/>
      <w:outlineLvl w:val="0"/>
    </w:pPr>
    <w:rPr>
      <w:rFonts w:eastAsia="Times New Roman" w:cs="Arial"/>
      <w:i/>
      <w:iCs/>
      <w:color w:val="000000"/>
      <w:szCs w:val="24"/>
    </w:rPr>
  </w:style>
  <w:style w:type="paragraph" w:customStyle="1" w:styleId="cgDefinition">
    <w:name w:val="cgDefinition"/>
    <w:basedOn w:val="Normal"/>
    <w:rsid w:val="00141349"/>
    <w:pPr>
      <w:widowControl w:val="0"/>
      <w:shd w:val="clear" w:color="auto" w:fill="CCECFF"/>
      <w:suppressAutoHyphens/>
      <w:spacing w:after="0"/>
      <w:outlineLvl w:val="0"/>
    </w:pPr>
    <w:rPr>
      <w:rFonts w:eastAsia="Times New Roman" w:cs="Arial"/>
      <w:color w:val="000000"/>
      <w:szCs w:val="24"/>
    </w:rPr>
  </w:style>
  <w:style w:type="paragraph" w:customStyle="1" w:styleId="cgHeading">
    <w:name w:val="cgHeading"/>
    <w:basedOn w:val="Normal"/>
    <w:autoRedefine/>
    <w:rsid w:val="00141349"/>
    <w:pPr>
      <w:spacing w:after="120"/>
    </w:pPr>
    <w:rPr>
      <w:rFonts w:eastAsia="Times New Roman" w:cs="Arial"/>
      <w:b/>
      <w:sz w:val="28"/>
      <w:szCs w:val="24"/>
    </w:rPr>
  </w:style>
  <w:style w:type="paragraph" w:customStyle="1" w:styleId="cgHTMLInclude">
    <w:name w:val="cgHTMLInclude"/>
    <w:basedOn w:val="Normal"/>
    <w:rsid w:val="00141349"/>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spacing w:after="0"/>
      <w:outlineLvl w:val="0"/>
    </w:pPr>
    <w:rPr>
      <w:rFonts w:eastAsia="Times New Roman" w:cs="Arial"/>
      <w:color w:val="000000"/>
      <w:szCs w:val="24"/>
    </w:rPr>
  </w:style>
  <w:style w:type="paragraph" w:customStyle="1" w:styleId="cgHTMLHeadInclude">
    <w:name w:val="cgHTMLHeadInclude"/>
    <w:basedOn w:val="cgHTMLInclude"/>
    <w:rsid w:val="00141349"/>
  </w:style>
  <w:style w:type="paragraph" w:customStyle="1" w:styleId="cgInclude">
    <w:name w:val="cgInclude"/>
    <w:basedOn w:val="cgBodyText"/>
    <w:rsid w:val="00141349"/>
    <w:pPr>
      <w:shd w:val="clear" w:color="auto" w:fill="A4A4C2"/>
    </w:pPr>
  </w:style>
  <w:style w:type="paragraph" w:customStyle="1" w:styleId="cgLiteral">
    <w:name w:val="cgLiteral"/>
    <w:basedOn w:val="Normal"/>
    <w:rsid w:val="00141349"/>
    <w:pPr>
      <w:widowControl w:val="0"/>
      <w:shd w:val="clear" w:color="auto" w:fill="DC8688"/>
      <w:tabs>
        <w:tab w:val="left" w:pos="1134"/>
        <w:tab w:val="left" w:pos="2268"/>
        <w:tab w:val="left" w:pos="3402"/>
      </w:tabs>
      <w:suppressAutoHyphens/>
      <w:spacing w:after="0"/>
      <w:outlineLvl w:val="0"/>
    </w:pPr>
    <w:rPr>
      <w:rFonts w:eastAsia="Times New Roman" w:cs="Arial"/>
      <w:color w:val="000000"/>
      <w:szCs w:val="24"/>
    </w:rPr>
  </w:style>
  <w:style w:type="paragraph" w:customStyle="1" w:styleId="cgPageTitle">
    <w:name w:val="cgPageTitle"/>
    <w:basedOn w:val="Normal"/>
    <w:rsid w:val="00141349"/>
    <w:pPr>
      <w:widowControl w:val="0"/>
      <w:shd w:val="clear" w:color="auto" w:fill="83A8C1"/>
      <w:suppressAutoHyphens/>
      <w:spacing w:after="0"/>
      <w:outlineLvl w:val="0"/>
    </w:pPr>
    <w:rPr>
      <w:rFonts w:eastAsia="Times New Roman" w:cs="Arial"/>
      <w:b/>
      <w:bCs/>
      <w:color w:val="000000"/>
      <w:sz w:val="28"/>
      <w:szCs w:val="24"/>
    </w:rPr>
  </w:style>
  <w:style w:type="paragraph" w:customStyle="1" w:styleId="cgPanelText">
    <w:name w:val="cgPanelText"/>
    <w:basedOn w:val="Normal"/>
    <w:rsid w:val="00141349"/>
    <w:pPr>
      <w:shd w:val="clear" w:color="auto" w:fill="D9D9D9"/>
      <w:spacing w:after="0"/>
    </w:pPr>
    <w:rPr>
      <w:rFonts w:eastAsia="Times New Roman" w:cs="Arial"/>
      <w:szCs w:val="24"/>
    </w:rPr>
  </w:style>
  <w:style w:type="paragraph" w:customStyle="1" w:styleId="cgPopup">
    <w:name w:val="cgPopup"/>
    <w:basedOn w:val="cgBodyText"/>
    <w:rsid w:val="00141349"/>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141349"/>
    <w:pPr>
      <w:shd w:val="clear" w:color="auto" w:fill="FFFF99"/>
      <w:ind w:left="567" w:right="567"/>
    </w:pPr>
    <w:rPr>
      <w:i/>
      <w:iCs/>
    </w:rPr>
  </w:style>
  <w:style w:type="paragraph" w:customStyle="1" w:styleId="cgSectionTitle">
    <w:name w:val="cgSectionTitle"/>
    <w:basedOn w:val="cgBodyText"/>
    <w:next w:val="cgBodyText"/>
    <w:rsid w:val="00141349"/>
    <w:pPr>
      <w:shd w:val="clear" w:color="auto" w:fill="FF9900"/>
    </w:pPr>
    <w:rPr>
      <w:b/>
      <w:sz w:val="28"/>
    </w:rPr>
  </w:style>
  <w:style w:type="paragraph" w:customStyle="1" w:styleId="cgSubHeading">
    <w:name w:val="cgSubHeading"/>
    <w:basedOn w:val="Normal"/>
    <w:autoRedefine/>
    <w:rsid w:val="00141349"/>
    <w:pPr>
      <w:spacing w:after="60"/>
    </w:pPr>
    <w:rPr>
      <w:rFonts w:eastAsia="Times New Roman" w:cs="Arial"/>
      <w:b/>
      <w:bCs/>
      <w:szCs w:val="24"/>
    </w:rPr>
  </w:style>
  <w:style w:type="paragraph" w:customStyle="1" w:styleId="cgSummary">
    <w:name w:val="cgSummary"/>
    <w:basedOn w:val="Normal"/>
    <w:rsid w:val="00141349"/>
    <w:pPr>
      <w:widowControl w:val="0"/>
      <w:shd w:val="clear" w:color="auto" w:fill="FFFF00"/>
      <w:tabs>
        <w:tab w:val="left" w:pos="1134"/>
        <w:tab w:val="left" w:pos="2268"/>
        <w:tab w:val="left" w:pos="3402"/>
      </w:tabs>
      <w:suppressAutoHyphens/>
      <w:spacing w:after="0"/>
      <w:outlineLvl w:val="0"/>
    </w:pPr>
    <w:rPr>
      <w:rFonts w:eastAsia="Times New Roman" w:cs="Arial"/>
      <w:color w:val="000000"/>
      <w:szCs w:val="24"/>
      <w:lang w:val="en-US"/>
    </w:rPr>
  </w:style>
  <w:style w:type="paragraph" w:customStyle="1" w:styleId="cgTableColumnHead">
    <w:name w:val="cgTableColumnHead"/>
    <w:basedOn w:val="cgLiteral"/>
    <w:rsid w:val="00141349"/>
    <w:pPr>
      <w:shd w:val="clear" w:color="auto" w:fill="FFCC00"/>
    </w:pPr>
    <w:rPr>
      <w:lang w:val="en-US"/>
    </w:rPr>
  </w:style>
  <w:style w:type="paragraph" w:customStyle="1" w:styleId="cgTableRowHead">
    <w:name w:val="cgTableRowHead"/>
    <w:basedOn w:val="cgTableColumnHead"/>
    <w:rsid w:val="00141349"/>
    <w:pPr>
      <w:shd w:val="clear" w:color="auto" w:fill="FFCC99"/>
    </w:pPr>
  </w:style>
  <w:style w:type="paragraph" w:styleId="NormalWeb">
    <w:name w:val="Normal (Web)"/>
    <w:basedOn w:val="Normal"/>
    <w:uiPriority w:val="99"/>
    <w:unhideWhenUsed/>
    <w:rsid w:val="00AA4EDE"/>
    <w:pPr>
      <w:spacing w:before="100" w:beforeAutospacing="1" w:after="100" w:afterAutospacing="1"/>
    </w:pPr>
    <w:rPr>
      <w:rFonts w:ascii="Times New Roman" w:hAnsi="Times New Roman"/>
      <w:szCs w:val="24"/>
      <w:lang w:eastAsia="en-GB"/>
    </w:rPr>
  </w:style>
  <w:style w:type="character" w:styleId="Emphasis">
    <w:name w:val="Emphasis"/>
    <w:uiPriority w:val="20"/>
    <w:qFormat/>
    <w:rsid w:val="00AA4EDE"/>
    <w:rPr>
      <w:i/>
      <w:iCs/>
    </w:rPr>
  </w:style>
  <w:style w:type="paragraph" w:customStyle="1" w:styleId="xmsonormal">
    <w:name w:val="x_msonormal"/>
    <w:basedOn w:val="Normal"/>
    <w:rsid w:val="00AA4EDE"/>
    <w:pPr>
      <w:spacing w:before="100" w:beforeAutospacing="1" w:after="100" w:afterAutospacing="1"/>
    </w:pPr>
    <w:rPr>
      <w:rFonts w:ascii="Times New Roman" w:eastAsia="Times New Roman" w:hAnsi="Times New Roman"/>
      <w:szCs w:val="24"/>
      <w:lang w:eastAsia="en-GB"/>
    </w:rPr>
  </w:style>
  <w:style w:type="character" w:customStyle="1" w:styleId="apple-converted-space">
    <w:name w:val="apple-converted-space"/>
    <w:rsid w:val="00AA4EDE"/>
  </w:style>
  <w:style w:type="paragraph" w:styleId="BodyText3">
    <w:name w:val="Body Text 3"/>
    <w:basedOn w:val="Normal"/>
    <w:link w:val="BodyText3Char"/>
    <w:uiPriority w:val="99"/>
    <w:semiHidden/>
    <w:unhideWhenUsed/>
    <w:rsid w:val="00D10537"/>
    <w:pPr>
      <w:spacing w:after="120"/>
    </w:pPr>
    <w:rPr>
      <w:sz w:val="16"/>
      <w:szCs w:val="16"/>
    </w:rPr>
  </w:style>
  <w:style w:type="character" w:customStyle="1" w:styleId="BodyText3Char">
    <w:name w:val="Body Text 3 Char"/>
    <w:link w:val="BodyText3"/>
    <w:uiPriority w:val="99"/>
    <w:semiHidden/>
    <w:rsid w:val="00D10537"/>
    <w:rPr>
      <w:sz w:val="16"/>
      <w:szCs w:val="16"/>
      <w:lang w:eastAsia="en-US"/>
    </w:rPr>
  </w:style>
  <w:style w:type="table" w:customStyle="1" w:styleId="TableGrid6">
    <w:name w:val="Table Grid6"/>
    <w:basedOn w:val="TableNormal"/>
    <w:next w:val="TableGrid"/>
    <w:uiPriority w:val="59"/>
    <w:rsid w:val="00184EC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9456B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customStyle="1" w:styleId="Heading">
    <w:name w:val="Heading"/>
    <w:next w:val="Body"/>
    <w:rsid w:val="009456B1"/>
    <w:pPr>
      <w:keepNext/>
      <w:keepLines/>
      <w:pBdr>
        <w:top w:val="nil"/>
        <w:left w:val="nil"/>
        <w:bottom w:val="nil"/>
        <w:right w:val="nil"/>
        <w:between w:val="nil"/>
        <w:bar w:val="nil"/>
      </w:pBdr>
      <w:spacing w:before="480"/>
      <w:outlineLvl w:val="0"/>
    </w:pPr>
    <w:rPr>
      <w:rFonts w:ascii="Helvetica" w:eastAsia="Arial Unicode MS" w:hAnsi="Helvetica" w:cs="Arial Unicode MS"/>
      <w:b/>
      <w:bCs/>
      <w:color w:val="2F759E"/>
      <w:sz w:val="28"/>
      <w:szCs w:val="28"/>
      <w:u w:color="2F759E"/>
      <w:bdr w:val="nil"/>
      <w:lang w:val="en-US"/>
    </w:rPr>
  </w:style>
  <w:style w:type="paragraph" w:customStyle="1" w:styleId="Body">
    <w:name w:val="Body"/>
    <w:rsid w:val="009456B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character" w:customStyle="1" w:styleId="pubyear">
    <w:name w:val="pubyear"/>
    <w:basedOn w:val="DefaultParagraphFont"/>
    <w:rsid w:val="009456B1"/>
  </w:style>
  <w:style w:type="character" w:customStyle="1" w:styleId="articletitle">
    <w:name w:val="articletitle"/>
    <w:basedOn w:val="DefaultParagraphFont"/>
    <w:rsid w:val="009456B1"/>
  </w:style>
  <w:style w:type="character" w:customStyle="1" w:styleId="vol">
    <w:name w:val="vol"/>
    <w:basedOn w:val="DefaultParagraphFont"/>
    <w:rsid w:val="009456B1"/>
  </w:style>
  <w:style w:type="paragraph" w:styleId="ListBullet">
    <w:name w:val="List Bullet"/>
    <w:basedOn w:val="Normal"/>
    <w:uiPriority w:val="99"/>
    <w:unhideWhenUsed/>
    <w:rsid w:val="002D24BF"/>
    <w:pPr>
      <w:numPr>
        <w:numId w:val="8"/>
      </w:numPr>
      <w:contextualSpacing/>
    </w:pPr>
  </w:style>
  <w:style w:type="character" w:styleId="SubtleEmphasis">
    <w:name w:val="Subtle Emphasis"/>
    <w:basedOn w:val="DefaultParagraphFont"/>
    <w:uiPriority w:val="19"/>
    <w:qFormat/>
    <w:rsid w:val="00C50C9D"/>
    <w:rPr>
      <w:i/>
      <w:iCs/>
      <w:color w:val="404040" w:themeColor="text1" w:themeTint="BF"/>
    </w:rPr>
  </w:style>
  <w:style w:type="paragraph" w:styleId="Subtitle">
    <w:name w:val="Subtitle"/>
    <w:basedOn w:val="Normal"/>
    <w:next w:val="Normal"/>
    <w:link w:val="SubtitleChar"/>
    <w:uiPriority w:val="11"/>
    <w:qFormat/>
    <w:rsid w:val="00C50C9D"/>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50C9D"/>
    <w:rPr>
      <w:rFonts w:asciiTheme="minorHAnsi" w:eastAsiaTheme="minorEastAsia" w:hAnsiTheme="minorHAnsi" w:cstheme="minorBidi"/>
      <w:color w:val="5A5A5A" w:themeColor="text1" w:themeTint="A5"/>
      <w:spacing w:val="15"/>
      <w:sz w:val="22"/>
      <w:szCs w:val="22"/>
      <w:lang w:eastAsia="en-US"/>
    </w:rPr>
  </w:style>
  <w:style w:type="table" w:styleId="PlainTable1">
    <w:name w:val="Plain Table 1"/>
    <w:basedOn w:val="TableNormal"/>
    <w:uiPriority w:val="41"/>
    <w:rsid w:val="00C50C9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50C9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50C9D"/>
    <w:rPr>
      <w:rFonts w:asciiTheme="minorHAnsi" w:eastAsiaTheme="minorHAnsi" w:hAnsiTheme="minorHAnsi" w:cstheme="minorBidi"/>
      <w:sz w:val="22"/>
      <w:szCs w:val="22"/>
      <w:lang w:eastAsia="en-US"/>
    </w:rPr>
  </w:style>
  <w:style w:type="table" w:customStyle="1" w:styleId="TableGrid7">
    <w:name w:val="Table Grid7"/>
    <w:basedOn w:val="TableNormal"/>
    <w:next w:val="TableGrid"/>
    <w:uiPriority w:val="59"/>
    <w:rsid w:val="00C2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E408C2"/>
    <w:rPr>
      <w:rFonts w:cs="Foundry Monoline"/>
      <w:color w:val="000000"/>
      <w:u w:val="single"/>
    </w:rPr>
  </w:style>
  <w:style w:type="character" w:customStyle="1" w:styleId="UnresolvedMention1">
    <w:name w:val="Unresolved Mention1"/>
    <w:basedOn w:val="DefaultParagraphFont"/>
    <w:uiPriority w:val="99"/>
    <w:semiHidden/>
    <w:unhideWhenUsed/>
    <w:rsid w:val="00BC1D07"/>
    <w:rPr>
      <w:color w:val="605E5C"/>
      <w:shd w:val="clear" w:color="auto" w:fill="E1DFDD"/>
    </w:rPr>
  </w:style>
  <w:style w:type="numbering" w:customStyle="1" w:styleId="NoList4">
    <w:name w:val="No List4"/>
    <w:next w:val="NoList"/>
    <w:uiPriority w:val="99"/>
    <w:semiHidden/>
    <w:unhideWhenUsed/>
    <w:rsid w:val="00A963C6"/>
  </w:style>
  <w:style w:type="table" w:customStyle="1" w:styleId="TableGrid8">
    <w:name w:val="Table Grid8"/>
    <w:basedOn w:val="TableNormal"/>
    <w:next w:val="TableGrid"/>
    <w:uiPriority w:val="59"/>
    <w:rsid w:val="00A96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963C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A963C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963C6"/>
  </w:style>
  <w:style w:type="table" w:customStyle="1" w:styleId="TableGrid31">
    <w:name w:val="Table Grid31"/>
    <w:basedOn w:val="TableNormal"/>
    <w:next w:val="TableGrid"/>
    <w:rsid w:val="00A963C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963C6"/>
  </w:style>
  <w:style w:type="table" w:customStyle="1" w:styleId="TableGrid41">
    <w:name w:val="Table Grid41"/>
    <w:basedOn w:val="TableNormal"/>
    <w:next w:val="TableGrid"/>
    <w:rsid w:val="00A963C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rsid w:val="00A963C6"/>
  </w:style>
  <w:style w:type="table" w:customStyle="1" w:styleId="TableGrid51">
    <w:name w:val="Table Grid51"/>
    <w:basedOn w:val="TableNormal"/>
    <w:next w:val="TableGrid"/>
    <w:rsid w:val="00A963C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963C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A963C6"/>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A963C6"/>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1">
    <w:name w:val="Table Grid71"/>
    <w:basedOn w:val="TableNormal"/>
    <w:next w:val="TableGrid"/>
    <w:uiPriority w:val="59"/>
    <w:rsid w:val="00A96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027606"/>
    <w:rPr>
      <w:i/>
      <w:iCs/>
      <w:color w:val="404040"/>
    </w:rPr>
  </w:style>
  <w:style w:type="paragraph" w:customStyle="1" w:styleId="Subtitle1">
    <w:name w:val="Subtitle1"/>
    <w:basedOn w:val="Normal"/>
    <w:next w:val="Normal"/>
    <w:uiPriority w:val="11"/>
    <w:qFormat/>
    <w:rsid w:val="00027606"/>
    <w:pPr>
      <w:numPr>
        <w:ilvl w:val="1"/>
      </w:numPr>
      <w:spacing w:after="160" w:line="259" w:lineRule="auto"/>
    </w:pPr>
    <w:rPr>
      <w:rFonts w:asciiTheme="minorHAnsi" w:eastAsiaTheme="minorEastAsia" w:hAnsiTheme="minorHAnsi" w:cstheme="minorBidi"/>
      <w:color w:val="5A5A5A"/>
      <w:spacing w:val="15"/>
    </w:rPr>
  </w:style>
  <w:style w:type="paragraph" w:customStyle="1" w:styleId="Revision1">
    <w:name w:val="Revision1"/>
    <w:next w:val="Revision"/>
    <w:hidden/>
    <w:uiPriority w:val="99"/>
    <w:semiHidden/>
    <w:rsid w:val="00027606"/>
    <w:rPr>
      <w:rFonts w:asciiTheme="minorHAnsi" w:hAnsiTheme="minorHAnsi" w:cstheme="minorBidi"/>
      <w:sz w:val="22"/>
      <w:szCs w:val="22"/>
      <w:lang w:eastAsia="en-US"/>
    </w:rPr>
  </w:style>
  <w:style w:type="character" w:customStyle="1" w:styleId="UnresolvedMention10">
    <w:name w:val="Unresolved Mention1"/>
    <w:basedOn w:val="DefaultParagraphFont"/>
    <w:uiPriority w:val="99"/>
    <w:semiHidden/>
    <w:unhideWhenUsed/>
    <w:rsid w:val="00027606"/>
    <w:rPr>
      <w:color w:val="605E5C"/>
      <w:shd w:val="clear" w:color="auto" w:fill="E1DFDD"/>
    </w:rPr>
  </w:style>
  <w:style w:type="numbering" w:customStyle="1" w:styleId="NoList111">
    <w:name w:val="No List111"/>
    <w:next w:val="NoList"/>
    <w:uiPriority w:val="99"/>
    <w:semiHidden/>
    <w:unhideWhenUsed/>
    <w:rsid w:val="00027606"/>
  </w:style>
  <w:style w:type="character" w:customStyle="1" w:styleId="SubtitleChar1">
    <w:name w:val="Subtitle Char1"/>
    <w:basedOn w:val="DefaultParagraphFont"/>
    <w:uiPriority w:val="11"/>
    <w:rsid w:val="00027606"/>
    <w:rPr>
      <w:color w:val="5A5A5A" w:themeColor="text1" w:themeTint="A5"/>
      <w:spacing w:val="15"/>
    </w:rPr>
  </w:style>
  <w:style w:type="character" w:styleId="UnresolvedMention">
    <w:name w:val="Unresolved Mention"/>
    <w:basedOn w:val="DefaultParagraphFont"/>
    <w:uiPriority w:val="99"/>
    <w:semiHidden/>
    <w:unhideWhenUsed/>
    <w:rsid w:val="00957D8A"/>
    <w:rPr>
      <w:color w:val="605E5C"/>
      <w:shd w:val="clear" w:color="auto" w:fill="E1DFDD"/>
    </w:rPr>
  </w:style>
  <w:style w:type="character" w:customStyle="1" w:styleId="Heading6Char">
    <w:name w:val="Heading 6 Char"/>
    <w:basedOn w:val="DefaultParagraphFont"/>
    <w:link w:val="Heading6"/>
    <w:uiPriority w:val="9"/>
    <w:semiHidden/>
    <w:rsid w:val="00AD6FD0"/>
    <w:rPr>
      <w:rFonts w:asciiTheme="majorHAnsi" w:eastAsiaTheme="majorEastAsia" w:hAnsiTheme="majorHAnsi" w:cstheme="majorBidi"/>
      <w:color w:val="1F4D78" w:themeColor="accent1" w:themeShade="7F"/>
      <w:sz w:val="24"/>
      <w:szCs w:val="22"/>
      <w:lang w:eastAsia="en-US"/>
    </w:rPr>
  </w:style>
  <w:style w:type="character" w:customStyle="1" w:styleId="Heading7Char">
    <w:name w:val="Heading 7 Char"/>
    <w:basedOn w:val="DefaultParagraphFont"/>
    <w:link w:val="Heading7"/>
    <w:uiPriority w:val="9"/>
    <w:semiHidden/>
    <w:rsid w:val="00AD6FD0"/>
    <w:rPr>
      <w:rFonts w:asciiTheme="majorHAnsi" w:eastAsiaTheme="majorEastAsia" w:hAnsiTheme="majorHAnsi" w:cstheme="majorBidi"/>
      <w:i/>
      <w:iCs/>
      <w:color w:val="1F4D78" w:themeColor="accent1" w:themeShade="7F"/>
      <w:sz w:val="24"/>
      <w:szCs w:val="22"/>
      <w:lang w:eastAsia="en-US"/>
    </w:rPr>
  </w:style>
  <w:style w:type="character" w:customStyle="1" w:styleId="Heading8Char">
    <w:name w:val="Heading 8 Char"/>
    <w:basedOn w:val="DefaultParagraphFont"/>
    <w:link w:val="Heading8"/>
    <w:uiPriority w:val="9"/>
    <w:semiHidden/>
    <w:rsid w:val="00AD6FD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D6FD0"/>
    <w:rPr>
      <w:rFonts w:asciiTheme="majorHAnsi" w:eastAsiaTheme="majorEastAsia" w:hAnsiTheme="majorHAnsi" w:cstheme="majorBidi"/>
      <w:i/>
      <w:iCs/>
      <w:color w:val="272727" w:themeColor="text1" w:themeTint="D8"/>
      <w:sz w:val="21"/>
      <w:szCs w:val="21"/>
      <w:lang w:eastAsia="en-US"/>
    </w:rPr>
  </w:style>
  <w:style w:type="paragraph" w:styleId="TOCHeading">
    <w:name w:val="TOC Heading"/>
    <w:basedOn w:val="Heading1"/>
    <w:next w:val="Normal"/>
    <w:uiPriority w:val="39"/>
    <w:unhideWhenUsed/>
    <w:qFormat/>
    <w:rsid w:val="00E35051"/>
    <w:pPr>
      <w:keepNext/>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3">
    <w:name w:val="toc 3"/>
    <w:basedOn w:val="Normal"/>
    <w:next w:val="Normal"/>
    <w:autoRedefine/>
    <w:uiPriority w:val="39"/>
    <w:unhideWhenUsed/>
    <w:rsid w:val="000025ED"/>
    <w:pPr>
      <w:tabs>
        <w:tab w:val="left" w:pos="960"/>
        <w:tab w:val="right" w:pos="9060"/>
      </w:tabs>
      <w:spacing w:before="120" w:after="120"/>
    </w:pPr>
    <w:rPr>
      <w:rFonts w:asciiTheme="minorHAnsi" w:hAnsiTheme="minorHAnsi" w:cstheme="minorHAnsi"/>
      <w:sz w:val="20"/>
      <w:szCs w:val="24"/>
    </w:rPr>
  </w:style>
  <w:style w:type="paragraph" w:styleId="TOC4">
    <w:name w:val="toc 4"/>
    <w:basedOn w:val="Normal"/>
    <w:next w:val="Normal"/>
    <w:autoRedefine/>
    <w:uiPriority w:val="39"/>
    <w:unhideWhenUsed/>
    <w:rsid w:val="00E35051"/>
    <w:pPr>
      <w:spacing w:after="0"/>
      <w:ind w:left="480"/>
    </w:pPr>
    <w:rPr>
      <w:rFonts w:asciiTheme="minorHAnsi" w:hAnsiTheme="minorHAnsi" w:cstheme="minorHAnsi"/>
      <w:sz w:val="20"/>
      <w:szCs w:val="24"/>
    </w:rPr>
  </w:style>
  <w:style w:type="paragraph" w:styleId="TOC5">
    <w:name w:val="toc 5"/>
    <w:basedOn w:val="Normal"/>
    <w:next w:val="Normal"/>
    <w:autoRedefine/>
    <w:uiPriority w:val="39"/>
    <w:unhideWhenUsed/>
    <w:rsid w:val="00E35051"/>
    <w:pPr>
      <w:spacing w:after="0"/>
      <w:ind w:left="720"/>
    </w:pPr>
    <w:rPr>
      <w:rFonts w:asciiTheme="minorHAnsi" w:hAnsiTheme="minorHAnsi" w:cstheme="minorHAnsi"/>
      <w:sz w:val="20"/>
      <w:szCs w:val="24"/>
    </w:rPr>
  </w:style>
  <w:style w:type="paragraph" w:styleId="TOC6">
    <w:name w:val="toc 6"/>
    <w:basedOn w:val="Normal"/>
    <w:next w:val="Normal"/>
    <w:autoRedefine/>
    <w:uiPriority w:val="39"/>
    <w:unhideWhenUsed/>
    <w:rsid w:val="00E35051"/>
    <w:pPr>
      <w:spacing w:after="0"/>
      <w:ind w:left="960"/>
    </w:pPr>
    <w:rPr>
      <w:rFonts w:asciiTheme="minorHAnsi" w:hAnsiTheme="minorHAnsi" w:cstheme="minorHAnsi"/>
      <w:sz w:val="20"/>
      <w:szCs w:val="24"/>
    </w:rPr>
  </w:style>
  <w:style w:type="paragraph" w:styleId="TOC7">
    <w:name w:val="toc 7"/>
    <w:basedOn w:val="Normal"/>
    <w:next w:val="Normal"/>
    <w:autoRedefine/>
    <w:uiPriority w:val="39"/>
    <w:unhideWhenUsed/>
    <w:rsid w:val="00E35051"/>
    <w:pPr>
      <w:spacing w:after="0"/>
      <w:ind w:left="1200"/>
    </w:pPr>
    <w:rPr>
      <w:rFonts w:asciiTheme="minorHAnsi" w:hAnsiTheme="minorHAnsi" w:cstheme="minorHAnsi"/>
      <w:sz w:val="20"/>
      <w:szCs w:val="24"/>
    </w:rPr>
  </w:style>
  <w:style w:type="paragraph" w:styleId="TOC8">
    <w:name w:val="toc 8"/>
    <w:basedOn w:val="Normal"/>
    <w:next w:val="Normal"/>
    <w:autoRedefine/>
    <w:uiPriority w:val="39"/>
    <w:unhideWhenUsed/>
    <w:rsid w:val="00E35051"/>
    <w:pPr>
      <w:spacing w:after="0"/>
      <w:ind w:left="1440"/>
    </w:pPr>
    <w:rPr>
      <w:rFonts w:asciiTheme="minorHAnsi" w:hAnsiTheme="minorHAnsi" w:cstheme="minorHAnsi"/>
      <w:sz w:val="20"/>
      <w:szCs w:val="24"/>
    </w:rPr>
  </w:style>
  <w:style w:type="paragraph" w:styleId="TOC9">
    <w:name w:val="toc 9"/>
    <w:basedOn w:val="Normal"/>
    <w:next w:val="Normal"/>
    <w:autoRedefine/>
    <w:uiPriority w:val="39"/>
    <w:unhideWhenUsed/>
    <w:rsid w:val="00E35051"/>
    <w:pPr>
      <w:spacing w:after="0"/>
      <w:ind w:left="1680"/>
    </w:pPr>
    <w:rPr>
      <w:rFonts w:asciiTheme="minorHAnsi" w:hAnsiTheme="minorHAnsi" w:cstheme="minorHAnsi"/>
      <w:sz w:val="20"/>
      <w:szCs w:val="24"/>
    </w:rPr>
  </w:style>
  <w:style w:type="paragraph" w:styleId="Caption">
    <w:name w:val="caption"/>
    <w:basedOn w:val="Normal"/>
    <w:next w:val="Normal"/>
    <w:uiPriority w:val="35"/>
    <w:unhideWhenUsed/>
    <w:qFormat/>
    <w:rsid w:val="00737B6E"/>
    <w:pPr>
      <w:spacing w:line="240" w:lineRule="auto"/>
    </w:pPr>
    <w:rPr>
      <w:i/>
      <w:iCs/>
      <w:color w:val="44546A" w:themeColor="text2"/>
      <w:sz w:val="18"/>
      <w:szCs w:val="18"/>
    </w:rPr>
  </w:style>
  <w:style w:type="numbering" w:customStyle="1" w:styleId="NoList5">
    <w:name w:val="No List5"/>
    <w:next w:val="NoList"/>
    <w:uiPriority w:val="99"/>
    <w:semiHidden/>
    <w:unhideWhenUsed/>
    <w:rsid w:val="0014141C"/>
  </w:style>
  <w:style w:type="table" w:customStyle="1" w:styleId="TableGrid9">
    <w:name w:val="Table Grid9"/>
    <w:basedOn w:val="TableNormal"/>
    <w:next w:val="TableGrid"/>
    <w:uiPriority w:val="59"/>
    <w:rsid w:val="00141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4141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1414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4141C"/>
  </w:style>
  <w:style w:type="table" w:customStyle="1" w:styleId="TableGrid32">
    <w:name w:val="Table Grid32"/>
    <w:basedOn w:val="TableNormal"/>
    <w:next w:val="TableGrid"/>
    <w:rsid w:val="0014141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14141C"/>
  </w:style>
  <w:style w:type="table" w:customStyle="1" w:styleId="TableGrid42">
    <w:name w:val="Table Grid42"/>
    <w:basedOn w:val="TableNormal"/>
    <w:next w:val="TableGrid"/>
    <w:rsid w:val="0014141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rsid w:val="0014141C"/>
  </w:style>
  <w:style w:type="table" w:customStyle="1" w:styleId="TableGrid52">
    <w:name w:val="Table Grid52"/>
    <w:basedOn w:val="TableNormal"/>
    <w:next w:val="TableGrid"/>
    <w:rsid w:val="0014141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4141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14141C"/>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next w:val="TableGridLight"/>
    <w:uiPriority w:val="40"/>
    <w:rsid w:val="0014141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2">
    <w:name w:val="Table Grid72"/>
    <w:basedOn w:val="TableNormal"/>
    <w:next w:val="TableGrid"/>
    <w:uiPriority w:val="59"/>
    <w:rsid w:val="00141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414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1414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14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1459">
      <w:bodyDiv w:val="1"/>
      <w:marLeft w:val="0"/>
      <w:marRight w:val="0"/>
      <w:marTop w:val="0"/>
      <w:marBottom w:val="0"/>
      <w:divBdr>
        <w:top w:val="none" w:sz="0" w:space="0" w:color="auto"/>
        <w:left w:val="none" w:sz="0" w:space="0" w:color="auto"/>
        <w:bottom w:val="none" w:sz="0" w:space="0" w:color="auto"/>
        <w:right w:val="none" w:sz="0" w:space="0" w:color="auto"/>
      </w:divBdr>
    </w:div>
    <w:div w:id="31544843">
      <w:bodyDiv w:val="1"/>
      <w:marLeft w:val="0"/>
      <w:marRight w:val="0"/>
      <w:marTop w:val="0"/>
      <w:marBottom w:val="0"/>
      <w:divBdr>
        <w:top w:val="none" w:sz="0" w:space="0" w:color="auto"/>
        <w:left w:val="none" w:sz="0" w:space="0" w:color="auto"/>
        <w:bottom w:val="none" w:sz="0" w:space="0" w:color="auto"/>
        <w:right w:val="none" w:sz="0" w:space="0" w:color="auto"/>
      </w:divBdr>
    </w:div>
    <w:div w:id="101074714">
      <w:bodyDiv w:val="1"/>
      <w:marLeft w:val="0"/>
      <w:marRight w:val="0"/>
      <w:marTop w:val="0"/>
      <w:marBottom w:val="0"/>
      <w:divBdr>
        <w:top w:val="none" w:sz="0" w:space="0" w:color="auto"/>
        <w:left w:val="none" w:sz="0" w:space="0" w:color="auto"/>
        <w:bottom w:val="none" w:sz="0" w:space="0" w:color="auto"/>
        <w:right w:val="none" w:sz="0" w:space="0" w:color="auto"/>
      </w:divBdr>
    </w:div>
    <w:div w:id="121962583">
      <w:bodyDiv w:val="1"/>
      <w:marLeft w:val="0"/>
      <w:marRight w:val="0"/>
      <w:marTop w:val="0"/>
      <w:marBottom w:val="0"/>
      <w:divBdr>
        <w:top w:val="none" w:sz="0" w:space="0" w:color="auto"/>
        <w:left w:val="none" w:sz="0" w:space="0" w:color="auto"/>
        <w:bottom w:val="none" w:sz="0" w:space="0" w:color="auto"/>
        <w:right w:val="none" w:sz="0" w:space="0" w:color="auto"/>
      </w:divBdr>
    </w:div>
    <w:div w:id="129444292">
      <w:bodyDiv w:val="1"/>
      <w:marLeft w:val="0"/>
      <w:marRight w:val="0"/>
      <w:marTop w:val="0"/>
      <w:marBottom w:val="0"/>
      <w:divBdr>
        <w:top w:val="none" w:sz="0" w:space="0" w:color="auto"/>
        <w:left w:val="none" w:sz="0" w:space="0" w:color="auto"/>
        <w:bottom w:val="none" w:sz="0" w:space="0" w:color="auto"/>
        <w:right w:val="none" w:sz="0" w:space="0" w:color="auto"/>
      </w:divBdr>
    </w:div>
    <w:div w:id="137648946">
      <w:bodyDiv w:val="1"/>
      <w:marLeft w:val="0"/>
      <w:marRight w:val="0"/>
      <w:marTop w:val="0"/>
      <w:marBottom w:val="0"/>
      <w:divBdr>
        <w:top w:val="none" w:sz="0" w:space="0" w:color="auto"/>
        <w:left w:val="none" w:sz="0" w:space="0" w:color="auto"/>
        <w:bottom w:val="none" w:sz="0" w:space="0" w:color="auto"/>
        <w:right w:val="none" w:sz="0" w:space="0" w:color="auto"/>
      </w:divBdr>
    </w:div>
    <w:div w:id="154688420">
      <w:bodyDiv w:val="1"/>
      <w:marLeft w:val="0"/>
      <w:marRight w:val="0"/>
      <w:marTop w:val="0"/>
      <w:marBottom w:val="0"/>
      <w:divBdr>
        <w:top w:val="none" w:sz="0" w:space="0" w:color="auto"/>
        <w:left w:val="none" w:sz="0" w:space="0" w:color="auto"/>
        <w:bottom w:val="none" w:sz="0" w:space="0" w:color="auto"/>
        <w:right w:val="none" w:sz="0" w:space="0" w:color="auto"/>
      </w:divBdr>
    </w:div>
    <w:div w:id="156844129">
      <w:bodyDiv w:val="1"/>
      <w:marLeft w:val="0"/>
      <w:marRight w:val="0"/>
      <w:marTop w:val="0"/>
      <w:marBottom w:val="0"/>
      <w:divBdr>
        <w:top w:val="none" w:sz="0" w:space="0" w:color="auto"/>
        <w:left w:val="none" w:sz="0" w:space="0" w:color="auto"/>
        <w:bottom w:val="none" w:sz="0" w:space="0" w:color="auto"/>
        <w:right w:val="none" w:sz="0" w:space="0" w:color="auto"/>
      </w:divBdr>
    </w:div>
    <w:div w:id="165245912">
      <w:bodyDiv w:val="1"/>
      <w:marLeft w:val="0"/>
      <w:marRight w:val="0"/>
      <w:marTop w:val="0"/>
      <w:marBottom w:val="0"/>
      <w:divBdr>
        <w:top w:val="none" w:sz="0" w:space="0" w:color="auto"/>
        <w:left w:val="none" w:sz="0" w:space="0" w:color="auto"/>
        <w:bottom w:val="none" w:sz="0" w:space="0" w:color="auto"/>
        <w:right w:val="none" w:sz="0" w:space="0" w:color="auto"/>
      </w:divBdr>
    </w:div>
    <w:div w:id="168448439">
      <w:bodyDiv w:val="1"/>
      <w:marLeft w:val="0"/>
      <w:marRight w:val="0"/>
      <w:marTop w:val="0"/>
      <w:marBottom w:val="0"/>
      <w:divBdr>
        <w:top w:val="none" w:sz="0" w:space="0" w:color="auto"/>
        <w:left w:val="none" w:sz="0" w:space="0" w:color="auto"/>
        <w:bottom w:val="none" w:sz="0" w:space="0" w:color="auto"/>
        <w:right w:val="none" w:sz="0" w:space="0" w:color="auto"/>
      </w:divBdr>
    </w:div>
    <w:div w:id="170030833">
      <w:bodyDiv w:val="1"/>
      <w:marLeft w:val="0"/>
      <w:marRight w:val="0"/>
      <w:marTop w:val="0"/>
      <w:marBottom w:val="0"/>
      <w:divBdr>
        <w:top w:val="none" w:sz="0" w:space="0" w:color="auto"/>
        <w:left w:val="none" w:sz="0" w:space="0" w:color="auto"/>
        <w:bottom w:val="none" w:sz="0" w:space="0" w:color="auto"/>
        <w:right w:val="none" w:sz="0" w:space="0" w:color="auto"/>
      </w:divBdr>
    </w:div>
    <w:div w:id="221252102">
      <w:bodyDiv w:val="1"/>
      <w:marLeft w:val="0"/>
      <w:marRight w:val="0"/>
      <w:marTop w:val="0"/>
      <w:marBottom w:val="0"/>
      <w:divBdr>
        <w:top w:val="none" w:sz="0" w:space="0" w:color="auto"/>
        <w:left w:val="none" w:sz="0" w:space="0" w:color="auto"/>
        <w:bottom w:val="none" w:sz="0" w:space="0" w:color="auto"/>
        <w:right w:val="none" w:sz="0" w:space="0" w:color="auto"/>
      </w:divBdr>
    </w:div>
    <w:div w:id="221449445">
      <w:bodyDiv w:val="1"/>
      <w:marLeft w:val="0"/>
      <w:marRight w:val="0"/>
      <w:marTop w:val="0"/>
      <w:marBottom w:val="0"/>
      <w:divBdr>
        <w:top w:val="none" w:sz="0" w:space="0" w:color="auto"/>
        <w:left w:val="none" w:sz="0" w:space="0" w:color="auto"/>
        <w:bottom w:val="none" w:sz="0" w:space="0" w:color="auto"/>
        <w:right w:val="none" w:sz="0" w:space="0" w:color="auto"/>
      </w:divBdr>
    </w:div>
    <w:div w:id="233439882">
      <w:bodyDiv w:val="1"/>
      <w:marLeft w:val="0"/>
      <w:marRight w:val="0"/>
      <w:marTop w:val="0"/>
      <w:marBottom w:val="0"/>
      <w:divBdr>
        <w:top w:val="none" w:sz="0" w:space="0" w:color="auto"/>
        <w:left w:val="none" w:sz="0" w:space="0" w:color="auto"/>
        <w:bottom w:val="none" w:sz="0" w:space="0" w:color="auto"/>
        <w:right w:val="none" w:sz="0" w:space="0" w:color="auto"/>
      </w:divBdr>
    </w:div>
    <w:div w:id="262036903">
      <w:bodyDiv w:val="1"/>
      <w:marLeft w:val="0"/>
      <w:marRight w:val="0"/>
      <w:marTop w:val="0"/>
      <w:marBottom w:val="0"/>
      <w:divBdr>
        <w:top w:val="none" w:sz="0" w:space="0" w:color="auto"/>
        <w:left w:val="none" w:sz="0" w:space="0" w:color="auto"/>
        <w:bottom w:val="none" w:sz="0" w:space="0" w:color="auto"/>
        <w:right w:val="none" w:sz="0" w:space="0" w:color="auto"/>
      </w:divBdr>
    </w:div>
    <w:div w:id="270163677">
      <w:bodyDiv w:val="1"/>
      <w:marLeft w:val="0"/>
      <w:marRight w:val="0"/>
      <w:marTop w:val="0"/>
      <w:marBottom w:val="0"/>
      <w:divBdr>
        <w:top w:val="none" w:sz="0" w:space="0" w:color="auto"/>
        <w:left w:val="none" w:sz="0" w:space="0" w:color="auto"/>
        <w:bottom w:val="none" w:sz="0" w:space="0" w:color="auto"/>
        <w:right w:val="none" w:sz="0" w:space="0" w:color="auto"/>
      </w:divBdr>
    </w:div>
    <w:div w:id="282808967">
      <w:bodyDiv w:val="1"/>
      <w:marLeft w:val="0"/>
      <w:marRight w:val="0"/>
      <w:marTop w:val="0"/>
      <w:marBottom w:val="0"/>
      <w:divBdr>
        <w:top w:val="none" w:sz="0" w:space="0" w:color="auto"/>
        <w:left w:val="none" w:sz="0" w:space="0" w:color="auto"/>
        <w:bottom w:val="none" w:sz="0" w:space="0" w:color="auto"/>
        <w:right w:val="none" w:sz="0" w:space="0" w:color="auto"/>
      </w:divBdr>
    </w:div>
    <w:div w:id="296372114">
      <w:bodyDiv w:val="1"/>
      <w:marLeft w:val="0"/>
      <w:marRight w:val="0"/>
      <w:marTop w:val="0"/>
      <w:marBottom w:val="0"/>
      <w:divBdr>
        <w:top w:val="none" w:sz="0" w:space="0" w:color="auto"/>
        <w:left w:val="none" w:sz="0" w:space="0" w:color="auto"/>
        <w:bottom w:val="none" w:sz="0" w:space="0" w:color="auto"/>
        <w:right w:val="none" w:sz="0" w:space="0" w:color="auto"/>
      </w:divBdr>
      <w:divsChild>
        <w:div w:id="235432347">
          <w:marLeft w:val="547"/>
          <w:marRight w:val="0"/>
          <w:marTop w:val="0"/>
          <w:marBottom w:val="0"/>
          <w:divBdr>
            <w:top w:val="none" w:sz="0" w:space="0" w:color="auto"/>
            <w:left w:val="none" w:sz="0" w:space="0" w:color="auto"/>
            <w:bottom w:val="none" w:sz="0" w:space="0" w:color="auto"/>
            <w:right w:val="none" w:sz="0" w:space="0" w:color="auto"/>
          </w:divBdr>
        </w:div>
      </w:divsChild>
    </w:div>
    <w:div w:id="317854394">
      <w:bodyDiv w:val="1"/>
      <w:marLeft w:val="0"/>
      <w:marRight w:val="0"/>
      <w:marTop w:val="0"/>
      <w:marBottom w:val="0"/>
      <w:divBdr>
        <w:top w:val="none" w:sz="0" w:space="0" w:color="auto"/>
        <w:left w:val="none" w:sz="0" w:space="0" w:color="auto"/>
        <w:bottom w:val="none" w:sz="0" w:space="0" w:color="auto"/>
        <w:right w:val="none" w:sz="0" w:space="0" w:color="auto"/>
      </w:divBdr>
    </w:div>
    <w:div w:id="327248110">
      <w:bodyDiv w:val="1"/>
      <w:marLeft w:val="0"/>
      <w:marRight w:val="0"/>
      <w:marTop w:val="0"/>
      <w:marBottom w:val="0"/>
      <w:divBdr>
        <w:top w:val="none" w:sz="0" w:space="0" w:color="auto"/>
        <w:left w:val="none" w:sz="0" w:space="0" w:color="auto"/>
        <w:bottom w:val="none" w:sz="0" w:space="0" w:color="auto"/>
        <w:right w:val="none" w:sz="0" w:space="0" w:color="auto"/>
      </w:divBdr>
    </w:div>
    <w:div w:id="344207446">
      <w:bodyDiv w:val="1"/>
      <w:marLeft w:val="0"/>
      <w:marRight w:val="0"/>
      <w:marTop w:val="0"/>
      <w:marBottom w:val="0"/>
      <w:divBdr>
        <w:top w:val="none" w:sz="0" w:space="0" w:color="auto"/>
        <w:left w:val="none" w:sz="0" w:space="0" w:color="auto"/>
        <w:bottom w:val="none" w:sz="0" w:space="0" w:color="auto"/>
        <w:right w:val="none" w:sz="0" w:space="0" w:color="auto"/>
      </w:divBdr>
    </w:div>
    <w:div w:id="361588668">
      <w:bodyDiv w:val="1"/>
      <w:marLeft w:val="0"/>
      <w:marRight w:val="0"/>
      <w:marTop w:val="0"/>
      <w:marBottom w:val="0"/>
      <w:divBdr>
        <w:top w:val="none" w:sz="0" w:space="0" w:color="auto"/>
        <w:left w:val="none" w:sz="0" w:space="0" w:color="auto"/>
        <w:bottom w:val="none" w:sz="0" w:space="0" w:color="auto"/>
        <w:right w:val="none" w:sz="0" w:space="0" w:color="auto"/>
      </w:divBdr>
    </w:div>
    <w:div w:id="376514317">
      <w:bodyDiv w:val="1"/>
      <w:marLeft w:val="0"/>
      <w:marRight w:val="0"/>
      <w:marTop w:val="0"/>
      <w:marBottom w:val="0"/>
      <w:divBdr>
        <w:top w:val="none" w:sz="0" w:space="0" w:color="auto"/>
        <w:left w:val="none" w:sz="0" w:space="0" w:color="auto"/>
        <w:bottom w:val="none" w:sz="0" w:space="0" w:color="auto"/>
        <w:right w:val="none" w:sz="0" w:space="0" w:color="auto"/>
      </w:divBdr>
    </w:div>
    <w:div w:id="383795072">
      <w:bodyDiv w:val="1"/>
      <w:marLeft w:val="0"/>
      <w:marRight w:val="0"/>
      <w:marTop w:val="0"/>
      <w:marBottom w:val="0"/>
      <w:divBdr>
        <w:top w:val="none" w:sz="0" w:space="0" w:color="auto"/>
        <w:left w:val="none" w:sz="0" w:space="0" w:color="auto"/>
        <w:bottom w:val="none" w:sz="0" w:space="0" w:color="auto"/>
        <w:right w:val="none" w:sz="0" w:space="0" w:color="auto"/>
      </w:divBdr>
    </w:div>
    <w:div w:id="391120044">
      <w:bodyDiv w:val="1"/>
      <w:marLeft w:val="0"/>
      <w:marRight w:val="0"/>
      <w:marTop w:val="0"/>
      <w:marBottom w:val="0"/>
      <w:divBdr>
        <w:top w:val="none" w:sz="0" w:space="0" w:color="auto"/>
        <w:left w:val="none" w:sz="0" w:space="0" w:color="auto"/>
        <w:bottom w:val="none" w:sz="0" w:space="0" w:color="auto"/>
        <w:right w:val="none" w:sz="0" w:space="0" w:color="auto"/>
      </w:divBdr>
    </w:div>
    <w:div w:id="405108277">
      <w:bodyDiv w:val="1"/>
      <w:marLeft w:val="0"/>
      <w:marRight w:val="0"/>
      <w:marTop w:val="0"/>
      <w:marBottom w:val="0"/>
      <w:divBdr>
        <w:top w:val="none" w:sz="0" w:space="0" w:color="auto"/>
        <w:left w:val="none" w:sz="0" w:space="0" w:color="auto"/>
        <w:bottom w:val="none" w:sz="0" w:space="0" w:color="auto"/>
        <w:right w:val="none" w:sz="0" w:space="0" w:color="auto"/>
      </w:divBdr>
    </w:div>
    <w:div w:id="454106574">
      <w:bodyDiv w:val="1"/>
      <w:marLeft w:val="0"/>
      <w:marRight w:val="0"/>
      <w:marTop w:val="0"/>
      <w:marBottom w:val="0"/>
      <w:divBdr>
        <w:top w:val="none" w:sz="0" w:space="0" w:color="auto"/>
        <w:left w:val="none" w:sz="0" w:space="0" w:color="auto"/>
        <w:bottom w:val="none" w:sz="0" w:space="0" w:color="auto"/>
        <w:right w:val="none" w:sz="0" w:space="0" w:color="auto"/>
      </w:divBdr>
    </w:div>
    <w:div w:id="464081020">
      <w:bodyDiv w:val="1"/>
      <w:marLeft w:val="0"/>
      <w:marRight w:val="0"/>
      <w:marTop w:val="0"/>
      <w:marBottom w:val="0"/>
      <w:divBdr>
        <w:top w:val="none" w:sz="0" w:space="0" w:color="auto"/>
        <w:left w:val="none" w:sz="0" w:space="0" w:color="auto"/>
        <w:bottom w:val="none" w:sz="0" w:space="0" w:color="auto"/>
        <w:right w:val="none" w:sz="0" w:space="0" w:color="auto"/>
      </w:divBdr>
    </w:div>
    <w:div w:id="477890920">
      <w:bodyDiv w:val="1"/>
      <w:marLeft w:val="0"/>
      <w:marRight w:val="0"/>
      <w:marTop w:val="0"/>
      <w:marBottom w:val="0"/>
      <w:divBdr>
        <w:top w:val="none" w:sz="0" w:space="0" w:color="auto"/>
        <w:left w:val="none" w:sz="0" w:space="0" w:color="auto"/>
        <w:bottom w:val="none" w:sz="0" w:space="0" w:color="auto"/>
        <w:right w:val="none" w:sz="0" w:space="0" w:color="auto"/>
      </w:divBdr>
    </w:div>
    <w:div w:id="495002479">
      <w:bodyDiv w:val="1"/>
      <w:marLeft w:val="0"/>
      <w:marRight w:val="0"/>
      <w:marTop w:val="0"/>
      <w:marBottom w:val="0"/>
      <w:divBdr>
        <w:top w:val="none" w:sz="0" w:space="0" w:color="auto"/>
        <w:left w:val="none" w:sz="0" w:space="0" w:color="auto"/>
        <w:bottom w:val="none" w:sz="0" w:space="0" w:color="auto"/>
        <w:right w:val="none" w:sz="0" w:space="0" w:color="auto"/>
      </w:divBdr>
    </w:div>
    <w:div w:id="549343620">
      <w:bodyDiv w:val="1"/>
      <w:marLeft w:val="0"/>
      <w:marRight w:val="0"/>
      <w:marTop w:val="0"/>
      <w:marBottom w:val="0"/>
      <w:divBdr>
        <w:top w:val="none" w:sz="0" w:space="0" w:color="auto"/>
        <w:left w:val="none" w:sz="0" w:space="0" w:color="auto"/>
        <w:bottom w:val="none" w:sz="0" w:space="0" w:color="auto"/>
        <w:right w:val="none" w:sz="0" w:space="0" w:color="auto"/>
      </w:divBdr>
    </w:div>
    <w:div w:id="553854254">
      <w:bodyDiv w:val="1"/>
      <w:marLeft w:val="0"/>
      <w:marRight w:val="0"/>
      <w:marTop w:val="0"/>
      <w:marBottom w:val="0"/>
      <w:divBdr>
        <w:top w:val="none" w:sz="0" w:space="0" w:color="auto"/>
        <w:left w:val="none" w:sz="0" w:space="0" w:color="auto"/>
        <w:bottom w:val="none" w:sz="0" w:space="0" w:color="auto"/>
        <w:right w:val="none" w:sz="0" w:space="0" w:color="auto"/>
      </w:divBdr>
    </w:div>
    <w:div w:id="587076832">
      <w:bodyDiv w:val="1"/>
      <w:marLeft w:val="0"/>
      <w:marRight w:val="0"/>
      <w:marTop w:val="0"/>
      <w:marBottom w:val="0"/>
      <w:divBdr>
        <w:top w:val="none" w:sz="0" w:space="0" w:color="auto"/>
        <w:left w:val="none" w:sz="0" w:space="0" w:color="auto"/>
        <w:bottom w:val="none" w:sz="0" w:space="0" w:color="auto"/>
        <w:right w:val="none" w:sz="0" w:space="0" w:color="auto"/>
      </w:divBdr>
    </w:div>
    <w:div w:id="588539504">
      <w:bodyDiv w:val="1"/>
      <w:marLeft w:val="0"/>
      <w:marRight w:val="0"/>
      <w:marTop w:val="0"/>
      <w:marBottom w:val="0"/>
      <w:divBdr>
        <w:top w:val="none" w:sz="0" w:space="0" w:color="auto"/>
        <w:left w:val="none" w:sz="0" w:space="0" w:color="auto"/>
        <w:bottom w:val="none" w:sz="0" w:space="0" w:color="auto"/>
        <w:right w:val="none" w:sz="0" w:space="0" w:color="auto"/>
      </w:divBdr>
    </w:div>
    <w:div w:id="609437703">
      <w:bodyDiv w:val="1"/>
      <w:marLeft w:val="0"/>
      <w:marRight w:val="0"/>
      <w:marTop w:val="0"/>
      <w:marBottom w:val="0"/>
      <w:divBdr>
        <w:top w:val="none" w:sz="0" w:space="0" w:color="auto"/>
        <w:left w:val="none" w:sz="0" w:space="0" w:color="auto"/>
        <w:bottom w:val="none" w:sz="0" w:space="0" w:color="auto"/>
        <w:right w:val="none" w:sz="0" w:space="0" w:color="auto"/>
      </w:divBdr>
    </w:div>
    <w:div w:id="626013239">
      <w:bodyDiv w:val="1"/>
      <w:marLeft w:val="0"/>
      <w:marRight w:val="0"/>
      <w:marTop w:val="0"/>
      <w:marBottom w:val="0"/>
      <w:divBdr>
        <w:top w:val="none" w:sz="0" w:space="0" w:color="auto"/>
        <w:left w:val="none" w:sz="0" w:space="0" w:color="auto"/>
        <w:bottom w:val="none" w:sz="0" w:space="0" w:color="auto"/>
        <w:right w:val="none" w:sz="0" w:space="0" w:color="auto"/>
      </w:divBdr>
    </w:div>
    <w:div w:id="668100737">
      <w:bodyDiv w:val="1"/>
      <w:marLeft w:val="0"/>
      <w:marRight w:val="0"/>
      <w:marTop w:val="0"/>
      <w:marBottom w:val="0"/>
      <w:divBdr>
        <w:top w:val="none" w:sz="0" w:space="0" w:color="auto"/>
        <w:left w:val="none" w:sz="0" w:space="0" w:color="auto"/>
        <w:bottom w:val="none" w:sz="0" w:space="0" w:color="auto"/>
        <w:right w:val="none" w:sz="0" w:space="0" w:color="auto"/>
      </w:divBdr>
    </w:div>
    <w:div w:id="702829466">
      <w:bodyDiv w:val="1"/>
      <w:marLeft w:val="0"/>
      <w:marRight w:val="0"/>
      <w:marTop w:val="0"/>
      <w:marBottom w:val="0"/>
      <w:divBdr>
        <w:top w:val="none" w:sz="0" w:space="0" w:color="auto"/>
        <w:left w:val="none" w:sz="0" w:space="0" w:color="auto"/>
        <w:bottom w:val="none" w:sz="0" w:space="0" w:color="auto"/>
        <w:right w:val="none" w:sz="0" w:space="0" w:color="auto"/>
      </w:divBdr>
    </w:div>
    <w:div w:id="705250262">
      <w:bodyDiv w:val="1"/>
      <w:marLeft w:val="0"/>
      <w:marRight w:val="0"/>
      <w:marTop w:val="0"/>
      <w:marBottom w:val="0"/>
      <w:divBdr>
        <w:top w:val="none" w:sz="0" w:space="0" w:color="auto"/>
        <w:left w:val="none" w:sz="0" w:space="0" w:color="auto"/>
        <w:bottom w:val="none" w:sz="0" w:space="0" w:color="auto"/>
        <w:right w:val="none" w:sz="0" w:space="0" w:color="auto"/>
      </w:divBdr>
    </w:div>
    <w:div w:id="709301224">
      <w:bodyDiv w:val="1"/>
      <w:marLeft w:val="0"/>
      <w:marRight w:val="0"/>
      <w:marTop w:val="0"/>
      <w:marBottom w:val="0"/>
      <w:divBdr>
        <w:top w:val="none" w:sz="0" w:space="0" w:color="auto"/>
        <w:left w:val="none" w:sz="0" w:space="0" w:color="auto"/>
        <w:bottom w:val="none" w:sz="0" w:space="0" w:color="auto"/>
        <w:right w:val="none" w:sz="0" w:space="0" w:color="auto"/>
      </w:divBdr>
    </w:div>
    <w:div w:id="736393295">
      <w:bodyDiv w:val="1"/>
      <w:marLeft w:val="0"/>
      <w:marRight w:val="0"/>
      <w:marTop w:val="0"/>
      <w:marBottom w:val="0"/>
      <w:divBdr>
        <w:top w:val="none" w:sz="0" w:space="0" w:color="auto"/>
        <w:left w:val="none" w:sz="0" w:space="0" w:color="auto"/>
        <w:bottom w:val="none" w:sz="0" w:space="0" w:color="auto"/>
        <w:right w:val="none" w:sz="0" w:space="0" w:color="auto"/>
      </w:divBdr>
    </w:div>
    <w:div w:id="740712324">
      <w:bodyDiv w:val="1"/>
      <w:marLeft w:val="0"/>
      <w:marRight w:val="0"/>
      <w:marTop w:val="0"/>
      <w:marBottom w:val="0"/>
      <w:divBdr>
        <w:top w:val="none" w:sz="0" w:space="0" w:color="auto"/>
        <w:left w:val="none" w:sz="0" w:space="0" w:color="auto"/>
        <w:bottom w:val="none" w:sz="0" w:space="0" w:color="auto"/>
        <w:right w:val="none" w:sz="0" w:space="0" w:color="auto"/>
      </w:divBdr>
    </w:div>
    <w:div w:id="742290718">
      <w:bodyDiv w:val="1"/>
      <w:marLeft w:val="0"/>
      <w:marRight w:val="0"/>
      <w:marTop w:val="0"/>
      <w:marBottom w:val="0"/>
      <w:divBdr>
        <w:top w:val="none" w:sz="0" w:space="0" w:color="auto"/>
        <w:left w:val="none" w:sz="0" w:space="0" w:color="auto"/>
        <w:bottom w:val="none" w:sz="0" w:space="0" w:color="auto"/>
        <w:right w:val="none" w:sz="0" w:space="0" w:color="auto"/>
      </w:divBdr>
    </w:div>
    <w:div w:id="773985283">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51797445">
      <w:bodyDiv w:val="1"/>
      <w:marLeft w:val="0"/>
      <w:marRight w:val="0"/>
      <w:marTop w:val="0"/>
      <w:marBottom w:val="0"/>
      <w:divBdr>
        <w:top w:val="none" w:sz="0" w:space="0" w:color="auto"/>
        <w:left w:val="none" w:sz="0" w:space="0" w:color="auto"/>
        <w:bottom w:val="none" w:sz="0" w:space="0" w:color="auto"/>
        <w:right w:val="none" w:sz="0" w:space="0" w:color="auto"/>
      </w:divBdr>
    </w:div>
    <w:div w:id="854004849">
      <w:bodyDiv w:val="1"/>
      <w:marLeft w:val="0"/>
      <w:marRight w:val="0"/>
      <w:marTop w:val="0"/>
      <w:marBottom w:val="0"/>
      <w:divBdr>
        <w:top w:val="none" w:sz="0" w:space="0" w:color="auto"/>
        <w:left w:val="none" w:sz="0" w:space="0" w:color="auto"/>
        <w:bottom w:val="none" w:sz="0" w:space="0" w:color="auto"/>
        <w:right w:val="none" w:sz="0" w:space="0" w:color="auto"/>
      </w:divBdr>
    </w:div>
    <w:div w:id="879591307">
      <w:bodyDiv w:val="1"/>
      <w:marLeft w:val="0"/>
      <w:marRight w:val="0"/>
      <w:marTop w:val="0"/>
      <w:marBottom w:val="0"/>
      <w:divBdr>
        <w:top w:val="none" w:sz="0" w:space="0" w:color="auto"/>
        <w:left w:val="none" w:sz="0" w:space="0" w:color="auto"/>
        <w:bottom w:val="none" w:sz="0" w:space="0" w:color="auto"/>
        <w:right w:val="none" w:sz="0" w:space="0" w:color="auto"/>
      </w:divBdr>
    </w:div>
    <w:div w:id="880046484">
      <w:bodyDiv w:val="1"/>
      <w:marLeft w:val="0"/>
      <w:marRight w:val="0"/>
      <w:marTop w:val="0"/>
      <w:marBottom w:val="0"/>
      <w:divBdr>
        <w:top w:val="none" w:sz="0" w:space="0" w:color="auto"/>
        <w:left w:val="none" w:sz="0" w:space="0" w:color="auto"/>
        <w:bottom w:val="none" w:sz="0" w:space="0" w:color="auto"/>
        <w:right w:val="none" w:sz="0" w:space="0" w:color="auto"/>
      </w:divBdr>
    </w:div>
    <w:div w:id="882982909">
      <w:bodyDiv w:val="1"/>
      <w:marLeft w:val="0"/>
      <w:marRight w:val="0"/>
      <w:marTop w:val="0"/>
      <w:marBottom w:val="0"/>
      <w:divBdr>
        <w:top w:val="none" w:sz="0" w:space="0" w:color="auto"/>
        <w:left w:val="none" w:sz="0" w:space="0" w:color="auto"/>
        <w:bottom w:val="none" w:sz="0" w:space="0" w:color="auto"/>
        <w:right w:val="none" w:sz="0" w:space="0" w:color="auto"/>
      </w:divBdr>
    </w:div>
    <w:div w:id="910851004">
      <w:bodyDiv w:val="1"/>
      <w:marLeft w:val="0"/>
      <w:marRight w:val="0"/>
      <w:marTop w:val="0"/>
      <w:marBottom w:val="0"/>
      <w:divBdr>
        <w:top w:val="none" w:sz="0" w:space="0" w:color="auto"/>
        <w:left w:val="none" w:sz="0" w:space="0" w:color="auto"/>
        <w:bottom w:val="none" w:sz="0" w:space="0" w:color="auto"/>
        <w:right w:val="none" w:sz="0" w:space="0" w:color="auto"/>
      </w:divBdr>
    </w:div>
    <w:div w:id="914822850">
      <w:bodyDiv w:val="1"/>
      <w:marLeft w:val="0"/>
      <w:marRight w:val="0"/>
      <w:marTop w:val="0"/>
      <w:marBottom w:val="0"/>
      <w:divBdr>
        <w:top w:val="none" w:sz="0" w:space="0" w:color="auto"/>
        <w:left w:val="none" w:sz="0" w:space="0" w:color="auto"/>
        <w:bottom w:val="none" w:sz="0" w:space="0" w:color="auto"/>
        <w:right w:val="none" w:sz="0" w:space="0" w:color="auto"/>
      </w:divBdr>
    </w:div>
    <w:div w:id="925849419">
      <w:bodyDiv w:val="1"/>
      <w:marLeft w:val="0"/>
      <w:marRight w:val="0"/>
      <w:marTop w:val="0"/>
      <w:marBottom w:val="0"/>
      <w:divBdr>
        <w:top w:val="none" w:sz="0" w:space="0" w:color="auto"/>
        <w:left w:val="none" w:sz="0" w:space="0" w:color="auto"/>
        <w:bottom w:val="none" w:sz="0" w:space="0" w:color="auto"/>
        <w:right w:val="none" w:sz="0" w:space="0" w:color="auto"/>
      </w:divBdr>
    </w:div>
    <w:div w:id="936135193">
      <w:bodyDiv w:val="1"/>
      <w:marLeft w:val="0"/>
      <w:marRight w:val="0"/>
      <w:marTop w:val="0"/>
      <w:marBottom w:val="0"/>
      <w:divBdr>
        <w:top w:val="none" w:sz="0" w:space="0" w:color="auto"/>
        <w:left w:val="none" w:sz="0" w:space="0" w:color="auto"/>
        <w:bottom w:val="none" w:sz="0" w:space="0" w:color="auto"/>
        <w:right w:val="none" w:sz="0" w:space="0" w:color="auto"/>
      </w:divBdr>
    </w:div>
    <w:div w:id="1000741152">
      <w:bodyDiv w:val="1"/>
      <w:marLeft w:val="0"/>
      <w:marRight w:val="0"/>
      <w:marTop w:val="0"/>
      <w:marBottom w:val="0"/>
      <w:divBdr>
        <w:top w:val="none" w:sz="0" w:space="0" w:color="auto"/>
        <w:left w:val="none" w:sz="0" w:space="0" w:color="auto"/>
        <w:bottom w:val="none" w:sz="0" w:space="0" w:color="auto"/>
        <w:right w:val="none" w:sz="0" w:space="0" w:color="auto"/>
      </w:divBdr>
    </w:div>
    <w:div w:id="1009059295">
      <w:bodyDiv w:val="1"/>
      <w:marLeft w:val="0"/>
      <w:marRight w:val="0"/>
      <w:marTop w:val="0"/>
      <w:marBottom w:val="0"/>
      <w:divBdr>
        <w:top w:val="none" w:sz="0" w:space="0" w:color="auto"/>
        <w:left w:val="none" w:sz="0" w:space="0" w:color="auto"/>
        <w:bottom w:val="none" w:sz="0" w:space="0" w:color="auto"/>
        <w:right w:val="none" w:sz="0" w:space="0" w:color="auto"/>
      </w:divBdr>
    </w:div>
    <w:div w:id="1037504272">
      <w:bodyDiv w:val="1"/>
      <w:marLeft w:val="0"/>
      <w:marRight w:val="0"/>
      <w:marTop w:val="0"/>
      <w:marBottom w:val="0"/>
      <w:divBdr>
        <w:top w:val="none" w:sz="0" w:space="0" w:color="auto"/>
        <w:left w:val="none" w:sz="0" w:space="0" w:color="auto"/>
        <w:bottom w:val="none" w:sz="0" w:space="0" w:color="auto"/>
        <w:right w:val="none" w:sz="0" w:space="0" w:color="auto"/>
      </w:divBdr>
    </w:div>
    <w:div w:id="1041588752">
      <w:bodyDiv w:val="1"/>
      <w:marLeft w:val="0"/>
      <w:marRight w:val="0"/>
      <w:marTop w:val="0"/>
      <w:marBottom w:val="0"/>
      <w:divBdr>
        <w:top w:val="none" w:sz="0" w:space="0" w:color="auto"/>
        <w:left w:val="none" w:sz="0" w:space="0" w:color="auto"/>
        <w:bottom w:val="none" w:sz="0" w:space="0" w:color="auto"/>
        <w:right w:val="none" w:sz="0" w:space="0" w:color="auto"/>
      </w:divBdr>
    </w:div>
    <w:div w:id="1041903320">
      <w:bodyDiv w:val="1"/>
      <w:marLeft w:val="0"/>
      <w:marRight w:val="0"/>
      <w:marTop w:val="0"/>
      <w:marBottom w:val="0"/>
      <w:divBdr>
        <w:top w:val="none" w:sz="0" w:space="0" w:color="auto"/>
        <w:left w:val="none" w:sz="0" w:space="0" w:color="auto"/>
        <w:bottom w:val="none" w:sz="0" w:space="0" w:color="auto"/>
        <w:right w:val="none" w:sz="0" w:space="0" w:color="auto"/>
      </w:divBdr>
    </w:div>
    <w:div w:id="1052726728">
      <w:bodyDiv w:val="1"/>
      <w:marLeft w:val="0"/>
      <w:marRight w:val="0"/>
      <w:marTop w:val="0"/>
      <w:marBottom w:val="0"/>
      <w:divBdr>
        <w:top w:val="none" w:sz="0" w:space="0" w:color="auto"/>
        <w:left w:val="none" w:sz="0" w:space="0" w:color="auto"/>
        <w:bottom w:val="none" w:sz="0" w:space="0" w:color="auto"/>
        <w:right w:val="none" w:sz="0" w:space="0" w:color="auto"/>
      </w:divBdr>
    </w:div>
    <w:div w:id="1063871347">
      <w:bodyDiv w:val="1"/>
      <w:marLeft w:val="0"/>
      <w:marRight w:val="0"/>
      <w:marTop w:val="0"/>
      <w:marBottom w:val="0"/>
      <w:divBdr>
        <w:top w:val="none" w:sz="0" w:space="0" w:color="auto"/>
        <w:left w:val="none" w:sz="0" w:space="0" w:color="auto"/>
        <w:bottom w:val="none" w:sz="0" w:space="0" w:color="auto"/>
        <w:right w:val="none" w:sz="0" w:space="0" w:color="auto"/>
      </w:divBdr>
    </w:div>
    <w:div w:id="1077168708">
      <w:bodyDiv w:val="1"/>
      <w:marLeft w:val="0"/>
      <w:marRight w:val="0"/>
      <w:marTop w:val="0"/>
      <w:marBottom w:val="0"/>
      <w:divBdr>
        <w:top w:val="none" w:sz="0" w:space="0" w:color="auto"/>
        <w:left w:val="none" w:sz="0" w:space="0" w:color="auto"/>
        <w:bottom w:val="none" w:sz="0" w:space="0" w:color="auto"/>
        <w:right w:val="none" w:sz="0" w:space="0" w:color="auto"/>
      </w:divBdr>
    </w:div>
    <w:div w:id="1091121772">
      <w:bodyDiv w:val="1"/>
      <w:marLeft w:val="0"/>
      <w:marRight w:val="0"/>
      <w:marTop w:val="0"/>
      <w:marBottom w:val="0"/>
      <w:divBdr>
        <w:top w:val="none" w:sz="0" w:space="0" w:color="auto"/>
        <w:left w:val="none" w:sz="0" w:space="0" w:color="auto"/>
        <w:bottom w:val="none" w:sz="0" w:space="0" w:color="auto"/>
        <w:right w:val="none" w:sz="0" w:space="0" w:color="auto"/>
      </w:divBdr>
    </w:div>
    <w:div w:id="1093670367">
      <w:bodyDiv w:val="1"/>
      <w:marLeft w:val="0"/>
      <w:marRight w:val="0"/>
      <w:marTop w:val="0"/>
      <w:marBottom w:val="0"/>
      <w:divBdr>
        <w:top w:val="none" w:sz="0" w:space="0" w:color="auto"/>
        <w:left w:val="none" w:sz="0" w:space="0" w:color="auto"/>
        <w:bottom w:val="none" w:sz="0" w:space="0" w:color="auto"/>
        <w:right w:val="none" w:sz="0" w:space="0" w:color="auto"/>
      </w:divBdr>
    </w:div>
    <w:div w:id="1096437859">
      <w:bodyDiv w:val="1"/>
      <w:marLeft w:val="0"/>
      <w:marRight w:val="0"/>
      <w:marTop w:val="0"/>
      <w:marBottom w:val="0"/>
      <w:divBdr>
        <w:top w:val="none" w:sz="0" w:space="0" w:color="auto"/>
        <w:left w:val="none" w:sz="0" w:space="0" w:color="auto"/>
        <w:bottom w:val="none" w:sz="0" w:space="0" w:color="auto"/>
        <w:right w:val="none" w:sz="0" w:space="0" w:color="auto"/>
      </w:divBdr>
    </w:div>
    <w:div w:id="1108618389">
      <w:bodyDiv w:val="1"/>
      <w:marLeft w:val="0"/>
      <w:marRight w:val="0"/>
      <w:marTop w:val="0"/>
      <w:marBottom w:val="0"/>
      <w:divBdr>
        <w:top w:val="none" w:sz="0" w:space="0" w:color="auto"/>
        <w:left w:val="none" w:sz="0" w:space="0" w:color="auto"/>
        <w:bottom w:val="none" w:sz="0" w:space="0" w:color="auto"/>
        <w:right w:val="none" w:sz="0" w:space="0" w:color="auto"/>
      </w:divBdr>
    </w:div>
    <w:div w:id="1163472551">
      <w:bodyDiv w:val="1"/>
      <w:marLeft w:val="0"/>
      <w:marRight w:val="0"/>
      <w:marTop w:val="0"/>
      <w:marBottom w:val="0"/>
      <w:divBdr>
        <w:top w:val="none" w:sz="0" w:space="0" w:color="auto"/>
        <w:left w:val="none" w:sz="0" w:space="0" w:color="auto"/>
        <w:bottom w:val="none" w:sz="0" w:space="0" w:color="auto"/>
        <w:right w:val="none" w:sz="0" w:space="0" w:color="auto"/>
      </w:divBdr>
    </w:div>
    <w:div w:id="117141217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94155204">
      <w:bodyDiv w:val="1"/>
      <w:marLeft w:val="0"/>
      <w:marRight w:val="0"/>
      <w:marTop w:val="0"/>
      <w:marBottom w:val="0"/>
      <w:divBdr>
        <w:top w:val="none" w:sz="0" w:space="0" w:color="auto"/>
        <w:left w:val="none" w:sz="0" w:space="0" w:color="auto"/>
        <w:bottom w:val="none" w:sz="0" w:space="0" w:color="auto"/>
        <w:right w:val="none" w:sz="0" w:space="0" w:color="auto"/>
      </w:divBdr>
    </w:div>
    <w:div w:id="1218203893">
      <w:bodyDiv w:val="1"/>
      <w:marLeft w:val="0"/>
      <w:marRight w:val="0"/>
      <w:marTop w:val="0"/>
      <w:marBottom w:val="0"/>
      <w:divBdr>
        <w:top w:val="none" w:sz="0" w:space="0" w:color="auto"/>
        <w:left w:val="none" w:sz="0" w:space="0" w:color="auto"/>
        <w:bottom w:val="none" w:sz="0" w:space="0" w:color="auto"/>
        <w:right w:val="none" w:sz="0" w:space="0" w:color="auto"/>
      </w:divBdr>
    </w:div>
    <w:div w:id="1221794433">
      <w:bodyDiv w:val="1"/>
      <w:marLeft w:val="0"/>
      <w:marRight w:val="0"/>
      <w:marTop w:val="0"/>
      <w:marBottom w:val="0"/>
      <w:divBdr>
        <w:top w:val="none" w:sz="0" w:space="0" w:color="auto"/>
        <w:left w:val="none" w:sz="0" w:space="0" w:color="auto"/>
        <w:bottom w:val="none" w:sz="0" w:space="0" w:color="auto"/>
        <w:right w:val="none" w:sz="0" w:space="0" w:color="auto"/>
      </w:divBdr>
    </w:div>
    <w:div w:id="1233078736">
      <w:bodyDiv w:val="1"/>
      <w:marLeft w:val="0"/>
      <w:marRight w:val="0"/>
      <w:marTop w:val="0"/>
      <w:marBottom w:val="0"/>
      <w:divBdr>
        <w:top w:val="none" w:sz="0" w:space="0" w:color="auto"/>
        <w:left w:val="none" w:sz="0" w:space="0" w:color="auto"/>
        <w:bottom w:val="none" w:sz="0" w:space="0" w:color="auto"/>
        <w:right w:val="none" w:sz="0" w:space="0" w:color="auto"/>
      </w:divBdr>
    </w:div>
    <w:div w:id="1238127104">
      <w:bodyDiv w:val="1"/>
      <w:marLeft w:val="0"/>
      <w:marRight w:val="0"/>
      <w:marTop w:val="0"/>
      <w:marBottom w:val="0"/>
      <w:divBdr>
        <w:top w:val="none" w:sz="0" w:space="0" w:color="auto"/>
        <w:left w:val="none" w:sz="0" w:space="0" w:color="auto"/>
        <w:bottom w:val="none" w:sz="0" w:space="0" w:color="auto"/>
        <w:right w:val="none" w:sz="0" w:space="0" w:color="auto"/>
      </w:divBdr>
    </w:div>
    <w:div w:id="1241671163">
      <w:bodyDiv w:val="1"/>
      <w:marLeft w:val="0"/>
      <w:marRight w:val="0"/>
      <w:marTop w:val="0"/>
      <w:marBottom w:val="0"/>
      <w:divBdr>
        <w:top w:val="none" w:sz="0" w:space="0" w:color="auto"/>
        <w:left w:val="none" w:sz="0" w:space="0" w:color="auto"/>
        <w:bottom w:val="none" w:sz="0" w:space="0" w:color="auto"/>
        <w:right w:val="none" w:sz="0" w:space="0" w:color="auto"/>
      </w:divBdr>
    </w:div>
    <w:div w:id="1251618678">
      <w:bodyDiv w:val="1"/>
      <w:marLeft w:val="0"/>
      <w:marRight w:val="0"/>
      <w:marTop w:val="0"/>
      <w:marBottom w:val="0"/>
      <w:divBdr>
        <w:top w:val="none" w:sz="0" w:space="0" w:color="auto"/>
        <w:left w:val="none" w:sz="0" w:space="0" w:color="auto"/>
        <w:bottom w:val="none" w:sz="0" w:space="0" w:color="auto"/>
        <w:right w:val="none" w:sz="0" w:space="0" w:color="auto"/>
      </w:divBdr>
    </w:div>
    <w:div w:id="1253928632">
      <w:bodyDiv w:val="1"/>
      <w:marLeft w:val="0"/>
      <w:marRight w:val="0"/>
      <w:marTop w:val="0"/>
      <w:marBottom w:val="0"/>
      <w:divBdr>
        <w:top w:val="none" w:sz="0" w:space="0" w:color="auto"/>
        <w:left w:val="none" w:sz="0" w:space="0" w:color="auto"/>
        <w:bottom w:val="none" w:sz="0" w:space="0" w:color="auto"/>
        <w:right w:val="none" w:sz="0" w:space="0" w:color="auto"/>
      </w:divBdr>
    </w:div>
    <w:div w:id="1273711171">
      <w:bodyDiv w:val="1"/>
      <w:marLeft w:val="0"/>
      <w:marRight w:val="0"/>
      <w:marTop w:val="0"/>
      <w:marBottom w:val="0"/>
      <w:divBdr>
        <w:top w:val="none" w:sz="0" w:space="0" w:color="auto"/>
        <w:left w:val="none" w:sz="0" w:space="0" w:color="auto"/>
        <w:bottom w:val="none" w:sz="0" w:space="0" w:color="auto"/>
        <w:right w:val="none" w:sz="0" w:space="0" w:color="auto"/>
      </w:divBdr>
    </w:div>
    <w:div w:id="1340040260">
      <w:bodyDiv w:val="1"/>
      <w:marLeft w:val="0"/>
      <w:marRight w:val="0"/>
      <w:marTop w:val="0"/>
      <w:marBottom w:val="0"/>
      <w:divBdr>
        <w:top w:val="none" w:sz="0" w:space="0" w:color="auto"/>
        <w:left w:val="none" w:sz="0" w:space="0" w:color="auto"/>
        <w:bottom w:val="none" w:sz="0" w:space="0" w:color="auto"/>
        <w:right w:val="none" w:sz="0" w:space="0" w:color="auto"/>
      </w:divBdr>
    </w:div>
    <w:div w:id="1354071847">
      <w:bodyDiv w:val="1"/>
      <w:marLeft w:val="0"/>
      <w:marRight w:val="0"/>
      <w:marTop w:val="0"/>
      <w:marBottom w:val="0"/>
      <w:divBdr>
        <w:top w:val="none" w:sz="0" w:space="0" w:color="auto"/>
        <w:left w:val="none" w:sz="0" w:space="0" w:color="auto"/>
        <w:bottom w:val="none" w:sz="0" w:space="0" w:color="auto"/>
        <w:right w:val="none" w:sz="0" w:space="0" w:color="auto"/>
      </w:divBdr>
    </w:div>
    <w:div w:id="1374816218">
      <w:bodyDiv w:val="1"/>
      <w:marLeft w:val="0"/>
      <w:marRight w:val="0"/>
      <w:marTop w:val="0"/>
      <w:marBottom w:val="0"/>
      <w:divBdr>
        <w:top w:val="none" w:sz="0" w:space="0" w:color="auto"/>
        <w:left w:val="none" w:sz="0" w:space="0" w:color="auto"/>
        <w:bottom w:val="none" w:sz="0" w:space="0" w:color="auto"/>
        <w:right w:val="none" w:sz="0" w:space="0" w:color="auto"/>
      </w:divBdr>
    </w:div>
    <w:div w:id="1378628757">
      <w:bodyDiv w:val="1"/>
      <w:marLeft w:val="0"/>
      <w:marRight w:val="0"/>
      <w:marTop w:val="0"/>
      <w:marBottom w:val="0"/>
      <w:divBdr>
        <w:top w:val="none" w:sz="0" w:space="0" w:color="auto"/>
        <w:left w:val="none" w:sz="0" w:space="0" w:color="auto"/>
        <w:bottom w:val="none" w:sz="0" w:space="0" w:color="auto"/>
        <w:right w:val="none" w:sz="0" w:space="0" w:color="auto"/>
      </w:divBdr>
    </w:div>
    <w:div w:id="1408696499">
      <w:bodyDiv w:val="1"/>
      <w:marLeft w:val="0"/>
      <w:marRight w:val="0"/>
      <w:marTop w:val="0"/>
      <w:marBottom w:val="0"/>
      <w:divBdr>
        <w:top w:val="none" w:sz="0" w:space="0" w:color="auto"/>
        <w:left w:val="none" w:sz="0" w:space="0" w:color="auto"/>
        <w:bottom w:val="none" w:sz="0" w:space="0" w:color="auto"/>
        <w:right w:val="none" w:sz="0" w:space="0" w:color="auto"/>
      </w:divBdr>
    </w:div>
    <w:div w:id="1415517192">
      <w:bodyDiv w:val="1"/>
      <w:marLeft w:val="0"/>
      <w:marRight w:val="0"/>
      <w:marTop w:val="0"/>
      <w:marBottom w:val="0"/>
      <w:divBdr>
        <w:top w:val="none" w:sz="0" w:space="0" w:color="auto"/>
        <w:left w:val="none" w:sz="0" w:space="0" w:color="auto"/>
        <w:bottom w:val="none" w:sz="0" w:space="0" w:color="auto"/>
        <w:right w:val="none" w:sz="0" w:space="0" w:color="auto"/>
      </w:divBdr>
    </w:div>
    <w:div w:id="1420365427">
      <w:bodyDiv w:val="1"/>
      <w:marLeft w:val="0"/>
      <w:marRight w:val="0"/>
      <w:marTop w:val="0"/>
      <w:marBottom w:val="0"/>
      <w:divBdr>
        <w:top w:val="none" w:sz="0" w:space="0" w:color="auto"/>
        <w:left w:val="none" w:sz="0" w:space="0" w:color="auto"/>
        <w:bottom w:val="none" w:sz="0" w:space="0" w:color="auto"/>
        <w:right w:val="none" w:sz="0" w:space="0" w:color="auto"/>
      </w:divBdr>
    </w:div>
    <w:div w:id="1423724360">
      <w:bodyDiv w:val="1"/>
      <w:marLeft w:val="0"/>
      <w:marRight w:val="0"/>
      <w:marTop w:val="0"/>
      <w:marBottom w:val="0"/>
      <w:divBdr>
        <w:top w:val="none" w:sz="0" w:space="0" w:color="auto"/>
        <w:left w:val="none" w:sz="0" w:space="0" w:color="auto"/>
        <w:bottom w:val="none" w:sz="0" w:space="0" w:color="auto"/>
        <w:right w:val="none" w:sz="0" w:space="0" w:color="auto"/>
      </w:divBdr>
    </w:div>
    <w:div w:id="1468739900">
      <w:bodyDiv w:val="1"/>
      <w:marLeft w:val="0"/>
      <w:marRight w:val="0"/>
      <w:marTop w:val="0"/>
      <w:marBottom w:val="0"/>
      <w:divBdr>
        <w:top w:val="none" w:sz="0" w:space="0" w:color="auto"/>
        <w:left w:val="none" w:sz="0" w:space="0" w:color="auto"/>
        <w:bottom w:val="none" w:sz="0" w:space="0" w:color="auto"/>
        <w:right w:val="none" w:sz="0" w:space="0" w:color="auto"/>
      </w:divBdr>
    </w:div>
    <w:div w:id="1474328202">
      <w:bodyDiv w:val="1"/>
      <w:marLeft w:val="0"/>
      <w:marRight w:val="0"/>
      <w:marTop w:val="0"/>
      <w:marBottom w:val="0"/>
      <w:divBdr>
        <w:top w:val="none" w:sz="0" w:space="0" w:color="auto"/>
        <w:left w:val="none" w:sz="0" w:space="0" w:color="auto"/>
        <w:bottom w:val="none" w:sz="0" w:space="0" w:color="auto"/>
        <w:right w:val="none" w:sz="0" w:space="0" w:color="auto"/>
      </w:divBdr>
    </w:div>
    <w:div w:id="1529679084">
      <w:bodyDiv w:val="1"/>
      <w:marLeft w:val="0"/>
      <w:marRight w:val="0"/>
      <w:marTop w:val="0"/>
      <w:marBottom w:val="0"/>
      <w:divBdr>
        <w:top w:val="none" w:sz="0" w:space="0" w:color="auto"/>
        <w:left w:val="none" w:sz="0" w:space="0" w:color="auto"/>
        <w:bottom w:val="none" w:sz="0" w:space="0" w:color="auto"/>
        <w:right w:val="none" w:sz="0" w:space="0" w:color="auto"/>
      </w:divBdr>
    </w:div>
    <w:div w:id="1557427103">
      <w:bodyDiv w:val="1"/>
      <w:marLeft w:val="0"/>
      <w:marRight w:val="0"/>
      <w:marTop w:val="0"/>
      <w:marBottom w:val="0"/>
      <w:divBdr>
        <w:top w:val="none" w:sz="0" w:space="0" w:color="auto"/>
        <w:left w:val="none" w:sz="0" w:space="0" w:color="auto"/>
        <w:bottom w:val="none" w:sz="0" w:space="0" w:color="auto"/>
        <w:right w:val="none" w:sz="0" w:space="0" w:color="auto"/>
      </w:divBdr>
    </w:div>
    <w:div w:id="1563983266">
      <w:bodyDiv w:val="1"/>
      <w:marLeft w:val="0"/>
      <w:marRight w:val="0"/>
      <w:marTop w:val="0"/>
      <w:marBottom w:val="0"/>
      <w:divBdr>
        <w:top w:val="none" w:sz="0" w:space="0" w:color="auto"/>
        <w:left w:val="none" w:sz="0" w:space="0" w:color="auto"/>
        <w:bottom w:val="none" w:sz="0" w:space="0" w:color="auto"/>
        <w:right w:val="none" w:sz="0" w:space="0" w:color="auto"/>
      </w:divBdr>
    </w:div>
    <w:div w:id="1580477503">
      <w:bodyDiv w:val="1"/>
      <w:marLeft w:val="0"/>
      <w:marRight w:val="0"/>
      <w:marTop w:val="0"/>
      <w:marBottom w:val="0"/>
      <w:divBdr>
        <w:top w:val="none" w:sz="0" w:space="0" w:color="auto"/>
        <w:left w:val="none" w:sz="0" w:space="0" w:color="auto"/>
        <w:bottom w:val="none" w:sz="0" w:space="0" w:color="auto"/>
        <w:right w:val="none" w:sz="0" w:space="0" w:color="auto"/>
      </w:divBdr>
    </w:div>
    <w:div w:id="1583830255">
      <w:bodyDiv w:val="1"/>
      <w:marLeft w:val="0"/>
      <w:marRight w:val="0"/>
      <w:marTop w:val="0"/>
      <w:marBottom w:val="0"/>
      <w:divBdr>
        <w:top w:val="none" w:sz="0" w:space="0" w:color="auto"/>
        <w:left w:val="none" w:sz="0" w:space="0" w:color="auto"/>
        <w:bottom w:val="none" w:sz="0" w:space="0" w:color="auto"/>
        <w:right w:val="none" w:sz="0" w:space="0" w:color="auto"/>
      </w:divBdr>
    </w:div>
    <w:div w:id="1589271907">
      <w:bodyDiv w:val="1"/>
      <w:marLeft w:val="0"/>
      <w:marRight w:val="0"/>
      <w:marTop w:val="0"/>
      <w:marBottom w:val="0"/>
      <w:divBdr>
        <w:top w:val="none" w:sz="0" w:space="0" w:color="auto"/>
        <w:left w:val="none" w:sz="0" w:space="0" w:color="auto"/>
        <w:bottom w:val="none" w:sz="0" w:space="0" w:color="auto"/>
        <w:right w:val="none" w:sz="0" w:space="0" w:color="auto"/>
      </w:divBdr>
    </w:div>
    <w:div w:id="1590195994">
      <w:bodyDiv w:val="1"/>
      <w:marLeft w:val="0"/>
      <w:marRight w:val="0"/>
      <w:marTop w:val="0"/>
      <w:marBottom w:val="0"/>
      <w:divBdr>
        <w:top w:val="none" w:sz="0" w:space="0" w:color="auto"/>
        <w:left w:val="none" w:sz="0" w:space="0" w:color="auto"/>
        <w:bottom w:val="none" w:sz="0" w:space="0" w:color="auto"/>
        <w:right w:val="none" w:sz="0" w:space="0" w:color="auto"/>
      </w:divBdr>
    </w:div>
    <w:div w:id="1593970282">
      <w:bodyDiv w:val="1"/>
      <w:marLeft w:val="0"/>
      <w:marRight w:val="0"/>
      <w:marTop w:val="0"/>
      <w:marBottom w:val="0"/>
      <w:divBdr>
        <w:top w:val="none" w:sz="0" w:space="0" w:color="auto"/>
        <w:left w:val="none" w:sz="0" w:space="0" w:color="auto"/>
        <w:bottom w:val="none" w:sz="0" w:space="0" w:color="auto"/>
        <w:right w:val="none" w:sz="0" w:space="0" w:color="auto"/>
      </w:divBdr>
    </w:div>
    <w:div w:id="1599170954">
      <w:bodyDiv w:val="1"/>
      <w:marLeft w:val="0"/>
      <w:marRight w:val="0"/>
      <w:marTop w:val="0"/>
      <w:marBottom w:val="0"/>
      <w:divBdr>
        <w:top w:val="none" w:sz="0" w:space="0" w:color="auto"/>
        <w:left w:val="none" w:sz="0" w:space="0" w:color="auto"/>
        <w:bottom w:val="none" w:sz="0" w:space="0" w:color="auto"/>
        <w:right w:val="none" w:sz="0" w:space="0" w:color="auto"/>
      </w:divBdr>
    </w:div>
    <w:div w:id="1627656442">
      <w:bodyDiv w:val="1"/>
      <w:marLeft w:val="0"/>
      <w:marRight w:val="0"/>
      <w:marTop w:val="0"/>
      <w:marBottom w:val="0"/>
      <w:divBdr>
        <w:top w:val="none" w:sz="0" w:space="0" w:color="auto"/>
        <w:left w:val="none" w:sz="0" w:space="0" w:color="auto"/>
        <w:bottom w:val="none" w:sz="0" w:space="0" w:color="auto"/>
        <w:right w:val="none" w:sz="0" w:space="0" w:color="auto"/>
      </w:divBdr>
    </w:div>
    <w:div w:id="1628271890">
      <w:bodyDiv w:val="1"/>
      <w:marLeft w:val="0"/>
      <w:marRight w:val="0"/>
      <w:marTop w:val="0"/>
      <w:marBottom w:val="0"/>
      <w:divBdr>
        <w:top w:val="none" w:sz="0" w:space="0" w:color="auto"/>
        <w:left w:val="none" w:sz="0" w:space="0" w:color="auto"/>
        <w:bottom w:val="none" w:sz="0" w:space="0" w:color="auto"/>
        <w:right w:val="none" w:sz="0" w:space="0" w:color="auto"/>
      </w:divBdr>
    </w:div>
    <w:div w:id="1656639139">
      <w:bodyDiv w:val="1"/>
      <w:marLeft w:val="0"/>
      <w:marRight w:val="0"/>
      <w:marTop w:val="0"/>
      <w:marBottom w:val="0"/>
      <w:divBdr>
        <w:top w:val="none" w:sz="0" w:space="0" w:color="auto"/>
        <w:left w:val="none" w:sz="0" w:space="0" w:color="auto"/>
        <w:bottom w:val="none" w:sz="0" w:space="0" w:color="auto"/>
        <w:right w:val="none" w:sz="0" w:space="0" w:color="auto"/>
      </w:divBdr>
    </w:div>
    <w:div w:id="1725565141">
      <w:bodyDiv w:val="1"/>
      <w:marLeft w:val="0"/>
      <w:marRight w:val="0"/>
      <w:marTop w:val="0"/>
      <w:marBottom w:val="0"/>
      <w:divBdr>
        <w:top w:val="none" w:sz="0" w:space="0" w:color="auto"/>
        <w:left w:val="none" w:sz="0" w:space="0" w:color="auto"/>
        <w:bottom w:val="none" w:sz="0" w:space="0" w:color="auto"/>
        <w:right w:val="none" w:sz="0" w:space="0" w:color="auto"/>
      </w:divBdr>
    </w:div>
    <w:div w:id="1739090066">
      <w:bodyDiv w:val="1"/>
      <w:marLeft w:val="0"/>
      <w:marRight w:val="0"/>
      <w:marTop w:val="0"/>
      <w:marBottom w:val="0"/>
      <w:divBdr>
        <w:top w:val="none" w:sz="0" w:space="0" w:color="auto"/>
        <w:left w:val="none" w:sz="0" w:space="0" w:color="auto"/>
        <w:bottom w:val="none" w:sz="0" w:space="0" w:color="auto"/>
        <w:right w:val="none" w:sz="0" w:space="0" w:color="auto"/>
      </w:divBdr>
    </w:div>
    <w:div w:id="1756126256">
      <w:bodyDiv w:val="1"/>
      <w:marLeft w:val="0"/>
      <w:marRight w:val="0"/>
      <w:marTop w:val="0"/>
      <w:marBottom w:val="0"/>
      <w:divBdr>
        <w:top w:val="none" w:sz="0" w:space="0" w:color="auto"/>
        <w:left w:val="none" w:sz="0" w:space="0" w:color="auto"/>
        <w:bottom w:val="none" w:sz="0" w:space="0" w:color="auto"/>
        <w:right w:val="none" w:sz="0" w:space="0" w:color="auto"/>
      </w:divBdr>
    </w:div>
    <w:div w:id="1776365116">
      <w:bodyDiv w:val="1"/>
      <w:marLeft w:val="0"/>
      <w:marRight w:val="0"/>
      <w:marTop w:val="0"/>
      <w:marBottom w:val="0"/>
      <w:divBdr>
        <w:top w:val="none" w:sz="0" w:space="0" w:color="auto"/>
        <w:left w:val="none" w:sz="0" w:space="0" w:color="auto"/>
        <w:bottom w:val="none" w:sz="0" w:space="0" w:color="auto"/>
        <w:right w:val="none" w:sz="0" w:space="0" w:color="auto"/>
      </w:divBdr>
    </w:div>
    <w:div w:id="1812400195">
      <w:bodyDiv w:val="1"/>
      <w:marLeft w:val="0"/>
      <w:marRight w:val="0"/>
      <w:marTop w:val="0"/>
      <w:marBottom w:val="0"/>
      <w:divBdr>
        <w:top w:val="none" w:sz="0" w:space="0" w:color="auto"/>
        <w:left w:val="none" w:sz="0" w:space="0" w:color="auto"/>
        <w:bottom w:val="none" w:sz="0" w:space="0" w:color="auto"/>
        <w:right w:val="none" w:sz="0" w:space="0" w:color="auto"/>
      </w:divBdr>
    </w:div>
    <w:div w:id="1845899236">
      <w:bodyDiv w:val="1"/>
      <w:marLeft w:val="0"/>
      <w:marRight w:val="0"/>
      <w:marTop w:val="0"/>
      <w:marBottom w:val="0"/>
      <w:divBdr>
        <w:top w:val="none" w:sz="0" w:space="0" w:color="auto"/>
        <w:left w:val="none" w:sz="0" w:space="0" w:color="auto"/>
        <w:bottom w:val="none" w:sz="0" w:space="0" w:color="auto"/>
        <w:right w:val="none" w:sz="0" w:space="0" w:color="auto"/>
      </w:divBdr>
    </w:div>
    <w:div w:id="1868057026">
      <w:bodyDiv w:val="1"/>
      <w:marLeft w:val="0"/>
      <w:marRight w:val="0"/>
      <w:marTop w:val="0"/>
      <w:marBottom w:val="0"/>
      <w:divBdr>
        <w:top w:val="none" w:sz="0" w:space="0" w:color="auto"/>
        <w:left w:val="none" w:sz="0" w:space="0" w:color="auto"/>
        <w:bottom w:val="none" w:sz="0" w:space="0" w:color="auto"/>
        <w:right w:val="none" w:sz="0" w:space="0" w:color="auto"/>
      </w:divBdr>
    </w:div>
    <w:div w:id="1881938111">
      <w:bodyDiv w:val="1"/>
      <w:marLeft w:val="0"/>
      <w:marRight w:val="0"/>
      <w:marTop w:val="0"/>
      <w:marBottom w:val="0"/>
      <w:divBdr>
        <w:top w:val="none" w:sz="0" w:space="0" w:color="auto"/>
        <w:left w:val="none" w:sz="0" w:space="0" w:color="auto"/>
        <w:bottom w:val="none" w:sz="0" w:space="0" w:color="auto"/>
        <w:right w:val="none" w:sz="0" w:space="0" w:color="auto"/>
      </w:divBdr>
    </w:div>
    <w:div w:id="1892308364">
      <w:bodyDiv w:val="1"/>
      <w:marLeft w:val="0"/>
      <w:marRight w:val="0"/>
      <w:marTop w:val="0"/>
      <w:marBottom w:val="0"/>
      <w:divBdr>
        <w:top w:val="none" w:sz="0" w:space="0" w:color="auto"/>
        <w:left w:val="none" w:sz="0" w:space="0" w:color="auto"/>
        <w:bottom w:val="none" w:sz="0" w:space="0" w:color="auto"/>
        <w:right w:val="none" w:sz="0" w:space="0" w:color="auto"/>
      </w:divBdr>
    </w:div>
    <w:div w:id="1928418255">
      <w:bodyDiv w:val="1"/>
      <w:marLeft w:val="0"/>
      <w:marRight w:val="0"/>
      <w:marTop w:val="0"/>
      <w:marBottom w:val="0"/>
      <w:divBdr>
        <w:top w:val="none" w:sz="0" w:space="0" w:color="auto"/>
        <w:left w:val="none" w:sz="0" w:space="0" w:color="auto"/>
        <w:bottom w:val="none" w:sz="0" w:space="0" w:color="auto"/>
        <w:right w:val="none" w:sz="0" w:space="0" w:color="auto"/>
      </w:divBdr>
    </w:div>
    <w:div w:id="1952055566">
      <w:bodyDiv w:val="1"/>
      <w:marLeft w:val="0"/>
      <w:marRight w:val="0"/>
      <w:marTop w:val="0"/>
      <w:marBottom w:val="0"/>
      <w:divBdr>
        <w:top w:val="none" w:sz="0" w:space="0" w:color="auto"/>
        <w:left w:val="none" w:sz="0" w:space="0" w:color="auto"/>
        <w:bottom w:val="none" w:sz="0" w:space="0" w:color="auto"/>
        <w:right w:val="none" w:sz="0" w:space="0" w:color="auto"/>
      </w:divBdr>
    </w:div>
    <w:div w:id="1957058908">
      <w:bodyDiv w:val="1"/>
      <w:marLeft w:val="0"/>
      <w:marRight w:val="0"/>
      <w:marTop w:val="0"/>
      <w:marBottom w:val="0"/>
      <w:divBdr>
        <w:top w:val="none" w:sz="0" w:space="0" w:color="auto"/>
        <w:left w:val="none" w:sz="0" w:space="0" w:color="auto"/>
        <w:bottom w:val="none" w:sz="0" w:space="0" w:color="auto"/>
        <w:right w:val="none" w:sz="0" w:space="0" w:color="auto"/>
      </w:divBdr>
    </w:div>
    <w:div w:id="1968391184">
      <w:bodyDiv w:val="1"/>
      <w:marLeft w:val="0"/>
      <w:marRight w:val="0"/>
      <w:marTop w:val="0"/>
      <w:marBottom w:val="0"/>
      <w:divBdr>
        <w:top w:val="none" w:sz="0" w:space="0" w:color="auto"/>
        <w:left w:val="none" w:sz="0" w:space="0" w:color="auto"/>
        <w:bottom w:val="none" w:sz="0" w:space="0" w:color="auto"/>
        <w:right w:val="none" w:sz="0" w:space="0" w:color="auto"/>
      </w:divBdr>
    </w:div>
    <w:div w:id="1975208710">
      <w:bodyDiv w:val="1"/>
      <w:marLeft w:val="0"/>
      <w:marRight w:val="0"/>
      <w:marTop w:val="0"/>
      <w:marBottom w:val="0"/>
      <w:divBdr>
        <w:top w:val="none" w:sz="0" w:space="0" w:color="auto"/>
        <w:left w:val="none" w:sz="0" w:space="0" w:color="auto"/>
        <w:bottom w:val="none" w:sz="0" w:space="0" w:color="auto"/>
        <w:right w:val="none" w:sz="0" w:space="0" w:color="auto"/>
      </w:divBdr>
    </w:div>
    <w:div w:id="1977449133">
      <w:bodyDiv w:val="1"/>
      <w:marLeft w:val="0"/>
      <w:marRight w:val="0"/>
      <w:marTop w:val="0"/>
      <w:marBottom w:val="0"/>
      <w:divBdr>
        <w:top w:val="none" w:sz="0" w:space="0" w:color="auto"/>
        <w:left w:val="none" w:sz="0" w:space="0" w:color="auto"/>
        <w:bottom w:val="none" w:sz="0" w:space="0" w:color="auto"/>
        <w:right w:val="none" w:sz="0" w:space="0" w:color="auto"/>
      </w:divBdr>
    </w:div>
    <w:div w:id="2010791041">
      <w:bodyDiv w:val="1"/>
      <w:marLeft w:val="0"/>
      <w:marRight w:val="0"/>
      <w:marTop w:val="0"/>
      <w:marBottom w:val="0"/>
      <w:divBdr>
        <w:top w:val="none" w:sz="0" w:space="0" w:color="auto"/>
        <w:left w:val="none" w:sz="0" w:space="0" w:color="auto"/>
        <w:bottom w:val="none" w:sz="0" w:space="0" w:color="auto"/>
        <w:right w:val="none" w:sz="0" w:space="0" w:color="auto"/>
      </w:divBdr>
    </w:div>
    <w:div w:id="2016375994">
      <w:bodyDiv w:val="1"/>
      <w:marLeft w:val="0"/>
      <w:marRight w:val="0"/>
      <w:marTop w:val="0"/>
      <w:marBottom w:val="0"/>
      <w:divBdr>
        <w:top w:val="none" w:sz="0" w:space="0" w:color="auto"/>
        <w:left w:val="none" w:sz="0" w:space="0" w:color="auto"/>
        <w:bottom w:val="none" w:sz="0" w:space="0" w:color="auto"/>
        <w:right w:val="none" w:sz="0" w:space="0" w:color="auto"/>
      </w:divBdr>
    </w:div>
    <w:div w:id="2021424694">
      <w:bodyDiv w:val="1"/>
      <w:marLeft w:val="0"/>
      <w:marRight w:val="0"/>
      <w:marTop w:val="0"/>
      <w:marBottom w:val="0"/>
      <w:divBdr>
        <w:top w:val="none" w:sz="0" w:space="0" w:color="auto"/>
        <w:left w:val="none" w:sz="0" w:space="0" w:color="auto"/>
        <w:bottom w:val="none" w:sz="0" w:space="0" w:color="auto"/>
        <w:right w:val="none" w:sz="0" w:space="0" w:color="auto"/>
      </w:divBdr>
    </w:div>
    <w:div w:id="2030794731">
      <w:bodyDiv w:val="1"/>
      <w:marLeft w:val="0"/>
      <w:marRight w:val="0"/>
      <w:marTop w:val="0"/>
      <w:marBottom w:val="0"/>
      <w:divBdr>
        <w:top w:val="none" w:sz="0" w:space="0" w:color="auto"/>
        <w:left w:val="none" w:sz="0" w:space="0" w:color="auto"/>
        <w:bottom w:val="none" w:sz="0" w:space="0" w:color="auto"/>
        <w:right w:val="none" w:sz="0" w:space="0" w:color="auto"/>
      </w:divBdr>
    </w:div>
    <w:div w:id="2053729623">
      <w:bodyDiv w:val="1"/>
      <w:marLeft w:val="0"/>
      <w:marRight w:val="0"/>
      <w:marTop w:val="0"/>
      <w:marBottom w:val="0"/>
      <w:divBdr>
        <w:top w:val="none" w:sz="0" w:space="0" w:color="auto"/>
        <w:left w:val="none" w:sz="0" w:space="0" w:color="auto"/>
        <w:bottom w:val="none" w:sz="0" w:space="0" w:color="auto"/>
        <w:right w:val="none" w:sz="0" w:space="0" w:color="auto"/>
      </w:divBdr>
    </w:div>
    <w:div w:id="2076661967">
      <w:bodyDiv w:val="1"/>
      <w:marLeft w:val="0"/>
      <w:marRight w:val="0"/>
      <w:marTop w:val="0"/>
      <w:marBottom w:val="0"/>
      <w:divBdr>
        <w:top w:val="none" w:sz="0" w:space="0" w:color="auto"/>
        <w:left w:val="none" w:sz="0" w:space="0" w:color="auto"/>
        <w:bottom w:val="none" w:sz="0" w:space="0" w:color="auto"/>
        <w:right w:val="none" w:sz="0" w:space="0" w:color="auto"/>
      </w:divBdr>
    </w:div>
    <w:div w:id="2111003040">
      <w:bodyDiv w:val="1"/>
      <w:marLeft w:val="0"/>
      <w:marRight w:val="0"/>
      <w:marTop w:val="0"/>
      <w:marBottom w:val="0"/>
      <w:divBdr>
        <w:top w:val="none" w:sz="0" w:space="0" w:color="auto"/>
        <w:left w:val="none" w:sz="0" w:space="0" w:color="auto"/>
        <w:bottom w:val="none" w:sz="0" w:space="0" w:color="auto"/>
        <w:right w:val="none" w:sz="0" w:space="0" w:color="auto"/>
      </w:divBdr>
    </w:div>
    <w:div w:id="2119138319">
      <w:bodyDiv w:val="1"/>
      <w:marLeft w:val="0"/>
      <w:marRight w:val="0"/>
      <w:marTop w:val="0"/>
      <w:marBottom w:val="0"/>
      <w:divBdr>
        <w:top w:val="none" w:sz="0" w:space="0" w:color="auto"/>
        <w:left w:val="none" w:sz="0" w:space="0" w:color="auto"/>
        <w:bottom w:val="none" w:sz="0" w:space="0" w:color="auto"/>
        <w:right w:val="none" w:sz="0" w:space="0" w:color="auto"/>
      </w:divBdr>
    </w:div>
    <w:div w:id="2131780486">
      <w:bodyDiv w:val="1"/>
      <w:marLeft w:val="0"/>
      <w:marRight w:val="0"/>
      <w:marTop w:val="0"/>
      <w:marBottom w:val="0"/>
      <w:divBdr>
        <w:top w:val="none" w:sz="0" w:space="0" w:color="auto"/>
        <w:left w:val="none" w:sz="0" w:space="0" w:color="auto"/>
        <w:bottom w:val="none" w:sz="0" w:space="0" w:color="auto"/>
        <w:right w:val="none" w:sz="0" w:space="0" w:color="auto"/>
      </w:divBdr>
    </w:div>
    <w:div w:id="2136482938">
      <w:bodyDiv w:val="1"/>
      <w:marLeft w:val="0"/>
      <w:marRight w:val="0"/>
      <w:marTop w:val="0"/>
      <w:marBottom w:val="0"/>
      <w:divBdr>
        <w:top w:val="none" w:sz="0" w:space="0" w:color="auto"/>
        <w:left w:val="none" w:sz="0" w:space="0" w:color="auto"/>
        <w:bottom w:val="none" w:sz="0" w:space="0" w:color="auto"/>
        <w:right w:val="none" w:sz="0" w:space="0" w:color="auto"/>
      </w:divBdr>
    </w:div>
    <w:div w:id="2138570754">
      <w:bodyDiv w:val="1"/>
      <w:marLeft w:val="0"/>
      <w:marRight w:val="0"/>
      <w:marTop w:val="0"/>
      <w:marBottom w:val="0"/>
      <w:divBdr>
        <w:top w:val="none" w:sz="0" w:space="0" w:color="auto"/>
        <w:left w:val="none" w:sz="0" w:space="0" w:color="auto"/>
        <w:bottom w:val="none" w:sz="0" w:space="0" w:color="auto"/>
        <w:right w:val="none" w:sz="0" w:space="0" w:color="auto"/>
      </w:divBdr>
    </w:div>
    <w:div w:id="21466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hyperlink" Target="https://www.gla.ac.uk/myglasgow/senateoffice/policies/studentsupport/absencepolicy/" TargetMode="External"/><Relationship Id="rId47" Type="http://schemas.openxmlformats.org/officeDocument/2006/relationships/hyperlink" Target="https://www.nes.scot.nhs.uk/media/2063151/nes_user_and_carers_final_report_word_290313-no_appendix_inc_nes__and_gcu_logo_wsv.pdf" TargetMode="External"/><Relationship Id="rId50" Type="http://schemas.openxmlformats.org/officeDocument/2006/relationships/hyperlink" Target="https://www.nmc.org.uk/standards-for-education-and-training/standards-framework-for-nursing-and-midwifery-education/" TargetMode="External"/><Relationship Id="rId55"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image" Target="media/image16.png"/><Relationship Id="rId38" Type="http://schemas.openxmlformats.org/officeDocument/2006/relationships/footer" Target="footer4.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1.xml"/><Relationship Id="rId41" Type="http://schemas.openxmlformats.org/officeDocument/2006/relationships/hyperlink" Target="https://www.gla.ac.uk/study/studentlife/support/"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image" Target="media/image20.png"/><Relationship Id="rId40" Type="http://schemas.openxmlformats.org/officeDocument/2006/relationships/footer" Target="footer6.xml"/><Relationship Id="rId45" Type="http://schemas.openxmlformats.org/officeDocument/2006/relationships/header" Target="header4.xml"/><Relationship Id="rId53" Type="http://schemas.openxmlformats.org/officeDocument/2006/relationships/hyperlink" Target="https://www.nmc.org.uk/standards/cod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gla.sharepoint.com/sites/FutureNurseProgrammeTeam/Shared%20Documents/University%20of%20Glasgow%20Attendance%20Policy" TargetMode="External"/><Relationship Id="rId28" Type="http://schemas.openxmlformats.org/officeDocument/2006/relationships/image" Target="media/image15.emf"/><Relationship Id="rId36" Type="http://schemas.openxmlformats.org/officeDocument/2006/relationships/image" Target="media/image19.png"/><Relationship Id="rId49" Type="http://schemas.openxmlformats.org/officeDocument/2006/relationships/hyperlink" Target="https://www.nmc.org.uk/standards/standards-for-nurses/standards-of-proficiency-for-registered-nurses/"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3.xml"/><Relationship Id="rId44" Type="http://schemas.openxmlformats.org/officeDocument/2006/relationships/image" Target="media/image22.PNG"/><Relationship Id="rId52" Type="http://schemas.openxmlformats.org/officeDocument/2006/relationships/hyperlink" Target="https://www.nmc.org.uk/standards/standards-for-nurses/standards-for-pre-registration-nursing-programm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image" Target="media/image18.png"/><Relationship Id="rId43" Type="http://schemas.openxmlformats.org/officeDocument/2006/relationships/image" Target="media/image21.emf"/><Relationship Id="rId48" Type="http://schemas.openxmlformats.org/officeDocument/2006/relationships/hyperlink" Target="https://www.nmc.org.uk/globalassets/sitedocuments/nmc-publications/openness-and-honesty-professional-duty-of-candour.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mc.org.uk/standards-for-education-and-training/standards-for-student-supervision-and-assessmen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plpl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3E81258437F04C8BC7B87E1C04115E" ma:contentTypeVersion="2" ma:contentTypeDescription="Create a new document." ma:contentTypeScope="" ma:versionID="eddd1aa30438a25df48af02297873a0a">
  <xsd:schema xmlns:xsd="http://www.w3.org/2001/XMLSchema" xmlns:xs="http://www.w3.org/2001/XMLSchema" xmlns:p="http://schemas.microsoft.com/office/2006/metadata/properties" xmlns:ns2="f065c205-58f8-4ec6-b305-714cbc6d2376" targetNamespace="http://schemas.microsoft.com/office/2006/metadata/properties" ma:root="true" ma:fieldsID="ca6de88d070a7ee67174110f774c33a0" ns2:_="">
    <xsd:import namespace="f065c205-58f8-4ec6-b305-714cbc6d237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5c205-58f8-4ec6-b305-714cbc6d23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B7599-4551-40B6-833A-F72E0DEBA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5c205-58f8-4ec6-b305-714cbc6d2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5C01D6-3852-44CE-AAF7-9C2323A4022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065c205-58f8-4ec6-b305-714cbc6d2376"/>
    <ds:schemaRef ds:uri="http://www.w3.org/XML/1998/namespace"/>
    <ds:schemaRef ds:uri="http://purl.org/dc/dcmitype/"/>
  </ds:schemaRefs>
</ds:datastoreItem>
</file>

<file path=customXml/itemProps3.xml><?xml version="1.0" encoding="utf-8"?>
<ds:datastoreItem xmlns:ds="http://schemas.openxmlformats.org/officeDocument/2006/customXml" ds:itemID="{B7BAC2E4-606A-416E-A3B2-FF0E0E759D83}">
  <ds:schemaRefs>
    <ds:schemaRef ds:uri="http://schemas.microsoft.com/sharepoint/v3/contenttype/forms"/>
  </ds:schemaRefs>
</ds:datastoreItem>
</file>

<file path=customXml/itemProps4.xml><?xml version="1.0" encoding="utf-8"?>
<ds:datastoreItem xmlns:ds="http://schemas.openxmlformats.org/officeDocument/2006/customXml" ds:itemID="{D9B7EF5A-69FA-40F6-881C-D896CFF9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B00DC982.dotm</Template>
  <TotalTime>4</TotalTime>
  <Pages>307</Pages>
  <Words>53792</Words>
  <Characters>306618</Characters>
  <Application>Microsoft Office Word</Application>
  <DocSecurity>0</DocSecurity>
  <Lines>2555</Lines>
  <Paragraphs>719</Paragraphs>
  <ScaleCrop>false</ScaleCrop>
  <HeadingPairs>
    <vt:vector size="2" baseType="variant">
      <vt:variant>
        <vt:lpstr>Title</vt:lpstr>
      </vt:variant>
      <vt:variant>
        <vt:i4>1</vt:i4>
      </vt:variant>
    </vt:vector>
  </HeadingPairs>
  <TitlesOfParts>
    <vt:vector size="1" baseType="lpstr">
      <vt:lpstr/>
    </vt:vector>
  </TitlesOfParts>
  <Company>GCU</Company>
  <LinksUpToDate>false</LinksUpToDate>
  <CharactersWithSpaces>359691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McCallum</dc:creator>
  <cp:keywords/>
  <dc:description/>
  <cp:lastModifiedBy>Doreen Molloy</cp:lastModifiedBy>
  <cp:revision>3</cp:revision>
  <cp:lastPrinted>2020-02-25T11:34:00Z</cp:lastPrinted>
  <dcterms:created xsi:type="dcterms:W3CDTF">2020-03-12T13:06:00Z</dcterms:created>
  <dcterms:modified xsi:type="dcterms:W3CDTF">2020-03-14T13:18:00Z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0x010100043E81258437F04C8BC7B87E1C04115E</vt:lpwstr>
  </property>
</Properties>
</file>