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1F3763" w:themeColor="accent1" w:themeShade="7F">
    <v:background id="_x0000_s1025" o:bwmode="white" fillcolor="#1f3763 [1604]" o:targetscreensize="1024,768">
      <v:fill color2="fill darken(237)" recolor="t" focusposition=".5,.5" focussize="" method="linear sigma" type="gradientRadial"/>
    </v:background>
  </w:background>
  <w:body>
    <w:p w14:paraId="147FBC0E" w14:textId="6B368070" w:rsidR="00957A88" w:rsidRDefault="00807A61" w:rsidP="009B0393">
      <w:pPr>
        <w:jc w:val="center"/>
        <w:rPr>
          <w:rFonts w:ascii="Arial" w:hAnsi="Arial" w:cs="Arial"/>
          <w:b/>
          <w:bCs/>
          <w:sz w:val="22"/>
          <w:szCs w:val="22"/>
        </w:rPr>
      </w:pPr>
      <w:r>
        <w:rPr>
          <w:rFonts w:ascii="Arial" w:hAnsi="Arial" w:cs="Arial"/>
          <w:b/>
          <w:bCs/>
          <w:noProof/>
          <w:sz w:val="22"/>
          <w:szCs w:val="22"/>
        </w:rPr>
        <w:drawing>
          <wp:inline distT="0" distB="0" distL="0" distR="0" wp14:anchorId="24EA48F7" wp14:editId="52FE16C3">
            <wp:extent cx="6630670" cy="97757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hena SWAN annual Report Cover.png"/>
                    <pic:cNvPicPr/>
                  </pic:nvPicPr>
                  <pic:blipFill>
                    <a:blip r:embed="rId8">
                      <a:extLst>
                        <a:ext uri="{28A0092B-C50C-407E-A947-70E740481C1C}">
                          <a14:useLocalDpi xmlns:a14="http://schemas.microsoft.com/office/drawing/2010/main" val="0"/>
                        </a:ext>
                      </a:extLst>
                    </a:blip>
                    <a:stretch>
                      <a:fillRect/>
                    </a:stretch>
                  </pic:blipFill>
                  <pic:spPr>
                    <a:xfrm>
                      <a:off x="0" y="0"/>
                      <a:ext cx="6634227" cy="9780953"/>
                    </a:xfrm>
                    <a:prstGeom prst="rect">
                      <a:avLst/>
                    </a:prstGeom>
                  </pic:spPr>
                </pic:pic>
              </a:graphicData>
            </a:graphic>
          </wp:inline>
        </w:drawing>
      </w:r>
    </w:p>
    <w:p w14:paraId="2F0F6D0E" w14:textId="77777777" w:rsidR="003F7A78" w:rsidRPr="003F7A78" w:rsidRDefault="003F7A78" w:rsidP="003F7A78"/>
    <w:p w14:paraId="51D226A2" w14:textId="29221654" w:rsidR="00565A4F" w:rsidRPr="00554FA9" w:rsidRDefault="004F57A5" w:rsidP="004F57A5">
      <w:pPr>
        <w:pStyle w:val="IntenseQuote"/>
        <w:ind w:left="1224"/>
        <w:rPr>
          <w:rFonts w:cstheme="minorHAnsi"/>
          <w:b/>
          <w:color w:val="FFC000"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pPr>
      <w:hyperlink r:id="rId9" w:history="1">
        <w:r w:rsidR="00D23FA8" w:rsidRPr="00554FA9">
          <w:rPr>
            <w:rStyle w:val="Hyperlink"/>
            <w:rFonts w:cstheme="minorHAnsi"/>
            <w:b/>
            <w:color w:val="FFC000" w:themeColor="accent4"/>
            <w:sz w:val="48"/>
            <w:szCs w:val="48"/>
            <w:u w:val="none"/>
            <w14:textOutline w14:w="0" w14:cap="flat" w14:cmpd="sng" w14:algn="ctr">
              <w14:noFill/>
              <w14:prstDash w14:val="solid"/>
              <w14:round/>
            </w14:textOutline>
            <w14:props3d w14:extrusionH="57150" w14:contourW="0" w14:prstMaterial="softEdge">
              <w14:bevelT w14:w="25400" w14:h="38100" w14:prst="circle"/>
            </w14:props3d>
          </w:rPr>
          <w:t>iii</w:t>
        </w:r>
        <w:r w:rsidR="009B0393" w:rsidRPr="00554FA9">
          <w:rPr>
            <w:rStyle w:val="Hyperlink"/>
            <w:rFonts w:cstheme="minorHAnsi"/>
            <w:b/>
            <w:color w:val="FFC000" w:themeColor="accent4"/>
            <w:sz w:val="48"/>
            <w:szCs w:val="48"/>
            <w:u w:val="none"/>
            <w14:textOutline w14:w="0" w14:cap="flat" w14:cmpd="sng" w14:algn="ctr">
              <w14:noFill/>
              <w14:prstDash w14:val="solid"/>
              <w14:round/>
            </w14:textOutline>
            <w14:props3d w14:extrusionH="57150" w14:contourW="0" w14:prstMaterial="softEdge">
              <w14:bevelT w14:w="25400" w14:h="38100" w14:prst="circle"/>
            </w14:props3d>
          </w:rPr>
          <w:t xml:space="preserve"> </w:t>
        </w:r>
        <w:r w:rsidR="00565A4F" w:rsidRPr="00554FA9">
          <w:rPr>
            <w:rStyle w:val="Hyperlink"/>
            <w:rFonts w:cstheme="minorHAnsi"/>
            <w:b/>
            <w:color w:val="FFC000" w:themeColor="accent4"/>
            <w:sz w:val="48"/>
            <w:szCs w:val="48"/>
            <w:u w:val="none"/>
            <w14:textOutline w14:w="0" w14:cap="flat" w14:cmpd="sng" w14:algn="ctr">
              <w14:noFill/>
              <w14:prstDash w14:val="solid"/>
              <w14:round/>
            </w14:textOutline>
            <w14:props3d w14:extrusionH="57150" w14:contourW="0" w14:prstMaterial="softEdge">
              <w14:bevelT w14:w="25400" w14:h="38100" w14:prst="circle"/>
            </w14:props3d>
          </w:rPr>
          <w:t>Athena SWAN</w:t>
        </w:r>
      </w:hyperlink>
      <w:r w:rsidR="00565A4F" w:rsidRPr="00554FA9">
        <w:rPr>
          <w:rFonts w:cstheme="minorHAnsi"/>
          <w:b/>
          <w:color w:val="FFC000"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 xml:space="preserve"> Annual report</w:t>
      </w:r>
      <w:r w:rsidR="009B0393" w:rsidRPr="00554FA9">
        <w:rPr>
          <w:rFonts w:cstheme="minorHAnsi"/>
          <w:b/>
          <w:color w:val="FFC000"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 xml:space="preserve"> 2019</w:t>
      </w:r>
    </w:p>
    <w:p w14:paraId="1F9ABE6D" w14:textId="77777777" w:rsidR="00957A88" w:rsidRPr="0031140D" w:rsidRDefault="00957A88" w:rsidP="00957A88">
      <w:pPr>
        <w:jc w:val="center"/>
        <w:rPr>
          <w:rFonts w:ascii="Arial" w:hAnsi="Arial" w:cs="Arial"/>
          <w:b/>
          <w:bCs/>
          <w:sz w:val="22"/>
          <w:szCs w:val="22"/>
        </w:rPr>
      </w:pPr>
    </w:p>
    <w:p w14:paraId="0620EEC5" w14:textId="1BB71B35" w:rsidR="00565A4F" w:rsidRPr="003F7A78" w:rsidRDefault="00565A4F" w:rsidP="0031140D">
      <w:pPr>
        <w:jc w:val="both"/>
        <w:rPr>
          <w:rFonts w:ascii="Adobe Devanagari" w:hAnsi="Adobe Devanagari" w:cs="Adobe Devanagari"/>
          <w:sz w:val="28"/>
          <w:szCs w:val="28"/>
        </w:rPr>
      </w:pPr>
      <w:r w:rsidRPr="003F7A78">
        <w:rPr>
          <w:rFonts w:ascii="Adobe Devanagari" w:hAnsi="Adobe Devanagari" w:cs="Adobe Devanagari"/>
          <w:sz w:val="28"/>
          <w:szCs w:val="28"/>
        </w:rPr>
        <w:t xml:space="preserve">It has been almost three years since we submitted our successful </w:t>
      </w:r>
      <w:hyperlink r:id="rId10" w:history="1">
        <w:r w:rsidRPr="003B7717">
          <w:rPr>
            <w:rStyle w:val="Hyperlink"/>
            <w:rFonts w:ascii="Adobe Devanagari" w:hAnsi="Adobe Devanagari" w:cs="Adobe Devanagari"/>
            <w:color w:val="FFFFFF" w:themeColor="background1"/>
            <w:sz w:val="28"/>
            <w:szCs w:val="28"/>
          </w:rPr>
          <w:t>Athena SWAN bronze award</w:t>
        </w:r>
      </w:hyperlink>
      <w:r w:rsidR="003F7A78">
        <w:rPr>
          <w:rFonts w:ascii="Adobe Devanagari" w:hAnsi="Adobe Devanagari" w:cs="Adobe Devanagari"/>
          <w:sz w:val="28"/>
          <w:szCs w:val="28"/>
        </w:rPr>
        <w:t>,</w:t>
      </w:r>
      <w:r w:rsidRPr="003F7A78">
        <w:rPr>
          <w:rFonts w:ascii="Adobe Devanagari" w:hAnsi="Adobe Devanagari" w:cs="Adobe Devanagari"/>
          <w:sz w:val="28"/>
          <w:szCs w:val="28"/>
        </w:rPr>
        <w:t xml:space="preserve"> and </w:t>
      </w:r>
      <w:r w:rsidR="00D82CFA" w:rsidRPr="003F7A78">
        <w:rPr>
          <w:rFonts w:ascii="Adobe Devanagari" w:hAnsi="Adobe Devanagari" w:cs="Adobe Devanagari"/>
          <w:sz w:val="28"/>
          <w:szCs w:val="28"/>
        </w:rPr>
        <w:t xml:space="preserve">the </w:t>
      </w:r>
      <w:r w:rsidR="00D23FA8" w:rsidRPr="003F7A78">
        <w:rPr>
          <w:rFonts w:ascii="Adobe Devanagari" w:hAnsi="Adobe Devanagari" w:cs="Adobe Devanagari"/>
          <w:sz w:val="28"/>
          <w:szCs w:val="28"/>
        </w:rPr>
        <w:t>iii’</w:t>
      </w:r>
      <w:r w:rsidR="00D82CFA" w:rsidRPr="003F7A78">
        <w:rPr>
          <w:rFonts w:ascii="Adobe Devanagari" w:hAnsi="Adobe Devanagari" w:cs="Adobe Devanagari"/>
          <w:sz w:val="28"/>
          <w:szCs w:val="28"/>
        </w:rPr>
        <w:t xml:space="preserve">s Athena SWAN </w:t>
      </w:r>
      <w:hyperlink r:id="rId11" w:history="1">
        <w:r w:rsidR="00D82CFA" w:rsidRPr="00BE000A">
          <w:rPr>
            <w:rStyle w:val="Hyperlink"/>
            <w:rFonts w:ascii="Adobe Devanagari" w:hAnsi="Adobe Devanagari" w:cs="Adobe Devanagari"/>
            <w:color w:val="FFFFFF" w:themeColor="background1"/>
            <w:sz w:val="28"/>
            <w:szCs w:val="28"/>
          </w:rPr>
          <w:t>self-assessment team (SAT)</w:t>
        </w:r>
      </w:hyperlink>
      <w:r w:rsidRPr="003F7A78">
        <w:rPr>
          <w:rFonts w:ascii="Adobe Devanagari" w:hAnsi="Adobe Devanagari" w:cs="Adobe Devanagari"/>
          <w:sz w:val="28"/>
          <w:szCs w:val="28"/>
        </w:rPr>
        <w:t xml:space="preserve"> are now working hard on the Silver application to be submitted in November. Since the bronze application, we have been focussing on three main aims:</w:t>
      </w:r>
    </w:p>
    <w:p w14:paraId="3874ADD8" w14:textId="77777777" w:rsidR="00565A4F" w:rsidRPr="003F7A78" w:rsidRDefault="00565A4F" w:rsidP="0031140D">
      <w:pPr>
        <w:jc w:val="both"/>
        <w:rPr>
          <w:rFonts w:ascii="Adobe Devanagari" w:hAnsi="Adobe Devanagari" w:cs="Adobe Devanagari"/>
          <w:sz w:val="28"/>
          <w:szCs w:val="28"/>
        </w:rPr>
      </w:pPr>
    </w:p>
    <w:p w14:paraId="6F3E0CBC" w14:textId="77777777" w:rsidR="005414B2" w:rsidRPr="00DA79F8" w:rsidRDefault="005414B2" w:rsidP="0031140D">
      <w:pPr>
        <w:pStyle w:val="ListParagraph"/>
        <w:numPr>
          <w:ilvl w:val="0"/>
          <w:numId w:val="2"/>
        </w:numPr>
        <w:spacing w:line="276" w:lineRule="auto"/>
        <w:jc w:val="both"/>
        <w:rPr>
          <w:rFonts w:ascii="Adobe Devanagari" w:hAnsi="Adobe Devanagari" w:cs="Adobe Devanagari"/>
          <w:i/>
          <w:iCs/>
          <w:sz w:val="28"/>
          <w:szCs w:val="28"/>
        </w:rPr>
      </w:pPr>
      <w:r w:rsidRPr="00DA79F8">
        <w:rPr>
          <w:rFonts w:ascii="Adobe Devanagari" w:hAnsi="Adobe Devanagari" w:cs="Adobe Devanagari"/>
          <w:i/>
          <w:iCs/>
          <w:sz w:val="28"/>
          <w:szCs w:val="28"/>
        </w:rPr>
        <w:t>Create a supportive and inclusive Institute culture</w:t>
      </w:r>
      <w:bookmarkStart w:id="0" w:name="_GoBack"/>
      <w:bookmarkEnd w:id="0"/>
    </w:p>
    <w:p w14:paraId="3A7B7D43" w14:textId="77777777" w:rsidR="005414B2" w:rsidRPr="00DA79F8" w:rsidRDefault="005414B2" w:rsidP="0031140D">
      <w:pPr>
        <w:pStyle w:val="ListParagraph"/>
        <w:numPr>
          <w:ilvl w:val="0"/>
          <w:numId w:val="2"/>
        </w:numPr>
        <w:spacing w:line="276" w:lineRule="auto"/>
        <w:jc w:val="both"/>
        <w:rPr>
          <w:rFonts w:ascii="Adobe Devanagari" w:hAnsi="Adobe Devanagari" w:cs="Adobe Devanagari"/>
          <w:i/>
          <w:iCs/>
          <w:sz w:val="28"/>
          <w:szCs w:val="28"/>
        </w:rPr>
      </w:pPr>
      <w:r w:rsidRPr="00DA79F8">
        <w:rPr>
          <w:rFonts w:ascii="Adobe Devanagari" w:hAnsi="Adobe Devanagari" w:cs="Adobe Devanagari"/>
          <w:i/>
          <w:iCs/>
          <w:sz w:val="28"/>
          <w:szCs w:val="28"/>
        </w:rPr>
        <w:t>Increase female promotion and recruitment at senior levels</w:t>
      </w:r>
    </w:p>
    <w:p w14:paraId="2E813BA6" w14:textId="77777777" w:rsidR="005414B2" w:rsidRPr="00DA79F8" w:rsidRDefault="005414B2" w:rsidP="0031140D">
      <w:pPr>
        <w:pStyle w:val="ListParagraph"/>
        <w:numPr>
          <w:ilvl w:val="0"/>
          <w:numId w:val="2"/>
        </w:numPr>
        <w:spacing w:line="276" w:lineRule="auto"/>
        <w:jc w:val="both"/>
        <w:rPr>
          <w:rFonts w:ascii="Adobe Devanagari" w:hAnsi="Adobe Devanagari" w:cs="Adobe Devanagari"/>
          <w:i/>
          <w:iCs/>
          <w:sz w:val="28"/>
          <w:szCs w:val="28"/>
        </w:rPr>
      </w:pPr>
      <w:r w:rsidRPr="00DA79F8">
        <w:rPr>
          <w:rFonts w:ascii="Adobe Devanagari" w:hAnsi="Adobe Devanagari" w:cs="Adobe Devanagari"/>
          <w:i/>
          <w:iCs/>
          <w:sz w:val="28"/>
          <w:szCs w:val="28"/>
        </w:rPr>
        <w:t>Improve career development for all</w:t>
      </w:r>
    </w:p>
    <w:p w14:paraId="2EDA0DA5" w14:textId="77777777" w:rsidR="005414B2" w:rsidRPr="003F7A78" w:rsidRDefault="005414B2" w:rsidP="0031140D">
      <w:pPr>
        <w:jc w:val="both"/>
        <w:rPr>
          <w:rFonts w:ascii="Adobe Devanagari" w:hAnsi="Adobe Devanagari" w:cs="Adobe Devanagari"/>
          <w:sz w:val="28"/>
          <w:szCs w:val="28"/>
        </w:rPr>
      </w:pPr>
    </w:p>
    <w:p w14:paraId="7E4A5193" w14:textId="2FD9A68B" w:rsidR="00565A4F" w:rsidRPr="003F7A78" w:rsidRDefault="005414B2" w:rsidP="0031140D">
      <w:pPr>
        <w:jc w:val="both"/>
        <w:rPr>
          <w:rFonts w:ascii="Adobe Devanagari" w:hAnsi="Adobe Devanagari" w:cs="Adobe Devanagari"/>
          <w:sz w:val="28"/>
          <w:szCs w:val="28"/>
        </w:rPr>
      </w:pPr>
      <w:r w:rsidRPr="003F7A78">
        <w:rPr>
          <w:rFonts w:ascii="Adobe Devanagari" w:hAnsi="Adobe Devanagari" w:cs="Adobe Devanagari"/>
          <w:sz w:val="28"/>
          <w:szCs w:val="28"/>
        </w:rPr>
        <w:t xml:space="preserve">We believe we are making progress on each of these aims. However, there are still many areas </w:t>
      </w:r>
      <w:r w:rsidR="00E81672" w:rsidRPr="003F7A78">
        <w:rPr>
          <w:rFonts w:ascii="Adobe Devanagari" w:hAnsi="Adobe Devanagari" w:cs="Adobe Devanagari"/>
          <w:sz w:val="28"/>
          <w:szCs w:val="28"/>
        </w:rPr>
        <w:t>that we can work on together to improve the Institute environment for all. Evidence for improvement and areas that still require attention have been highlighted by our recent survey. We are working hard to put all the data from the survey together and to compare this to the 2016 survey. Below are some important highlights that summaries</w:t>
      </w:r>
      <w:r w:rsidR="00AA01AC" w:rsidRPr="003F7A78">
        <w:rPr>
          <w:rFonts w:ascii="Adobe Devanagari" w:hAnsi="Adobe Devanagari" w:cs="Adobe Devanagari"/>
          <w:sz w:val="28"/>
          <w:szCs w:val="28"/>
        </w:rPr>
        <w:t xml:space="preserve"> some of</w:t>
      </w:r>
      <w:r w:rsidR="00E81672" w:rsidRPr="003F7A78">
        <w:rPr>
          <w:rFonts w:ascii="Adobe Devanagari" w:hAnsi="Adobe Devanagari" w:cs="Adobe Devanagari"/>
          <w:sz w:val="28"/>
          <w:szCs w:val="28"/>
        </w:rPr>
        <w:t xml:space="preserve"> our key findings.</w:t>
      </w:r>
    </w:p>
    <w:p w14:paraId="04285E0E" w14:textId="77777777" w:rsidR="00E81672" w:rsidRPr="003F7A78" w:rsidRDefault="00E81672" w:rsidP="0031140D">
      <w:pPr>
        <w:jc w:val="both"/>
        <w:rPr>
          <w:rFonts w:ascii="Adobe Devanagari" w:hAnsi="Adobe Devanagari" w:cs="Adobe Devanagari"/>
          <w:sz w:val="28"/>
          <w:szCs w:val="28"/>
        </w:rPr>
      </w:pPr>
    </w:p>
    <w:p w14:paraId="558EC839" w14:textId="6D66F01A" w:rsidR="00565A4F" w:rsidRPr="00554FA9" w:rsidRDefault="00E81672" w:rsidP="00902630">
      <w:pPr>
        <w:pStyle w:val="IntenseQuote"/>
        <w:rPr>
          <w:rFonts w:cstheme="minorHAnsi"/>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554FA9">
        <w:rPr>
          <w:rFonts w:cstheme="minorHAnsi"/>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Creating a supportive and inclusive institute culture</w:t>
      </w:r>
    </w:p>
    <w:p w14:paraId="61A42160" w14:textId="04D2E680" w:rsidR="00753745" w:rsidRPr="003F7A78" w:rsidRDefault="00E81672" w:rsidP="0031140D">
      <w:pPr>
        <w:jc w:val="both"/>
        <w:rPr>
          <w:rFonts w:ascii="Adobe Devanagari" w:hAnsi="Adobe Devanagari" w:cs="Adobe Devanagari"/>
          <w:sz w:val="28"/>
          <w:szCs w:val="28"/>
        </w:rPr>
      </w:pPr>
      <w:r w:rsidRPr="003F7A78">
        <w:rPr>
          <w:rFonts w:ascii="Adobe Devanagari" w:hAnsi="Adobe Devanagari" w:cs="Adobe Devanagari"/>
          <w:sz w:val="28"/>
          <w:szCs w:val="28"/>
        </w:rPr>
        <w:t xml:space="preserve">We have </w:t>
      </w:r>
      <w:r w:rsidR="00D82CFA" w:rsidRPr="003F7A78">
        <w:rPr>
          <w:rFonts w:ascii="Adobe Devanagari" w:hAnsi="Adobe Devanagari" w:cs="Adobe Devanagari"/>
          <w:sz w:val="28"/>
          <w:szCs w:val="28"/>
        </w:rPr>
        <w:t>seen</w:t>
      </w:r>
      <w:r w:rsidRPr="003F7A78">
        <w:rPr>
          <w:rFonts w:ascii="Adobe Devanagari" w:hAnsi="Adobe Devanagari" w:cs="Adobe Devanagari"/>
          <w:sz w:val="28"/>
          <w:szCs w:val="28"/>
        </w:rPr>
        <w:t xml:space="preserve"> a major increase in </w:t>
      </w:r>
      <w:r w:rsidR="00753745" w:rsidRPr="003F7A78">
        <w:rPr>
          <w:rFonts w:ascii="Adobe Devanagari" w:hAnsi="Adobe Devanagari" w:cs="Adobe Devanagari"/>
          <w:sz w:val="28"/>
          <w:szCs w:val="28"/>
        </w:rPr>
        <w:t xml:space="preserve">positive responses in the survey to questions about the Institute culture. In the 2016 survey, only </w:t>
      </w:r>
      <w:r w:rsidR="00753745" w:rsidRPr="004F57A5">
        <w:rPr>
          <w:rFonts w:ascii="Adobe Devanagari" w:hAnsi="Adobe Devanagari" w:cs="Adobe Devanagari"/>
          <w:b/>
          <w:bCs/>
          <w:i/>
          <w:iCs/>
          <w:color w:val="B4C6E7" w:themeColor="accent1" w:themeTint="66"/>
          <w:sz w:val="28"/>
          <w:szCs w:val="28"/>
        </w:rPr>
        <w:t>49</w:t>
      </w:r>
      <w:r w:rsidR="00BE000A" w:rsidRPr="004F57A5">
        <w:rPr>
          <w:rFonts w:ascii="Adobe Devanagari" w:hAnsi="Adobe Devanagari" w:cs="Adobe Devanagari"/>
          <w:b/>
          <w:bCs/>
          <w:i/>
          <w:iCs/>
          <w:color w:val="B4C6E7" w:themeColor="accent1" w:themeTint="66"/>
          <w:sz w:val="28"/>
          <w:szCs w:val="28"/>
        </w:rPr>
        <w:t xml:space="preserve"> per cent</w:t>
      </w:r>
      <w:r w:rsidR="00753745" w:rsidRPr="004F57A5">
        <w:rPr>
          <w:rFonts w:ascii="Adobe Devanagari" w:hAnsi="Adobe Devanagari" w:cs="Adobe Devanagari"/>
          <w:color w:val="B4C6E7" w:themeColor="accent1" w:themeTint="66"/>
          <w:sz w:val="28"/>
          <w:szCs w:val="28"/>
        </w:rPr>
        <w:t xml:space="preserve"> </w:t>
      </w:r>
      <w:r w:rsidR="00753745" w:rsidRPr="003F7A78">
        <w:rPr>
          <w:rFonts w:ascii="Adobe Devanagari" w:hAnsi="Adobe Devanagari" w:cs="Adobe Devanagari"/>
          <w:sz w:val="28"/>
          <w:szCs w:val="28"/>
        </w:rPr>
        <w:t xml:space="preserve">of female respondents agreed that the Institute’s working environment is supportive to all genders. This has increased to </w:t>
      </w:r>
      <w:r w:rsidR="00753745" w:rsidRPr="004F57A5">
        <w:rPr>
          <w:rFonts w:ascii="Adobe Devanagari" w:hAnsi="Adobe Devanagari" w:cs="Adobe Devanagari"/>
          <w:b/>
          <w:bCs/>
          <w:i/>
          <w:iCs/>
          <w:color w:val="B4C6E7" w:themeColor="accent1" w:themeTint="66"/>
          <w:sz w:val="28"/>
          <w:szCs w:val="28"/>
        </w:rPr>
        <w:t>78</w:t>
      </w:r>
      <w:r w:rsidR="00BE000A" w:rsidRPr="004F57A5">
        <w:rPr>
          <w:rFonts w:ascii="Adobe Devanagari" w:hAnsi="Adobe Devanagari" w:cs="Adobe Devanagari"/>
          <w:b/>
          <w:bCs/>
          <w:i/>
          <w:iCs/>
          <w:color w:val="B4C6E7" w:themeColor="accent1" w:themeTint="66"/>
          <w:sz w:val="28"/>
          <w:szCs w:val="28"/>
        </w:rPr>
        <w:t xml:space="preserve"> per cent</w:t>
      </w:r>
      <w:r w:rsidR="00BE000A" w:rsidRPr="004F57A5">
        <w:rPr>
          <w:rFonts w:ascii="Adobe Devanagari" w:hAnsi="Adobe Devanagari" w:cs="Adobe Devanagari"/>
          <w:b/>
          <w:bCs/>
          <w:color w:val="B4C6E7" w:themeColor="accent1" w:themeTint="66"/>
          <w:sz w:val="28"/>
          <w:szCs w:val="28"/>
        </w:rPr>
        <w:t xml:space="preserve"> </w:t>
      </w:r>
      <w:r w:rsidR="00753745" w:rsidRPr="00BE000A">
        <w:rPr>
          <w:rFonts w:ascii="Adobe Devanagari" w:hAnsi="Adobe Devanagari" w:cs="Adobe Devanagari"/>
          <w:sz w:val="28"/>
          <w:szCs w:val="28"/>
        </w:rPr>
        <w:t>in 2019</w:t>
      </w:r>
      <w:r w:rsidR="00BE000A">
        <w:rPr>
          <w:rFonts w:ascii="Adobe Devanagari" w:hAnsi="Adobe Devanagari" w:cs="Adobe Devanagari"/>
          <w:sz w:val="28"/>
          <w:szCs w:val="28"/>
        </w:rPr>
        <w:t>,</w:t>
      </w:r>
      <w:r w:rsidR="00753745" w:rsidRPr="003F7A78">
        <w:rPr>
          <w:rFonts w:ascii="Adobe Devanagari" w:hAnsi="Adobe Devanagari" w:cs="Adobe Devanagari"/>
          <w:sz w:val="28"/>
          <w:szCs w:val="28"/>
        </w:rPr>
        <w:t xml:space="preserve"> while male respondents have remained steady in agreement at </w:t>
      </w:r>
      <w:r w:rsidR="00753745" w:rsidRPr="004F57A5">
        <w:rPr>
          <w:rFonts w:ascii="Adobe Devanagari" w:hAnsi="Adobe Devanagari" w:cs="Adobe Devanagari"/>
          <w:b/>
          <w:bCs/>
          <w:i/>
          <w:iCs/>
          <w:color w:val="B4C6E7" w:themeColor="accent1" w:themeTint="66"/>
          <w:sz w:val="28"/>
          <w:szCs w:val="28"/>
        </w:rPr>
        <w:t>80</w:t>
      </w:r>
      <w:r w:rsidR="00BE000A" w:rsidRPr="004F57A5">
        <w:rPr>
          <w:rFonts w:ascii="Adobe Devanagari" w:hAnsi="Adobe Devanagari" w:cs="Adobe Devanagari"/>
          <w:b/>
          <w:bCs/>
          <w:i/>
          <w:iCs/>
          <w:color w:val="B4C6E7" w:themeColor="accent1" w:themeTint="66"/>
          <w:sz w:val="28"/>
          <w:szCs w:val="28"/>
        </w:rPr>
        <w:t xml:space="preserve"> per cent</w:t>
      </w:r>
      <w:r w:rsidR="00753745" w:rsidRPr="004F57A5">
        <w:rPr>
          <w:rFonts w:ascii="Adobe Devanagari" w:hAnsi="Adobe Devanagari" w:cs="Adobe Devanagari"/>
          <w:b/>
          <w:bCs/>
          <w:sz w:val="28"/>
          <w:szCs w:val="28"/>
        </w:rPr>
        <w:t>.</w:t>
      </w:r>
      <w:r w:rsidR="00753745" w:rsidRPr="003F7A78">
        <w:rPr>
          <w:rFonts w:ascii="Adobe Devanagari" w:hAnsi="Adobe Devanagari" w:cs="Adobe Devanagari"/>
          <w:sz w:val="28"/>
          <w:szCs w:val="28"/>
        </w:rPr>
        <w:t xml:space="preserve"> Th</w:t>
      </w:r>
      <w:r w:rsidR="00BE000A">
        <w:rPr>
          <w:rFonts w:ascii="Adobe Devanagari" w:hAnsi="Adobe Devanagari" w:cs="Adobe Devanagari"/>
          <w:sz w:val="28"/>
          <w:szCs w:val="28"/>
        </w:rPr>
        <w:t>is</w:t>
      </w:r>
      <w:r w:rsidR="00753745" w:rsidRPr="003F7A78">
        <w:rPr>
          <w:rFonts w:ascii="Adobe Devanagari" w:hAnsi="Adobe Devanagari" w:cs="Adobe Devanagari"/>
          <w:sz w:val="28"/>
          <w:szCs w:val="28"/>
        </w:rPr>
        <w:t xml:space="preserve"> data suggest</w:t>
      </w:r>
      <w:r w:rsidR="00BE000A">
        <w:rPr>
          <w:rFonts w:ascii="Adobe Devanagari" w:hAnsi="Adobe Devanagari" w:cs="Adobe Devanagari"/>
          <w:sz w:val="28"/>
          <w:szCs w:val="28"/>
        </w:rPr>
        <w:t>s</w:t>
      </w:r>
      <w:r w:rsidR="00753745" w:rsidRPr="003F7A78">
        <w:rPr>
          <w:rFonts w:ascii="Adobe Devanagari" w:hAnsi="Adobe Devanagari" w:cs="Adobe Devanagari"/>
          <w:sz w:val="28"/>
          <w:szCs w:val="28"/>
        </w:rPr>
        <w:t xml:space="preserve"> that the changes we have seen in the Institute over the last three years have </w:t>
      </w:r>
      <w:r w:rsidR="00D82CFA" w:rsidRPr="003F7A78">
        <w:rPr>
          <w:rFonts w:ascii="Adobe Devanagari" w:hAnsi="Adobe Devanagari" w:cs="Adobe Devanagari"/>
          <w:sz w:val="28"/>
          <w:szCs w:val="28"/>
        </w:rPr>
        <w:t xml:space="preserve">had </w:t>
      </w:r>
      <w:r w:rsidR="00753745" w:rsidRPr="003F7A78">
        <w:rPr>
          <w:rFonts w:ascii="Adobe Devanagari" w:hAnsi="Adobe Devanagari" w:cs="Adobe Devanagari"/>
          <w:sz w:val="28"/>
          <w:szCs w:val="28"/>
        </w:rPr>
        <w:t>a particular</w:t>
      </w:r>
      <w:r w:rsidR="00BE000A">
        <w:rPr>
          <w:rFonts w:ascii="Adobe Devanagari" w:hAnsi="Adobe Devanagari" w:cs="Adobe Devanagari"/>
          <w:sz w:val="28"/>
          <w:szCs w:val="28"/>
        </w:rPr>
        <w:t>ly</w:t>
      </w:r>
      <w:r w:rsidR="00753745" w:rsidRPr="003F7A78">
        <w:rPr>
          <w:rFonts w:ascii="Adobe Devanagari" w:hAnsi="Adobe Devanagari" w:cs="Adobe Devanagari"/>
          <w:sz w:val="28"/>
          <w:szCs w:val="28"/>
        </w:rPr>
        <w:t xml:space="preserve"> positive effect on female Institute members.</w:t>
      </w:r>
    </w:p>
    <w:p w14:paraId="70A14493" w14:textId="77777777" w:rsidR="00753745" w:rsidRPr="003F7A78" w:rsidRDefault="00753745" w:rsidP="0031140D">
      <w:pPr>
        <w:jc w:val="both"/>
        <w:rPr>
          <w:rFonts w:ascii="Adobe Devanagari" w:hAnsi="Adobe Devanagari" w:cs="Adobe Devanagari"/>
          <w:sz w:val="28"/>
          <w:szCs w:val="28"/>
        </w:rPr>
      </w:pPr>
    </w:p>
    <w:p w14:paraId="473E71C9" w14:textId="5699AB98" w:rsidR="00D82CFA" w:rsidRPr="003F7A78" w:rsidRDefault="00753745" w:rsidP="0031140D">
      <w:pPr>
        <w:jc w:val="both"/>
        <w:rPr>
          <w:rFonts w:ascii="Adobe Devanagari" w:hAnsi="Adobe Devanagari" w:cs="Adobe Devanagari"/>
          <w:sz w:val="28"/>
          <w:szCs w:val="28"/>
        </w:rPr>
      </w:pPr>
      <w:r w:rsidRPr="003F7A78">
        <w:rPr>
          <w:rFonts w:ascii="Adobe Devanagari" w:hAnsi="Adobe Devanagari" w:cs="Adobe Devanagari"/>
          <w:sz w:val="28"/>
          <w:szCs w:val="28"/>
        </w:rPr>
        <w:t xml:space="preserve">Some of these changes are likely to include greater adherence to the core hour policy with an increase in both female and male respondents agreeing that meetings are planned between 10am and 4pm. In 2016, </w:t>
      </w:r>
      <w:r w:rsidRPr="004F57A5">
        <w:rPr>
          <w:rFonts w:ascii="Adobe Devanagari" w:hAnsi="Adobe Devanagari" w:cs="Adobe Devanagari"/>
          <w:b/>
          <w:bCs/>
          <w:i/>
          <w:iCs/>
          <w:color w:val="B4C6E7" w:themeColor="accent1" w:themeTint="66"/>
          <w:sz w:val="28"/>
          <w:szCs w:val="28"/>
        </w:rPr>
        <w:t>56</w:t>
      </w:r>
      <w:r w:rsidR="00BE000A" w:rsidRPr="004F57A5">
        <w:rPr>
          <w:rFonts w:ascii="Adobe Devanagari" w:hAnsi="Adobe Devanagari" w:cs="Adobe Devanagari"/>
          <w:b/>
          <w:bCs/>
          <w:i/>
          <w:iCs/>
          <w:color w:val="B4C6E7" w:themeColor="accent1" w:themeTint="66"/>
          <w:sz w:val="28"/>
          <w:szCs w:val="28"/>
        </w:rPr>
        <w:t xml:space="preserve"> per cent</w:t>
      </w:r>
      <w:r w:rsidRPr="004F57A5">
        <w:rPr>
          <w:rFonts w:ascii="Adobe Devanagari" w:hAnsi="Adobe Devanagari" w:cs="Adobe Devanagari"/>
          <w:color w:val="B4C6E7" w:themeColor="accent1" w:themeTint="66"/>
          <w:sz w:val="28"/>
          <w:szCs w:val="28"/>
        </w:rPr>
        <w:t xml:space="preserve"> </w:t>
      </w:r>
      <w:r w:rsidRPr="003F7A78">
        <w:rPr>
          <w:rFonts w:ascii="Adobe Devanagari" w:hAnsi="Adobe Devanagari" w:cs="Adobe Devanagari"/>
          <w:b/>
          <w:bCs/>
          <w:sz w:val="28"/>
          <w:szCs w:val="28"/>
        </w:rPr>
        <w:t>of female</w:t>
      </w:r>
      <w:r w:rsidRPr="003F7A78">
        <w:rPr>
          <w:rFonts w:ascii="Adobe Devanagari" w:hAnsi="Adobe Devanagari" w:cs="Adobe Devanagari"/>
          <w:sz w:val="28"/>
          <w:szCs w:val="28"/>
        </w:rPr>
        <w:t xml:space="preserve"> respondents and </w:t>
      </w:r>
      <w:r w:rsidRPr="004F57A5">
        <w:rPr>
          <w:rFonts w:ascii="Adobe Devanagari" w:hAnsi="Adobe Devanagari" w:cs="Adobe Devanagari"/>
          <w:b/>
          <w:bCs/>
          <w:i/>
          <w:iCs/>
          <w:color w:val="B4C6E7" w:themeColor="accent1" w:themeTint="66"/>
          <w:sz w:val="28"/>
          <w:szCs w:val="28"/>
        </w:rPr>
        <w:t>66</w:t>
      </w:r>
      <w:r w:rsidR="00BE000A" w:rsidRPr="004F57A5">
        <w:rPr>
          <w:rFonts w:ascii="Adobe Devanagari" w:hAnsi="Adobe Devanagari" w:cs="Adobe Devanagari"/>
          <w:b/>
          <w:bCs/>
          <w:i/>
          <w:iCs/>
          <w:color w:val="B4C6E7" w:themeColor="accent1" w:themeTint="66"/>
          <w:sz w:val="28"/>
          <w:szCs w:val="28"/>
        </w:rPr>
        <w:t xml:space="preserve"> per cent</w:t>
      </w:r>
      <w:r w:rsidRPr="004F57A5">
        <w:rPr>
          <w:rFonts w:ascii="Adobe Devanagari" w:hAnsi="Adobe Devanagari" w:cs="Adobe Devanagari"/>
          <w:b/>
          <w:bCs/>
          <w:color w:val="B4C6E7" w:themeColor="accent1" w:themeTint="66"/>
          <w:sz w:val="28"/>
          <w:szCs w:val="28"/>
        </w:rPr>
        <w:t xml:space="preserve"> </w:t>
      </w:r>
      <w:r w:rsidRPr="00BE000A">
        <w:rPr>
          <w:rFonts w:ascii="Adobe Devanagari" w:hAnsi="Adobe Devanagari" w:cs="Adobe Devanagari"/>
          <w:sz w:val="28"/>
          <w:szCs w:val="28"/>
        </w:rPr>
        <w:t>of males</w:t>
      </w:r>
      <w:r w:rsidRPr="003F7A78">
        <w:rPr>
          <w:rFonts w:ascii="Adobe Devanagari" w:hAnsi="Adobe Devanagari" w:cs="Adobe Devanagari"/>
          <w:sz w:val="28"/>
          <w:szCs w:val="28"/>
        </w:rPr>
        <w:t xml:space="preserve"> agreed with this statement</w:t>
      </w:r>
      <w:r w:rsidR="00BE000A">
        <w:rPr>
          <w:rFonts w:ascii="Adobe Devanagari" w:hAnsi="Adobe Devanagari" w:cs="Adobe Devanagari"/>
          <w:sz w:val="28"/>
          <w:szCs w:val="28"/>
        </w:rPr>
        <w:t>,</w:t>
      </w:r>
      <w:r w:rsidRPr="003F7A78">
        <w:rPr>
          <w:rFonts w:ascii="Adobe Devanagari" w:hAnsi="Adobe Devanagari" w:cs="Adobe Devanagari"/>
          <w:sz w:val="28"/>
          <w:szCs w:val="28"/>
        </w:rPr>
        <w:t xml:space="preserve"> while in 2019 this has increased to </w:t>
      </w:r>
      <w:r w:rsidRPr="004F57A5">
        <w:rPr>
          <w:rFonts w:ascii="Adobe Devanagari" w:hAnsi="Adobe Devanagari" w:cs="Adobe Devanagari"/>
          <w:b/>
          <w:bCs/>
          <w:i/>
          <w:iCs/>
          <w:color w:val="B4C6E7" w:themeColor="accent1" w:themeTint="66"/>
          <w:sz w:val="28"/>
          <w:szCs w:val="28"/>
        </w:rPr>
        <w:t>77</w:t>
      </w:r>
      <w:r w:rsidR="00BE000A" w:rsidRPr="004F57A5">
        <w:rPr>
          <w:rFonts w:ascii="Adobe Devanagari" w:hAnsi="Adobe Devanagari" w:cs="Adobe Devanagari"/>
          <w:b/>
          <w:bCs/>
          <w:i/>
          <w:iCs/>
          <w:color w:val="B4C6E7" w:themeColor="accent1" w:themeTint="66"/>
          <w:sz w:val="28"/>
          <w:szCs w:val="28"/>
        </w:rPr>
        <w:t xml:space="preserve"> per cent</w:t>
      </w:r>
      <w:r w:rsidRPr="004F57A5">
        <w:rPr>
          <w:rFonts w:ascii="Adobe Devanagari" w:hAnsi="Adobe Devanagari" w:cs="Adobe Devanagari"/>
          <w:color w:val="B4C6E7" w:themeColor="accent1" w:themeTint="66"/>
          <w:sz w:val="28"/>
          <w:szCs w:val="28"/>
        </w:rPr>
        <w:t xml:space="preserve"> </w:t>
      </w:r>
      <w:r w:rsidRPr="00BE000A">
        <w:rPr>
          <w:rFonts w:ascii="Adobe Devanagari" w:hAnsi="Adobe Devanagari" w:cs="Adobe Devanagari"/>
          <w:sz w:val="28"/>
          <w:szCs w:val="28"/>
        </w:rPr>
        <w:t>and</w:t>
      </w:r>
      <w:r w:rsidRPr="003F7A78">
        <w:rPr>
          <w:rFonts w:ascii="Adobe Devanagari" w:hAnsi="Adobe Devanagari" w:cs="Adobe Devanagari"/>
          <w:b/>
          <w:bCs/>
          <w:sz w:val="28"/>
          <w:szCs w:val="28"/>
        </w:rPr>
        <w:t xml:space="preserve"> </w:t>
      </w:r>
      <w:r w:rsidRPr="004F57A5">
        <w:rPr>
          <w:rFonts w:ascii="Adobe Devanagari" w:hAnsi="Adobe Devanagari" w:cs="Adobe Devanagari"/>
          <w:b/>
          <w:bCs/>
          <w:i/>
          <w:iCs/>
          <w:color w:val="B4C6E7" w:themeColor="accent1" w:themeTint="66"/>
          <w:sz w:val="28"/>
          <w:szCs w:val="28"/>
        </w:rPr>
        <w:t>79</w:t>
      </w:r>
      <w:r w:rsidR="00BE000A" w:rsidRPr="004F57A5">
        <w:rPr>
          <w:rFonts w:ascii="Adobe Devanagari" w:hAnsi="Adobe Devanagari" w:cs="Adobe Devanagari"/>
          <w:b/>
          <w:bCs/>
          <w:i/>
          <w:iCs/>
          <w:color w:val="B4C6E7" w:themeColor="accent1" w:themeTint="66"/>
          <w:sz w:val="28"/>
          <w:szCs w:val="28"/>
        </w:rPr>
        <w:t xml:space="preserve"> per cent</w:t>
      </w:r>
      <w:r w:rsidR="00BE000A" w:rsidRPr="00BE000A">
        <w:rPr>
          <w:rFonts w:ascii="Adobe Devanagari" w:hAnsi="Adobe Devanagari" w:cs="Adobe Devanagari"/>
          <w:sz w:val="28"/>
          <w:szCs w:val="28"/>
        </w:rPr>
        <w:t>,</w:t>
      </w:r>
      <w:r w:rsidRPr="003F7A78">
        <w:rPr>
          <w:rFonts w:ascii="Adobe Devanagari" w:hAnsi="Adobe Devanagari" w:cs="Adobe Devanagari"/>
          <w:sz w:val="28"/>
          <w:szCs w:val="28"/>
        </w:rPr>
        <w:t xml:space="preserve"> respectively. </w:t>
      </w:r>
    </w:p>
    <w:p w14:paraId="324A2364" w14:textId="77777777" w:rsidR="00D82CFA" w:rsidRPr="003F7A78" w:rsidRDefault="00D82CFA" w:rsidP="0031140D">
      <w:pPr>
        <w:jc w:val="both"/>
        <w:rPr>
          <w:rFonts w:ascii="Adobe Devanagari" w:hAnsi="Adobe Devanagari" w:cs="Adobe Devanagari"/>
          <w:sz w:val="28"/>
          <w:szCs w:val="28"/>
        </w:rPr>
      </w:pPr>
    </w:p>
    <w:p w14:paraId="027BA186" w14:textId="3437A5E0" w:rsidR="00E05A28" w:rsidRPr="003F7A78" w:rsidRDefault="00753745" w:rsidP="0031140D">
      <w:pPr>
        <w:jc w:val="both"/>
        <w:rPr>
          <w:rFonts w:ascii="Adobe Devanagari" w:hAnsi="Adobe Devanagari" w:cs="Adobe Devanagari"/>
          <w:sz w:val="28"/>
          <w:szCs w:val="28"/>
        </w:rPr>
      </w:pPr>
      <w:r w:rsidRPr="003F7A78">
        <w:rPr>
          <w:rFonts w:ascii="Adobe Devanagari" w:hAnsi="Adobe Devanagari" w:cs="Adobe Devanagari"/>
          <w:sz w:val="28"/>
          <w:szCs w:val="28"/>
        </w:rPr>
        <w:lastRenderedPageBreak/>
        <w:t xml:space="preserve">The </w:t>
      </w:r>
      <w:r w:rsidR="0031140D" w:rsidRPr="003F7A78">
        <w:rPr>
          <w:rFonts w:ascii="Adobe Devanagari" w:hAnsi="Adobe Devanagari" w:cs="Adobe Devanagari"/>
          <w:sz w:val="28"/>
          <w:szCs w:val="28"/>
        </w:rPr>
        <w:t xml:space="preserve">increase in females </w:t>
      </w:r>
      <w:r w:rsidR="00D82CFA" w:rsidRPr="003F7A78">
        <w:rPr>
          <w:rFonts w:ascii="Adobe Devanagari" w:hAnsi="Adobe Devanagari" w:cs="Adobe Devanagari"/>
          <w:sz w:val="28"/>
          <w:szCs w:val="28"/>
        </w:rPr>
        <w:t>agreeing</w:t>
      </w:r>
      <w:r w:rsidR="0031140D" w:rsidRPr="003F7A78">
        <w:rPr>
          <w:rFonts w:ascii="Adobe Devanagari" w:hAnsi="Adobe Devanagari" w:cs="Adobe Devanagari"/>
          <w:sz w:val="28"/>
          <w:szCs w:val="28"/>
        </w:rPr>
        <w:t xml:space="preserve"> that the Institute culture is inclusive could also be a result of improved communication from management: in 2016, </w:t>
      </w:r>
      <w:r w:rsidR="0031140D" w:rsidRPr="004F57A5">
        <w:rPr>
          <w:rFonts w:ascii="Adobe Devanagari" w:hAnsi="Adobe Devanagari" w:cs="Adobe Devanagari"/>
          <w:b/>
          <w:bCs/>
          <w:i/>
          <w:iCs/>
          <w:color w:val="B4C6E7" w:themeColor="accent1" w:themeTint="66"/>
          <w:sz w:val="28"/>
          <w:szCs w:val="28"/>
        </w:rPr>
        <w:t>44</w:t>
      </w:r>
      <w:r w:rsidR="00BE000A" w:rsidRPr="004F57A5">
        <w:rPr>
          <w:rFonts w:ascii="Adobe Devanagari" w:hAnsi="Adobe Devanagari" w:cs="Adobe Devanagari"/>
          <w:b/>
          <w:bCs/>
          <w:i/>
          <w:iCs/>
          <w:color w:val="B4C6E7" w:themeColor="accent1" w:themeTint="66"/>
          <w:sz w:val="28"/>
          <w:szCs w:val="28"/>
        </w:rPr>
        <w:t xml:space="preserve"> per cent</w:t>
      </w:r>
      <w:r w:rsidR="0031140D" w:rsidRPr="004F57A5">
        <w:rPr>
          <w:rFonts w:ascii="Adobe Devanagari" w:hAnsi="Adobe Devanagari" w:cs="Adobe Devanagari"/>
          <w:color w:val="B4C6E7" w:themeColor="accent1" w:themeTint="66"/>
          <w:sz w:val="28"/>
          <w:szCs w:val="28"/>
        </w:rPr>
        <w:t xml:space="preserve"> </w:t>
      </w:r>
      <w:r w:rsidR="0031140D" w:rsidRPr="00BE000A">
        <w:rPr>
          <w:rFonts w:ascii="Adobe Devanagari" w:hAnsi="Adobe Devanagari" w:cs="Adobe Devanagari"/>
          <w:sz w:val="28"/>
          <w:szCs w:val="28"/>
        </w:rPr>
        <w:t>of female</w:t>
      </w:r>
      <w:r w:rsidR="0031140D" w:rsidRPr="003F7A78">
        <w:rPr>
          <w:rFonts w:ascii="Adobe Devanagari" w:hAnsi="Adobe Devanagari" w:cs="Adobe Devanagari"/>
          <w:sz w:val="28"/>
          <w:szCs w:val="28"/>
        </w:rPr>
        <w:t xml:space="preserve"> respondents agreed with this statement</w:t>
      </w:r>
      <w:r w:rsidR="00BE000A">
        <w:rPr>
          <w:rFonts w:ascii="Adobe Devanagari" w:hAnsi="Adobe Devanagari" w:cs="Adobe Devanagari"/>
          <w:sz w:val="28"/>
          <w:szCs w:val="28"/>
        </w:rPr>
        <w:t>;</w:t>
      </w:r>
      <w:r w:rsidR="0031140D" w:rsidRPr="003F7A78">
        <w:rPr>
          <w:rFonts w:ascii="Adobe Devanagari" w:hAnsi="Adobe Devanagari" w:cs="Adobe Devanagari"/>
          <w:sz w:val="28"/>
          <w:szCs w:val="28"/>
        </w:rPr>
        <w:t xml:space="preserve"> this has increased to </w:t>
      </w:r>
      <w:r w:rsidR="0031140D" w:rsidRPr="004F57A5">
        <w:rPr>
          <w:rFonts w:ascii="Adobe Devanagari" w:hAnsi="Adobe Devanagari" w:cs="Adobe Devanagari"/>
          <w:b/>
          <w:bCs/>
          <w:i/>
          <w:iCs/>
          <w:color w:val="B4C6E7" w:themeColor="accent1" w:themeTint="66"/>
          <w:sz w:val="28"/>
          <w:szCs w:val="28"/>
        </w:rPr>
        <w:t>55</w:t>
      </w:r>
      <w:r w:rsidR="00BE000A" w:rsidRPr="004F57A5">
        <w:rPr>
          <w:rFonts w:ascii="Adobe Devanagari" w:hAnsi="Adobe Devanagari" w:cs="Adobe Devanagari"/>
          <w:b/>
          <w:bCs/>
          <w:i/>
          <w:iCs/>
          <w:color w:val="B4C6E7" w:themeColor="accent1" w:themeTint="66"/>
          <w:sz w:val="28"/>
          <w:szCs w:val="28"/>
        </w:rPr>
        <w:t xml:space="preserve"> per cent</w:t>
      </w:r>
      <w:r w:rsidR="0031140D" w:rsidRPr="004F57A5">
        <w:rPr>
          <w:rFonts w:ascii="Adobe Devanagari" w:hAnsi="Adobe Devanagari" w:cs="Adobe Devanagari"/>
          <w:color w:val="B4C6E7" w:themeColor="accent1" w:themeTint="66"/>
          <w:sz w:val="28"/>
          <w:szCs w:val="28"/>
        </w:rPr>
        <w:t xml:space="preserve"> </w:t>
      </w:r>
      <w:r w:rsidR="0031140D" w:rsidRPr="003F7A78">
        <w:rPr>
          <w:rFonts w:ascii="Adobe Devanagari" w:hAnsi="Adobe Devanagari" w:cs="Adobe Devanagari"/>
          <w:sz w:val="28"/>
          <w:szCs w:val="28"/>
        </w:rPr>
        <w:t>in 2019</w:t>
      </w:r>
      <w:r w:rsidR="00BE000A">
        <w:rPr>
          <w:rFonts w:ascii="Adobe Devanagari" w:hAnsi="Adobe Devanagari" w:cs="Adobe Devanagari"/>
          <w:sz w:val="28"/>
          <w:szCs w:val="28"/>
        </w:rPr>
        <w:t>,</w:t>
      </w:r>
      <w:r w:rsidR="0031140D" w:rsidRPr="003F7A78">
        <w:rPr>
          <w:rFonts w:ascii="Adobe Devanagari" w:hAnsi="Adobe Devanagari" w:cs="Adobe Devanagari"/>
          <w:sz w:val="28"/>
          <w:szCs w:val="28"/>
        </w:rPr>
        <w:t xml:space="preserve"> bringing this in line with male respondents (</w:t>
      </w:r>
      <w:r w:rsidR="0031140D" w:rsidRPr="004F57A5">
        <w:rPr>
          <w:rFonts w:ascii="Adobe Devanagari" w:hAnsi="Adobe Devanagari" w:cs="Adobe Devanagari"/>
          <w:b/>
          <w:bCs/>
          <w:i/>
          <w:iCs/>
          <w:color w:val="B4C6E7" w:themeColor="accent1" w:themeTint="66"/>
          <w:sz w:val="28"/>
          <w:szCs w:val="28"/>
        </w:rPr>
        <w:t>57</w:t>
      </w:r>
      <w:r w:rsidR="00BE000A" w:rsidRPr="004F57A5">
        <w:rPr>
          <w:rFonts w:ascii="Adobe Devanagari" w:hAnsi="Adobe Devanagari" w:cs="Adobe Devanagari"/>
          <w:b/>
          <w:bCs/>
          <w:i/>
          <w:iCs/>
          <w:color w:val="B4C6E7" w:themeColor="accent1" w:themeTint="66"/>
          <w:sz w:val="28"/>
          <w:szCs w:val="28"/>
        </w:rPr>
        <w:t xml:space="preserve"> per cent</w:t>
      </w:r>
      <w:r w:rsidR="0031140D" w:rsidRPr="004F57A5">
        <w:rPr>
          <w:rFonts w:ascii="Adobe Devanagari" w:hAnsi="Adobe Devanagari" w:cs="Adobe Devanagari"/>
          <w:color w:val="B4C6E7" w:themeColor="accent1" w:themeTint="66"/>
          <w:sz w:val="28"/>
          <w:szCs w:val="28"/>
        </w:rPr>
        <w:t xml:space="preserve"> </w:t>
      </w:r>
      <w:r w:rsidR="0031140D" w:rsidRPr="003F7A78">
        <w:rPr>
          <w:rFonts w:ascii="Adobe Devanagari" w:hAnsi="Adobe Devanagari" w:cs="Adobe Devanagari"/>
          <w:sz w:val="28"/>
          <w:szCs w:val="28"/>
        </w:rPr>
        <w:t xml:space="preserve">in 2016 and </w:t>
      </w:r>
      <w:r w:rsidR="0031140D" w:rsidRPr="004F57A5">
        <w:rPr>
          <w:rFonts w:ascii="Adobe Devanagari" w:hAnsi="Adobe Devanagari" w:cs="Adobe Devanagari"/>
          <w:b/>
          <w:bCs/>
          <w:i/>
          <w:iCs/>
          <w:color w:val="B4C6E7" w:themeColor="accent1" w:themeTint="66"/>
          <w:sz w:val="28"/>
          <w:szCs w:val="28"/>
        </w:rPr>
        <w:t>58</w:t>
      </w:r>
      <w:r w:rsidR="00BE000A" w:rsidRPr="004F57A5">
        <w:rPr>
          <w:rFonts w:ascii="Adobe Devanagari" w:hAnsi="Adobe Devanagari" w:cs="Adobe Devanagari"/>
          <w:b/>
          <w:bCs/>
          <w:i/>
          <w:iCs/>
          <w:color w:val="B4C6E7" w:themeColor="accent1" w:themeTint="66"/>
          <w:sz w:val="28"/>
          <w:szCs w:val="28"/>
        </w:rPr>
        <w:t xml:space="preserve"> per cent</w:t>
      </w:r>
      <w:r w:rsidR="0031140D" w:rsidRPr="004F57A5">
        <w:rPr>
          <w:rFonts w:ascii="Adobe Devanagari" w:hAnsi="Adobe Devanagari" w:cs="Adobe Devanagari"/>
          <w:color w:val="B4C6E7" w:themeColor="accent1" w:themeTint="66"/>
          <w:sz w:val="28"/>
          <w:szCs w:val="28"/>
        </w:rPr>
        <w:t xml:space="preserve"> </w:t>
      </w:r>
      <w:r w:rsidR="0031140D" w:rsidRPr="003F7A78">
        <w:rPr>
          <w:rFonts w:ascii="Adobe Devanagari" w:hAnsi="Adobe Devanagari" w:cs="Adobe Devanagari"/>
          <w:sz w:val="28"/>
          <w:szCs w:val="28"/>
        </w:rPr>
        <w:t>in 2019). While this is a clear improvement</w:t>
      </w:r>
      <w:r w:rsidR="00D23FA8" w:rsidRPr="003F7A78">
        <w:rPr>
          <w:rFonts w:ascii="Adobe Devanagari" w:hAnsi="Adobe Devanagari" w:cs="Adobe Devanagari"/>
          <w:sz w:val="28"/>
          <w:szCs w:val="28"/>
        </w:rPr>
        <w:t>,</w:t>
      </w:r>
      <w:r w:rsidR="0031140D" w:rsidRPr="003F7A78">
        <w:rPr>
          <w:rFonts w:ascii="Adobe Devanagari" w:hAnsi="Adobe Devanagari" w:cs="Adobe Devanagari"/>
          <w:sz w:val="28"/>
          <w:szCs w:val="28"/>
        </w:rPr>
        <w:t xml:space="preserve"> there is still work to be done to improve communication</w:t>
      </w:r>
      <w:r w:rsidR="00D82CFA" w:rsidRPr="003F7A78">
        <w:rPr>
          <w:rFonts w:ascii="Adobe Devanagari" w:hAnsi="Adobe Devanagari" w:cs="Adobe Devanagari"/>
          <w:sz w:val="28"/>
          <w:szCs w:val="28"/>
        </w:rPr>
        <w:t>.</w:t>
      </w:r>
      <w:r w:rsidR="0031140D" w:rsidRPr="003F7A78">
        <w:rPr>
          <w:rFonts w:ascii="Adobe Devanagari" w:hAnsi="Adobe Devanagari" w:cs="Adobe Devanagari"/>
          <w:sz w:val="28"/>
          <w:szCs w:val="28"/>
        </w:rPr>
        <w:t xml:space="preserve"> </w:t>
      </w:r>
      <w:r w:rsidR="00D82CFA" w:rsidRPr="003F7A78">
        <w:rPr>
          <w:rFonts w:ascii="Adobe Devanagari" w:hAnsi="Adobe Devanagari" w:cs="Adobe Devanagari"/>
          <w:sz w:val="28"/>
          <w:szCs w:val="28"/>
        </w:rPr>
        <w:t>This</w:t>
      </w:r>
      <w:r w:rsidR="0031140D" w:rsidRPr="003F7A78">
        <w:rPr>
          <w:rFonts w:ascii="Adobe Devanagari" w:hAnsi="Adobe Devanagari" w:cs="Adobe Devanagari"/>
          <w:sz w:val="28"/>
          <w:szCs w:val="28"/>
        </w:rPr>
        <w:t xml:space="preserve"> will form part of the Silver application’s action plan.</w:t>
      </w:r>
      <w:r w:rsidR="00D82CFA" w:rsidRPr="003F7A78">
        <w:rPr>
          <w:rFonts w:ascii="Adobe Devanagari" w:hAnsi="Adobe Devanagari" w:cs="Adobe Devanagari"/>
          <w:sz w:val="28"/>
          <w:szCs w:val="28"/>
        </w:rPr>
        <w:t xml:space="preserve"> Similarly, we have seen an increase in the percentages of both females and males who agree that </w:t>
      </w:r>
      <w:r w:rsidR="00D23FA8" w:rsidRPr="003F7A78">
        <w:rPr>
          <w:rFonts w:ascii="Adobe Devanagari" w:hAnsi="Adobe Devanagari" w:cs="Adobe Devanagari"/>
          <w:sz w:val="28"/>
          <w:szCs w:val="28"/>
        </w:rPr>
        <w:t>there</w:t>
      </w:r>
      <w:r w:rsidR="00D82CFA" w:rsidRPr="003F7A78">
        <w:rPr>
          <w:rFonts w:ascii="Adobe Devanagari" w:hAnsi="Adobe Devanagari" w:cs="Adobe Devanagari"/>
          <w:sz w:val="28"/>
          <w:szCs w:val="28"/>
        </w:rPr>
        <w:t xml:space="preserve"> is f</w:t>
      </w:r>
      <w:r w:rsidR="00E05A28" w:rsidRPr="003F7A78">
        <w:rPr>
          <w:rFonts w:ascii="Adobe Devanagari" w:hAnsi="Adobe Devanagari" w:cs="Adobe Devanagari"/>
          <w:sz w:val="28"/>
          <w:szCs w:val="28"/>
        </w:rPr>
        <w:t xml:space="preserve">air representation of </w:t>
      </w:r>
      <w:r w:rsidR="00D82CFA" w:rsidRPr="003F7A78">
        <w:rPr>
          <w:rFonts w:ascii="Adobe Devanagari" w:hAnsi="Adobe Devanagari" w:cs="Adobe Devanagari"/>
          <w:sz w:val="28"/>
          <w:szCs w:val="28"/>
        </w:rPr>
        <w:t>males/females</w:t>
      </w:r>
      <w:r w:rsidR="00E05A28" w:rsidRPr="003F7A78">
        <w:rPr>
          <w:rFonts w:ascii="Adobe Devanagari" w:hAnsi="Adobe Devanagari" w:cs="Adobe Devanagari"/>
          <w:sz w:val="28"/>
          <w:szCs w:val="28"/>
        </w:rPr>
        <w:t xml:space="preserve"> on</w:t>
      </w:r>
      <w:r w:rsidR="00D82CFA" w:rsidRPr="003F7A78">
        <w:rPr>
          <w:rFonts w:ascii="Adobe Devanagari" w:hAnsi="Adobe Devanagari" w:cs="Adobe Devanagari"/>
          <w:sz w:val="28"/>
          <w:szCs w:val="28"/>
        </w:rPr>
        <w:t xml:space="preserve"> </w:t>
      </w:r>
      <w:r w:rsidR="00D23FA8" w:rsidRPr="003F7A78">
        <w:rPr>
          <w:rFonts w:ascii="Adobe Devanagari" w:hAnsi="Adobe Devanagari" w:cs="Adobe Devanagari"/>
          <w:sz w:val="28"/>
          <w:szCs w:val="28"/>
        </w:rPr>
        <w:t>iii’s</w:t>
      </w:r>
      <w:r w:rsidR="00E05A28" w:rsidRPr="003F7A78">
        <w:rPr>
          <w:rFonts w:ascii="Adobe Devanagari" w:hAnsi="Adobe Devanagari" w:cs="Adobe Devanagari"/>
          <w:sz w:val="28"/>
          <w:szCs w:val="28"/>
        </w:rPr>
        <w:t xml:space="preserve"> committees</w:t>
      </w:r>
      <w:r w:rsidR="00D82CFA" w:rsidRPr="003F7A78">
        <w:rPr>
          <w:rFonts w:ascii="Adobe Devanagari" w:hAnsi="Adobe Devanagari" w:cs="Adobe Devanagari"/>
          <w:sz w:val="28"/>
          <w:szCs w:val="28"/>
        </w:rPr>
        <w:t xml:space="preserve">. This has increased from </w:t>
      </w:r>
      <w:r w:rsidR="00E05A28" w:rsidRPr="004F57A5">
        <w:rPr>
          <w:rFonts w:ascii="Adobe Devanagari" w:hAnsi="Adobe Devanagari" w:cs="Adobe Devanagari"/>
          <w:b/>
          <w:bCs/>
          <w:i/>
          <w:iCs/>
          <w:color w:val="B4C6E7" w:themeColor="accent1" w:themeTint="66"/>
          <w:sz w:val="28"/>
          <w:szCs w:val="28"/>
        </w:rPr>
        <w:t>29</w:t>
      </w:r>
      <w:r w:rsidR="00BE000A" w:rsidRPr="004F57A5">
        <w:rPr>
          <w:rFonts w:ascii="Adobe Devanagari" w:hAnsi="Adobe Devanagari" w:cs="Adobe Devanagari"/>
          <w:b/>
          <w:bCs/>
          <w:i/>
          <w:iCs/>
          <w:color w:val="B4C6E7" w:themeColor="accent1" w:themeTint="66"/>
          <w:sz w:val="28"/>
          <w:szCs w:val="28"/>
        </w:rPr>
        <w:t xml:space="preserve"> per cent</w:t>
      </w:r>
      <w:r w:rsidR="00D82CFA" w:rsidRPr="004F57A5">
        <w:rPr>
          <w:rFonts w:ascii="Adobe Devanagari" w:hAnsi="Adobe Devanagari" w:cs="Adobe Devanagari"/>
          <w:color w:val="B4C6E7" w:themeColor="accent1" w:themeTint="66"/>
          <w:sz w:val="28"/>
          <w:szCs w:val="28"/>
        </w:rPr>
        <w:t xml:space="preserve"> </w:t>
      </w:r>
      <w:r w:rsidR="00D82CFA" w:rsidRPr="003F7A78">
        <w:rPr>
          <w:rFonts w:ascii="Adobe Devanagari" w:hAnsi="Adobe Devanagari" w:cs="Adobe Devanagari"/>
          <w:sz w:val="28"/>
          <w:szCs w:val="28"/>
        </w:rPr>
        <w:t xml:space="preserve">of female respondents to </w:t>
      </w:r>
      <w:r w:rsidR="00D82CFA" w:rsidRPr="004F57A5">
        <w:rPr>
          <w:rFonts w:ascii="Adobe Devanagari" w:hAnsi="Adobe Devanagari" w:cs="Adobe Devanagari"/>
          <w:b/>
          <w:bCs/>
          <w:i/>
          <w:iCs/>
          <w:color w:val="B4C6E7" w:themeColor="accent1" w:themeTint="66"/>
          <w:sz w:val="28"/>
          <w:szCs w:val="28"/>
        </w:rPr>
        <w:t>59</w:t>
      </w:r>
      <w:r w:rsidR="00BE000A" w:rsidRPr="004F57A5">
        <w:rPr>
          <w:rFonts w:ascii="Adobe Devanagari" w:hAnsi="Adobe Devanagari" w:cs="Adobe Devanagari"/>
          <w:b/>
          <w:bCs/>
          <w:i/>
          <w:iCs/>
          <w:color w:val="B4C6E7" w:themeColor="accent1" w:themeTint="66"/>
          <w:sz w:val="28"/>
          <w:szCs w:val="28"/>
        </w:rPr>
        <w:t xml:space="preserve"> per cent</w:t>
      </w:r>
      <w:r w:rsidR="00D23FA8" w:rsidRPr="003F7A78">
        <w:rPr>
          <w:rFonts w:ascii="Adobe Devanagari" w:hAnsi="Adobe Devanagari" w:cs="Adobe Devanagari"/>
          <w:b/>
          <w:bCs/>
          <w:sz w:val="28"/>
          <w:szCs w:val="28"/>
        </w:rPr>
        <w:t>,</w:t>
      </w:r>
      <w:r w:rsidR="00E05A28" w:rsidRPr="003F7A78">
        <w:rPr>
          <w:rFonts w:ascii="Adobe Devanagari" w:hAnsi="Adobe Devanagari" w:cs="Adobe Devanagari"/>
          <w:sz w:val="28"/>
          <w:szCs w:val="28"/>
        </w:rPr>
        <w:t xml:space="preserve"> and </w:t>
      </w:r>
      <w:r w:rsidR="00E05A28" w:rsidRPr="004F57A5">
        <w:rPr>
          <w:rFonts w:ascii="Adobe Devanagari" w:hAnsi="Adobe Devanagari" w:cs="Adobe Devanagari"/>
          <w:b/>
          <w:bCs/>
          <w:i/>
          <w:iCs/>
          <w:color w:val="B4C6E7" w:themeColor="accent1" w:themeTint="66"/>
          <w:sz w:val="28"/>
          <w:szCs w:val="28"/>
        </w:rPr>
        <w:t>57</w:t>
      </w:r>
      <w:r w:rsidR="00BE000A" w:rsidRPr="004F57A5">
        <w:rPr>
          <w:rFonts w:ascii="Adobe Devanagari" w:hAnsi="Adobe Devanagari" w:cs="Adobe Devanagari"/>
          <w:b/>
          <w:bCs/>
          <w:i/>
          <w:iCs/>
          <w:color w:val="B4C6E7" w:themeColor="accent1" w:themeTint="66"/>
          <w:sz w:val="28"/>
          <w:szCs w:val="28"/>
        </w:rPr>
        <w:t xml:space="preserve"> per cent</w:t>
      </w:r>
      <w:r w:rsidR="00D82CFA" w:rsidRPr="004F57A5">
        <w:rPr>
          <w:rFonts w:ascii="Adobe Devanagari" w:hAnsi="Adobe Devanagari" w:cs="Adobe Devanagari"/>
          <w:color w:val="B4C6E7" w:themeColor="accent1" w:themeTint="66"/>
          <w:sz w:val="28"/>
          <w:szCs w:val="28"/>
        </w:rPr>
        <w:t xml:space="preserve"> </w:t>
      </w:r>
      <w:r w:rsidR="00D82CFA" w:rsidRPr="003F7A78">
        <w:rPr>
          <w:rFonts w:ascii="Adobe Devanagari" w:hAnsi="Adobe Devanagari" w:cs="Adobe Devanagari"/>
          <w:sz w:val="28"/>
          <w:szCs w:val="28"/>
        </w:rPr>
        <w:t xml:space="preserve">to </w:t>
      </w:r>
      <w:r w:rsidR="00E05A28" w:rsidRPr="004F57A5">
        <w:rPr>
          <w:rFonts w:ascii="Adobe Devanagari" w:hAnsi="Adobe Devanagari" w:cs="Adobe Devanagari"/>
          <w:b/>
          <w:bCs/>
          <w:i/>
          <w:iCs/>
          <w:color w:val="B4C6E7" w:themeColor="accent1" w:themeTint="66"/>
          <w:sz w:val="28"/>
          <w:szCs w:val="28"/>
        </w:rPr>
        <w:t>71</w:t>
      </w:r>
      <w:r w:rsidR="00BE000A" w:rsidRPr="004F57A5">
        <w:rPr>
          <w:rFonts w:ascii="Adobe Devanagari" w:hAnsi="Adobe Devanagari" w:cs="Adobe Devanagari"/>
          <w:b/>
          <w:bCs/>
          <w:i/>
          <w:iCs/>
          <w:color w:val="B4C6E7" w:themeColor="accent1" w:themeTint="66"/>
          <w:sz w:val="28"/>
          <w:szCs w:val="28"/>
        </w:rPr>
        <w:t xml:space="preserve"> per cent</w:t>
      </w:r>
      <w:r w:rsidR="00D82CFA" w:rsidRPr="004F57A5">
        <w:rPr>
          <w:rFonts w:ascii="Adobe Devanagari" w:hAnsi="Adobe Devanagari" w:cs="Adobe Devanagari"/>
          <w:color w:val="B4C6E7" w:themeColor="accent1" w:themeTint="66"/>
          <w:sz w:val="28"/>
          <w:szCs w:val="28"/>
        </w:rPr>
        <w:t xml:space="preserve"> </w:t>
      </w:r>
      <w:r w:rsidR="00D82CFA" w:rsidRPr="003F7A78">
        <w:rPr>
          <w:rFonts w:ascii="Adobe Devanagari" w:hAnsi="Adobe Devanagari" w:cs="Adobe Devanagari"/>
          <w:sz w:val="28"/>
          <w:szCs w:val="28"/>
        </w:rPr>
        <w:t>for male respondents.</w:t>
      </w:r>
    </w:p>
    <w:p w14:paraId="5BF0545D" w14:textId="77777777" w:rsidR="00E05A28" w:rsidRPr="003F7A78" w:rsidRDefault="00E05A28" w:rsidP="0031140D">
      <w:pPr>
        <w:jc w:val="both"/>
        <w:rPr>
          <w:rFonts w:ascii="Adobe Devanagari" w:hAnsi="Adobe Devanagari" w:cs="Adobe Devanagari"/>
          <w:sz w:val="28"/>
          <w:szCs w:val="28"/>
        </w:rPr>
      </w:pPr>
    </w:p>
    <w:p w14:paraId="2DE166F4" w14:textId="66AF94FC" w:rsidR="0031140D" w:rsidRPr="00554FA9" w:rsidRDefault="0031140D" w:rsidP="00554FA9">
      <w:pPr>
        <w:pStyle w:val="IntenseQuote"/>
        <w:rPr>
          <w:rFonts w:cstheme="minorHAnsi"/>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554FA9">
        <w:rPr>
          <w:rFonts w:cstheme="minorHAnsi"/>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Increase female promotion </w:t>
      </w:r>
      <w:r w:rsidR="00902630" w:rsidRPr="00554FA9">
        <w:rPr>
          <w:rFonts w:cstheme="minorHAnsi"/>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&amp; </w:t>
      </w:r>
      <w:r w:rsidRPr="00554FA9">
        <w:rPr>
          <w:rFonts w:cstheme="minorHAnsi"/>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recruitment at senior </w:t>
      </w:r>
      <w:r w:rsidR="00554FA9">
        <w:rPr>
          <w:rFonts w:cstheme="minorHAnsi"/>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level</w:t>
      </w:r>
    </w:p>
    <w:p w14:paraId="616E26C4" w14:textId="77777777" w:rsidR="00BE000A" w:rsidRDefault="0031140D" w:rsidP="00BE000A">
      <w:pPr>
        <w:jc w:val="both"/>
        <w:rPr>
          <w:rFonts w:ascii="Adobe Devanagari" w:hAnsi="Adobe Devanagari" w:cs="Adobe Devanagari"/>
          <w:sz w:val="28"/>
          <w:szCs w:val="28"/>
        </w:rPr>
      </w:pPr>
      <w:r w:rsidRPr="003F7A78">
        <w:rPr>
          <w:rFonts w:ascii="Adobe Devanagari" w:hAnsi="Adobe Devanagari" w:cs="Adobe Devanagari"/>
          <w:sz w:val="28"/>
          <w:szCs w:val="28"/>
        </w:rPr>
        <w:t xml:space="preserve">It is clear to all that there is a predominance </w:t>
      </w:r>
      <w:r w:rsidR="00D23FA8" w:rsidRPr="003F7A78">
        <w:rPr>
          <w:rFonts w:ascii="Adobe Devanagari" w:hAnsi="Adobe Devanagari" w:cs="Adobe Devanagari"/>
          <w:sz w:val="28"/>
          <w:szCs w:val="28"/>
        </w:rPr>
        <w:t>of</w:t>
      </w:r>
      <w:r w:rsidRPr="003F7A78">
        <w:rPr>
          <w:rFonts w:ascii="Adobe Devanagari" w:hAnsi="Adobe Devanagari" w:cs="Adobe Devanagari"/>
          <w:sz w:val="28"/>
          <w:szCs w:val="28"/>
        </w:rPr>
        <w:t xml:space="preserve"> males in senior positions within research and teaching in </w:t>
      </w:r>
      <w:r w:rsidR="00D23FA8" w:rsidRPr="003F7A78">
        <w:rPr>
          <w:rFonts w:ascii="Adobe Devanagari" w:hAnsi="Adobe Devanagari" w:cs="Adobe Devanagari"/>
          <w:sz w:val="28"/>
          <w:szCs w:val="28"/>
        </w:rPr>
        <w:t>iii</w:t>
      </w:r>
      <w:r w:rsidRPr="003F7A78">
        <w:rPr>
          <w:rFonts w:ascii="Adobe Devanagari" w:hAnsi="Adobe Devanagari" w:cs="Adobe Devanagari"/>
          <w:sz w:val="28"/>
          <w:szCs w:val="28"/>
        </w:rPr>
        <w:t>. We are, however, making progress in increasing the number of women in senior positions. In 2016, there were</w:t>
      </w:r>
      <w:r w:rsidR="008161D7" w:rsidRPr="003F7A78">
        <w:rPr>
          <w:rFonts w:ascii="Adobe Devanagari" w:hAnsi="Adobe Devanagari" w:cs="Adobe Devanagari"/>
          <w:sz w:val="28"/>
          <w:szCs w:val="28"/>
        </w:rPr>
        <w:t xml:space="preserve"> </w:t>
      </w:r>
      <w:r w:rsidR="00D23FA8" w:rsidRPr="003F7A78">
        <w:rPr>
          <w:rFonts w:ascii="Adobe Devanagari" w:hAnsi="Adobe Devanagari" w:cs="Adobe Devanagari"/>
          <w:sz w:val="28"/>
          <w:szCs w:val="28"/>
        </w:rPr>
        <w:t>four</w:t>
      </w:r>
      <w:r w:rsidRPr="003F7A78">
        <w:rPr>
          <w:rFonts w:ascii="Adobe Devanagari" w:hAnsi="Adobe Devanagari" w:cs="Adobe Devanagari"/>
          <w:sz w:val="28"/>
          <w:szCs w:val="28"/>
        </w:rPr>
        <w:t xml:space="preserve"> </w:t>
      </w:r>
      <w:r w:rsidR="00BE000A">
        <w:rPr>
          <w:rFonts w:ascii="Adobe Devanagari" w:hAnsi="Adobe Devanagari" w:cs="Adobe Devanagari"/>
          <w:sz w:val="28"/>
          <w:szCs w:val="28"/>
        </w:rPr>
        <w:t>G</w:t>
      </w:r>
      <w:r w:rsidRPr="003F7A78">
        <w:rPr>
          <w:rFonts w:ascii="Adobe Devanagari" w:hAnsi="Adobe Devanagari" w:cs="Adobe Devanagari"/>
          <w:sz w:val="28"/>
          <w:szCs w:val="28"/>
        </w:rPr>
        <w:t>rade 9 females while in 2019 this has increased to</w:t>
      </w:r>
      <w:r w:rsidR="008161D7" w:rsidRPr="003F7A78">
        <w:rPr>
          <w:rFonts w:ascii="Adobe Devanagari" w:hAnsi="Adobe Devanagari" w:cs="Adobe Devanagari"/>
          <w:sz w:val="28"/>
          <w:szCs w:val="28"/>
        </w:rPr>
        <w:t xml:space="preserve"> </w:t>
      </w:r>
      <w:r w:rsidR="00D23FA8" w:rsidRPr="003F7A78">
        <w:rPr>
          <w:rFonts w:ascii="Adobe Devanagari" w:hAnsi="Adobe Devanagari" w:cs="Adobe Devanagari"/>
          <w:sz w:val="28"/>
          <w:szCs w:val="28"/>
        </w:rPr>
        <w:t>seven</w:t>
      </w:r>
      <w:r w:rsidRPr="003F7A78">
        <w:rPr>
          <w:rFonts w:ascii="Adobe Devanagari" w:hAnsi="Adobe Devanagari" w:cs="Adobe Devanagari"/>
          <w:sz w:val="28"/>
          <w:szCs w:val="28"/>
        </w:rPr>
        <w:t>. This has been a result of both recruitment and promotion</w:t>
      </w:r>
      <w:r w:rsidR="00BE000A">
        <w:rPr>
          <w:rFonts w:ascii="Adobe Devanagari" w:hAnsi="Adobe Devanagari" w:cs="Adobe Devanagari"/>
          <w:sz w:val="28"/>
          <w:szCs w:val="28"/>
        </w:rPr>
        <w:t>,</w:t>
      </w:r>
      <w:r w:rsidRPr="003F7A78">
        <w:rPr>
          <w:rFonts w:ascii="Adobe Devanagari" w:hAnsi="Adobe Devanagari" w:cs="Adobe Devanagari"/>
          <w:sz w:val="28"/>
          <w:szCs w:val="28"/>
        </w:rPr>
        <w:t xml:space="preserve"> and we </w:t>
      </w:r>
      <w:r w:rsidR="00D82CFA" w:rsidRPr="003F7A78">
        <w:rPr>
          <w:rFonts w:ascii="Adobe Devanagari" w:hAnsi="Adobe Devanagari" w:cs="Adobe Devanagari"/>
          <w:sz w:val="28"/>
          <w:szCs w:val="28"/>
        </w:rPr>
        <w:t>believe</w:t>
      </w:r>
      <w:r w:rsidRPr="003F7A78">
        <w:rPr>
          <w:rFonts w:ascii="Adobe Devanagari" w:hAnsi="Adobe Devanagari" w:cs="Adobe Devanagari"/>
          <w:sz w:val="28"/>
          <w:szCs w:val="28"/>
        </w:rPr>
        <w:t xml:space="preserve"> the improvements in Institute culture will help us to recruit and promote more senior females in the future.</w:t>
      </w:r>
      <w:r w:rsidR="00BE000A">
        <w:rPr>
          <w:rFonts w:ascii="Adobe Devanagari" w:hAnsi="Adobe Devanagari" w:cs="Adobe Devanagari"/>
          <w:sz w:val="28"/>
          <w:szCs w:val="28"/>
        </w:rPr>
        <w:t xml:space="preserve"> </w:t>
      </w:r>
    </w:p>
    <w:p w14:paraId="6BCC26FD" w14:textId="77777777" w:rsidR="00BE000A" w:rsidRDefault="00BE000A" w:rsidP="00BE000A">
      <w:pPr>
        <w:jc w:val="both"/>
        <w:rPr>
          <w:rFonts w:ascii="Adobe Devanagari" w:hAnsi="Adobe Devanagari" w:cs="Adobe Devanagari"/>
          <w:sz w:val="28"/>
          <w:szCs w:val="28"/>
        </w:rPr>
      </w:pPr>
    </w:p>
    <w:p w14:paraId="544BA0B1" w14:textId="7AD8F966" w:rsidR="0002251B" w:rsidRPr="00BE000A" w:rsidRDefault="0002251B" w:rsidP="00BE000A">
      <w:pPr>
        <w:jc w:val="both"/>
        <w:rPr>
          <w:rFonts w:ascii="Adobe Devanagari" w:hAnsi="Adobe Devanagari" w:cs="Adobe Devanagari"/>
          <w:sz w:val="28"/>
          <w:szCs w:val="28"/>
        </w:rPr>
      </w:pPr>
      <w:r w:rsidRPr="00BE000A">
        <w:rPr>
          <w:rFonts w:ascii="Adobe Devanagari" w:hAnsi="Adobe Devanagari" w:cs="Adobe Devanagari"/>
          <w:sz w:val="28"/>
          <w:szCs w:val="28"/>
        </w:rPr>
        <w:t>Reasons for these changes may include that</w:t>
      </w:r>
      <w:r w:rsidR="00957D39">
        <w:rPr>
          <w:rFonts w:ascii="Adobe Devanagari" w:hAnsi="Adobe Devanagari" w:cs="Adobe Devanagari"/>
          <w:sz w:val="28"/>
          <w:szCs w:val="28"/>
        </w:rPr>
        <w:t>,</w:t>
      </w:r>
      <w:r w:rsidR="00D82CFA" w:rsidRPr="00BE000A">
        <w:rPr>
          <w:rFonts w:ascii="Adobe Devanagari" w:hAnsi="Adobe Devanagari" w:cs="Adobe Devanagari"/>
          <w:sz w:val="28"/>
          <w:szCs w:val="28"/>
        </w:rPr>
        <w:t xml:space="preserve"> at research fellow/lecturer career stages</w:t>
      </w:r>
      <w:r w:rsidR="00957D39">
        <w:rPr>
          <w:rFonts w:ascii="Adobe Devanagari" w:hAnsi="Adobe Devanagari" w:cs="Adobe Devanagari"/>
          <w:sz w:val="28"/>
          <w:szCs w:val="28"/>
        </w:rPr>
        <w:t>, females</w:t>
      </w:r>
      <w:r w:rsidR="00D82CFA" w:rsidRPr="00BE000A">
        <w:rPr>
          <w:rFonts w:ascii="Adobe Devanagari" w:hAnsi="Adobe Devanagari" w:cs="Adobe Devanagari"/>
          <w:sz w:val="28"/>
          <w:szCs w:val="28"/>
        </w:rPr>
        <w:t xml:space="preserve"> feel encourage</w:t>
      </w:r>
      <w:r w:rsidR="00957D39">
        <w:rPr>
          <w:rFonts w:ascii="Adobe Devanagari" w:hAnsi="Adobe Devanagari" w:cs="Adobe Devanagari"/>
          <w:sz w:val="28"/>
          <w:szCs w:val="28"/>
        </w:rPr>
        <w:t>d</w:t>
      </w:r>
      <w:r w:rsidR="00D82CFA" w:rsidRPr="00BE000A">
        <w:rPr>
          <w:rFonts w:ascii="Adobe Devanagari" w:hAnsi="Adobe Devanagari" w:cs="Adobe Devanagari"/>
          <w:sz w:val="28"/>
          <w:szCs w:val="28"/>
        </w:rPr>
        <w:t xml:space="preserve"> to develop their careers </w:t>
      </w:r>
      <w:r w:rsidR="00957D39">
        <w:rPr>
          <w:rFonts w:ascii="Adobe Devanagari" w:hAnsi="Adobe Devanagari" w:cs="Adobe Devanagari"/>
          <w:sz w:val="28"/>
          <w:szCs w:val="28"/>
        </w:rPr>
        <w:t xml:space="preserve">- </w:t>
      </w:r>
      <w:r w:rsidR="00D82CFA" w:rsidRPr="004F57A5">
        <w:rPr>
          <w:rFonts w:ascii="Adobe Devanagari" w:hAnsi="Adobe Devanagari" w:cs="Adobe Devanagari"/>
          <w:b/>
          <w:bCs/>
          <w:i/>
          <w:iCs/>
          <w:color w:val="B4C6E7" w:themeColor="accent1" w:themeTint="66"/>
          <w:sz w:val="28"/>
          <w:szCs w:val="28"/>
        </w:rPr>
        <w:t>83</w:t>
      </w:r>
      <w:r w:rsidR="00957D39" w:rsidRPr="004F57A5">
        <w:rPr>
          <w:rFonts w:ascii="Adobe Devanagari" w:hAnsi="Adobe Devanagari" w:cs="Adobe Devanagari"/>
          <w:b/>
          <w:bCs/>
          <w:i/>
          <w:iCs/>
          <w:color w:val="B4C6E7" w:themeColor="accent1" w:themeTint="66"/>
          <w:sz w:val="28"/>
          <w:szCs w:val="28"/>
        </w:rPr>
        <w:t xml:space="preserve"> per cent</w:t>
      </w:r>
      <w:r w:rsidR="00D82CFA" w:rsidRPr="004F57A5">
        <w:rPr>
          <w:rFonts w:ascii="Adobe Devanagari" w:hAnsi="Adobe Devanagari" w:cs="Adobe Devanagari"/>
          <w:color w:val="B4C6E7" w:themeColor="accent1" w:themeTint="66"/>
          <w:sz w:val="28"/>
          <w:szCs w:val="28"/>
        </w:rPr>
        <w:t xml:space="preserve"> </w:t>
      </w:r>
      <w:r w:rsidR="00D82CFA" w:rsidRPr="00BE000A">
        <w:rPr>
          <w:rFonts w:ascii="Adobe Devanagari" w:hAnsi="Adobe Devanagari" w:cs="Adobe Devanagari"/>
          <w:sz w:val="28"/>
          <w:szCs w:val="28"/>
        </w:rPr>
        <w:t>agreed with this statement</w:t>
      </w:r>
      <w:r w:rsidR="00957D39">
        <w:rPr>
          <w:rFonts w:ascii="Adobe Devanagari" w:hAnsi="Adobe Devanagari" w:cs="Adobe Devanagari"/>
          <w:sz w:val="28"/>
          <w:szCs w:val="28"/>
        </w:rPr>
        <w:t xml:space="preserve"> -</w:t>
      </w:r>
      <w:r w:rsidR="00D82CFA" w:rsidRPr="00BE000A">
        <w:rPr>
          <w:rFonts w:ascii="Adobe Devanagari" w:hAnsi="Adobe Devanagari" w:cs="Adobe Devanagari"/>
          <w:sz w:val="28"/>
          <w:szCs w:val="28"/>
        </w:rPr>
        <w:t xml:space="preserve"> and that many</w:t>
      </w:r>
      <w:r w:rsidR="00957D39">
        <w:rPr>
          <w:rFonts w:ascii="Adobe Devanagari" w:hAnsi="Adobe Devanagari" w:cs="Adobe Devanagari"/>
          <w:sz w:val="28"/>
          <w:szCs w:val="28"/>
        </w:rPr>
        <w:t xml:space="preserve">, </w:t>
      </w:r>
      <w:r w:rsidR="00D82CFA" w:rsidRPr="004F57A5">
        <w:rPr>
          <w:rFonts w:ascii="Adobe Devanagari" w:hAnsi="Adobe Devanagari" w:cs="Adobe Devanagari"/>
          <w:b/>
          <w:bCs/>
          <w:i/>
          <w:iCs/>
          <w:color w:val="B4C6E7" w:themeColor="accent1" w:themeTint="66"/>
          <w:sz w:val="28"/>
          <w:szCs w:val="28"/>
        </w:rPr>
        <w:t>67</w:t>
      </w:r>
      <w:r w:rsidR="00957D39" w:rsidRPr="004F57A5">
        <w:rPr>
          <w:rFonts w:ascii="Adobe Devanagari" w:hAnsi="Adobe Devanagari" w:cs="Adobe Devanagari"/>
          <w:b/>
          <w:bCs/>
          <w:i/>
          <w:iCs/>
          <w:color w:val="B4C6E7" w:themeColor="accent1" w:themeTint="66"/>
          <w:sz w:val="28"/>
          <w:szCs w:val="28"/>
        </w:rPr>
        <w:t xml:space="preserve"> per cent,</w:t>
      </w:r>
      <w:r w:rsidR="00D82CFA" w:rsidRPr="00BE000A">
        <w:rPr>
          <w:rFonts w:ascii="Adobe Devanagari" w:hAnsi="Adobe Devanagari" w:cs="Adobe Devanagari"/>
          <w:sz w:val="28"/>
          <w:szCs w:val="28"/>
        </w:rPr>
        <w:t xml:space="preserve"> benefit from advice from formal and/or informal mentors.</w:t>
      </w:r>
    </w:p>
    <w:p w14:paraId="3898EECA" w14:textId="77777777" w:rsidR="0002251B" w:rsidRPr="0031140D" w:rsidRDefault="0002251B" w:rsidP="0031140D">
      <w:pPr>
        <w:spacing w:line="276" w:lineRule="auto"/>
        <w:jc w:val="both"/>
        <w:rPr>
          <w:rFonts w:ascii="Arial" w:hAnsi="Arial" w:cs="Arial"/>
          <w:sz w:val="22"/>
          <w:szCs w:val="22"/>
        </w:rPr>
      </w:pPr>
    </w:p>
    <w:p w14:paraId="2DFB8D4A" w14:textId="77777777" w:rsidR="004B09C9" w:rsidRDefault="004B09C9" w:rsidP="0002251B">
      <w:pPr>
        <w:spacing w:line="276" w:lineRule="auto"/>
        <w:jc w:val="both"/>
        <w:rPr>
          <w:rFonts w:ascii="Arial" w:hAnsi="Arial" w:cs="Arial"/>
          <w:b/>
          <w:bCs/>
          <w:sz w:val="22"/>
          <w:szCs w:val="22"/>
        </w:rPr>
      </w:pPr>
    </w:p>
    <w:p w14:paraId="48F78AD4" w14:textId="527BAB49" w:rsidR="00753745" w:rsidRPr="00554FA9" w:rsidRDefault="0002251B" w:rsidP="00E566D6">
      <w:pPr>
        <w:pStyle w:val="IntenseQuote"/>
        <w:rPr>
          <w:rFonts w:cstheme="minorHAnsi"/>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554FA9">
        <w:rPr>
          <w:rFonts w:cstheme="minorHAnsi"/>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Improve career development for all</w:t>
      </w:r>
    </w:p>
    <w:p w14:paraId="1CA6F6AB" w14:textId="4C51BC03" w:rsidR="00902630" w:rsidRDefault="00957D39" w:rsidP="00902630">
      <w:pPr>
        <w:jc w:val="both"/>
        <w:rPr>
          <w:rFonts w:ascii="Arial" w:hAnsi="Arial" w:cs="Arial"/>
          <w:sz w:val="22"/>
          <w:szCs w:val="22"/>
        </w:rPr>
      </w:pPr>
      <w:r>
        <w:rPr>
          <w:rFonts w:ascii="Arial" w:hAnsi="Arial" w:cs="Arial"/>
          <w:sz w:val="22"/>
          <w:szCs w:val="22"/>
        </w:rPr>
        <w:t xml:space="preserve">                                                                                                                                                                      </w:t>
      </w:r>
    </w:p>
    <w:p w14:paraId="4E6C39CB" w14:textId="62742471" w:rsidR="00D82CFA" w:rsidRPr="00957D39" w:rsidRDefault="0002251B" w:rsidP="0031140D">
      <w:pPr>
        <w:jc w:val="both"/>
        <w:rPr>
          <w:rFonts w:ascii="Adobe Devanagari" w:hAnsi="Adobe Devanagari" w:cs="Adobe Devanagari"/>
          <w:sz w:val="28"/>
          <w:szCs w:val="28"/>
        </w:rPr>
      </w:pPr>
      <w:r w:rsidRPr="00957D39">
        <w:rPr>
          <w:rFonts w:ascii="Adobe Devanagari" w:hAnsi="Adobe Devanagari" w:cs="Adobe Devanagari"/>
          <w:sz w:val="28"/>
          <w:szCs w:val="28"/>
        </w:rPr>
        <w:t xml:space="preserve">We are all aware that </w:t>
      </w:r>
      <w:r w:rsidR="00D82CFA" w:rsidRPr="00957D39">
        <w:rPr>
          <w:rFonts w:ascii="Adobe Devanagari" w:hAnsi="Adobe Devanagari" w:cs="Adobe Devanagari"/>
          <w:sz w:val="28"/>
          <w:szCs w:val="28"/>
        </w:rPr>
        <w:t xml:space="preserve">the career ladder in science is not straightforward and that progression requires demonstrable success, usually </w:t>
      </w:r>
      <w:r w:rsidR="00DC4ADA" w:rsidRPr="00957D39">
        <w:rPr>
          <w:rFonts w:ascii="Adobe Devanagari" w:hAnsi="Adobe Devanagari" w:cs="Adobe Devanagari"/>
          <w:sz w:val="28"/>
          <w:szCs w:val="28"/>
        </w:rPr>
        <w:t xml:space="preserve">in the form of competitively won grants and papers. Through </w:t>
      </w:r>
      <w:r w:rsidR="00957D39">
        <w:rPr>
          <w:rFonts w:ascii="Adobe Devanagari" w:hAnsi="Adobe Devanagari" w:cs="Adobe Devanagari"/>
          <w:sz w:val="28"/>
          <w:szCs w:val="28"/>
        </w:rPr>
        <w:t xml:space="preserve">the </w:t>
      </w:r>
      <w:hyperlink r:id="rId12" w:history="1">
        <w:r w:rsidR="00957D39" w:rsidRPr="00957D39">
          <w:rPr>
            <w:rStyle w:val="Hyperlink"/>
            <w:rFonts w:ascii="Adobe Devanagari" w:hAnsi="Adobe Devanagari" w:cs="Adobe Devanagari"/>
            <w:color w:val="FFFFFF" w:themeColor="background1"/>
            <w:sz w:val="28"/>
            <w:szCs w:val="28"/>
          </w:rPr>
          <w:t>Network for Early Career Researcher Development (</w:t>
        </w:r>
        <w:r w:rsidR="00DC4ADA" w:rsidRPr="00957D39">
          <w:rPr>
            <w:rStyle w:val="Hyperlink"/>
            <w:rFonts w:ascii="Adobe Devanagari" w:hAnsi="Adobe Devanagari" w:cs="Adobe Devanagari"/>
            <w:color w:val="FFFFFF" w:themeColor="background1"/>
            <w:sz w:val="28"/>
            <w:szCs w:val="28"/>
          </w:rPr>
          <w:t>NERD</w:t>
        </w:r>
        <w:r w:rsidR="00957D39" w:rsidRPr="00957D39">
          <w:rPr>
            <w:rStyle w:val="Hyperlink"/>
            <w:rFonts w:ascii="Adobe Devanagari" w:hAnsi="Adobe Devanagari" w:cs="Adobe Devanagari"/>
            <w:color w:val="FFFFFF" w:themeColor="background1"/>
            <w:sz w:val="28"/>
            <w:szCs w:val="28"/>
          </w:rPr>
          <w:t>)</w:t>
        </w:r>
      </w:hyperlink>
      <w:r w:rsidR="00957D39">
        <w:rPr>
          <w:rFonts w:ascii="Adobe Devanagari" w:hAnsi="Adobe Devanagari" w:cs="Adobe Devanagari"/>
          <w:sz w:val="28"/>
          <w:szCs w:val="28"/>
        </w:rPr>
        <w:t xml:space="preserve"> programme</w:t>
      </w:r>
      <w:r w:rsidR="00DC4ADA" w:rsidRPr="00957D39">
        <w:rPr>
          <w:rFonts w:ascii="Adobe Devanagari" w:hAnsi="Adobe Devanagari" w:cs="Adobe Devanagari"/>
          <w:sz w:val="28"/>
          <w:szCs w:val="28"/>
        </w:rPr>
        <w:t xml:space="preserve">, </w:t>
      </w:r>
      <w:r w:rsidR="00D23FA8" w:rsidRPr="00957D39">
        <w:rPr>
          <w:rFonts w:ascii="Adobe Devanagari" w:hAnsi="Adobe Devanagari" w:cs="Adobe Devanagari"/>
          <w:sz w:val="28"/>
          <w:szCs w:val="28"/>
        </w:rPr>
        <w:t>iii</w:t>
      </w:r>
      <w:r w:rsidR="00DC4ADA" w:rsidRPr="00957D39">
        <w:rPr>
          <w:rFonts w:ascii="Adobe Devanagari" w:hAnsi="Adobe Devanagari" w:cs="Adobe Devanagari"/>
          <w:sz w:val="28"/>
          <w:szCs w:val="28"/>
        </w:rPr>
        <w:t xml:space="preserve"> postdocs have the opportunity to gain valuable advice and training on grant and CV writing. NERD have also </w:t>
      </w:r>
      <w:r w:rsidR="00AA01AC" w:rsidRPr="00957D39">
        <w:rPr>
          <w:rFonts w:ascii="Adobe Devanagari" w:hAnsi="Adobe Devanagari" w:cs="Adobe Devanagari"/>
          <w:sz w:val="28"/>
          <w:szCs w:val="28"/>
        </w:rPr>
        <w:t>hosted</w:t>
      </w:r>
      <w:r w:rsidR="00DC4ADA" w:rsidRPr="00957D39">
        <w:rPr>
          <w:rFonts w:ascii="Adobe Devanagari" w:hAnsi="Adobe Devanagari" w:cs="Adobe Devanagari"/>
          <w:sz w:val="28"/>
          <w:szCs w:val="28"/>
        </w:rPr>
        <w:t xml:space="preserve"> talks from scientists who have successfully pursued non-academic </w:t>
      </w:r>
      <w:r w:rsidR="00957D39">
        <w:rPr>
          <w:rFonts w:ascii="Adobe Devanagari" w:hAnsi="Adobe Devanagari" w:cs="Adobe Devanagari"/>
          <w:sz w:val="28"/>
          <w:szCs w:val="28"/>
        </w:rPr>
        <w:t>careers</w:t>
      </w:r>
      <w:r w:rsidR="00DC4ADA" w:rsidRPr="00957D39">
        <w:rPr>
          <w:rFonts w:ascii="Adobe Devanagari" w:hAnsi="Adobe Devanagari" w:cs="Adobe Devanagari"/>
          <w:sz w:val="28"/>
          <w:szCs w:val="28"/>
        </w:rPr>
        <w:t xml:space="preserve"> and provide a forum for postdocs from across the college to form supportive networks. The fantastic job NERD do</w:t>
      </w:r>
      <w:r w:rsidR="00957D39">
        <w:rPr>
          <w:rFonts w:ascii="Adobe Devanagari" w:hAnsi="Adobe Devanagari" w:cs="Adobe Devanagari"/>
          <w:sz w:val="28"/>
          <w:szCs w:val="28"/>
        </w:rPr>
        <w:t>es</w:t>
      </w:r>
      <w:r w:rsidR="00DC4ADA" w:rsidRPr="00957D39">
        <w:rPr>
          <w:rFonts w:ascii="Adobe Devanagari" w:hAnsi="Adobe Devanagari" w:cs="Adobe Devanagari"/>
          <w:sz w:val="28"/>
          <w:szCs w:val="28"/>
        </w:rPr>
        <w:t xml:space="preserve"> was </w:t>
      </w:r>
      <w:hyperlink r:id="rId13" w:history="1">
        <w:r w:rsidR="00DC4ADA" w:rsidRPr="00D80524">
          <w:rPr>
            <w:rStyle w:val="Hyperlink"/>
            <w:rFonts w:ascii="Adobe Devanagari" w:hAnsi="Adobe Devanagari" w:cs="Adobe Devanagari"/>
            <w:color w:val="FFFFFF" w:themeColor="background1"/>
            <w:sz w:val="28"/>
            <w:szCs w:val="28"/>
          </w:rPr>
          <w:t>recognised in June through a U</w:t>
        </w:r>
        <w:r w:rsidR="00957D39" w:rsidRPr="00D80524">
          <w:rPr>
            <w:rStyle w:val="Hyperlink"/>
            <w:rFonts w:ascii="Adobe Devanagari" w:hAnsi="Adobe Devanagari" w:cs="Adobe Devanagari"/>
            <w:color w:val="FFFFFF" w:themeColor="background1"/>
            <w:sz w:val="28"/>
            <w:szCs w:val="28"/>
          </w:rPr>
          <w:t>niversity of Glasgow</w:t>
        </w:r>
        <w:r w:rsidR="00DC4ADA" w:rsidRPr="00D80524">
          <w:rPr>
            <w:rStyle w:val="Hyperlink"/>
            <w:rFonts w:ascii="Adobe Devanagari" w:hAnsi="Adobe Devanagari" w:cs="Adobe Devanagari"/>
            <w:color w:val="FFFFFF" w:themeColor="background1"/>
            <w:sz w:val="28"/>
            <w:szCs w:val="28"/>
          </w:rPr>
          <w:t xml:space="preserve"> </w:t>
        </w:r>
        <w:r w:rsidR="004B09C9" w:rsidRPr="00D80524">
          <w:rPr>
            <w:rStyle w:val="Hyperlink"/>
            <w:rFonts w:ascii="Adobe Devanagari" w:hAnsi="Adobe Devanagari" w:cs="Adobe Devanagari"/>
            <w:color w:val="FFFFFF" w:themeColor="background1"/>
            <w:sz w:val="28"/>
            <w:szCs w:val="28"/>
          </w:rPr>
          <w:t>Research Culture Award</w:t>
        </w:r>
        <w:r w:rsidR="00957D39" w:rsidRPr="00D80524">
          <w:rPr>
            <w:rStyle w:val="Hyperlink"/>
            <w:rFonts w:ascii="Adobe Devanagari" w:hAnsi="Adobe Devanagari" w:cs="Adobe Devanagari"/>
            <w:color w:val="FFFFFF" w:themeColor="background1"/>
            <w:sz w:val="28"/>
            <w:szCs w:val="28"/>
          </w:rPr>
          <w:t>, accepted</w:t>
        </w:r>
        <w:r w:rsidR="00DC4ADA" w:rsidRPr="00D80524">
          <w:rPr>
            <w:rStyle w:val="Hyperlink"/>
            <w:rFonts w:ascii="Adobe Devanagari" w:hAnsi="Adobe Devanagari" w:cs="Adobe Devanagari"/>
            <w:color w:val="FFFFFF" w:themeColor="background1"/>
            <w:sz w:val="28"/>
            <w:szCs w:val="28"/>
          </w:rPr>
          <w:t xml:space="preserve"> by Lilach Sheiner on behalf of the NERD team</w:t>
        </w:r>
        <w:r w:rsidR="00DC4ADA" w:rsidRPr="00D80524">
          <w:rPr>
            <w:rStyle w:val="Hyperlink"/>
            <w:rFonts w:ascii="Adobe Devanagari" w:hAnsi="Adobe Devanagari" w:cs="Adobe Devanagari"/>
            <w:sz w:val="28"/>
            <w:szCs w:val="28"/>
          </w:rPr>
          <w:t>.</w:t>
        </w:r>
      </w:hyperlink>
    </w:p>
    <w:p w14:paraId="534DB00C" w14:textId="6BF0DD34" w:rsidR="00957D39" w:rsidRPr="00957D39" w:rsidRDefault="00957D39" w:rsidP="0031140D">
      <w:pPr>
        <w:jc w:val="both"/>
        <w:rPr>
          <w:rFonts w:ascii="Adobe Devanagari" w:hAnsi="Adobe Devanagari" w:cs="Adobe Devanagari"/>
          <w:sz w:val="28"/>
          <w:szCs w:val="28"/>
        </w:rPr>
      </w:pPr>
    </w:p>
    <w:p w14:paraId="7D09B9D8" w14:textId="72324F41" w:rsidR="00957D39" w:rsidRPr="00957D39" w:rsidRDefault="00957D39" w:rsidP="00957D39">
      <w:pPr>
        <w:jc w:val="both"/>
        <w:rPr>
          <w:rFonts w:ascii="Adobe Devanagari" w:hAnsi="Adobe Devanagari" w:cs="Adobe Devanagari"/>
          <w:sz w:val="28"/>
          <w:szCs w:val="28"/>
        </w:rPr>
      </w:pPr>
      <w:r w:rsidRPr="00957D39">
        <w:rPr>
          <w:rFonts w:ascii="Adobe Devanagari" w:hAnsi="Adobe Devanagari" w:cs="Adobe Devanagari"/>
          <w:sz w:val="28"/>
          <w:szCs w:val="28"/>
        </w:rPr>
        <w:t>P</w:t>
      </w:r>
      <w:r w:rsidR="00D80524">
        <w:rPr>
          <w:rFonts w:ascii="Adobe Devanagari" w:hAnsi="Adobe Devanagari" w:cs="Adobe Devanagari"/>
          <w:sz w:val="28"/>
          <w:szCs w:val="28"/>
        </w:rPr>
        <w:t>erformance and Development Review (P</w:t>
      </w:r>
      <w:r w:rsidRPr="00957D39">
        <w:rPr>
          <w:rFonts w:ascii="Adobe Devanagari" w:hAnsi="Adobe Devanagari" w:cs="Adobe Devanagari"/>
          <w:sz w:val="28"/>
          <w:szCs w:val="28"/>
        </w:rPr>
        <w:t>DR</w:t>
      </w:r>
      <w:r w:rsidR="00D80524">
        <w:rPr>
          <w:rFonts w:ascii="Adobe Devanagari" w:hAnsi="Adobe Devanagari" w:cs="Adobe Devanagari"/>
          <w:sz w:val="28"/>
          <w:szCs w:val="28"/>
        </w:rPr>
        <w:t>)</w:t>
      </w:r>
      <w:r w:rsidRPr="00957D39">
        <w:rPr>
          <w:rFonts w:ascii="Adobe Devanagari" w:hAnsi="Adobe Devanagari" w:cs="Adobe Devanagari"/>
          <w:sz w:val="28"/>
          <w:szCs w:val="28"/>
        </w:rPr>
        <w:t xml:space="preserve"> is an important opportunity for discussions with line managers about training opportunities and career development more generally. The checklist system introduced in 2017 was used more extensively in the last round of PDR</w:t>
      </w:r>
      <w:r w:rsidR="00D80524">
        <w:rPr>
          <w:rFonts w:ascii="Adobe Devanagari" w:hAnsi="Adobe Devanagari" w:cs="Adobe Devanagari"/>
          <w:sz w:val="28"/>
          <w:szCs w:val="28"/>
        </w:rPr>
        <w:t>,</w:t>
      </w:r>
      <w:r w:rsidRPr="00957D39">
        <w:rPr>
          <w:rFonts w:ascii="Adobe Devanagari" w:hAnsi="Adobe Devanagari" w:cs="Adobe Devanagari"/>
          <w:sz w:val="28"/>
          <w:szCs w:val="28"/>
        </w:rPr>
        <w:t xml:space="preserve"> increasing from </w:t>
      </w:r>
      <w:r w:rsidRPr="004F57A5">
        <w:rPr>
          <w:rFonts w:ascii="Adobe Devanagari" w:hAnsi="Adobe Devanagari" w:cs="Adobe Devanagari"/>
          <w:b/>
          <w:bCs/>
          <w:i/>
          <w:iCs/>
          <w:color w:val="B4C6E7" w:themeColor="accent1" w:themeTint="66"/>
          <w:sz w:val="28"/>
          <w:szCs w:val="28"/>
        </w:rPr>
        <w:t>42</w:t>
      </w:r>
      <w:r w:rsidR="00D80524" w:rsidRPr="004F57A5">
        <w:rPr>
          <w:rFonts w:ascii="Adobe Devanagari" w:hAnsi="Adobe Devanagari" w:cs="Adobe Devanagari"/>
          <w:b/>
          <w:bCs/>
          <w:i/>
          <w:iCs/>
          <w:color w:val="B4C6E7" w:themeColor="accent1" w:themeTint="66"/>
          <w:sz w:val="28"/>
          <w:szCs w:val="28"/>
        </w:rPr>
        <w:t xml:space="preserve"> per cent</w:t>
      </w:r>
      <w:r w:rsidRPr="004F57A5">
        <w:rPr>
          <w:rFonts w:ascii="Adobe Devanagari" w:hAnsi="Adobe Devanagari" w:cs="Adobe Devanagari"/>
          <w:color w:val="B4C6E7" w:themeColor="accent1" w:themeTint="66"/>
          <w:sz w:val="28"/>
          <w:szCs w:val="28"/>
        </w:rPr>
        <w:t xml:space="preserve"> </w:t>
      </w:r>
      <w:r w:rsidRPr="00957D39">
        <w:rPr>
          <w:rFonts w:ascii="Adobe Devanagari" w:hAnsi="Adobe Devanagari" w:cs="Adobe Devanagari"/>
          <w:sz w:val="28"/>
          <w:szCs w:val="28"/>
        </w:rPr>
        <w:t xml:space="preserve">to </w:t>
      </w:r>
      <w:r w:rsidRPr="004F57A5">
        <w:rPr>
          <w:rFonts w:ascii="Adobe Devanagari" w:hAnsi="Adobe Devanagari" w:cs="Adobe Devanagari"/>
          <w:b/>
          <w:bCs/>
          <w:i/>
          <w:iCs/>
          <w:color w:val="B4C6E7" w:themeColor="accent1" w:themeTint="66"/>
          <w:sz w:val="28"/>
          <w:szCs w:val="28"/>
        </w:rPr>
        <w:t>57</w:t>
      </w:r>
      <w:r w:rsidR="00D80524" w:rsidRPr="004F57A5">
        <w:rPr>
          <w:rFonts w:ascii="Adobe Devanagari" w:hAnsi="Adobe Devanagari" w:cs="Adobe Devanagari"/>
          <w:b/>
          <w:bCs/>
          <w:i/>
          <w:iCs/>
          <w:color w:val="B4C6E7" w:themeColor="accent1" w:themeTint="66"/>
          <w:sz w:val="28"/>
          <w:szCs w:val="28"/>
        </w:rPr>
        <w:t xml:space="preserve"> per cent</w:t>
      </w:r>
      <w:r w:rsidRPr="004F57A5">
        <w:rPr>
          <w:rFonts w:ascii="Adobe Devanagari" w:hAnsi="Adobe Devanagari" w:cs="Adobe Devanagari"/>
          <w:color w:val="B4C6E7" w:themeColor="accent1" w:themeTint="66"/>
          <w:sz w:val="28"/>
          <w:szCs w:val="28"/>
        </w:rPr>
        <w:t xml:space="preserve"> </w:t>
      </w:r>
      <w:r w:rsidRPr="00957D39">
        <w:rPr>
          <w:rFonts w:ascii="Adobe Devanagari" w:hAnsi="Adobe Devanagari" w:cs="Adobe Devanagari"/>
          <w:sz w:val="28"/>
          <w:szCs w:val="28"/>
        </w:rPr>
        <w:t>returned from 2017 to 2018. By comparing the 2016 and 2019 iii’s surveys, we can see a clear increase in the percentage</w:t>
      </w:r>
      <w:r w:rsidR="00D80524">
        <w:rPr>
          <w:rFonts w:ascii="Adobe Devanagari" w:hAnsi="Adobe Devanagari" w:cs="Adobe Devanagari"/>
          <w:sz w:val="28"/>
          <w:szCs w:val="28"/>
        </w:rPr>
        <w:t xml:space="preserve"> </w:t>
      </w:r>
      <w:r w:rsidRPr="00957D39">
        <w:rPr>
          <w:rFonts w:ascii="Adobe Devanagari" w:hAnsi="Adobe Devanagari" w:cs="Adobe Devanagari"/>
          <w:sz w:val="28"/>
          <w:szCs w:val="28"/>
        </w:rPr>
        <w:t xml:space="preserve">of respondents who agree that PDR is useful for career progression: in 2016 </w:t>
      </w:r>
      <w:r w:rsidRPr="004F57A5">
        <w:rPr>
          <w:rFonts w:ascii="Adobe Devanagari" w:hAnsi="Adobe Devanagari" w:cs="Adobe Devanagari"/>
          <w:b/>
          <w:bCs/>
          <w:i/>
          <w:iCs/>
          <w:color w:val="B4C6E7" w:themeColor="accent1" w:themeTint="66"/>
          <w:sz w:val="28"/>
          <w:szCs w:val="28"/>
        </w:rPr>
        <w:t>20</w:t>
      </w:r>
      <w:r w:rsidR="00D80524" w:rsidRPr="004F57A5">
        <w:rPr>
          <w:rFonts w:ascii="Adobe Devanagari" w:hAnsi="Adobe Devanagari" w:cs="Adobe Devanagari"/>
          <w:b/>
          <w:bCs/>
          <w:i/>
          <w:iCs/>
          <w:color w:val="B4C6E7" w:themeColor="accent1" w:themeTint="66"/>
          <w:sz w:val="28"/>
          <w:szCs w:val="28"/>
        </w:rPr>
        <w:t xml:space="preserve"> per cent</w:t>
      </w:r>
      <w:r w:rsidRPr="004F57A5">
        <w:rPr>
          <w:rFonts w:ascii="Adobe Devanagari" w:hAnsi="Adobe Devanagari" w:cs="Adobe Devanagari"/>
          <w:color w:val="B4C6E7" w:themeColor="accent1" w:themeTint="66"/>
          <w:sz w:val="28"/>
          <w:szCs w:val="28"/>
        </w:rPr>
        <w:t xml:space="preserve"> </w:t>
      </w:r>
      <w:r w:rsidRPr="00957D39">
        <w:rPr>
          <w:rFonts w:ascii="Adobe Devanagari" w:hAnsi="Adobe Devanagari" w:cs="Adobe Devanagari"/>
          <w:sz w:val="28"/>
          <w:szCs w:val="28"/>
        </w:rPr>
        <w:t xml:space="preserve">of female and </w:t>
      </w:r>
      <w:r w:rsidRPr="004F57A5">
        <w:rPr>
          <w:rFonts w:ascii="Adobe Devanagari" w:hAnsi="Adobe Devanagari" w:cs="Adobe Devanagari"/>
          <w:b/>
          <w:bCs/>
          <w:i/>
          <w:iCs/>
          <w:color w:val="B4C6E7" w:themeColor="accent1" w:themeTint="66"/>
          <w:sz w:val="28"/>
          <w:szCs w:val="28"/>
        </w:rPr>
        <w:t>29</w:t>
      </w:r>
      <w:r w:rsidR="00D80524" w:rsidRPr="004F57A5">
        <w:rPr>
          <w:rFonts w:ascii="Adobe Devanagari" w:hAnsi="Adobe Devanagari" w:cs="Adobe Devanagari"/>
          <w:b/>
          <w:bCs/>
          <w:i/>
          <w:iCs/>
          <w:color w:val="B4C6E7" w:themeColor="accent1" w:themeTint="66"/>
          <w:sz w:val="28"/>
          <w:szCs w:val="28"/>
        </w:rPr>
        <w:t xml:space="preserve"> per cent</w:t>
      </w:r>
      <w:r w:rsidRPr="004F57A5">
        <w:rPr>
          <w:rFonts w:ascii="Adobe Devanagari" w:hAnsi="Adobe Devanagari" w:cs="Adobe Devanagari"/>
          <w:color w:val="B4C6E7" w:themeColor="accent1" w:themeTint="66"/>
          <w:sz w:val="28"/>
          <w:szCs w:val="28"/>
        </w:rPr>
        <w:t xml:space="preserve"> </w:t>
      </w:r>
      <w:r w:rsidRPr="00957D39">
        <w:rPr>
          <w:rFonts w:ascii="Adobe Devanagari" w:hAnsi="Adobe Devanagari" w:cs="Adobe Devanagari"/>
          <w:sz w:val="28"/>
          <w:szCs w:val="28"/>
        </w:rPr>
        <w:t xml:space="preserve">of male respondents agreed with this statement; this increased to </w:t>
      </w:r>
      <w:r w:rsidRPr="004F57A5">
        <w:rPr>
          <w:rFonts w:ascii="Adobe Devanagari" w:hAnsi="Adobe Devanagari" w:cs="Adobe Devanagari"/>
          <w:b/>
          <w:bCs/>
          <w:i/>
          <w:iCs/>
          <w:color w:val="B4C6E7" w:themeColor="accent1" w:themeTint="66"/>
          <w:sz w:val="28"/>
          <w:szCs w:val="28"/>
        </w:rPr>
        <w:t>50</w:t>
      </w:r>
      <w:r w:rsidR="00D80524" w:rsidRPr="004F57A5">
        <w:rPr>
          <w:rFonts w:ascii="Adobe Devanagari" w:hAnsi="Adobe Devanagari" w:cs="Adobe Devanagari"/>
          <w:b/>
          <w:bCs/>
          <w:i/>
          <w:iCs/>
          <w:color w:val="B4C6E7" w:themeColor="accent1" w:themeTint="66"/>
          <w:sz w:val="28"/>
          <w:szCs w:val="28"/>
        </w:rPr>
        <w:t xml:space="preserve"> per cent</w:t>
      </w:r>
      <w:r w:rsidRPr="004F57A5">
        <w:rPr>
          <w:rFonts w:ascii="Adobe Devanagari" w:hAnsi="Adobe Devanagari" w:cs="Adobe Devanagari"/>
          <w:color w:val="B4C6E7" w:themeColor="accent1" w:themeTint="66"/>
          <w:sz w:val="28"/>
          <w:szCs w:val="28"/>
        </w:rPr>
        <w:t xml:space="preserve"> </w:t>
      </w:r>
      <w:r w:rsidRPr="00957D39">
        <w:rPr>
          <w:rFonts w:ascii="Adobe Devanagari" w:hAnsi="Adobe Devanagari" w:cs="Adobe Devanagari"/>
          <w:sz w:val="28"/>
          <w:szCs w:val="28"/>
        </w:rPr>
        <w:t xml:space="preserve">and </w:t>
      </w:r>
      <w:r w:rsidRPr="004F57A5">
        <w:rPr>
          <w:rFonts w:ascii="Adobe Devanagari" w:hAnsi="Adobe Devanagari" w:cs="Adobe Devanagari"/>
          <w:b/>
          <w:bCs/>
          <w:i/>
          <w:iCs/>
          <w:color w:val="B4C6E7" w:themeColor="accent1" w:themeTint="66"/>
          <w:sz w:val="28"/>
          <w:szCs w:val="28"/>
        </w:rPr>
        <w:t>40</w:t>
      </w:r>
      <w:r w:rsidR="00D80524" w:rsidRPr="004F57A5">
        <w:rPr>
          <w:rFonts w:ascii="Adobe Devanagari" w:hAnsi="Adobe Devanagari" w:cs="Adobe Devanagari"/>
          <w:b/>
          <w:bCs/>
          <w:i/>
          <w:iCs/>
          <w:color w:val="B4C6E7" w:themeColor="accent1" w:themeTint="66"/>
          <w:sz w:val="28"/>
          <w:szCs w:val="28"/>
        </w:rPr>
        <w:t xml:space="preserve"> per cent</w:t>
      </w:r>
      <w:r w:rsidR="00D80524">
        <w:rPr>
          <w:rFonts w:ascii="Adobe Devanagari" w:hAnsi="Adobe Devanagari" w:cs="Adobe Devanagari"/>
          <w:b/>
          <w:bCs/>
          <w:sz w:val="28"/>
          <w:szCs w:val="28"/>
        </w:rPr>
        <w:t>,</w:t>
      </w:r>
      <w:r w:rsidRPr="00957D39">
        <w:rPr>
          <w:rFonts w:ascii="Adobe Devanagari" w:hAnsi="Adobe Devanagari" w:cs="Adobe Devanagari"/>
          <w:sz w:val="28"/>
          <w:szCs w:val="28"/>
        </w:rPr>
        <w:t xml:space="preserve"> respectively</w:t>
      </w:r>
      <w:r w:rsidR="00D80524">
        <w:rPr>
          <w:rFonts w:ascii="Adobe Devanagari" w:hAnsi="Adobe Devanagari" w:cs="Adobe Devanagari"/>
          <w:sz w:val="28"/>
          <w:szCs w:val="28"/>
        </w:rPr>
        <w:t>,</w:t>
      </w:r>
      <w:r w:rsidRPr="00957D39">
        <w:rPr>
          <w:rFonts w:ascii="Adobe Devanagari" w:hAnsi="Adobe Devanagari" w:cs="Adobe Devanagari"/>
          <w:sz w:val="28"/>
          <w:szCs w:val="28"/>
        </w:rPr>
        <w:t xml:space="preserve"> in 2019.</w:t>
      </w:r>
    </w:p>
    <w:p w14:paraId="12630D81" w14:textId="77777777" w:rsidR="00957D39" w:rsidRDefault="00957D39" w:rsidP="0031140D">
      <w:pPr>
        <w:jc w:val="both"/>
        <w:rPr>
          <w:rFonts w:ascii="Arial" w:hAnsi="Arial" w:cs="Arial"/>
          <w:sz w:val="22"/>
          <w:szCs w:val="22"/>
        </w:rPr>
      </w:pPr>
    </w:p>
    <w:p w14:paraId="32300F37" w14:textId="22D59C97" w:rsidR="00957D39" w:rsidRDefault="00957D39" w:rsidP="0031140D">
      <w:pPr>
        <w:jc w:val="both"/>
        <w:rPr>
          <w:rFonts w:ascii="Arial" w:hAnsi="Arial" w:cs="Arial"/>
          <w:sz w:val="22"/>
          <w:szCs w:val="22"/>
        </w:rPr>
      </w:pPr>
      <w:r>
        <w:rPr>
          <w:rFonts w:ascii="Arial" w:hAnsi="Arial" w:cs="Arial"/>
          <w:noProof/>
          <w:sz w:val="22"/>
          <w:szCs w:val="22"/>
        </w:rPr>
        <w:drawing>
          <wp:inline distT="0" distB="0" distL="0" distR="0" wp14:anchorId="77E50F04" wp14:editId="423D7F32">
            <wp:extent cx="6642100" cy="4981575"/>
            <wp:effectExtent l="0" t="0" r="63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lach Sheiner &amp; Angela Bradshaw Research Culture Award 2019.jpg"/>
                    <pic:cNvPicPr/>
                  </pic:nvPicPr>
                  <pic:blipFill>
                    <a:blip r:embed="rId14">
                      <a:extLst>
                        <a:ext uri="{28A0092B-C50C-407E-A947-70E740481C1C}">
                          <a14:useLocalDpi xmlns:a14="http://schemas.microsoft.com/office/drawing/2010/main" val="0"/>
                        </a:ext>
                      </a:extLst>
                    </a:blip>
                    <a:stretch>
                      <a:fillRect/>
                    </a:stretch>
                  </pic:blipFill>
                  <pic:spPr>
                    <a:xfrm>
                      <a:off x="0" y="0"/>
                      <a:ext cx="6642100" cy="4981575"/>
                    </a:xfrm>
                    <a:prstGeom prst="rect">
                      <a:avLst/>
                    </a:prstGeom>
                  </pic:spPr>
                </pic:pic>
              </a:graphicData>
            </a:graphic>
          </wp:inline>
        </w:drawing>
      </w:r>
    </w:p>
    <w:p w14:paraId="3DFEF266" w14:textId="292E8AFF" w:rsidR="004B09C9" w:rsidRDefault="00D23FA8" w:rsidP="0031140D">
      <w:pPr>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1312" behindDoc="0" locked="0" layoutInCell="1" allowOverlap="1" wp14:anchorId="3CA68C6D" wp14:editId="58C66300">
                <wp:simplePos x="0" y="0"/>
                <wp:positionH relativeFrom="margin">
                  <wp:align>right</wp:align>
                </wp:positionH>
                <wp:positionV relativeFrom="paragraph">
                  <wp:posOffset>136373</wp:posOffset>
                </wp:positionV>
                <wp:extent cx="6603267" cy="291600"/>
                <wp:effectExtent l="0" t="0" r="7620" b="0"/>
                <wp:wrapNone/>
                <wp:docPr id="4" name="Text Box 4"/>
                <wp:cNvGraphicFramePr/>
                <a:graphic xmlns:a="http://schemas.openxmlformats.org/drawingml/2006/main">
                  <a:graphicData uri="http://schemas.microsoft.com/office/word/2010/wordprocessingShape">
                    <wps:wsp>
                      <wps:cNvSpPr txBox="1"/>
                      <wps:spPr>
                        <a:xfrm>
                          <a:off x="0" y="0"/>
                          <a:ext cx="6603267" cy="291600"/>
                        </a:xfrm>
                        <a:prstGeom prst="rect">
                          <a:avLst/>
                        </a:prstGeom>
                        <a:solidFill>
                          <a:schemeClr val="lt1"/>
                        </a:solidFill>
                        <a:ln w="6350">
                          <a:noFill/>
                        </a:ln>
                      </wps:spPr>
                      <wps:txbx>
                        <w:txbxContent>
                          <w:p w14:paraId="42F1A394" w14:textId="43AC4567" w:rsidR="00EE44D0" w:rsidRPr="00DA79F8" w:rsidRDefault="00E2496D">
                            <w:pPr>
                              <w:rPr>
                                <w:i/>
                                <w:iCs/>
                                <w:color w:val="806000" w:themeColor="accent4" w:themeShade="80"/>
                              </w:rPr>
                            </w:pPr>
                            <w:r w:rsidRPr="00DA79F8">
                              <w:rPr>
                                <w:i/>
                                <w:iCs/>
                                <w:color w:val="806000" w:themeColor="accent4" w:themeShade="80"/>
                              </w:rPr>
                              <w:t xml:space="preserve">Lilach Sheiner </w:t>
                            </w:r>
                            <w:r w:rsidR="00D23FA8" w:rsidRPr="00DA79F8">
                              <w:rPr>
                                <w:i/>
                                <w:iCs/>
                                <w:color w:val="806000" w:themeColor="accent4" w:themeShade="80"/>
                              </w:rPr>
                              <w:t xml:space="preserve">(left) </w:t>
                            </w:r>
                            <w:r w:rsidRPr="00DA79F8">
                              <w:rPr>
                                <w:i/>
                                <w:iCs/>
                                <w:color w:val="806000" w:themeColor="accent4" w:themeShade="80"/>
                              </w:rPr>
                              <w:t>collects the NERD Research Culture Award, May 2019</w:t>
                            </w:r>
                            <w:r w:rsidR="00735EDC" w:rsidRPr="00DA79F8">
                              <w:rPr>
                                <w:i/>
                                <w:iCs/>
                                <w:color w:val="806000" w:themeColor="accent4" w:themeShade="80"/>
                              </w:rPr>
                              <w:t xml:space="preserve">. </w:t>
                            </w:r>
                            <w:r w:rsidR="00D80524" w:rsidRPr="00DA79F8">
                              <w:rPr>
                                <w:i/>
                                <w:iCs/>
                                <w:color w:val="806000" w:themeColor="accent4" w:themeShade="80"/>
                              </w:rPr>
                              <w:t>P</w:t>
                            </w:r>
                            <w:r w:rsidR="00735EDC" w:rsidRPr="00DA79F8">
                              <w:rPr>
                                <w:i/>
                                <w:iCs/>
                                <w:color w:val="806000" w:themeColor="accent4" w:themeShade="80"/>
                              </w:rPr>
                              <w:t xml:space="preserve">ictured with </w:t>
                            </w:r>
                            <w:r w:rsidR="00EE44D0" w:rsidRPr="00DA79F8">
                              <w:rPr>
                                <w:i/>
                                <w:iCs/>
                                <w:color w:val="806000" w:themeColor="accent4" w:themeShade="80"/>
                              </w:rPr>
                              <w:t>Rhian</w:t>
                            </w:r>
                            <w:r w:rsidR="00735EDC" w:rsidRPr="00DA79F8">
                              <w:rPr>
                                <w:i/>
                                <w:iCs/>
                                <w:color w:val="806000" w:themeColor="accent4" w:themeShade="80"/>
                              </w:rPr>
                              <w:t xml:space="preserve"> </w:t>
                            </w:r>
                            <w:r w:rsidR="00EE44D0" w:rsidRPr="00DA79F8">
                              <w:rPr>
                                <w:i/>
                                <w:iCs/>
                                <w:color w:val="806000" w:themeColor="accent4" w:themeShade="80"/>
                              </w:rPr>
                              <w:t>Touyz</w:t>
                            </w:r>
                          </w:p>
                        </w:txbxContent>
                      </wps:txbx>
                      <wps:bodyPr rot="0" spcFirstLastPara="0" vertOverflow="overflow" horzOverflow="overflow" vert="horz" wrap="square" lIns="108000" tIns="3600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CA68C6D" id="_x0000_t202" coordsize="21600,21600" o:spt="202" path="m,l,21600r21600,l21600,xe">
                <v:stroke joinstyle="miter"/>
                <v:path gradientshapeok="t" o:connecttype="rect"/>
              </v:shapetype>
              <v:shape id="Text Box 4" o:spid="_x0000_s1026" type="#_x0000_t202" style="position:absolute;left:0;text-align:left;margin-left:468.75pt;margin-top:10.75pt;width:519.95pt;height:22.9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" fillcolor="white [3201]" stroked="f" strokeweight=".5pt">
                <v:textbox style="mso-fit-shape-to-text:t" inset="3mm,1mm">
                  <w:txbxContent>
                    <w:p w14:paraId="42F1A394" w14:textId="43AC4567" w:rsidR="00EE44D0" w:rsidRPr="00DA79F8" w:rsidRDefault="00E2496D">
                      <w:pPr>
                        <w:rPr>
                          <w:i/>
                          <w:iCs/>
                          <w:color w:val="806000" w:themeColor="accent4" w:themeShade="80"/>
                        </w:rPr>
                      </w:pPr>
                      <w:r w:rsidRPr="00DA79F8">
                        <w:rPr>
                          <w:i/>
                          <w:iCs/>
                          <w:color w:val="806000" w:themeColor="accent4" w:themeShade="80"/>
                        </w:rPr>
                        <w:t xml:space="preserve">Lilach Sheiner </w:t>
                      </w:r>
                      <w:r w:rsidR="00D23FA8" w:rsidRPr="00DA79F8">
                        <w:rPr>
                          <w:i/>
                          <w:iCs/>
                          <w:color w:val="806000" w:themeColor="accent4" w:themeShade="80"/>
                        </w:rPr>
                        <w:t xml:space="preserve">(left) </w:t>
                      </w:r>
                      <w:r w:rsidRPr="00DA79F8">
                        <w:rPr>
                          <w:i/>
                          <w:iCs/>
                          <w:color w:val="806000" w:themeColor="accent4" w:themeShade="80"/>
                        </w:rPr>
                        <w:t>collects the NERD Research Culture Award, May 2019</w:t>
                      </w:r>
                      <w:r w:rsidR="00735EDC" w:rsidRPr="00DA79F8">
                        <w:rPr>
                          <w:i/>
                          <w:iCs/>
                          <w:color w:val="806000" w:themeColor="accent4" w:themeShade="80"/>
                        </w:rPr>
                        <w:t xml:space="preserve">. </w:t>
                      </w:r>
                      <w:r w:rsidR="00D80524" w:rsidRPr="00DA79F8">
                        <w:rPr>
                          <w:i/>
                          <w:iCs/>
                          <w:color w:val="806000" w:themeColor="accent4" w:themeShade="80"/>
                        </w:rPr>
                        <w:t>P</w:t>
                      </w:r>
                      <w:r w:rsidR="00735EDC" w:rsidRPr="00DA79F8">
                        <w:rPr>
                          <w:i/>
                          <w:iCs/>
                          <w:color w:val="806000" w:themeColor="accent4" w:themeShade="80"/>
                        </w:rPr>
                        <w:t xml:space="preserve">ictured with </w:t>
                      </w:r>
                      <w:r w:rsidR="00EE44D0" w:rsidRPr="00DA79F8">
                        <w:rPr>
                          <w:i/>
                          <w:iCs/>
                          <w:color w:val="806000" w:themeColor="accent4" w:themeShade="80"/>
                        </w:rPr>
                        <w:t>Rhian</w:t>
                      </w:r>
                      <w:r w:rsidR="00735EDC" w:rsidRPr="00DA79F8">
                        <w:rPr>
                          <w:i/>
                          <w:iCs/>
                          <w:color w:val="806000" w:themeColor="accent4" w:themeShade="80"/>
                        </w:rPr>
                        <w:t xml:space="preserve"> </w:t>
                      </w:r>
                      <w:r w:rsidR="00EE44D0" w:rsidRPr="00DA79F8">
                        <w:rPr>
                          <w:i/>
                          <w:iCs/>
                          <w:color w:val="806000" w:themeColor="accent4" w:themeShade="80"/>
                        </w:rPr>
                        <w:t>Touyz</w:t>
                      </w:r>
                    </w:p>
                  </w:txbxContent>
                </v:textbox>
                <w10:wrap anchorx="margin"/>
              </v:shape>
            </w:pict>
          </mc:Fallback>
        </mc:AlternateContent>
      </w:r>
    </w:p>
    <w:p w14:paraId="0ACAF31E" w14:textId="5C9489F8" w:rsidR="00E2496D" w:rsidRDefault="00E2496D" w:rsidP="0031140D">
      <w:pPr>
        <w:jc w:val="both"/>
        <w:rPr>
          <w:rFonts w:ascii="Arial" w:hAnsi="Arial" w:cs="Arial"/>
          <w:sz w:val="22"/>
          <w:szCs w:val="22"/>
        </w:rPr>
      </w:pPr>
    </w:p>
    <w:p w14:paraId="6D66C0ED" w14:textId="224C859E" w:rsidR="00750FC8" w:rsidRDefault="00750FC8" w:rsidP="0031140D">
      <w:pPr>
        <w:jc w:val="both"/>
        <w:rPr>
          <w:rFonts w:ascii="Arial" w:hAnsi="Arial" w:cs="Arial"/>
          <w:sz w:val="22"/>
          <w:szCs w:val="22"/>
        </w:rPr>
      </w:pPr>
    </w:p>
    <w:p w14:paraId="67D08B06" w14:textId="2BFDB7DA" w:rsidR="00D82CFA" w:rsidRDefault="00D82CFA" w:rsidP="0031140D">
      <w:pPr>
        <w:jc w:val="both"/>
        <w:rPr>
          <w:rFonts w:ascii="Arial" w:hAnsi="Arial" w:cs="Arial"/>
          <w:sz w:val="22"/>
          <w:szCs w:val="22"/>
        </w:rPr>
      </w:pPr>
    </w:p>
    <w:p w14:paraId="1C0018A1" w14:textId="10DBE973" w:rsidR="0002251B" w:rsidRPr="00D80524" w:rsidRDefault="00750FC8" w:rsidP="00E566D6">
      <w:pPr>
        <w:jc w:val="both"/>
        <w:rPr>
          <w:rFonts w:ascii="Adobe Devanagari" w:hAnsi="Adobe Devanagari" w:cs="Adobe Devanagari"/>
          <w:color w:val="FFFFFF" w:themeColor="background1"/>
          <w:sz w:val="28"/>
          <w:szCs w:val="28"/>
        </w:rPr>
      </w:pPr>
      <w:r w:rsidRPr="00D80524">
        <w:rPr>
          <w:rFonts w:ascii="Adobe Devanagari" w:hAnsi="Adobe Devanagari" w:cs="Adobe Devanagari"/>
          <w:color w:val="FFFFFF" w:themeColor="background1"/>
          <w:sz w:val="28"/>
          <w:szCs w:val="28"/>
        </w:rPr>
        <w:t xml:space="preserve">The SAT also co-ordinate two additional schemes that aim to provide support for career development for research and teaching staff. The </w:t>
      </w:r>
      <w:r w:rsidR="00D23FA8" w:rsidRPr="00D80524">
        <w:rPr>
          <w:rFonts w:ascii="Adobe Devanagari" w:hAnsi="Adobe Devanagari" w:cs="Adobe Devanagari"/>
          <w:color w:val="FFFFFF" w:themeColor="background1"/>
          <w:sz w:val="28"/>
          <w:szCs w:val="28"/>
        </w:rPr>
        <w:t>iii’</w:t>
      </w:r>
      <w:r w:rsidRPr="00D80524">
        <w:rPr>
          <w:rFonts w:ascii="Adobe Devanagari" w:hAnsi="Adobe Devanagari" w:cs="Adobe Devanagari"/>
          <w:color w:val="FFFFFF" w:themeColor="background1"/>
          <w:sz w:val="28"/>
          <w:szCs w:val="28"/>
        </w:rPr>
        <w:t>s Athena SWAN mentorship scheme contains 3</w:t>
      </w:r>
      <w:r w:rsidR="004B09C9" w:rsidRPr="00D80524">
        <w:rPr>
          <w:rFonts w:ascii="Adobe Devanagari" w:hAnsi="Adobe Devanagari" w:cs="Adobe Devanagari"/>
          <w:color w:val="FFFFFF" w:themeColor="background1"/>
          <w:sz w:val="28"/>
          <w:szCs w:val="28"/>
        </w:rPr>
        <w:t>6</w:t>
      </w:r>
      <w:r w:rsidRPr="00D80524">
        <w:rPr>
          <w:rFonts w:ascii="Adobe Devanagari" w:hAnsi="Adobe Devanagari" w:cs="Adobe Devanagari"/>
          <w:color w:val="FFFFFF" w:themeColor="background1"/>
          <w:sz w:val="28"/>
          <w:szCs w:val="28"/>
        </w:rPr>
        <w:t xml:space="preserve"> matched pairs and feedback is broadly positive</w:t>
      </w:r>
      <w:r w:rsidR="00374DE7" w:rsidRPr="00D80524">
        <w:rPr>
          <w:rFonts w:ascii="Adobe Devanagari" w:hAnsi="Adobe Devanagari" w:cs="Adobe Devanagari"/>
          <w:color w:val="FFFFFF" w:themeColor="background1"/>
          <w:sz w:val="28"/>
          <w:szCs w:val="28"/>
        </w:rPr>
        <w:t xml:space="preserve">. We recognise that the mentorship scheme is most helpful for postdoctoral staff and that more senior staff could benefit from more structured support as they plan </w:t>
      </w:r>
      <w:r w:rsidR="001F3650" w:rsidRPr="00D80524">
        <w:rPr>
          <w:rFonts w:ascii="Adobe Devanagari" w:hAnsi="Adobe Devanagari" w:cs="Adobe Devanagari"/>
          <w:color w:val="FFFFFF" w:themeColor="background1"/>
          <w:sz w:val="28"/>
          <w:szCs w:val="28"/>
        </w:rPr>
        <w:t xml:space="preserve">grant and paper writing. Currently, we are running </w:t>
      </w:r>
      <w:r w:rsidR="00D23FA8" w:rsidRPr="00D80524">
        <w:rPr>
          <w:rFonts w:ascii="Adobe Devanagari" w:hAnsi="Adobe Devanagari" w:cs="Adobe Devanagari"/>
          <w:color w:val="FFFFFF" w:themeColor="background1"/>
          <w:sz w:val="28"/>
          <w:szCs w:val="28"/>
        </w:rPr>
        <w:t>a</w:t>
      </w:r>
      <w:r w:rsidR="001F3650" w:rsidRPr="00D80524">
        <w:rPr>
          <w:rFonts w:ascii="Adobe Devanagari" w:hAnsi="Adobe Devanagari" w:cs="Adobe Devanagari"/>
          <w:color w:val="FFFFFF" w:themeColor="background1"/>
          <w:sz w:val="28"/>
          <w:szCs w:val="28"/>
        </w:rPr>
        <w:t xml:space="preserve"> ‘career mapping scheme’ with</w:t>
      </w:r>
      <w:r w:rsidR="00735EDC" w:rsidRPr="00D80524">
        <w:rPr>
          <w:rFonts w:ascii="Adobe Devanagari" w:hAnsi="Adobe Devanagari" w:cs="Adobe Devanagari"/>
          <w:color w:val="FFFFFF" w:themeColor="background1"/>
          <w:sz w:val="28"/>
          <w:szCs w:val="28"/>
        </w:rPr>
        <w:t xml:space="preserve"> </w:t>
      </w:r>
      <w:r w:rsidR="00D23FA8" w:rsidRPr="00D80524">
        <w:rPr>
          <w:rFonts w:ascii="Adobe Devanagari" w:hAnsi="Adobe Devanagari" w:cs="Adobe Devanagari"/>
          <w:color w:val="FFFFFF" w:themeColor="background1"/>
          <w:sz w:val="28"/>
          <w:szCs w:val="28"/>
        </w:rPr>
        <w:t>eight</w:t>
      </w:r>
      <w:r w:rsidR="00735EDC" w:rsidRPr="00D80524">
        <w:rPr>
          <w:rFonts w:ascii="Adobe Devanagari" w:hAnsi="Adobe Devanagari" w:cs="Adobe Devanagari"/>
          <w:color w:val="FFFFFF" w:themeColor="background1"/>
          <w:sz w:val="28"/>
          <w:szCs w:val="28"/>
        </w:rPr>
        <w:t xml:space="preserve"> </w:t>
      </w:r>
      <w:r w:rsidR="00D80524">
        <w:rPr>
          <w:rFonts w:ascii="Adobe Devanagari" w:hAnsi="Adobe Devanagari" w:cs="Adobe Devanagari"/>
          <w:color w:val="FFFFFF" w:themeColor="background1"/>
          <w:sz w:val="28"/>
          <w:szCs w:val="28"/>
        </w:rPr>
        <w:t>G</w:t>
      </w:r>
      <w:r w:rsidR="001F3650" w:rsidRPr="00D80524">
        <w:rPr>
          <w:rFonts w:ascii="Adobe Devanagari" w:hAnsi="Adobe Devanagari" w:cs="Adobe Devanagari"/>
          <w:color w:val="FFFFFF" w:themeColor="background1"/>
          <w:sz w:val="28"/>
          <w:szCs w:val="28"/>
        </w:rPr>
        <w:t xml:space="preserve">rade 8 or 9 staff and will review </w:t>
      </w:r>
      <w:r w:rsidR="00D23FA8" w:rsidRPr="00D80524">
        <w:rPr>
          <w:rFonts w:ascii="Adobe Devanagari" w:hAnsi="Adobe Devanagari" w:cs="Adobe Devanagari"/>
          <w:color w:val="FFFFFF" w:themeColor="background1"/>
          <w:sz w:val="28"/>
          <w:szCs w:val="28"/>
        </w:rPr>
        <w:t>the</w:t>
      </w:r>
      <w:r w:rsidR="001F3650" w:rsidRPr="00D80524">
        <w:rPr>
          <w:rFonts w:ascii="Adobe Devanagari" w:hAnsi="Adobe Devanagari" w:cs="Adobe Devanagari"/>
          <w:color w:val="FFFFFF" w:themeColor="background1"/>
          <w:sz w:val="28"/>
          <w:szCs w:val="28"/>
        </w:rPr>
        <w:t xml:space="preserve"> success of this scheme in 2020.</w:t>
      </w:r>
    </w:p>
    <w:p w14:paraId="5693DABF" w14:textId="5AE2FFCB" w:rsidR="0002251B" w:rsidRPr="00554FA9" w:rsidRDefault="001F3650" w:rsidP="00380A4A">
      <w:pPr>
        <w:pStyle w:val="IntenseQuote"/>
        <w:rPr>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554FA9">
        <w:rPr>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lastRenderedPageBreak/>
        <w:t xml:space="preserve">Inclusion of support </w:t>
      </w:r>
      <w:r w:rsidR="00AA01AC" w:rsidRPr="00554FA9">
        <w:rPr>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and technical </w:t>
      </w:r>
      <w:r w:rsidRPr="00554FA9">
        <w:rPr>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staff </w:t>
      </w:r>
    </w:p>
    <w:p w14:paraId="72504304" w14:textId="77777777" w:rsidR="00902630" w:rsidRDefault="00902630" w:rsidP="00AA01AC">
      <w:pPr>
        <w:jc w:val="both"/>
        <w:rPr>
          <w:rFonts w:ascii="Adobe Devanagari" w:hAnsi="Adobe Devanagari" w:cs="Adobe Devanagari"/>
          <w:color w:val="FFFFFF" w:themeColor="background1"/>
          <w:sz w:val="28"/>
          <w:szCs w:val="28"/>
        </w:rPr>
      </w:pPr>
    </w:p>
    <w:p w14:paraId="6B975025" w14:textId="25B6D684" w:rsidR="00AA01AC" w:rsidRPr="004B09C9" w:rsidRDefault="001F3650" w:rsidP="00AA01AC">
      <w:pPr>
        <w:jc w:val="both"/>
        <w:rPr>
          <w:rFonts w:ascii="Arial" w:eastAsia="Times New Roman" w:hAnsi="Arial" w:cs="Arial"/>
          <w:color w:val="000000"/>
          <w:sz w:val="22"/>
          <w:szCs w:val="22"/>
        </w:rPr>
      </w:pPr>
      <w:r w:rsidRPr="00D80524">
        <w:rPr>
          <w:rFonts w:ascii="Adobe Devanagari" w:hAnsi="Adobe Devanagari" w:cs="Adobe Devanagari"/>
          <w:color w:val="FFFFFF" w:themeColor="background1"/>
          <w:sz w:val="28"/>
          <w:szCs w:val="28"/>
        </w:rPr>
        <w:t xml:space="preserve">Athena SWAN awards now </w:t>
      </w:r>
      <w:proofErr w:type="gramStart"/>
      <w:r w:rsidRPr="00D80524">
        <w:rPr>
          <w:rFonts w:ascii="Adobe Devanagari" w:hAnsi="Adobe Devanagari" w:cs="Adobe Devanagari"/>
          <w:color w:val="FFFFFF" w:themeColor="background1"/>
          <w:sz w:val="28"/>
          <w:szCs w:val="28"/>
        </w:rPr>
        <w:t>take into account</w:t>
      </w:r>
      <w:proofErr w:type="gramEnd"/>
      <w:r w:rsidRPr="00D80524">
        <w:rPr>
          <w:rFonts w:ascii="Adobe Devanagari" w:hAnsi="Adobe Devanagari" w:cs="Adobe Devanagari"/>
          <w:color w:val="FFFFFF" w:themeColor="background1"/>
          <w:sz w:val="28"/>
          <w:szCs w:val="28"/>
        </w:rPr>
        <w:t xml:space="preserve"> all staff within the Institute</w:t>
      </w:r>
      <w:r w:rsidR="00380A4A">
        <w:rPr>
          <w:rFonts w:ascii="Adobe Devanagari" w:hAnsi="Adobe Devanagari" w:cs="Adobe Devanagari"/>
          <w:color w:val="FFFFFF" w:themeColor="background1"/>
          <w:sz w:val="28"/>
          <w:szCs w:val="28"/>
        </w:rPr>
        <w:t>,</w:t>
      </w:r>
      <w:r w:rsidRPr="00D80524">
        <w:rPr>
          <w:rFonts w:ascii="Adobe Devanagari" w:hAnsi="Adobe Devanagari" w:cs="Adobe Devanagari"/>
          <w:color w:val="FFFFFF" w:themeColor="background1"/>
          <w:sz w:val="28"/>
          <w:szCs w:val="28"/>
        </w:rPr>
        <w:t xml:space="preserve"> regardless of their job family. To provide baseline information on our support staff’s views on Athena SWAN</w:t>
      </w:r>
      <w:r w:rsidR="00380A4A">
        <w:rPr>
          <w:rFonts w:ascii="Adobe Devanagari" w:hAnsi="Adobe Devanagari" w:cs="Adobe Devanagari"/>
          <w:color w:val="FFFFFF" w:themeColor="background1"/>
          <w:sz w:val="28"/>
          <w:szCs w:val="28"/>
        </w:rPr>
        <w:t>-</w:t>
      </w:r>
      <w:r w:rsidRPr="00D80524">
        <w:rPr>
          <w:rFonts w:ascii="Adobe Devanagari" w:hAnsi="Adobe Devanagari" w:cs="Adobe Devanagari"/>
          <w:color w:val="FFFFFF" w:themeColor="background1"/>
          <w:sz w:val="28"/>
          <w:szCs w:val="28"/>
        </w:rPr>
        <w:t>related subjects, we conducted a survey in 201</w:t>
      </w:r>
      <w:r w:rsidR="00AA01AC" w:rsidRPr="00D80524">
        <w:rPr>
          <w:rFonts w:ascii="Adobe Devanagari" w:hAnsi="Adobe Devanagari" w:cs="Adobe Devanagari"/>
          <w:color w:val="FFFFFF" w:themeColor="background1"/>
          <w:sz w:val="28"/>
          <w:szCs w:val="28"/>
        </w:rPr>
        <w:t xml:space="preserve">8. </w:t>
      </w:r>
      <w:r w:rsidR="00AA01AC" w:rsidRPr="00D80524">
        <w:rPr>
          <w:rFonts w:ascii="Adobe Devanagari" w:eastAsia="Times New Roman" w:hAnsi="Adobe Devanagari" w:cs="Adobe Devanagari"/>
          <w:color w:val="FFFFFF" w:themeColor="background1"/>
          <w:sz w:val="28"/>
          <w:szCs w:val="28"/>
        </w:rPr>
        <w:t>Overall</w:t>
      </w:r>
      <w:r w:rsidR="00380A4A">
        <w:rPr>
          <w:rFonts w:ascii="Adobe Devanagari" w:eastAsia="Times New Roman" w:hAnsi="Adobe Devanagari" w:cs="Adobe Devanagari"/>
          <w:color w:val="FFFFFF" w:themeColor="background1"/>
          <w:sz w:val="28"/>
          <w:szCs w:val="28"/>
        </w:rPr>
        <w:t>,</w:t>
      </w:r>
      <w:r w:rsidR="00AA01AC" w:rsidRPr="00D80524">
        <w:rPr>
          <w:rFonts w:ascii="Adobe Devanagari" w:eastAsia="Times New Roman" w:hAnsi="Adobe Devanagari" w:cs="Adobe Devanagari"/>
          <w:color w:val="FFFFFF" w:themeColor="background1"/>
          <w:sz w:val="28"/>
          <w:szCs w:val="28"/>
        </w:rPr>
        <w:t xml:space="preserve"> the responses were positive and there was no clear gender bias. The results from this survey broadly reflect those </w:t>
      </w:r>
      <w:r w:rsidR="00380A4A">
        <w:rPr>
          <w:rFonts w:ascii="Adobe Devanagari" w:eastAsia="Times New Roman" w:hAnsi="Adobe Devanagari" w:cs="Adobe Devanagari"/>
          <w:color w:val="FFFFFF" w:themeColor="background1"/>
          <w:sz w:val="28"/>
          <w:szCs w:val="28"/>
        </w:rPr>
        <w:t>of</w:t>
      </w:r>
      <w:r w:rsidR="00AA01AC" w:rsidRPr="00D80524">
        <w:rPr>
          <w:rFonts w:ascii="Adobe Devanagari" w:eastAsia="Times New Roman" w:hAnsi="Adobe Devanagari" w:cs="Adobe Devanagari"/>
          <w:color w:val="FFFFFF" w:themeColor="background1"/>
          <w:sz w:val="28"/>
          <w:szCs w:val="28"/>
        </w:rPr>
        <w:t xml:space="preserve"> the 2019 Institute survey</w:t>
      </w:r>
      <w:r w:rsidR="00380A4A">
        <w:rPr>
          <w:rFonts w:ascii="Adobe Devanagari" w:eastAsia="Times New Roman" w:hAnsi="Adobe Devanagari" w:cs="Adobe Devanagari"/>
          <w:color w:val="FFFFFF" w:themeColor="background1"/>
          <w:sz w:val="28"/>
          <w:szCs w:val="28"/>
        </w:rPr>
        <w:t>,</w:t>
      </w:r>
      <w:r w:rsidR="00AA01AC" w:rsidRPr="00D80524">
        <w:rPr>
          <w:rFonts w:ascii="Adobe Devanagari" w:eastAsia="Times New Roman" w:hAnsi="Adobe Devanagari" w:cs="Adobe Devanagari"/>
          <w:color w:val="FFFFFF" w:themeColor="background1"/>
          <w:sz w:val="28"/>
          <w:szCs w:val="28"/>
        </w:rPr>
        <w:t xml:space="preserve"> and these will help shape various actions in the Silver application</w:t>
      </w:r>
      <w:r w:rsidR="00AA01AC" w:rsidRPr="004B09C9">
        <w:rPr>
          <w:rFonts w:ascii="Arial" w:eastAsia="Times New Roman" w:hAnsi="Arial" w:cs="Arial"/>
          <w:color w:val="000000"/>
          <w:sz w:val="22"/>
          <w:szCs w:val="22"/>
        </w:rPr>
        <w:t>.</w:t>
      </w:r>
    </w:p>
    <w:p w14:paraId="4E0D9C2C" w14:textId="2836982F" w:rsidR="00E2496D" w:rsidRDefault="00E2496D" w:rsidP="0031140D">
      <w:pPr>
        <w:jc w:val="both"/>
        <w:rPr>
          <w:rFonts w:ascii="Arial" w:hAnsi="Arial" w:cs="Arial"/>
          <w:b/>
          <w:bCs/>
          <w:sz w:val="22"/>
          <w:szCs w:val="22"/>
        </w:rPr>
      </w:pPr>
    </w:p>
    <w:p w14:paraId="50C73649" w14:textId="195F7B68" w:rsidR="00DC4ADA" w:rsidRPr="00554FA9" w:rsidRDefault="00DC4ADA" w:rsidP="00554FA9">
      <w:pPr>
        <w:pStyle w:val="IntenseQuote"/>
        <w:ind w:left="1584"/>
        <w:rPr>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554FA9">
        <w:rPr>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Institute Athena SWAN events</w:t>
      </w:r>
    </w:p>
    <w:p w14:paraId="1C0000E4" w14:textId="3C6B2C16" w:rsidR="00380A4A" w:rsidRDefault="00380A4A" w:rsidP="0031140D">
      <w:pPr>
        <w:jc w:val="both"/>
        <w:rPr>
          <w:rFonts w:ascii="Arial" w:hAnsi="Arial" w:cs="Arial"/>
          <w:sz w:val="22"/>
          <w:szCs w:val="22"/>
        </w:rPr>
      </w:pPr>
    </w:p>
    <w:p w14:paraId="58CF59DA" w14:textId="77777777" w:rsidR="00902630" w:rsidRDefault="00902630" w:rsidP="00E566D6">
      <w:pPr>
        <w:jc w:val="both"/>
        <w:rPr>
          <w:rFonts w:ascii="Adobe Devanagari" w:hAnsi="Adobe Devanagari" w:cs="Adobe Devanagari"/>
          <w:sz w:val="28"/>
          <w:szCs w:val="28"/>
        </w:rPr>
      </w:pPr>
    </w:p>
    <w:p w14:paraId="13C2AD4F" w14:textId="037273C1" w:rsidR="00D81410" w:rsidRDefault="00D82CFA" w:rsidP="00E566D6">
      <w:pPr>
        <w:jc w:val="both"/>
        <w:rPr>
          <w:rFonts w:ascii="Adobe Devanagari" w:hAnsi="Adobe Devanagari" w:cs="Adobe Devanagari"/>
          <w:sz w:val="28"/>
          <w:szCs w:val="28"/>
        </w:rPr>
      </w:pPr>
      <w:r w:rsidRPr="00380A4A">
        <w:rPr>
          <w:rFonts w:ascii="Adobe Devanagari" w:hAnsi="Adobe Devanagari" w:cs="Adobe Devanagari"/>
          <w:sz w:val="28"/>
          <w:szCs w:val="28"/>
        </w:rPr>
        <w:t xml:space="preserve">Finally, we continue to </w:t>
      </w:r>
      <w:r w:rsidR="00380A4A">
        <w:rPr>
          <w:rFonts w:ascii="Adobe Devanagari" w:hAnsi="Adobe Devanagari" w:cs="Adobe Devanagari"/>
          <w:sz w:val="28"/>
          <w:szCs w:val="28"/>
        </w:rPr>
        <w:t>deliver</w:t>
      </w:r>
      <w:r w:rsidRPr="00380A4A">
        <w:rPr>
          <w:rFonts w:ascii="Adobe Devanagari" w:hAnsi="Adobe Devanagari" w:cs="Adobe Devanagari"/>
          <w:sz w:val="28"/>
          <w:szCs w:val="28"/>
        </w:rPr>
        <w:t xml:space="preserve"> workshops and events to provide information, support and encouragement for all. Workshops that have taken place this year include those on P</w:t>
      </w:r>
      <w:r w:rsidR="00D23FA8" w:rsidRPr="00380A4A">
        <w:rPr>
          <w:rFonts w:ascii="Adobe Devanagari" w:hAnsi="Adobe Devanagari" w:cs="Adobe Devanagari"/>
          <w:sz w:val="28"/>
          <w:szCs w:val="28"/>
        </w:rPr>
        <w:t>D</w:t>
      </w:r>
      <w:r w:rsidRPr="00380A4A">
        <w:rPr>
          <w:rFonts w:ascii="Adobe Devanagari" w:hAnsi="Adobe Devanagari" w:cs="Adobe Devanagari"/>
          <w:sz w:val="28"/>
          <w:szCs w:val="28"/>
        </w:rPr>
        <w:t xml:space="preserve">R, promotion and </w:t>
      </w:r>
      <w:r w:rsidR="00DC4ADA" w:rsidRPr="00380A4A">
        <w:rPr>
          <w:rFonts w:ascii="Adobe Devanagari" w:hAnsi="Adobe Devanagari" w:cs="Adobe Devanagari"/>
          <w:sz w:val="28"/>
          <w:szCs w:val="28"/>
        </w:rPr>
        <w:t xml:space="preserve">regrading for support staff. We also had </w:t>
      </w:r>
      <w:r w:rsidR="00380A4A">
        <w:rPr>
          <w:rFonts w:ascii="Adobe Devanagari" w:hAnsi="Adobe Devanagari" w:cs="Adobe Devanagari"/>
          <w:sz w:val="28"/>
          <w:szCs w:val="28"/>
        </w:rPr>
        <w:t>a wonderful time</w:t>
      </w:r>
      <w:r w:rsidR="00DC4ADA" w:rsidRPr="00380A4A">
        <w:rPr>
          <w:rFonts w:ascii="Adobe Devanagari" w:hAnsi="Adobe Devanagari" w:cs="Adobe Devanagari"/>
          <w:sz w:val="28"/>
          <w:szCs w:val="28"/>
        </w:rPr>
        <w:t xml:space="preserve"> at the Christmas Bench &amp; Bairns party</w:t>
      </w:r>
      <w:r w:rsidR="00380A4A">
        <w:rPr>
          <w:rFonts w:ascii="Adobe Devanagari" w:hAnsi="Adobe Devanagari" w:cs="Adobe Devanagari"/>
          <w:sz w:val="28"/>
          <w:szCs w:val="28"/>
        </w:rPr>
        <w:t>,</w:t>
      </w:r>
      <w:r w:rsidR="00DC4ADA" w:rsidRPr="00380A4A">
        <w:rPr>
          <w:rFonts w:ascii="Adobe Devanagari" w:hAnsi="Adobe Devanagari" w:cs="Adobe Devanagari"/>
          <w:sz w:val="28"/>
          <w:szCs w:val="28"/>
        </w:rPr>
        <w:t xml:space="preserve"> and many of you </w:t>
      </w:r>
      <w:r w:rsidR="00380A4A">
        <w:rPr>
          <w:rFonts w:ascii="Adobe Devanagari" w:hAnsi="Adobe Devanagari" w:cs="Adobe Devanagari"/>
          <w:sz w:val="28"/>
          <w:szCs w:val="28"/>
        </w:rPr>
        <w:t>joined us to celebrate inspirational females</w:t>
      </w:r>
      <w:r w:rsidR="00DC4ADA" w:rsidRPr="00380A4A">
        <w:rPr>
          <w:rFonts w:ascii="Adobe Devanagari" w:hAnsi="Adobe Devanagari" w:cs="Adobe Devanagari"/>
          <w:sz w:val="28"/>
          <w:szCs w:val="28"/>
        </w:rPr>
        <w:t xml:space="preserve"> on International Women’s Day</w:t>
      </w:r>
      <w:r w:rsidR="00D81410">
        <w:rPr>
          <w:rFonts w:ascii="Adobe Devanagari" w:hAnsi="Adobe Devanagari" w:cs="Adobe Devanagari"/>
          <w:sz w:val="28"/>
          <w:szCs w:val="28"/>
        </w:rPr>
        <w:t>.</w:t>
      </w:r>
    </w:p>
    <w:p w14:paraId="316F3590" w14:textId="28AD3504" w:rsidR="00E566D6" w:rsidRPr="00E566D6" w:rsidRDefault="00E566D6" w:rsidP="00E566D6">
      <w:pPr>
        <w:jc w:val="both"/>
        <w:rPr>
          <w:rFonts w:ascii="Adobe Devanagari" w:hAnsi="Adobe Devanagari" w:cs="Adobe Devanagari"/>
          <w:sz w:val="28"/>
          <w:szCs w:val="28"/>
        </w:rPr>
      </w:pPr>
      <w:r w:rsidRPr="00210C9D">
        <w:rPr>
          <w:rFonts w:ascii="Arial" w:hAnsi="Arial" w:cs="Arial"/>
          <w:noProof/>
          <w:szCs w:val="22"/>
        </w:rPr>
        <mc:AlternateContent>
          <mc:Choice Requires="wpg">
            <w:drawing>
              <wp:anchor distT="0" distB="0" distL="114300" distR="114300" simplePos="0" relativeHeight="251663360" behindDoc="1" locked="0" layoutInCell="1" allowOverlap="1" wp14:anchorId="037BE3CA" wp14:editId="17D7B4F8">
                <wp:simplePos x="0" y="0"/>
                <wp:positionH relativeFrom="margin">
                  <wp:align>left</wp:align>
                </wp:positionH>
                <wp:positionV relativeFrom="paragraph">
                  <wp:posOffset>90805</wp:posOffset>
                </wp:positionV>
                <wp:extent cx="6477635" cy="3566160"/>
                <wp:effectExtent l="0" t="0" r="0" b="0"/>
                <wp:wrapTight wrapText="bothSides">
                  <wp:wrapPolygon edited="0">
                    <wp:start x="8194" y="0"/>
                    <wp:lineTo x="572" y="1385"/>
                    <wp:lineTo x="572" y="7385"/>
                    <wp:lineTo x="0" y="8769"/>
                    <wp:lineTo x="0" y="17077"/>
                    <wp:lineTo x="2033" y="18462"/>
                    <wp:lineTo x="2033" y="21462"/>
                    <wp:lineTo x="9592" y="21462"/>
                    <wp:lineTo x="15944" y="21462"/>
                    <wp:lineTo x="15944" y="18462"/>
                    <wp:lineTo x="21534" y="18115"/>
                    <wp:lineTo x="21534" y="12000"/>
                    <wp:lineTo x="20582" y="11077"/>
                    <wp:lineTo x="20709" y="1615"/>
                    <wp:lineTo x="16516" y="0"/>
                    <wp:lineTo x="8194" y="0"/>
                  </wp:wrapPolygon>
                </wp:wrapTight>
                <wp:docPr id="33" name="Group 2"/>
                <wp:cNvGraphicFramePr/>
                <a:graphic xmlns:a="http://schemas.openxmlformats.org/drawingml/2006/main">
                  <a:graphicData uri="http://schemas.microsoft.com/office/word/2010/wordprocessingGroup">
                    <wpg:wgp>
                      <wpg:cNvGrpSpPr/>
                      <wpg:grpSpPr>
                        <a:xfrm>
                          <a:off x="0" y="0"/>
                          <a:ext cx="6477635" cy="3566160"/>
                          <a:chOff x="0" y="-500497"/>
                          <a:chExt cx="9075378" cy="7173826"/>
                        </a:xfrm>
                      </wpg:grpSpPr>
                      <pic:pic xmlns:pic="http://schemas.openxmlformats.org/drawingml/2006/picture">
                        <pic:nvPicPr>
                          <pic:cNvPr id="34" name="Picture 34"/>
                          <pic:cNvPicPr>
                            <a:picLocks noChangeAspect="1"/>
                          </pic:cNvPicPr>
                        </pic:nvPicPr>
                        <pic:blipFill>
                          <a:blip r:embed="rId15"/>
                          <a:stretch>
                            <a:fillRect/>
                          </a:stretch>
                        </pic:blipFill>
                        <pic:spPr>
                          <a:xfrm>
                            <a:off x="3507048" y="-500497"/>
                            <a:ext cx="3403064" cy="2435318"/>
                          </a:xfrm>
                          <a:prstGeom prst="rect">
                            <a:avLst/>
                          </a:prstGeom>
                        </pic:spPr>
                      </pic:pic>
                      <pic:pic xmlns:pic="http://schemas.openxmlformats.org/drawingml/2006/picture">
                        <pic:nvPicPr>
                          <pic:cNvPr id="35" name="Picture 35"/>
                          <pic:cNvPicPr>
                            <a:picLocks noChangeAspect="1"/>
                          </pic:cNvPicPr>
                        </pic:nvPicPr>
                        <pic:blipFill>
                          <a:blip r:embed="rId16"/>
                          <a:stretch>
                            <a:fillRect/>
                          </a:stretch>
                        </pic:blipFill>
                        <pic:spPr>
                          <a:xfrm>
                            <a:off x="4078355" y="3765029"/>
                            <a:ext cx="2594766" cy="2908300"/>
                          </a:xfrm>
                          <a:prstGeom prst="rect">
                            <a:avLst/>
                          </a:prstGeom>
                        </pic:spPr>
                      </pic:pic>
                      <pic:pic xmlns:pic="http://schemas.openxmlformats.org/drawingml/2006/picture">
                        <pic:nvPicPr>
                          <pic:cNvPr id="36" name="Picture 36"/>
                          <pic:cNvPicPr>
                            <a:picLocks noChangeAspect="1"/>
                          </pic:cNvPicPr>
                        </pic:nvPicPr>
                        <pic:blipFill>
                          <a:blip r:embed="rId17"/>
                          <a:stretch>
                            <a:fillRect/>
                          </a:stretch>
                        </pic:blipFill>
                        <pic:spPr>
                          <a:xfrm>
                            <a:off x="908215" y="4175750"/>
                            <a:ext cx="3185652" cy="2466311"/>
                          </a:xfrm>
                          <a:prstGeom prst="rect">
                            <a:avLst/>
                          </a:prstGeom>
                        </pic:spPr>
                      </pic:pic>
                      <pic:pic xmlns:pic="http://schemas.openxmlformats.org/drawingml/2006/picture">
                        <pic:nvPicPr>
                          <pic:cNvPr id="37" name="Picture 37"/>
                          <pic:cNvPicPr>
                            <a:picLocks noChangeAspect="1"/>
                          </pic:cNvPicPr>
                        </pic:nvPicPr>
                        <pic:blipFill>
                          <a:blip r:embed="rId18"/>
                          <a:stretch>
                            <a:fillRect/>
                          </a:stretch>
                        </pic:blipFill>
                        <pic:spPr>
                          <a:xfrm>
                            <a:off x="303942" y="0"/>
                            <a:ext cx="3403062" cy="2467220"/>
                          </a:xfrm>
                          <a:prstGeom prst="rect">
                            <a:avLst/>
                          </a:prstGeom>
                        </pic:spPr>
                      </pic:pic>
                      <pic:pic xmlns:pic="http://schemas.openxmlformats.org/drawingml/2006/picture">
                        <pic:nvPicPr>
                          <pic:cNvPr id="38" name="Picture 38"/>
                          <pic:cNvPicPr>
                            <a:picLocks noChangeAspect="1"/>
                          </pic:cNvPicPr>
                        </pic:nvPicPr>
                        <pic:blipFill>
                          <a:blip r:embed="rId19"/>
                          <a:stretch>
                            <a:fillRect/>
                          </a:stretch>
                        </pic:blipFill>
                        <pic:spPr>
                          <a:xfrm>
                            <a:off x="3992734" y="1867032"/>
                            <a:ext cx="2766008" cy="2141426"/>
                          </a:xfrm>
                          <a:prstGeom prst="rect">
                            <a:avLst/>
                          </a:prstGeom>
                        </pic:spPr>
                      </pic:pic>
                      <pic:pic xmlns:pic="http://schemas.openxmlformats.org/drawingml/2006/picture">
                        <pic:nvPicPr>
                          <pic:cNvPr id="39" name="Picture 39"/>
                          <pic:cNvPicPr>
                            <a:picLocks noChangeAspect="1"/>
                          </pic:cNvPicPr>
                        </pic:nvPicPr>
                        <pic:blipFill>
                          <a:blip r:embed="rId20"/>
                          <a:stretch>
                            <a:fillRect/>
                          </a:stretch>
                        </pic:blipFill>
                        <pic:spPr>
                          <a:xfrm>
                            <a:off x="6758742" y="54425"/>
                            <a:ext cx="1867264" cy="3665794"/>
                          </a:xfrm>
                          <a:prstGeom prst="rect">
                            <a:avLst/>
                          </a:prstGeom>
                        </pic:spPr>
                      </pic:pic>
                      <pic:pic xmlns:pic="http://schemas.openxmlformats.org/drawingml/2006/picture">
                        <pic:nvPicPr>
                          <pic:cNvPr id="40" name="Picture 40"/>
                          <pic:cNvPicPr>
                            <a:picLocks noChangeAspect="1"/>
                          </pic:cNvPicPr>
                        </pic:nvPicPr>
                        <pic:blipFill rotWithShape="1">
                          <a:blip r:embed="rId21"/>
                          <a:srcRect l="5366" t="26043" r="-5366" b="6621"/>
                          <a:stretch/>
                        </pic:blipFill>
                        <pic:spPr>
                          <a:xfrm>
                            <a:off x="0" y="2426951"/>
                            <a:ext cx="2425700" cy="2736505"/>
                          </a:xfrm>
                          <a:prstGeom prst="rect">
                            <a:avLst/>
                          </a:prstGeom>
                        </pic:spPr>
                      </pic:pic>
                      <pic:pic xmlns:pic="http://schemas.openxmlformats.org/drawingml/2006/picture">
                        <pic:nvPicPr>
                          <pic:cNvPr id="41" name="Picture 41"/>
                          <pic:cNvPicPr>
                            <a:picLocks noChangeAspect="1"/>
                          </pic:cNvPicPr>
                        </pic:nvPicPr>
                        <pic:blipFill rotWithShape="1">
                          <a:blip r:embed="rId22"/>
                          <a:srcRect r="4941"/>
                          <a:stretch/>
                        </pic:blipFill>
                        <pic:spPr>
                          <a:xfrm>
                            <a:off x="6309371" y="3468713"/>
                            <a:ext cx="2766007" cy="2064113"/>
                          </a:xfrm>
                          <a:prstGeom prst="rect">
                            <a:avLst/>
                          </a:prstGeom>
                        </pic:spPr>
                      </pic:pic>
                      <pic:pic xmlns:pic="http://schemas.openxmlformats.org/drawingml/2006/picture">
                        <pic:nvPicPr>
                          <pic:cNvPr id="42" name="Picture 42"/>
                          <pic:cNvPicPr>
                            <a:picLocks noChangeAspect="1"/>
                          </pic:cNvPicPr>
                        </pic:nvPicPr>
                        <pic:blipFill rotWithShape="1">
                          <a:blip r:embed="rId23"/>
                          <a:srcRect l="19014" t="14637"/>
                          <a:stretch/>
                        </pic:blipFill>
                        <pic:spPr>
                          <a:xfrm>
                            <a:off x="1922912" y="2421441"/>
                            <a:ext cx="2200890" cy="181946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9EDCEA" id="Group 2" o:spid="_x0000_s1026" style="position:absolute;margin-left:0;margin-top:7.15pt;width:510.05pt;height:280.8pt;z-index:-251653120;mso-position-horizontal:left;mso-position-horizontal-relative:margin;mso-width-relative:margin;mso-height-relative:margin" coordorigin=",-5004" coordsize="90753,71738" o:gfxdata="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wAARCADlAU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8AAEQgBDQD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&#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wAARCADwAT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wAARCADoAU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wAARCADwAT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8AAEQgBQAC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wAAR&#10;CAFAAL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UEsDBAoAAAAAAAAAIQAK&#10;3/LEfGEAAHxhAAAVAAAAZHJzL21lZGlhL2ltYWdlOS5qcGVn/9j/4AAQSkZJRgABAQEASABIAAD/&#10;7QA4UGhvdG9zaG9wIDMuMAA4QklNBAQAAAAAAAA4QklNBCUAAAAAABDUHYzZjwCyBOmACZjs+EJ+&#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8AAEQgA8AE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35070;top:-5004;width:34031;height:24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">
                  <v:imagedata r:id="rId24" o:title=""/>
                </v:shape>
                <v:shape id="Picture 35" o:spid="_x0000_s1028" type="#_x0000_t75" style="position:absolute;left:40783;top:37650;width:25948;height:29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">
                  <v:imagedata r:id="rId25" o:title=""/>
                </v:shape>
                <v:shape id="Picture 36" o:spid="_x0000_s1029" type="#_x0000_t75" style="position:absolute;left:9082;top:41757;width:31856;height:24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">
                  <v:imagedata r:id="rId26" o:title=""/>
                </v:shape>
                <v:shape id="Picture 37" o:spid="_x0000_s1030" type="#_x0000_t75" style="position:absolute;left:3039;width:34031;height:24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">
                  <v:imagedata r:id="rId27" o:title=""/>
                </v:shape>
                <v:shape id="Picture 38" o:spid="_x0000_s1031" type="#_x0000_t75" style="position:absolute;left:39927;top:18670;width:27660;height:21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">
                  <v:imagedata r:id="rId28" o:title=""/>
                </v:shape>
                <v:shape id="Picture 39" o:spid="_x0000_s1032" type="#_x0000_t75" style="position:absolute;left:67587;top:544;width:18673;height:36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">
                  <v:imagedata r:id="rId29" o:title=""/>
                </v:shape>
                <v:shape id="Picture 40" o:spid="_x0000_s1033" type="#_x0000_t75" style="position:absolute;top:24269;width:24257;height:27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">
                  <v:imagedata r:id="rId30" o:title="" croptop="17068f" cropbottom="4339f" cropleft="3517f" cropright="-3517f"/>
                </v:shape>
                <v:shape id="Picture 41" o:spid="_x0000_s1034" type="#_x0000_t75" style="position:absolute;left:63093;top:34687;width:27660;height:20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">
                  <v:imagedata r:id="rId31" o:title="" cropright="3238f"/>
                </v:shape>
                <v:shape id="Picture 42" o:spid="_x0000_s1035" type="#_x0000_t75" style="position:absolute;left:19229;top:24214;width:22009;height:18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">
                  <v:imagedata r:id="rId32" o:title="" croptop="9593f" cropleft="12461f"/>
                </v:shape>
                <w10:wrap type="tight" anchorx="margin"/>
              </v:group>
            </w:pict>
          </mc:Fallback>
        </mc:AlternateContent>
      </w:r>
    </w:p>
    <w:p w14:paraId="2F1D9368" w14:textId="567A30C1" w:rsidR="00265823" w:rsidRPr="0031140D" w:rsidRDefault="00E566D6" w:rsidP="00D81410">
      <w:pPr>
        <w:jc w:val="both"/>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14:anchorId="482E7C53" wp14:editId="4959E09E">
                <wp:simplePos x="0" y="0"/>
                <wp:positionH relativeFrom="margin">
                  <wp:align>right</wp:align>
                </wp:positionH>
                <wp:positionV relativeFrom="paragraph">
                  <wp:posOffset>3397877</wp:posOffset>
                </wp:positionV>
                <wp:extent cx="6631940" cy="257578"/>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6631940" cy="257578"/>
                        </a:xfrm>
                        <a:prstGeom prst="rect">
                          <a:avLst/>
                        </a:prstGeom>
                        <a:solidFill>
                          <a:schemeClr val="lt1"/>
                        </a:solidFill>
                        <a:ln w="6350">
                          <a:noFill/>
                        </a:ln>
                      </wps:spPr>
                      <wps:txbx>
                        <w:txbxContent>
                          <w:p w14:paraId="6E866548" w14:textId="4B7A8ED8" w:rsidR="00E2496D" w:rsidRPr="00DA79F8" w:rsidRDefault="00E2496D" w:rsidP="00D81410">
                            <w:pPr>
                              <w:jc w:val="center"/>
                              <w:rPr>
                                <w:i/>
                                <w:iCs/>
                                <w:color w:val="806000" w:themeColor="accent4" w:themeShade="80"/>
                              </w:rPr>
                            </w:pPr>
                            <w:r w:rsidRPr="00DA79F8">
                              <w:rPr>
                                <w:i/>
                                <w:iCs/>
                                <w:color w:val="806000" w:themeColor="accent4" w:themeShade="80"/>
                              </w:rPr>
                              <w:t xml:space="preserve">Fun for all at the </w:t>
                            </w:r>
                            <w:r w:rsidR="00D81410" w:rsidRPr="00DA79F8">
                              <w:rPr>
                                <w:i/>
                                <w:iCs/>
                                <w:color w:val="806000" w:themeColor="accent4" w:themeShade="80"/>
                              </w:rPr>
                              <w:t>Christ</w:t>
                            </w:r>
                            <w:r w:rsidRPr="00DA79F8">
                              <w:rPr>
                                <w:i/>
                                <w:iCs/>
                                <w:color w:val="806000" w:themeColor="accent4" w:themeShade="80"/>
                              </w:rPr>
                              <w:t>mas Bench &amp; Ba</w:t>
                            </w:r>
                            <w:r w:rsidR="00D81410" w:rsidRPr="00DA79F8">
                              <w:rPr>
                                <w:i/>
                                <w:iCs/>
                                <w:color w:val="806000" w:themeColor="accent4" w:themeShade="80"/>
                              </w:rPr>
                              <w:t>i</w:t>
                            </w:r>
                            <w:r w:rsidRPr="00DA79F8">
                              <w:rPr>
                                <w:i/>
                                <w:iCs/>
                                <w:color w:val="806000" w:themeColor="accent4" w:themeShade="80"/>
                              </w:rPr>
                              <w:t>rns party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E7C53" id="Text Box 5" o:spid="_x0000_s1027" type="#_x0000_t202" style="position:absolute;left:0;text-align:left;margin-left:471pt;margin-top:267.55pt;width:522.2pt;height:20.3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" fillcolor="white [3201]" stroked="f" strokeweight=".5pt">
                <v:textbox>
                  <w:txbxContent>
                    <w:p w14:paraId="6E866548" w14:textId="4B7A8ED8" w:rsidR="00E2496D" w:rsidRPr="00DA79F8" w:rsidRDefault="00E2496D" w:rsidP="00D81410">
                      <w:pPr>
                        <w:jc w:val="center"/>
                        <w:rPr>
                          <w:i/>
                          <w:iCs/>
                          <w:color w:val="806000" w:themeColor="accent4" w:themeShade="80"/>
                        </w:rPr>
                      </w:pPr>
                      <w:r w:rsidRPr="00DA79F8">
                        <w:rPr>
                          <w:i/>
                          <w:iCs/>
                          <w:color w:val="806000" w:themeColor="accent4" w:themeShade="80"/>
                        </w:rPr>
                        <w:t xml:space="preserve">Fun for all at the </w:t>
                      </w:r>
                      <w:r w:rsidR="00D81410" w:rsidRPr="00DA79F8">
                        <w:rPr>
                          <w:i/>
                          <w:iCs/>
                          <w:color w:val="806000" w:themeColor="accent4" w:themeShade="80"/>
                        </w:rPr>
                        <w:t>Christ</w:t>
                      </w:r>
                      <w:r w:rsidRPr="00DA79F8">
                        <w:rPr>
                          <w:i/>
                          <w:iCs/>
                          <w:color w:val="806000" w:themeColor="accent4" w:themeShade="80"/>
                        </w:rPr>
                        <w:t>mas Bench &amp; Ba</w:t>
                      </w:r>
                      <w:r w:rsidR="00D81410" w:rsidRPr="00DA79F8">
                        <w:rPr>
                          <w:i/>
                          <w:iCs/>
                          <w:color w:val="806000" w:themeColor="accent4" w:themeShade="80"/>
                        </w:rPr>
                        <w:t>i</w:t>
                      </w:r>
                      <w:r w:rsidRPr="00DA79F8">
                        <w:rPr>
                          <w:i/>
                          <w:iCs/>
                          <w:color w:val="806000" w:themeColor="accent4" w:themeShade="80"/>
                        </w:rPr>
                        <w:t>rns party</w:t>
                      </w:r>
                    </w:p>
                  </w:txbxContent>
                </v:textbox>
                <w10:wrap anchorx="margin"/>
              </v:shape>
            </w:pict>
          </mc:Fallback>
        </mc:AlternateContent>
      </w:r>
    </w:p>
    <w:sectPr w:rsidR="00265823" w:rsidRPr="0031140D" w:rsidSect="00E566D6">
      <w:footerReference w:type="default" r:id="rId33"/>
      <w:pgSz w:w="11900" w:h="16840"/>
      <w:pgMar w:top="720" w:right="720" w:bottom="720" w:left="720" w:header="72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F9A4BC" w14:textId="77777777" w:rsidR="00127054" w:rsidRDefault="00127054" w:rsidP="00127054">
      <w:r>
        <w:separator/>
      </w:r>
    </w:p>
  </w:endnote>
  <w:endnote w:type="continuationSeparator" w:id="0">
    <w:p w14:paraId="5C0BF2A2" w14:textId="77777777" w:rsidR="00127054" w:rsidRDefault="00127054" w:rsidP="00127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dobe Devanagari">
    <w:panose1 w:val="02040503050201020203"/>
    <w:charset w:val="00"/>
    <w:family w:val="roman"/>
    <w:notTrueType/>
    <w:pitch w:val="variable"/>
    <w:sig w:usb0="00008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1440639"/>
      <w:docPartObj>
        <w:docPartGallery w:val="Page Numbers (Bottom of Page)"/>
        <w:docPartUnique/>
      </w:docPartObj>
    </w:sdtPr>
    <w:sdtEndPr>
      <w:rPr>
        <w:noProof/>
      </w:rPr>
    </w:sdtEndPr>
    <w:sdtContent>
      <w:p w14:paraId="24E91180" w14:textId="70A0B17C" w:rsidR="00E566D6" w:rsidRDefault="00E566D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B06C23" w14:textId="32DE2465" w:rsidR="00593563" w:rsidRDefault="005935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FE360C" w14:textId="77777777" w:rsidR="00127054" w:rsidRDefault="00127054" w:rsidP="00127054">
      <w:r>
        <w:separator/>
      </w:r>
    </w:p>
  </w:footnote>
  <w:footnote w:type="continuationSeparator" w:id="0">
    <w:p w14:paraId="50CDD3A8" w14:textId="77777777" w:rsidR="00127054" w:rsidRDefault="00127054" w:rsidP="001270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C1B8B"/>
    <w:multiLevelType w:val="hybridMultilevel"/>
    <w:tmpl w:val="9CC0EC28"/>
    <w:lvl w:ilvl="0" w:tplc="08090001">
      <w:start w:val="1"/>
      <w:numFmt w:val="bullet"/>
      <w:lvlText w:val=""/>
      <w:lvlJc w:val="left"/>
      <w:pPr>
        <w:ind w:left="1584" w:hanging="360"/>
      </w:pPr>
      <w:rPr>
        <w:rFonts w:ascii="Symbol" w:hAnsi="Symbol" w:hint="default"/>
      </w:rPr>
    </w:lvl>
    <w:lvl w:ilvl="1" w:tplc="08090003" w:tentative="1">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1" w15:restartNumberingAfterBreak="0">
    <w:nsid w:val="01D914A7"/>
    <w:multiLevelType w:val="hybridMultilevel"/>
    <w:tmpl w:val="F2C2B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702CE7"/>
    <w:multiLevelType w:val="hybridMultilevel"/>
    <w:tmpl w:val="C2C2463E"/>
    <w:lvl w:ilvl="0" w:tplc="08090001">
      <w:start w:val="1"/>
      <w:numFmt w:val="bullet"/>
      <w:lvlText w:val=""/>
      <w:lvlJc w:val="left"/>
      <w:pPr>
        <w:ind w:left="1584" w:hanging="360"/>
      </w:pPr>
      <w:rPr>
        <w:rFonts w:ascii="Symbol" w:hAnsi="Symbol" w:hint="default"/>
      </w:rPr>
    </w:lvl>
    <w:lvl w:ilvl="1" w:tplc="08090003" w:tentative="1">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3" w15:restartNumberingAfterBreak="0">
    <w:nsid w:val="1A2F36BD"/>
    <w:multiLevelType w:val="hybridMultilevel"/>
    <w:tmpl w:val="3A460F28"/>
    <w:lvl w:ilvl="0" w:tplc="7B1411FC">
      <w:numFmt w:val="bullet"/>
      <w:lvlText w:val=""/>
      <w:lvlJc w:val="left"/>
      <w:pPr>
        <w:ind w:left="1224" w:hanging="360"/>
      </w:pPr>
      <w:rPr>
        <w:rFonts w:ascii="Symbol" w:eastAsiaTheme="minorHAnsi" w:hAnsi="Symbol" w:cstheme="minorHAnsi" w:hint="default"/>
        <w:sz w:val="24"/>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4" w15:restartNumberingAfterBreak="0">
    <w:nsid w:val="31A6726A"/>
    <w:multiLevelType w:val="hybridMultilevel"/>
    <w:tmpl w:val="3C0031D0"/>
    <w:lvl w:ilvl="0" w:tplc="08090001">
      <w:start w:val="1"/>
      <w:numFmt w:val="bullet"/>
      <w:lvlText w:val=""/>
      <w:lvlJc w:val="left"/>
      <w:pPr>
        <w:ind w:left="1584" w:hanging="360"/>
      </w:pPr>
      <w:rPr>
        <w:rFonts w:ascii="Symbol" w:hAnsi="Symbol" w:hint="default"/>
      </w:rPr>
    </w:lvl>
    <w:lvl w:ilvl="1" w:tplc="08090003" w:tentative="1">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5" w15:restartNumberingAfterBreak="0">
    <w:nsid w:val="3C316CF4"/>
    <w:multiLevelType w:val="hybridMultilevel"/>
    <w:tmpl w:val="156E805A"/>
    <w:lvl w:ilvl="0" w:tplc="08090001">
      <w:start w:val="1"/>
      <w:numFmt w:val="bullet"/>
      <w:lvlText w:val=""/>
      <w:lvlJc w:val="left"/>
      <w:pPr>
        <w:ind w:left="1584" w:hanging="360"/>
      </w:pPr>
      <w:rPr>
        <w:rFonts w:ascii="Symbol" w:hAnsi="Symbol" w:hint="default"/>
      </w:rPr>
    </w:lvl>
    <w:lvl w:ilvl="1" w:tplc="08090003" w:tentative="1">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6" w15:restartNumberingAfterBreak="0">
    <w:nsid w:val="506F03BF"/>
    <w:multiLevelType w:val="hybridMultilevel"/>
    <w:tmpl w:val="EDE65A0C"/>
    <w:lvl w:ilvl="0" w:tplc="0809000D">
      <w:start w:val="1"/>
      <w:numFmt w:val="bullet"/>
      <w:lvlText w:val=""/>
      <w:lvlJc w:val="left"/>
      <w:pPr>
        <w:ind w:left="1584" w:hanging="360"/>
      </w:pPr>
      <w:rPr>
        <w:rFonts w:ascii="Wingdings" w:hAnsi="Wingdings" w:hint="default"/>
      </w:rPr>
    </w:lvl>
    <w:lvl w:ilvl="1" w:tplc="08090003" w:tentative="1">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7" w15:restartNumberingAfterBreak="0">
    <w:nsid w:val="5F143BE8"/>
    <w:multiLevelType w:val="hybridMultilevel"/>
    <w:tmpl w:val="EA4CEFDE"/>
    <w:lvl w:ilvl="0" w:tplc="08090001">
      <w:start w:val="1"/>
      <w:numFmt w:val="bullet"/>
      <w:lvlText w:val=""/>
      <w:lvlJc w:val="left"/>
      <w:pPr>
        <w:ind w:left="1080" w:hanging="360"/>
      </w:pPr>
      <w:rPr>
        <w:rFonts w:ascii="Symbol" w:hAnsi="Symbol"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6C764022"/>
    <w:multiLevelType w:val="hybridMultilevel"/>
    <w:tmpl w:val="1A8851B8"/>
    <w:lvl w:ilvl="0" w:tplc="0809000D">
      <w:start w:val="1"/>
      <w:numFmt w:val="bullet"/>
      <w:lvlText w:val=""/>
      <w:lvlJc w:val="left"/>
      <w:pPr>
        <w:ind w:left="1584" w:hanging="360"/>
      </w:pPr>
      <w:rPr>
        <w:rFonts w:ascii="Wingdings" w:hAnsi="Wingdings" w:hint="default"/>
      </w:rPr>
    </w:lvl>
    <w:lvl w:ilvl="1" w:tplc="08090003" w:tentative="1">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num w:numId="1">
    <w:abstractNumId w:val="7"/>
  </w:num>
  <w:num w:numId="2">
    <w:abstractNumId w:val="1"/>
  </w:num>
  <w:num w:numId="3">
    <w:abstractNumId w:val="0"/>
  </w:num>
  <w:num w:numId="4">
    <w:abstractNumId w:val="4"/>
  </w:num>
  <w:num w:numId="5">
    <w:abstractNumId w:val="6"/>
  </w:num>
  <w:num w:numId="6">
    <w:abstractNumId w:val="8"/>
  </w:num>
  <w:num w:numId="7">
    <w:abstractNumId w:val="2"/>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displayBackgroundShape/>
  <w:proofState w:spelling="clean" w:grammar="clean"/>
  <w:defaultTabStop w:val="720"/>
  <w:characterSpacingControl w:val="doNotCompress"/>
  <w:hdrShapeDefaults>
    <o:shapedefaults v:ext="edit" spidmax="4097">
      <o:colormenu v:ext="edit" fillcolor="none [160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A4F"/>
    <w:rsid w:val="0000170A"/>
    <w:rsid w:val="00002BC7"/>
    <w:rsid w:val="0000506E"/>
    <w:rsid w:val="0002159B"/>
    <w:rsid w:val="0002251B"/>
    <w:rsid w:val="00025F80"/>
    <w:rsid w:val="00027550"/>
    <w:rsid w:val="0003190F"/>
    <w:rsid w:val="00034EF3"/>
    <w:rsid w:val="00035CE4"/>
    <w:rsid w:val="00043A81"/>
    <w:rsid w:val="00050156"/>
    <w:rsid w:val="0005658C"/>
    <w:rsid w:val="00064210"/>
    <w:rsid w:val="00064A43"/>
    <w:rsid w:val="00070733"/>
    <w:rsid w:val="00073C90"/>
    <w:rsid w:val="00073F05"/>
    <w:rsid w:val="00074F6C"/>
    <w:rsid w:val="00077201"/>
    <w:rsid w:val="00077FE3"/>
    <w:rsid w:val="00082B49"/>
    <w:rsid w:val="00085242"/>
    <w:rsid w:val="00085D0C"/>
    <w:rsid w:val="0008758A"/>
    <w:rsid w:val="00087BB3"/>
    <w:rsid w:val="00090C9C"/>
    <w:rsid w:val="00094C90"/>
    <w:rsid w:val="000956EF"/>
    <w:rsid w:val="000A0132"/>
    <w:rsid w:val="000A0C53"/>
    <w:rsid w:val="000A12D4"/>
    <w:rsid w:val="000B0614"/>
    <w:rsid w:val="000B27CD"/>
    <w:rsid w:val="000B2F27"/>
    <w:rsid w:val="000B4585"/>
    <w:rsid w:val="000B45C2"/>
    <w:rsid w:val="000B4B64"/>
    <w:rsid w:val="000B50AE"/>
    <w:rsid w:val="000B6020"/>
    <w:rsid w:val="000B6066"/>
    <w:rsid w:val="000C0957"/>
    <w:rsid w:val="000C1955"/>
    <w:rsid w:val="000C2E42"/>
    <w:rsid w:val="000C5104"/>
    <w:rsid w:val="000D0B63"/>
    <w:rsid w:val="000D559C"/>
    <w:rsid w:val="000E314C"/>
    <w:rsid w:val="000E4BA3"/>
    <w:rsid w:val="000E5414"/>
    <w:rsid w:val="000F1B0D"/>
    <w:rsid w:val="0010020B"/>
    <w:rsid w:val="001006FD"/>
    <w:rsid w:val="00103480"/>
    <w:rsid w:val="00106932"/>
    <w:rsid w:val="001071B9"/>
    <w:rsid w:val="00110678"/>
    <w:rsid w:val="00113AE1"/>
    <w:rsid w:val="00121440"/>
    <w:rsid w:val="00127054"/>
    <w:rsid w:val="00132CCA"/>
    <w:rsid w:val="00132FCF"/>
    <w:rsid w:val="001407FE"/>
    <w:rsid w:val="0014293A"/>
    <w:rsid w:val="00144793"/>
    <w:rsid w:val="001473FA"/>
    <w:rsid w:val="00150677"/>
    <w:rsid w:val="00150F48"/>
    <w:rsid w:val="00151AA1"/>
    <w:rsid w:val="00153FEF"/>
    <w:rsid w:val="00157640"/>
    <w:rsid w:val="001644A4"/>
    <w:rsid w:val="001708EF"/>
    <w:rsid w:val="00172A8D"/>
    <w:rsid w:val="001730C6"/>
    <w:rsid w:val="0017328B"/>
    <w:rsid w:val="0017741C"/>
    <w:rsid w:val="001849D8"/>
    <w:rsid w:val="001852AC"/>
    <w:rsid w:val="00185AB3"/>
    <w:rsid w:val="00185E4C"/>
    <w:rsid w:val="0019776F"/>
    <w:rsid w:val="001A69AA"/>
    <w:rsid w:val="001A71B0"/>
    <w:rsid w:val="001B7E0A"/>
    <w:rsid w:val="001C27A9"/>
    <w:rsid w:val="001D3059"/>
    <w:rsid w:val="001D4429"/>
    <w:rsid w:val="001D4AD4"/>
    <w:rsid w:val="001E0CD6"/>
    <w:rsid w:val="001E0DE5"/>
    <w:rsid w:val="001E1B52"/>
    <w:rsid w:val="001E4FE0"/>
    <w:rsid w:val="001E6048"/>
    <w:rsid w:val="001F1213"/>
    <w:rsid w:val="001F1ECB"/>
    <w:rsid w:val="001F350E"/>
    <w:rsid w:val="001F3650"/>
    <w:rsid w:val="001F50CE"/>
    <w:rsid w:val="001F53AF"/>
    <w:rsid w:val="001F53FE"/>
    <w:rsid w:val="001F6711"/>
    <w:rsid w:val="001F796D"/>
    <w:rsid w:val="00203C47"/>
    <w:rsid w:val="00205998"/>
    <w:rsid w:val="00206731"/>
    <w:rsid w:val="00211CC8"/>
    <w:rsid w:val="002137C5"/>
    <w:rsid w:val="002151A2"/>
    <w:rsid w:val="00220FAE"/>
    <w:rsid w:val="002223B4"/>
    <w:rsid w:val="0022378E"/>
    <w:rsid w:val="00223A37"/>
    <w:rsid w:val="00224BED"/>
    <w:rsid w:val="00226282"/>
    <w:rsid w:val="00232EF8"/>
    <w:rsid w:val="002353F7"/>
    <w:rsid w:val="00235865"/>
    <w:rsid w:val="00236A93"/>
    <w:rsid w:val="00236E8F"/>
    <w:rsid w:val="002410D7"/>
    <w:rsid w:val="00245D33"/>
    <w:rsid w:val="002555DB"/>
    <w:rsid w:val="002558E4"/>
    <w:rsid w:val="00257EB6"/>
    <w:rsid w:val="00260AC2"/>
    <w:rsid w:val="002660BD"/>
    <w:rsid w:val="00282519"/>
    <w:rsid w:val="002838FD"/>
    <w:rsid w:val="002861EB"/>
    <w:rsid w:val="002869AC"/>
    <w:rsid w:val="00290BB0"/>
    <w:rsid w:val="002A75B3"/>
    <w:rsid w:val="002B471D"/>
    <w:rsid w:val="002B5403"/>
    <w:rsid w:val="002B7F09"/>
    <w:rsid w:val="002C44B0"/>
    <w:rsid w:val="002C5B2B"/>
    <w:rsid w:val="002C6A64"/>
    <w:rsid w:val="002D4B3E"/>
    <w:rsid w:val="002D6C68"/>
    <w:rsid w:val="002E1093"/>
    <w:rsid w:val="002E1E62"/>
    <w:rsid w:val="002E2405"/>
    <w:rsid w:val="002E7B9C"/>
    <w:rsid w:val="002F207A"/>
    <w:rsid w:val="002F6464"/>
    <w:rsid w:val="0030737E"/>
    <w:rsid w:val="003103E3"/>
    <w:rsid w:val="0031140D"/>
    <w:rsid w:val="003148F9"/>
    <w:rsid w:val="00315BAE"/>
    <w:rsid w:val="00317EDA"/>
    <w:rsid w:val="00322586"/>
    <w:rsid w:val="00323C93"/>
    <w:rsid w:val="003250CC"/>
    <w:rsid w:val="0032668B"/>
    <w:rsid w:val="00331123"/>
    <w:rsid w:val="003409FC"/>
    <w:rsid w:val="00343FFE"/>
    <w:rsid w:val="00353627"/>
    <w:rsid w:val="003540F0"/>
    <w:rsid w:val="00354D3B"/>
    <w:rsid w:val="00354FE1"/>
    <w:rsid w:val="00361C38"/>
    <w:rsid w:val="0037124F"/>
    <w:rsid w:val="003748BF"/>
    <w:rsid w:val="00374DE7"/>
    <w:rsid w:val="00380A4A"/>
    <w:rsid w:val="00380CA9"/>
    <w:rsid w:val="003841F1"/>
    <w:rsid w:val="00384661"/>
    <w:rsid w:val="00387000"/>
    <w:rsid w:val="00391564"/>
    <w:rsid w:val="00391667"/>
    <w:rsid w:val="00392AB3"/>
    <w:rsid w:val="00394E23"/>
    <w:rsid w:val="003967C1"/>
    <w:rsid w:val="003A68E5"/>
    <w:rsid w:val="003B298E"/>
    <w:rsid w:val="003B3591"/>
    <w:rsid w:val="003B6844"/>
    <w:rsid w:val="003B7717"/>
    <w:rsid w:val="003C0EB8"/>
    <w:rsid w:val="003C718B"/>
    <w:rsid w:val="003D0B89"/>
    <w:rsid w:val="003D1EA9"/>
    <w:rsid w:val="003D4C6F"/>
    <w:rsid w:val="003D6835"/>
    <w:rsid w:val="003D6D16"/>
    <w:rsid w:val="003E52C7"/>
    <w:rsid w:val="003E5841"/>
    <w:rsid w:val="003E77DF"/>
    <w:rsid w:val="003F7A78"/>
    <w:rsid w:val="0040495B"/>
    <w:rsid w:val="00415C2F"/>
    <w:rsid w:val="00417CE5"/>
    <w:rsid w:val="00421221"/>
    <w:rsid w:val="00422AD5"/>
    <w:rsid w:val="00424BCF"/>
    <w:rsid w:val="00427923"/>
    <w:rsid w:val="00431B7A"/>
    <w:rsid w:val="00434B0C"/>
    <w:rsid w:val="004353C3"/>
    <w:rsid w:val="00440355"/>
    <w:rsid w:val="00442537"/>
    <w:rsid w:val="00444483"/>
    <w:rsid w:val="00445331"/>
    <w:rsid w:val="00446585"/>
    <w:rsid w:val="00446C3E"/>
    <w:rsid w:val="00455C9B"/>
    <w:rsid w:val="00456095"/>
    <w:rsid w:val="004571C9"/>
    <w:rsid w:val="004639CA"/>
    <w:rsid w:val="00467870"/>
    <w:rsid w:val="00471542"/>
    <w:rsid w:val="0048092F"/>
    <w:rsid w:val="00481B82"/>
    <w:rsid w:val="004845F0"/>
    <w:rsid w:val="00484B84"/>
    <w:rsid w:val="00487437"/>
    <w:rsid w:val="004912D6"/>
    <w:rsid w:val="004919EA"/>
    <w:rsid w:val="00491C55"/>
    <w:rsid w:val="004A1CA6"/>
    <w:rsid w:val="004A3481"/>
    <w:rsid w:val="004A618E"/>
    <w:rsid w:val="004B09C9"/>
    <w:rsid w:val="004B563F"/>
    <w:rsid w:val="004B7443"/>
    <w:rsid w:val="004C1444"/>
    <w:rsid w:val="004C1CC6"/>
    <w:rsid w:val="004D4F72"/>
    <w:rsid w:val="004E02DF"/>
    <w:rsid w:val="004E3BD0"/>
    <w:rsid w:val="004E5532"/>
    <w:rsid w:val="004E582C"/>
    <w:rsid w:val="004E7A99"/>
    <w:rsid w:val="004F57A5"/>
    <w:rsid w:val="004F5846"/>
    <w:rsid w:val="004F7391"/>
    <w:rsid w:val="00502157"/>
    <w:rsid w:val="00503A05"/>
    <w:rsid w:val="00505445"/>
    <w:rsid w:val="005054E1"/>
    <w:rsid w:val="0051293B"/>
    <w:rsid w:val="0051390B"/>
    <w:rsid w:val="00513E78"/>
    <w:rsid w:val="00516B23"/>
    <w:rsid w:val="00521944"/>
    <w:rsid w:val="00523191"/>
    <w:rsid w:val="005243E8"/>
    <w:rsid w:val="005268D7"/>
    <w:rsid w:val="00526DC3"/>
    <w:rsid w:val="005306CF"/>
    <w:rsid w:val="00534FB7"/>
    <w:rsid w:val="005414B2"/>
    <w:rsid w:val="0054355E"/>
    <w:rsid w:val="00554136"/>
    <w:rsid w:val="0055420B"/>
    <w:rsid w:val="0055485B"/>
    <w:rsid w:val="00554FA9"/>
    <w:rsid w:val="00556F0C"/>
    <w:rsid w:val="00564DD5"/>
    <w:rsid w:val="00565A4F"/>
    <w:rsid w:val="0056642D"/>
    <w:rsid w:val="00574195"/>
    <w:rsid w:val="00576690"/>
    <w:rsid w:val="005918A1"/>
    <w:rsid w:val="00591BA5"/>
    <w:rsid w:val="00593563"/>
    <w:rsid w:val="00597F7D"/>
    <w:rsid w:val="005A4B1F"/>
    <w:rsid w:val="005A6225"/>
    <w:rsid w:val="005B1B4B"/>
    <w:rsid w:val="005B3FF8"/>
    <w:rsid w:val="005B4433"/>
    <w:rsid w:val="005B70A5"/>
    <w:rsid w:val="005C15A8"/>
    <w:rsid w:val="005C4C2C"/>
    <w:rsid w:val="005C50A0"/>
    <w:rsid w:val="005C5B61"/>
    <w:rsid w:val="005C6083"/>
    <w:rsid w:val="005C7429"/>
    <w:rsid w:val="005D0DE4"/>
    <w:rsid w:val="005D1B01"/>
    <w:rsid w:val="005D4757"/>
    <w:rsid w:val="005D4E77"/>
    <w:rsid w:val="005D76B5"/>
    <w:rsid w:val="005E3FF0"/>
    <w:rsid w:val="005E7306"/>
    <w:rsid w:val="005F76D6"/>
    <w:rsid w:val="006014F0"/>
    <w:rsid w:val="00603477"/>
    <w:rsid w:val="0060499B"/>
    <w:rsid w:val="00607EF6"/>
    <w:rsid w:val="00607F7E"/>
    <w:rsid w:val="0061264F"/>
    <w:rsid w:val="00614BE3"/>
    <w:rsid w:val="006279B0"/>
    <w:rsid w:val="00630A43"/>
    <w:rsid w:val="00635F8D"/>
    <w:rsid w:val="00640498"/>
    <w:rsid w:val="0064762C"/>
    <w:rsid w:val="006512B6"/>
    <w:rsid w:val="006514DB"/>
    <w:rsid w:val="00651708"/>
    <w:rsid w:val="00654080"/>
    <w:rsid w:val="00657984"/>
    <w:rsid w:val="00662989"/>
    <w:rsid w:val="00676BD6"/>
    <w:rsid w:val="00677FD4"/>
    <w:rsid w:val="006809D9"/>
    <w:rsid w:val="006856DC"/>
    <w:rsid w:val="00686853"/>
    <w:rsid w:val="006929CA"/>
    <w:rsid w:val="006947A1"/>
    <w:rsid w:val="006A51CC"/>
    <w:rsid w:val="006A5405"/>
    <w:rsid w:val="006A5883"/>
    <w:rsid w:val="006B3C83"/>
    <w:rsid w:val="006B6CA0"/>
    <w:rsid w:val="006C170A"/>
    <w:rsid w:val="006C1DC0"/>
    <w:rsid w:val="006C28EC"/>
    <w:rsid w:val="006C36FD"/>
    <w:rsid w:val="006C7D3B"/>
    <w:rsid w:val="006D092A"/>
    <w:rsid w:val="006D215D"/>
    <w:rsid w:val="006D3C10"/>
    <w:rsid w:val="006D51EB"/>
    <w:rsid w:val="006E56B4"/>
    <w:rsid w:val="006E6CCA"/>
    <w:rsid w:val="006E6D53"/>
    <w:rsid w:val="006F02A8"/>
    <w:rsid w:val="006F1780"/>
    <w:rsid w:val="006F38EF"/>
    <w:rsid w:val="006F41D8"/>
    <w:rsid w:val="006F5A2C"/>
    <w:rsid w:val="007004BE"/>
    <w:rsid w:val="00703CA1"/>
    <w:rsid w:val="0070442E"/>
    <w:rsid w:val="00705361"/>
    <w:rsid w:val="00710955"/>
    <w:rsid w:val="00713C3D"/>
    <w:rsid w:val="00713C95"/>
    <w:rsid w:val="00713D38"/>
    <w:rsid w:val="007228D5"/>
    <w:rsid w:val="00730207"/>
    <w:rsid w:val="00733225"/>
    <w:rsid w:val="007339AB"/>
    <w:rsid w:val="007347E4"/>
    <w:rsid w:val="00735EDC"/>
    <w:rsid w:val="0073740C"/>
    <w:rsid w:val="007417B4"/>
    <w:rsid w:val="007420BF"/>
    <w:rsid w:val="0074266E"/>
    <w:rsid w:val="007429F7"/>
    <w:rsid w:val="00742C06"/>
    <w:rsid w:val="00743151"/>
    <w:rsid w:val="00743546"/>
    <w:rsid w:val="007442CE"/>
    <w:rsid w:val="007472CA"/>
    <w:rsid w:val="00747DE6"/>
    <w:rsid w:val="00750FC8"/>
    <w:rsid w:val="00752D85"/>
    <w:rsid w:val="00753745"/>
    <w:rsid w:val="0075409D"/>
    <w:rsid w:val="00757370"/>
    <w:rsid w:val="00760636"/>
    <w:rsid w:val="00760CB6"/>
    <w:rsid w:val="00760FDE"/>
    <w:rsid w:val="00761CFB"/>
    <w:rsid w:val="0077042B"/>
    <w:rsid w:val="00770776"/>
    <w:rsid w:val="00771B50"/>
    <w:rsid w:val="00782659"/>
    <w:rsid w:val="00782CEC"/>
    <w:rsid w:val="00782E19"/>
    <w:rsid w:val="00786CBA"/>
    <w:rsid w:val="00787147"/>
    <w:rsid w:val="00787CD9"/>
    <w:rsid w:val="00790383"/>
    <w:rsid w:val="00790627"/>
    <w:rsid w:val="00792CAC"/>
    <w:rsid w:val="00797756"/>
    <w:rsid w:val="00797DFA"/>
    <w:rsid w:val="007A1881"/>
    <w:rsid w:val="007A25C0"/>
    <w:rsid w:val="007A4100"/>
    <w:rsid w:val="007A6531"/>
    <w:rsid w:val="007B5095"/>
    <w:rsid w:val="007B575A"/>
    <w:rsid w:val="007C0831"/>
    <w:rsid w:val="007C21B5"/>
    <w:rsid w:val="007C43EA"/>
    <w:rsid w:val="007C4747"/>
    <w:rsid w:val="007C5994"/>
    <w:rsid w:val="007C7EDF"/>
    <w:rsid w:val="007D2E6A"/>
    <w:rsid w:val="007D4464"/>
    <w:rsid w:val="007D6222"/>
    <w:rsid w:val="007F405F"/>
    <w:rsid w:val="007F4124"/>
    <w:rsid w:val="007F54B5"/>
    <w:rsid w:val="007F5CB7"/>
    <w:rsid w:val="007F76DE"/>
    <w:rsid w:val="008005CF"/>
    <w:rsid w:val="0080107B"/>
    <w:rsid w:val="00807A61"/>
    <w:rsid w:val="00815C80"/>
    <w:rsid w:val="008161D7"/>
    <w:rsid w:val="00816918"/>
    <w:rsid w:val="00816F7D"/>
    <w:rsid w:val="008238F7"/>
    <w:rsid w:val="008325E4"/>
    <w:rsid w:val="00832D0E"/>
    <w:rsid w:val="00834466"/>
    <w:rsid w:val="00852D21"/>
    <w:rsid w:val="00852E90"/>
    <w:rsid w:val="008557B3"/>
    <w:rsid w:val="0085596E"/>
    <w:rsid w:val="008572C9"/>
    <w:rsid w:val="00857D05"/>
    <w:rsid w:val="00862C24"/>
    <w:rsid w:val="00864A8E"/>
    <w:rsid w:val="00870CD6"/>
    <w:rsid w:val="0087790C"/>
    <w:rsid w:val="00880156"/>
    <w:rsid w:val="008857F7"/>
    <w:rsid w:val="00885957"/>
    <w:rsid w:val="00885F0B"/>
    <w:rsid w:val="00886108"/>
    <w:rsid w:val="008872AD"/>
    <w:rsid w:val="00892B99"/>
    <w:rsid w:val="008A24F6"/>
    <w:rsid w:val="008A3895"/>
    <w:rsid w:val="008A6889"/>
    <w:rsid w:val="008A6B53"/>
    <w:rsid w:val="008A721F"/>
    <w:rsid w:val="008B3AB2"/>
    <w:rsid w:val="008B3CE5"/>
    <w:rsid w:val="008B3DFE"/>
    <w:rsid w:val="008B5ABB"/>
    <w:rsid w:val="008C44E1"/>
    <w:rsid w:val="008C562E"/>
    <w:rsid w:val="008C5650"/>
    <w:rsid w:val="008D2168"/>
    <w:rsid w:val="008D5335"/>
    <w:rsid w:val="008E047D"/>
    <w:rsid w:val="008F11DF"/>
    <w:rsid w:val="008F1969"/>
    <w:rsid w:val="008F1FB8"/>
    <w:rsid w:val="008F24A0"/>
    <w:rsid w:val="008F7502"/>
    <w:rsid w:val="00902630"/>
    <w:rsid w:val="00903DD1"/>
    <w:rsid w:val="00906080"/>
    <w:rsid w:val="00912FA7"/>
    <w:rsid w:val="009144C5"/>
    <w:rsid w:val="00926810"/>
    <w:rsid w:val="00932596"/>
    <w:rsid w:val="00936B22"/>
    <w:rsid w:val="009424B7"/>
    <w:rsid w:val="00942FD6"/>
    <w:rsid w:val="00946B25"/>
    <w:rsid w:val="00954F95"/>
    <w:rsid w:val="00957A88"/>
    <w:rsid w:val="00957D39"/>
    <w:rsid w:val="00961FA8"/>
    <w:rsid w:val="00965241"/>
    <w:rsid w:val="0096752F"/>
    <w:rsid w:val="009731F2"/>
    <w:rsid w:val="00975E98"/>
    <w:rsid w:val="00977355"/>
    <w:rsid w:val="009824A3"/>
    <w:rsid w:val="00982EB7"/>
    <w:rsid w:val="00984B83"/>
    <w:rsid w:val="009851B1"/>
    <w:rsid w:val="009851D3"/>
    <w:rsid w:val="009922EC"/>
    <w:rsid w:val="009A09EB"/>
    <w:rsid w:val="009A3504"/>
    <w:rsid w:val="009A4D86"/>
    <w:rsid w:val="009A4E3F"/>
    <w:rsid w:val="009A5487"/>
    <w:rsid w:val="009B0393"/>
    <w:rsid w:val="009B669E"/>
    <w:rsid w:val="009C1F3E"/>
    <w:rsid w:val="009C48D6"/>
    <w:rsid w:val="009D2412"/>
    <w:rsid w:val="009D6F69"/>
    <w:rsid w:val="009E30FE"/>
    <w:rsid w:val="009F293E"/>
    <w:rsid w:val="009F4FAA"/>
    <w:rsid w:val="009F5D0F"/>
    <w:rsid w:val="009F7FDE"/>
    <w:rsid w:val="00A075A1"/>
    <w:rsid w:val="00A10F65"/>
    <w:rsid w:val="00A1267A"/>
    <w:rsid w:val="00A25250"/>
    <w:rsid w:val="00A260DE"/>
    <w:rsid w:val="00A26A18"/>
    <w:rsid w:val="00A31535"/>
    <w:rsid w:val="00A31D06"/>
    <w:rsid w:val="00A3498B"/>
    <w:rsid w:val="00A43457"/>
    <w:rsid w:val="00A438E0"/>
    <w:rsid w:val="00A44486"/>
    <w:rsid w:val="00A50BBD"/>
    <w:rsid w:val="00A60CD4"/>
    <w:rsid w:val="00A64BA3"/>
    <w:rsid w:val="00A650C5"/>
    <w:rsid w:val="00A6695E"/>
    <w:rsid w:val="00A71AB4"/>
    <w:rsid w:val="00A75743"/>
    <w:rsid w:val="00A92F1D"/>
    <w:rsid w:val="00A939C1"/>
    <w:rsid w:val="00A93D30"/>
    <w:rsid w:val="00AA01AC"/>
    <w:rsid w:val="00AA7071"/>
    <w:rsid w:val="00AB0483"/>
    <w:rsid w:val="00AB05FB"/>
    <w:rsid w:val="00AB16EB"/>
    <w:rsid w:val="00AB1D49"/>
    <w:rsid w:val="00AB205D"/>
    <w:rsid w:val="00AB63AD"/>
    <w:rsid w:val="00AC3430"/>
    <w:rsid w:val="00AC5041"/>
    <w:rsid w:val="00AC6DF6"/>
    <w:rsid w:val="00AC7350"/>
    <w:rsid w:val="00AC7B1B"/>
    <w:rsid w:val="00AD0E70"/>
    <w:rsid w:val="00AD384E"/>
    <w:rsid w:val="00AD4E85"/>
    <w:rsid w:val="00AD69ED"/>
    <w:rsid w:val="00AE459B"/>
    <w:rsid w:val="00AE72A9"/>
    <w:rsid w:val="00AF015A"/>
    <w:rsid w:val="00AF7DF1"/>
    <w:rsid w:val="00B014B1"/>
    <w:rsid w:val="00B0382A"/>
    <w:rsid w:val="00B07D75"/>
    <w:rsid w:val="00B13624"/>
    <w:rsid w:val="00B158E3"/>
    <w:rsid w:val="00B15E22"/>
    <w:rsid w:val="00B2169C"/>
    <w:rsid w:val="00B2331E"/>
    <w:rsid w:val="00B24499"/>
    <w:rsid w:val="00B274AD"/>
    <w:rsid w:val="00B35988"/>
    <w:rsid w:val="00B35FDF"/>
    <w:rsid w:val="00B417EF"/>
    <w:rsid w:val="00B46581"/>
    <w:rsid w:val="00B471BA"/>
    <w:rsid w:val="00B6232C"/>
    <w:rsid w:val="00B6266A"/>
    <w:rsid w:val="00B62D97"/>
    <w:rsid w:val="00B8035E"/>
    <w:rsid w:val="00B803BC"/>
    <w:rsid w:val="00B81DDC"/>
    <w:rsid w:val="00B83DC2"/>
    <w:rsid w:val="00B83F36"/>
    <w:rsid w:val="00B860A1"/>
    <w:rsid w:val="00B870ED"/>
    <w:rsid w:val="00B93260"/>
    <w:rsid w:val="00B96FCA"/>
    <w:rsid w:val="00BA4412"/>
    <w:rsid w:val="00BA57C7"/>
    <w:rsid w:val="00BA7A7D"/>
    <w:rsid w:val="00BC1192"/>
    <w:rsid w:val="00BC4190"/>
    <w:rsid w:val="00BD2ED7"/>
    <w:rsid w:val="00BD4D13"/>
    <w:rsid w:val="00BD6421"/>
    <w:rsid w:val="00BE000A"/>
    <w:rsid w:val="00BE04F5"/>
    <w:rsid w:val="00BE4127"/>
    <w:rsid w:val="00BE4FB3"/>
    <w:rsid w:val="00BF26B1"/>
    <w:rsid w:val="00C01F11"/>
    <w:rsid w:val="00C02273"/>
    <w:rsid w:val="00C077E8"/>
    <w:rsid w:val="00C14B86"/>
    <w:rsid w:val="00C16629"/>
    <w:rsid w:val="00C170B7"/>
    <w:rsid w:val="00C1746F"/>
    <w:rsid w:val="00C21F5B"/>
    <w:rsid w:val="00C220E3"/>
    <w:rsid w:val="00C2264F"/>
    <w:rsid w:val="00C2614B"/>
    <w:rsid w:val="00C2629D"/>
    <w:rsid w:val="00C271F4"/>
    <w:rsid w:val="00C27E6F"/>
    <w:rsid w:val="00C31D74"/>
    <w:rsid w:val="00C33B16"/>
    <w:rsid w:val="00C33B69"/>
    <w:rsid w:val="00C347AE"/>
    <w:rsid w:val="00C4568D"/>
    <w:rsid w:val="00C456B9"/>
    <w:rsid w:val="00C45EBF"/>
    <w:rsid w:val="00C55F04"/>
    <w:rsid w:val="00C5648C"/>
    <w:rsid w:val="00C57952"/>
    <w:rsid w:val="00C60177"/>
    <w:rsid w:val="00C61112"/>
    <w:rsid w:val="00C76A28"/>
    <w:rsid w:val="00C77321"/>
    <w:rsid w:val="00C814AB"/>
    <w:rsid w:val="00C8182E"/>
    <w:rsid w:val="00C81E87"/>
    <w:rsid w:val="00C85C58"/>
    <w:rsid w:val="00CA22A0"/>
    <w:rsid w:val="00CA43AA"/>
    <w:rsid w:val="00CA5C8E"/>
    <w:rsid w:val="00CC05CC"/>
    <w:rsid w:val="00CC1C8A"/>
    <w:rsid w:val="00CC1D02"/>
    <w:rsid w:val="00CC5BF7"/>
    <w:rsid w:val="00CD36FC"/>
    <w:rsid w:val="00CD6E92"/>
    <w:rsid w:val="00CD708A"/>
    <w:rsid w:val="00CE1E1E"/>
    <w:rsid w:val="00CE464B"/>
    <w:rsid w:val="00CE5248"/>
    <w:rsid w:val="00CE5F5F"/>
    <w:rsid w:val="00D0397C"/>
    <w:rsid w:val="00D127FF"/>
    <w:rsid w:val="00D12C06"/>
    <w:rsid w:val="00D14D62"/>
    <w:rsid w:val="00D14DC1"/>
    <w:rsid w:val="00D236DF"/>
    <w:rsid w:val="00D23FA8"/>
    <w:rsid w:val="00D241EB"/>
    <w:rsid w:val="00D24EC2"/>
    <w:rsid w:val="00D2509A"/>
    <w:rsid w:val="00D265EA"/>
    <w:rsid w:val="00D2686E"/>
    <w:rsid w:val="00D26ECC"/>
    <w:rsid w:val="00D311B7"/>
    <w:rsid w:val="00D33D5B"/>
    <w:rsid w:val="00D3741A"/>
    <w:rsid w:val="00D52514"/>
    <w:rsid w:val="00D53192"/>
    <w:rsid w:val="00D54787"/>
    <w:rsid w:val="00D560A7"/>
    <w:rsid w:val="00D60CE3"/>
    <w:rsid w:val="00D636B3"/>
    <w:rsid w:val="00D71448"/>
    <w:rsid w:val="00D73EDE"/>
    <w:rsid w:val="00D77AD5"/>
    <w:rsid w:val="00D80363"/>
    <w:rsid w:val="00D80524"/>
    <w:rsid w:val="00D81410"/>
    <w:rsid w:val="00D82CFA"/>
    <w:rsid w:val="00D8308C"/>
    <w:rsid w:val="00D86ED8"/>
    <w:rsid w:val="00D918D3"/>
    <w:rsid w:val="00DA75B5"/>
    <w:rsid w:val="00DA79F8"/>
    <w:rsid w:val="00DA7CCE"/>
    <w:rsid w:val="00DB66F7"/>
    <w:rsid w:val="00DC1FEB"/>
    <w:rsid w:val="00DC2EB0"/>
    <w:rsid w:val="00DC4ADA"/>
    <w:rsid w:val="00DC6656"/>
    <w:rsid w:val="00DE33C4"/>
    <w:rsid w:val="00DE5940"/>
    <w:rsid w:val="00DE5A7B"/>
    <w:rsid w:val="00DE5ACA"/>
    <w:rsid w:val="00DF68ED"/>
    <w:rsid w:val="00DF7EB5"/>
    <w:rsid w:val="00E02243"/>
    <w:rsid w:val="00E030BA"/>
    <w:rsid w:val="00E03C35"/>
    <w:rsid w:val="00E04C0C"/>
    <w:rsid w:val="00E05A28"/>
    <w:rsid w:val="00E06652"/>
    <w:rsid w:val="00E0767D"/>
    <w:rsid w:val="00E113A1"/>
    <w:rsid w:val="00E115C2"/>
    <w:rsid w:val="00E15987"/>
    <w:rsid w:val="00E21BC1"/>
    <w:rsid w:val="00E2476D"/>
    <w:rsid w:val="00E2496D"/>
    <w:rsid w:val="00E34DFC"/>
    <w:rsid w:val="00E35191"/>
    <w:rsid w:val="00E40BDB"/>
    <w:rsid w:val="00E43095"/>
    <w:rsid w:val="00E4697C"/>
    <w:rsid w:val="00E52398"/>
    <w:rsid w:val="00E543EB"/>
    <w:rsid w:val="00E566D6"/>
    <w:rsid w:val="00E574AE"/>
    <w:rsid w:val="00E65077"/>
    <w:rsid w:val="00E6614F"/>
    <w:rsid w:val="00E66D0F"/>
    <w:rsid w:val="00E71158"/>
    <w:rsid w:val="00E72881"/>
    <w:rsid w:val="00E7421B"/>
    <w:rsid w:val="00E75461"/>
    <w:rsid w:val="00E76752"/>
    <w:rsid w:val="00E777AF"/>
    <w:rsid w:val="00E81672"/>
    <w:rsid w:val="00E867B3"/>
    <w:rsid w:val="00E92428"/>
    <w:rsid w:val="00E938CB"/>
    <w:rsid w:val="00E97884"/>
    <w:rsid w:val="00EA5575"/>
    <w:rsid w:val="00EB2EAB"/>
    <w:rsid w:val="00EC3D3E"/>
    <w:rsid w:val="00EC5053"/>
    <w:rsid w:val="00ED0333"/>
    <w:rsid w:val="00ED38E9"/>
    <w:rsid w:val="00EE44D0"/>
    <w:rsid w:val="00EF2007"/>
    <w:rsid w:val="00EF662F"/>
    <w:rsid w:val="00EF6A24"/>
    <w:rsid w:val="00F034B8"/>
    <w:rsid w:val="00F0448D"/>
    <w:rsid w:val="00F12C0F"/>
    <w:rsid w:val="00F2420A"/>
    <w:rsid w:val="00F24947"/>
    <w:rsid w:val="00F24FD5"/>
    <w:rsid w:val="00F3364B"/>
    <w:rsid w:val="00F337BE"/>
    <w:rsid w:val="00F35A0D"/>
    <w:rsid w:val="00F35B51"/>
    <w:rsid w:val="00F40EB2"/>
    <w:rsid w:val="00F41BB9"/>
    <w:rsid w:val="00F456B4"/>
    <w:rsid w:val="00F45A12"/>
    <w:rsid w:val="00F5190D"/>
    <w:rsid w:val="00F53D17"/>
    <w:rsid w:val="00F5437E"/>
    <w:rsid w:val="00F5542D"/>
    <w:rsid w:val="00F56B84"/>
    <w:rsid w:val="00F56C46"/>
    <w:rsid w:val="00F56CDA"/>
    <w:rsid w:val="00F6315A"/>
    <w:rsid w:val="00F64FAE"/>
    <w:rsid w:val="00F65B99"/>
    <w:rsid w:val="00F66C3C"/>
    <w:rsid w:val="00F67584"/>
    <w:rsid w:val="00F7314D"/>
    <w:rsid w:val="00F746F0"/>
    <w:rsid w:val="00F7476C"/>
    <w:rsid w:val="00F7501D"/>
    <w:rsid w:val="00F824BA"/>
    <w:rsid w:val="00F843F4"/>
    <w:rsid w:val="00F84951"/>
    <w:rsid w:val="00F8719E"/>
    <w:rsid w:val="00F87983"/>
    <w:rsid w:val="00F87C6E"/>
    <w:rsid w:val="00F96EE9"/>
    <w:rsid w:val="00F97A8F"/>
    <w:rsid w:val="00FA1036"/>
    <w:rsid w:val="00FA57A0"/>
    <w:rsid w:val="00FB2CDF"/>
    <w:rsid w:val="00FB50A6"/>
    <w:rsid w:val="00FB643A"/>
    <w:rsid w:val="00FC140C"/>
    <w:rsid w:val="00FC1620"/>
    <w:rsid w:val="00FC2BC6"/>
    <w:rsid w:val="00FD29E1"/>
    <w:rsid w:val="00FD46EF"/>
    <w:rsid w:val="00FE5F9C"/>
    <w:rsid w:val="00FF21F8"/>
    <w:rsid w:val="00FF2E23"/>
    <w:rsid w:val="00FF5208"/>
    <w:rsid w:val="00FF704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fillcolor="none [1604]"/>
    </o:shapedefaults>
    <o:shapelayout v:ext="edit">
      <o:idmap v:ext="edit" data="1"/>
    </o:shapelayout>
  </w:shapeDefaults>
  <w:decimalSymbol w:val="."/>
  <w:listSeparator w:val=","/>
  <w14:docId w14:val="1EB2E246"/>
  <w14:defaultImageDpi w14:val="32767"/>
  <w15:chartTrackingRefBased/>
  <w15:docId w15:val="{128A5FEF-1E54-9E49-B9AF-A3F3D47F9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5A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5A4F"/>
    <w:rPr>
      <w:color w:val="0563C1" w:themeColor="hyperlink"/>
      <w:u w:val="single"/>
    </w:rPr>
  </w:style>
  <w:style w:type="paragraph" w:styleId="ListParagraph">
    <w:name w:val="List Paragraph"/>
    <w:basedOn w:val="Normal"/>
    <w:uiPriority w:val="34"/>
    <w:qFormat/>
    <w:rsid w:val="005414B2"/>
    <w:pPr>
      <w:ind w:left="720"/>
      <w:contextualSpacing/>
    </w:pPr>
  </w:style>
  <w:style w:type="character" w:styleId="CommentReference">
    <w:name w:val="annotation reference"/>
    <w:basedOn w:val="DefaultParagraphFont"/>
    <w:uiPriority w:val="99"/>
    <w:semiHidden/>
    <w:unhideWhenUsed/>
    <w:rsid w:val="002B5403"/>
    <w:rPr>
      <w:sz w:val="16"/>
      <w:szCs w:val="16"/>
    </w:rPr>
  </w:style>
  <w:style w:type="paragraph" w:styleId="CommentText">
    <w:name w:val="annotation text"/>
    <w:basedOn w:val="Normal"/>
    <w:link w:val="CommentTextChar"/>
    <w:uiPriority w:val="99"/>
    <w:semiHidden/>
    <w:unhideWhenUsed/>
    <w:rsid w:val="002B5403"/>
    <w:rPr>
      <w:sz w:val="20"/>
      <w:szCs w:val="20"/>
    </w:rPr>
  </w:style>
  <w:style w:type="character" w:customStyle="1" w:styleId="CommentTextChar">
    <w:name w:val="Comment Text Char"/>
    <w:basedOn w:val="DefaultParagraphFont"/>
    <w:link w:val="CommentText"/>
    <w:uiPriority w:val="99"/>
    <w:semiHidden/>
    <w:rsid w:val="002B5403"/>
    <w:rPr>
      <w:sz w:val="20"/>
      <w:szCs w:val="20"/>
    </w:rPr>
  </w:style>
  <w:style w:type="paragraph" w:styleId="CommentSubject">
    <w:name w:val="annotation subject"/>
    <w:basedOn w:val="CommentText"/>
    <w:next w:val="CommentText"/>
    <w:link w:val="CommentSubjectChar"/>
    <w:uiPriority w:val="99"/>
    <w:semiHidden/>
    <w:unhideWhenUsed/>
    <w:rsid w:val="002B5403"/>
    <w:rPr>
      <w:b/>
      <w:bCs/>
    </w:rPr>
  </w:style>
  <w:style w:type="character" w:customStyle="1" w:styleId="CommentSubjectChar">
    <w:name w:val="Comment Subject Char"/>
    <w:basedOn w:val="CommentTextChar"/>
    <w:link w:val="CommentSubject"/>
    <w:uiPriority w:val="99"/>
    <w:semiHidden/>
    <w:rsid w:val="002B5403"/>
    <w:rPr>
      <w:b/>
      <w:bCs/>
      <w:sz w:val="20"/>
      <w:szCs w:val="20"/>
    </w:rPr>
  </w:style>
  <w:style w:type="paragraph" w:styleId="BalloonText">
    <w:name w:val="Balloon Text"/>
    <w:basedOn w:val="Normal"/>
    <w:link w:val="BalloonTextChar"/>
    <w:uiPriority w:val="99"/>
    <w:semiHidden/>
    <w:unhideWhenUsed/>
    <w:rsid w:val="002B54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5403"/>
    <w:rPr>
      <w:rFonts w:ascii="Segoe UI" w:hAnsi="Segoe UI" w:cs="Segoe UI"/>
      <w:sz w:val="18"/>
      <w:szCs w:val="18"/>
    </w:rPr>
  </w:style>
  <w:style w:type="paragraph" w:styleId="NoSpacing">
    <w:name w:val="No Spacing"/>
    <w:link w:val="NoSpacingChar"/>
    <w:uiPriority w:val="1"/>
    <w:qFormat/>
    <w:rsid w:val="009A5487"/>
    <w:rPr>
      <w:rFonts w:eastAsiaTheme="minorEastAsia"/>
      <w:sz w:val="22"/>
      <w:szCs w:val="22"/>
      <w:lang w:val="en-US"/>
    </w:rPr>
  </w:style>
  <w:style w:type="character" w:customStyle="1" w:styleId="NoSpacingChar">
    <w:name w:val="No Spacing Char"/>
    <w:basedOn w:val="DefaultParagraphFont"/>
    <w:link w:val="NoSpacing"/>
    <w:uiPriority w:val="1"/>
    <w:rsid w:val="009A5487"/>
    <w:rPr>
      <w:rFonts w:eastAsiaTheme="minorEastAsia"/>
      <w:sz w:val="22"/>
      <w:szCs w:val="22"/>
      <w:lang w:val="en-US"/>
    </w:rPr>
  </w:style>
  <w:style w:type="paragraph" w:styleId="IntenseQuote">
    <w:name w:val="Intense Quote"/>
    <w:basedOn w:val="Normal"/>
    <w:next w:val="Normal"/>
    <w:link w:val="IntenseQuoteChar"/>
    <w:uiPriority w:val="30"/>
    <w:qFormat/>
    <w:rsid w:val="003F7A7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F7A78"/>
    <w:rPr>
      <w:i/>
      <w:iCs/>
      <w:color w:val="4472C4" w:themeColor="accent1"/>
    </w:rPr>
  </w:style>
  <w:style w:type="character" w:styleId="UnresolvedMention">
    <w:name w:val="Unresolved Mention"/>
    <w:basedOn w:val="DefaultParagraphFont"/>
    <w:uiPriority w:val="99"/>
    <w:semiHidden/>
    <w:unhideWhenUsed/>
    <w:rsid w:val="00BE000A"/>
    <w:rPr>
      <w:color w:val="605E5C"/>
      <w:shd w:val="clear" w:color="auto" w:fill="E1DFDD"/>
    </w:rPr>
  </w:style>
  <w:style w:type="paragraph" w:styleId="FootnoteText">
    <w:name w:val="footnote text"/>
    <w:basedOn w:val="Normal"/>
    <w:link w:val="FootnoteTextChar"/>
    <w:uiPriority w:val="99"/>
    <w:semiHidden/>
    <w:unhideWhenUsed/>
    <w:rsid w:val="00127054"/>
    <w:rPr>
      <w:sz w:val="20"/>
      <w:szCs w:val="20"/>
    </w:rPr>
  </w:style>
  <w:style w:type="character" w:customStyle="1" w:styleId="FootnoteTextChar">
    <w:name w:val="Footnote Text Char"/>
    <w:basedOn w:val="DefaultParagraphFont"/>
    <w:link w:val="FootnoteText"/>
    <w:uiPriority w:val="99"/>
    <w:semiHidden/>
    <w:rsid w:val="00127054"/>
    <w:rPr>
      <w:sz w:val="20"/>
      <w:szCs w:val="20"/>
    </w:rPr>
  </w:style>
  <w:style w:type="character" w:styleId="FootnoteReference">
    <w:name w:val="footnote reference"/>
    <w:basedOn w:val="DefaultParagraphFont"/>
    <w:uiPriority w:val="99"/>
    <w:semiHidden/>
    <w:unhideWhenUsed/>
    <w:rsid w:val="00127054"/>
    <w:rPr>
      <w:vertAlign w:val="superscript"/>
    </w:rPr>
  </w:style>
  <w:style w:type="paragraph" w:styleId="Header">
    <w:name w:val="header"/>
    <w:basedOn w:val="Normal"/>
    <w:link w:val="HeaderChar"/>
    <w:uiPriority w:val="99"/>
    <w:unhideWhenUsed/>
    <w:rsid w:val="00127054"/>
    <w:pPr>
      <w:tabs>
        <w:tab w:val="center" w:pos="4513"/>
        <w:tab w:val="right" w:pos="9026"/>
      </w:tabs>
    </w:pPr>
  </w:style>
  <w:style w:type="character" w:customStyle="1" w:styleId="HeaderChar">
    <w:name w:val="Header Char"/>
    <w:basedOn w:val="DefaultParagraphFont"/>
    <w:link w:val="Header"/>
    <w:uiPriority w:val="99"/>
    <w:rsid w:val="00127054"/>
  </w:style>
  <w:style w:type="paragraph" w:styleId="Footer">
    <w:name w:val="footer"/>
    <w:basedOn w:val="Normal"/>
    <w:link w:val="FooterChar"/>
    <w:uiPriority w:val="99"/>
    <w:unhideWhenUsed/>
    <w:rsid w:val="00127054"/>
    <w:pPr>
      <w:tabs>
        <w:tab w:val="center" w:pos="4513"/>
        <w:tab w:val="right" w:pos="9026"/>
      </w:tabs>
    </w:pPr>
  </w:style>
  <w:style w:type="character" w:customStyle="1" w:styleId="FooterChar">
    <w:name w:val="Footer Char"/>
    <w:basedOn w:val="DefaultParagraphFont"/>
    <w:link w:val="Footer"/>
    <w:uiPriority w:val="99"/>
    <w:rsid w:val="001270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la.ac.uk/researchinstitutes/iii/newsevents/headline_650475_en.html"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la.ac.uk/colleges/mvls/supportforresearch/nerd/"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la.ac.uk/researchinstitutes/iii/athenaswan/contacts/" TargetMode="External"/><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https://www.gla.ac.uk/researchinstitutes/iii/athenaswan/news/headline_488826_en.html" TargetMode="Externa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www.gla.ac.uk/researchinstitutes/iii/athenaswan/" TargetMode="External"/><Relationship Id="rId14" Type="http://schemas.openxmlformats.org/officeDocument/2006/relationships/image" Target="media/image2.jpg"/><Relationship Id="rId22" Type="http://schemas.openxmlformats.org/officeDocument/2006/relationships/image" Target="media/image10.tiff"/><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017AA-295F-45CB-A6DF-E81574714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B4BF4785.dotm</Template>
  <TotalTime>1</TotalTime>
  <Pages>5</Pages>
  <Words>1034</Words>
  <Characters>5900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Macleod</dc:creator>
  <cp:keywords/>
  <dc:description/>
  <cp:lastModifiedBy>Jonathan Mitchell</cp:lastModifiedBy>
  <cp:revision>2</cp:revision>
  <dcterms:created xsi:type="dcterms:W3CDTF">2019-08-27T08:45:00Z</dcterms:created>
  <dcterms:modified xsi:type="dcterms:W3CDTF">2019-08-27T08:45:00Z</dcterms:modified>
</cp:coreProperties>
</file>