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266FC" w:rsidRDefault="00B266FC"/>
    <w:p w:rsidR="009F5D59" w:rsidRPr="009F5D59" w:rsidRDefault="009F5D59">
      <w:pPr>
        <w:rPr>
          <w:b/>
          <w:bCs/>
        </w:rPr>
      </w:pPr>
      <w:proofErr w:type="spellStart"/>
      <w:r w:rsidRPr="009F5D59">
        <w:rPr>
          <w:b/>
          <w:bCs/>
        </w:rPr>
        <w:t>Coldingham</w:t>
      </w:r>
      <w:proofErr w:type="spellEnd"/>
      <w:r w:rsidRPr="009F5D59">
        <w:rPr>
          <w:b/>
          <w:bCs/>
        </w:rPr>
        <w:t xml:space="preserve"> Walk</w:t>
      </w:r>
    </w:p>
    <w:p w:rsidR="009F5D59" w:rsidRDefault="009F5D59">
      <w:r w:rsidRPr="009F5D59">
        <w:rPr>
          <w:noProof/>
        </w:rPr>
        <w:drawing>
          <wp:inline distT="0" distB="0" distL="0" distR="0">
            <wp:extent cx="2857500" cy="2133600"/>
            <wp:effectExtent l="0" t="0" r="0" b="0"/>
            <wp:docPr id="4" name="Picture 4" descr="H:\My Documents\Critical Studies\Web\ISAS 2015\Gallery\Coldingham walk\Coldingh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My Documents\Critical Studies\Web\ISAS 2015\Gallery\Coldingham walk\Coldingham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5D59">
        <w:rPr>
          <w:noProof/>
        </w:rPr>
        <w:drawing>
          <wp:inline distT="0" distB="0" distL="0" distR="0">
            <wp:extent cx="2857500" cy="2133600"/>
            <wp:effectExtent l="0" t="0" r="0" b="0"/>
            <wp:docPr id="3" name="Picture 3" descr="H:\My Documents\Critical Studies\Web\ISAS 2015\Gallery\Coldingham walk\Coldingham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My Documents\Critical Studies\Web\ISAS 2015\Gallery\Coldingham walk\Coldingham 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5D59" w:rsidRDefault="009F5D59" w:rsidP="009F5D59">
      <w:pPr>
        <w:rPr>
          <w:b/>
          <w:bCs/>
        </w:rPr>
      </w:pPr>
      <w:r w:rsidRPr="009F5D59">
        <w:rPr>
          <w:b/>
          <w:bCs/>
        </w:rPr>
        <w:t>Iona</w:t>
      </w:r>
    </w:p>
    <w:p w:rsidR="009F5D59" w:rsidRDefault="009F5D59">
      <w:pPr>
        <w:rPr>
          <w:b/>
          <w:bCs/>
        </w:rPr>
      </w:pPr>
      <w:r w:rsidRPr="009F5D59">
        <w:rPr>
          <w:b/>
          <w:bCs/>
          <w:noProof/>
        </w:rPr>
        <w:drawing>
          <wp:inline distT="0" distB="0" distL="0" distR="0">
            <wp:extent cx="2857500" cy="2133600"/>
            <wp:effectExtent l="0" t="0" r="0" b="0"/>
            <wp:docPr id="26" name="Picture 26" descr="H:\My Documents\Critical Studies\Web\ISAS 2015\Gallery\Iona\Iona - IMG_0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:\My Documents\Critical Studies\Web\ISAS 2015\Gallery\Iona\Iona - IMG_013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5D59">
        <w:rPr>
          <w:b/>
          <w:bCs/>
          <w:noProof/>
        </w:rPr>
        <w:drawing>
          <wp:inline distT="0" distB="0" distL="0" distR="0">
            <wp:extent cx="2857500" cy="2133600"/>
            <wp:effectExtent l="0" t="0" r="0" b="0"/>
            <wp:docPr id="25" name="Picture 25" descr="H:\My Documents\Critical Studies\Web\ISAS 2015\Gallery\Iona\IMG_012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:\My Documents\Critical Studies\Web\ISAS 2015\Gallery\Iona\IMG_0126 (1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5D59">
        <w:rPr>
          <w:b/>
          <w:bCs/>
          <w:noProof/>
        </w:rPr>
        <w:drawing>
          <wp:inline distT="0" distB="0" distL="0" distR="0">
            <wp:extent cx="2857500" cy="2133600"/>
            <wp:effectExtent l="0" t="0" r="0" b="0"/>
            <wp:docPr id="24" name="Picture 24" descr="H:\My Documents\Critical Studies\Web\ISAS 2015\Gallery\Iona\IMG_0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:\My Documents\Critical Studies\Web\ISAS 2015\Gallery\Iona\IMG_012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5D59">
        <w:rPr>
          <w:b/>
          <w:bCs/>
          <w:noProof/>
        </w:rPr>
        <w:drawing>
          <wp:inline distT="0" distB="0" distL="0" distR="0">
            <wp:extent cx="2857500" cy="2133600"/>
            <wp:effectExtent l="0" t="0" r="0" b="0"/>
            <wp:docPr id="23" name="Picture 23" descr="H:\My Documents\Critical Studies\Web\ISAS 2015\Gallery\Iona\IMG_0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:\My Documents\Critical Studies\Web\ISAS 2015\Gallery\Iona\IMG_012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5D59">
        <w:rPr>
          <w:b/>
          <w:bCs/>
          <w:noProof/>
        </w:rPr>
        <w:lastRenderedPageBreak/>
        <w:drawing>
          <wp:inline distT="0" distB="0" distL="0" distR="0">
            <wp:extent cx="2857500" cy="2133600"/>
            <wp:effectExtent l="0" t="0" r="0" b="0"/>
            <wp:docPr id="22" name="Picture 22" descr="H:\My Documents\Critical Studies\Web\ISAS 2015\Gallery\Iona\IMG_0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:\My Documents\Critical Studies\Web\ISAS 2015\Gallery\Iona\IMG_012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5D59">
        <w:rPr>
          <w:b/>
          <w:bCs/>
          <w:noProof/>
        </w:rPr>
        <w:drawing>
          <wp:inline distT="0" distB="0" distL="0" distR="0">
            <wp:extent cx="2857500" cy="2133600"/>
            <wp:effectExtent l="0" t="0" r="0" b="0"/>
            <wp:docPr id="21" name="Picture 21" descr="H:\My Documents\Critical Studies\Web\ISAS 2015\Gallery\Iona\IMG_0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:\My Documents\Critical Studies\Web\ISAS 2015\Gallery\Iona\IMG_012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5D59">
        <w:rPr>
          <w:b/>
          <w:bCs/>
          <w:noProof/>
        </w:rPr>
        <w:drawing>
          <wp:inline distT="0" distB="0" distL="0" distR="0">
            <wp:extent cx="2857500" cy="2133600"/>
            <wp:effectExtent l="0" t="0" r="0" b="0"/>
            <wp:docPr id="20" name="Picture 20" descr="H:\My Documents\Critical Studies\Web\ISAS 2015\Gallery\Iona\IMG_0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:\My Documents\Critical Studies\Web\ISAS 2015\Gallery\Iona\IMG_012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5D59">
        <w:rPr>
          <w:b/>
          <w:bCs/>
          <w:noProof/>
        </w:rPr>
        <w:drawing>
          <wp:inline distT="0" distB="0" distL="0" distR="0">
            <wp:extent cx="2857500" cy="2133600"/>
            <wp:effectExtent l="0" t="0" r="0" b="0"/>
            <wp:docPr id="19" name="Picture 19" descr="H:\My Documents\Critical Studies\Web\ISAS 2015\Gallery\Iona\IMG_0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:\My Documents\Critical Studies\Web\ISAS 2015\Gallery\Iona\IMG_012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5D59">
        <w:rPr>
          <w:b/>
          <w:bCs/>
          <w:noProof/>
        </w:rPr>
        <w:lastRenderedPageBreak/>
        <w:drawing>
          <wp:inline distT="0" distB="0" distL="0" distR="0">
            <wp:extent cx="2857500" cy="2133600"/>
            <wp:effectExtent l="0" t="0" r="0" b="0"/>
            <wp:docPr id="18" name="Picture 18" descr="H:\My Documents\Critical Studies\Web\ISAS 2015\Gallery\Iona\IMG_0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:\My Documents\Critical Studies\Web\ISAS 2015\Gallery\Iona\IMG_011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5D59">
        <w:rPr>
          <w:b/>
          <w:bCs/>
          <w:noProof/>
        </w:rPr>
        <w:drawing>
          <wp:inline distT="0" distB="0" distL="0" distR="0">
            <wp:extent cx="2133600" cy="2857500"/>
            <wp:effectExtent l="0" t="0" r="0" b="0"/>
            <wp:docPr id="17" name="Picture 17" descr="H:\My Documents\Critical Studies\Web\ISAS 2015\Gallery\Iona\IMG_0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:\My Documents\Critical Studies\Web\ISAS 2015\Gallery\Iona\IMG_0118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5D59">
        <w:rPr>
          <w:b/>
          <w:bCs/>
          <w:noProof/>
        </w:rPr>
        <w:drawing>
          <wp:inline distT="0" distB="0" distL="0" distR="0">
            <wp:extent cx="2857500" cy="2133600"/>
            <wp:effectExtent l="0" t="0" r="0" b="0"/>
            <wp:docPr id="16" name="Picture 16" descr="H:\My Documents\Critical Studies\Web\ISAS 2015\Gallery\Iona\IMG_0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:\My Documents\Critical Studies\Web\ISAS 2015\Gallery\Iona\IMG_0117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5D59" w:rsidRDefault="009F5D59">
      <w:pPr>
        <w:rPr>
          <w:b/>
          <w:bCs/>
        </w:rPr>
      </w:pPr>
    </w:p>
    <w:p w:rsidR="009F5D59" w:rsidRDefault="009F5D59">
      <w:pPr>
        <w:rPr>
          <w:b/>
          <w:bCs/>
        </w:rPr>
      </w:pPr>
    </w:p>
    <w:p w:rsidR="009F5D59" w:rsidRDefault="009F5D59">
      <w:pPr>
        <w:rPr>
          <w:b/>
          <w:bCs/>
        </w:rPr>
      </w:pPr>
    </w:p>
    <w:p w:rsidR="009F5D59" w:rsidRDefault="009F5D59">
      <w:pPr>
        <w:rPr>
          <w:b/>
          <w:bCs/>
        </w:rPr>
      </w:pPr>
    </w:p>
    <w:p w:rsidR="009F5D59" w:rsidRDefault="009F5D59">
      <w:pPr>
        <w:rPr>
          <w:b/>
          <w:bCs/>
        </w:rPr>
      </w:pPr>
    </w:p>
    <w:p w:rsidR="009F5D59" w:rsidRDefault="009F5D59">
      <w:pPr>
        <w:rPr>
          <w:b/>
          <w:bCs/>
        </w:rPr>
      </w:pPr>
    </w:p>
    <w:p w:rsidR="009F5D59" w:rsidRDefault="009F5D59">
      <w:pPr>
        <w:rPr>
          <w:b/>
          <w:bCs/>
        </w:rPr>
      </w:pPr>
    </w:p>
    <w:p w:rsidR="009F5D59" w:rsidRDefault="009F5D59">
      <w:pPr>
        <w:rPr>
          <w:b/>
          <w:bCs/>
        </w:rPr>
      </w:pPr>
    </w:p>
    <w:p w:rsidR="009F5D59" w:rsidRDefault="009F5D59">
      <w:pPr>
        <w:rPr>
          <w:b/>
          <w:bCs/>
        </w:rPr>
      </w:pPr>
    </w:p>
    <w:p w:rsidR="009F5D59" w:rsidRDefault="009F5D59">
      <w:pPr>
        <w:rPr>
          <w:b/>
          <w:bCs/>
        </w:rPr>
      </w:pPr>
    </w:p>
    <w:p w:rsidR="009F5D59" w:rsidRDefault="009F5D59">
      <w:pPr>
        <w:rPr>
          <w:b/>
          <w:bCs/>
        </w:rPr>
      </w:pPr>
    </w:p>
    <w:p w:rsidR="009F5D59" w:rsidRDefault="009F5D59">
      <w:pPr>
        <w:rPr>
          <w:b/>
          <w:bCs/>
        </w:rPr>
      </w:pPr>
    </w:p>
    <w:p w:rsidR="009F5D59" w:rsidRDefault="009F5D59">
      <w:pPr>
        <w:rPr>
          <w:b/>
          <w:bCs/>
        </w:rPr>
      </w:pPr>
    </w:p>
    <w:p w:rsidR="009F5D59" w:rsidRDefault="009F5D59">
      <w:pPr>
        <w:rPr>
          <w:b/>
          <w:bCs/>
        </w:rPr>
      </w:pPr>
      <w:r>
        <w:rPr>
          <w:b/>
          <w:bCs/>
        </w:rPr>
        <w:lastRenderedPageBreak/>
        <w:t>ISAS 2015 Conference</w:t>
      </w:r>
    </w:p>
    <w:p w:rsidR="009F5D59" w:rsidRDefault="009F5D59">
      <w:pPr>
        <w:rPr>
          <w:b/>
          <w:bCs/>
        </w:rPr>
      </w:pPr>
      <w:r w:rsidRPr="009F5D59">
        <w:rPr>
          <w:b/>
          <w:bCs/>
          <w:noProof/>
        </w:rPr>
        <w:drawing>
          <wp:inline distT="0" distB="0" distL="0" distR="0">
            <wp:extent cx="2857500" cy="981075"/>
            <wp:effectExtent l="0" t="0" r="0" b="9525"/>
            <wp:docPr id="38" name="Picture 38" descr="H:\My Documents\Critical Studies\Web\ISAS 2015\Gallery\ISAS 2015 Conference\ISAS-201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:\My Documents\Critical Studies\Web\ISAS 2015\Gallery\ISAS 2015 Conference\ISAS-2015-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5D59">
        <w:rPr>
          <w:b/>
          <w:bCs/>
          <w:noProof/>
        </w:rPr>
        <w:drawing>
          <wp:inline distT="0" distB="0" distL="0" distR="0">
            <wp:extent cx="2857500" cy="2143125"/>
            <wp:effectExtent l="0" t="0" r="0" b="9525"/>
            <wp:docPr id="37" name="Picture 37" descr="H:\My Documents\Critical Studies\Web\ISAS 2015\Gallery\ISAS 2015 Conference\IMG_6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:\My Documents\Critical Studies\Web\ISAS 2015\Gallery\ISAS 2015 Conference\IMG_6416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5D59">
        <w:rPr>
          <w:b/>
          <w:bCs/>
          <w:noProof/>
        </w:rPr>
        <w:drawing>
          <wp:inline distT="0" distB="0" distL="0" distR="0">
            <wp:extent cx="2857500" cy="2143125"/>
            <wp:effectExtent l="0" t="0" r="0" b="9525"/>
            <wp:docPr id="36" name="Picture 36" descr="H:\My Documents\Critical Studies\Web\ISAS 2015\Gallery\ISAS 2015 Conference\IMG_6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:\My Documents\Critical Studies\Web\ISAS 2015\Gallery\ISAS 2015 Conference\IMG_6415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5D59">
        <w:rPr>
          <w:b/>
          <w:bCs/>
          <w:noProof/>
        </w:rPr>
        <w:drawing>
          <wp:inline distT="0" distB="0" distL="0" distR="0">
            <wp:extent cx="2857500" cy="2143125"/>
            <wp:effectExtent l="0" t="0" r="0" b="9525"/>
            <wp:docPr id="35" name="Picture 35" descr="H:\My Documents\Critical Studies\Web\ISAS 2015\Gallery\ISAS 2015 Conference\IMG_6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:\My Documents\Critical Studies\Web\ISAS 2015\Gallery\ISAS 2015 Conference\IMG_6414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5D59">
        <w:rPr>
          <w:b/>
          <w:bCs/>
          <w:noProof/>
        </w:rPr>
        <w:drawing>
          <wp:inline distT="0" distB="0" distL="0" distR="0">
            <wp:extent cx="2857500" cy="1600200"/>
            <wp:effectExtent l="0" t="0" r="0" b="0"/>
            <wp:docPr id="34" name="Picture 34" descr="H:\My Documents\Critical Studies\Web\ISAS 2015\Gallery\ISAS 2015 Conference\DSC_0291_PerfectlyCle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:\My Documents\Critical Studies\Web\ISAS 2015\Gallery\ISAS 2015 Conference\DSC_0291_PerfectlyClear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5D59">
        <w:rPr>
          <w:b/>
          <w:bCs/>
          <w:noProof/>
        </w:rPr>
        <w:drawing>
          <wp:inline distT="0" distB="0" distL="0" distR="0">
            <wp:extent cx="2857500" cy="1600200"/>
            <wp:effectExtent l="0" t="0" r="0" b="0"/>
            <wp:docPr id="33" name="Picture 33" descr="H:\My Documents\Critical Studies\Web\ISAS 2015\Gallery\ISAS 2015 Conference\DSC_0290_PerfectlyCle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:\My Documents\Critical Studies\Web\ISAS 2015\Gallery\ISAS 2015 Conference\DSC_0290_PerfectlyClear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5D59">
        <w:rPr>
          <w:b/>
          <w:bCs/>
          <w:noProof/>
        </w:rPr>
        <w:drawing>
          <wp:inline distT="0" distB="0" distL="0" distR="0">
            <wp:extent cx="2857500" cy="2143125"/>
            <wp:effectExtent l="0" t="0" r="0" b="9525"/>
            <wp:docPr id="32" name="Picture 32" descr="H:\My Documents\Critical Studies\Web\ISAS 2015\Gallery\ISAS 2015 Conference\20150806_192238_PerfectlyCle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:\My Documents\Critical Studies\Web\ISAS 2015\Gallery\ISAS 2015 Conference\20150806_192238_PerfectlyClear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5D59">
        <w:rPr>
          <w:b/>
          <w:bCs/>
          <w:noProof/>
        </w:rPr>
        <w:drawing>
          <wp:inline distT="0" distB="0" distL="0" distR="0">
            <wp:extent cx="2857500" cy="2143125"/>
            <wp:effectExtent l="0" t="0" r="0" b="9525"/>
            <wp:docPr id="31" name="Picture 31" descr="H:\My Documents\Critical Studies\Web\ISAS 2015\Gallery\ISAS 2015 Conference\20150806_191739_PerfectlyCle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:\My Documents\Critical Studies\Web\ISAS 2015\Gallery\ISAS 2015 Conference\20150806_191739_PerfectlyClear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5D59">
        <w:rPr>
          <w:b/>
          <w:bCs/>
          <w:noProof/>
        </w:rPr>
        <w:lastRenderedPageBreak/>
        <w:drawing>
          <wp:inline distT="0" distB="0" distL="0" distR="0">
            <wp:extent cx="2857500" cy="2143125"/>
            <wp:effectExtent l="0" t="0" r="0" b="9525"/>
            <wp:docPr id="30" name="Picture 30" descr="H:\My Documents\Critical Studies\Web\ISAS 2015\Gallery\ISAS 2015 Conference\20150806_191638_PerfectlyCle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:\My Documents\Critical Studies\Web\ISAS 2015\Gallery\ISAS 2015 Conference\20150806_191638_PerfectlyClear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5D59">
        <w:rPr>
          <w:b/>
          <w:bCs/>
          <w:noProof/>
        </w:rPr>
        <w:drawing>
          <wp:inline distT="0" distB="0" distL="0" distR="0">
            <wp:extent cx="2857500" cy="2143125"/>
            <wp:effectExtent l="0" t="0" r="0" b="9525"/>
            <wp:docPr id="29" name="Picture 29" descr="H:\My Documents\Critical Studies\Web\ISAS 2015\Gallery\ISAS 2015 Conference\20150806_191602_PerfectlyCle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:\My Documents\Critical Studies\Web\ISAS 2015\Gallery\ISAS 2015 Conference\20150806_191602_PerfectlyClear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5D59">
        <w:rPr>
          <w:b/>
          <w:bCs/>
          <w:noProof/>
        </w:rPr>
        <w:drawing>
          <wp:inline distT="0" distB="0" distL="0" distR="0">
            <wp:extent cx="2133600" cy="2857500"/>
            <wp:effectExtent l="0" t="0" r="0" b="0"/>
            <wp:docPr id="28" name="Picture 28" descr="H:\My Documents\Critical Studies\Web\ISAS 2015\Gallery\ISAS 2015 Conference\20150806_191556_PerfectlyCle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:\My Documents\Critical Studies\Web\ISAS 2015\Gallery\ISAS 2015 Conference\20150806_191556_PerfectlyClear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5D59">
        <w:rPr>
          <w:b/>
          <w:bCs/>
          <w:noProof/>
        </w:rPr>
        <w:drawing>
          <wp:inline distT="0" distB="0" distL="0" distR="0">
            <wp:extent cx="2857500" cy="2143125"/>
            <wp:effectExtent l="0" t="0" r="0" b="9525"/>
            <wp:docPr id="27" name="Picture 27" descr="H:\My Documents\Critical Studies\Web\ISAS 2015\Gallery\ISAS 2015 Conference\20150806_191549_PerfectlyCle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:\My Documents\Critical Studies\Web\ISAS 2015\Gallery\ISAS 2015 Conference\20150806_191549_PerfectlyClear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5D59" w:rsidRDefault="009F5D59">
      <w:pPr>
        <w:rPr>
          <w:b/>
          <w:bCs/>
        </w:rPr>
      </w:pPr>
      <w:r>
        <w:rPr>
          <w:b/>
          <w:bCs/>
        </w:rPr>
        <w:t>Postgraduate Workshop</w:t>
      </w:r>
    </w:p>
    <w:p w:rsidR="009F5D59" w:rsidRDefault="009F5D59">
      <w:pPr>
        <w:rPr>
          <w:b/>
          <w:bCs/>
        </w:rPr>
      </w:pPr>
      <w:r w:rsidRPr="009F5D59">
        <w:rPr>
          <w:b/>
          <w:bCs/>
          <w:noProof/>
        </w:rPr>
        <w:lastRenderedPageBreak/>
        <w:drawing>
          <wp:inline distT="0" distB="0" distL="0" distR="0">
            <wp:extent cx="2143125" cy="2857500"/>
            <wp:effectExtent l="0" t="0" r="9525" b="0"/>
            <wp:docPr id="73" name="Picture 73" descr="H:\My Documents\Critical Studies\Web\ISAS 2015\Gallery\Postgraduate Workshop\IMG_6391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:\My Documents\Critical Studies\Web\ISAS 2015\Gallery\Postgraduate Workshop\IMG_6391[1]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5D59">
        <w:rPr>
          <w:b/>
          <w:bCs/>
          <w:noProof/>
        </w:rPr>
        <w:drawing>
          <wp:inline distT="0" distB="0" distL="0" distR="0">
            <wp:extent cx="2143125" cy="2857500"/>
            <wp:effectExtent l="0" t="0" r="9525" b="0"/>
            <wp:docPr id="72" name="Picture 72" descr="H:\My Documents\Critical Studies\Web\ISAS 2015\Gallery\Postgraduate Workshop\IMG_6390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:\My Documents\Critical Studies\Web\ISAS 2015\Gallery\Postgraduate Workshop\IMG_6390[1]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5D59">
        <w:rPr>
          <w:b/>
          <w:bCs/>
          <w:noProof/>
        </w:rPr>
        <w:drawing>
          <wp:inline distT="0" distB="0" distL="0" distR="0">
            <wp:extent cx="2857500" cy="2143125"/>
            <wp:effectExtent l="0" t="0" r="0" b="9525"/>
            <wp:docPr id="71" name="Picture 71" descr="H:\My Documents\Critical Studies\Web\ISAS 2015\Gallery\Postgraduate Workshop\IMG_6389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:\My Documents\Critical Studies\Web\ISAS 2015\Gallery\Postgraduate Workshop\IMG_6389[1]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5D59">
        <w:rPr>
          <w:b/>
          <w:bCs/>
          <w:noProof/>
        </w:rPr>
        <w:drawing>
          <wp:inline distT="0" distB="0" distL="0" distR="0">
            <wp:extent cx="2857500" cy="2143125"/>
            <wp:effectExtent l="0" t="0" r="0" b="9525"/>
            <wp:docPr id="70" name="Picture 70" descr="H:\My Documents\Critical Studies\Web\ISAS 2015\Gallery\Postgraduate Workshop\IMG_6388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:\My Documents\Critical Studies\Web\ISAS 2015\Gallery\Postgraduate Workshop\IMG_6388[1]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5D59">
        <w:rPr>
          <w:b/>
          <w:bCs/>
          <w:noProof/>
        </w:rPr>
        <w:drawing>
          <wp:inline distT="0" distB="0" distL="0" distR="0">
            <wp:extent cx="2857500" cy="2143125"/>
            <wp:effectExtent l="0" t="0" r="0" b="9525"/>
            <wp:docPr id="69" name="Picture 69" descr="H:\My Documents\Critical Studies\Web\ISAS 2015\Gallery\Postgraduate Workshop\IMG_6387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:\My Documents\Critical Studies\Web\ISAS 2015\Gallery\Postgraduate Workshop\IMG_6387[1]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5D59">
        <w:rPr>
          <w:b/>
          <w:bCs/>
          <w:noProof/>
        </w:rPr>
        <w:drawing>
          <wp:inline distT="0" distB="0" distL="0" distR="0">
            <wp:extent cx="2143125" cy="2857500"/>
            <wp:effectExtent l="0" t="0" r="9525" b="0"/>
            <wp:docPr id="68" name="Picture 68" descr="H:\My Documents\Critical Studies\Web\ISAS 2015\Gallery\Postgraduate Workshop\IMG_6386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:\My Documents\Critical Studies\Web\ISAS 2015\Gallery\Postgraduate Workshop\IMG_6386[1]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5D59">
        <w:rPr>
          <w:b/>
          <w:bCs/>
          <w:noProof/>
        </w:rPr>
        <w:lastRenderedPageBreak/>
        <w:drawing>
          <wp:inline distT="0" distB="0" distL="0" distR="0">
            <wp:extent cx="2857500" cy="2143125"/>
            <wp:effectExtent l="0" t="0" r="0" b="9525"/>
            <wp:docPr id="67" name="Picture 67" descr="H:\My Documents\Critical Studies\Web\ISAS 2015\Gallery\Postgraduate Workshop\IMG_6385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:\My Documents\Critical Studies\Web\ISAS 2015\Gallery\Postgraduate Workshop\IMG_6385[1]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5D59">
        <w:rPr>
          <w:b/>
          <w:bCs/>
          <w:noProof/>
        </w:rPr>
        <w:drawing>
          <wp:inline distT="0" distB="0" distL="0" distR="0">
            <wp:extent cx="2143125" cy="2857500"/>
            <wp:effectExtent l="0" t="0" r="9525" b="0"/>
            <wp:docPr id="66" name="Picture 66" descr="H:\My Documents\Critical Studies\Web\ISAS 2015\Gallery\Postgraduate Workshop\IMG_6384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:\My Documents\Critical Studies\Web\ISAS 2015\Gallery\Postgraduate Workshop\IMG_6384[1]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5D59">
        <w:rPr>
          <w:b/>
          <w:bCs/>
          <w:noProof/>
        </w:rPr>
        <w:drawing>
          <wp:inline distT="0" distB="0" distL="0" distR="0">
            <wp:extent cx="2857500" cy="2143125"/>
            <wp:effectExtent l="0" t="0" r="0" b="9525"/>
            <wp:docPr id="65" name="Picture 65" descr="H:\My Documents\Critical Studies\Web\ISAS 2015\Gallery\Postgraduate Workshop\IMG_6383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:\My Documents\Critical Studies\Web\ISAS 2015\Gallery\Postgraduate Workshop\IMG_6383[1]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5D59">
        <w:rPr>
          <w:b/>
          <w:bCs/>
          <w:noProof/>
        </w:rPr>
        <w:drawing>
          <wp:inline distT="0" distB="0" distL="0" distR="0">
            <wp:extent cx="2857500" cy="2143125"/>
            <wp:effectExtent l="0" t="0" r="0" b="9525"/>
            <wp:docPr id="64" name="Picture 64" descr="H:\My Documents\Critical Studies\Web\ISAS 2015\Gallery\Postgraduate Workshop\IMG_6382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:\My Documents\Critical Studies\Web\ISAS 2015\Gallery\Postgraduate Workshop\IMG_6382[1]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5D59">
        <w:rPr>
          <w:b/>
          <w:bCs/>
          <w:noProof/>
        </w:rPr>
        <w:drawing>
          <wp:inline distT="0" distB="0" distL="0" distR="0">
            <wp:extent cx="2857500" cy="2143125"/>
            <wp:effectExtent l="0" t="0" r="0" b="9525"/>
            <wp:docPr id="63" name="Picture 63" descr="H:\My Documents\Critical Studies\Web\ISAS 2015\Gallery\Postgraduate Workshop\IMG_6380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:\My Documents\Critical Studies\Web\ISAS 2015\Gallery\Postgraduate Workshop\IMG_6380[1]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5D59">
        <w:rPr>
          <w:b/>
          <w:bCs/>
          <w:noProof/>
        </w:rPr>
        <w:drawing>
          <wp:inline distT="0" distB="0" distL="0" distR="0">
            <wp:extent cx="2857500" cy="2143125"/>
            <wp:effectExtent l="0" t="0" r="0" b="9525"/>
            <wp:docPr id="62" name="Picture 62" descr="H:\My Documents\Critical Studies\Web\ISAS 2015\Gallery\Postgraduate Workshop\IMG_6378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:\My Documents\Critical Studies\Web\ISAS 2015\Gallery\Postgraduate Workshop\IMG_6378[1]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5D59">
        <w:rPr>
          <w:b/>
          <w:bCs/>
          <w:noProof/>
        </w:rPr>
        <w:lastRenderedPageBreak/>
        <w:drawing>
          <wp:inline distT="0" distB="0" distL="0" distR="0">
            <wp:extent cx="2857500" cy="2143125"/>
            <wp:effectExtent l="0" t="0" r="0" b="9525"/>
            <wp:docPr id="61" name="Picture 61" descr="H:\My Documents\Critical Studies\Web\ISAS 2015\Gallery\Postgraduate Workshop\IMG_6377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:\My Documents\Critical Studies\Web\ISAS 2015\Gallery\Postgraduate Workshop\IMG_6377[1]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5D59">
        <w:rPr>
          <w:b/>
          <w:bCs/>
          <w:noProof/>
        </w:rPr>
        <w:drawing>
          <wp:inline distT="0" distB="0" distL="0" distR="0">
            <wp:extent cx="2857500" cy="2143125"/>
            <wp:effectExtent l="0" t="0" r="0" b="9525"/>
            <wp:docPr id="60" name="Picture 60" descr="H:\My Documents\Critical Studies\Web\ISAS 2015\Gallery\Postgraduate Workshop\IMG_6376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:\My Documents\Critical Studies\Web\ISAS 2015\Gallery\Postgraduate Workshop\IMG_6376[1]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5D59">
        <w:rPr>
          <w:b/>
          <w:bCs/>
          <w:noProof/>
        </w:rPr>
        <w:drawing>
          <wp:inline distT="0" distB="0" distL="0" distR="0">
            <wp:extent cx="2857500" cy="2143125"/>
            <wp:effectExtent l="0" t="0" r="0" b="9525"/>
            <wp:docPr id="59" name="Picture 59" descr="H:\My Documents\Critical Studies\Web\ISAS 2015\Gallery\Postgraduate Workshop\IMG_6375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:\My Documents\Critical Studies\Web\ISAS 2015\Gallery\Postgraduate Workshop\IMG_6375[1]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5D59">
        <w:rPr>
          <w:b/>
          <w:bCs/>
          <w:noProof/>
        </w:rPr>
        <w:drawing>
          <wp:inline distT="0" distB="0" distL="0" distR="0">
            <wp:extent cx="2143125" cy="2857500"/>
            <wp:effectExtent l="0" t="0" r="9525" b="0"/>
            <wp:docPr id="58" name="Picture 58" descr="H:\My Documents\Critical Studies\Web\ISAS 2015\Gallery\Postgraduate Workshop\IMG_6374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:\My Documents\Critical Studies\Web\ISAS 2015\Gallery\Postgraduate Workshop\IMG_6374[1]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5D59">
        <w:rPr>
          <w:b/>
          <w:bCs/>
          <w:noProof/>
        </w:rPr>
        <w:drawing>
          <wp:inline distT="0" distB="0" distL="0" distR="0">
            <wp:extent cx="2857500" cy="2143125"/>
            <wp:effectExtent l="0" t="0" r="0" b="9525"/>
            <wp:docPr id="57" name="Picture 57" descr="H:\My Documents\Critical Studies\Web\ISAS 2015\Gallery\Postgraduate Workshop\IMG_6372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:\My Documents\Critical Studies\Web\ISAS 2015\Gallery\Postgraduate Workshop\IMG_6372[1]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5D59">
        <w:rPr>
          <w:b/>
          <w:bCs/>
          <w:noProof/>
        </w:rPr>
        <w:drawing>
          <wp:inline distT="0" distB="0" distL="0" distR="0">
            <wp:extent cx="2857500" cy="2143125"/>
            <wp:effectExtent l="0" t="0" r="0" b="9525"/>
            <wp:docPr id="56" name="Picture 56" descr="H:\My Documents\Critical Studies\Web\ISAS 2015\Gallery\Postgraduate Workshop\IMG_6371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:\My Documents\Critical Studies\Web\ISAS 2015\Gallery\Postgraduate Workshop\IMG_6371[1]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5D59">
        <w:rPr>
          <w:b/>
          <w:bCs/>
          <w:noProof/>
        </w:rPr>
        <w:lastRenderedPageBreak/>
        <w:drawing>
          <wp:inline distT="0" distB="0" distL="0" distR="0">
            <wp:extent cx="2857500" cy="2143125"/>
            <wp:effectExtent l="0" t="0" r="0" b="9525"/>
            <wp:docPr id="55" name="Picture 55" descr="H:\My Documents\Critical Studies\Web\ISAS 2015\Gallery\Postgraduate Workshop\IMG_6370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:\My Documents\Critical Studies\Web\ISAS 2015\Gallery\Postgraduate Workshop\IMG_6370[1]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5D59">
        <w:rPr>
          <w:b/>
          <w:bCs/>
          <w:noProof/>
        </w:rPr>
        <w:drawing>
          <wp:inline distT="0" distB="0" distL="0" distR="0">
            <wp:extent cx="2857500" cy="2143125"/>
            <wp:effectExtent l="0" t="0" r="0" b="9525"/>
            <wp:docPr id="54" name="Picture 54" descr="H:\My Documents\Critical Studies\Web\ISAS 2015\Gallery\Postgraduate Workshop\IMG_6369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:\My Documents\Critical Studies\Web\ISAS 2015\Gallery\Postgraduate Workshop\IMG_6369[1]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5D59">
        <w:rPr>
          <w:b/>
          <w:bCs/>
          <w:noProof/>
        </w:rPr>
        <w:drawing>
          <wp:inline distT="0" distB="0" distL="0" distR="0">
            <wp:extent cx="2857500" cy="2143125"/>
            <wp:effectExtent l="0" t="0" r="0" b="9525"/>
            <wp:docPr id="53" name="Picture 53" descr="H:\My Documents\Critical Studies\Web\ISAS 2015\Gallery\Postgraduate Workshop\IMG_20150801_161333_PerfectlyClear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:\My Documents\Critical Studies\Web\ISAS 2015\Gallery\Postgraduate Workshop\IMG_20150801_161333_PerfectlyClear[1]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5D59">
        <w:rPr>
          <w:b/>
          <w:bCs/>
          <w:noProof/>
        </w:rPr>
        <w:drawing>
          <wp:inline distT="0" distB="0" distL="0" distR="0">
            <wp:extent cx="2857500" cy="2143125"/>
            <wp:effectExtent l="0" t="0" r="0" b="9525"/>
            <wp:docPr id="52" name="Picture 52" descr="H:\My Documents\Critical Studies\Web\ISAS 2015\Gallery\Postgraduate Workshop\IMG_6411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:\My Documents\Critical Studies\Web\ISAS 2015\Gallery\Postgraduate Workshop\IMG_6411[1]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5D59">
        <w:rPr>
          <w:b/>
          <w:bCs/>
          <w:noProof/>
        </w:rPr>
        <w:drawing>
          <wp:inline distT="0" distB="0" distL="0" distR="0">
            <wp:extent cx="2857500" cy="2143125"/>
            <wp:effectExtent l="0" t="0" r="0" b="9525"/>
            <wp:docPr id="51" name="Picture 51" descr="H:\My Documents\Critical Studies\Web\ISAS 2015\Gallery\Postgraduate Workshop\IMG_6410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:\My Documents\Critical Studies\Web\ISAS 2015\Gallery\Postgraduate Workshop\IMG_6410[1]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5D59">
        <w:rPr>
          <w:b/>
          <w:bCs/>
          <w:noProof/>
        </w:rPr>
        <w:drawing>
          <wp:inline distT="0" distB="0" distL="0" distR="0">
            <wp:extent cx="2857500" cy="2143125"/>
            <wp:effectExtent l="0" t="0" r="0" b="9525"/>
            <wp:docPr id="50" name="Picture 50" descr="H:\My Documents\Critical Studies\Web\ISAS 2015\Gallery\Postgraduate Workshop\IMG_6409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:\My Documents\Critical Studies\Web\ISAS 2015\Gallery\Postgraduate Workshop\IMG_6409[1]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5D59">
        <w:rPr>
          <w:b/>
          <w:bCs/>
          <w:noProof/>
        </w:rPr>
        <w:drawing>
          <wp:inline distT="0" distB="0" distL="0" distR="0">
            <wp:extent cx="2857500" cy="2143125"/>
            <wp:effectExtent l="0" t="0" r="0" b="9525"/>
            <wp:docPr id="49" name="Picture 49" descr="H:\My Documents\Critical Studies\Web\ISAS 2015\Gallery\Postgraduate Workshop\IMG_6404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:\My Documents\Critical Studies\Web\ISAS 2015\Gallery\Postgraduate Workshop\IMG_6404[1].jp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5D59">
        <w:rPr>
          <w:b/>
          <w:bCs/>
          <w:noProof/>
        </w:rPr>
        <w:drawing>
          <wp:inline distT="0" distB="0" distL="0" distR="0">
            <wp:extent cx="2857500" cy="2143125"/>
            <wp:effectExtent l="0" t="0" r="0" b="9525"/>
            <wp:docPr id="48" name="Picture 48" descr="H:\My Documents\Critical Studies\Web\ISAS 2015\Gallery\Postgraduate Workshop\IMG_6403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:\My Documents\Critical Studies\Web\ISAS 2015\Gallery\Postgraduate Workshop\IMG_6403[1].jp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5D59">
        <w:rPr>
          <w:b/>
          <w:bCs/>
          <w:noProof/>
        </w:rPr>
        <w:lastRenderedPageBreak/>
        <w:drawing>
          <wp:inline distT="0" distB="0" distL="0" distR="0">
            <wp:extent cx="2857500" cy="2143125"/>
            <wp:effectExtent l="0" t="0" r="0" b="9525"/>
            <wp:docPr id="47" name="Picture 47" descr="H:\My Documents\Critical Studies\Web\ISAS 2015\Gallery\Postgraduate Workshop\IMG_6402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:\My Documents\Critical Studies\Web\ISAS 2015\Gallery\Postgraduate Workshop\IMG_6402[1].jp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5D59">
        <w:rPr>
          <w:b/>
          <w:bCs/>
          <w:noProof/>
        </w:rPr>
        <w:drawing>
          <wp:inline distT="0" distB="0" distL="0" distR="0">
            <wp:extent cx="2857500" cy="2143125"/>
            <wp:effectExtent l="0" t="0" r="0" b="9525"/>
            <wp:docPr id="46" name="Picture 46" descr="H:\My Documents\Critical Studies\Web\ISAS 2015\Gallery\Postgraduate Workshop\IMG_6401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:\My Documents\Critical Studies\Web\ISAS 2015\Gallery\Postgraduate Workshop\IMG_6401[1].jp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5D59">
        <w:rPr>
          <w:b/>
          <w:bCs/>
          <w:noProof/>
        </w:rPr>
        <w:drawing>
          <wp:inline distT="0" distB="0" distL="0" distR="0">
            <wp:extent cx="2857500" cy="2143125"/>
            <wp:effectExtent l="0" t="0" r="0" b="9525"/>
            <wp:docPr id="45" name="Picture 45" descr="H:\My Documents\Critical Studies\Web\ISAS 2015\Gallery\Postgraduate Workshop\IMG_6400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:\My Documents\Critical Studies\Web\ISAS 2015\Gallery\Postgraduate Workshop\IMG_6400[1].jp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5D59">
        <w:rPr>
          <w:b/>
          <w:bCs/>
          <w:noProof/>
        </w:rPr>
        <w:drawing>
          <wp:inline distT="0" distB="0" distL="0" distR="0">
            <wp:extent cx="2857500" cy="2143125"/>
            <wp:effectExtent l="0" t="0" r="0" b="9525"/>
            <wp:docPr id="44" name="Picture 44" descr="H:\My Documents\Critical Studies\Web\ISAS 2015\Gallery\Postgraduate Workshop\IMG_6399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:\My Documents\Critical Studies\Web\ISAS 2015\Gallery\Postgraduate Workshop\IMG_6399[1].jp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5D59">
        <w:rPr>
          <w:b/>
          <w:bCs/>
          <w:noProof/>
        </w:rPr>
        <w:drawing>
          <wp:inline distT="0" distB="0" distL="0" distR="0">
            <wp:extent cx="2857500" cy="2143125"/>
            <wp:effectExtent l="0" t="0" r="0" b="9525"/>
            <wp:docPr id="43" name="Picture 43" descr="H:\My Documents\Critical Studies\Web\ISAS 2015\Gallery\Postgraduate Workshop\IMG_6398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:\My Documents\Critical Studies\Web\ISAS 2015\Gallery\Postgraduate Workshop\IMG_6398[1].jp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5D59">
        <w:rPr>
          <w:b/>
          <w:bCs/>
          <w:noProof/>
        </w:rPr>
        <w:drawing>
          <wp:inline distT="0" distB="0" distL="0" distR="0">
            <wp:extent cx="2857500" cy="2143125"/>
            <wp:effectExtent l="0" t="0" r="0" b="9525"/>
            <wp:docPr id="42" name="Picture 42" descr="H:\My Documents\Critical Studies\Web\ISAS 2015\Gallery\Postgraduate Workshop\IMG_6397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:\My Documents\Critical Studies\Web\ISAS 2015\Gallery\Postgraduate Workshop\IMG_6397[1].jp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5D59">
        <w:rPr>
          <w:b/>
          <w:bCs/>
          <w:noProof/>
        </w:rPr>
        <w:lastRenderedPageBreak/>
        <w:drawing>
          <wp:inline distT="0" distB="0" distL="0" distR="0">
            <wp:extent cx="2143125" cy="2857500"/>
            <wp:effectExtent l="0" t="0" r="9525" b="0"/>
            <wp:docPr id="41" name="Picture 41" descr="H:\My Documents\Critical Studies\Web\ISAS 2015\Gallery\Postgraduate Workshop\IMG_6394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:\My Documents\Critical Studies\Web\ISAS 2015\Gallery\Postgraduate Workshop\IMG_6394[1].jp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5D59">
        <w:rPr>
          <w:b/>
          <w:bCs/>
          <w:noProof/>
        </w:rPr>
        <w:drawing>
          <wp:inline distT="0" distB="0" distL="0" distR="0">
            <wp:extent cx="2857500" cy="2143125"/>
            <wp:effectExtent l="0" t="0" r="0" b="9525"/>
            <wp:docPr id="40" name="Picture 40" descr="H:\My Documents\Critical Studies\Web\ISAS 2015\Gallery\Postgraduate Workshop\IMG_6393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:\My Documents\Critical Studies\Web\ISAS 2015\Gallery\Postgraduate Workshop\IMG_6393[1].jp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5D59">
        <w:rPr>
          <w:b/>
          <w:bCs/>
          <w:noProof/>
        </w:rPr>
        <w:drawing>
          <wp:inline distT="0" distB="0" distL="0" distR="0">
            <wp:extent cx="2143125" cy="2857500"/>
            <wp:effectExtent l="0" t="0" r="9525" b="0"/>
            <wp:docPr id="39" name="Picture 39" descr="H:\My Documents\Critical Studies\Web\ISAS 2015\Gallery\Postgraduate Workshop\IMG_6392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:\My Documents\Critical Studies\Web\ISAS 2015\Gallery\Postgraduate Workshop\IMG_6392[1].jp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5D59" w:rsidRDefault="009F5D59">
      <w:pPr>
        <w:rPr>
          <w:b/>
          <w:bCs/>
        </w:rPr>
      </w:pPr>
      <w:proofErr w:type="spellStart"/>
      <w:r>
        <w:rPr>
          <w:b/>
          <w:bCs/>
        </w:rPr>
        <w:t>Ruthwell</w:t>
      </w:r>
      <w:proofErr w:type="spellEnd"/>
      <w:r>
        <w:rPr>
          <w:b/>
          <w:bCs/>
        </w:rPr>
        <w:t xml:space="preserve"> Cross and </w:t>
      </w:r>
      <w:proofErr w:type="spellStart"/>
      <w:r>
        <w:rPr>
          <w:b/>
          <w:bCs/>
        </w:rPr>
        <w:t>Whitthorn</w:t>
      </w:r>
      <w:proofErr w:type="spellEnd"/>
      <w:r>
        <w:rPr>
          <w:b/>
          <w:bCs/>
        </w:rPr>
        <w:t xml:space="preserve"> Abbey</w:t>
      </w:r>
    </w:p>
    <w:p w:rsidR="009F5D59" w:rsidRPr="009F5D59" w:rsidRDefault="009F5D59">
      <w:pPr>
        <w:rPr>
          <w:b/>
          <w:bCs/>
        </w:rPr>
      </w:pPr>
      <w:r w:rsidRPr="009F5D59">
        <w:rPr>
          <w:b/>
          <w:bCs/>
          <w:noProof/>
        </w:rPr>
        <w:lastRenderedPageBreak/>
        <w:drawing>
          <wp:inline distT="0" distB="0" distL="0" distR="0">
            <wp:extent cx="2857500" cy="2133600"/>
            <wp:effectExtent l="0" t="0" r="0" b="0"/>
            <wp:docPr id="128" name="Picture 128" descr="H:\My Documents\Critical Studies\Web\ISAS 2015\Gallery\Ruthwell Cross and Whitthorn Abbey\IMG_0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H:\My Documents\Critical Studies\Web\ISAS 2015\Gallery\Ruthwell Cross and Whitthorn Abbey\IMG_0103.jpg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5D59">
        <w:rPr>
          <w:b/>
          <w:bCs/>
          <w:noProof/>
        </w:rPr>
        <w:drawing>
          <wp:inline distT="0" distB="0" distL="0" distR="0">
            <wp:extent cx="2857500" cy="2133600"/>
            <wp:effectExtent l="0" t="0" r="0" b="0"/>
            <wp:docPr id="127" name="Picture 127" descr="H:\My Documents\Critical Studies\Web\ISAS 2015\Gallery\Ruthwell Cross and Whitthorn Abbey\IMG_0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H:\My Documents\Critical Studies\Web\ISAS 2015\Gallery\Ruthwell Cross and Whitthorn Abbey\IMG_0102.jpg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5D59">
        <w:rPr>
          <w:b/>
          <w:bCs/>
          <w:noProof/>
        </w:rPr>
        <w:drawing>
          <wp:inline distT="0" distB="0" distL="0" distR="0">
            <wp:extent cx="2857500" cy="2133600"/>
            <wp:effectExtent l="0" t="0" r="0" b="0"/>
            <wp:docPr id="126" name="Picture 126" descr="H:\My Documents\Critical Studies\Web\ISAS 2015\Gallery\Ruthwell Cross and Whitthorn Abbey\IMG_0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H:\My Documents\Critical Studies\Web\ISAS 2015\Gallery\Ruthwell Cross and Whitthorn Abbey\IMG_0100.jpg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5D59">
        <w:rPr>
          <w:b/>
          <w:bCs/>
          <w:noProof/>
        </w:rPr>
        <w:drawing>
          <wp:inline distT="0" distB="0" distL="0" distR="0">
            <wp:extent cx="2857500" cy="2133600"/>
            <wp:effectExtent l="0" t="0" r="0" b="0"/>
            <wp:docPr id="125" name="Picture 125" descr="H:\My Documents\Critical Studies\Web\ISAS 2015\Gallery\Ruthwell Cross and Whitthorn Abbey\IMG_0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H:\My Documents\Critical Studies\Web\ISAS 2015\Gallery\Ruthwell Cross and Whitthorn Abbey\IMG_0099.jpg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5D59">
        <w:rPr>
          <w:b/>
          <w:bCs/>
          <w:noProof/>
        </w:rPr>
        <w:drawing>
          <wp:inline distT="0" distB="0" distL="0" distR="0">
            <wp:extent cx="2857500" cy="2133600"/>
            <wp:effectExtent l="0" t="0" r="0" b="0"/>
            <wp:docPr id="124" name="Picture 124" descr="H:\My Documents\Critical Studies\Web\ISAS 2015\Gallery\Ruthwell Cross and Whitthorn Abbey\IMG_0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H:\My Documents\Critical Studies\Web\ISAS 2015\Gallery\Ruthwell Cross and Whitthorn Abbey\IMG_0095.jpg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5D59">
        <w:rPr>
          <w:b/>
          <w:bCs/>
          <w:noProof/>
        </w:rPr>
        <w:drawing>
          <wp:inline distT="0" distB="0" distL="0" distR="0">
            <wp:extent cx="2857500" cy="2133600"/>
            <wp:effectExtent l="0" t="0" r="0" b="0"/>
            <wp:docPr id="123" name="Picture 123" descr="H:\My Documents\Critical Studies\Web\ISAS 2015\Gallery\Ruthwell Cross and Whitthorn Abbey\IMG_0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H:\My Documents\Critical Studies\Web\ISAS 2015\Gallery\Ruthwell Cross and Whitthorn Abbey\IMG_0094.jpg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5D59">
        <w:rPr>
          <w:b/>
          <w:bCs/>
          <w:noProof/>
        </w:rPr>
        <w:drawing>
          <wp:inline distT="0" distB="0" distL="0" distR="0">
            <wp:extent cx="2857500" cy="2133600"/>
            <wp:effectExtent l="0" t="0" r="0" b="0"/>
            <wp:docPr id="122" name="Picture 122" descr="H:\My Documents\Critical Studies\Web\ISAS 2015\Gallery\Ruthwell Cross and Whitthorn Abbey\IMG_0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H:\My Documents\Critical Studies\Web\ISAS 2015\Gallery\Ruthwell Cross and Whitthorn Abbey\IMG_0093.jpg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5D59">
        <w:rPr>
          <w:b/>
          <w:bCs/>
          <w:noProof/>
        </w:rPr>
        <w:drawing>
          <wp:inline distT="0" distB="0" distL="0" distR="0">
            <wp:extent cx="2857500" cy="2133600"/>
            <wp:effectExtent l="0" t="0" r="0" b="0"/>
            <wp:docPr id="121" name="Picture 121" descr="H:\My Documents\Critical Studies\Web\ISAS 2015\Gallery\Ruthwell Cross and Whitthorn Abbey\IMG_0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H:\My Documents\Critical Studies\Web\ISAS 2015\Gallery\Ruthwell Cross and Whitthorn Abbey\IMG_0092.jpg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5D59">
        <w:rPr>
          <w:b/>
          <w:bCs/>
          <w:noProof/>
        </w:rPr>
        <w:lastRenderedPageBreak/>
        <w:drawing>
          <wp:inline distT="0" distB="0" distL="0" distR="0">
            <wp:extent cx="2857500" cy="2133600"/>
            <wp:effectExtent l="0" t="0" r="0" b="0"/>
            <wp:docPr id="120" name="Picture 120" descr="H:\My Documents\Critical Studies\Web\ISAS 2015\Gallery\Ruthwell Cross and Whitthorn Abbey\IMG_0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H:\My Documents\Critical Studies\Web\ISAS 2015\Gallery\Ruthwell Cross and Whitthorn Abbey\IMG_0091.jpg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5D59">
        <w:rPr>
          <w:b/>
          <w:bCs/>
          <w:noProof/>
        </w:rPr>
        <w:drawing>
          <wp:inline distT="0" distB="0" distL="0" distR="0">
            <wp:extent cx="2857500" cy="2133600"/>
            <wp:effectExtent l="0" t="0" r="0" b="0"/>
            <wp:docPr id="119" name="Picture 119" descr="H:\My Documents\Critical Studies\Web\ISAS 2015\Gallery\Ruthwell Cross and Whitthorn Abbey\IMG_0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H:\My Documents\Critical Studies\Web\ISAS 2015\Gallery\Ruthwell Cross and Whitthorn Abbey\IMG_0088.jpg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5D59">
        <w:rPr>
          <w:b/>
          <w:bCs/>
          <w:noProof/>
        </w:rPr>
        <w:drawing>
          <wp:inline distT="0" distB="0" distL="0" distR="0">
            <wp:extent cx="2857500" cy="2133600"/>
            <wp:effectExtent l="0" t="0" r="0" b="0"/>
            <wp:docPr id="118" name="Picture 118" descr="H:\My Documents\Critical Studies\Web\ISAS 2015\Gallery\Ruthwell Cross and Whitthorn Abbey\IMG_0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H:\My Documents\Critical Studies\Web\ISAS 2015\Gallery\Ruthwell Cross and Whitthorn Abbey\IMG_0086.jpg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5D59">
        <w:rPr>
          <w:b/>
          <w:bCs/>
          <w:noProof/>
        </w:rPr>
        <w:drawing>
          <wp:inline distT="0" distB="0" distL="0" distR="0">
            <wp:extent cx="2133600" cy="2857500"/>
            <wp:effectExtent l="0" t="0" r="0" b="0"/>
            <wp:docPr id="117" name="Picture 117" descr="H:\My Documents\Critical Studies\Web\ISAS 2015\Gallery\Ruthwell Cross and Whitthorn Abbey\IMG_0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H:\My Documents\Critical Studies\Web\ISAS 2015\Gallery\Ruthwell Cross and Whitthorn Abbey\IMG_0084.jpg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5D59">
        <w:rPr>
          <w:b/>
          <w:bCs/>
          <w:noProof/>
        </w:rPr>
        <w:drawing>
          <wp:inline distT="0" distB="0" distL="0" distR="0">
            <wp:extent cx="2857500" cy="2133600"/>
            <wp:effectExtent l="0" t="0" r="0" b="0"/>
            <wp:docPr id="116" name="Picture 116" descr="H:\My Documents\Critical Studies\Web\ISAS 2015\Gallery\Ruthwell Cross and Whitthorn Abbey\IMG_0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H:\My Documents\Critical Studies\Web\ISAS 2015\Gallery\Ruthwell Cross and Whitthorn Abbey\IMG_0083.jpg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5D59">
        <w:rPr>
          <w:b/>
          <w:bCs/>
          <w:noProof/>
        </w:rPr>
        <w:drawing>
          <wp:inline distT="0" distB="0" distL="0" distR="0">
            <wp:extent cx="2133600" cy="2857500"/>
            <wp:effectExtent l="0" t="0" r="0" b="0"/>
            <wp:docPr id="115" name="Picture 115" descr="H:\My Documents\Critical Studies\Web\ISAS 2015\Gallery\Ruthwell Cross and Whitthorn Abbey\IMG_0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H:\My Documents\Critical Studies\Web\ISAS 2015\Gallery\Ruthwell Cross and Whitthorn Abbey\IMG_0081.jpg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5D59">
        <w:rPr>
          <w:b/>
          <w:bCs/>
          <w:noProof/>
        </w:rPr>
        <w:lastRenderedPageBreak/>
        <w:drawing>
          <wp:inline distT="0" distB="0" distL="0" distR="0">
            <wp:extent cx="2133600" cy="2857500"/>
            <wp:effectExtent l="0" t="0" r="0" b="0"/>
            <wp:docPr id="114" name="Picture 114" descr="H:\My Documents\Critical Studies\Web\ISAS 2015\Gallery\Ruthwell Cross and Whitthorn Abbey\IMG_0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H:\My Documents\Critical Studies\Web\ISAS 2015\Gallery\Ruthwell Cross and Whitthorn Abbey\IMG_0079.jpg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5D59">
        <w:rPr>
          <w:b/>
          <w:bCs/>
          <w:noProof/>
        </w:rPr>
        <w:drawing>
          <wp:inline distT="0" distB="0" distL="0" distR="0">
            <wp:extent cx="2133600" cy="2857500"/>
            <wp:effectExtent l="0" t="0" r="0" b="0"/>
            <wp:docPr id="113" name="Picture 113" descr="H:\My Documents\Critical Studies\Web\ISAS 2015\Gallery\Ruthwell Cross and Whitthorn Abbey\IMG_0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H:\My Documents\Critical Studies\Web\ISAS 2015\Gallery\Ruthwell Cross and Whitthorn Abbey\IMG_0078.jpg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5D59">
        <w:rPr>
          <w:b/>
          <w:bCs/>
          <w:noProof/>
        </w:rPr>
        <w:drawing>
          <wp:inline distT="0" distB="0" distL="0" distR="0">
            <wp:extent cx="2133600" cy="2857500"/>
            <wp:effectExtent l="0" t="0" r="0" b="0"/>
            <wp:docPr id="112" name="Picture 112" descr="H:\My Documents\Critical Studies\Web\ISAS 2015\Gallery\Ruthwell Cross and Whitthorn Abbey\IMG_0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H:\My Documents\Critical Studies\Web\ISAS 2015\Gallery\Ruthwell Cross and Whitthorn Abbey\IMG_0077.jpg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5D59">
        <w:rPr>
          <w:b/>
          <w:bCs/>
          <w:noProof/>
        </w:rPr>
        <w:drawing>
          <wp:inline distT="0" distB="0" distL="0" distR="0">
            <wp:extent cx="2133600" cy="2857500"/>
            <wp:effectExtent l="0" t="0" r="0" b="0"/>
            <wp:docPr id="111" name="Picture 111" descr="H:\My Documents\Critical Studies\Web\ISAS 2015\Gallery\Ruthwell Cross and Whitthorn Abbey\IMG_0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H:\My Documents\Critical Studies\Web\ISAS 2015\Gallery\Ruthwell Cross and Whitthorn Abbey\IMG_0075.jpg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5D59">
        <w:rPr>
          <w:b/>
          <w:bCs/>
          <w:noProof/>
        </w:rPr>
        <w:drawing>
          <wp:inline distT="0" distB="0" distL="0" distR="0">
            <wp:extent cx="2857500" cy="2133600"/>
            <wp:effectExtent l="0" t="0" r="0" b="0"/>
            <wp:docPr id="110" name="Picture 110" descr="H:\My Documents\Critical Studies\Web\ISAS 2015\Gallery\Ruthwell Cross and Whitthorn Abbey\IMG_0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H:\My Documents\Critical Studies\Web\ISAS 2015\Gallery\Ruthwell Cross and Whitthorn Abbey\IMG_0072.jpg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5D59">
        <w:rPr>
          <w:b/>
          <w:bCs/>
          <w:noProof/>
        </w:rPr>
        <w:drawing>
          <wp:inline distT="0" distB="0" distL="0" distR="0">
            <wp:extent cx="2857500" cy="2133600"/>
            <wp:effectExtent l="0" t="0" r="0" b="0"/>
            <wp:docPr id="109" name="Picture 109" descr="H:\My Documents\Critical Studies\Web\ISAS 2015\Gallery\Ruthwell Cross and Whitthorn Abbey\IMG_0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H:\My Documents\Critical Studies\Web\ISAS 2015\Gallery\Ruthwell Cross and Whitthorn Abbey\IMG_0071.jpg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5D59">
        <w:rPr>
          <w:b/>
          <w:bCs/>
          <w:noProof/>
        </w:rPr>
        <w:lastRenderedPageBreak/>
        <w:drawing>
          <wp:inline distT="0" distB="0" distL="0" distR="0">
            <wp:extent cx="2857500" cy="2133600"/>
            <wp:effectExtent l="0" t="0" r="0" b="0"/>
            <wp:docPr id="108" name="Picture 108" descr="H:\My Documents\Critical Studies\Web\ISAS 2015\Gallery\Ruthwell Cross and Whitthorn Abbey\IMG_0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H:\My Documents\Critical Studies\Web\ISAS 2015\Gallery\Ruthwell Cross and Whitthorn Abbey\IMG_0070.jpg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5D59">
        <w:rPr>
          <w:b/>
          <w:bCs/>
          <w:noProof/>
        </w:rPr>
        <w:drawing>
          <wp:inline distT="0" distB="0" distL="0" distR="0">
            <wp:extent cx="2857500" cy="2133600"/>
            <wp:effectExtent l="0" t="0" r="0" b="0"/>
            <wp:docPr id="107" name="Picture 107" descr="H:\My Documents\Critical Studies\Web\ISAS 2015\Gallery\Ruthwell Cross and Whitthorn Abbey\IMG_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H:\My Documents\Critical Studies\Web\ISAS 2015\Gallery\Ruthwell Cross and Whitthorn Abbey\IMG_0061.jpg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5D59">
        <w:rPr>
          <w:b/>
          <w:bCs/>
          <w:noProof/>
        </w:rPr>
        <w:drawing>
          <wp:inline distT="0" distB="0" distL="0" distR="0">
            <wp:extent cx="2857500" cy="2133600"/>
            <wp:effectExtent l="0" t="0" r="0" b="0"/>
            <wp:docPr id="106" name="Picture 106" descr="H:\My Documents\Critical Studies\Web\ISAS 2015\Gallery\Ruthwell Cross and Whitthorn Abbey\IMG_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H:\My Documents\Critical Studies\Web\ISAS 2015\Gallery\Ruthwell Cross and Whitthorn Abbey\IMG_0059.jpg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5D59">
        <w:rPr>
          <w:b/>
          <w:bCs/>
          <w:noProof/>
        </w:rPr>
        <w:drawing>
          <wp:inline distT="0" distB="0" distL="0" distR="0">
            <wp:extent cx="2857500" cy="2133600"/>
            <wp:effectExtent l="0" t="0" r="0" b="0"/>
            <wp:docPr id="105" name="Picture 105" descr="H:\My Documents\Critical Studies\Web\ISAS 2015\Gallery\Ruthwell Cross and Whitthorn Abbey\IMG_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H:\My Documents\Critical Studies\Web\ISAS 2015\Gallery\Ruthwell Cross and Whitthorn Abbey\IMG_0051.jpg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5D59">
        <w:rPr>
          <w:b/>
          <w:bCs/>
          <w:noProof/>
        </w:rPr>
        <w:drawing>
          <wp:inline distT="0" distB="0" distL="0" distR="0">
            <wp:extent cx="2857500" cy="2133600"/>
            <wp:effectExtent l="0" t="0" r="0" b="0"/>
            <wp:docPr id="104" name="Picture 104" descr="H:\My Documents\Critical Studies\Web\ISAS 2015\Gallery\Ruthwell Cross and Whitthorn Abbey\IMG_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H:\My Documents\Critical Studies\Web\ISAS 2015\Gallery\Ruthwell Cross and Whitthorn Abbey\IMG_0045.jpg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5D59">
        <w:rPr>
          <w:b/>
          <w:bCs/>
          <w:noProof/>
        </w:rPr>
        <w:drawing>
          <wp:inline distT="0" distB="0" distL="0" distR="0">
            <wp:extent cx="2857500" cy="2133600"/>
            <wp:effectExtent l="0" t="0" r="0" b="0"/>
            <wp:docPr id="103" name="Picture 103" descr="H:\My Documents\Critical Studies\Web\ISAS 2015\Gallery\Ruthwell Cross and Whitthorn Abbey\IMG_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H:\My Documents\Critical Studies\Web\ISAS 2015\Gallery\Ruthwell Cross and Whitthorn Abbey\IMG_0039.jpg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5D59">
        <w:rPr>
          <w:b/>
          <w:bCs/>
          <w:noProof/>
        </w:rPr>
        <w:lastRenderedPageBreak/>
        <w:drawing>
          <wp:inline distT="0" distB="0" distL="0" distR="0">
            <wp:extent cx="2133600" cy="2857500"/>
            <wp:effectExtent l="0" t="0" r="0" b="0"/>
            <wp:docPr id="102" name="Picture 102" descr="H:\My Documents\Critical Studies\Web\ISAS 2015\Gallery\Ruthwell Cross and Whitthorn Abbey\IMG_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H:\My Documents\Critical Studies\Web\ISAS 2015\Gallery\Ruthwell Cross and Whitthorn Abbey\IMG_0038.jpg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5D59">
        <w:rPr>
          <w:b/>
          <w:bCs/>
          <w:noProof/>
        </w:rPr>
        <w:drawing>
          <wp:inline distT="0" distB="0" distL="0" distR="0">
            <wp:extent cx="2857500" cy="2133600"/>
            <wp:effectExtent l="0" t="0" r="0" b="0"/>
            <wp:docPr id="101" name="Picture 101" descr="H:\My Documents\Critical Studies\Web\ISAS 2015\Gallery\Ruthwell Cross and Whitthorn Abbey\IMG_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H:\My Documents\Critical Studies\Web\ISAS 2015\Gallery\Ruthwell Cross and Whitthorn Abbey\IMG_0037.jpg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5D59">
        <w:rPr>
          <w:b/>
          <w:bCs/>
          <w:noProof/>
        </w:rPr>
        <w:drawing>
          <wp:inline distT="0" distB="0" distL="0" distR="0">
            <wp:extent cx="2133600" cy="2857500"/>
            <wp:effectExtent l="0" t="0" r="0" b="0"/>
            <wp:docPr id="100" name="Picture 100" descr="H:\My Documents\Critical Studies\Web\ISAS 2015\Gallery\Ruthwell Cross and Whitthorn Abbey\IMG_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H:\My Documents\Critical Studies\Web\ISAS 2015\Gallery\Ruthwell Cross and Whitthorn Abbey\IMG_0036.jpg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5D59">
        <w:rPr>
          <w:b/>
          <w:bCs/>
          <w:noProof/>
        </w:rPr>
        <w:drawing>
          <wp:inline distT="0" distB="0" distL="0" distR="0">
            <wp:extent cx="2133600" cy="2857500"/>
            <wp:effectExtent l="0" t="0" r="0" b="0"/>
            <wp:docPr id="99" name="Picture 99" descr="H:\My Documents\Critical Studies\Web\ISAS 2015\Gallery\Ruthwell Cross and Whitthorn Abbey\IMG_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H:\My Documents\Critical Studies\Web\ISAS 2015\Gallery\Ruthwell Cross and Whitthorn Abbey\IMG_0033.jpg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5D59">
        <w:rPr>
          <w:b/>
          <w:bCs/>
          <w:noProof/>
        </w:rPr>
        <w:drawing>
          <wp:inline distT="0" distB="0" distL="0" distR="0">
            <wp:extent cx="2133600" cy="2857500"/>
            <wp:effectExtent l="0" t="0" r="0" b="0"/>
            <wp:docPr id="98" name="Picture 98" descr="H:\My Documents\Critical Studies\Web\ISAS 2015\Gallery\Ruthwell Cross and Whitthorn Abbey\IMG_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H:\My Documents\Critical Studies\Web\ISAS 2015\Gallery\Ruthwell Cross and Whitthorn Abbey\IMG_0032.jpg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5D59">
        <w:rPr>
          <w:b/>
          <w:bCs/>
          <w:noProof/>
        </w:rPr>
        <w:drawing>
          <wp:inline distT="0" distB="0" distL="0" distR="0">
            <wp:extent cx="2133600" cy="2857500"/>
            <wp:effectExtent l="0" t="0" r="0" b="0"/>
            <wp:docPr id="97" name="Picture 97" descr="H:\My Documents\Critical Studies\Web\ISAS 2015\Gallery\Ruthwell Cross and Whitthorn Abbey\IMG_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:\My Documents\Critical Studies\Web\ISAS 2015\Gallery\Ruthwell Cross and Whitthorn Abbey\IMG_0031.jpg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5D59">
        <w:rPr>
          <w:b/>
          <w:bCs/>
          <w:noProof/>
        </w:rPr>
        <w:lastRenderedPageBreak/>
        <w:drawing>
          <wp:inline distT="0" distB="0" distL="0" distR="0">
            <wp:extent cx="2857500" cy="2133600"/>
            <wp:effectExtent l="0" t="0" r="0" b="0"/>
            <wp:docPr id="96" name="Picture 96" descr="H:\My Documents\Critical Studies\Web\ISAS 2015\Gallery\Ruthwell Cross and Whitthorn Abbey\IMG_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H:\My Documents\Critical Studies\Web\ISAS 2015\Gallery\Ruthwell Cross and Whitthorn Abbey\IMG_0030.jpg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5D59">
        <w:rPr>
          <w:b/>
          <w:bCs/>
          <w:noProof/>
        </w:rPr>
        <w:drawing>
          <wp:inline distT="0" distB="0" distL="0" distR="0">
            <wp:extent cx="2857500" cy="2133600"/>
            <wp:effectExtent l="0" t="0" r="0" b="0"/>
            <wp:docPr id="95" name="Picture 95" descr="H:\My Documents\Critical Studies\Web\ISAS 2015\Gallery\Ruthwell Cross and Whitthorn Abbey\IMG_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H:\My Documents\Critical Studies\Web\ISAS 2015\Gallery\Ruthwell Cross and Whitthorn Abbey\IMG_0029.jpg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5D59">
        <w:rPr>
          <w:b/>
          <w:bCs/>
          <w:noProof/>
        </w:rPr>
        <w:drawing>
          <wp:inline distT="0" distB="0" distL="0" distR="0">
            <wp:extent cx="2857500" cy="2133600"/>
            <wp:effectExtent l="0" t="0" r="0" b="0"/>
            <wp:docPr id="94" name="Picture 94" descr="H:\My Documents\Critical Studies\Web\ISAS 2015\Gallery\Ruthwell Cross and Whitthorn Abbey\IMG_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:\My Documents\Critical Studies\Web\ISAS 2015\Gallery\Ruthwell Cross and Whitthorn Abbey\IMG_0027.jpg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5D59">
        <w:rPr>
          <w:b/>
          <w:bCs/>
          <w:noProof/>
        </w:rPr>
        <w:drawing>
          <wp:inline distT="0" distB="0" distL="0" distR="0">
            <wp:extent cx="2857500" cy="2133600"/>
            <wp:effectExtent l="0" t="0" r="0" b="0"/>
            <wp:docPr id="93" name="Picture 93" descr="H:\My Documents\Critical Studies\Web\ISAS 2015\Gallery\Ruthwell Cross and Whitthorn Abbey\IMG_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H:\My Documents\Critical Studies\Web\ISAS 2015\Gallery\Ruthwell Cross and Whitthorn Abbey\IMG_0026.jpg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5D59">
        <w:rPr>
          <w:b/>
          <w:bCs/>
          <w:noProof/>
        </w:rPr>
        <w:drawing>
          <wp:inline distT="0" distB="0" distL="0" distR="0">
            <wp:extent cx="2857500" cy="2133600"/>
            <wp:effectExtent l="0" t="0" r="0" b="0"/>
            <wp:docPr id="92" name="Picture 92" descr="H:\My Documents\Critical Studies\Web\ISAS 2015\Gallery\Ruthwell Cross and Whitthorn Abbey\IMG_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H:\My Documents\Critical Studies\Web\ISAS 2015\Gallery\Ruthwell Cross and Whitthorn Abbey\IMG_0025.jpg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5D59">
        <w:rPr>
          <w:b/>
          <w:bCs/>
          <w:noProof/>
        </w:rPr>
        <w:drawing>
          <wp:inline distT="0" distB="0" distL="0" distR="0">
            <wp:extent cx="2857500" cy="2133600"/>
            <wp:effectExtent l="0" t="0" r="0" b="0"/>
            <wp:docPr id="91" name="Picture 91" descr="H:\My Documents\Critical Studies\Web\ISAS 2015\Gallery\Ruthwell Cross and Whitthorn Abbey\IMG_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:\My Documents\Critical Studies\Web\ISAS 2015\Gallery\Ruthwell Cross and Whitthorn Abbey\IMG_0024.jpg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5D59">
        <w:rPr>
          <w:b/>
          <w:bCs/>
          <w:noProof/>
        </w:rPr>
        <w:drawing>
          <wp:inline distT="0" distB="0" distL="0" distR="0">
            <wp:extent cx="2857500" cy="2133600"/>
            <wp:effectExtent l="0" t="0" r="0" b="0"/>
            <wp:docPr id="90" name="Picture 90" descr="H:\My Documents\Critical Studies\Web\ISAS 2015\Gallery\Ruthwell Cross and Whitthorn Abbey\IMG_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H:\My Documents\Critical Studies\Web\ISAS 2015\Gallery\Ruthwell Cross and Whitthorn Abbey\IMG_0022.jpg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5D59">
        <w:rPr>
          <w:b/>
          <w:bCs/>
          <w:noProof/>
        </w:rPr>
        <w:drawing>
          <wp:inline distT="0" distB="0" distL="0" distR="0">
            <wp:extent cx="2857500" cy="2133600"/>
            <wp:effectExtent l="0" t="0" r="0" b="0"/>
            <wp:docPr id="89" name="Picture 89" descr="H:\My Documents\Critical Studies\Web\ISAS 2015\Gallery\Ruthwell Cross and Whitthorn Abbey\IMG_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H:\My Documents\Critical Studies\Web\ISAS 2015\Gallery\Ruthwell Cross and Whitthorn Abbey\IMG_0020.jpg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5D59">
        <w:rPr>
          <w:b/>
          <w:bCs/>
          <w:noProof/>
        </w:rPr>
        <w:lastRenderedPageBreak/>
        <w:drawing>
          <wp:inline distT="0" distB="0" distL="0" distR="0">
            <wp:extent cx="2133600" cy="2857500"/>
            <wp:effectExtent l="0" t="0" r="0" b="0"/>
            <wp:docPr id="88" name="Picture 88" descr="H:\My Documents\Critical Studies\Web\ISAS 2015\Gallery\Ruthwell Cross and Whitthorn Abbey\IMG_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:\My Documents\Critical Studies\Web\ISAS 2015\Gallery\Ruthwell Cross and Whitthorn Abbey\IMG_0017.jpg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5D59">
        <w:rPr>
          <w:b/>
          <w:bCs/>
          <w:noProof/>
        </w:rPr>
        <w:drawing>
          <wp:inline distT="0" distB="0" distL="0" distR="0">
            <wp:extent cx="2857500" cy="2133600"/>
            <wp:effectExtent l="0" t="0" r="0" b="0"/>
            <wp:docPr id="87" name="Picture 87" descr="H:\My Documents\Critical Studies\Web\ISAS 2015\Gallery\Ruthwell Cross and Whitthorn Abbey\IMG_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H:\My Documents\Critical Studies\Web\ISAS 2015\Gallery\Ruthwell Cross and Whitthorn Abbey\IMG_0016.jpg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5D59">
        <w:rPr>
          <w:b/>
          <w:bCs/>
          <w:noProof/>
        </w:rPr>
        <w:drawing>
          <wp:inline distT="0" distB="0" distL="0" distR="0">
            <wp:extent cx="2857500" cy="2133600"/>
            <wp:effectExtent l="0" t="0" r="0" b="0"/>
            <wp:docPr id="86" name="Picture 86" descr="H:\My Documents\Critical Studies\Web\ISAS 2015\Gallery\Ruthwell Cross and Whitthorn Abbey\IMG_001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H:\My Documents\Critical Studies\Web\ISAS 2015\Gallery\Ruthwell Cross and Whitthorn Abbey\IMG_0015 (1).jpg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5D59">
        <w:rPr>
          <w:b/>
          <w:bCs/>
          <w:noProof/>
        </w:rPr>
        <w:drawing>
          <wp:inline distT="0" distB="0" distL="0" distR="0">
            <wp:extent cx="2857500" cy="2133600"/>
            <wp:effectExtent l="0" t="0" r="0" b="0"/>
            <wp:docPr id="85" name="Picture 85" descr="H:\My Documents\Critical Studies\Web\ISAS 2015\Gallery\Ruthwell Cross and Whitthorn Abbey\IMG_001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:\My Documents\Critical Studies\Web\ISAS 2015\Gallery\Ruthwell Cross and Whitthorn Abbey\IMG_0013 (1).jpg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5D59">
        <w:rPr>
          <w:b/>
          <w:bCs/>
          <w:noProof/>
        </w:rPr>
        <w:drawing>
          <wp:inline distT="0" distB="0" distL="0" distR="0">
            <wp:extent cx="2857500" cy="2133600"/>
            <wp:effectExtent l="0" t="0" r="0" b="0"/>
            <wp:docPr id="84" name="Picture 84" descr="H:\My Documents\Critical Studies\Web\ISAS 2015\Gallery\Ruthwell Cross and Whitthorn Abbey\IMG_001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H:\My Documents\Critical Studies\Web\ISAS 2015\Gallery\Ruthwell Cross and Whitthorn Abbey\IMG_0011 (2).jpg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5D59">
        <w:rPr>
          <w:b/>
          <w:bCs/>
          <w:noProof/>
        </w:rPr>
        <w:drawing>
          <wp:inline distT="0" distB="0" distL="0" distR="0">
            <wp:extent cx="2857500" cy="2133600"/>
            <wp:effectExtent l="0" t="0" r="0" b="0"/>
            <wp:docPr id="83" name="Picture 83" descr="H:\My Documents\Critical Studies\Web\ISAS 2015\Gallery\Ruthwell Cross and Whitthorn Abbey\IMG_0008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:\My Documents\Critical Studies\Web\ISAS 2015\Gallery\Ruthwell Cross and Whitthorn Abbey\IMG_0008 (5).jpg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5D59">
        <w:rPr>
          <w:b/>
          <w:bCs/>
          <w:noProof/>
        </w:rPr>
        <w:lastRenderedPageBreak/>
        <w:drawing>
          <wp:inline distT="0" distB="0" distL="0" distR="0">
            <wp:extent cx="2857500" cy="2133600"/>
            <wp:effectExtent l="0" t="0" r="0" b="0"/>
            <wp:docPr id="82" name="Picture 82" descr="H:\My Documents\Critical Studies\Web\ISAS 2015\Gallery\Ruthwell Cross and Whitthorn Abbey\IMG_0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:\My Documents\Critical Studies\Web\ISAS 2015\Gallery\Ruthwell Cross and Whitthorn Abbey\IMG_0114.jpg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5D59">
        <w:rPr>
          <w:b/>
          <w:bCs/>
          <w:noProof/>
        </w:rPr>
        <w:drawing>
          <wp:inline distT="0" distB="0" distL="0" distR="0">
            <wp:extent cx="2857500" cy="2133600"/>
            <wp:effectExtent l="0" t="0" r="0" b="0"/>
            <wp:docPr id="81" name="Picture 81" descr="H:\My Documents\Critical Studies\Web\ISAS 2015\Gallery\Ruthwell Cross and Whitthorn Abbey\IMG_0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:\My Documents\Critical Studies\Web\ISAS 2015\Gallery\Ruthwell Cross and Whitthorn Abbey\IMG_0112.jpg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5D59">
        <w:rPr>
          <w:b/>
          <w:bCs/>
          <w:noProof/>
        </w:rPr>
        <w:drawing>
          <wp:inline distT="0" distB="0" distL="0" distR="0">
            <wp:extent cx="2857500" cy="2133600"/>
            <wp:effectExtent l="0" t="0" r="0" b="0"/>
            <wp:docPr id="80" name="Picture 80" descr="H:\My Documents\Critical Studies\Web\ISAS 2015\Gallery\Ruthwell Cross and Whitthorn Abbey\IMG_0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H:\My Documents\Critical Studies\Web\ISAS 2015\Gallery\Ruthwell Cross and Whitthorn Abbey\IMG_0111.jpg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5D59">
        <w:rPr>
          <w:b/>
          <w:bCs/>
          <w:noProof/>
        </w:rPr>
        <w:drawing>
          <wp:inline distT="0" distB="0" distL="0" distR="0">
            <wp:extent cx="2857500" cy="2133600"/>
            <wp:effectExtent l="0" t="0" r="0" b="0"/>
            <wp:docPr id="79" name="Picture 79" descr="H:\My Documents\Critical Studies\Web\ISAS 2015\Gallery\Ruthwell Cross and Whitthorn Abbey\IMG_0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:\My Documents\Critical Studies\Web\ISAS 2015\Gallery\Ruthwell Cross and Whitthorn Abbey\IMG_0110.jpg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5D59">
        <w:rPr>
          <w:b/>
          <w:bCs/>
          <w:noProof/>
        </w:rPr>
        <w:drawing>
          <wp:inline distT="0" distB="0" distL="0" distR="0">
            <wp:extent cx="2857500" cy="2133600"/>
            <wp:effectExtent l="0" t="0" r="0" b="0"/>
            <wp:docPr id="78" name="Picture 78" descr="H:\My Documents\Critical Studies\Web\ISAS 2015\Gallery\Ruthwell Cross and Whitthorn Abbey\IMG_0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H:\My Documents\Critical Studies\Web\ISAS 2015\Gallery\Ruthwell Cross and Whitthorn Abbey\IMG_0109.jpg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5D59">
        <w:rPr>
          <w:b/>
          <w:bCs/>
          <w:noProof/>
        </w:rPr>
        <w:drawing>
          <wp:inline distT="0" distB="0" distL="0" distR="0">
            <wp:extent cx="2857500" cy="2133600"/>
            <wp:effectExtent l="0" t="0" r="0" b="0"/>
            <wp:docPr id="77" name="Picture 77" descr="H:\My Documents\Critical Studies\Web\ISAS 2015\Gallery\Ruthwell Cross and Whitthorn Abbey\IMG_0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:\My Documents\Critical Studies\Web\ISAS 2015\Gallery\Ruthwell Cross and Whitthorn Abbey\IMG_0108.jpg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5D59">
        <w:rPr>
          <w:b/>
          <w:bCs/>
          <w:noProof/>
        </w:rPr>
        <w:lastRenderedPageBreak/>
        <w:drawing>
          <wp:inline distT="0" distB="0" distL="0" distR="0">
            <wp:extent cx="2857500" cy="2133600"/>
            <wp:effectExtent l="0" t="0" r="0" b="0"/>
            <wp:docPr id="76" name="Picture 76" descr="H:\My Documents\Critical Studies\Web\ISAS 2015\Gallery\Ruthwell Cross and Whitthorn Abbey\IMG_0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:\My Documents\Critical Studies\Web\ISAS 2015\Gallery\Ruthwell Cross and Whitthorn Abbey\IMG_0107.jpg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5D59">
        <w:rPr>
          <w:b/>
          <w:bCs/>
          <w:noProof/>
        </w:rPr>
        <w:drawing>
          <wp:inline distT="0" distB="0" distL="0" distR="0">
            <wp:extent cx="2857500" cy="2133600"/>
            <wp:effectExtent l="0" t="0" r="0" b="0"/>
            <wp:docPr id="75" name="Picture 75" descr="H:\My Documents\Critical Studies\Web\ISAS 2015\Gallery\Ruthwell Cross and Whitthorn Abbey\IMG_0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:\My Documents\Critical Studies\Web\ISAS 2015\Gallery\Ruthwell Cross and Whitthorn Abbey\IMG_0105.jpg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5D59">
        <w:rPr>
          <w:b/>
          <w:bCs/>
          <w:noProof/>
        </w:rPr>
        <w:drawing>
          <wp:inline distT="0" distB="0" distL="0" distR="0">
            <wp:extent cx="2857500" cy="2133600"/>
            <wp:effectExtent l="0" t="0" r="0" b="0"/>
            <wp:docPr id="74" name="Picture 74" descr="H:\My Documents\Critical Studies\Web\ISAS 2015\Gallery\Ruthwell Cross and Whitthorn Abbey\IMG_0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:\My Documents\Critical Studies\Web\ISAS 2015\Gallery\Ruthwell Cross and Whitthorn Abbey\IMG_0104.jpg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F5D59" w:rsidRPr="009F5D5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0000000000000000000"/>
    <w:charset w:val="86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5D59"/>
    <w:rsid w:val="009F5D59"/>
    <w:rsid w:val="00B266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5CD132"/>
  <w15:chartTrackingRefBased/>
  <w15:docId w15:val="{1535A844-B306-44C3-AFFE-CE976020F3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jpeg"/><Relationship Id="rId117" Type="http://schemas.openxmlformats.org/officeDocument/2006/relationships/image" Target="media/image114.jpeg"/><Relationship Id="rId21" Type="http://schemas.openxmlformats.org/officeDocument/2006/relationships/image" Target="media/image18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63" Type="http://schemas.openxmlformats.org/officeDocument/2006/relationships/image" Target="media/image60.jpeg"/><Relationship Id="rId68" Type="http://schemas.openxmlformats.org/officeDocument/2006/relationships/image" Target="media/image65.jpeg"/><Relationship Id="rId84" Type="http://schemas.openxmlformats.org/officeDocument/2006/relationships/image" Target="media/image81.jpeg"/><Relationship Id="rId89" Type="http://schemas.openxmlformats.org/officeDocument/2006/relationships/image" Target="media/image86.jpeg"/><Relationship Id="rId112" Type="http://schemas.openxmlformats.org/officeDocument/2006/relationships/image" Target="media/image109.jpeg"/><Relationship Id="rId16" Type="http://schemas.openxmlformats.org/officeDocument/2006/relationships/image" Target="media/image13.jpeg"/><Relationship Id="rId107" Type="http://schemas.openxmlformats.org/officeDocument/2006/relationships/image" Target="media/image104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66" Type="http://schemas.openxmlformats.org/officeDocument/2006/relationships/image" Target="media/image63.jpeg"/><Relationship Id="rId74" Type="http://schemas.openxmlformats.org/officeDocument/2006/relationships/image" Target="media/image71.jpeg"/><Relationship Id="rId79" Type="http://schemas.openxmlformats.org/officeDocument/2006/relationships/image" Target="media/image76.jpeg"/><Relationship Id="rId87" Type="http://schemas.openxmlformats.org/officeDocument/2006/relationships/image" Target="media/image84.jpeg"/><Relationship Id="rId102" Type="http://schemas.openxmlformats.org/officeDocument/2006/relationships/image" Target="media/image99.jpeg"/><Relationship Id="rId110" Type="http://schemas.openxmlformats.org/officeDocument/2006/relationships/image" Target="media/image107.jpeg"/><Relationship Id="rId115" Type="http://schemas.openxmlformats.org/officeDocument/2006/relationships/image" Target="media/image112.jpeg"/><Relationship Id="rId5" Type="http://schemas.openxmlformats.org/officeDocument/2006/relationships/image" Target="media/image2.jpeg"/><Relationship Id="rId61" Type="http://schemas.openxmlformats.org/officeDocument/2006/relationships/image" Target="media/image58.jpeg"/><Relationship Id="rId82" Type="http://schemas.openxmlformats.org/officeDocument/2006/relationships/image" Target="media/image79.jpeg"/><Relationship Id="rId90" Type="http://schemas.openxmlformats.org/officeDocument/2006/relationships/image" Target="media/image87.jpeg"/><Relationship Id="rId95" Type="http://schemas.openxmlformats.org/officeDocument/2006/relationships/image" Target="media/image92.jpeg"/><Relationship Id="rId19" Type="http://schemas.openxmlformats.org/officeDocument/2006/relationships/image" Target="media/image1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64" Type="http://schemas.openxmlformats.org/officeDocument/2006/relationships/image" Target="media/image61.jpeg"/><Relationship Id="rId69" Type="http://schemas.openxmlformats.org/officeDocument/2006/relationships/image" Target="media/image66.jpeg"/><Relationship Id="rId77" Type="http://schemas.openxmlformats.org/officeDocument/2006/relationships/image" Target="media/image74.jpeg"/><Relationship Id="rId100" Type="http://schemas.openxmlformats.org/officeDocument/2006/relationships/image" Target="media/image97.jpeg"/><Relationship Id="rId105" Type="http://schemas.openxmlformats.org/officeDocument/2006/relationships/image" Target="media/image102.jpeg"/><Relationship Id="rId113" Type="http://schemas.openxmlformats.org/officeDocument/2006/relationships/image" Target="media/image110.jpeg"/><Relationship Id="rId118" Type="http://schemas.openxmlformats.org/officeDocument/2006/relationships/image" Target="media/image115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72" Type="http://schemas.openxmlformats.org/officeDocument/2006/relationships/image" Target="media/image69.jpeg"/><Relationship Id="rId80" Type="http://schemas.openxmlformats.org/officeDocument/2006/relationships/image" Target="media/image77.jpeg"/><Relationship Id="rId85" Type="http://schemas.openxmlformats.org/officeDocument/2006/relationships/image" Target="media/image82.jpeg"/><Relationship Id="rId93" Type="http://schemas.openxmlformats.org/officeDocument/2006/relationships/image" Target="media/image90.jpeg"/><Relationship Id="rId98" Type="http://schemas.openxmlformats.org/officeDocument/2006/relationships/image" Target="media/image95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Relationship Id="rId67" Type="http://schemas.openxmlformats.org/officeDocument/2006/relationships/image" Target="media/image64.jpeg"/><Relationship Id="rId103" Type="http://schemas.openxmlformats.org/officeDocument/2006/relationships/image" Target="media/image100.jpeg"/><Relationship Id="rId108" Type="http://schemas.openxmlformats.org/officeDocument/2006/relationships/image" Target="media/image105.jpeg"/><Relationship Id="rId116" Type="http://schemas.openxmlformats.org/officeDocument/2006/relationships/image" Target="media/image113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jpeg"/><Relationship Id="rId70" Type="http://schemas.openxmlformats.org/officeDocument/2006/relationships/image" Target="media/image67.jpeg"/><Relationship Id="rId75" Type="http://schemas.openxmlformats.org/officeDocument/2006/relationships/image" Target="media/image72.jpeg"/><Relationship Id="rId83" Type="http://schemas.openxmlformats.org/officeDocument/2006/relationships/image" Target="media/image80.jpeg"/><Relationship Id="rId88" Type="http://schemas.openxmlformats.org/officeDocument/2006/relationships/image" Target="media/image85.jpeg"/><Relationship Id="rId91" Type="http://schemas.openxmlformats.org/officeDocument/2006/relationships/image" Target="media/image88.jpeg"/><Relationship Id="rId96" Type="http://schemas.openxmlformats.org/officeDocument/2006/relationships/image" Target="media/image93.jpeg"/><Relationship Id="rId111" Type="http://schemas.openxmlformats.org/officeDocument/2006/relationships/image" Target="media/image10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106" Type="http://schemas.openxmlformats.org/officeDocument/2006/relationships/image" Target="media/image103.jpeg"/><Relationship Id="rId114" Type="http://schemas.openxmlformats.org/officeDocument/2006/relationships/image" Target="media/image111.jpeg"/><Relationship Id="rId119" Type="http://schemas.openxmlformats.org/officeDocument/2006/relationships/fontTable" Target="fontTable.xml"/><Relationship Id="rId10" Type="http://schemas.openxmlformats.org/officeDocument/2006/relationships/image" Target="media/image7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65" Type="http://schemas.openxmlformats.org/officeDocument/2006/relationships/image" Target="media/image62.jpeg"/><Relationship Id="rId73" Type="http://schemas.openxmlformats.org/officeDocument/2006/relationships/image" Target="media/image70.jpeg"/><Relationship Id="rId78" Type="http://schemas.openxmlformats.org/officeDocument/2006/relationships/image" Target="media/image75.jpeg"/><Relationship Id="rId81" Type="http://schemas.openxmlformats.org/officeDocument/2006/relationships/image" Target="media/image78.jpeg"/><Relationship Id="rId86" Type="http://schemas.openxmlformats.org/officeDocument/2006/relationships/image" Target="media/image83.jpeg"/><Relationship Id="rId94" Type="http://schemas.openxmlformats.org/officeDocument/2006/relationships/image" Target="media/image91.jpeg"/><Relationship Id="rId99" Type="http://schemas.openxmlformats.org/officeDocument/2006/relationships/image" Target="media/image96.jpeg"/><Relationship Id="rId101" Type="http://schemas.openxmlformats.org/officeDocument/2006/relationships/image" Target="media/image9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9" Type="http://schemas.openxmlformats.org/officeDocument/2006/relationships/image" Target="media/image36.jpeg"/><Relationship Id="rId109" Type="http://schemas.openxmlformats.org/officeDocument/2006/relationships/image" Target="media/image106.jpeg"/><Relationship Id="rId34" Type="http://schemas.openxmlformats.org/officeDocument/2006/relationships/image" Target="media/image31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76" Type="http://schemas.openxmlformats.org/officeDocument/2006/relationships/image" Target="media/image73.jpeg"/><Relationship Id="rId97" Type="http://schemas.openxmlformats.org/officeDocument/2006/relationships/image" Target="media/image94.jpeg"/><Relationship Id="rId104" Type="http://schemas.openxmlformats.org/officeDocument/2006/relationships/image" Target="media/image101.jpeg"/><Relationship Id="rId120" Type="http://schemas.openxmlformats.org/officeDocument/2006/relationships/theme" Target="theme/theme1.xml"/><Relationship Id="rId7" Type="http://schemas.openxmlformats.org/officeDocument/2006/relationships/image" Target="media/image4.jpeg"/><Relationship Id="rId71" Type="http://schemas.openxmlformats.org/officeDocument/2006/relationships/image" Target="media/image68.jpeg"/><Relationship Id="rId92" Type="http://schemas.openxmlformats.org/officeDocument/2006/relationships/image" Target="media/image89.jpeg"/><Relationship Id="rId2" Type="http://schemas.openxmlformats.org/officeDocument/2006/relationships/settings" Target="settings.xml"/><Relationship Id="rId29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27BAD5AA.dotm</Template>
  <TotalTime>9</TotalTime>
  <Pages>20</Pages>
  <Words>34</Words>
  <Characters>199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Glasgow</Company>
  <LinksUpToDate>false</LinksUpToDate>
  <CharactersWithSpaces>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Andrew Bruce</dc:creator>
  <cp:keywords/>
  <dc:description/>
  <cp:lastModifiedBy>Andrew Bruce</cp:lastModifiedBy>
  <cp:revision>1</cp:revision>
  <dcterms:created xsi:type="dcterms:W3CDTF">2018-08-01T09:57:00Z</dcterms:created>
  <dcterms:modified xsi:type="dcterms:W3CDTF">2018-08-01T10:06:00Z</dcterms:modified>
</cp:coreProperties>
</file>