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F80EF4" w14:textId="1FA889DA" w:rsidR="000D3561" w:rsidRDefault="000D3561" w:rsidP="000D3561">
      <w:pPr>
        <w:pStyle w:val="Title"/>
        <w:rPr>
          <w:sz w:val="20"/>
        </w:rPr>
      </w:pPr>
    </w:p>
    <w:p w14:paraId="659979DD" w14:textId="280E03B2" w:rsidR="00AB443B" w:rsidRDefault="000D3561" w:rsidP="000D3561">
      <w:pPr>
        <w:pStyle w:val="Title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 wp14:anchorId="310A86B2" wp14:editId="7F4861C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72033" cy="369332"/>
                <wp:effectExtent l="0" t="0" r="0" b="0"/>
                <wp:wrapNone/>
                <wp:docPr id="18" name="TextBox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532CFA-B971-EB1B-3D40-36B693868C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03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9EAA09" w14:textId="45469021" w:rsidR="000D3561" w:rsidRDefault="000D3561" w:rsidP="000D3561">
                            <w:pP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University of Glasgow </w:t>
                            </w:r>
                            <w:r w:rsidR="00240C42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Open Access</w:t>
                            </w: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workflow for authors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0A86B2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left:0;text-align:left;margin-left:0;margin-top:-.05pt;width:470.25pt;height:29.1pt;z-index:25141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" filled="f" stroked="f">
                <v:textbox style="mso-fit-shape-to-text:t">
                  <w:txbxContent>
                    <w:p w14:paraId="3A9EAA09" w14:textId="45469021" w:rsidR="000D3561" w:rsidRDefault="000D3561" w:rsidP="000D3561">
                      <w:pP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University of Glasgow </w:t>
                      </w:r>
                      <w:r w:rsidR="00240C42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Open Access</w:t>
                      </w: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 workflow for authors</w:t>
                      </w:r>
                    </w:p>
                  </w:txbxContent>
                </v:textbox>
              </v:shape>
            </w:pict>
          </mc:Fallback>
        </mc:AlternateContent>
      </w:r>
    </w:p>
    <w:p w14:paraId="4B3A696E" w14:textId="59FA9E4F" w:rsidR="000D3561" w:rsidRDefault="000D3561" w:rsidP="000D3561">
      <w:pPr>
        <w:pStyle w:val="Title"/>
        <w:rPr>
          <w:sz w:val="20"/>
        </w:rPr>
      </w:pPr>
    </w:p>
    <w:p w14:paraId="49456B7C" w14:textId="6617933C" w:rsidR="000D3561" w:rsidRDefault="00B34E9D" w:rsidP="000D3561">
      <w:pPr>
        <w:pStyle w:val="Title"/>
        <w:rPr>
          <w:sz w:val="20"/>
        </w:rPr>
      </w:pPr>
      <w:r w:rsidRPr="00B34E9D">
        <w:rPr>
          <w:sz w:val="20"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 wp14:anchorId="5E847929" wp14:editId="16DC5542">
                <wp:simplePos x="0" y="0"/>
                <wp:positionH relativeFrom="column">
                  <wp:posOffset>75414</wp:posOffset>
                </wp:positionH>
                <wp:positionV relativeFrom="paragraph">
                  <wp:posOffset>42113</wp:posOffset>
                </wp:positionV>
                <wp:extent cx="5293426" cy="902986"/>
                <wp:effectExtent l="12700" t="12700" r="15240" b="11430"/>
                <wp:wrapNone/>
                <wp:docPr id="4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A73BD9-1164-9958-D050-2DC6F0DBC8B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3426" cy="902986"/>
                        </a:xfrm>
                        <a:prstGeom prst="rect">
                          <a:avLst/>
                        </a:prstGeom>
                        <a:solidFill>
                          <a:srgbClr val="4DBBC6"/>
                        </a:solidFill>
                        <a:ln>
                          <a:solidFill>
                            <a:srgbClr val="4DBB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60F96" w14:textId="77777777" w:rsidR="00B34E9D" w:rsidRDefault="00B34E9D" w:rsidP="00B34E9D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When preparing your manuscript, consider what open access options are available for your output, and: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E847929" id="Rectangle 3" o:spid="_x0000_s1027" style="position:absolute;left:0;text-align:left;margin-left:5.95pt;margin-top:3.3pt;width:416.8pt;height:71.1pt;z-index:25147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" fillcolor="#4dbbc6" strokecolor="#4dbbc6" strokeweight="2pt">
                <v:textbox>
                  <w:txbxContent>
                    <w:p w14:paraId="48460F96" w14:textId="77777777" w:rsidR="00B34E9D" w:rsidRDefault="00B34E9D" w:rsidP="00B34E9D">
                      <w:pPr>
                        <w:jc w:val="center"/>
                        <w:rPr>
                          <w:rFonts w:ascii="Arial" w:hAnsi="Arial" w:cs="Arial"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36"/>
                          <w:szCs w:val="36"/>
                        </w:rPr>
                        <w:t>When preparing your manuscript, consider what open access options are available for your output, and:</w:t>
                      </w:r>
                    </w:p>
                  </w:txbxContent>
                </v:textbox>
              </v:rect>
            </w:pict>
          </mc:Fallback>
        </mc:AlternateContent>
      </w:r>
    </w:p>
    <w:p w14:paraId="6090F737" w14:textId="4DE79D3C" w:rsidR="000D3561" w:rsidRDefault="000D3561" w:rsidP="000D3561">
      <w:pPr>
        <w:pStyle w:val="Title"/>
        <w:rPr>
          <w:sz w:val="20"/>
        </w:rPr>
      </w:pPr>
    </w:p>
    <w:p w14:paraId="5F4FB9E7" w14:textId="1B92A50C" w:rsidR="000D3561" w:rsidRDefault="000D3561" w:rsidP="000D3561">
      <w:pPr>
        <w:pStyle w:val="Title"/>
        <w:rPr>
          <w:sz w:val="20"/>
        </w:rPr>
      </w:pPr>
    </w:p>
    <w:p w14:paraId="425B9C53" w14:textId="52406F1E" w:rsidR="000D3561" w:rsidRDefault="000D3561" w:rsidP="000D3561">
      <w:pPr>
        <w:pStyle w:val="Title"/>
        <w:rPr>
          <w:sz w:val="20"/>
        </w:rPr>
      </w:pPr>
    </w:p>
    <w:p w14:paraId="55A7F38E" w14:textId="076F4EBD" w:rsidR="000D3561" w:rsidRDefault="00981EBC" w:rsidP="000D3561">
      <w:pPr>
        <w:pStyle w:val="Title"/>
        <w:rPr>
          <w:sz w:val="20"/>
        </w:rPr>
      </w:pPr>
      <w:r w:rsidRPr="00981EBC">
        <w:rPr>
          <w:sz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DF3BF26" wp14:editId="0FBC8679">
                <wp:simplePos x="0" y="0"/>
                <wp:positionH relativeFrom="column">
                  <wp:posOffset>3985895</wp:posOffset>
                </wp:positionH>
                <wp:positionV relativeFrom="paragraph">
                  <wp:posOffset>78740</wp:posOffset>
                </wp:positionV>
                <wp:extent cx="276860" cy="159385"/>
                <wp:effectExtent l="50800" t="12700" r="15240" b="31115"/>
                <wp:wrapNone/>
                <wp:docPr id="224263107" name="Arrow: Down 1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159385"/>
                        </a:xfrm>
                        <a:prstGeom prst="downArrow">
                          <a:avLst/>
                        </a:prstGeom>
                        <a:solidFill>
                          <a:srgbClr val="4DBBC6"/>
                        </a:solidFill>
                        <a:ln>
                          <a:solidFill>
                            <a:srgbClr val="4DBB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8E93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6" o:spid="_x0000_s1026" type="#_x0000_t67" style="position:absolute;margin-left:313.85pt;margin-top:6.2pt;width:21.8pt;height:12.5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" adj="10800" fillcolor="#4dbbc6" strokecolor="#4dbbc6" strokeweight="2pt"/>
            </w:pict>
          </mc:Fallback>
        </mc:AlternateContent>
      </w:r>
      <w:r w:rsidRPr="00981EBC">
        <w:rPr>
          <w:sz w:val="20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C69FF03" wp14:editId="4E7F7D83">
                <wp:simplePos x="0" y="0"/>
                <wp:positionH relativeFrom="column">
                  <wp:posOffset>1267997</wp:posOffset>
                </wp:positionH>
                <wp:positionV relativeFrom="paragraph">
                  <wp:posOffset>80010</wp:posOffset>
                </wp:positionV>
                <wp:extent cx="276860" cy="159385"/>
                <wp:effectExtent l="50800" t="12700" r="15240" b="31115"/>
                <wp:wrapNone/>
                <wp:docPr id="15" name="Arrow: Down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BB4734-D12B-0F1E-6B45-2D58BF74FF1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159385"/>
                        </a:xfrm>
                        <a:prstGeom prst="downArrow">
                          <a:avLst/>
                        </a:prstGeom>
                        <a:solidFill>
                          <a:srgbClr val="4DBBC6"/>
                        </a:solidFill>
                        <a:ln>
                          <a:solidFill>
                            <a:srgbClr val="4DBB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689F6" id="Arrow: Down 14" o:spid="_x0000_s1026" type="#_x0000_t67" style="position:absolute;margin-left:99.85pt;margin-top:6.3pt;width:21.8pt;height:12.55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" adj="10800" fillcolor="#4dbbc6" strokecolor="#4dbbc6" strokeweight="2pt"/>
            </w:pict>
          </mc:Fallback>
        </mc:AlternateContent>
      </w:r>
    </w:p>
    <w:p w14:paraId="14DBC1B1" w14:textId="3DFBD06A" w:rsidR="000D3561" w:rsidRDefault="00C33BB0" w:rsidP="000D3561">
      <w:pPr>
        <w:pStyle w:val="Title"/>
        <w:rPr>
          <w:sz w:val="20"/>
        </w:rPr>
      </w:pPr>
      <w:r w:rsidRPr="00C33BB0">
        <w:rPr>
          <w:sz w:val="2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8C9BCE8" wp14:editId="3C6E20A7">
                <wp:simplePos x="0" y="0"/>
                <wp:positionH relativeFrom="column">
                  <wp:posOffset>2730598</wp:posOffset>
                </wp:positionH>
                <wp:positionV relativeFrom="paragraph">
                  <wp:posOffset>34925</wp:posOffset>
                </wp:positionV>
                <wp:extent cx="2647950" cy="1072515"/>
                <wp:effectExtent l="12700" t="12700" r="19050" b="6985"/>
                <wp:wrapNone/>
                <wp:docPr id="12" name="Rectangl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51E0CD-3C58-E41C-D4F5-FAC76C2993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072515"/>
                        </a:xfrm>
                        <a:prstGeom prst="rect">
                          <a:avLst/>
                        </a:prstGeom>
                        <a:solidFill>
                          <a:srgbClr val="4DBBC6"/>
                        </a:solidFill>
                        <a:ln>
                          <a:solidFill>
                            <a:srgbClr val="4DBB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067218" w14:textId="77777777" w:rsidR="00C33BB0" w:rsidRDefault="00C33BB0" w:rsidP="00C33BB0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  <w:t xml:space="preserve">Include: </w:t>
                            </w:r>
                          </w:p>
                          <w:p w14:paraId="5E53D6F0" w14:textId="77777777" w:rsidR="00C33BB0" w:rsidRDefault="00C33BB0" w:rsidP="00C33B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  <w:t>a rights retention statement</w:t>
                            </w:r>
                          </w:p>
                          <w:p w14:paraId="51699552" w14:textId="77777777" w:rsidR="00C33BB0" w:rsidRDefault="00C33BB0" w:rsidP="00C33B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  <w:t>a data availability statement</w:t>
                            </w:r>
                          </w:p>
                          <w:p w14:paraId="5A92465A" w14:textId="77777777" w:rsidR="00C33BB0" w:rsidRDefault="00C33BB0" w:rsidP="00C33B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  <w:t>a funding statement</w:t>
                            </w:r>
                          </w:p>
                          <w:p w14:paraId="38A1C330" w14:textId="77777777" w:rsidR="00C33BB0" w:rsidRDefault="00C33BB0" w:rsidP="00C33B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  <w:t>ORCiDs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8C9BCE8" id="Rectangle 11" o:spid="_x0000_s1028" style="position:absolute;left:0;text-align:left;margin-left:215pt;margin-top:2.75pt;width:208.5pt;height:84.4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" fillcolor="#4dbbc6" strokecolor="#4dbbc6" strokeweight="2pt">
                <v:textbox>
                  <w:txbxContent>
                    <w:p w14:paraId="3C067218" w14:textId="77777777" w:rsidR="00C33BB0" w:rsidRDefault="00C33BB0" w:rsidP="00C33BB0">
                      <w:pPr>
                        <w:rPr>
                          <w:rFonts w:ascii="Arial" w:hAnsi="Arial" w:cs="Arial"/>
                          <w:color w:val="000000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</w:rPr>
                        <w:t xml:space="preserve">Include: </w:t>
                      </w:r>
                    </w:p>
                    <w:p w14:paraId="5E53D6F0" w14:textId="77777777" w:rsidR="00C33BB0" w:rsidRDefault="00C33BB0" w:rsidP="00C33BB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</w:rPr>
                        <w:t>a rights retention statement</w:t>
                      </w:r>
                    </w:p>
                    <w:p w14:paraId="51699552" w14:textId="77777777" w:rsidR="00C33BB0" w:rsidRDefault="00C33BB0" w:rsidP="00C33BB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</w:rPr>
                        <w:t>a data availability statement</w:t>
                      </w:r>
                    </w:p>
                    <w:p w14:paraId="5A92465A" w14:textId="77777777" w:rsidR="00C33BB0" w:rsidRDefault="00C33BB0" w:rsidP="00C33BB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</w:rPr>
                        <w:t>a funding statement</w:t>
                      </w:r>
                    </w:p>
                    <w:p w14:paraId="38A1C330" w14:textId="77777777" w:rsidR="00C33BB0" w:rsidRDefault="00C33BB0" w:rsidP="00C33BB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</w:rPr>
                        <w:t>ORCiDs</w:t>
                      </w:r>
                    </w:p>
                  </w:txbxContent>
                </v:textbox>
              </v:rect>
            </w:pict>
          </mc:Fallback>
        </mc:AlternateContent>
      </w:r>
      <w:r w:rsidRPr="00C33BB0">
        <w:rPr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348F68" wp14:editId="67E76A53">
                <wp:simplePos x="0" y="0"/>
                <wp:positionH relativeFrom="column">
                  <wp:posOffset>156210</wp:posOffset>
                </wp:positionH>
                <wp:positionV relativeFrom="paragraph">
                  <wp:posOffset>36928</wp:posOffset>
                </wp:positionV>
                <wp:extent cx="2469515" cy="506730"/>
                <wp:effectExtent l="12700" t="12700" r="6985" b="13970"/>
                <wp:wrapNone/>
                <wp:docPr id="10" name="Rectangl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D85295-2170-E49B-59D7-127DD9D046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515" cy="506730"/>
                        </a:xfrm>
                        <a:prstGeom prst="rect">
                          <a:avLst/>
                        </a:prstGeom>
                        <a:solidFill>
                          <a:srgbClr val="4DBBC6"/>
                        </a:solidFill>
                        <a:ln>
                          <a:solidFill>
                            <a:srgbClr val="4DBB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1D2F3" w14:textId="77777777" w:rsidR="00C33BB0" w:rsidRDefault="00C33BB0" w:rsidP="00C33BB0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  <w:t>Consider CREdiT roles, authorship and affiliations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9348F68" id="Rectangle 9" o:spid="_x0000_s1029" style="position:absolute;left:0;text-align:left;margin-left:12.3pt;margin-top:2.9pt;width:194.45pt;height:39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" fillcolor="#4dbbc6" strokecolor="#4dbbc6" strokeweight="2pt">
                <v:textbox>
                  <w:txbxContent>
                    <w:p w14:paraId="1701D2F3" w14:textId="77777777" w:rsidR="00C33BB0" w:rsidRDefault="00C33BB0" w:rsidP="00C33BB0">
                      <w:pPr>
                        <w:jc w:val="center"/>
                        <w:rPr>
                          <w:rFonts w:ascii="Arial" w:hAnsi="Arial" w:cs="Arial"/>
                          <w:color w:val="000000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</w:rPr>
                        <w:t>Consider CREdiT roles, authorship and affiliations</w:t>
                      </w:r>
                    </w:p>
                  </w:txbxContent>
                </v:textbox>
              </v:rect>
            </w:pict>
          </mc:Fallback>
        </mc:AlternateContent>
      </w:r>
    </w:p>
    <w:p w14:paraId="6BFB5304" w14:textId="4DB47882" w:rsidR="000D3561" w:rsidRDefault="000D3561" w:rsidP="000D3561">
      <w:pPr>
        <w:pStyle w:val="Title"/>
        <w:rPr>
          <w:sz w:val="20"/>
        </w:rPr>
      </w:pPr>
    </w:p>
    <w:p w14:paraId="355F1F18" w14:textId="1A7B65AD" w:rsidR="000D3561" w:rsidRDefault="00BB56D4" w:rsidP="000D3561">
      <w:pPr>
        <w:pStyle w:val="Title"/>
        <w:rPr>
          <w:sz w:val="20"/>
        </w:rPr>
      </w:pPr>
      <w:r w:rsidRPr="00BB56D4">
        <w:rPr>
          <w:sz w:val="20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5F16913" wp14:editId="481B5D20">
                <wp:simplePos x="0" y="0"/>
                <wp:positionH relativeFrom="column">
                  <wp:posOffset>1267460</wp:posOffset>
                </wp:positionH>
                <wp:positionV relativeFrom="paragraph">
                  <wp:posOffset>114935</wp:posOffset>
                </wp:positionV>
                <wp:extent cx="277200" cy="158400"/>
                <wp:effectExtent l="50800" t="12700" r="15240" b="19685"/>
                <wp:wrapNone/>
                <wp:docPr id="33" name="Arrow: Down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63A2A7B-41F2-45BC-1BA4-4C58EABD0F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00" cy="158400"/>
                        </a:xfrm>
                        <a:prstGeom prst="downArrow">
                          <a:avLst/>
                        </a:prstGeom>
                        <a:solidFill>
                          <a:srgbClr val="4DBBC6"/>
                        </a:solidFill>
                        <a:ln>
                          <a:solidFill>
                            <a:srgbClr val="4DBB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971F2" id="Arrow: Down 32" o:spid="_x0000_s1026" type="#_x0000_t67" style="position:absolute;margin-left:99.8pt;margin-top:9.05pt;width:21.85pt;height:12.4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" adj="10800" fillcolor="#4dbbc6" strokecolor="#4dbbc6" strokeweight="2pt"/>
            </w:pict>
          </mc:Fallback>
        </mc:AlternateContent>
      </w:r>
    </w:p>
    <w:p w14:paraId="1FA34E46" w14:textId="48883909" w:rsidR="000D3561" w:rsidRDefault="00BB56D4" w:rsidP="000D3561">
      <w:pPr>
        <w:pStyle w:val="Title"/>
        <w:rPr>
          <w:sz w:val="20"/>
        </w:rPr>
      </w:pPr>
      <w:r w:rsidRPr="00BB56D4">
        <w:rPr>
          <w:sz w:val="20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7FBDFE6" wp14:editId="08E70235">
                <wp:simplePos x="0" y="0"/>
                <wp:positionH relativeFrom="column">
                  <wp:posOffset>159385</wp:posOffset>
                </wp:positionH>
                <wp:positionV relativeFrom="paragraph">
                  <wp:posOffset>61693</wp:posOffset>
                </wp:positionV>
                <wp:extent cx="2469515" cy="448945"/>
                <wp:effectExtent l="12700" t="12700" r="6985" b="8255"/>
                <wp:wrapNone/>
                <wp:docPr id="1095957856" name="Rectangle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515" cy="448945"/>
                        </a:xfrm>
                        <a:prstGeom prst="rect">
                          <a:avLst/>
                        </a:prstGeom>
                        <a:solidFill>
                          <a:srgbClr val="4DBBC6"/>
                        </a:solidFill>
                        <a:ln>
                          <a:solidFill>
                            <a:srgbClr val="4DBB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00C11" w14:textId="77777777" w:rsidR="00BB56D4" w:rsidRDefault="00BB56D4" w:rsidP="00BB56D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  <w:t>Discuss options with any co-authors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BDFE6" id="Rectangle 5" o:spid="_x0000_s1030" style="position:absolute;left:0;text-align:left;margin-left:12.55pt;margin-top:4.85pt;width:194.45pt;height:35.35pt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" fillcolor="#4dbbc6" strokecolor="#4dbbc6" strokeweight="2pt">
                <v:textbox>
                  <w:txbxContent>
                    <w:p w14:paraId="0FA00C11" w14:textId="77777777" w:rsidR="00BB56D4" w:rsidRDefault="00BB56D4" w:rsidP="00BB56D4">
                      <w:pPr>
                        <w:jc w:val="center"/>
                        <w:rPr>
                          <w:rFonts w:ascii="Arial" w:hAnsi="Arial" w:cs="Arial"/>
                          <w:color w:val="000000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</w:rPr>
                        <w:t>Discuss options with any co-authors</w:t>
                      </w:r>
                    </w:p>
                  </w:txbxContent>
                </v:textbox>
              </v:rect>
            </w:pict>
          </mc:Fallback>
        </mc:AlternateContent>
      </w:r>
    </w:p>
    <w:p w14:paraId="02C2E7D2" w14:textId="236E5C19" w:rsidR="000D3561" w:rsidRDefault="00F551B6" w:rsidP="000D3561">
      <w:pPr>
        <w:pStyle w:val="Title"/>
        <w:rPr>
          <w:sz w:val="20"/>
        </w:rPr>
      </w:pPr>
      <w:r w:rsidRPr="00F551B6">
        <w:rPr>
          <w:sz w:val="20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CBAB3C8" wp14:editId="3F413288">
                <wp:simplePos x="0" y="0"/>
                <wp:positionH relativeFrom="column">
                  <wp:posOffset>3985895</wp:posOffset>
                </wp:positionH>
                <wp:positionV relativeFrom="paragraph">
                  <wp:posOffset>215900</wp:posOffset>
                </wp:positionV>
                <wp:extent cx="277200" cy="255600"/>
                <wp:effectExtent l="38100" t="12700" r="15240" b="24130"/>
                <wp:wrapNone/>
                <wp:docPr id="1858014447" name="Arrow: Down 22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00" cy="255600"/>
                        </a:xfrm>
                        <a:prstGeom prst="downArrow">
                          <a:avLst/>
                        </a:prstGeom>
                        <a:solidFill>
                          <a:srgbClr val="4DBBC6"/>
                        </a:solidFill>
                        <a:ln>
                          <a:solidFill>
                            <a:srgbClr val="4DBB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6B763" id="Arrow: Down 22" o:spid="_x0000_s1026" type="#_x0000_t67" style="position:absolute;margin-left:313.85pt;margin-top:17pt;width:21.85pt;height:20.1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" adj="10800" fillcolor="#4dbbc6" strokecolor="#4dbbc6" strokeweight="2pt"/>
            </w:pict>
          </mc:Fallback>
        </mc:AlternateContent>
      </w:r>
      <w:r w:rsidR="00947206" w:rsidRPr="00947206">
        <w:rPr>
          <w:sz w:val="20"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 wp14:anchorId="541C4A17" wp14:editId="433C63F9">
                <wp:simplePos x="0" y="0"/>
                <wp:positionH relativeFrom="column">
                  <wp:posOffset>7163435</wp:posOffset>
                </wp:positionH>
                <wp:positionV relativeFrom="paragraph">
                  <wp:posOffset>-2040255</wp:posOffset>
                </wp:positionV>
                <wp:extent cx="277343" cy="159551"/>
                <wp:effectExtent l="50800" t="12700" r="15240" b="31115"/>
                <wp:wrapNone/>
                <wp:docPr id="17" name="Arrow: Down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D2A6B1-BD99-CBE9-8C6C-B22B2EC0EF3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43" cy="159551"/>
                        </a:xfrm>
                        <a:prstGeom prst="downArrow">
                          <a:avLst/>
                        </a:prstGeom>
                        <a:solidFill>
                          <a:srgbClr val="4DBBC6"/>
                        </a:solidFill>
                        <a:ln>
                          <a:solidFill>
                            <a:srgbClr val="4DBB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3DADC1A" id="Arrow: Down 16" o:spid="_x0000_s1026" type="#_x0000_t67" style="position:absolute;margin-left:564.05pt;margin-top:-160.65pt;width:21.85pt;height:12.55pt;z-index:25145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" adj="10800" fillcolor="#4dbbc6" strokecolor="#4dbbc6" strokeweight="2pt"/>
            </w:pict>
          </mc:Fallback>
        </mc:AlternateContent>
      </w:r>
      <w:r w:rsidR="00947206" w:rsidRPr="00947206">
        <w:rPr>
          <w:sz w:val="20"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 wp14:anchorId="0172DF8F" wp14:editId="7ED415C1">
                <wp:simplePos x="0" y="0"/>
                <wp:positionH relativeFrom="column">
                  <wp:posOffset>7182485</wp:posOffset>
                </wp:positionH>
                <wp:positionV relativeFrom="paragraph">
                  <wp:posOffset>459105</wp:posOffset>
                </wp:positionV>
                <wp:extent cx="277343" cy="159551"/>
                <wp:effectExtent l="50800" t="12700" r="15240" b="31115"/>
                <wp:wrapNone/>
                <wp:docPr id="23" name="Arrow: Dow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208515-E805-A8E0-ED16-744F5322B7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43" cy="159551"/>
                        </a:xfrm>
                        <a:prstGeom prst="downArrow">
                          <a:avLst/>
                        </a:prstGeom>
                        <a:solidFill>
                          <a:srgbClr val="4DBBC6"/>
                        </a:solidFill>
                        <a:ln>
                          <a:solidFill>
                            <a:srgbClr val="4DBB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AD2C5C6" id="Arrow: Down 22" o:spid="_x0000_s1026" type="#_x0000_t67" style="position:absolute;margin-left:565.55pt;margin-top:36.15pt;width:21.85pt;height:12.55pt;z-index:25146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" adj="10800" fillcolor="#4dbbc6" strokecolor="#4dbbc6" strokeweight="2pt"/>
            </w:pict>
          </mc:Fallback>
        </mc:AlternateContent>
      </w:r>
    </w:p>
    <w:p w14:paraId="7160CC6B" w14:textId="244F410A" w:rsidR="000D3561" w:rsidRDefault="00BB56D4" w:rsidP="000D3561">
      <w:pPr>
        <w:pStyle w:val="Title"/>
        <w:rPr>
          <w:sz w:val="20"/>
        </w:rPr>
      </w:pPr>
      <w:r w:rsidRPr="00BB56D4">
        <w:rPr>
          <w:sz w:val="20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6424BB5" wp14:editId="26D8AAE8">
                <wp:simplePos x="0" y="0"/>
                <wp:positionH relativeFrom="column">
                  <wp:posOffset>1267460</wp:posOffset>
                </wp:positionH>
                <wp:positionV relativeFrom="paragraph">
                  <wp:posOffset>86360</wp:posOffset>
                </wp:positionV>
                <wp:extent cx="277200" cy="158400"/>
                <wp:effectExtent l="50800" t="12700" r="15240" b="19685"/>
                <wp:wrapNone/>
                <wp:docPr id="25" name="Arrow: Down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7A6E3B-B56D-322C-E059-CE2ACF875F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00" cy="158400"/>
                        </a:xfrm>
                        <a:prstGeom prst="downArrow">
                          <a:avLst/>
                        </a:prstGeom>
                        <a:solidFill>
                          <a:srgbClr val="4DBBC6"/>
                        </a:solidFill>
                        <a:ln>
                          <a:solidFill>
                            <a:srgbClr val="4DBB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CDCCD" id="Arrow: Down 24" o:spid="_x0000_s1026" type="#_x0000_t67" style="position:absolute;margin-left:99.8pt;margin-top:6.8pt;width:21.85pt;height:12.4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" adj="10800" fillcolor="#4dbbc6" strokecolor="#4dbbc6" strokeweight="2pt"/>
            </w:pict>
          </mc:Fallback>
        </mc:AlternateContent>
      </w:r>
    </w:p>
    <w:p w14:paraId="70F2DDA3" w14:textId="0F7EEB63" w:rsidR="000D3561" w:rsidRDefault="00EE2E9F" w:rsidP="000D3561">
      <w:pPr>
        <w:pStyle w:val="Title"/>
        <w:rPr>
          <w:sz w:val="20"/>
        </w:rPr>
      </w:pPr>
      <w:r w:rsidRPr="00EE2E9F">
        <w:rPr>
          <w:sz w:val="20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0CE60E7" wp14:editId="3CF2CE27">
                <wp:simplePos x="0" y="0"/>
                <wp:positionH relativeFrom="column">
                  <wp:posOffset>74930</wp:posOffset>
                </wp:positionH>
                <wp:positionV relativeFrom="paragraph">
                  <wp:posOffset>45818</wp:posOffset>
                </wp:positionV>
                <wp:extent cx="5293426" cy="749808"/>
                <wp:effectExtent l="12700" t="12700" r="15240" b="12700"/>
                <wp:wrapNone/>
                <wp:docPr id="3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FCDEDE-E9A9-BB45-60C2-6901A44230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3426" cy="749808"/>
                        </a:xfrm>
                        <a:prstGeom prst="rect">
                          <a:avLst/>
                        </a:prstGeom>
                        <a:solidFill>
                          <a:srgbClr val="F2D25C"/>
                        </a:solidFill>
                        <a:ln>
                          <a:solidFill>
                            <a:srgbClr val="F2D25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178BCA" w14:textId="77777777" w:rsidR="00EE2E9F" w:rsidRDefault="00EE2E9F" w:rsidP="00EE2E9F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If you have any questions or concerns or need any other assistance, contact research-openaccess@glasgow.ac.uk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0CE60E7" id="Rectangle 2" o:spid="_x0000_s1031" style="position:absolute;left:0;text-align:left;margin-left:5.9pt;margin-top:3.6pt;width:416.8pt;height:59.0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" fillcolor="#f2d25c" strokecolor="#f2d25c" strokeweight="2pt">
                <v:textbox>
                  <w:txbxContent>
                    <w:p w14:paraId="3A178BCA" w14:textId="77777777" w:rsidR="00EE2E9F" w:rsidRDefault="00EE2E9F" w:rsidP="00EE2E9F">
                      <w:pPr>
                        <w:jc w:val="center"/>
                        <w:rPr>
                          <w:rFonts w:ascii="Arial" w:hAnsi="Arial" w:cs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28"/>
                          <w:szCs w:val="28"/>
                        </w:rPr>
                        <w:t>If you have any questions or concerns or need any other assistance, contact research-openaccess@glasgow.ac.uk</w:t>
                      </w:r>
                    </w:p>
                  </w:txbxContent>
                </v:textbox>
              </v:rect>
            </w:pict>
          </mc:Fallback>
        </mc:AlternateContent>
      </w:r>
    </w:p>
    <w:p w14:paraId="64F2963C" w14:textId="1C4E1934" w:rsidR="000D3561" w:rsidRDefault="000D3561" w:rsidP="000D3561">
      <w:pPr>
        <w:pStyle w:val="Title"/>
        <w:rPr>
          <w:sz w:val="20"/>
        </w:rPr>
      </w:pPr>
    </w:p>
    <w:p w14:paraId="76FD2B52" w14:textId="0DCB6E25" w:rsidR="000D3561" w:rsidRDefault="000D3561" w:rsidP="000D3561">
      <w:pPr>
        <w:pStyle w:val="Title"/>
        <w:rPr>
          <w:sz w:val="20"/>
        </w:rPr>
      </w:pPr>
    </w:p>
    <w:p w14:paraId="1E371007" w14:textId="504D4447" w:rsidR="000D3561" w:rsidRDefault="00EE2E9F" w:rsidP="000D3561">
      <w:pPr>
        <w:pStyle w:val="Title"/>
        <w:rPr>
          <w:sz w:val="20"/>
        </w:rPr>
      </w:pPr>
      <w:r w:rsidRPr="00EE2E9F">
        <w:rPr>
          <w:sz w:val="20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22FEADD" wp14:editId="17B0854E">
                <wp:simplePos x="0" y="0"/>
                <wp:positionH relativeFrom="column">
                  <wp:posOffset>2582545</wp:posOffset>
                </wp:positionH>
                <wp:positionV relativeFrom="paragraph">
                  <wp:posOffset>139798</wp:posOffset>
                </wp:positionV>
                <wp:extent cx="277343" cy="159551"/>
                <wp:effectExtent l="50800" t="12700" r="15240" b="31115"/>
                <wp:wrapNone/>
                <wp:docPr id="27" name="Arrow: Down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3F9A19-543A-CFCE-0CF0-DF7B3C7DFEC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43" cy="159551"/>
                        </a:xfrm>
                        <a:prstGeom prst="downArrow">
                          <a:avLst/>
                        </a:prstGeom>
                        <a:solidFill>
                          <a:srgbClr val="F2D25C"/>
                        </a:solidFill>
                        <a:ln>
                          <a:solidFill>
                            <a:srgbClr val="F2D25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1E1F7C8" id="Arrow: Down 26" o:spid="_x0000_s1026" type="#_x0000_t67" style="position:absolute;margin-left:203.35pt;margin-top:11pt;width:21.85pt;height:12.5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" adj="10800" fillcolor="#f2d25c" strokecolor="#f2d25c" strokeweight="2pt"/>
            </w:pict>
          </mc:Fallback>
        </mc:AlternateContent>
      </w:r>
    </w:p>
    <w:p w14:paraId="49CE7F08" w14:textId="7FC05672" w:rsidR="000D3561" w:rsidRDefault="00EE2E9F" w:rsidP="000D3561">
      <w:pPr>
        <w:pStyle w:val="Title"/>
        <w:rPr>
          <w:sz w:val="20"/>
        </w:rPr>
      </w:pPr>
      <w:r w:rsidRPr="00EE2E9F">
        <w:rPr>
          <w:sz w:val="20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313BD19" wp14:editId="40326E55">
                <wp:simplePos x="0" y="0"/>
                <wp:positionH relativeFrom="column">
                  <wp:posOffset>88265</wp:posOffset>
                </wp:positionH>
                <wp:positionV relativeFrom="paragraph">
                  <wp:posOffset>100428</wp:posOffset>
                </wp:positionV>
                <wp:extent cx="5293426" cy="749808"/>
                <wp:effectExtent l="12700" t="12700" r="15240" b="12700"/>
                <wp:wrapNone/>
                <wp:docPr id="7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3934ED-3DBD-D56F-3D73-6A4F0CA157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3426" cy="749808"/>
                        </a:xfrm>
                        <a:prstGeom prst="rect">
                          <a:avLst/>
                        </a:prstGeom>
                        <a:solidFill>
                          <a:srgbClr val="81C071"/>
                        </a:solidFill>
                        <a:ln>
                          <a:solidFill>
                            <a:srgbClr val="81C0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71A161" w14:textId="77777777" w:rsidR="00EE2E9F" w:rsidRDefault="00EE2E9F" w:rsidP="00EE2E9F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Upon acceptance, notify research-openaccess@glasgow.ac.uk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313BD19" id="Rectangle 6" o:spid="_x0000_s1032" style="position:absolute;left:0;text-align:left;margin-left:6.95pt;margin-top:7.9pt;width:416.8pt;height:59.0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" fillcolor="#81c071" strokecolor="#81c071" strokeweight="2pt">
                <v:textbox>
                  <w:txbxContent>
                    <w:p w14:paraId="4271A161" w14:textId="77777777" w:rsidR="00EE2E9F" w:rsidRDefault="00EE2E9F" w:rsidP="00EE2E9F">
                      <w:pPr>
                        <w:jc w:val="center"/>
                        <w:rPr>
                          <w:rFonts w:ascii="Arial" w:hAnsi="Arial" w:cs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28"/>
                          <w:szCs w:val="28"/>
                        </w:rPr>
                        <w:t>Upon acceptance, notify research-openaccess@glasgow.ac.uk</w:t>
                      </w:r>
                    </w:p>
                  </w:txbxContent>
                </v:textbox>
              </v:rect>
            </w:pict>
          </mc:Fallback>
        </mc:AlternateContent>
      </w:r>
    </w:p>
    <w:p w14:paraId="2CA2E78D" w14:textId="3FCB9282" w:rsidR="000D3561" w:rsidRDefault="000D3561" w:rsidP="000D3561">
      <w:pPr>
        <w:pStyle w:val="Title"/>
        <w:rPr>
          <w:sz w:val="20"/>
        </w:rPr>
      </w:pPr>
    </w:p>
    <w:p w14:paraId="2A77ECDC" w14:textId="72EFE880" w:rsidR="000D3561" w:rsidRDefault="000D3561" w:rsidP="000D3561">
      <w:pPr>
        <w:pStyle w:val="Title"/>
        <w:rPr>
          <w:sz w:val="20"/>
        </w:rPr>
      </w:pPr>
    </w:p>
    <w:p w14:paraId="381D69DB" w14:textId="02CF1544" w:rsidR="000D3561" w:rsidRDefault="00EE2E9F" w:rsidP="000D3561">
      <w:pPr>
        <w:pStyle w:val="Title"/>
        <w:rPr>
          <w:sz w:val="20"/>
        </w:rPr>
      </w:pPr>
      <w:r w:rsidRPr="00EE2E9F">
        <w:rPr>
          <w:sz w:val="20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3FA5EF1" wp14:editId="208B18AE">
                <wp:simplePos x="0" y="0"/>
                <wp:positionH relativeFrom="column">
                  <wp:posOffset>2595880</wp:posOffset>
                </wp:positionH>
                <wp:positionV relativeFrom="paragraph">
                  <wp:posOffset>188693</wp:posOffset>
                </wp:positionV>
                <wp:extent cx="276860" cy="179070"/>
                <wp:effectExtent l="50800" t="12700" r="2540" b="24130"/>
                <wp:wrapNone/>
                <wp:docPr id="29" name="Arrow: Down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3BD69D7-39F4-762B-6DA0-1A1A2DFC57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179070"/>
                        </a:xfrm>
                        <a:prstGeom prst="downArrow">
                          <a:avLst/>
                        </a:prstGeom>
                        <a:solidFill>
                          <a:srgbClr val="81C071"/>
                        </a:solidFill>
                        <a:ln>
                          <a:solidFill>
                            <a:srgbClr val="81C0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7FBFBB8" id="Arrow: Down 28" o:spid="_x0000_s1026" type="#_x0000_t67" style="position:absolute;margin-left:204.4pt;margin-top:14.85pt;width:21.8pt;height:14.1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" adj="10800" fillcolor="#81c071" strokecolor="#81c071" strokeweight="2pt"/>
            </w:pict>
          </mc:Fallback>
        </mc:AlternateContent>
      </w:r>
    </w:p>
    <w:p w14:paraId="601EBA4D" w14:textId="5D6F8494" w:rsidR="000D3561" w:rsidRDefault="00EE2E9F" w:rsidP="000D3561">
      <w:pPr>
        <w:pStyle w:val="Title"/>
        <w:rPr>
          <w:sz w:val="20"/>
        </w:rPr>
      </w:pPr>
      <w:r w:rsidRPr="00EE2E9F">
        <w:rPr>
          <w:sz w:val="20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E07F18A" wp14:editId="74C3E4C8">
                <wp:simplePos x="0" y="0"/>
                <wp:positionH relativeFrom="column">
                  <wp:posOffset>88265</wp:posOffset>
                </wp:positionH>
                <wp:positionV relativeFrom="paragraph">
                  <wp:posOffset>155673</wp:posOffset>
                </wp:positionV>
                <wp:extent cx="5293360" cy="749300"/>
                <wp:effectExtent l="12700" t="12700" r="15240" b="12700"/>
                <wp:wrapNone/>
                <wp:docPr id="11" name="Rectangl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85A3C02-BE12-44DD-9789-97AB351E1C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3360" cy="749300"/>
                        </a:xfrm>
                        <a:prstGeom prst="rect">
                          <a:avLst/>
                        </a:prstGeom>
                        <a:solidFill>
                          <a:srgbClr val="81C071"/>
                        </a:solidFill>
                        <a:ln>
                          <a:solidFill>
                            <a:srgbClr val="81C0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48DE5B" w14:textId="77777777" w:rsidR="00EE2E9F" w:rsidRDefault="00EE2E9F" w:rsidP="00EE2E9F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The open access team will advise on the most appropriate route to open access and any next steps you need to take.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E07F18A" id="Rectangle 10" o:spid="_x0000_s1033" style="position:absolute;left:0;text-align:left;margin-left:6.95pt;margin-top:12.25pt;width:416.8pt;height:59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" fillcolor="#81c071" strokecolor="#81c071" strokeweight="2pt">
                <v:textbox>
                  <w:txbxContent>
                    <w:p w14:paraId="1C48DE5B" w14:textId="77777777" w:rsidR="00EE2E9F" w:rsidRDefault="00EE2E9F" w:rsidP="00EE2E9F">
                      <w:pPr>
                        <w:jc w:val="center"/>
                        <w:rPr>
                          <w:rFonts w:ascii="Arial" w:hAnsi="Arial" w:cs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28"/>
                          <w:szCs w:val="28"/>
                        </w:rPr>
                        <w:t>The open access team will advise on the most appropriate route to open access and any next steps you need to take.</w:t>
                      </w:r>
                    </w:p>
                  </w:txbxContent>
                </v:textbox>
              </v:rect>
            </w:pict>
          </mc:Fallback>
        </mc:AlternateContent>
      </w:r>
    </w:p>
    <w:p w14:paraId="0128C759" w14:textId="370C933F" w:rsidR="000D3561" w:rsidRDefault="000D3561" w:rsidP="000D3561">
      <w:pPr>
        <w:pStyle w:val="Title"/>
        <w:rPr>
          <w:sz w:val="20"/>
        </w:rPr>
      </w:pPr>
    </w:p>
    <w:p w14:paraId="4DC0FC8E" w14:textId="358239E0" w:rsidR="000D3561" w:rsidRDefault="000D3561" w:rsidP="000D3561">
      <w:pPr>
        <w:pStyle w:val="Title"/>
        <w:rPr>
          <w:sz w:val="20"/>
        </w:rPr>
      </w:pPr>
    </w:p>
    <w:p w14:paraId="102AC51F" w14:textId="77777777" w:rsidR="000D3561" w:rsidRDefault="000D3561" w:rsidP="000D3561">
      <w:pPr>
        <w:pStyle w:val="Title"/>
        <w:rPr>
          <w:sz w:val="20"/>
        </w:rPr>
      </w:pPr>
    </w:p>
    <w:p w14:paraId="44FBB8C7" w14:textId="77777777" w:rsidR="000D3561" w:rsidRDefault="000D3561" w:rsidP="000D3561">
      <w:pPr>
        <w:pStyle w:val="Title"/>
        <w:rPr>
          <w:sz w:val="20"/>
        </w:rPr>
      </w:pPr>
    </w:p>
    <w:p w14:paraId="18F48E40" w14:textId="77777777" w:rsidR="000D3561" w:rsidRDefault="000D3561" w:rsidP="000D3561">
      <w:pPr>
        <w:pStyle w:val="Title"/>
        <w:rPr>
          <w:sz w:val="20"/>
        </w:rPr>
      </w:pPr>
    </w:p>
    <w:p w14:paraId="576A9900" w14:textId="77777777" w:rsidR="000D3561" w:rsidRDefault="000D3561" w:rsidP="000D3561">
      <w:pPr>
        <w:pStyle w:val="Title"/>
        <w:rPr>
          <w:sz w:val="20"/>
        </w:rPr>
      </w:pPr>
    </w:p>
    <w:p w14:paraId="5638E2CF" w14:textId="77777777" w:rsidR="000D3561" w:rsidRDefault="000D3561" w:rsidP="000D3561">
      <w:pPr>
        <w:pStyle w:val="Title"/>
        <w:rPr>
          <w:sz w:val="20"/>
        </w:rPr>
      </w:pPr>
    </w:p>
    <w:p w14:paraId="4C2E8B38" w14:textId="77777777" w:rsidR="000D3561" w:rsidRDefault="000D3561" w:rsidP="000D3561">
      <w:pPr>
        <w:pStyle w:val="Title"/>
        <w:rPr>
          <w:sz w:val="20"/>
        </w:rPr>
      </w:pPr>
    </w:p>
    <w:p w14:paraId="26B05875" w14:textId="4716896D" w:rsidR="000D3561" w:rsidRPr="000D3561" w:rsidRDefault="000D3561" w:rsidP="000D3561">
      <w:pPr>
        <w:pStyle w:val="Title"/>
        <w:rPr>
          <w:b/>
          <w:bCs/>
          <w:sz w:val="20"/>
        </w:rPr>
      </w:pPr>
      <w:r w:rsidRPr="000D3561">
        <w:rPr>
          <w:b/>
          <w:bCs/>
          <w:sz w:val="20"/>
        </w:rPr>
        <w:t>Useful links</w:t>
      </w:r>
    </w:p>
    <w:p w14:paraId="2D094296" w14:textId="710386AA" w:rsidR="000D3561" w:rsidRPr="000D3561" w:rsidRDefault="000D3561" w:rsidP="000D3561">
      <w:pPr>
        <w:pStyle w:val="Title"/>
        <w:numPr>
          <w:ilvl w:val="0"/>
          <w:numId w:val="1"/>
        </w:numPr>
        <w:jc w:val="left"/>
        <w:rPr>
          <w:sz w:val="20"/>
        </w:rPr>
      </w:pPr>
      <w:r w:rsidRPr="000D3561">
        <w:rPr>
          <w:sz w:val="20"/>
        </w:rPr>
        <w:t xml:space="preserve">Research Publications and Copyright Policy: </w:t>
      </w:r>
      <w:hyperlink r:id="rId10" w:history="1">
        <w:r w:rsidR="00960E05">
          <w:rPr>
            <w:rStyle w:val="Hyperlink"/>
            <w:sz w:val="20"/>
          </w:rPr>
          <w:t>https://www.gla.ac.uk/research/strategy/ourpolicies/publications-policy/</w:t>
        </w:r>
      </w:hyperlink>
    </w:p>
    <w:p w14:paraId="4A74A45B" w14:textId="2C1A1077" w:rsidR="000D3561" w:rsidRPr="000D3561" w:rsidRDefault="000D3561" w:rsidP="000D3561">
      <w:pPr>
        <w:pStyle w:val="Title"/>
        <w:numPr>
          <w:ilvl w:val="0"/>
          <w:numId w:val="1"/>
        </w:numPr>
        <w:jc w:val="left"/>
        <w:rPr>
          <w:sz w:val="20"/>
        </w:rPr>
      </w:pPr>
      <w:r w:rsidRPr="000D3561">
        <w:rPr>
          <w:sz w:val="20"/>
        </w:rPr>
        <w:t xml:space="preserve">Open Access process at the University of Glasgow: </w:t>
      </w:r>
      <w:hyperlink r:id="rId11" w:history="1">
        <w:r w:rsidRPr="000D3561">
          <w:rPr>
            <w:rStyle w:val="Hyperlink"/>
            <w:sz w:val="20"/>
          </w:rPr>
          <w:t>https://www.gla.ac.uk/myglasgow/openresearch/openaccess/openaccessprocessatglasgow/</w:t>
        </w:r>
      </w:hyperlink>
    </w:p>
    <w:p w14:paraId="0369FBC7" w14:textId="77777777" w:rsidR="000D3561" w:rsidRDefault="000D3561" w:rsidP="000D3561">
      <w:pPr>
        <w:pStyle w:val="Title"/>
        <w:jc w:val="left"/>
        <w:rPr>
          <w:b/>
          <w:bCs/>
          <w:sz w:val="20"/>
        </w:rPr>
      </w:pPr>
    </w:p>
    <w:p w14:paraId="4CE3BBD9" w14:textId="184EE7D9" w:rsidR="000D3561" w:rsidRPr="000D3561" w:rsidRDefault="000D3561" w:rsidP="000D3561">
      <w:pPr>
        <w:pStyle w:val="Title"/>
        <w:jc w:val="left"/>
        <w:rPr>
          <w:sz w:val="20"/>
        </w:rPr>
      </w:pPr>
      <w:r w:rsidRPr="000D3561">
        <w:rPr>
          <w:sz w:val="20"/>
        </w:rPr>
        <w:t xml:space="preserve">Please contact </w:t>
      </w:r>
      <w:hyperlink r:id="rId12" w:history="1">
        <w:r w:rsidRPr="000D3561">
          <w:rPr>
            <w:rStyle w:val="Hyperlink"/>
            <w:sz w:val="20"/>
          </w:rPr>
          <w:t>research-openaccess@glasgow.ac.uk</w:t>
        </w:r>
      </w:hyperlink>
      <w:r>
        <w:rPr>
          <w:sz w:val="20"/>
        </w:rPr>
        <w:t xml:space="preserve"> with any queries</w:t>
      </w:r>
      <w:r w:rsidRPr="000D3561">
        <w:rPr>
          <w:sz w:val="20"/>
        </w:rPr>
        <w:t xml:space="preserve">. </w:t>
      </w:r>
    </w:p>
    <w:sectPr w:rsidR="000D3561" w:rsidRPr="000D3561" w:rsidSect="00AB443B">
      <w:headerReference w:type="default" r:id="rId13"/>
      <w:footerReference w:type="default" r:id="rId14"/>
      <w:pgSz w:w="11906" w:h="16838"/>
      <w:pgMar w:top="765" w:right="1304" w:bottom="765" w:left="76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CFEE5C" w14:textId="77777777" w:rsidR="0033698B" w:rsidRDefault="0033698B">
      <w:r>
        <w:separator/>
      </w:r>
    </w:p>
  </w:endnote>
  <w:endnote w:type="continuationSeparator" w:id="0">
    <w:p w14:paraId="4E1B40E7" w14:textId="77777777" w:rsidR="0033698B" w:rsidRDefault="0033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20B0604020202020204"/>
    <w:charset w:val="00"/>
    <w:family w:val="roman"/>
    <w:notTrueType/>
    <w:pitch w:val="default"/>
  </w:font>
  <w:font w:name="+mn-cs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D579A5" w14:textId="77777777" w:rsidR="00745510" w:rsidRPr="00745510" w:rsidRDefault="00745510">
    <w:pPr>
      <w:pStyle w:val="Footer"/>
      <w:rPr>
        <w:rFonts w:ascii="Arial" w:hAnsi="Arial" w:cs="Arial"/>
      </w:rPr>
    </w:pPr>
    <w:r w:rsidRPr="00745510">
      <w:rPr>
        <w:rFonts w:ascii="Arial" w:hAnsi="Arial" w:cs="Arial"/>
        <w:color w:val="0F243E"/>
        <w:sz w:val="16"/>
      </w:rPr>
      <w:t>The University of Glasgow, charity number SC004401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122366" w14:textId="77777777" w:rsidR="0033698B" w:rsidRDefault="0033698B">
      <w:r>
        <w:separator/>
      </w:r>
    </w:p>
  </w:footnote>
  <w:footnote w:type="continuationSeparator" w:id="0">
    <w:p w14:paraId="18379A03" w14:textId="77777777" w:rsidR="0033698B" w:rsidRDefault="00336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6228"/>
      <w:gridCol w:w="3172"/>
    </w:tblGrid>
    <w:tr w:rsidR="004F3C5E" w14:paraId="11869CC5" w14:textId="77777777">
      <w:trPr>
        <w:trHeight w:val="1150"/>
      </w:trPr>
      <w:tc>
        <w:tcPr>
          <w:tcW w:w="6228" w:type="dxa"/>
        </w:tcPr>
        <w:p w14:paraId="0D690F6E" w14:textId="32A2ABC7" w:rsidR="004F3C5E" w:rsidRDefault="00745510" w:rsidP="00AB443B">
          <w:pPr>
            <w:pStyle w:val="Header"/>
          </w:pPr>
          <w:r>
            <w:rPr>
              <w:noProof/>
              <w:lang w:val="en-US" w:eastAsia="en-US"/>
            </w:rPr>
            <w:drawing>
              <wp:inline distT="0" distB="0" distL="0" distR="0" wp14:anchorId="529AEB5F" wp14:editId="1C447D72">
                <wp:extent cx="1981200" cy="622300"/>
                <wp:effectExtent l="0" t="0" r="0" b="12700"/>
                <wp:docPr id="6" name="Picture 6" descr="UniofGlasgow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UniofGlasgow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2" w:type="dxa"/>
        </w:tcPr>
        <w:p w14:paraId="12819D92" w14:textId="105642DF" w:rsidR="004F3C5E" w:rsidRPr="000D3561" w:rsidRDefault="000D3561" w:rsidP="00AB443B">
          <w:pPr>
            <w:pStyle w:val="Header"/>
            <w:rPr>
              <w:rFonts w:asciiTheme="majorHAnsi" w:hAnsiTheme="majorHAnsi" w:cstheme="majorHAnsi"/>
              <w:b/>
              <w:bCs/>
            </w:rPr>
          </w:pPr>
          <w:r w:rsidRPr="000D3561">
            <w:rPr>
              <w:rFonts w:asciiTheme="majorHAnsi" w:hAnsiTheme="majorHAnsi" w:cstheme="majorHAnsi"/>
              <w:b/>
              <w:bCs/>
            </w:rPr>
            <w:t>DRAFT 202</w:t>
          </w:r>
          <w:r w:rsidR="00240C42">
            <w:rPr>
              <w:rFonts w:asciiTheme="majorHAnsi" w:hAnsiTheme="majorHAnsi" w:cstheme="majorHAnsi"/>
              <w:b/>
              <w:bCs/>
            </w:rPr>
            <w:t>6</w:t>
          </w:r>
          <w:r w:rsidRPr="000D3561">
            <w:rPr>
              <w:rFonts w:asciiTheme="majorHAnsi" w:hAnsiTheme="majorHAnsi" w:cstheme="majorHAnsi"/>
              <w:b/>
              <w:bCs/>
            </w:rPr>
            <w:t>-</w:t>
          </w:r>
          <w:r w:rsidR="00240C42">
            <w:rPr>
              <w:rFonts w:asciiTheme="majorHAnsi" w:hAnsiTheme="majorHAnsi" w:cstheme="majorHAnsi"/>
              <w:b/>
              <w:bCs/>
            </w:rPr>
            <w:t>09</w:t>
          </w:r>
          <w:r w:rsidRPr="000D3561">
            <w:rPr>
              <w:rFonts w:asciiTheme="majorHAnsi" w:hAnsiTheme="majorHAnsi" w:cstheme="majorHAnsi"/>
              <w:b/>
              <w:bCs/>
            </w:rPr>
            <w:t>-</w:t>
          </w:r>
          <w:r w:rsidR="00240C42">
            <w:rPr>
              <w:rFonts w:asciiTheme="majorHAnsi" w:hAnsiTheme="majorHAnsi" w:cstheme="majorHAnsi"/>
              <w:b/>
              <w:bCs/>
            </w:rPr>
            <w:t>01</w:t>
          </w:r>
        </w:p>
      </w:tc>
    </w:tr>
  </w:tbl>
  <w:p w14:paraId="7438E3EA" w14:textId="77777777" w:rsidR="004F3C5E" w:rsidRPr="00546B90" w:rsidRDefault="00240C42" w:rsidP="00AB443B">
    <w:pPr>
      <w:pStyle w:val="Header"/>
      <w:rPr>
        <w:sz w:val="2"/>
        <w:szCs w:val="2"/>
      </w:rPr>
    </w:pPr>
    <w:sdt>
      <w:sdtPr>
        <w:id w:val="-1219201896"/>
        <w:docPartObj>
          <w:docPartGallery w:val="Watermarks"/>
          <w:docPartUnique/>
        </w:docPartObj>
      </w:sdtPr>
      <w:sdtContent>
        <w:r w:rsidR="0033698B">
          <w:rPr>
            <w:noProof/>
          </w:rPr>
          <w:pict w14:anchorId="5E6924C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  <w:p w14:paraId="458C8A9C" w14:textId="77777777" w:rsidR="004F3C5E" w:rsidRPr="00D76980" w:rsidRDefault="004F3C5E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55D76"/>
    <w:multiLevelType w:val="hybridMultilevel"/>
    <w:tmpl w:val="70E8E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52551"/>
    <w:multiLevelType w:val="hybridMultilevel"/>
    <w:tmpl w:val="A8B6F2F0"/>
    <w:lvl w:ilvl="0" w:tplc="8A626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1A6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7AD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9EB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A86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C48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D48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7EA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566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24B07D3"/>
    <w:multiLevelType w:val="hybridMultilevel"/>
    <w:tmpl w:val="ACF84B36"/>
    <w:lvl w:ilvl="0" w:tplc="E3C489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3C60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A42E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16AC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BC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46F1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D25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3C79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BA0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21482389">
    <w:abstractNumId w:val="0"/>
  </w:num>
  <w:num w:numId="2" w16cid:durableId="1923681282">
    <w:abstractNumId w:val="2"/>
  </w:num>
  <w:num w:numId="3" w16cid:durableId="137272854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561"/>
    <w:rsid w:val="000D3561"/>
    <w:rsid w:val="001C47EF"/>
    <w:rsid w:val="002113E1"/>
    <w:rsid w:val="00240C42"/>
    <w:rsid w:val="0033698B"/>
    <w:rsid w:val="003E40C5"/>
    <w:rsid w:val="004F3C5E"/>
    <w:rsid w:val="00521B18"/>
    <w:rsid w:val="006420AD"/>
    <w:rsid w:val="006B1A5F"/>
    <w:rsid w:val="00745510"/>
    <w:rsid w:val="00947206"/>
    <w:rsid w:val="00960E05"/>
    <w:rsid w:val="00981EBC"/>
    <w:rsid w:val="009E6D8B"/>
    <w:rsid w:val="00A879B0"/>
    <w:rsid w:val="00AB443B"/>
    <w:rsid w:val="00B34E9D"/>
    <w:rsid w:val="00BB56D4"/>
    <w:rsid w:val="00C33BB0"/>
    <w:rsid w:val="00EB0C69"/>
    <w:rsid w:val="00EE2E9F"/>
    <w:rsid w:val="00F551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2CEBA"/>
  <w14:defaultImageDpi w14:val="300"/>
  <w15:docId w15:val="{2A381623-419F-4E79-80A7-311DB7C8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D106D"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7698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7698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76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">
    <w:name w:val="~Address"/>
    <w:basedOn w:val="BodyText"/>
    <w:rsid w:val="005D0021"/>
    <w:pPr>
      <w:spacing w:before="0" w:after="0"/>
      <w:jc w:val="left"/>
    </w:pPr>
  </w:style>
  <w:style w:type="paragraph" w:customStyle="1" w:styleId="BodyText">
    <w:name w:val="~BodyText"/>
    <w:link w:val="BodyTextChar"/>
    <w:rsid w:val="005D0021"/>
    <w:pPr>
      <w:spacing w:before="120" w:after="240"/>
      <w:jc w:val="both"/>
    </w:pPr>
    <w:rPr>
      <w:rFonts w:ascii="Arial" w:hAnsi="Arial"/>
      <w:sz w:val="22"/>
      <w:szCs w:val="24"/>
      <w:lang w:eastAsia="en-GB"/>
    </w:rPr>
  </w:style>
  <w:style w:type="paragraph" w:customStyle="1" w:styleId="Date">
    <w:name w:val="~Date"/>
    <w:basedOn w:val="BodyText"/>
    <w:next w:val="BodyText"/>
    <w:rsid w:val="005D0021"/>
    <w:pPr>
      <w:spacing w:after="720"/>
      <w:jc w:val="left"/>
    </w:pPr>
  </w:style>
  <w:style w:type="paragraph" w:customStyle="1" w:styleId="Name">
    <w:name w:val="~Name"/>
    <w:basedOn w:val="BodyText"/>
    <w:next w:val="BodyText"/>
    <w:rsid w:val="005D0021"/>
    <w:pPr>
      <w:spacing w:before="960"/>
      <w:jc w:val="left"/>
    </w:pPr>
    <w:rPr>
      <w:b/>
    </w:rPr>
  </w:style>
  <w:style w:type="paragraph" w:customStyle="1" w:styleId="Footer0">
    <w:name w:val="~Footer"/>
    <w:basedOn w:val="BodyText"/>
    <w:rsid w:val="005D0021"/>
    <w:pPr>
      <w:framePr w:hSpace="181" w:wrap="around" w:vAnchor="page" w:hAnchor="margin" w:y="14871"/>
      <w:spacing w:before="0" w:after="0"/>
    </w:pPr>
    <w:rPr>
      <w:color w:val="003460"/>
      <w:sz w:val="18"/>
    </w:rPr>
  </w:style>
  <w:style w:type="paragraph" w:customStyle="1" w:styleId="Title">
    <w:name w:val="~Title"/>
    <w:basedOn w:val="BodyText"/>
    <w:rsid w:val="005D0021"/>
    <w:pPr>
      <w:spacing w:after="0"/>
    </w:pPr>
  </w:style>
  <w:style w:type="paragraph" w:customStyle="1" w:styleId="AuthorsName">
    <w:name w:val="~AuthorsName"/>
    <w:basedOn w:val="Footer0"/>
    <w:rsid w:val="005D0021"/>
    <w:pPr>
      <w:framePr w:wrap="around"/>
    </w:pPr>
    <w:rPr>
      <w:b/>
    </w:rPr>
  </w:style>
  <w:style w:type="paragraph" w:customStyle="1" w:styleId="BodyTextBold">
    <w:name w:val="~BodyTextBold"/>
    <w:basedOn w:val="BodyText"/>
    <w:link w:val="BodyTextBoldChar"/>
    <w:rsid w:val="005D0021"/>
    <w:rPr>
      <w:b/>
    </w:rPr>
  </w:style>
  <w:style w:type="character" w:customStyle="1" w:styleId="BodyTextChar">
    <w:name w:val="~BodyText Char"/>
    <w:link w:val="BodyText"/>
    <w:rsid w:val="005D0021"/>
    <w:rPr>
      <w:rFonts w:ascii="Arial" w:hAnsi="Arial"/>
      <w:sz w:val="22"/>
      <w:szCs w:val="24"/>
      <w:lang w:val="en-GB" w:eastAsia="en-GB" w:bidi="ar-SA"/>
    </w:rPr>
  </w:style>
  <w:style w:type="character" w:customStyle="1" w:styleId="BodyTextBoldChar">
    <w:name w:val="~BodyTextBold Char"/>
    <w:link w:val="BodyTextBold"/>
    <w:rsid w:val="005D0021"/>
    <w:rPr>
      <w:rFonts w:ascii="Arial" w:hAnsi="Arial"/>
      <w:b/>
      <w:sz w:val="22"/>
      <w:szCs w:val="24"/>
      <w:lang w:val="en-GB"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0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0AD"/>
    <w:rPr>
      <w:rFonts w:ascii="Lucida Grande" w:hAnsi="Lucida Grande" w:cs="Lucida Grande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0D356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0D35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47206"/>
    <w:pPr>
      <w:ind w:left="720"/>
      <w:contextualSpacing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960E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search-openaccess@glasgow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la.ac.uk/myglasgow/openresearch/openaccess/openaccessprocessatglasgow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gla.ac.uk/research/strategy/ourpolicies/publications-polic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401g\Downloads\Media_364511_smx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A8B28D9259C4FAAFEABEBAD4614AA" ma:contentTypeVersion="16" ma:contentTypeDescription="Create a new document." ma:contentTypeScope="" ma:versionID="dcc343ca3018da6a55ebc52690effd6f">
  <xsd:schema xmlns:xsd="http://www.w3.org/2001/XMLSchema" xmlns:xs="http://www.w3.org/2001/XMLSchema" xmlns:p="http://schemas.microsoft.com/office/2006/metadata/properties" xmlns:ns2="5bd2b867-0aea-49e6-85fc-00f897dbfece" xmlns:ns3="865c48c4-e527-4838-aecb-a6b9111b8cf2" targetNamespace="http://schemas.microsoft.com/office/2006/metadata/properties" ma:root="true" ma:fieldsID="87b37abde07e13d817eef05b35928314" ns2:_="" ns3:_="">
    <xsd:import namespace="5bd2b867-0aea-49e6-85fc-00f897dbfece"/>
    <xsd:import namespace="865c48c4-e527-4838-aecb-a6b9111b8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2b867-0aea-49e6-85fc-00f897dbfe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c48c4-e527-4838-aecb-a6b9111b8c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4c8bc9-c31b-4ba6-8d2a-4ca695fb0c06}" ma:internalName="TaxCatchAll" ma:showField="CatchAllData" ma:web="865c48c4-e527-4838-aecb-a6b9111b8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5c48c4-e527-4838-aecb-a6b9111b8cf2" xsi:nil="true"/>
    <lcf76f155ced4ddcb4097134ff3c332f xmlns="5bd2b867-0aea-49e6-85fc-00f897dbfe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7C2FC3-410A-4A13-999F-A82DAF2BD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190E62-FF72-42AD-842E-1A4DD477B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2b867-0aea-49e6-85fc-00f897dbfece"/>
    <ds:schemaRef ds:uri="865c48c4-e527-4838-aecb-a6b9111b8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76605-B5AD-439C-974E-D86076E02696}">
  <ds:schemaRefs>
    <ds:schemaRef ds:uri="http://schemas.microsoft.com/office/2006/metadata/properties"/>
    <ds:schemaRef ds:uri="http://schemas.microsoft.com/office/infopath/2007/PartnerControls"/>
    <ds:schemaRef ds:uri="865c48c4-e527-4838-aecb-a6b9111b8cf2"/>
    <ds:schemaRef ds:uri="5bd2b867-0aea-49e6-85fc-00f897dbfe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C:\Users\mm401g\Downloads\Media_364511_smxx.dotx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RM</Company>
  <LinksUpToDate>false</LinksUpToDate>
  <CharactersWithSpaces>623</CharactersWithSpaces>
  <SharedDoc>false</SharedDoc>
  <HLinks>
    <vt:vector size="12" baseType="variant">
      <vt:variant>
        <vt:i4>852051</vt:i4>
      </vt:variant>
      <vt:variant>
        <vt:i4>3698</vt:i4>
      </vt:variant>
      <vt:variant>
        <vt:i4>1025</vt:i4>
      </vt:variant>
      <vt:variant>
        <vt:i4>1</vt:i4>
      </vt:variant>
      <vt:variant>
        <vt:lpwstr>UniofGlasgow_CMYK</vt:lpwstr>
      </vt:variant>
      <vt:variant>
        <vt:lpwstr/>
      </vt:variant>
      <vt:variant>
        <vt:i4>6488191</vt:i4>
      </vt:variant>
      <vt:variant>
        <vt:i4>-1</vt:i4>
      </vt:variant>
      <vt:variant>
        <vt:i4>1027</vt:i4>
      </vt:variant>
      <vt:variant>
        <vt:i4>1</vt:i4>
      </vt:variant>
      <vt:variant>
        <vt:lpwstr>Queens-logo-4-col-rgb-2013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</dc:title>
  <dc:subject/>
  <dc:creator>Matt Mahon</dc:creator>
  <cp:keywords/>
  <dc:description/>
  <cp:lastModifiedBy>Alastair Arthur</cp:lastModifiedBy>
  <cp:revision>2</cp:revision>
  <dcterms:created xsi:type="dcterms:W3CDTF">2026-07-23T11:17:00Z</dcterms:created>
  <dcterms:modified xsi:type="dcterms:W3CDTF">2026-07-23T11:17:00Z</dcterms:modified>
  <cp:category>Unprotected style driven template 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0x010100C60A8B28D9259C4FAAFEABEBAD4614AA</vt:lpwstr>
  </property>
</Properties>
</file>